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18F81D56" w:rsidR="00395B23" w:rsidRDefault="00077EE8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EB2F66">
        <w:rPr>
          <w:rStyle w:val="SubtleEmphasis"/>
        </w:rPr>
        <w:t>1</w:t>
      </w:r>
      <w:r w:rsidR="00771233">
        <w:rPr>
          <w:rStyle w:val="SubtleEmphasis"/>
        </w:rPr>
        <w:t>/</w:t>
      </w:r>
      <w:r w:rsidR="0041586F">
        <w:rPr>
          <w:rStyle w:val="SubtleEmphasis"/>
        </w:rPr>
        <w:t>2</w:t>
      </w:r>
      <w:r w:rsidR="00CA6C91">
        <w:rPr>
          <w:rStyle w:val="SubtleEmphasis"/>
        </w:rPr>
        <w:t>8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077EE8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077EE8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5BB21B1C" w:rsidR="00395B23" w:rsidRDefault="00CA6C91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077EE8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5E180CD3" w:rsidR="00395B23" w:rsidRDefault="00A01251" w:rsidP="00BB101F">
            <w:pPr>
              <w:spacing w:after="0"/>
              <w:ind w:left="0"/>
            </w:pPr>
            <w:proofErr w:type="gramStart"/>
            <w:r>
              <w:t>Ryan</w:t>
            </w:r>
            <w:r w:rsidR="00624671">
              <w:t xml:space="preserve">,  </w:t>
            </w:r>
            <w:r w:rsidR="003C20E2">
              <w:t>Kitty</w:t>
            </w:r>
            <w:proofErr w:type="gramEnd"/>
            <w:r w:rsidR="003C20E2">
              <w:t xml:space="preserve">, </w:t>
            </w:r>
            <w:proofErr w:type="spellStart"/>
            <w:r w:rsidR="003C20E2">
              <w:t>Vasiliy</w:t>
            </w:r>
            <w:proofErr w:type="spellEnd"/>
            <w:r w:rsidR="003C20E2">
              <w:t>, Andrei, Jay, Stephen, Scott</w:t>
            </w:r>
            <w:r w:rsidR="00452433">
              <w:t xml:space="preserve">, </w:t>
            </w:r>
            <w:proofErr w:type="spellStart"/>
            <w:r w:rsidR="00452433">
              <w:t>Dejan</w:t>
            </w:r>
            <w:proofErr w:type="spellEnd"/>
            <w:r w:rsidR="00452433">
              <w:t>,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0D197B2B" w14:textId="235D9D32" w:rsidR="00D81D05" w:rsidRDefault="00624671" w:rsidP="00117799">
      <w:r>
        <w:t>.</w:t>
      </w:r>
    </w:p>
    <w:p w14:paraId="31EC033E" w14:textId="7947D583" w:rsidR="00D3337C" w:rsidRDefault="00077EE8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723DFC8" w14:textId="77777777" w:rsidR="00624502" w:rsidRDefault="00624502" w:rsidP="00624502">
      <w:pPr>
        <w:pStyle w:val="Heading2"/>
      </w:pPr>
    </w:p>
    <w:p w14:paraId="464CE262" w14:textId="5F480B7B" w:rsidR="00624502" w:rsidRDefault="00077EE8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01251">
            <w:rPr>
              <w:rStyle w:val="SubtleEmphasis"/>
            </w:rPr>
            <w:t>4</w:t>
          </w:r>
          <w:r w:rsidR="00624502">
            <w:rPr>
              <w:rStyle w:val="SubtleEmphasis"/>
            </w:rPr>
            <w:t>5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41586F">
        <w:rPr>
          <w:rStyle w:val="SubtleEmphasis"/>
        </w:rPr>
        <w:t>Adiabatic Arc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proofErr w:type="spellStart"/>
      <w:r w:rsidR="0041586F">
        <w:rPr>
          <w:rStyle w:val="SubtleEmphasis"/>
        </w:rPr>
        <w:t>Vasiliy</w:t>
      </w:r>
      <w:proofErr w:type="spellEnd"/>
      <w:r w:rsidR="0041586F">
        <w:rPr>
          <w:rStyle w:val="SubtleEmphasis"/>
        </w:rPr>
        <w:t>/Randi</w:t>
      </w:r>
    </w:p>
    <w:p w14:paraId="04F74D11" w14:textId="1B2B5833" w:rsidR="00624502" w:rsidRDefault="003C20E2" w:rsidP="0041586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Couple of solutions, but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Vasiliy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doesn’t like them.</w:t>
      </w:r>
    </w:p>
    <w:p w14:paraId="68E36B5A" w14:textId="691F2D9A" w:rsidR="003C20E2" w:rsidRDefault="00452433" w:rsidP="003C20E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27720E6A" wp14:editId="05AA161E">
            <wp:extent cx="4084320" cy="2295917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264" cy="23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4954" w14:textId="4A5C4C73" w:rsidR="00452433" w:rsidRDefault="00452433" w:rsidP="003C20E2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Looks like best approach is to break into two parts: 1</w:t>
      </w:r>
      <w:r w:rsidRPr="00452433">
        <w:rPr>
          <w:rFonts w:ascii="Times New Roman" w:eastAsia="Times New Roman" w:hAnsi="Times New Roman" w:cs="Times New Roman"/>
          <w:spacing w:val="0"/>
          <w:sz w:val="24"/>
          <w:szCs w:val="24"/>
          <w:vertAlign w:val="superscript"/>
          <w:lang w:eastAsia="ko-KR"/>
        </w:rPr>
        <w:t>st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match orbits and suppress dispersion</w:t>
      </w:r>
    </w:p>
    <w:p w14:paraId="51EDC5C5" w14:textId="79991E05" w:rsidR="00452433" w:rsidRDefault="00452433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Works well with adiabatic matching procedure from BNL colleagues</w:t>
      </w:r>
    </w:p>
    <w:p w14:paraId="0221A161" w14:textId="403E6E82" w:rsidR="00452433" w:rsidRDefault="00452433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Phase advance/cell basically constant</w:t>
      </w:r>
    </w:p>
    <w:p w14:paraId="36223E07" w14:textId="38000AC6" w:rsidR="00452433" w:rsidRDefault="00452433" w:rsidP="00452433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Offset on dispersion goes down, transverse optics basically constant</w:t>
      </w:r>
    </w:p>
    <w:p w14:paraId="74AA0E84" w14:textId="10D0AFB6" w:rsidR="00452433" w:rsidRDefault="00452433" w:rsidP="00452433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True for all energies:</w:t>
      </w:r>
    </w:p>
    <w:p w14:paraId="30F19210" w14:textId="1C93096B" w:rsidR="00452433" w:rsidRDefault="00452433" w:rsidP="00452433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 wp14:anchorId="2B77163B" wp14:editId="129C987F">
            <wp:extent cx="3810000" cy="211560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25" cy="21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1A13" w14:textId="57B138A9" w:rsidR="00452433" w:rsidRDefault="00452433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Then need to match beta</w:t>
      </w:r>
    </w:p>
    <w:p w14:paraId="44D7853C" w14:textId="20A702C7" w:rsidR="00452433" w:rsidRDefault="00452433" w:rsidP="00452433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Can’t keep phase advance constant </w:t>
      </w:r>
    </w:p>
    <w:p w14:paraId="42224790" w14:textId="5B0352DA" w:rsidR="00452433" w:rsidRDefault="00452433" w:rsidP="00452433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456D8A8" wp14:editId="59EFAE6C">
            <wp:extent cx="3779520" cy="2104633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37" cy="21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6B6F" w14:textId="03A74611" w:rsidR="00452433" w:rsidRDefault="00452433" w:rsidP="00452433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Adjusted using the scaling factor from adiabatic matching procedure</w:t>
      </w:r>
    </w:p>
    <w:p w14:paraId="32B396EF" w14:textId="645EC25A" w:rsidR="00452433" w:rsidRDefault="00452433" w:rsidP="00452433">
      <w:pPr>
        <w:pStyle w:val="ListParagraph"/>
        <w:numPr>
          <w:ilvl w:val="4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Cell length gets longer, approaches the geometry of the straight cells</w:t>
      </w:r>
    </w:p>
    <w:p w14:paraId="2252D87B" w14:textId="1CF6A12D" w:rsidR="00452433" w:rsidRDefault="00452433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Another attempt:</w:t>
      </w:r>
    </w:p>
    <w:p w14:paraId="3C91F39F" w14:textId="0851350A" w:rsidR="00452433" w:rsidRDefault="00452433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Start from straight, gradually reduce length of cells until beta drops to the right level</w:t>
      </w:r>
    </w:p>
    <w:p w14:paraId="508DFAE9" w14:textId="5BB0E81F" w:rsidR="00452433" w:rsidRDefault="00452433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079B7794" wp14:editId="29DCF6D9">
            <wp:extent cx="3505200" cy="196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373" cy="19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D590" w14:textId="1E5F0C46" w:rsidR="00452433" w:rsidRDefault="00B05F2F" w:rsidP="0045243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Match exit of first part into the linac</w:t>
      </w:r>
    </w:p>
    <w:p w14:paraId="3F6694C6" w14:textId="477F6429" w:rsidR="00B05F2F" w:rsidRDefault="00B05F2F" w:rsidP="00B05F2F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Looks ugly at lower energy</w:t>
      </w:r>
    </w:p>
    <w:p w14:paraId="7D324265" w14:textId="73D97F66" w:rsidR="00B05F2F" w:rsidRDefault="00B05F2F" w:rsidP="00B05F2F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Shorter/more compact (70 m savings)</w:t>
      </w:r>
    </w:p>
    <w:p w14:paraId="3E3D80B0" w14:textId="14E6062C" w:rsidR="00B05F2F" w:rsidRDefault="00B05F2F" w:rsidP="00B05F2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Another look at matching:</w:t>
      </w:r>
    </w:p>
    <w:p w14:paraId="612DB721" w14:textId="77777777" w:rsidR="00B05F2F" w:rsidRDefault="00B05F2F" w:rsidP="00B05F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Relaxed the strengths of the quads in the matching significantly so that the betas grow at the top energy and at the lowest, there’s only 1 oscillation</w:t>
      </w:r>
    </w:p>
    <w:p w14:paraId="57877F14" w14:textId="0F3E666F" w:rsidR="00B05F2F" w:rsidRDefault="00B05F2F" w:rsidP="00B05F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5C923582" wp14:editId="1FC62321">
            <wp:extent cx="3698145" cy="2733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512" cy="27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E093" w14:textId="77777777" w:rsidR="00B05F2F" w:rsidRDefault="00B05F2F" w:rsidP="00B05F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FB30ACF" wp14:editId="225ACF08">
            <wp:extent cx="3861842" cy="27635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881" cy="27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61B3" w14:textId="0CB72BD3" w:rsidR="00B05F2F" w:rsidRDefault="00B05F2F" w:rsidP="00B05F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65BFAF4F" wp14:editId="350A6009">
            <wp:extent cx="3697605" cy="27190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045" cy="27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FD6A" w14:textId="643BFEE9" w:rsidR="00B05F2F" w:rsidRDefault="00B05F2F" w:rsidP="00B05F2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– the optics are between the cryomodules?</w:t>
      </w:r>
    </w:p>
    <w:p w14:paraId="6CAF132C" w14:textId="53622C84" w:rsidR="00B05F2F" w:rsidRDefault="00B05F2F" w:rsidP="00B05F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Yes</w:t>
      </w:r>
    </w:p>
    <w:p w14:paraId="7852AB5A" w14:textId="0D54D678" w:rsidR="00B05F2F" w:rsidRDefault="00B05F2F" w:rsidP="00B05F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At Cornell, the modules were all 9 m. What I gave to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Vasiliy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, I was able to match the betas and orbit adiabatically</w:t>
      </w:r>
    </w:p>
    <w:p w14:paraId="0AB467AE" w14:textId="5CE34FAD" w:rsidR="00B05F2F" w:rsidRDefault="00B05F2F" w:rsidP="00B05F2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>But the distance between the quads was ~</w:t>
      </w:r>
      <w:r w:rsidR="00ED5957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3-5 m instead of ~9 m that we have.</w:t>
      </w:r>
    </w:p>
    <w:p w14:paraId="1774951D" w14:textId="7B0ED6F8" w:rsidR="00ED5957" w:rsidRDefault="00ED5957" w:rsidP="00B05F2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Is the range too large to deal with?</w:t>
      </w:r>
    </w:p>
    <w:p w14:paraId="0359D831" w14:textId="4DE9E61C" w:rsidR="00ED5957" w:rsidRDefault="005914C0" w:rsidP="00ED5957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we change the LINAC optics a bit to better accommodate the arc-to-linac matching?</w:t>
      </w:r>
    </w:p>
    <w:p w14:paraId="212D9511" w14:textId="3887E052" w:rsidR="00AB6DA9" w:rsidRDefault="00AB6DA9" w:rsidP="00AB6DA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Stephen: LINAC optics at the highest energy is basically a drift anyway. Not much else you can do with the linac</w:t>
      </w:r>
    </w:p>
    <w:p w14:paraId="4FB569DA" w14:textId="7E46ACD6" w:rsidR="00AB6DA9" w:rsidRDefault="00AB6DA9" w:rsidP="00AB6DA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In ERIC – we matched, but had a splitter for every energy.</w:t>
      </w:r>
    </w:p>
    <w:p w14:paraId="78619223" w14:textId="59A1FA45" w:rsidR="00AB6DA9" w:rsidRDefault="00AB6DA9" w:rsidP="00AB6DA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Might need something like this for matching anyway</w:t>
      </w:r>
    </w:p>
    <w:p w14:paraId="360B1351" w14:textId="5C00BDFC" w:rsidR="00AB6DA9" w:rsidRDefault="00AB6DA9" w:rsidP="00AB6DA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So do some matching, then remainder of matching in splitter lines. (11 lines in total)</w:t>
      </w:r>
    </w:p>
    <w:p w14:paraId="318811EC" w14:textId="37700768" w:rsidR="00AB6DA9" w:rsidRDefault="00184F4A" w:rsidP="00AB6DA9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We’ll need to split the beams apart anyway, so why not quads in separate lines?</w:t>
      </w:r>
    </w:p>
    <w:p w14:paraId="5FD903E9" w14:textId="2890E793" w:rsidR="00184F4A" w:rsidRDefault="00184F4A" w:rsidP="00184F4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we combine 2 passes into each splitter?</w:t>
      </w:r>
    </w:p>
    <w:p w14:paraId="5A10B204" w14:textId="2C3346A6" w:rsidR="00184F4A" w:rsidRDefault="00184F4A" w:rsidP="00184F4A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Scott: main issue with focusing in splitter lines is R56 control. Comes down to how tightly you want/need to combine that.</w:t>
      </w:r>
    </w:p>
    <w:p w14:paraId="462A22C0" w14:textId="5ECF6C8A" w:rsidR="00184F4A" w:rsidRDefault="00184F4A" w:rsidP="00184F4A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 combine 2ish passes in a line and it’ll be ok, depending on needs.</w:t>
      </w:r>
    </w:p>
    <w:p w14:paraId="5683D9ED" w14:textId="385871E8" w:rsidR="00184F4A" w:rsidRDefault="00184F4A" w:rsidP="00184F4A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Stephen: also need TOF, so there will be some places where they all need to be separate.</w:t>
      </w:r>
      <w:r w:rsidR="00AF2FA8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Will definitely need a separate line for each pass at some point.</w:t>
      </w:r>
    </w:p>
    <w:p w14:paraId="34169C70" w14:textId="55CC1CC5" w:rsidR="00AF2FA8" w:rsidRDefault="00AF2FA8" w:rsidP="00AF2FA8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: not against matching TOF and R56 in separate part of splitters. But the area is very dense, and we may need to combine in some areas.</w:t>
      </w:r>
    </w:p>
    <w:p w14:paraId="1278A077" w14:textId="57272149" w:rsidR="00AF2FA8" w:rsidRDefault="00AF2FA8" w:rsidP="00AF2FA8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Scott: subdividing, subdividing, subdividing</w:t>
      </w:r>
    </w:p>
    <w:p w14:paraId="1334D60C" w14:textId="5361917B" w:rsidR="00AF2FA8" w:rsidRDefault="00AF2FA8" w:rsidP="00AF2FA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Vasiliy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: 6 passes split into 2-3 lines, split further for TOF and R56,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6116F466" w14:textId="28612A04" w:rsidR="00150826" w:rsidRDefault="00150826" w:rsidP="00AF2FA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Jay: Linacs are ~260 m</w:t>
      </w:r>
    </w:p>
    <w:p w14:paraId="32959620" w14:textId="20B5B15A" w:rsidR="00150826" w:rsidRDefault="0050314C" w:rsidP="00AF2FA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Let’s forget about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Dejan’s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method and focus on splitting. We’ll need this for turn-by-turn tuning anyway.</w:t>
      </w:r>
    </w:p>
    <w:p w14:paraId="7561832A" w14:textId="5D1D6E06" w:rsidR="0050314C" w:rsidRDefault="0050314C" w:rsidP="0050314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 has magnets that can help with this.</w:t>
      </w:r>
    </w:p>
    <w:p w14:paraId="4D12BDBC" w14:textId="4DB2A3E9" w:rsidR="0050314C" w:rsidRDefault="0050314C" w:rsidP="0050314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How do the RF separators work? Stephen and Jay discussed</w:t>
      </w:r>
    </w:p>
    <w:p w14:paraId="594703CD" w14:textId="2D49EDE3" w:rsidR="0050314C" w:rsidRDefault="0050314C" w:rsidP="0050314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 too much different for extraction for FFA vs RF Sep.</w:t>
      </w:r>
    </w:p>
    <w:p w14:paraId="0837E77F" w14:textId="507ECC73" w:rsidR="0050314C" w:rsidRDefault="0050314C" w:rsidP="0050314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Could we put an RF deflector in an FFA line that already has 3-4 beams in it? Better than separate lines?</w:t>
      </w:r>
    </w:p>
    <w:p w14:paraId="2B764506" w14:textId="1279C1E4" w:rsidR="0050314C" w:rsidRDefault="0050314C" w:rsidP="0050314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 energies do the halls want?</w:t>
      </w:r>
    </w:p>
    <w:p w14:paraId="53CA7F99" w14:textId="6D345070" w:rsidR="00E432E0" w:rsidRDefault="0050314C" w:rsidP="00E432E0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will ask</w:t>
      </w:r>
    </w:p>
    <w:p w14:paraId="0AFED1B3" w14:textId="22C5AC93" w:rsidR="003825A2" w:rsidRDefault="003825A2" w:rsidP="00E432E0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Do they want/need different energies? Dynamic, or infrequent changes?</w:t>
      </w:r>
    </w:p>
    <w:p w14:paraId="147A4125" w14:textId="057B3097" w:rsidR="00A61375" w:rsidRDefault="00A61375" w:rsidP="00A61375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If infrequent, we can just remove magnets. But it’ll require more space if they need dynamic changes.</w:t>
      </w:r>
    </w:p>
    <w:p w14:paraId="6203D44B" w14:textId="3AB33008" w:rsidR="00A61375" w:rsidRDefault="00A61375" w:rsidP="00A6137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Dave D. put 30 modules in the NL, and 20 in the SL to free up 50 m at the end of the SL for higher E separation and extraction.</w:t>
      </w:r>
    </w:p>
    <w:p w14:paraId="5E960F7A" w14:textId="63FFAB9A" w:rsidR="000D7BAE" w:rsidRPr="00C8004D" w:rsidRDefault="00A61375" w:rsidP="00C8004D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might necessitate getting rid of Hall D…maybe?</w:t>
      </w:r>
      <w:r w:rsidR="000D7BAE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Maybe re-design that section to Hall D instead?</w:t>
      </w:r>
    </w:p>
    <w:p w14:paraId="1E543F3F" w14:textId="77777777" w:rsidR="00624502" w:rsidRDefault="00077EE8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246B6ADE" w:rsidR="00624502" w:rsidRDefault="00E432E0" w:rsidP="00624502">
      <w:r>
        <w:t xml:space="preserve">Getting this matching done is becoming more complicated, but is high-priority. 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077EE8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61F94E25" w14:textId="77777777" w:rsidR="00624502" w:rsidRPr="00335EC5" w:rsidRDefault="00624502" w:rsidP="00EA2EE8">
            <w:pPr>
              <w:ind w:left="0"/>
            </w:pPr>
          </w:p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77777777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10930AC6" w14:textId="77777777" w:rsidR="002370C5" w:rsidRDefault="002370C5" w:rsidP="002370C5">
      <w:pPr>
        <w:pStyle w:val="Heading2"/>
      </w:pPr>
    </w:p>
    <w:p w14:paraId="7411084C" w14:textId="69ED6378" w:rsidR="002370C5" w:rsidRDefault="00077EE8" w:rsidP="002370C5">
      <w:pPr>
        <w:pStyle w:val="Heading2"/>
      </w:pPr>
      <w:sdt>
        <w:sdtPr>
          <w:alias w:val="Agenda 1, time allotted:"/>
          <w:tag w:val="Agenda 1, time allotted:"/>
          <w:id w:val="-68584047"/>
          <w:placeholder>
            <w:docPart w:val="F7BDA986FD91DF4BADC20D08C11CA5B7"/>
          </w:placeholder>
          <w:temporary/>
          <w:showingPlcHdr/>
          <w15:appearance w15:val="hidden"/>
        </w:sdtPr>
        <w:sdtEndPr/>
        <w:sdtContent>
          <w:r w:rsidR="002370C5">
            <w:t>Time allotted</w:t>
          </w:r>
        </w:sdtContent>
      </w:sdt>
      <w:r w:rsidR="002370C5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1851939546"/>
          <w:placeholder>
            <w:docPart w:val="0E676D9C5B3A3248804DB75F260839C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01251">
            <w:rPr>
              <w:rStyle w:val="SubtleEmphasis"/>
            </w:rPr>
            <w:t>1</w:t>
          </w:r>
          <w:r w:rsidR="002370C5">
            <w:rPr>
              <w:rStyle w:val="SubtleEmphasis"/>
            </w:rPr>
            <w:t>5 minutes</w:t>
          </w:r>
        </w:sdtContent>
      </w:sdt>
      <w:r w:rsidR="002370C5">
        <w:t xml:space="preserve"> | </w:t>
      </w:r>
      <w:sdt>
        <w:sdtPr>
          <w:alias w:val="Agenda 1, agenda topic:"/>
          <w:tag w:val="Agenda 1, agenda topic:"/>
          <w:id w:val="112265539"/>
          <w:placeholder>
            <w:docPart w:val="0AB15FD706BBBA4C9EDDC8611CC93EEE"/>
          </w:placeholder>
          <w:temporary/>
          <w:showingPlcHdr/>
          <w15:appearance w15:val="hidden"/>
        </w:sdtPr>
        <w:sdtEndPr/>
        <w:sdtContent>
          <w:r w:rsidR="002370C5">
            <w:t>Agenda topic</w:t>
          </w:r>
        </w:sdtContent>
      </w:sdt>
      <w:r w:rsidR="002370C5">
        <w:rPr>
          <w:rStyle w:val="SubtleEmphasis"/>
        </w:rPr>
        <w:t xml:space="preserve"> </w:t>
      </w:r>
      <w:r w:rsidR="0041586F">
        <w:rPr>
          <w:rStyle w:val="SubtleEmphasis"/>
        </w:rPr>
        <w:t>AOB</w:t>
      </w:r>
      <w:r w:rsidR="002370C5">
        <w:t xml:space="preserve"> | </w:t>
      </w:r>
      <w:sdt>
        <w:sdtPr>
          <w:alias w:val="Agenda 1, presenter:"/>
          <w:tag w:val="Agenda 1, presenter:"/>
          <w:id w:val="-1447236357"/>
          <w:placeholder>
            <w:docPart w:val="6C0E5D333128F344B311294C13E86B43"/>
          </w:placeholder>
          <w:temporary/>
          <w:showingPlcHdr/>
          <w15:appearance w15:val="hidden"/>
        </w:sdtPr>
        <w:sdtEndPr/>
        <w:sdtContent>
          <w:r w:rsidR="002370C5">
            <w:t>Presenter</w:t>
          </w:r>
        </w:sdtContent>
      </w:sdt>
      <w:r w:rsidR="002370C5">
        <w:t xml:space="preserve"> </w:t>
      </w:r>
      <w:r w:rsidR="0041586F">
        <w:rPr>
          <w:rStyle w:val="SubtleEmphasis"/>
        </w:rPr>
        <w:t>All</w:t>
      </w:r>
    </w:p>
    <w:p w14:paraId="113FADB6" w14:textId="7C9AE648" w:rsidR="00695607" w:rsidRDefault="00E432E0" w:rsidP="0069560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Let’s organize a tour of the lab once things settle down COVID-wise.</w:t>
      </w:r>
    </w:p>
    <w:p w14:paraId="5D81598E" w14:textId="7458328A" w:rsidR="00E432E0" w:rsidRDefault="00E432E0" w:rsidP="00E432E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Could be virtual in the meantime</w:t>
      </w:r>
      <w:r w:rsidR="00130F04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, but in-person would be far more beneficial.</w:t>
      </w:r>
    </w:p>
    <w:p w14:paraId="43892391" w14:textId="306334A8" w:rsidR="00E432E0" w:rsidRDefault="00D73826" w:rsidP="00E432E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lastRenderedPageBreak/>
        <w:t xml:space="preserve">We have a new email list, to simplify emailing the group. If you simply email </w:t>
      </w:r>
      <w:hyperlink r:id="rId16" w:history="1">
        <w:r w:rsidRPr="00F50B87">
          <w:rPr>
            <w:rStyle w:val="Hyperlink"/>
            <w:rFonts w:ascii="Times New Roman" w:eastAsia="Times New Roman" w:hAnsi="Times New Roman" w:cs="Times New Roman"/>
            <w:spacing w:val="0"/>
            <w:sz w:val="24"/>
            <w:szCs w:val="24"/>
            <w:lang w:eastAsia="ko-KR"/>
          </w:rPr>
          <w:t>ffa_cebaf_collab@jlab.org</w:t>
        </w:r>
      </w:hyperlink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, it will come to everyone in the group. </w:t>
      </w:r>
    </w:p>
    <w:p w14:paraId="68E7CE9F" w14:textId="2B515BF4" w:rsidR="00D73826" w:rsidRPr="0041586F" w:rsidRDefault="00D73826" w:rsidP="00D73826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If anyone is to be added or removed, please let Ryan or Alex know and we can do so. Or we can make you a moderator as well.</w:t>
      </w:r>
    </w:p>
    <w:p w14:paraId="0CD217CA" w14:textId="6022664F" w:rsidR="002370C5" w:rsidRDefault="00077EE8" w:rsidP="002370C5">
      <w:sdt>
        <w:sdtPr>
          <w:alias w:val="Agenda 1, conclusion:"/>
          <w:tag w:val="Agenda 1, conclusion:"/>
          <w:id w:val="-1046520589"/>
          <w:placeholder>
            <w:docPart w:val="85CFF7564C044A46AF993BF6E4DC0711"/>
          </w:placeholder>
          <w:temporary/>
          <w:showingPlcHdr/>
          <w15:appearance w15:val="hidden"/>
        </w:sdtPr>
        <w:sdtEndPr/>
        <w:sdtContent>
          <w:r w:rsidR="002370C5" w:rsidRPr="004C65AC">
            <w:rPr>
              <w:rStyle w:val="Heading4Char"/>
            </w:rPr>
            <w:t>Conclusion</w:t>
          </w:r>
        </w:sdtContent>
      </w:sdt>
      <w:r w:rsidR="002370C5">
        <w:t xml:space="preserve"> </w:t>
      </w:r>
    </w:p>
    <w:p w14:paraId="22BBD997" w14:textId="0375160F" w:rsidR="003B3B32" w:rsidRDefault="003B3B32" w:rsidP="002370C5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2370C5" w:rsidRPr="00E52810" w14:paraId="43824AA9" w14:textId="77777777" w:rsidTr="001A35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7C8E4752" w14:textId="77777777" w:rsidR="002370C5" w:rsidRPr="00E52810" w:rsidRDefault="00077EE8" w:rsidP="001A3593">
            <w:sdt>
              <w:sdtPr>
                <w:alias w:val="Agenda 1, action items:"/>
                <w:tag w:val="Agenda 1, action items:"/>
                <w:id w:val="926697590"/>
                <w:placeholder>
                  <w:docPart w:val="3AD6E1EA979EAF4BBB5CA37E2E3DA18D"/>
                </w:placeholder>
                <w:temporary/>
                <w:showingPlcHdr/>
                <w15:appearance w15:val="hidden"/>
              </w:sdtPr>
              <w:sdtEndPr/>
              <w:sdtContent>
                <w:r w:rsidR="002370C5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816764001"/>
            <w:placeholder>
              <w:docPart w:val="21B13325CFC4E64B8B6BD4BFA05C6F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9530B06" w14:textId="77777777" w:rsidR="002370C5" w:rsidRPr="00E52810" w:rsidRDefault="002370C5" w:rsidP="001A3593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239801544"/>
            <w:placeholder>
              <w:docPart w:val="383FD714A92B174087B536701AB79AE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01DAD74D" w14:textId="77777777" w:rsidR="002370C5" w:rsidRPr="00E52810" w:rsidRDefault="002370C5" w:rsidP="001A3593">
                <w:r w:rsidRPr="00E52810">
                  <w:t>Deadline</w:t>
                </w:r>
              </w:p>
            </w:tc>
          </w:sdtContent>
        </w:sdt>
      </w:tr>
      <w:tr w:rsidR="002370C5" w:rsidRPr="00E52810" w14:paraId="522A6315" w14:textId="77777777" w:rsidTr="001A3593">
        <w:trPr>
          <w:trHeight w:val="426"/>
        </w:trPr>
        <w:tc>
          <w:tcPr>
            <w:tcW w:w="6117" w:type="dxa"/>
          </w:tcPr>
          <w:p w14:paraId="78771D3F" w14:textId="77777777" w:rsidR="002370C5" w:rsidRPr="00335EC5" w:rsidRDefault="002370C5" w:rsidP="001A3593">
            <w:pPr>
              <w:ind w:left="0"/>
            </w:pPr>
          </w:p>
          <w:p w14:paraId="0CA9E14B" w14:textId="77777777" w:rsidR="002370C5" w:rsidRPr="00335EC5" w:rsidRDefault="002370C5" w:rsidP="001A3593">
            <w:pPr>
              <w:ind w:left="0"/>
            </w:pPr>
          </w:p>
        </w:tc>
        <w:tc>
          <w:tcPr>
            <w:tcW w:w="2184" w:type="dxa"/>
          </w:tcPr>
          <w:p w14:paraId="6C34A0D5" w14:textId="77777777" w:rsidR="002370C5" w:rsidRDefault="002370C5" w:rsidP="001A3593">
            <w:pPr>
              <w:ind w:left="0"/>
            </w:pPr>
          </w:p>
        </w:tc>
        <w:tc>
          <w:tcPr>
            <w:tcW w:w="2184" w:type="dxa"/>
          </w:tcPr>
          <w:p w14:paraId="3A0AFA20" w14:textId="77777777" w:rsidR="002370C5" w:rsidRPr="00E52810" w:rsidRDefault="002370C5" w:rsidP="001A3593">
            <w:pPr>
              <w:ind w:left="0"/>
            </w:pPr>
          </w:p>
        </w:tc>
      </w:tr>
    </w:tbl>
    <w:p w14:paraId="14BB0F73" w14:textId="77777777" w:rsidR="00E47DA1" w:rsidRDefault="00E47DA1" w:rsidP="002431D7">
      <w:pPr>
        <w:pStyle w:val="Heading2"/>
        <w:ind w:left="0"/>
      </w:pPr>
    </w:p>
    <w:p w14:paraId="45309941" w14:textId="63294538" w:rsidR="0017681F" w:rsidRDefault="00077EE8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7D398BF5" w:rsidR="004C65AC" w:rsidRDefault="00D13B39" w:rsidP="0071181D">
      <w:pPr>
        <w:ind w:left="0"/>
      </w:pPr>
      <w:r>
        <w:t xml:space="preserve">Pathway to Repository: </w:t>
      </w:r>
      <w:hyperlink r:id="rId17" w:history="1">
        <w:r w:rsidRPr="003538F6">
          <w:rPr>
            <w:rStyle w:val="Hyperlink"/>
          </w:rPr>
          <w:t>https://jeffersonlab-my.sharepoint.com/:f:/r/personal/tristan_jlab_org/Documents/Grad%20Student%202019/Graduate%20Student%20Steering/CEBAF%20FFA%20Working%20Group?csf=1&amp;web=1&amp;e=78bf9R</w:t>
        </w:r>
      </w:hyperlink>
    </w:p>
    <w:p w14:paraId="11FB8926" w14:textId="2F2E7AB0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1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E158F" w14:textId="77777777" w:rsidR="00077EE8" w:rsidRDefault="00077EE8">
      <w:pPr>
        <w:spacing w:after="0"/>
      </w:pPr>
      <w:r>
        <w:separator/>
      </w:r>
    </w:p>
  </w:endnote>
  <w:endnote w:type="continuationSeparator" w:id="0">
    <w:p w14:paraId="7A109103" w14:textId="77777777" w:rsidR="00077EE8" w:rsidRDefault="00077E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E48B9" w14:textId="77777777" w:rsidR="00077EE8" w:rsidRDefault="00077EE8">
      <w:pPr>
        <w:spacing w:after="0"/>
      </w:pPr>
      <w:r>
        <w:separator/>
      </w:r>
    </w:p>
  </w:footnote>
  <w:footnote w:type="continuationSeparator" w:id="0">
    <w:p w14:paraId="0EB15845" w14:textId="77777777" w:rsidR="00077EE8" w:rsidRDefault="00077EE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21"/>
  </w:num>
  <w:num w:numId="14">
    <w:abstractNumId w:val="10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12"/>
  </w:num>
  <w:num w:numId="20">
    <w:abstractNumId w:val="18"/>
  </w:num>
  <w:num w:numId="21">
    <w:abstractNumId w:val="11"/>
  </w:num>
  <w:num w:numId="22">
    <w:abstractNumId w:val="2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395"/>
    <w:rsid w:val="00046653"/>
    <w:rsid w:val="00047381"/>
    <w:rsid w:val="000515BB"/>
    <w:rsid w:val="00051EB1"/>
    <w:rsid w:val="00052D3A"/>
    <w:rsid w:val="00062471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C02C1"/>
    <w:rsid w:val="000C6048"/>
    <w:rsid w:val="000D352F"/>
    <w:rsid w:val="000D6F16"/>
    <w:rsid w:val="000D7BAE"/>
    <w:rsid w:val="000F32BC"/>
    <w:rsid w:val="000F3D72"/>
    <w:rsid w:val="000F6FD7"/>
    <w:rsid w:val="000F7DDE"/>
    <w:rsid w:val="001005E5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4F64"/>
    <w:rsid w:val="0019660A"/>
    <w:rsid w:val="001B7CD6"/>
    <w:rsid w:val="001C39C9"/>
    <w:rsid w:val="001C4546"/>
    <w:rsid w:val="001C4DDE"/>
    <w:rsid w:val="001D45C7"/>
    <w:rsid w:val="001D586A"/>
    <w:rsid w:val="001E4DD6"/>
    <w:rsid w:val="001F0946"/>
    <w:rsid w:val="001F0D83"/>
    <w:rsid w:val="001F2E18"/>
    <w:rsid w:val="001F3798"/>
    <w:rsid w:val="001F3C8C"/>
    <w:rsid w:val="001F5821"/>
    <w:rsid w:val="002114C0"/>
    <w:rsid w:val="00213BCE"/>
    <w:rsid w:val="00222293"/>
    <w:rsid w:val="00227CDE"/>
    <w:rsid w:val="00234813"/>
    <w:rsid w:val="002370C5"/>
    <w:rsid w:val="00240175"/>
    <w:rsid w:val="002431D7"/>
    <w:rsid w:val="002505B7"/>
    <w:rsid w:val="00260842"/>
    <w:rsid w:val="00265786"/>
    <w:rsid w:val="0026629F"/>
    <w:rsid w:val="00286AA6"/>
    <w:rsid w:val="00287F2E"/>
    <w:rsid w:val="0029112C"/>
    <w:rsid w:val="00292A16"/>
    <w:rsid w:val="00293351"/>
    <w:rsid w:val="002A0C69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7469"/>
    <w:rsid w:val="002F4ABE"/>
    <w:rsid w:val="00300601"/>
    <w:rsid w:val="00315B88"/>
    <w:rsid w:val="0033108C"/>
    <w:rsid w:val="00334243"/>
    <w:rsid w:val="00334B7C"/>
    <w:rsid w:val="00335EC5"/>
    <w:rsid w:val="0034370C"/>
    <w:rsid w:val="003473B2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1B81"/>
    <w:rsid w:val="003C1FAB"/>
    <w:rsid w:val="003C20E2"/>
    <w:rsid w:val="003C23D6"/>
    <w:rsid w:val="003C2F0F"/>
    <w:rsid w:val="003C6B6C"/>
    <w:rsid w:val="003C781B"/>
    <w:rsid w:val="003D4FB6"/>
    <w:rsid w:val="003D69AF"/>
    <w:rsid w:val="003D72F1"/>
    <w:rsid w:val="003E03D1"/>
    <w:rsid w:val="003F1248"/>
    <w:rsid w:val="00401C66"/>
    <w:rsid w:val="00404C8E"/>
    <w:rsid w:val="00407699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2433"/>
    <w:rsid w:val="00470ED7"/>
    <w:rsid w:val="004713BF"/>
    <w:rsid w:val="00473149"/>
    <w:rsid w:val="00473BA5"/>
    <w:rsid w:val="004777FC"/>
    <w:rsid w:val="00477CA6"/>
    <w:rsid w:val="00486339"/>
    <w:rsid w:val="00496F93"/>
    <w:rsid w:val="004A08F9"/>
    <w:rsid w:val="004B234E"/>
    <w:rsid w:val="004C65AC"/>
    <w:rsid w:val="004C6DBF"/>
    <w:rsid w:val="004D1A45"/>
    <w:rsid w:val="004E3B8D"/>
    <w:rsid w:val="0050314C"/>
    <w:rsid w:val="00507BBC"/>
    <w:rsid w:val="0051545C"/>
    <w:rsid w:val="00515C50"/>
    <w:rsid w:val="00516C17"/>
    <w:rsid w:val="0052642B"/>
    <w:rsid w:val="005323D9"/>
    <w:rsid w:val="00537EC6"/>
    <w:rsid w:val="00540E10"/>
    <w:rsid w:val="00544F04"/>
    <w:rsid w:val="00557792"/>
    <w:rsid w:val="00561899"/>
    <w:rsid w:val="00563B6E"/>
    <w:rsid w:val="005649AF"/>
    <w:rsid w:val="00570730"/>
    <w:rsid w:val="00573FB0"/>
    <w:rsid w:val="0057538F"/>
    <w:rsid w:val="005818BA"/>
    <w:rsid w:val="00585AC7"/>
    <w:rsid w:val="005914C0"/>
    <w:rsid w:val="0059417D"/>
    <w:rsid w:val="005A5D1A"/>
    <w:rsid w:val="005A6C51"/>
    <w:rsid w:val="005A76F9"/>
    <w:rsid w:val="005B057B"/>
    <w:rsid w:val="005B555B"/>
    <w:rsid w:val="005C56C7"/>
    <w:rsid w:val="005C6C45"/>
    <w:rsid w:val="005E641C"/>
    <w:rsid w:val="005E7CDA"/>
    <w:rsid w:val="005E7D19"/>
    <w:rsid w:val="006022F5"/>
    <w:rsid w:val="00605AD2"/>
    <w:rsid w:val="006066B7"/>
    <w:rsid w:val="00610E65"/>
    <w:rsid w:val="0062153C"/>
    <w:rsid w:val="00621E9B"/>
    <w:rsid w:val="00624502"/>
    <w:rsid w:val="00624671"/>
    <w:rsid w:val="00633D5D"/>
    <w:rsid w:val="00634AA1"/>
    <w:rsid w:val="00645433"/>
    <w:rsid w:val="00650922"/>
    <w:rsid w:val="00654FE8"/>
    <w:rsid w:val="006552CC"/>
    <w:rsid w:val="0066086F"/>
    <w:rsid w:val="006630CE"/>
    <w:rsid w:val="00672A6F"/>
    <w:rsid w:val="00674ED8"/>
    <w:rsid w:val="006846D4"/>
    <w:rsid w:val="006905BF"/>
    <w:rsid w:val="006928B4"/>
    <w:rsid w:val="00695607"/>
    <w:rsid w:val="006B03AB"/>
    <w:rsid w:val="006C4A79"/>
    <w:rsid w:val="006C4B0B"/>
    <w:rsid w:val="006C581B"/>
    <w:rsid w:val="006C673C"/>
    <w:rsid w:val="006D5397"/>
    <w:rsid w:val="006D571F"/>
    <w:rsid w:val="006E046C"/>
    <w:rsid w:val="006E0512"/>
    <w:rsid w:val="006E14CA"/>
    <w:rsid w:val="006E3573"/>
    <w:rsid w:val="006E666F"/>
    <w:rsid w:val="006E696B"/>
    <w:rsid w:val="006E7F90"/>
    <w:rsid w:val="006F3AB3"/>
    <w:rsid w:val="006F463D"/>
    <w:rsid w:val="006F5A3F"/>
    <w:rsid w:val="006F66AA"/>
    <w:rsid w:val="0071181D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50BB"/>
    <w:rsid w:val="0074531C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E71"/>
    <w:rsid w:val="0079760B"/>
    <w:rsid w:val="007A0528"/>
    <w:rsid w:val="007B0520"/>
    <w:rsid w:val="007B1A85"/>
    <w:rsid w:val="007B20CD"/>
    <w:rsid w:val="007B5167"/>
    <w:rsid w:val="007B69C8"/>
    <w:rsid w:val="007B7639"/>
    <w:rsid w:val="007C3CBD"/>
    <w:rsid w:val="007C6EE6"/>
    <w:rsid w:val="007D7EB1"/>
    <w:rsid w:val="007E2BE2"/>
    <w:rsid w:val="007E6803"/>
    <w:rsid w:val="007F4AC1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40B10"/>
    <w:rsid w:val="00840F11"/>
    <w:rsid w:val="008431CB"/>
    <w:rsid w:val="00847736"/>
    <w:rsid w:val="00851630"/>
    <w:rsid w:val="0085532C"/>
    <w:rsid w:val="008612C1"/>
    <w:rsid w:val="00861B3A"/>
    <w:rsid w:val="00863BE4"/>
    <w:rsid w:val="00864D66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3745"/>
    <w:rsid w:val="008D6478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23D17"/>
    <w:rsid w:val="00925D8B"/>
    <w:rsid w:val="00933AF6"/>
    <w:rsid w:val="0093449B"/>
    <w:rsid w:val="00945521"/>
    <w:rsid w:val="00952A46"/>
    <w:rsid w:val="00956F25"/>
    <w:rsid w:val="00957A28"/>
    <w:rsid w:val="0096604D"/>
    <w:rsid w:val="00973FF1"/>
    <w:rsid w:val="00976987"/>
    <w:rsid w:val="009916AE"/>
    <w:rsid w:val="00991C35"/>
    <w:rsid w:val="00994094"/>
    <w:rsid w:val="00995AEE"/>
    <w:rsid w:val="009A368F"/>
    <w:rsid w:val="009A4BAE"/>
    <w:rsid w:val="009B1CF2"/>
    <w:rsid w:val="009B269D"/>
    <w:rsid w:val="009C47D4"/>
    <w:rsid w:val="009D1809"/>
    <w:rsid w:val="009D3A70"/>
    <w:rsid w:val="009D4C90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226F9"/>
    <w:rsid w:val="00A35BD2"/>
    <w:rsid w:val="00A450EF"/>
    <w:rsid w:val="00A46C39"/>
    <w:rsid w:val="00A537D4"/>
    <w:rsid w:val="00A541A1"/>
    <w:rsid w:val="00A61375"/>
    <w:rsid w:val="00A63038"/>
    <w:rsid w:val="00A663FA"/>
    <w:rsid w:val="00A725DD"/>
    <w:rsid w:val="00A76AA0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6DA9"/>
    <w:rsid w:val="00AC512F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7C7"/>
    <w:rsid w:val="00B02C9E"/>
    <w:rsid w:val="00B034F0"/>
    <w:rsid w:val="00B047E8"/>
    <w:rsid w:val="00B0522E"/>
    <w:rsid w:val="00B05F2F"/>
    <w:rsid w:val="00B133A7"/>
    <w:rsid w:val="00B26B0B"/>
    <w:rsid w:val="00B27A45"/>
    <w:rsid w:val="00B300B7"/>
    <w:rsid w:val="00B355F8"/>
    <w:rsid w:val="00B36C23"/>
    <w:rsid w:val="00B45575"/>
    <w:rsid w:val="00B45E12"/>
    <w:rsid w:val="00B514A9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B6864"/>
    <w:rsid w:val="00BC7A7C"/>
    <w:rsid w:val="00BD4EC3"/>
    <w:rsid w:val="00BE6B70"/>
    <w:rsid w:val="00BE73AB"/>
    <w:rsid w:val="00BF3157"/>
    <w:rsid w:val="00BF6148"/>
    <w:rsid w:val="00C07D88"/>
    <w:rsid w:val="00C10C8A"/>
    <w:rsid w:val="00C10D87"/>
    <w:rsid w:val="00C2001D"/>
    <w:rsid w:val="00C35F68"/>
    <w:rsid w:val="00C44AA3"/>
    <w:rsid w:val="00C52EBF"/>
    <w:rsid w:val="00C55BBF"/>
    <w:rsid w:val="00C62B6F"/>
    <w:rsid w:val="00C6367E"/>
    <w:rsid w:val="00C65813"/>
    <w:rsid w:val="00C70AC5"/>
    <w:rsid w:val="00C70B41"/>
    <w:rsid w:val="00C70D46"/>
    <w:rsid w:val="00C8004D"/>
    <w:rsid w:val="00C85C67"/>
    <w:rsid w:val="00C87C47"/>
    <w:rsid w:val="00C9013A"/>
    <w:rsid w:val="00C93E10"/>
    <w:rsid w:val="00C948CF"/>
    <w:rsid w:val="00C97A96"/>
    <w:rsid w:val="00CA18E7"/>
    <w:rsid w:val="00CA3CFF"/>
    <w:rsid w:val="00CA6C91"/>
    <w:rsid w:val="00CB22B5"/>
    <w:rsid w:val="00CB50F2"/>
    <w:rsid w:val="00CB6936"/>
    <w:rsid w:val="00CC1C26"/>
    <w:rsid w:val="00CC48AC"/>
    <w:rsid w:val="00CC4E74"/>
    <w:rsid w:val="00CC52C9"/>
    <w:rsid w:val="00CD2101"/>
    <w:rsid w:val="00CE5D16"/>
    <w:rsid w:val="00CE7473"/>
    <w:rsid w:val="00CF07DA"/>
    <w:rsid w:val="00CF3F76"/>
    <w:rsid w:val="00CF5C61"/>
    <w:rsid w:val="00CF62D6"/>
    <w:rsid w:val="00D116F2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48CC"/>
    <w:rsid w:val="00D35C50"/>
    <w:rsid w:val="00D41156"/>
    <w:rsid w:val="00D42391"/>
    <w:rsid w:val="00D42568"/>
    <w:rsid w:val="00D522D2"/>
    <w:rsid w:val="00D5757D"/>
    <w:rsid w:val="00D6108E"/>
    <w:rsid w:val="00D6466C"/>
    <w:rsid w:val="00D67A39"/>
    <w:rsid w:val="00D73826"/>
    <w:rsid w:val="00D81D05"/>
    <w:rsid w:val="00D83E05"/>
    <w:rsid w:val="00D85AA7"/>
    <w:rsid w:val="00D90A37"/>
    <w:rsid w:val="00D9214D"/>
    <w:rsid w:val="00D93B36"/>
    <w:rsid w:val="00DB1B9E"/>
    <w:rsid w:val="00DB2782"/>
    <w:rsid w:val="00DC2307"/>
    <w:rsid w:val="00DC312C"/>
    <w:rsid w:val="00DC3EFD"/>
    <w:rsid w:val="00DC4444"/>
    <w:rsid w:val="00DC49BA"/>
    <w:rsid w:val="00DC59E9"/>
    <w:rsid w:val="00DC6F9F"/>
    <w:rsid w:val="00DD394A"/>
    <w:rsid w:val="00DD7F69"/>
    <w:rsid w:val="00DE1E1D"/>
    <w:rsid w:val="00DE2FCC"/>
    <w:rsid w:val="00DE3BA0"/>
    <w:rsid w:val="00DE5CB0"/>
    <w:rsid w:val="00DE6BCE"/>
    <w:rsid w:val="00DF066A"/>
    <w:rsid w:val="00DF31C5"/>
    <w:rsid w:val="00DF4845"/>
    <w:rsid w:val="00E0758F"/>
    <w:rsid w:val="00E119C3"/>
    <w:rsid w:val="00E11E1A"/>
    <w:rsid w:val="00E16E75"/>
    <w:rsid w:val="00E20DB6"/>
    <w:rsid w:val="00E22980"/>
    <w:rsid w:val="00E31CC0"/>
    <w:rsid w:val="00E32A79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82A48"/>
    <w:rsid w:val="00E86B06"/>
    <w:rsid w:val="00E923A6"/>
    <w:rsid w:val="00E951C2"/>
    <w:rsid w:val="00E95F2D"/>
    <w:rsid w:val="00E96117"/>
    <w:rsid w:val="00E97830"/>
    <w:rsid w:val="00EA0C57"/>
    <w:rsid w:val="00EA542A"/>
    <w:rsid w:val="00EA7983"/>
    <w:rsid w:val="00EB18FC"/>
    <w:rsid w:val="00EB27A0"/>
    <w:rsid w:val="00EB2F66"/>
    <w:rsid w:val="00EB43FE"/>
    <w:rsid w:val="00EC6222"/>
    <w:rsid w:val="00EC670A"/>
    <w:rsid w:val="00ED3F6F"/>
    <w:rsid w:val="00ED5957"/>
    <w:rsid w:val="00ED648C"/>
    <w:rsid w:val="00ED7A64"/>
    <w:rsid w:val="00EF3A27"/>
    <w:rsid w:val="00EF4503"/>
    <w:rsid w:val="00F00876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701"/>
    <w:rsid w:val="00F37513"/>
    <w:rsid w:val="00F406DB"/>
    <w:rsid w:val="00F40B7C"/>
    <w:rsid w:val="00F45ED3"/>
    <w:rsid w:val="00F50090"/>
    <w:rsid w:val="00F505E2"/>
    <w:rsid w:val="00F560A1"/>
    <w:rsid w:val="00F65675"/>
    <w:rsid w:val="00F66067"/>
    <w:rsid w:val="00F66902"/>
    <w:rsid w:val="00F77873"/>
    <w:rsid w:val="00F93BA4"/>
    <w:rsid w:val="00F94167"/>
    <w:rsid w:val="00F95450"/>
    <w:rsid w:val="00FA5B3C"/>
    <w:rsid w:val="00FA6483"/>
    <w:rsid w:val="00FB3F8A"/>
    <w:rsid w:val="00FC130B"/>
    <w:rsid w:val="00FC7245"/>
    <w:rsid w:val="00FD4CF8"/>
    <w:rsid w:val="00FD5DA8"/>
    <w:rsid w:val="00FD6D79"/>
    <w:rsid w:val="00FD7A57"/>
    <w:rsid w:val="00FE0E23"/>
    <w:rsid w:val="00FE67E5"/>
    <w:rsid w:val="00F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jeffersonlab-my.sharepoint.com/:f:/r/personal/tristan_jlab_org/Documents/Grad%20Student%202019/Graduate%20Student%20Steering/CEBAF%20FFA%20Working%20Group?csf=1&amp;web=1&amp;e=78bf9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fa_cebaf_collab@jlab.org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F7BDA986FD91DF4BADC20D08C11CA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87CE7-C4CD-CD4B-BC8B-6CAAD02027AB}"/>
      </w:docPartPr>
      <w:docPartBody>
        <w:p w:rsidR="007722CE" w:rsidRDefault="001001E9" w:rsidP="001001E9">
          <w:pPr>
            <w:pStyle w:val="F7BDA986FD91DF4BADC20D08C11CA5B7"/>
          </w:pPr>
          <w:r>
            <w:t>Time allotted</w:t>
          </w:r>
        </w:p>
      </w:docPartBody>
    </w:docPart>
    <w:docPart>
      <w:docPartPr>
        <w:name w:val="0E676D9C5B3A3248804DB75F26083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74EE6-641E-6F48-8477-55E976F7E501}"/>
      </w:docPartPr>
      <w:docPartBody>
        <w:p w:rsidR="007722CE" w:rsidRDefault="001001E9" w:rsidP="001001E9">
          <w:pPr>
            <w:pStyle w:val="0E676D9C5B3A3248804DB75F260839C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AB15FD706BBBA4C9EDDC8611CC9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03085-AB6E-0541-AD1B-1CD7C47C1CCE}"/>
      </w:docPartPr>
      <w:docPartBody>
        <w:p w:rsidR="007722CE" w:rsidRDefault="001001E9" w:rsidP="001001E9">
          <w:pPr>
            <w:pStyle w:val="0AB15FD706BBBA4C9EDDC8611CC93EEE"/>
          </w:pPr>
          <w:r>
            <w:t>Agenda topic</w:t>
          </w:r>
        </w:p>
      </w:docPartBody>
    </w:docPart>
    <w:docPart>
      <w:docPartPr>
        <w:name w:val="6C0E5D333128F344B311294C13E8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69E2-6730-CF4F-803C-50AB9547E897}"/>
      </w:docPartPr>
      <w:docPartBody>
        <w:p w:rsidR="007722CE" w:rsidRDefault="001001E9" w:rsidP="001001E9">
          <w:pPr>
            <w:pStyle w:val="6C0E5D333128F344B311294C13E86B43"/>
          </w:pPr>
          <w:r>
            <w:t>Presenter</w:t>
          </w:r>
        </w:p>
      </w:docPartBody>
    </w:docPart>
    <w:docPart>
      <w:docPartPr>
        <w:name w:val="85CFF7564C044A46AF993BF6E4DC0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E673C-BD18-7649-B1B8-3656EC3E5C8A}"/>
      </w:docPartPr>
      <w:docPartBody>
        <w:p w:rsidR="007722CE" w:rsidRDefault="001001E9" w:rsidP="001001E9">
          <w:pPr>
            <w:pStyle w:val="85CFF7564C044A46AF993BF6E4DC0711"/>
          </w:pPr>
          <w:r>
            <w:t>Conclusion</w:t>
          </w:r>
        </w:p>
      </w:docPartBody>
    </w:docPart>
    <w:docPart>
      <w:docPartPr>
        <w:name w:val="3AD6E1EA979EAF4BBB5CA37E2E3DA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3AC04-564F-9D4D-8554-0C35D85F9F45}"/>
      </w:docPartPr>
      <w:docPartBody>
        <w:p w:rsidR="007722CE" w:rsidRDefault="001001E9" w:rsidP="001001E9">
          <w:pPr>
            <w:pStyle w:val="3AD6E1EA979EAF4BBB5CA37E2E3DA18D"/>
          </w:pPr>
          <w:r w:rsidRPr="00E52810">
            <w:t>Action items</w:t>
          </w:r>
        </w:p>
      </w:docPartBody>
    </w:docPart>
    <w:docPart>
      <w:docPartPr>
        <w:name w:val="21B13325CFC4E64B8B6BD4BFA05C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4E322-8DA1-DE49-9714-84B454332686}"/>
      </w:docPartPr>
      <w:docPartBody>
        <w:p w:rsidR="007722CE" w:rsidRDefault="001001E9" w:rsidP="001001E9">
          <w:pPr>
            <w:pStyle w:val="21B13325CFC4E64B8B6BD4BFA05C6FEE"/>
          </w:pPr>
          <w:r w:rsidRPr="00E52810">
            <w:t>Person responsible</w:t>
          </w:r>
        </w:p>
      </w:docPartBody>
    </w:docPart>
    <w:docPart>
      <w:docPartPr>
        <w:name w:val="383FD714A92B174087B536701AB79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9503C-A9A3-4A4D-A2D8-C3B98C800628}"/>
      </w:docPartPr>
      <w:docPartBody>
        <w:p w:rsidR="007722CE" w:rsidRDefault="001001E9" w:rsidP="001001E9">
          <w:pPr>
            <w:pStyle w:val="383FD714A92B174087B536701AB79AEE"/>
          </w:pPr>
          <w:r w:rsidRPr="00E52810">
            <w:t>Deadline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1001E9"/>
    <w:rsid w:val="00123B80"/>
    <w:rsid w:val="001B25D0"/>
    <w:rsid w:val="001C713E"/>
    <w:rsid w:val="00327115"/>
    <w:rsid w:val="00371AAE"/>
    <w:rsid w:val="004015EB"/>
    <w:rsid w:val="00437B16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7F95"/>
    <w:rsid w:val="006D2677"/>
    <w:rsid w:val="006E7472"/>
    <w:rsid w:val="00716212"/>
    <w:rsid w:val="00717B81"/>
    <w:rsid w:val="007722CE"/>
    <w:rsid w:val="00795F2A"/>
    <w:rsid w:val="007F1067"/>
    <w:rsid w:val="00864A01"/>
    <w:rsid w:val="00867D87"/>
    <w:rsid w:val="008C742A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80C4D"/>
    <w:rsid w:val="00B81A22"/>
    <w:rsid w:val="00BA785E"/>
    <w:rsid w:val="00BD59DD"/>
    <w:rsid w:val="00C346E1"/>
    <w:rsid w:val="00CE4959"/>
    <w:rsid w:val="00D32699"/>
    <w:rsid w:val="00D61F57"/>
    <w:rsid w:val="00E172BD"/>
    <w:rsid w:val="00E51EE6"/>
    <w:rsid w:val="00EA35E4"/>
    <w:rsid w:val="00ED59A6"/>
    <w:rsid w:val="00EF1715"/>
    <w:rsid w:val="00EF5B5C"/>
    <w:rsid w:val="00F20AD9"/>
    <w:rsid w:val="00F41137"/>
    <w:rsid w:val="00F43BDE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1B25D0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B97DF8BEB1047F4F82069384E6B70ECF">
    <w:name w:val="B97DF8BEB1047F4F82069384E6B70ECF"/>
    <w:rsid w:val="004015EB"/>
  </w:style>
  <w:style w:type="paragraph" w:customStyle="1" w:styleId="7F3F185D2E19DD46BDC017F3086874B2">
    <w:name w:val="7F3F185D2E19DD46BDC017F3086874B2"/>
    <w:rsid w:val="004015EB"/>
  </w:style>
  <w:style w:type="paragraph" w:customStyle="1" w:styleId="0454EC53DED7764FA87D5AB2B39F2A6D">
    <w:name w:val="0454EC53DED7764FA87D5AB2B39F2A6D"/>
    <w:rsid w:val="004015EB"/>
  </w:style>
  <w:style w:type="paragraph" w:customStyle="1" w:styleId="E486E7C74F3E0449807EA7010EDEEC2B">
    <w:name w:val="E486E7C74F3E0449807EA7010EDEEC2B"/>
    <w:rsid w:val="004015EB"/>
  </w:style>
  <w:style w:type="paragraph" w:customStyle="1" w:styleId="8BEC46E5C2111D44A6C66EF0D5A82EE7">
    <w:name w:val="8BEC46E5C2111D44A6C66EF0D5A82EE7"/>
    <w:rsid w:val="004015EB"/>
  </w:style>
  <w:style w:type="paragraph" w:customStyle="1" w:styleId="64F0C5102246E247BA506A6E3513F1EB">
    <w:name w:val="64F0C5102246E247BA506A6E3513F1EB"/>
    <w:rsid w:val="004015EB"/>
  </w:style>
  <w:style w:type="paragraph" w:customStyle="1" w:styleId="F325F544CB1FB146848BC5B8C4E6D2E3">
    <w:name w:val="F325F544CB1FB146848BC5B8C4E6D2E3"/>
    <w:rsid w:val="004015EB"/>
  </w:style>
  <w:style w:type="paragraph" w:customStyle="1" w:styleId="F7BDA986FD91DF4BADC20D08C11CA5B7">
    <w:name w:val="F7BDA986FD91DF4BADC20D08C11CA5B7"/>
    <w:rsid w:val="001001E9"/>
  </w:style>
  <w:style w:type="paragraph" w:customStyle="1" w:styleId="0E676D9C5B3A3248804DB75F260839C6">
    <w:name w:val="0E676D9C5B3A3248804DB75F260839C6"/>
    <w:rsid w:val="001001E9"/>
  </w:style>
  <w:style w:type="paragraph" w:customStyle="1" w:styleId="0AB15FD706BBBA4C9EDDC8611CC93EEE">
    <w:name w:val="0AB15FD706BBBA4C9EDDC8611CC93EEE"/>
    <w:rsid w:val="001001E9"/>
  </w:style>
  <w:style w:type="paragraph" w:customStyle="1" w:styleId="6C0E5D333128F344B311294C13E86B43">
    <w:name w:val="6C0E5D333128F344B311294C13E86B43"/>
    <w:rsid w:val="001001E9"/>
  </w:style>
  <w:style w:type="paragraph" w:customStyle="1" w:styleId="85CFF7564C044A46AF993BF6E4DC0711">
    <w:name w:val="85CFF7564C044A46AF993BF6E4DC0711"/>
    <w:rsid w:val="001001E9"/>
  </w:style>
  <w:style w:type="paragraph" w:customStyle="1" w:styleId="3AD6E1EA979EAF4BBB5CA37E2E3DA18D">
    <w:name w:val="3AD6E1EA979EAF4BBB5CA37E2E3DA18D"/>
    <w:rsid w:val="001001E9"/>
  </w:style>
  <w:style w:type="paragraph" w:customStyle="1" w:styleId="21B13325CFC4E64B8B6BD4BFA05C6FEE">
    <w:name w:val="21B13325CFC4E64B8B6BD4BFA05C6FEE"/>
    <w:rsid w:val="001001E9"/>
  </w:style>
  <w:style w:type="paragraph" w:customStyle="1" w:styleId="383FD714A92B174087B536701AB79AEE">
    <w:name w:val="383FD714A92B174087B536701AB79AEE"/>
    <w:rsid w:val="001001E9"/>
  </w:style>
  <w:style w:type="paragraph" w:customStyle="1" w:styleId="FA9CBDBD17C0E24B928D5240E5106CF8">
    <w:name w:val="FA9CBDBD17C0E24B928D5240E5106CF8"/>
    <w:rsid w:val="00494EDB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39</TotalTime>
  <Pages>5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14</cp:revision>
  <dcterms:created xsi:type="dcterms:W3CDTF">2022-01-28T13:51:00Z</dcterms:created>
  <dcterms:modified xsi:type="dcterms:W3CDTF">2022-01-28T17:09:00Z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