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7DC54213" w:rsidR="00395B23" w:rsidRDefault="00210AD4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7E2E7E">
        <w:rPr>
          <w:rStyle w:val="SubtleEmphasis"/>
        </w:rPr>
        <w:t>2/</w:t>
      </w:r>
      <w:r w:rsidR="006179B6">
        <w:rPr>
          <w:rStyle w:val="SubtleEmphasis"/>
        </w:rPr>
        <w:t>11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210AD4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210AD4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210AD4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38342AF9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5D4365">
              <w:t xml:space="preserve">Alex, Kitty, Jay, </w:t>
            </w:r>
            <w:proofErr w:type="spellStart"/>
            <w:r w:rsidR="005D4365">
              <w:t>Probir</w:t>
            </w:r>
            <w:proofErr w:type="spellEnd"/>
            <w:r w:rsidR="005D4365">
              <w:t xml:space="preserve">, Todd, </w:t>
            </w:r>
            <w:r w:rsidR="009E0106">
              <w:t xml:space="preserve">Andrei, Scott, </w:t>
            </w:r>
            <w:proofErr w:type="spellStart"/>
            <w:r w:rsidR="009E0106">
              <w:t>Dejan</w:t>
            </w:r>
            <w:proofErr w:type="spellEnd"/>
            <w:r w:rsidR="009E0106">
              <w:t>, Stephen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0D197B2B" w14:textId="189BF64C" w:rsidR="00D81D05" w:rsidRDefault="005D4365" w:rsidP="00117799">
      <w:r>
        <w:t xml:space="preserve">Positron Source Review: </w:t>
      </w:r>
      <w:hyperlink r:id="rId9" w:history="1">
        <w:r w:rsidRPr="00152D83">
          <w:rPr>
            <w:rStyle w:val="Hyperlink"/>
          </w:rPr>
          <w:t>https://arxiv.org/abs/2202.04939</w:t>
        </w:r>
      </w:hyperlink>
    </w:p>
    <w:p w14:paraId="45429C7F" w14:textId="4DF0CEF6" w:rsidR="005D4365" w:rsidRDefault="009E0106" w:rsidP="009E0106">
      <w:r>
        <w:t>N</w:t>
      </w:r>
      <w:r w:rsidRPr="005D4365">
        <w:t>onlinear dynamics modeling/</w:t>
      </w:r>
      <w:proofErr w:type="spellStart"/>
      <w:r w:rsidRPr="005D4365">
        <w:t>expt</w:t>
      </w:r>
      <w:proofErr w:type="spellEnd"/>
      <w:r w:rsidRPr="005D4365">
        <w:t xml:space="preserve"> using MADX</w:t>
      </w:r>
      <w:r>
        <w:t xml:space="preserve"> </w:t>
      </w:r>
      <w:hyperlink r:id="rId10" w:history="1">
        <w:r w:rsidRPr="00152D83">
          <w:rPr>
            <w:rStyle w:val="Hyperlink"/>
          </w:rPr>
          <w:t>https://arxiv.org/abs/2202.04864</w:t>
        </w:r>
      </w:hyperlink>
    </w:p>
    <w:p w14:paraId="31EC033E" w14:textId="7947D583" w:rsidR="00D3337C" w:rsidRDefault="00210AD4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723DFC8" w14:textId="77777777" w:rsidR="00624502" w:rsidRDefault="00624502" w:rsidP="00624502">
      <w:pPr>
        <w:pStyle w:val="Heading2"/>
      </w:pPr>
    </w:p>
    <w:p w14:paraId="464CE262" w14:textId="53AAD796" w:rsidR="00624502" w:rsidRDefault="00210AD4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D32F0">
            <w:rPr>
              <w:rStyle w:val="SubtleEmphasis"/>
            </w:rPr>
            <w:t>30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3D32F0">
        <w:rPr>
          <w:rStyle w:val="SubtleEmphasis"/>
        </w:rPr>
        <w:t>Real Estate 4</w:t>
      </w:r>
      <w:r w:rsidR="00D46EBB">
        <w:rPr>
          <w:rStyle w:val="SubtleEmphasis"/>
        </w:rPr>
        <w:t xml:space="preserve"> Chicanes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3D32F0">
        <w:rPr>
          <w:rStyle w:val="SubtleEmphasis"/>
        </w:rPr>
        <w:t>Alex/Kitty</w:t>
      </w:r>
    </w:p>
    <w:p w14:paraId="15C3F737" w14:textId="03CBCEC7" w:rsidR="0020261B" w:rsidRDefault="009E0106" w:rsidP="003D32F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2ABD31A9" wp14:editId="68188BFC">
            <wp:extent cx="3881120" cy="295072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00" cy="29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6D0B" w14:textId="598139FD" w:rsidR="009E0106" w:rsidRDefault="000D5F69" w:rsidP="000D5F6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SE corner switchyard</w:t>
      </w:r>
    </w:p>
    <w:p w14:paraId="4D9A7AB2" w14:textId="7F883085" w:rsidR="000D5F69" w:rsidRDefault="000D5F69" w:rsidP="000D5F6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Will need to be modified, maybe like bottom</w:t>
      </w:r>
    </w:p>
    <w:p w14:paraId="26BA669D" w14:textId="2D72363D" w:rsidR="000D5F69" w:rsidRDefault="000D5F69" w:rsidP="000D5F6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8E6F6EE" wp14:editId="64AF202C">
            <wp:extent cx="3677920" cy="2766953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73" cy="27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9E7A" w14:textId="680EB951" w:rsidR="000D5F69" w:rsidRDefault="000D5F69" w:rsidP="000D5F6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have about 90 m of longitudinal space to start configuring chicanes</w:t>
      </w:r>
    </w:p>
    <w:p w14:paraId="17E83F28" w14:textId="6B9B3696" w:rsidR="000D5F69" w:rsidRDefault="000D5F69" w:rsidP="000D5F6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Presently have a dogleg here</w:t>
      </w:r>
    </w:p>
    <w:p w14:paraId="3C8A054A" w14:textId="4F8DCAFC" w:rsidR="007F287D" w:rsidRDefault="007F287D" w:rsidP="000D5F6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FODO structure to do matching from spreader to arc</w:t>
      </w:r>
    </w:p>
    <w:p w14:paraId="0DB10E9A" w14:textId="1B61BC5C" w:rsidR="007F287D" w:rsidRDefault="007F287D" w:rsidP="007F287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 question is: what do we have for transverse space?</w:t>
      </w:r>
    </w:p>
    <w:p w14:paraId="0F83D2CB" w14:textId="5B6EE92D" w:rsidR="00E14309" w:rsidRDefault="00E14309" w:rsidP="007F287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8F45996" wp14:editId="34B68186">
            <wp:extent cx="5740400" cy="3242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883" cy="32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D043" w14:textId="0871B4AE" w:rsidR="007F287D" w:rsidRDefault="00E14309" w:rsidP="00E1430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13’6” X 10’ tall in linac</w:t>
      </w:r>
    </w:p>
    <w:p w14:paraId="0D2D39FA" w14:textId="575810AA" w:rsidR="00E14309" w:rsidRDefault="00E14309" w:rsidP="00E1430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15’6” X 10’ in ARCs</w:t>
      </w:r>
      <w:r w:rsidR="00453BF1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– but maybe actually 13’6” (?)</w:t>
      </w:r>
    </w:p>
    <w:p w14:paraId="7B059669" w14:textId="3636DF3B" w:rsidR="00E14309" w:rsidRDefault="00E14309" w:rsidP="00E1430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Penetrations on wall side</w:t>
      </w:r>
    </w:p>
    <w:p w14:paraId="721E9C5E" w14:textId="267246A7" w:rsidR="00E14309" w:rsidRDefault="00453BF1" w:rsidP="007F287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 Junction:</w:t>
      </w:r>
    </w:p>
    <w:p w14:paraId="090D4A2A" w14:textId="5E43F519" w:rsidR="00453BF1" w:rsidRDefault="00453BF1" w:rsidP="00453B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7B85F2DB" wp14:editId="16B2A3D6">
            <wp:extent cx="4470400" cy="270169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98" cy="27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AE4D" w14:textId="605CE44C" w:rsidR="00453BF1" w:rsidRDefault="00453BF1" w:rsidP="00453B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5’6” added on</w:t>
      </w:r>
    </w:p>
    <w:p w14:paraId="66AF0FF3" w14:textId="68842C49" w:rsidR="00453BF1" w:rsidRDefault="00453BF1" w:rsidP="00453B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3C44CA98" wp14:editId="61F00465">
            <wp:extent cx="4419600" cy="252408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98" cy="253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E741" w14:textId="63FD2331" w:rsidR="00453BF1" w:rsidRDefault="00453BF1" w:rsidP="00453B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There is some real estate between the arc and D line for some beamlines to widen then come back together</w:t>
      </w:r>
    </w:p>
    <w:p w14:paraId="013BED24" w14:textId="6717C933" w:rsidR="00453BF1" w:rsidRDefault="00453BF1" w:rsidP="00453BF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Jay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-  4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EM (10 GeV) passes and 1 FFA (10.1 &gt; ~21 GeV) – and Hall D goes away</w:t>
      </w:r>
    </w:p>
    <w:p w14:paraId="168E92BB" w14:textId="77F61EF6" w:rsidR="00453BF1" w:rsidRDefault="00453BF1" w:rsidP="00453B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may have to happen if we can’t get the 2 FFA option to work.</w:t>
      </w:r>
    </w:p>
    <w:p w14:paraId="380EC119" w14:textId="0B18CE97" w:rsidR="00515D7E" w:rsidRDefault="00515D7E" w:rsidP="00515D7E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JLab Origin at the center of the accelerator. Origin is </w:t>
      </w:r>
      <w:r w:rsidR="007F136C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0,100,0.</w:t>
      </w:r>
    </w:p>
    <w:p w14:paraId="51BA1C3E" w14:textId="2EB66640" w:rsidR="007F136C" w:rsidRDefault="007F136C" w:rsidP="007F13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</w:rPr>
        <w:drawing>
          <wp:inline distT="0" distB="0" distL="0" distR="0" wp14:anchorId="406CAC8F" wp14:editId="3393231A">
            <wp:extent cx="5325299" cy="2418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87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7BDE" w14:textId="003D76D8" w:rsidR="007F136C" w:rsidRDefault="007F136C" w:rsidP="007F13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map was sent around – it is clickable.</w:t>
      </w:r>
    </w:p>
    <w:p w14:paraId="5104E6E1" w14:textId="56F23C99" w:rsidR="007F136C" w:rsidRDefault="007F136C" w:rsidP="007F13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Given geometry – temptation to run all lines in the same direction.</w:t>
      </w:r>
    </w:p>
    <w:p w14:paraId="260B9080" w14:textId="04181246" w:rsidR="007F136C" w:rsidRDefault="007F136C" w:rsidP="007F13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Highest E line at CBETA is 2.5 wavelengths longer than the less – nothing wrong with adding another wavelength</w:t>
      </w:r>
    </w:p>
    <w:p w14:paraId="2A81BC2E" w14:textId="24F15B32" w:rsidR="007F136C" w:rsidRDefault="007F136C" w:rsidP="007F136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Have each line be ~1 wavelength longer</w:t>
      </w:r>
    </w:p>
    <w:p w14:paraId="5A445791" w14:textId="22FF11B3" w:rsidR="007F136C" w:rsidRDefault="007F136C" w:rsidP="007F13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First thing – just lay it out, see where end up, then make adjustments to get exact pathlength</w:t>
      </w:r>
    </w:p>
    <w:p w14:paraId="261A3342" w14:textId="77777777" w:rsidR="00A76FC8" w:rsidRDefault="007F136C" w:rsidP="007F136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SW end has beamlines still – 5 stacks of magnets </w:t>
      </w:r>
    </w:p>
    <w:p w14:paraId="2E56C137" w14:textId="099B4E5E" w:rsidR="007F136C" w:rsidRDefault="00A76FC8" w:rsidP="00A76FC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CE1D7C6" wp14:editId="1A7B5C94">
            <wp:extent cx="4338320" cy="2877752"/>
            <wp:effectExtent l="0" t="0" r="508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47" cy="28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2D52" w14:textId="68D97E38" w:rsidR="00DE5510" w:rsidRDefault="00DE5510" w:rsidP="00DE551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Extraction chicanes are upstream (horizontal bend 40 cm then back)</w:t>
      </w:r>
    </w:p>
    <w:p w14:paraId="7ACC1197" w14:textId="625EB396" w:rsidR="00DE5510" w:rsidRDefault="00DE5510" w:rsidP="00DE551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M56 is the problem – 1 chicane has to do all of M56 instead of splitting into two.</w:t>
      </w:r>
    </w:p>
    <w:p w14:paraId="661C649F" w14:textId="2F79B350" w:rsidR="00DE5510" w:rsidRDefault="00A76FC8" w:rsidP="00A76FC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Usually in the wrong direction</w:t>
      </w:r>
    </w:p>
    <w:p w14:paraId="6AE0C4B9" w14:textId="361E24E1" w:rsidR="00A76FC8" w:rsidRDefault="00D118ED" w:rsidP="00A76FC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West Side (NW corner) you have injector coming in</w:t>
      </w:r>
    </w:p>
    <w:p w14:paraId="3D7993D2" w14:textId="3F70A7EA" w:rsidR="00D118ED" w:rsidRDefault="00B67F7C" w:rsidP="00A76FC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Maybe looking at SW corner for the design first, see if we can make it fit/work</w:t>
      </w:r>
    </w:p>
    <w:p w14:paraId="5FE69253" w14:textId="1B134844" w:rsidR="00B67F7C" w:rsidRDefault="00B67F7C" w:rsidP="00A76FC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NW, NE, SE all have the same amount of room, SW corner is tight – </w:t>
      </w:r>
    </w:p>
    <w:p w14:paraId="2F39561F" w14:textId="5FE34190" w:rsidR="00B67F7C" w:rsidRDefault="00B67F7C" w:rsidP="00B67F7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we can fit things into the SW corner, it’ll work everywhere else.</w:t>
      </w:r>
    </w:p>
    <w:p w14:paraId="2C571771" w14:textId="0FC995F4" w:rsidR="00B67F7C" w:rsidRDefault="00B67F7C" w:rsidP="00B67F7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it doesn’t, then we look at NW and SE corners as the place to do things.</w:t>
      </w:r>
    </w:p>
    <w:p w14:paraId="438A5F0C" w14:textId="43F39E8C" w:rsidR="00B67F7C" w:rsidRDefault="00B67F7C" w:rsidP="00B67F7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That nose of concrete is really good real estate for beamlines – can we cut it down?</w:t>
      </w:r>
    </w:p>
    <w:p w14:paraId="741634A0" w14:textId="4AD5C1C7" w:rsidR="00B67F7C" w:rsidRDefault="00B67F7C" w:rsidP="00B67F7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We did for Hall D – dug down to that point, knocked out 2’ wall at the end of the stub, poured a ramp,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0577D9B2" w14:textId="0E339779" w:rsidR="00B67F7C" w:rsidRDefault="00B13A46" w:rsidP="00B13A4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Before, we were trying to get adiabatic match all the way to the LINAC. But now, we have a smaller energy range.</w:t>
      </w:r>
    </w:p>
    <w:p w14:paraId="6C46C7F5" w14:textId="7F70FD44" w:rsidR="00B13A46" w:rsidRDefault="00B13A46" w:rsidP="00B13A4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Now, adiabatic merging of orbits done very nicely, as long as we can do betas as well</w:t>
      </w:r>
    </w:p>
    <w:p w14:paraId="2CB109DF" w14:textId="064AB103" w:rsidR="00B13A46" w:rsidRDefault="00B13A46" w:rsidP="00B13A4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Once orbits are all merged, can separate with dipoles</w:t>
      </w:r>
    </w:p>
    <w:p w14:paraId="7A75622E" w14:textId="42D1A0F2" w:rsidR="00B13A46" w:rsidRDefault="00B13A46" w:rsidP="00B13A4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Propose NE corner layout of chicanes </w:t>
      </w:r>
      <w:r w:rsidR="00191176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–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</w:t>
      </w:r>
    </w:p>
    <w:p w14:paraId="2B009F46" w14:textId="25E00F7C" w:rsidR="00191176" w:rsidRDefault="00191176" w:rsidP="0019117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Nose can be knocked off, can infringe on Hall D line</w:t>
      </w:r>
    </w:p>
    <w:p w14:paraId="1FBEE1E3" w14:textId="4B560E85" w:rsidR="00191176" w:rsidRDefault="00191176" w:rsidP="0019117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First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we need to actually laying something down.</w:t>
      </w:r>
    </w:p>
    <w:p w14:paraId="3F77EE7D" w14:textId="697C1F55" w:rsidR="00191176" w:rsidRDefault="00191176" w:rsidP="0019117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One problem – estimated where could put quads on Hall D line</w:t>
      </w:r>
    </w:p>
    <w:p w14:paraId="59CAE302" w14:textId="77F30C65" w:rsidR="00191176" w:rsidRDefault="00191176" w:rsidP="0019117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corrected quad locations a few cm – we don’t have exact drawings of where the faces of the stands are</w:t>
      </w:r>
    </w:p>
    <w:p w14:paraId="422F8197" w14:textId="7EE978B0" w:rsidR="00191176" w:rsidRDefault="00191176" w:rsidP="0019117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may run into issues when laying things out</w:t>
      </w:r>
    </w:p>
    <w:p w14:paraId="5DC8003B" w14:textId="76E6F0BE" w:rsidR="00191176" w:rsidRDefault="00191176" w:rsidP="0019117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Every stand in the machine may have to change anyway.</w:t>
      </w:r>
    </w:p>
    <w:p w14:paraId="7A057383" w14:textId="5670AB8A" w:rsidR="00191176" w:rsidRDefault="00191176" w:rsidP="00191176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Magnesium diboride at 20 Kelvin can do what we need – may be the way to go</w:t>
      </w:r>
    </w:p>
    <w:p w14:paraId="509FF63C" w14:textId="2BAAE76B" w:rsidR="005F3D67" w:rsidRDefault="005F3D67" w:rsidP="005F3D6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hyperlink r:id="rId18" w:history="1">
        <w:r w:rsidRPr="00152D83">
          <w:rPr>
            <w:rStyle w:val="Hyperlink"/>
            <w:rFonts w:ascii="Times New Roman" w:eastAsia="Times New Roman" w:hAnsi="Times New Roman" w:cs="Times New Roman"/>
            <w:spacing w:val="0"/>
            <w:sz w:val="24"/>
            <w:szCs w:val="24"/>
            <w:lang w:eastAsia="ko-KR"/>
          </w:rPr>
          <w:t>https://arxiv.org/abs/2201.09501</w:t>
        </w:r>
      </w:hyperlink>
    </w:p>
    <w:p w14:paraId="567CC29F" w14:textId="0A06A8E6" w:rsidR="005F3D67" w:rsidRDefault="005F3D67" w:rsidP="005F3D6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428D6058" wp14:editId="05041E2F">
            <wp:extent cx="2783840" cy="284272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265" cy="28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7A9C" w14:textId="6690E8FB" w:rsidR="00F94421" w:rsidRDefault="00945E40" w:rsidP="00F9442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Commercially available </w:t>
      </w:r>
      <w:r w:rsidR="00F94421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MgB2 wire</w:t>
      </w:r>
    </w:p>
    <w:p w14:paraId="6046E35C" w14:textId="476BDF64" w:rsidR="00F94421" w:rsidRPr="00F94421" w:rsidRDefault="00C5740D" w:rsidP="00F9442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should start doing a layout of the NE corner and make sure we can make it work on the easy part. Then “stuff it into” to SW corner if it’ll fit.</w:t>
      </w:r>
    </w:p>
    <w:p w14:paraId="1E543F3F" w14:textId="2C098FEF" w:rsidR="00624502" w:rsidRDefault="00210AD4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71F9CDE4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210AD4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61F94E25" w14:textId="175C96FF" w:rsidR="00624502" w:rsidRPr="00335EC5" w:rsidRDefault="00624502" w:rsidP="00EA2EE8">
            <w:pPr>
              <w:ind w:left="0"/>
            </w:pPr>
          </w:p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69BE0E36" w14:textId="77777777" w:rsidR="003D32F0" w:rsidRDefault="003D32F0" w:rsidP="003D32F0">
      <w:pPr>
        <w:pStyle w:val="Heading2"/>
      </w:pPr>
    </w:p>
    <w:p w14:paraId="3B3415FE" w14:textId="06D35775" w:rsidR="003D32F0" w:rsidRDefault="003D32F0" w:rsidP="003D32F0">
      <w:pPr>
        <w:pStyle w:val="Heading2"/>
      </w:pPr>
      <w:sdt>
        <w:sdtPr>
          <w:alias w:val="Agenda 1, time allotted:"/>
          <w:tag w:val="Agenda 1, time allotted:"/>
          <w:id w:val="-2099166193"/>
          <w:placeholder>
            <w:docPart w:val="01379A8281812A48B857D4396408D2CB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324472270"/>
          <w:placeholder>
            <w:docPart w:val="BF42D09D7EE48D48861F6F5C8C86626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5 minutes</w:t>
          </w:r>
        </w:sdtContent>
      </w:sdt>
      <w:r>
        <w:t xml:space="preserve"> | </w:t>
      </w:r>
      <w:sdt>
        <w:sdtPr>
          <w:alias w:val="Agenda 1, agenda topic:"/>
          <w:tag w:val="Agenda 1, agenda topic:"/>
          <w:id w:val="1719466794"/>
          <w:placeholder>
            <w:docPart w:val="ABC162FEE8AD4E4F9492F0B49964CC78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rPr>
          <w:rStyle w:val="SubtleEmphasis"/>
        </w:rPr>
        <w:t xml:space="preserve"> AOB</w:t>
      </w:r>
      <w:r>
        <w:t xml:space="preserve"> | </w:t>
      </w:r>
      <w:sdt>
        <w:sdtPr>
          <w:alias w:val="Agenda 1, presenter:"/>
          <w:tag w:val="Agenda 1, presenter:"/>
          <w:id w:val="-115152587"/>
          <w:placeholder>
            <w:docPart w:val="F5347288B7505842AE0867664CBCA065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41F4932E" w14:textId="325CE70B" w:rsidR="00C5740D" w:rsidRDefault="005734DE" w:rsidP="00C5740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FOA – Maybe we could do a joint proposal </w:t>
      </w:r>
      <w:r w:rsidR="00C5740D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to see if we can get some funding for magnets, </w:t>
      </w:r>
      <w:proofErr w:type="gramStart"/>
      <w:r w:rsidR="00C5740D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etc..</w:t>
      </w:r>
      <w:proofErr w:type="gramEnd"/>
    </w:p>
    <w:p w14:paraId="31186956" w14:textId="7825925B" w:rsidR="00C5740D" w:rsidRDefault="00C5740D" w:rsidP="00C5740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hyperlink r:id="rId20" w:history="1">
        <w:r w:rsidRPr="00152D83">
          <w:rPr>
            <w:rStyle w:val="Hyperlink"/>
            <w:rFonts w:ascii="Times New Roman" w:eastAsia="Times New Roman" w:hAnsi="Times New Roman" w:cs="Times New Roman"/>
            <w:spacing w:val="0"/>
            <w:sz w:val="24"/>
            <w:szCs w:val="24"/>
            <w:lang w:eastAsia="ko-KR"/>
          </w:rPr>
          <w:t>https://science.osti.gov/np/Funding-Opportunities?utm_medium=email&amp;utm_source=govdelivery</w:t>
        </w:r>
      </w:hyperlink>
    </w:p>
    <w:p w14:paraId="0AE2CAFF" w14:textId="27ED9AD1" w:rsidR="00C5740D" w:rsidRDefault="00C5740D" w:rsidP="00C5740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hyperlink r:id="rId21" w:history="1">
        <w:r w:rsidRPr="00152D83">
          <w:rPr>
            <w:rStyle w:val="Hyperlink"/>
            <w:rFonts w:ascii="Times New Roman" w:eastAsia="Times New Roman" w:hAnsi="Times New Roman" w:cs="Times New Roman"/>
            <w:spacing w:val="0"/>
            <w:sz w:val="24"/>
            <w:szCs w:val="24"/>
            <w:lang w:eastAsia="ko-KR"/>
          </w:rPr>
          <w:t>https://science.osti.gov/np/-/media/grants/pdf/foas/2022/SC_FOA_0002670.pdf</w:t>
        </w:r>
      </w:hyperlink>
    </w:p>
    <w:p w14:paraId="5B0E70DF" w14:textId="4FE6074E" w:rsidR="00C5740D" w:rsidRDefault="00C5740D" w:rsidP="00C5740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could also look at what happens when we put out beam through a smaller beam pipe</w:t>
      </w:r>
    </w:p>
    <w:p w14:paraId="0D05D3B7" w14:textId="12B299C2" w:rsidR="00C23CB5" w:rsidRDefault="00C5740D" w:rsidP="00C23CB5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Aperture is important.</w:t>
      </w:r>
    </w:p>
    <w:p w14:paraId="68C15DF3" w14:textId="00D1185C" w:rsidR="00C23CB5" w:rsidRDefault="005F6CC0" w:rsidP="005F6CC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We did see halo out to 10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sigma</w:t>
      </w:r>
      <w:proofErr w:type="gramEnd"/>
    </w:p>
    <w:p w14:paraId="4243B60B" w14:textId="4CF6742A" w:rsidR="005F6CC0" w:rsidRPr="005F6CC0" w:rsidRDefault="005F6CC0" w:rsidP="005F6CC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 FFA – halo shrinks too</w:t>
      </w:r>
    </w:p>
    <w:p w14:paraId="25D70787" w14:textId="77777777" w:rsidR="003D32F0" w:rsidRDefault="003D32F0" w:rsidP="003D32F0">
      <w:sdt>
        <w:sdtPr>
          <w:alias w:val="Agenda 1, conclusion:"/>
          <w:tag w:val="Agenda 1, conclusion:"/>
          <w:id w:val="89525646"/>
          <w:placeholder>
            <w:docPart w:val="09C333ABA0E13E4A9C2CA87E9647B409"/>
          </w:placeholder>
          <w:temporary/>
          <w:showingPlcHdr/>
          <w15:appearance w15:val="hidden"/>
        </w:sdtPr>
        <w:sdtContent>
          <w:r w:rsidRPr="004C65AC">
            <w:rPr>
              <w:rStyle w:val="Heading4Char"/>
            </w:rPr>
            <w:t>Conclusion</w:t>
          </w:r>
        </w:sdtContent>
      </w:sdt>
      <w:r>
        <w:t xml:space="preserve"> </w:t>
      </w:r>
    </w:p>
    <w:p w14:paraId="45489039" w14:textId="77777777" w:rsidR="003D32F0" w:rsidRDefault="003D32F0" w:rsidP="003D32F0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3D32F0" w:rsidRPr="00E52810" w14:paraId="1CE2F017" w14:textId="77777777" w:rsidTr="005A3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0BD1ADCE" w14:textId="77777777" w:rsidR="003D32F0" w:rsidRPr="00E52810" w:rsidRDefault="003D32F0" w:rsidP="005A3A0C">
            <w:sdt>
              <w:sdtPr>
                <w:alias w:val="Agenda 1, action items:"/>
                <w:tag w:val="Agenda 1, action items:"/>
                <w:id w:val="1270438581"/>
                <w:placeholder>
                  <w:docPart w:val="0ABFF887E0494F469A73D9D1FF106EDE"/>
                </w:placeholder>
                <w:temporary/>
                <w:showingPlcHdr/>
                <w15:appearance w15:val="hidden"/>
              </w:sdtPr>
              <w:sdtContent>
                <w:r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886758183"/>
            <w:placeholder>
              <w:docPart w:val="CAC35E0966D1FE4E8EB4961C807C9332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06057C2D" w14:textId="77777777" w:rsidR="003D32F0" w:rsidRPr="00E52810" w:rsidRDefault="003D32F0" w:rsidP="005A3A0C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770082336"/>
            <w:placeholder>
              <w:docPart w:val="B637345FC0E2DD4BA0C7B6AD4356E306"/>
            </w:placeholder>
            <w:temporary/>
            <w:showingPlcHdr/>
            <w15:appearance w15:val="hidden"/>
          </w:sdtPr>
          <w:sdtContent>
            <w:tc>
              <w:tcPr>
                <w:tcW w:w="2184" w:type="dxa"/>
              </w:tcPr>
              <w:p w14:paraId="1B7970A3" w14:textId="77777777" w:rsidR="003D32F0" w:rsidRPr="00E52810" w:rsidRDefault="003D32F0" w:rsidP="005A3A0C">
                <w:r w:rsidRPr="00E52810">
                  <w:t>Deadline</w:t>
                </w:r>
              </w:p>
            </w:tc>
          </w:sdtContent>
        </w:sdt>
      </w:tr>
      <w:tr w:rsidR="003D32F0" w:rsidRPr="00E52810" w14:paraId="7546A6AA" w14:textId="77777777" w:rsidTr="005A3A0C">
        <w:trPr>
          <w:trHeight w:val="426"/>
        </w:trPr>
        <w:tc>
          <w:tcPr>
            <w:tcW w:w="6117" w:type="dxa"/>
          </w:tcPr>
          <w:p w14:paraId="492151C9" w14:textId="77777777" w:rsidR="003D32F0" w:rsidRPr="00335EC5" w:rsidRDefault="003D32F0" w:rsidP="005A3A0C">
            <w:pPr>
              <w:ind w:left="0"/>
            </w:pPr>
          </w:p>
          <w:p w14:paraId="1E4B6509" w14:textId="77777777" w:rsidR="003D32F0" w:rsidRPr="00335EC5" w:rsidRDefault="003D32F0" w:rsidP="005A3A0C">
            <w:pPr>
              <w:ind w:left="0"/>
            </w:pPr>
          </w:p>
        </w:tc>
        <w:tc>
          <w:tcPr>
            <w:tcW w:w="2184" w:type="dxa"/>
          </w:tcPr>
          <w:p w14:paraId="4D6FDC04" w14:textId="77777777" w:rsidR="003D32F0" w:rsidRDefault="003D32F0" w:rsidP="005A3A0C">
            <w:pPr>
              <w:ind w:left="0"/>
            </w:pPr>
          </w:p>
        </w:tc>
        <w:tc>
          <w:tcPr>
            <w:tcW w:w="2184" w:type="dxa"/>
          </w:tcPr>
          <w:p w14:paraId="575865CF" w14:textId="77777777" w:rsidR="003D32F0" w:rsidRPr="00E52810" w:rsidRDefault="003D32F0" w:rsidP="005A3A0C">
            <w:pPr>
              <w:ind w:left="0"/>
            </w:pPr>
          </w:p>
        </w:tc>
      </w:tr>
    </w:tbl>
    <w:p w14:paraId="14BB0F73" w14:textId="368ABA6C" w:rsidR="00E47DA1" w:rsidRDefault="00E47DA1" w:rsidP="002431D7">
      <w:pPr>
        <w:pStyle w:val="Heading2"/>
        <w:ind w:left="0"/>
      </w:pPr>
    </w:p>
    <w:p w14:paraId="031E892B" w14:textId="77777777" w:rsidR="003D32F0" w:rsidRDefault="003D32F0" w:rsidP="002431D7">
      <w:pPr>
        <w:pStyle w:val="Heading2"/>
        <w:ind w:left="0"/>
      </w:pPr>
    </w:p>
    <w:p w14:paraId="45309941" w14:textId="63294538" w:rsidR="0017681F" w:rsidRDefault="00210AD4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7D398BF5" w:rsidR="004C65AC" w:rsidRDefault="00D13B39" w:rsidP="0071181D">
      <w:pPr>
        <w:ind w:left="0"/>
      </w:pPr>
      <w:r>
        <w:t xml:space="preserve">Pathway to Repository: </w:t>
      </w:r>
      <w:hyperlink r:id="rId22" w:history="1">
        <w:r w:rsidRPr="003538F6">
          <w:rPr>
            <w:rStyle w:val="Hyperlink"/>
          </w:rPr>
          <w:t>https://jeffersonlab-my.sharepoint.com/:f:/r/personal/tristan_jlab_org/Documents/Grad%20Student%202019/Graduate%20Student%20Steering/CEBAF%20FFA%20Working%20Group?csf=1&amp;web=1&amp;e=78bf9R</w:t>
        </w:r>
      </w:hyperlink>
    </w:p>
    <w:p w14:paraId="11FB8926" w14:textId="4A66F98A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9BBA6" w14:textId="77777777" w:rsidR="00210AD4" w:rsidRDefault="00210AD4">
      <w:pPr>
        <w:spacing w:after="0"/>
      </w:pPr>
      <w:r>
        <w:separator/>
      </w:r>
    </w:p>
  </w:endnote>
  <w:endnote w:type="continuationSeparator" w:id="0">
    <w:p w14:paraId="73842BDE" w14:textId="77777777" w:rsidR="00210AD4" w:rsidRDefault="00210A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08DA0" w14:textId="77777777" w:rsidR="00210AD4" w:rsidRDefault="00210AD4">
      <w:pPr>
        <w:spacing w:after="0"/>
      </w:pPr>
      <w:r>
        <w:separator/>
      </w:r>
    </w:p>
  </w:footnote>
  <w:footnote w:type="continuationSeparator" w:id="0">
    <w:p w14:paraId="4807559D" w14:textId="77777777" w:rsidR="00210AD4" w:rsidRDefault="00210A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21"/>
  </w:num>
  <w:num w:numId="14">
    <w:abstractNumId w:val="10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12"/>
  </w:num>
  <w:num w:numId="20">
    <w:abstractNumId w:val="18"/>
  </w:num>
  <w:num w:numId="21">
    <w:abstractNumId w:val="11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395"/>
    <w:rsid w:val="00046653"/>
    <w:rsid w:val="00047381"/>
    <w:rsid w:val="000515BB"/>
    <w:rsid w:val="00051EB1"/>
    <w:rsid w:val="00052D3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C02C1"/>
    <w:rsid w:val="000C6048"/>
    <w:rsid w:val="000D352F"/>
    <w:rsid w:val="000D5F69"/>
    <w:rsid w:val="000D6F16"/>
    <w:rsid w:val="000D7BAE"/>
    <w:rsid w:val="000F32BC"/>
    <w:rsid w:val="000F3D72"/>
    <w:rsid w:val="000F6FD7"/>
    <w:rsid w:val="000F7DDE"/>
    <w:rsid w:val="001005E5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4F64"/>
    <w:rsid w:val="0019660A"/>
    <w:rsid w:val="001B7CD6"/>
    <w:rsid w:val="001C39C9"/>
    <w:rsid w:val="001C4546"/>
    <w:rsid w:val="001C4DDE"/>
    <w:rsid w:val="001D45C7"/>
    <w:rsid w:val="001D586A"/>
    <w:rsid w:val="001E4DD6"/>
    <w:rsid w:val="001F0946"/>
    <w:rsid w:val="001F0D83"/>
    <w:rsid w:val="001F2E18"/>
    <w:rsid w:val="001F3798"/>
    <w:rsid w:val="001F3C8C"/>
    <w:rsid w:val="001F5821"/>
    <w:rsid w:val="0020261B"/>
    <w:rsid w:val="00210AD4"/>
    <w:rsid w:val="002114C0"/>
    <w:rsid w:val="00213BCE"/>
    <w:rsid w:val="00222293"/>
    <w:rsid w:val="00227CDE"/>
    <w:rsid w:val="00234813"/>
    <w:rsid w:val="002370C5"/>
    <w:rsid w:val="00240175"/>
    <w:rsid w:val="002431D7"/>
    <w:rsid w:val="002505B7"/>
    <w:rsid w:val="00250D1E"/>
    <w:rsid w:val="00251550"/>
    <w:rsid w:val="00260842"/>
    <w:rsid w:val="00265786"/>
    <w:rsid w:val="0026629F"/>
    <w:rsid w:val="0028012D"/>
    <w:rsid w:val="00286AA6"/>
    <w:rsid w:val="00287F2E"/>
    <w:rsid w:val="0029112C"/>
    <w:rsid w:val="00292A16"/>
    <w:rsid w:val="00293351"/>
    <w:rsid w:val="002A0C69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7469"/>
    <w:rsid w:val="002F4ABE"/>
    <w:rsid w:val="00300601"/>
    <w:rsid w:val="00315B88"/>
    <w:rsid w:val="0033108C"/>
    <w:rsid w:val="00334243"/>
    <w:rsid w:val="00334B7C"/>
    <w:rsid w:val="00335EC5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401C66"/>
    <w:rsid w:val="00404C8E"/>
    <w:rsid w:val="00407699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2433"/>
    <w:rsid w:val="00453BF1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8F9"/>
    <w:rsid w:val="004A6FB1"/>
    <w:rsid w:val="004B234E"/>
    <w:rsid w:val="004C65AC"/>
    <w:rsid w:val="004C6DBF"/>
    <w:rsid w:val="004D1A45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23D9"/>
    <w:rsid w:val="00537EC6"/>
    <w:rsid w:val="00540E10"/>
    <w:rsid w:val="00544F04"/>
    <w:rsid w:val="00557792"/>
    <w:rsid w:val="00561899"/>
    <w:rsid w:val="00563B6E"/>
    <w:rsid w:val="005649AF"/>
    <w:rsid w:val="00570730"/>
    <w:rsid w:val="005734DE"/>
    <w:rsid w:val="00573FB0"/>
    <w:rsid w:val="0057538F"/>
    <w:rsid w:val="005818BA"/>
    <w:rsid w:val="00585AC7"/>
    <w:rsid w:val="005914C0"/>
    <w:rsid w:val="0059417D"/>
    <w:rsid w:val="005A5D1A"/>
    <w:rsid w:val="005A6C51"/>
    <w:rsid w:val="005A76F9"/>
    <w:rsid w:val="005B057B"/>
    <w:rsid w:val="005B555B"/>
    <w:rsid w:val="005C0B72"/>
    <w:rsid w:val="005C56C7"/>
    <w:rsid w:val="005C6C45"/>
    <w:rsid w:val="005D4365"/>
    <w:rsid w:val="005E641C"/>
    <w:rsid w:val="005E7CDA"/>
    <w:rsid w:val="005E7D19"/>
    <w:rsid w:val="005F3D67"/>
    <w:rsid w:val="005F6CC0"/>
    <w:rsid w:val="006022F5"/>
    <w:rsid w:val="00605AD2"/>
    <w:rsid w:val="006066B7"/>
    <w:rsid w:val="00610E65"/>
    <w:rsid w:val="006179B6"/>
    <w:rsid w:val="0062153C"/>
    <w:rsid w:val="00621E9B"/>
    <w:rsid w:val="00624502"/>
    <w:rsid w:val="00624671"/>
    <w:rsid w:val="00633D5D"/>
    <w:rsid w:val="00634AA1"/>
    <w:rsid w:val="00645433"/>
    <w:rsid w:val="00650922"/>
    <w:rsid w:val="00654FE8"/>
    <w:rsid w:val="006552CC"/>
    <w:rsid w:val="0066086F"/>
    <w:rsid w:val="006630CE"/>
    <w:rsid w:val="00672A6F"/>
    <w:rsid w:val="00674ED8"/>
    <w:rsid w:val="006846D4"/>
    <w:rsid w:val="006905BF"/>
    <w:rsid w:val="006928B4"/>
    <w:rsid w:val="00695607"/>
    <w:rsid w:val="006B03AB"/>
    <w:rsid w:val="006C4A79"/>
    <w:rsid w:val="006C4B0B"/>
    <w:rsid w:val="006C581B"/>
    <w:rsid w:val="006C673C"/>
    <w:rsid w:val="006D5397"/>
    <w:rsid w:val="006D571F"/>
    <w:rsid w:val="006E046C"/>
    <w:rsid w:val="006E0512"/>
    <w:rsid w:val="006E14CA"/>
    <w:rsid w:val="006E3573"/>
    <w:rsid w:val="006E666F"/>
    <w:rsid w:val="006E696B"/>
    <w:rsid w:val="006E7F90"/>
    <w:rsid w:val="006F3AB3"/>
    <w:rsid w:val="006F463D"/>
    <w:rsid w:val="006F5A3F"/>
    <w:rsid w:val="006F66AA"/>
    <w:rsid w:val="0071181D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50BB"/>
    <w:rsid w:val="0074531C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A4DCC"/>
    <w:rsid w:val="007B0520"/>
    <w:rsid w:val="007B1A85"/>
    <w:rsid w:val="007B20CD"/>
    <w:rsid w:val="007B5167"/>
    <w:rsid w:val="007B69C8"/>
    <w:rsid w:val="007B7639"/>
    <w:rsid w:val="007C3CBD"/>
    <w:rsid w:val="007C6EE6"/>
    <w:rsid w:val="007D7EB1"/>
    <w:rsid w:val="007E2BE2"/>
    <w:rsid w:val="007E2E7E"/>
    <w:rsid w:val="007E6803"/>
    <w:rsid w:val="007F136C"/>
    <w:rsid w:val="007F26F1"/>
    <w:rsid w:val="007F287D"/>
    <w:rsid w:val="007F4AC1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40B10"/>
    <w:rsid w:val="00840F11"/>
    <w:rsid w:val="008431CB"/>
    <w:rsid w:val="008434A5"/>
    <w:rsid w:val="00847736"/>
    <w:rsid w:val="00851630"/>
    <w:rsid w:val="0085532C"/>
    <w:rsid w:val="008612C1"/>
    <w:rsid w:val="00861B3A"/>
    <w:rsid w:val="00863BE4"/>
    <w:rsid w:val="00864D66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3745"/>
    <w:rsid w:val="008D6478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6690"/>
    <w:rsid w:val="00923D17"/>
    <w:rsid w:val="00925D8B"/>
    <w:rsid w:val="00933AF6"/>
    <w:rsid w:val="0093449B"/>
    <w:rsid w:val="00945521"/>
    <w:rsid w:val="00945E40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A368F"/>
    <w:rsid w:val="009A4BAE"/>
    <w:rsid w:val="009B1CF2"/>
    <w:rsid w:val="009B269D"/>
    <w:rsid w:val="009C47D4"/>
    <w:rsid w:val="009D1809"/>
    <w:rsid w:val="009D3A70"/>
    <w:rsid w:val="009D4C90"/>
    <w:rsid w:val="009E0106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226F9"/>
    <w:rsid w:val="00A35BD2"/>
    <w:rsid w:val="00A450EF"/>
    <w:rsid w:val="00A46C39"/>
    <w:rsid w:val="00A537D4"/>
    <w:rsid w:val="00A541A1"/>
    <w:rsid w:val="00A61375"/>
    <w:rsid w:val="00A63038"/>
    <w:rsid w:val="00A663FA"/>
    <w:rsid w:val="00A725DD"/>
    <w:rsid w:val="00A76AA0"/>
    <w:rsid w:val="00A76FC8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6DA9"/>
    <w:rsid w:val="00AC512F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55F8"/>
    <w:rsid w:val="00B36C23"/>
    <w:rsid w:val="00B37721"/>
    <w:rsid w:val="00B45575"/>
    <w:rsid w:val="00B45E12"/>
    <w:rsid w:val="00B514A9"/>
    <w:rsid w:val="00B67F7C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B6864"/>
    <w:rsid w:val="00BC7A7C"/>
    <w:rsid w:val="00BD4EC3"/>
    <w:rsid w:val="00BE6B70"/>
    <w:rsid w:val="00BE73AB"/>
    <w:rsid w:val="00BF3157"/>
    <w:rsid w:val="00BF6148"/>
    <w:rsid w:val="00C07D88"/>
    <w:rsid w:val="00C10C8A"/>
    <w:rsid w:val="00C10D87"/>
    <w:rsid w:val="00C2001D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8004D"/>
    <w:rsid w:val="00C839D9"/>
    <w:rsid w:val="00C85C67"/>
    <w:rsid w:val="00C87C47"/>
    <w:rsid w:val="00C9013A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6936"/>
    <w:rsid w:val="00CC1C26"/>
    <w:rsid w:val="00CC48AC"/>
    <w:rsid w:val="00CC4E74"/>
    <w:rsid w:val="00CC52C9"/>
    <w:rsid w:val="00CD2101"/>
    <w:rsid w:val="00CE5D16"/>
    <w:rsid w:val="00CE7473"/>
    <w:rsid w:val="00CF07DA"/>
    <w:rsid w:val="00CF3F76"/>
    <w:rsid w:val="00CF5C61"/>
    <w:rsid w:val="00CF62D6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48CC"/>
    <w:rsid w:val="00D35C50"/>
    <w:rsid w:val="00D41156"/>
    <w:rsid w:val="00D42391"/>
    <w:rsid w:val="00D42568"/>
    <w:rsid w:val="00D46EBB"/>
    <w:rsid w:val="00D522D2"/>
    <w:rsid w:val="00D5757D"/>
    <w:rsid w:val="00D6108E"/>
    <w:rsid w:val="00D6466C"/>
    <w:rsid w:val="00D67A39"/>
    <w:rsid w:val="00D73826"/>
    <w:rsid w:val="00D81D05"/>
    <w:rsid w:val="00D83E05"/>
    <w:rsid w:val="00D85AA7"/>
    <w:rsid w:val="00D90A37"/>
    <w:rsid w:val="00D9214D"/>
    <w:rsid w:val="00D93B36"/>
    <w:rsid w:val="00DB1B9E"/>
    <w:rsid w:val="00DB2782"/>
    <w:rsid w:val="00DB6E02"/>
    <w:rsid w:val="00DC2307"/>
    <w:rsid w:val="00DC312C"/>
    <w:rsid w:val="00DC3EFD"/>
    <w:rsid w:val="00DC4444"/>
    <w:rsid w:val="00DC49BA"/>
    <w:rsid w:val="00DC59E9"/>
    <w:rsid w:val="00DC6F9F"/>
    <w:rsid w:val="00DD394A"/>
    <w:rsid w:val="00DD7F69"/>
    <w:rsid w:val="00DE1E1D"/>
    <w:rsid w:val="00DE2FCC"/>
    <w:rsid w:val="00DE3BA0"/>
    <w:rsid w:val="00DE5510"/>
    <w:rsid w:val="00DE5CB0"/>
    <w:rsid w:val="00DE6BCE"/>
    <w:rsid w:val="00DF066A"/>
    <w:rsid w:val="00DF31C5"/>
    <w:rsid w:val="00DF4845"/>
    <w:rsid w:val="00E0758F"/>
    <w:rsid w:val="00E119C3"/>
    <w:rsid w:val="00E11E1A"/>
    <w:rsid w:val="00E14309"/>
    <w:rsid w:val="00E16E75"/>
    <w:rsid w:val="00E20DB6"/>
    <w:rsid w:val="00E22980"/>
    <w:rsid w:val="00E31CC0"/>
    <w:rsid w:val="00E32A79"/>
    <w:rsid w:val="00E36720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82A48"/>
    <w:rsid w:val="00E86B06"/>
    <w:rsid w:val="00E923A6"/>
    <w:rsid w:val="00E951C2"/>
    <w:rsid w:val="00E95F2D"/>
    <w:rsid w:val="00E96117"/>
    <w:rsid w:val="00E97830"/>
    <w:rsid w:val="00EA0C57"/>
    <w:rsid w:val="00EA542A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F3A27"/>
    <w:rsid w:val="00EF4503"/>
    <w:rsid w:val="00F00876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701"/>
    <w:rsid w:val="00F37513"/>
    <w:rsid w:val="00F406DB"/>
    <w:rsid w:val="00F40B7C"/>
    <w:rsid w:val="00F45ED3"/>
    <w:rsid w:val="00F50090"/>
    <w:rsid w:val="00F505E2"/>
    <w:rsid w:val="00F560A1"/>
    <w:rsid w:val="00F65675"/>
    <w:rsid w:val="00F66067"/>
    <w:rsid w:val="00F66902"/>
    <w:rsid w:val="00F77873"/>
    <w:rsid w:val="00F93BA4"/>
    <w:rsid w:val="00F94167"/>
    <w:rsid w:val="00F94421"/>
    <w:rsid w:val="00F95450"/>
    <w:rsid w:val="00FA5B3C"/>
    <w:rsid w:val="00FA6483"/>
    <w:rsid w:val="00FB3F8A"/>
    <w:rsid w:val="00FC130B"/>
    <w:rsid w:val="00FC7245"/>
    <w:rsid w:val="00FD4CF8"/>
    <w:rsid w:val="00FD5DA8"/>
    <w:rsid w:val="00FD6D79"/>
    <w:rsid w:val="00FD7A57"/>
    <w:rsid w:val="00FE0E23"/>
    <w:rsid w:val="00FE67E5"/>
    <w:rsid w:val="00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arxiv.org/abs/2201.0950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cience.osti.gov/np/-/media/grants/pdf/foas/2022/SC_FOA_000267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science.osti.gov/np/Funding-Opportunities?utm_medium=email&amp;utm_source=govdelive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arxiv.org/abs/2202.0486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arxiv.org/abs/2202.04939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jeffersonlab-my.sharepoint.com/:f:/r/personal/tristan_jlab_org/Documents/Grad%20Student%202019/Graduate%20Student%20Steering/CEBAF%20FFA%20Working%20Group?csf=1&amp;web=1&amp;e=78bf9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01379A8281812A48B857D439640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237B6-B38B-5945-8654-96B0766ED18E}"/>
      </w:docPartPr>
      <w:docPartBody>
        <w:p w:rsidR="00000000" w:rsidRDefault="006A6AAA" w:rsidP="006A6AAA">
          <w:pPr>
            <w:pStyle w:val="01379A8281812A48B857D4396408D2CB"/>
          </w:pPr>
          <w:r>
            <w:t>Time allotted</w:t>
          </w:r>
        </w:p>
      </w:docPartBody>
    </w:docPart>
    <w:docPart>
      <w:docPartPr>
        <w:name w:val="BF42D09D7EE48D48861F6F5C8C866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E7064-69A6-BA4D-9362-03677FA74DF2}"/>
      </w:docPartPr>
      <w:docPartBody>
        <w:p w:rsidR="00000000" w:rsidRDefault="006A6AAA" w:rsidP="006A6AAA">
          <w:pPr>
            <w:pStyle w:val="BF42D09D7EE48D48861F6F5C8C866263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ABC162FEE8AD4E4F9492F0B49964C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40C92-6CE8-EA45-BC3A-96F540C6F272}"/>
      </w:docPartPr>
      <w:docPartBody>
        <w:p w:rsidR="00000000" w:rsidRDefault="006A6AAA" w:rsidP="006A6AAA">
          <w:pPr>
            <w:pStyle w:val="ABC162FEE8AD4E4F9492F0B49964CC78"/>
          </w:pPr>
          <w:r>
            <w:t>Agenda topic</w:t>
          </w:r>
        </w:p>
      </w:docPartBody>
    </w:docPart>
    <w:docPart>
      <w:docPartPr>
        <w:name w:val="F5347288B7505842AE0867664CBCA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D7C85-948C-3043-A4CE-2753D17D8A95}"/>
      </w:docPartPr>
      <w:docPartBody>
        <w:p w:rsidR="00000000" w:rsidRDefault="006A6AAA" w:rsidP="006A6AAA">
          <w:pPr>
            <w:pStyle w:val="F5347288B7505842AE0867664CBCA065"/>
          </w:pPr>
          <w:r>
            <w:t>Presenter</w:t>
          </w:r>
        </w:p>
      </w:docPartBody>
    </w:docPart>
    <w:docPart>
      <w:docPartPr>
        <w:name w:val="09C333ABA0E13E4A9C2CA87E9647B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6C067-CDE8-E54F-A03B-6A208CFC488E}"/>
      </w:docPartPr>
      <w:docPartBody>
        <w:p w:rsidR="00000000" w:rsidRDefault="006A6AAA" w:rsidP="006A6AAA">
          <w:pPr>
            <w:pStyle w:val="09C333ABA0E13E4A9C2CA87E9647B409"/>
          </w:pPr>
          <w:r>
            <w:t>Conclusion</w:t>
          </w:r>
        </w:p>
      </w:docPartBody>
    </w:docPart>
    <w:docPart>
      <w:docPartPr>
        <w:name w:val="0ABFF887E0494F469A73D9D1FF106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52293-0DB4-E548-B836-5FFD3DB88424}"/>
      </w:docPartPr>
      <w:docPartBody>
        <w:p w:rsidR="00000000" w:rsidRDefault="006A6AAA" w:rsidP="006A6AAA">
          <w:pPr>
            <w:pStyle w:val="0ABFF887E0494F469A73D9D1FF106EDE"/>
          </w:pPr>
          <w:r w:rsidRPr="00E52810">
            <w:t>Action items</w:t>
          </w:r>
        </w:p>
      </w:docPartBody>
    </w:docPart>
    <w:docPart>
      <w:docPartPr>
        <w:name w:val="CAC35E0966D1FE4E8EB4961C807C9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C82DA-2E28-3C40-8F94-CEA97B32C959}"/>
      </w:docPartPr>
      <w:docPartBody>
        <w:p w:rsidR="00000000" w:rsidRDefault="006A6AAA" w:rsidP="006A6AAA">
          <w:pPr>
            <w:pStyle w:val="CAC35E0966D1FE4E8EB4961C807C9332"/>
          </w:pPr>
          <w:r w:rsidRPr="00E52810">
            <w:t>Person responsible</w:t>
          </w:r>
        </w:p>
      </w:docPartBody>
    </w:docPart>
    <w:docPart>
      <w:docPartPr>
        <w:name w:val="B637345FC0E2DD4BA0C7B6AD4356E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E5435-A73B-5F4B-8590-EB19B9125760}"/>
      </w:docPartPr>
      <w:docPartBody>
        <w:p w:rsidR="00000000" w:rsidRDefault="006A6AAA" w:rsidP="006A6AAA">
          <w:pPr>
            <w:pStyle w:val="B637345FC0E2DD4BA0C7B6AD4356E306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1001E9"/>
    <w:rsid w:val="00123B80"/>
    <w:rsid w:val="001B25D0"/>
    <w:rsid w:val="001C713E"/>
    <w:rsid w:val="00327115"/>
    <w:rsid w:val="00371AAE"/>
    <w:rsid w:val="004015EB"/>
    <w:rsid w:val="00437B16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722CE"/>
    <w:rsid w:val="00795F2A"/>
    <w:rsid w:val="007F1067"/>
    <w:rsid w:val="00864A01"/>
    <w:rsid w:val="00867D87"/>
    <w:rsid w:val="008C742A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80C4D"/>
    <w:rsid w:val="00B81A22"/>
    <w:rsid w:val="00B91C8F"/>
    <w:rsid w:val="00BA785E"/>
    <w:rsid w:val="00BD59DD"/>
    <w:rsid w:val="00C346E1"/>
    <w:rsid w:val="00CE4959"/>
    <w:rsid w:val="00D32699"/>
    <w:rsid w:val="00D61F57"/>
    <w:rsid w:val="00E172BD"/>
    <w:rsid w:val="00E51EE6"/>
    <w:rsid w:val="00EA35E4"/>
    <w:rsid w:val="00ED59A6"/>
    <w:rsid w:val="00EF1715"/>
    <w:rsid w:val="00EF5B5C"/>
    <w:rsid w:val="00F20AD9"/>
    <w:rsid w:val="00F41137"/>
    <w:rsid w:val="00F43BDE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6A6AAA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F7BDA986FD91DF4BADC20D08C11CA5B7">
    <w:name w:val="F7BDA986FD91DF4BADC20D08C11CA5B7"/>
    <w:rsid w:val="001001E9"/>
  </w:style>
  <w:style w:type="paragraph" w:customStyle="1" w:styleId="0E676D9C5B3A3248804DB75F260839C6">
    <w:name w:val="0E676D9C5B3A3248804DB75F260839C6"/>
    <w:rsid w:val="001001E9"/>
  </w:style>
  <w:style w:type="paragraph" w:customStyle="1" w:styleId="0AB15FD706BBBA4C9EDDC8611CC93EEE">
    <w:name w:val="0AB15FD706BBBA4C9EDDC8611CC93EEE"/>
    <w:rsid w:val="001001E9"/>
  </w:style>
  <w:style w:type="paragraph" w:customStyle="1" w:styleId="6C0E5D333128F344B311294C13E86B43">
    <w:name w:val="6C0E5D333128F344B311294C13E86B43"/>
    <w:rsid w:val="001001E9"/>
  </w:style>
  <w:style w:type="paragraph" w:customStyle="1" w:styleId="85CFF7564C044A46AF993BF6E4DC0711">
    <w:name w:val="85CFF7564C044A46AF993BF6E4DC0711"/>
    <w:rsid w:val="001001E9"/>
  </w:style>
  <w:style w:type="paragraph" w:customStyle="1" w:styleId="3AD6E1EA979EAF4BBB5CA37E2E3DA18D">
    <w:name w:val="3AD6E1EA979EAF4BBB5CA37E2E3DA18D"/>
    <w:rsid w:val="001001E9"/>
  </w:style>
  <w:style w:type="paragraph" w:customStyle="1" w:styleId="21B13325CFC4E64B8B6BD4BFA05C6FEE">
    <w:name w:val="21B13325CFC4E64B8B6BD4BFA05C6FEE"/>
    <w:rsid w:val="001001E9"/>
  </w:style>
  <w:style w:type="paragraph" w:customStyle="1" w:styleId="383FD714A92B174087B536701AB79AEE">
    <w:name w:val="383FD714A92B174087B536701AB79AEE"/>
    <w:rsid w:val="001001E9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01379A8281812A48B857D4396408D2CB">
    <w:name w:val="01379A8281812A48B857D4396408D2CB"/>
    <w:rsid w:val="006A6AAA"/>
  </w:style>
  <w:style w:type="paragraph" w:customStyle="1" w:styleId="BF42D09D7EE48D48861F6F5C8C866263">
    <w:name w:val="BF42D09D7EE48D48861F6F5C8C866263"/>
    <w:rsid w:val="006A6AAA"/>
  </w:style>
  <w:style w:type="paragraph" w:customStyle="1" w:styleId="ABC162FEE8AD4E4F9492F0B49964CC78">
    <w:name w:val="ABC162FEE8AD4E4F9492F0B49964CC78"/>
    <w:rsid w:val="006A6AAA"/>
  </w:style>
  <w:style w:type="paragraph" w:customStyle="1" w:styleId="F5347288B7505842AE0867664CBCA065">
    <w:name w:val="F5347288B7505842AE0867664CBCA065"/>
    <w:rsid w:val="006A6AAA"/>
  </w:style>
  <w:style w:type="paragraph" w:customStyle="1" w:styleId="09C333ABA0E13E4A9C2CA87E9647B409">
    <w:name w:val="09C333ABA0E13E4A9C2CA87E9647B409"/>
    <w:rsid w:val="006A6AAA"/>
  </w:style>
  <w:style w:type="paragraph" w:customStyle="1" w:styleId="0ABFF887E0494F469A73D9D1FF106EDE">
    <w:name w:val="0ABFF887E0494F469A73D9D1FF106EDE"/>
    <w:rsid w:val="006A6AAA"/>
  </w:style>
  <w:style w:type="paragraph" w:customStyle="1" w:styleId="CAC35E0966D1FE4E8EB4961C807C9332">
    <w:name w:val="CAC35E0966D1FE4E8EB4961C807C9332"/>
    <w:rsid w:val="006A6AAA"/>
  </w:style>
  <w:style w:type="paragraph" w:customStyle="1" w:styleId="B637345FC0E2DD4BA0C7B6AD4356E306">
    <w:name w:val="B637345FC0E2DD4BA0C7B6AD4356E306"/>
    <w:rsid w:val="006A6A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44</TotalTime>
  <Pages>6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18</cp:revision>
  <dcterms:created xsi:type="dcterms:W3CDTF">2022-02-11T15:30:00Z</dcterms:created>
  <dcterms:modified xsi:type="dcterms:W3CDTF">2022-02-11T17:41:00Z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