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0E615313" w:rsidR="00395B23" w:rsidRDefault="00F55EAA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6C7E2D">
        <w:rPr>
          <w:rStyle w:val="SubtleEmphasis"/>
        </w:rPr>
        <w:t>3/</w:t>
      </w:r>
      <w:r w:rsidR="001B50FF">
        <w:rPr>
          <w:rStyle w:val="SubtleEmphasis"/>
        </w:rPr>
        <w:t>25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F55EAA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F55EAA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F55EAA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30AE65BB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BA3F61">
              <w:t xml:space="preserve">Scott, Jay, Kitty, Andrei, </w:t>
            </w:r>
            <w:r w:rsidR="00BD622F">
              <w:t xml:space="preserve">Kirsten, </w:t>
            </w:r>
            <w:proofErr w:type="spellStart"/>
            <w:r w:rsidR="00BD622F">
              <w:t>Dejan</w:t>
            </w:r>
            <w:proofErr w:type="spellEnd"/>
            <w:r w:rsidR="00BD622F">
              <w:t>, Stephen, Todd</w:t>
            </w:r>
            <w:r w:rsidR="00996AD1">
              <w:t xml:space="preserve">, </w:t>
            </w:r>
            <w:proofErr w:type="spellStart"/>
            <w:r w:rsidR="00996AD1">
              <w:t>Vasiliy</w:t>
            </w:r>
            <w:proofErr w:type="spellEnd"/>
            <w:r w:rsidR="00996AD1">
              <w:t>,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7A182FAA" w14:textId="0C11007B" w:rsidR="00EF0C59" w:rsidRDefault="00EF0C59" w:rsidP="006869E4"/>
    <w:p w14:paraId="31EC033E" w14:textId="7947D583" w:rsidR="00D3337C" w:rsidRDefault="00F55EAA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64CE262" w14:textId="578E9202" w:rsidR="00624502" w:rsidRDefault="00F55EAA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36A2">
            <w:rPr>
              <w:rStyle w:val="SubtleEmphasis"/>
            </w:rPr>
            <w:t>25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6869E4">
        <w:rPr>
          <w:rStyle w:val="SubtleEmphasis"/>
        </w:rPr>
        <w:t>FOA Proposal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3036A2">
        <w:rPr>
          <w:rStyle w:val="SubtleEmphasis"/>
        </w:rPr>
        <w:t>Alex</w:t>
      </w:r>
    </w:p>
    <w:p w14:paraId="64F48159" w14:textId="74ACE9C5" w:rsidR="00EA68F3" w:rsidRDefault="00BD622F" w:rsidP="00EE117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Discussion of abstract for FOA</w:t>
      </w:r>
    </w:p>
    <w:p w14:paraId="28911497" w14:textId="23EC5C5A" w:rsidR="00BD622F" w:rsidRDefault="00BD622F" w:rsidP="00BD62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7DCCBC12" wp14:editId="4CA2FDB8">
            <wp:extent cx="5181600" cy="181020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95" cy="181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C0BD" w14:textId="40ABD4E4" w:rsidR="00BD622F" w:rsidRDefault="00BD622F" w:rsidP="00BD62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Includes physics case</w:t>
      </w:r>
    </w:p>
    <w:p w14:paraId="1B1309CB" w14:textId="4B1021DE" w:rsidR="00BD622F" w:rsidRDefault="00BD622F" w:rsidP="00BD62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Lee says there are people in the EIC community which do LT separations. Simply assume that there’s no transverse to worry about</w:t>
      </w:r>
    </w:p>
    <w:p w14:paraId="44F02946" w14:textId="0AB2839A" w:rsidR="00BD622F" w:rsidRDefault="00BD622F" w:rsidP="00BD622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Suggests “conventional Rosenbluth LT separations”</w:t>
      </w:r>
    </w:p>
    <w:p w14:paraId="7D6F5F2B" w14:textId="5FE1E6BC" w:rsidR="00BD622F" w:rsidRDefault="00BD622F" w:rsidP="00BD622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Folks at DOE won’t get confused that way</w:t>
      </w:r>
    </w:p>
    <w:p w14:paraId="785DB686" w14:textId="28DA0C78" w:rsidR="00BD622F" w:rsidRDefault="00996AD1" w:rsidP="00996AD1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will provide a reference for us to know what that means</w:t>
      </w:r>
    </w:p>
    <w:p w14:paraId="501D2B4A" w14:textId="1671F85A" w:rsidR="00996AD1" w:rsidRDefault="00996AD1" w:rsidP="00996AD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Posted in work area</w:t>
      </w:r>
    </w:p>
    <w:p w14:paraId="2D514D7E" w14:textId="0CFCB306" w:rsidR="00996AD1" w:rsidRDefault="00996AD1" w:rsidP="00996AD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Could expand to a page if necessary</w:t>
      </w:r>
    </w:p>
    <w:p w14:paraId="556CA6A6" w14:textId="4C46FAD5" w:rsidR="00996AD1" w:rsidRDefault="00996AD1" w:rsidP="00996AD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Looking good so far</w:t>
      </w:r>
    </w:p>
    <w:p w14:paraId="5A1190D9" w14:textId="45F7672E" w:rsidR="00996AD1" w:rsidRDefault="005850E6" w:rsidP="00996AD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45CC343B" wp14:editId="7A3E600A">
            <wp:extent cx="4138246" cy="287378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68" cy="28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19D1" w14:textId="225D7C99" w:rsidR="005850E6" w:rsidRDefault="005850E6" w:rsidP="005850E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Working draft</w:t>
      </w:r>
    </w:p>
    <w:p w14:paraId="7781CD0D" w14:textId="04A390FB" w:rsidR="005850E6" w:rsidRDefault="005850E6" w:rsidP="005850E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Format and structure of final document</w:t>
      </w:r>
    </w:p>
    <w:p w14:paraId="11FD97E5" w14:textId="23CB1195" w:rsidR="005850E6" w:rsidRDefault="005850E6" w:rsidP="005850E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Still needs wordsmithing, but this is the “meat”</w:t>
      </w:r>
    </w:p>
    <w:p w14:paraId="406E598B" w14:textId="5A783BAC" w:rsidR="005850E6" w:rsidRDefault="005850E6" w:rsidP="005850E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need to look into the proper JLab graphics for main title page</w:t>
      </w:r>
    </w:p>
    <w:p w14:paraId="51961159" w14:textId="1C895586" w:rsidR="005850E6" w:rsidRDefault="005850E6" w:rsidP="005850E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have 3 separate documents, almost exactly a copy except the budget</w:t>
      </w:r>
    </w:p>
    <w:p w14:paraId="5BA2A45C" w14:textId="2D2B800E" w:rsidR="005850E6" w:rsidRDefault="005850E6" w:rsidP="005850E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Lead PI – Is that for the whole project (Alex), or for each institution?</w:t>
      </w:r>
    </w:p>
    <w:p w14:paraId="78DC740C" w14:textId="527E2519" w:rsidR="005850E6" w:rsidRDefault="00CD65E1" w:rsidP="005850E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Looking into specifics, including in the JLab FOA development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sharepoint</w:t>
      </w:r>
      <w:proofErr w:type="spellEnd"/>
    </w:p>
    <w:p w14:paraId="4C620FEA" w14:textId="43DEC21E" w:rsidR="00CD65E1" w:rsidRDefault="00CD65E1" w:rsidP="005850E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will look into the emphasis on why we are using permanent rather than EM magnets – needs gradient value(s).</w:t>
      </w:r>
    </w:p>
    <w:p w14:paraId="53C9CED7" w14:textId="454680D3" w:rsidR="00CD65E1" w:rsidRDefault="00CD65E1" w:rsidP="00CD65E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Will look at simple scaling, cut it down to a meter,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3CC8ECBA" w14:textId="5A720F37" w:rsidR="00A60DF3" w:rsidRDefault="00A60DF3" w:rsidP="00CD65E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Section 3.3 has gradients needed.</w:t>
      </w:r>
    </w:p>
    <w:p w14:paraId="64BE9D2D" w14:textId="48121063" w:rsidR="00EE7AE1" w:rsidRDefault="00EE7AE1" w:rsidP="00CD65E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780B9142" wp14:editId="6ED0955F">
            <wp:extent cx="3704492" cy="2352352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375" cy="23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28D4" w14:textId="77777777" w:rsidR="00A60DF3" w:rsidRDefault="00CD65E1" w:rsidP="00CD65E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also look at power bill reduction</w:t>
      </w:r>
    </w:p>
    <w:p w14:paraId="2FEC3C57" w14:textId="2828387A" w:rsidR="00CD65E1" w:rsidRDefault="00A60DF3" w:rsidP="00CD65E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67177DA0" wp14:editId="6EFE2D99">
            <wp:extent cx="4278923" cy="246870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107" cy="247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5765" w14:textId="1928020E" w:rsidR="00A60DF3" w:rsidRDefault="00A60DF3" w:rsidP="00A60DF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Maybe Jay/Stephen clean up the highlighted section above?</w:t>
      </w:r>
    </w:p>
    <w:p w14:paraId="2EE3904E" w14:textId="01430A97" w:rsidR="00A60DF3" w:rsidRDefault="00A60DF3" w:rsidP="00A60DF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Split into 3 bullets</w:t>
      </w:r>
    </w:p>
    <w:p w14:paraId="03F9E6C0" w14:textId="132D20B4" w:rsidR="00A60DF3" w:rsidRDefault="00A60DF3" w:rsidP="00A60DF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Strength</w:t>
      </w:r>
    </w:p>
    <w:p w14:paraId="454C5C87" w14:textId="1FA82CE6" w:rsidR="00A60DF3" w:rsidRDefault="00A60DF3" w:rsidP="00A60DF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Power bill</w:t>
      </w:r>
    </w:p>
    <w:p w14:paraId="11CF3126" w14:textId="55D1F5CE" w:rsidR="00A60DF3" w:rsidRDefault="00A60DF3" w:rsidP="00A60DF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Future machines</w:t>
      </w:r>
    </w:p>
    <w:p w14:paraId="72CFCE34" w14:textId="1E0DF60E" w:rsidR="00A60DF3" w:rsidRDefault="000441C5" w:rsidP="00A60DF3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BC6EEB5" wp14:editId="430E7E3E">
            <wp:extent cx="4970584" cy="313100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91" cy="313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2F49" w14:textId="62B215FB" w:rsidR="000441C5" w:rsidRDefault="000441C5" w:rsidP="000441C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Will be updated.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will send the file to Alex to update.</w:t>
      </w:r>
    </w:p>
    <w:p w14:paraId="65021925" w14:textId="15A5A94A" w:rsidR="00F34601" w:rsidRDefault="00F34601" w:rsidP="00F3460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For references, Jay will provide for physics case</w:t>
      </w:r>
    </w:p>
    <w:p w14:paraId="0F5C30EF" w14:textId="67C6F33A" w:rsidR="00F34601" w:rsidRDefault="00F34601" w:rsidP="00F3460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merge some of Stephen’s references in his section to main references</w:t>
      </w:r>
    </w:p>
    <w:p w14:paraId="4BCD7646" w14:textId="66E4CF91" w:rsidR="00324B99" w:rsidRDefault="00F34601" w:rsidP="00324B9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Example document uploaded to our shared workspace as JLab_Proposal_</w:t>
      </w:r>
      <w:r w:rsidR="00324B99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xample.docx</w:t>
      </w:r>
    </w:p>
    <w:p w14:paraId="72FBEBDA" w14:textId="0BE12782" w:rsidR="0005629A" w:rsidRDefault="0005629A" w:rsidP="00324B9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Do we all need to have our CVs added to the form?</w:t>
      </w:r>
    </w:p>
    <w:p w14:paraId="57B56551" w14:textId="7AFEEEDA" w:rsidR="0005629A" w:rsidRDefault="0005629A" w:rsidP="0005629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If so, let’s upload them into the shared area so they can be copy/pasted.</w:t>
      </w:r>
    </w:p>
    <w:p w14:paraId="211E2898" w14:textId="1C2D641A" w:rsidR="00753BEC" w:rsidRDefault="00753BEC" w:rsidP="0005629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Whoever is listed on </w:t>
      </w:r>
      <w:r w:rsidR="00226B26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section A of proposal (senior???)</w:t>
      </w:r>
    </w:p>
    <w:p w14:paraId="56BEC2EA" w14:textId="063CA3DF" w:rsidR="00226B26" w:rsidRDefault="00226B26" w:rsidP="00226B26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JLab: Alex B, Jay, Kirsten, Randy, Ryan</w:t>
      </w:r>
    </w:p>
    <w:p w14:paraId="5F6755C9" w14:textId="26D8F543" w:rsidR="000530CE" w:rsidRDefault="000530CE" w:rsidP="00226B26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Formatted properly</w:t>
      </w:r>
    </w:p>
    <w:p w14:paraId="6C45CFE6" w14:textId="0061C5AB" w:rsidR="000530CE" w:rsidRDefault="00D577AC" w:rsidP="000530CE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Need ~6 pages for 3.1 lattice design section</w:t>
      </w:r>
    </w:p>
    <w:p w14:paraId="41E8EB31" w14:textId="730729DF" w:rsidR="001C0694" w:rsidRPr="00324B99" w:rsidRDefault="001C0694" w:rsidP="001C0694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then Stephen, then Alex to add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JLab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part.</w:t>
      </w:r>
    </w:p>
    <w:p w14:paraId="1E543F3F" w14:textId="08190572" w:rsidR="00624502" w:rsidRDefault="00F55EAA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20024249" w:rsidR="00624502" w:rsidRDefault="00624502" w:rsidP="00624502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F55EAA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711DBCC" w14:textId="0F799A1D" w:rsidR="00D3561B" w:rsidRDefault="00F55EAA" w:rsidP="00D3561B">
      <w:pPr>
        <w:pStyle w:val="Heading2"/>
      </w:pPr>
      <w:sdt>
        <w:sdtPr>
          <w:alias w:val="Agenda 1, time allotted:"/>
          <w:tag w:val="Agenda 1, time allotted:"/>
          <w:id w:val="-11611846"/>
          <w:placeholder>
            <w:docPart w:val="E3589450B848654CA6F241D5A715D5AC"/>
          </w:placeholder>
          <w:temporary/>
          <w:showingPlcHdr/>
          <w15:appearance w15:val="hidden"/>
        </w:sdtPr>
        <w:sdtEndPr/>
        <w:sdtContent>
          <w:r w:rsidR="00D3561B">
            <w:t>Time allotted</w:t>
          </w:r>
        </w:sdtContent>
      </w:sdt>
      <w:r w:rsidR="00D3561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72912618"/>
          <w:placeholder>
            <w:docPart w:val="818C52748F1868429ABF680C9640085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036A2">
            <w:rPr>
              <w:rStyle w:val="SubtleEmphasis"/>
            </w:rPr>
            <w:t>25</w:t>
          </w:r>
          <w:r w:rsidR="00D3561B">
            <w:rPr>
              <w:rStyle w:val="SubtleEmphasis"/>
            </w:rPr>
            <w:t xml:space="preserve"> minutes</w:t>
          </w:r>
        </w:sdtContent>
      </w:sdt>
      <w:r w:rsidR="00D3561B">
        <w:t xml:space="preserve"> | </w:t>
      </w:r>
      <w:sdt>
        <w:sdtPr>
          <w:alias w:val="Agenda 1, agenda topic:"/>
          <w:tag w:val="Agenda 1, agenda topic:"/>
          <w:id w:val="2001458111"/>
          <w:placeholder>
            <w:docPart w:val="FADDC2D76C79FD4993F63706F40C92FD"/>
          </w:placeholder>
          <w:temporary/>
          <w:showingPlcHdr/>
          <w15:appearance w15:val="hidden"/>
        </w:sdtPr>
        <w:sdtEndPr/>
        <w:sdtContent>
          <w:r w:rsidR="00D3561B">
            <w:t>Agenda topic</w:t>
          </w:r>
        </w:sdtContent>
      </w:sdt>
      <w:r w:rsidR="00D3561B">
        <w:rPr>
          <w:rStyle w:val="SubtleEmphasis"/>
        </w:rPr>
        <w:t xml:space="preserve"> </w:t>
      </w:r>
      <w:r w:rsidR="003036A2">
        <w:rPr>
          <w:rStyle w:val="SubtleEmphasis"/>
        </w:rPr>
        <w:t xml:space="preserve">Emittance </w:t>
      </w:r>
      <w:r w:rsidR="00F60957">
        <w:rPr>
          <w:rStyle w:val="SubtleEmphasis"/>
        </w:rPr>
        <w:t>Dilution</w:t>
      </w:r>
      <w:r w:rsidR="00D3561B">
        <w:t xml:space="preserve"> | </w:t>
      </w:r>
      <w:sdt>
        <w:sdtPr>
          <w:alias w:val="Agenda 1, presenter:"/>
          <w:tag w:val="Agenda 1, presenter:"/>
          <w:id w:val="-1519306049"/>
          <w:placeholder>
            <w:docPart w:val="2F74867A3E3E7348B8E2BF7B6ADB8679"/>
          </w:placeholder>
          <w:temporary/>
          <w:showingPlcHdr/>
          <w15:appearance w15:val="hidden"/>
        </w:sdtPr>
        <w:sdtEndPr/>
        <w:sdtContent>
          <w:r w:rsidR="00D3561B">
            <w:t>Presenter</w:t>
          </w:r>
        </w:sdtContent>
      </w:sdt>
      <w:r w:rsidR="00D3561B">
        <w:t xml:space="preserve"> </w:t>
      </w:r>
      <w:r w:rsidR="003036A2">
        <w:rPr>
          <w:rStyle w:val="SubtleEmphasis"/>
        </w:rPr>
        <w:t>Kirsten</w:t>
      </w:r>
    </w:p>
    <w:p w14:paraId="64949968" w14:textId="714200B7" w:rsidR="006950AF" w:rsidRPr="00D3561B" w:rsidRDefault="000E21FE" w:rsidP="008E088B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Time up…maybe next time?</w:t>
      </w:r>
    </w:p>
    <w:p w14:paraId="161B182F" w14:textId="391A8B19" w:rsidR="00D3561B" w:rsidRDefault="00F55EAA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7777777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F55EAA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77777777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45309941" w14:textId="63294538" w:rsidR="0017681F" w:rsidRDefault="00F55EAA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4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77777777" w:rsidR="002A1072" w:rsidRDefault="002A1072" w:rsidP="0071181D">
      <w:pPr>
        <w:ind w:left="0"/>
      </w:pPr>
    </w:p>
    <w:p w14:paraId="11FB8926" w14:textId="284B0E96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1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C3B29" w14:textId="77777777" w:rsidR="00F55EAA" w:rsidRDefault="00F55EAA">
      <w:pPr>
        <w:spacing w:after="0"/>
      </w:pPr>
      <w:r>
        <w:separator/>
      </w:r>
    </w:p>
  </w:endnote>
  <w:endnote w:type="continuationSeparator" w:id="0">
    <w:p w14:paraId="65063397" w14:textId="77777777" w:rsidR="00F55EAA" w:rsidRDefault="00F55E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D2B8A" w14:textId="77777777" w:rsidR="00F55EAA" w:rsidRDefault="00F55EAA">
      <w:pPr>
        <w:spacing w:after="0"/>
      </w:pPr>
      <w:r>
        <w:separator/>
      </w:r>
    </w:p>
  </w:footnote>
  <w:footnote w:type="continuationSeparator" w:id="0">
    <w:p w14:paraId="148838B9" w14:textId="77777777" w:rsidR="00F55EAA" w:rsidRDefault="00F55EA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2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0"/>
  </w:num>
  <w:num w:numId="17" w16cid:durableId="1392577525">
    <w:abstractNumId w:val="23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1"/>
  </w:num>
  <w:num w:numId="23" w16cid:durableId="214976639">
    <w:abstractNumId w:val="17"/>
  </w:num>
  <w:num w:numId="24" w16cid:durableId="14645387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471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F32BC"/>
    <w:rsid w:val="000F3D72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10AD4"/>
    <w:rsid w:val="002114C0"/>
    <w:rsid w:val="002133C7"/>
    <w:rsid w:val="00213BCE"/>
    <w:rsid w:val="00222293"/>
    <w:rsid w:val="00226B26"/>
    <w:rsid w:val="00227CD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7464"/>
    <w:rsid w:val="0026005F"/>
    <w:rsid w:val="00260842"/>
    <w:rsid w:val="00265786"/>
    <w:rsid w:val="0026629F"/>
    <w:rsid w:val="002675DE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036A2"/>
    <w:rsid w:val="00315B88"/>
    <w:rsid w:val="00324B99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32F0"/>
    <w:rsid w:val="003D4FB6"/>
    <w:rsid w:val="003D69AF"/>
    <w:rsid w:val="003D72F1"/>
    <w:rsid w:val="003E03D1"/>
    <w:rsid w:val="003F1248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77FC"/>
    <w:rsid w:val="00477CA6"/>
    <w:rsid w:val="00486339"/>
    <w:rsid w:val="00491E57"/>
    <w:rsid w:val="00496F93"/>
    <w:rsid w:val="004A0690"/>
    <w:rsid w:val="004A08F9"/>
    <w:rsid w:val="004A6FB1"/>
    <w:rsid w:val="004B234E"/>
    <w:rsid w:val="004B74EB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D7E"/>
    <w:rsid w:val="00516C17"/>
    <w:rsid w:val="0052642B"/>
    <w:rsid w:val="005323D9"/>
    <w:rsid w:val="00537EC6"/>
    <w:rsid w:val="00540E10"/>
    <w:rsid w:val="00544F04"/>
    <w:rsid w:val="005564F2"/>
    <w:rsid w:val="00557792"/>
    <w:rsid w:val="00561899"/>
    <w:rsid w:val="00563B6E"/>
    <w:rsid w:val="005649AF"/>
    <w:rsid w:val="00570730"/>
    <w:rsid w:val="005734DE"/>
    <w:rsid w:val="00573FB0"/>
    <w:rsid w:val="0057538F"/>
    <w:rsid w:val="005818BA"/>
    <w:rsid w:val="005850E6"/>
    <w:rsid w:val="00585AC7"/>
    <w:rsid w:val="005914C0"/>
    <w:rsid w:val="0059417D"/>
    <w:rsid w:val="00594ED5"/>
    <w:rsid w:val="005A5618"/>
    <w:rsid w:val="005A5D1A"/>
    <w:rsid w:val="005A6C51"/>
    <w:rsid w:val="005A76F9"/>
    <w:rsid w:val="005B057B"/>
    <w:rsid w:val="005B555B"/>
    <w:rsid w:val="005C0B72"/>
    <w:rsid w:val="005C56C7"/>
    <w:rsid w:val="005C6C45"/>
    <w:rsid w:val="005D27EB"/>
    <w:rsid w:val="005D4365"/>
    <w:rsid w:val="005D63CE"/>
    <w:rsid w:val="005D6405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A3"/>
    <w:rsid w:val="00643D00"/>
    <w:rsid w:val="00645433"/>
    <w:rsid w:val="00650100"/>
    <w:rsid w:val="0065092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0AF"/>
    <w:rsid w:val="006953A9"/>
    <w:rsid w:val="00695607"/>
    <w:rsid w:val="006B03AB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71181D"/>
    <w:rsid w:val="00712028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1581"/>
    <w:rsid w:val="00743F86"/>
    <w:rsid w:val="007450BB"/>
    <w:rsid w:val="0074531C"/>
    <w:rsid w:val="007455F0"/>
    <w:rsid w:val="00753BEC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E71"/>
    <w:rsid w:val="0079760B"/>
    <w:rsid w:val="007A0528"/>
    <w:rsid w:val="007A4DCC"/>
    <w:rsid w:val="007B0520"/>
    <w:rsid w:val="007B1A85"/>
    <w:rsid w:val="007B20CD"/>
    <w:rsid w:val="007B2827"/>
    <w:rsid w:val="007B5167"/>
    <w:rsid w:val="007B677F"/>
    <w:rsid w:val="007B69C8"/>
    <w:rsid w:val="007B7639"/>
    <w:rsid w:val="007C3CBD"/>
    <w:rsid w:val="007C6192"/>
    <w:rsid w:val="007C6EE6"/>
    <w:rsid w:val="007D70DF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7736"/>
    <w:rsid w:val="00851630"/>
    <w:rsid w:val="0085532C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5D60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7145"/>
    <w:rsid w:val="009D1809"/>
    <w:rsid w:val="009D3A70"/>
    <w:rsid w:val="009D4C90"/>
    <w:rsid w:val="009D59DC"/>
    <w:rsid w:val="009E0106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F9"/>
    <w:rsid w:val="00A35BD2"/>
    <w:rsid w:val="00A450EF"/>
    <w:rsid w:val="00A46C39"/>
    <w:rsid w:val="00A537D4"/>
    <w:rsid w:val="00A541A1"/>
    <w:rsid w:val="00A60DF3"/>
    <w:rsid w:val="00A61375"/>
    <w:rsid w:val="00A63038"/>
    <w:rsid w:val="00A663FA"/>
    <w:rsid w:val="00A725DD"/>
    <w:rsid w:val="00A76AA0"/>
    <w:rsid w:val="00A76FC8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46F8"/>
    <w:rsid w:val="00AB6DA9"/>
    <w:rsid w:val="00AC512F"/>
    <w:rsid w:val="00AC6C2C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26B0B"/>
    <w:rsid w:val="00B27A45"/>
    <w:rsid w:val="00B300B7"/>
    <w:rsid w:val="00B30465"/>
    <w:rsid w:val="00B355F8"/>
    <w:rsid w:val="00B36C23"/>
    <w:rsid w:val="00B3734E"/>
    <w:rsid w:val="00B37721"/>
    <w:rsid w:val="00B37E30"/>
    <w:rsid w:val="00B45575"/>
    <w:rsid w:val="00B45E12"/>
    <w:rsid w:val="00B514A9"/>
    <w:rsid w:val="00B67F7C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A3F61"/>
    <w:rsid w:val="00BB415F"/>
    <w:rsid w:val="00BB6864"/>
    <w:rsid w:val="00BC7A7C"/>
    <w:rsid w:val="00BD0CB3"/>
    <w:rsid w:val="00BD4EC3"/>
    <w:rsid w:val="00BD5D96"/>
    <w:rsid w:val="00BD622F"/>
    <w:rsid w:val="00BE54FB"/>
    <w:rsid w:val="00BE6B70"/>
    <w:rsid w:val="00BE73AB"/>
    <w:rsid w:val="00BF3157"/>
    <w:rsid w:val="00BF6148"/>
    <w:rsid w:val="00C01AE3"/>
    <w:rsid w:val="00C07D88"/>
    <w:rsid w:val="00C10C8A"/>
    <w:rsid w:val="00C10D87"/>
    <w:rsid w:val="00C2001D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75337"/>
    <w:rsid w:val="00C8004D"/>
    <w:rsid w:val="00C839D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D65E1"/>
    <w:rsid w:val="00CE5D16"/>
    <w:rsid w:val="00CE7473"/>
    <w:rsid w:val="00CF07DA"/>
    <w:rsid w:val="00CF3F76"/>
    <w:rsid w:val="00CF5C61"/>
    <w:rsid w:val="00CF62D6"/>
    <w:rsid w:val="00D012EB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BB"/>
    <w:rsid w:val="00D522D2"/>
    <w:rsid w:val="00D5757D"/>
    <w:rsid w:val="00D577AC"/>
    <w:rsid w:val="00D6108E"/>
    <w:rsid w:val="00D6466C"/>
    <w:rsid w:val="00D67A39"/>
    <w:rsid w:val="00D73826"/>
    <w:rsid w:val="00D81D05"/>
    <w:rsid w:val="00D83E05"/>
    <w:rsid w:val="00D840E3"/>
    <w:rsid w:val="00D85AA7"/>
    <w:rsid w:val="00D90A37"/>
    <w:rsid w:val="00D9214D"/>
    <w:rsid w:val="00D93B36"/>
    <w:rsid w:val="00DB1B9E"/>
    <w:rsid w:val="00DB2782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510"/>
    <w:rsid w:val="00DE5CB0"/>
    <w:rsid w:val="00DE6049"/>
    <w:rsid w:val="00DE6BCE"/>
    <w:rsid w:val="00DF066A"/>
    <w:rsid w:val="00DF31C5"/>
    <w:rsid w:val="00DF4845"/>
    <w:rsid w:val="00E0758F"/>
    <w:rsid w:val="00E119C3"/>
    <w:rsid w:val="00E11E1A"/>
    <w:rsid w:val="00E14309"/>
    <w:rsid w:val="00E16E75"/>
    <w:rsid w:val="00E20DB6"/>
    <w:rsid w:val="00E22980"/>
    <w:rsid w:val="00E24674"/>
    <w:rsid w:val="00E31CC0"/>
    <w:rsid w:val="00E32A79"/>
    <w:rsid w:val="00E36720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76B05"/>
    <w:rsid w:val="00E82A48"/>
    <w:rsid w:val="00E86B06"/>
    <w:rsid w:val="00E923A6"/>
    <w:rsid w:val="00E94828"/>
    <w:rsid w:val="00E951C2"/>
    <w:rsid w:val="00E95F2D"/>
    <w:rsid w:val="00E96117"/>
    <w:rsid w:val="00E97830"/>
    <w:rsid w:val="00EA0C57"/>
    <w:rsid w:val="00EA542A"/>
    <w:rsid w:val="00EA68F3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E1173"/>
    <w:rsid w:val="00EE7AE1"/>
    <w:rsid w:val="00EF0C59"/>
    <w:rsid w:val="00EF3A27"/>
    <w:rsid w:val="00EF4503"/>
    <w:rsid w:val="00EF4A0C"/>
    <w:rsid w:val="00F00876"/>
    <w:rsid w:val="00F0564F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601"/>
    <w:rsid w:val="00F34701"/>
    <w:rsid w:val="00F37513"/>
    <w:rsid w:val="00F406DB"/>
    <w:rsid w:val="00F40B7C"/>
    <w:rsid w:val="00F41F6E"/>
    <w:rsid w:val="00F45ED3"/>
    <w:rsid w:val="00F50090"/>
    <w:rsid w:val="00F505E2"/>
    <w:rsid w:val="00F55EAA"/>
    <w:rsid w:val="00F560A1"/>
    <w:rsid w:val="00F60957"/>
    <w:rsid w:val="00F636E9"/>
    <w:rsid w:val="00F65675"/>
    <w:rsid w:val="00F66067"/>
    <w:rsid w:val="00F66902"/>
    <w:rsid w:val="00F753EC"/>
    <w:rsid w:val="00F77873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4CF8"/>
    <w:rsid w:val="00FD5DA8"/>
    <w:rsid w:val="00FD6D79"/>
    <w:rsid w:val="00FD7A57"/>
    <w:rsid w:val="00FE0E23"/>
    <w:rsid w:val="00FE11E2"/>
    <w:rsid w:val="00FE67E5"/>
    <w:rsid w:val="00FF3664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E3589450B848654CA6F241D5A715D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4C030-C891-144C-AF71-0D9ECB771A54}"/>
      </w:docPartPr>
      <w:docPartBody>
        <w:p w:rsidR="00E30F0B" w:rsidRDefault="00283C20" w:rsidP="00283C20">
          <w:pPr>
            <w:pStyle w:val="E3589450B848654CA6F241D5A715D5AC"/>
          </w:pPr>
          <w:r>
            <w:t>Time allotted</w:t>
          </w:r>
        </w:p>
      </w:docPartBody>
    </w:docPart>
    <w:docPart>
      <w:docPartPr>
        <w:name w:val="818C52748F1868429ABF680C9640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2637-E435-A84B-B66E-6C07B204DE37}"/>
      </w:docPartPr>
      <w:docPartBody>
        <w:p w:rsidR="00E30F0B" w:rsidRDefault="00283C20" w:rsidP="00283C20">
          <w:pPr>
            <w:pStyle w:val="818C52748F1868429ABF680C9640085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FADDC2D76C79FD4993F63706F40C9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D115-4BB0-524C-ACA9-84BECB64F0B8}"/>
      </w:docPartPr>
      <w:docPartBody>
        <w:p w:rsidR="00E30F0B" w:rsidRDefault="00283C20" w:rsidP="00283C20">
          <w:pPr>
            <w:pStyle w:val="FADDC2D76C79FD4993F63706F40C92FD"/>
          </w:pPr>
          <w:r>
            <w:t>Agenda topic</w:t>
          </w:r>
        </w:p>
      </w:docPartBody>
    </w:docPart>
    <w:docPart>
      <w:docPartPr>
        <w:name w:val="2F74867A3E3E7348B8E2BF7B6ADB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67F5-6976-D142-971D-AF419F85154F}"/>
      </w:docPartPr>
      <w:docPartBody>
        <w:p w:rsidR="00E30F0B" w:rsidRDefault="00283C20" w:rsidP="00283C20">
          <w:pPr>
            <w:pStyle w:val="2F74867A3E3E7348B8E2BF7B6ADB8679"/>
          </w:pPr>
          <w:r>
            <w:t>Presenter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C4CD9"/>
    <w:rsid w:val="001001E9"/>
    <w:rsid w:val="00123B80"/>
    <w:rsid w:val="001B25D0"/>
    <w:rsid w:val="001C713E"/>
    <w:rsid w:val="00283C20"/>
    <w:rsid w:val="0028436E"/>
    <w:rsid w:val="00327115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4A01"/>
    <w:rsid w:val="00867D87"/>
    <w:rsid w:val="008C742A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E4959"/>
    <w:rsid w:val="00D32699"/>
    <w:rsid w:val="00D61DC3"/>
    <w:rsid w:val="00D61F57"/>
    <w:rsid w:val="00E172BD"/>
    <w:rsid w:val="00E30F0B"/>
    <w:rsid w:val="00E51EE6"/>
    <w:rsid w:val="00EA35E4"/>
    <w:rsid w:val="00ED271A"/>
    <w:rsid w:val="00ED59A6"/>
    <w:rsid w:val="00EF1715"/>
    <w:rsid w:val="00EF5B5C"/>
    <w:rsid w:val="00F20AD9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283C20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E3589450B848654CA6F241D5A715D5AC">
    <w:name w:val="E3589450B848654CA6F241D5A715D5AC"/>
    <w:rsid w:val="00283C20"/>
  </w:style>
  <w:style w:type="paragraph" w:customStyle="1" w:styleId="818C52748F1868429ABF680C9640085B">
    <w:name w:val="818C52748F1868429ABF680C9640085B"/>
    <w:rsid w:val="00283C20"/>
  </w:style>
  <w:style w:type="paragraph" w:customStyle="1" w:styleId="FADDC2D76C79FD4993F63706F40C92FD">
    <w:name w:val="FADDC2D76C79FD4993F63706F40C92FD"/>
    <w:rsid w:val="00283C20"/>
  </w:style>
  <w:style w:type="paragraph" w:customStyle="1" w:styleId="2F74867A3E3E7348B8E2BF7B6ADB8679">
    <w:name w:val="2F74867A3E3E7348B8E2BF7B6ADB8679"/>
    <w:rsid w:val="00283C20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533EBE0B0217B647894F63D91C032107">
    <w:name w:val="533EBE0B0217B647894F63D91C032107"/>
    <w:rsid w:val="00283C20"/>
  </w:style>
  <w:style w:type="paragraph" w:customStyle="1" w:styleId="35179D820B60884B81D511D2C0FCA911">
    <w:name w:val="35179D820B60884B81D511D2C0FCA911"/>
    <w:rsid w:val="00283C20"/>
  </w:style>
  <w:style w:type="paragraph" w:customStyle="1" w:styleId="F17BDC8B15119C4FA442B692479EF01E">
    <w:name w:val="F17BDC8B15119C4FA442B692479EF01E"/>
    <w:rsid w:val="00283C20"/>
  </w:style>
  <w:style w:type="paragraph" w:customStyle="1" w:styleId="7640FA2B585DF0459CAB06C3A69705D1">
    <w:name w:val="7640FA2B585DF0459CAB06C3A69705D1"/>
    <w:rsid w:val="00283C20"/>
  </w:style>
  <w:style w:type="paragraph" w:customStyle="1" w:styleId="AADEEDAE7950E9489075756886DBDA40">
    <w:name w:val="AADEEDAE7950E9489075756886DBDA40"/>
    <w:rsid w:val="00283C20"/>
  </w:style>
  <w:style w:type="paragraph" w:customStyle="1" w:styleId="714956D336E81E4BAF372F7DE020CA53">
    <w:name w:val="714956D336E81E4BAF372F7DE020CA53"/>
    <w:rsid w:val="00283C20"/>
  </w:style>
  <w:style w:type="paragraph" w:customStyle="1" w:styleId="3FAFC7E27C3C5844B925AD90DCF87259">
    <w:name w:val="3FAFC7E27C3C5844B925AD90DCF87259"/>
    <w:rsid w:val="00283C20"/>
  </w:style>
  <w:style w:type="paragraph" w:customStyle="1" w:styleId="7D1B53AE37A1DD4CB94A82ED0892E27E">
    <w:name w:val="7D1B53AE37A1DD4CB94A82ED0892E27E"/>
    <w:rsid w:val="00283C20"/>
  </w:style>
  <w:style w:type="paragraph" w:customStyle="1" w:styleId="F2EA52CC81CD6A4D8D289BF97D4240DC">
    <w:name w:val="F2EA52CC81CD6A4D8D289BF97D4240DC"/>
    <w:rsid w:val="00283C20"/>
  </w:style>
  <w:style w:type="paragraph" w:customStyle="1" w:styleId="582F01B563E32342A7599E93B31ADEC6">
    <w:name w:val="582F01B563E32342A7599E93B31ADEC6"/>
    <w:rsid w:val="00283C20"/>
  </w:style>
  <w:style w:type="paragraph" w:customStyle="1" w:styleId="C621593EA756254CA895D81E70FFF772">
    <w:name w:val="C621593EA756254CA895D81E70FFF772"/>
    <w:rsid w:val="00283C20"/>
  </w:style>
  <w:style w:type="paragraph" w:customStyle="1" w:styleId="8118ADCD873B054AA50D28C4E4B947FF">
    <w:name w:val="8118ADCD873B054AA50D28C4E4B947FF"/>
    <w:rsid w:val="00283C20"/>
  </w:style>
  <w:style w:type="paragraph" w:customStyle="1" w:styleId="BA50663C07891D4F8EFBC3EF84476384">
    <w:name w:val="BA50663C07891D4F8EFBC3EF84476384"/>
    <w:rsid w:val="00283C20"/>
  </w:style>
  <w:style w:type="paragraph" w:customStyle="1" w:styleId="CEC5CC7AC1A16B43B20CA1BAED9AF96A">
    <w:name w:val="CEC5CC7AC1A16B43B20CA1BAED9AF96A"/>
    <w:rsid w:val="00283C20"/>
  </w:style>
  <w:style w:type="paragraph" w:customStyle="1" w:styleId="8CBDF9D59063794589CE09A78451DF07">
    <w:name w:val="8CBDF9D59063794589CE09A78451DF07"/>
    <w:rsid w:val="00283C20"/>
  </w:style>
  <w:style w:type="paragraph" w:customStyle="1" w:styleId="72064149FA7BFE47A5D00740E1DAE546">
    <w:name w:val="72064149FA7BFE47A5D00740E1DAE546"/>
    <w:rsid w:val="00283C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23</TotalTime>
  <Pages>4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19</cp:revision>
  <dcterms:created xsi:type="dcterms:W3CDTF">2022-03-25T13:30:00Z</dcterms:created>
  <dcterms:modified xsi:type="dcterms:W3CDTF">2022-03-25T16:18:00Z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