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24ED84D6" w:rsidR="00395B23" w:rsidRDefault="009E0F95" w:rsidP="00395B23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066DF9">
        <w:rPr>
          <w:rStyle w:val="SubtleEmphasis"/>
        </w:rPr>
        <w:t>4/</w:t>
      </w:r>
      <w:r w:rsidR="00723004">
        <w:rPr>
          <w:rStyle w:val="SubtleEmphasis"/>
        </w:rPr>
        <w:t>8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9E0F95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9E0F95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4E07F2EE" w:rsidR="00395B23" w:rsidRDefault="00D46EBB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77777777" w:rsidR="00395B23" w:rsidRDefault="00395B23" w:rsidP="00BB101F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9E0F95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57926F37" w:rsidR="00395B23" w:rsidRDefault="00A01251" w:rsidP="00BB101F">
            <w:pPr>
              <w:spacing w:after="0"/>
              <w:ind w:left="0"/>
            </w:pPr>
            <w:r>
              <w:t>Ryan</w:t>
            </w:r>
            <w:r w:rsidR="00624671">
              <w:t xml:space="preserve">, </w:t>
            </w:r>
            <w:r w:rsidR="00143D50">
              <w:t>Alex</w:t>
            </w:r>
            <w:r w:rsidR="00650100">
              <w:t xml:space="preserve"> B</w:t>
            </w:r>
            <w:r w:rsidR="00143D50">
              <w:t xml:space="preserve">, </w:t>
            </w:r>
            <w:r w:rsidR="00E16281">
              <w:t xml:space="preserve">Kitty, Alex C, Kirsten, Randy, Jay, </w:t>
            </w:r>
            <w:proofErr w:type="spellStart"/>
            <w:r w:rsidR="005B082F">
              <w:t>Spata</w:t>
            </w:r>
            <w:proofErr w:type="spellEnd"/>
            <w:r w:rsidR="005B082F">
              <w:t xml:space="preserve">, </w:t>
            </w:r>
            <w:proofErr w:type="spellStart"/>
            <w:r w:rsidR="005B082F">
              <w:t>Dejan</w:t>
            </w:r>
            <w:proofErr w:type="spellEnd"/>
            <w:r w:rsidR="005B082F">
              <w:t xml:space="preserve">, Stephen, </w:t>
            </w:r>
            <w:r w:rsidR="00754B3D">
              <w:t>Scott</w:t>
            </w:r>
            <w:r w:rsidR="008609CA">
              <w:t>, Georg</w:t>
            </w:r>
            <w:r w:rsidR="0064206A">
              <w:t xml:space="preserve">, </w:t>
            </w:r>
            <w:proofErr w:type="spellStart"/>
            <w:r w:rsidR="0064206A">
              <w:t>Vasiliy</w:t>
            </w:r>
            <w:proofErr w:type="spellEnd"/>
          </w:p>
        </w:tc>
      </w:tr>
    </w:tbl>
    <w:p w14:paraId="6183D555" w14:textId="7F14FFB3" w:rsidR="00DB2782" w:rsidRDefault="0009210C" w:rsidP="001840C2">
      <w:pPr>
        <w:pStyle w:val="Heading1"/>
      </w:pPr>
      <w:r>
        <w:t>Intro discussion</w:t>
      </w:r>
    </w:p>
    <w:p w14:paraId="7A182FAA" w14:textId="6B4708AD" w:rsidR="00EF0C59" w:rsidRDefault="005B082F" w:rsidP="006869E4">
      <w:r>
        <w:t>FFA workshop, general discussion</w:t>
      </w:r>
    </w:p>
    <w:p w14:paraId="31EC033E" w14:textId="7947D583" w:rsidR="00D3337C" w:rsidRDefault="009E0F95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464CE262" w14:textId="305A2272" w:rsidR="00624502" w:rsidRDefault="009E0F95" w:rsidP="00624502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F20D123D972A142839369F85E85CD23"/>
          </w:placeholder>
          <w:temporary/>
          <w:showingPlcHdr/>
          <w15:appearance w15:val="hidden"/>
        </w:sdtPr>
        <w:sdtEndPr/>
        <w:sdtContent>
          <w:r w:rsidR="00624502">
            <w:t>Time allotted</w:t>
          </w:r>
        </w:sdtContent>
      </w:sdt>
      <w:r w:rsidR="0062450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B369C06432D0054CA06DA80CE76B404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723004">
            <w:rPr>
              <w:rStyle w:val="SubtleEmphasis"/>
            </w:rPr>
            <w:t>10</w:t>
          </w:r>
          <w:r w:rsidR="00624502">
            <w:rPr>
              <w:rStyle w:val="SubtleEmphasis"/>
            </w:rPr>
            <w:t xml:space="preserve"> minutes</w:t>
          </w:r>
        </w:sdtContent>
      </w:sdt>
      <w:r w:rsidR="00624502"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C18A5F814616E43A50BF98BFB10CF09"/>
          </w:placeholder>
          <w:temporary/>
          <w:showingPlcHdr/>
          <w15:appearance w15:val="hidden"/>
        </w:sdtPr>
        <w:sdtEndPr/>
        <w:sdtContent>
          <w:r w:rsidR="00624502">
            <w:t>Agenda topic</w:t>
          </w:r>
        </w:sdtContent>
      </w:sdt>
      <w:r w:rsidR="00624502">
        <w:rPr>
          <w:rStyle w:val="SubtleEmphasis"/>
        </w:rPr>
        <w:t xml:space="preserve"> </w:t>
      </w:r>
      <w:r w:rsidR="006869E4">
        <w:rPr>
          <w:rStyle w:val="SubtleEmphasis"/>
        </w:rPr>
        <w:t>FOA Proposal</w:t>
      </w:r>
      <w:r w:rsidR="00624502"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C6A121148287C54D89E04436EE8CFFF7"/>
          </w:placeholder>
          <w:temporary/>
          <w:showingPlcHdr/>
          <w15:appearance w15:val="hidden"/>
        </w:sdtPr>
        <w:sdtEndPr/>
        <w:sdtContent>
          <w:r w:rsidR="00624502">
            <w:t>Presenter</w:t>
          </w:r>
        </w:sdtContent>
      </w:sdt>
      <w:r w:rsidR="00624502">
        <w:t xml:space="preserve"> </w:t>
      </w:r>
      <w:r w:rsidR="00723004">
        <w:rPr>
          <w:rStyle w:val="SubtleEmphasis"/>
        </w:rPr>
        <w:t>All</w:t>
      </w:r>
    </w:p>
    <w:p w14:paraId="44A89065" w14:textId="40E545DC" w:rsidR="00DE54E5" w:rsidRDefault="005B082F" w:rsidP="00A66B6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6A4FD5BA" wp14:editId="2AFBF874">
            <wp:extent cx="4704080" cy="339782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597" cy="34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CF81" w14:textId="5376AF10" w:rsidR="00365217" w:rsidRDefault="00365217" w:rsidP="0036521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JLab</w:t>
      </w:r>
    </w:p>
    <w:p w14:paraId="3533CD43" w14:textId="0B26EC95" w:rsidR="00365217" w:rsidRDefault="00365217" w:rsidP="00A66B6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5D4071D4" wp14:editId="488567A0">
            <wp:extent cx="4622800" cy="23092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929" cy="231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EB597" w14:textId="1ACDFC49" w:rsidR="00365217" w:rsidRDefault="00365217" w:rsidP="0036521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BNL</w:t>
      </w:r>
    </w:p>
    <w:p w14:paraId="444C41DC" w14:textId="28971126" w:rsidR="00754B3D" w:rsidRDefault="006F66CA" w:rsidP="00C21442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Thanks to Mike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Spata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! </w:t>
      </w:r>
    </w:p>
    <w:p w14:paraId="46799547" w14:textId="438B0B51" w:rsidR="00B623FC" w:rsidRPr="00C21442" w:rsidRDefault="00B623FC" w:rsidP="00C21442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Cornell is fully submitted as well.</w:t>
      </w:r>
    </w:p>
    <w:p w14:paraId="1E543F3F" w14:textId="08190572" w:rsidR="00624502" w:rsidRDefault="009E0F95" w:rsidP="00624502">
      <w:sdt>
        <w:sdtPr>
          <w:alias w:val="Agenda 1, conclusion:"/>
          <w:tag w:val="Agenda 1, conclusion:"/>
          <w:id w:val="774378422"/>
          <w:placeholder>
            <w:docPart w:val="C657608624B6F14892818CB84AE7B33E"/>
          </w:placeholder>
          <w:temporary/>
          <w:showingPlcHdr/>
          <w15:appearance w15:val="hidden"/>
        </w:sdtPr>
        <w:sdtEndPr/>
        <w:sdtContent>
          <w:r w:rsidR="00624502" w:rsidRPr="004C65AC">
            <w:rPr>
              <w:rStyle w:val="Heading4Char"/>
            </w:rPr>
            <w:t>Conclusion</w:t>
          </w:r>
        </w:sdtContent>
      </w:sdt>
      <w:r w:rsidR="00624502">
        <w:t xml:space="preserve"> </w:t>
      </w:r>
    </w:p>
    <w:p w14:paraId="210B24F6" w14:textId="4553E48D" w:rsidR="00624502" w:rsidRDefault="00AD079F" w:rsidP="00624502">
      <w:r>
        <w:t>Work well done!</w:t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624502" w:rsidRPr="00E52810" w14:paraId="16980B61" w14:textId="77777777" w:rsidTr="00EA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4395B960" w14:textId="77777777" w:rsidR="00624502" w:rsidRPr="00E52810" w:rsidRDefault="009E0F95" w:rsidP="00EA2EE8">
            <w:sdt>
              <w:sdtPr>
                <w:alias w:val="Agenda 1, action items:"/>
                <w:tag w:val="Agenda 1, action items:"/>
                <w:id w:val="1969777953"/>
                <w:placeholder>
                  <w:docPart w:val="D893CC42A8525148A86D456363A2A7DE"/>
                </w:placeholder>
                <w:temporary/>
                <w:showingPlcHdr/>
                <w15:appearance w15:val="hidden"/>
              </w:sdtPr>
              <w:sdtEndPr/>
              <w:sdtContent>
                <w:r w:rsidR="0062450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7E2EC3AE8CF5004B9ECA2FAF2823A2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1F560B4" w14:textId="77777777" w:rsidR="00624502" w:rsidRPr="00E52810" w:rsidRDefault="00624502" w:rsidP="00EA2EE8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09AB19321E5B5644AD753EFEE4A54E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1D8BC883" w14:textId="77777777" w:rsidR="00624502" w:rsidRPr="00E52810" w:rsidRDefault="00624502" w:rsidP="00EA2EE8">
                <w:r w:rsidRPr="00E52810">
                  <w:t>Deadline</w:t>
                </w:r>
              </w:p>
            </w:tc>
          </w:sdtContent>
        </w:sdt>
      </w:tr>
      <w:tr w:rsidR="00624502" w:rsidRPr="00E52810" w14:paraId="3CC3A4E0" w14:textId="77777777" w:rsidTr="00EA2EE8">
        <w:trPr>
          <w:trHeight w:val="426"/>
        </w:trPr>
        <w:tc>
          <w:tcPr>
            <w:tcW w:w="6117" w:type="dxa"/>
          </w:tcPr>
          <w:p w14:paraId="3437CD57" w14:textId="77777777" w:rsidR="00624502" w:rsidRPr="00335EC5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5BCD4BA9" w14:textId="56196F28" w:rsidR="00624502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6DDC700D" w14:textId="77777777" w:rsidR="00624502" w:rsidRPr="00E52810" w:rsidRDefault="00624502" w:rsidP="00EA2EE8">
            <w:pPr>
              <w:ind w:left="0"/>
            </w:pPr>
          </w:p>
        </w:tc>
      </w:tr>
    </w:tbl>
    <w:p w14:paraId="1711DBCC" w14:textId="0F799A1D" w:rsidR="00D3561B" w:rsidRDefault="009E0F95" w:rsidP="00D3561B">
      <w:pPr>
        <w:pStyle w:val="Heading2"/>
      </w:pPr>
      <w:sdt>
        <w:sdtPr>
          <w:alias w:val="Agenda 1, time allotted:"/>
          <w:tag w:val="Agenda 1, time allotted:"/>
          <w:id w:val="-11611846"/>
          <w:placeholder>
            <w:docPart w:val="E3589450B848654CA6F241D5A715D5AC"/>
          </w:placeholder>
          <w:temporary/>
          <w:showingPlcHdr/>
          <w15:appearance w15:val="hidden"/>
        </w:sdtPr>
        <w:sdtEndPr/>
        <w:sdtContent>
          <w:r w:rsidR="00D3561B">
            <w:t>Time allotted</w:t>
          </w:r>
        </w:sdtContent>
      </w:sdt>
      <w:r w:rsidR="00D3561B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72912618"/>
          <w:placeholder>
            <w:docPart w:val="818C52748F1868429ABF680C9640085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036A2">
            <w:rPr>
              <w:rStyle w:val="SubtleEmphasis"/>
            </w:rPr>
            <w:t>25</w:t>
          </w:r>
          <w:r w:rsidR="00D3561B">
            <w:rPr>
              <w:rStyle w:val="SubtleEmphasis"/>
            </w:rPr>
            <w:t xml:space="preserve"> minutes</w:t>
          </w:r>
        </w:sdtContent>
      </w:sdt>
      <w:r w:rsidR="00D3561B">
        <w:t xml:space="preserve"> | </w:t>
      </w:r>
      <w:sdt>
        <w:sdtPr>
          <w:alias w:val="Agenda 1, agenda topic:"/>
          <w:tag w:val="Agenda 1, agenda topic:"/>
          <w:id w:val="2001458111"/>
          <w:placeholder>
            <w:docPart w:val="FADDC2D76C79FD4993F63706F40C92FD"/>
          </w:placeholder>
          <w:temporary/>
          <w:showingPlcHdr/>
          <w15:appearance w15:val="hidden"/>
        </w:sdtPr>
        <w:sdtEndPr/>
        <w:sdtContent>
          <w:r w:rsidR="00D3561B">
            <w:t>Agenda topic</w:t>
          </w:r>
        </w:sdtContent>
      </w:sdt>
      <w:r w:rsidR="00D3561B">
        <w:rPr>
          <w:rStyle w:val="SubtleEmphasis"/>
        </w:rPr>
        <w:t xml:space="preserve"> </w:t>
      </w:r>
      <w:r w:rsidR="003036A2">
        <w:rPr>
          <w:rStyle w:val="SubtleEmphasis"/>
        </w:rPr>
        <w:t xml:space="preserve">Emittance </w:t>
      </w:r>
      <w:r w:rsidR="00F60957">
        <w:rPr>
          <w:rStyle w:val="SubtleEmphasis"/>
        </w:rPr>
        <w:t>Dilution</w:t>
      </w:r>
      <w:r w:rsidR="00D3561B">
        <w:t xml:space="preserve"> | </w:t>
      </w:r>
      <w:sdt>
        <w:sdtPr>
          <w:alias w:val="Agenda 1, presenter:"/>
          <w:tag w:val="Agenda 1, presenter:"/>
          <w:id w:val="-1519306049"/>
          <w:placeholder>
            <w:docPart w:val="2F74867A3E3E7348B8E2BF7B6ADB8679"/>
          </w:placeholder>
          <w:temporary/>
          <w:showingPlcHdr/>
          <w15:appearance w15:val="hidden"/>
        </w:sdtPr>
        <w:sdtEndPr/>
        <w:sdtContent>
          <w:r w:rsidR="00D3561B">
            <w:t>Presenter</w:t>
          </w:r>
        </w:sdtContent>
      </w:sdt>
      <w:r w:rsidR="00D3561B">
        <w:t xml:space="preserve"> </w:t>
      </w:r>
      <w:r w:rsidR="003036A2">
        <w:rPr>
          <w:rStyle w:val="SubtleEmphasis"/>
        </w:rPr>
        <w:t>Kirsten</w:t>
      </w:r>
    </w:p>
    <w:p w14:paraId="64949968" w14:textId="1F1A857C" w:rsidR="006950AF" w:rsidRDefault="00D870C3" w:rsidP="008E088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5A371555" wp14:editId="1761D44E">
            <wp:extent cx="4257040" cy="217069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42" cy="217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FB505" w14:textId="07D6B60E" w:rsidR="00D870C3" w:rsidRDefault="003F47C3" w:rsidP="008E088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5F131FA5" wp14:editId="25CB6B0E">
            <wp:extent cx="4145280" cy="150957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692" cy="15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F2E1" w14:textId="719CF025" w:rsidR="003F47C3" w:rsidRDefault="00BC077C" w:rsidP="008E088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5E384042" wp14:editId="5FE1B9AC">
            <wp:extent cx="4184710" cy="241744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648" cy="241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B487" w14:textId="344AC4F9" w:rsidR="00BC077C" w:rsidRDefault="00BC077C" w:rsidP="00BC077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FFA1 was the “slightly funny lattice” there might be something a little strange of this one</w:t>
      </w:r>
    </w:p>
    <w:p w14:paraId="33735FF2" w14:textId="38A09AAC" w:rsidR="00BC077C" w:rsidRDefault="00BC077C" w:rsidP="00BC077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Wasn’t totally sure what to do with 0.025 fringe field and entering it into BMAD</w:t>
      </w:r>
    </w:p>
    <w:p w14:paraId="045A8B22" w14:textId="3DEFD68F" w:rsidR="00BC077C" w:rsidRDefault="00BC077C" w:rsidP="00BC077C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Without a field map, you can ignore to 0</w:t>
      </w:r>
      <w:r w:rsidRPr="00BC077C">
        <w:rPr>
          <w:rFonts w:ascii="Times New Roman" w:eastAsia="Times New Roman" w:hAnsi="Times New Roman" w:cs="Times New Roman"/>
          <w:spacing w:val="0"/>
          <w:sz w:val="24"/>
          <w:szCs w:val="24"/>
          <w:vertAlign w:val="superscript"/>
          <w:lang w:eastAsia="ko-KR"/>
        </w:rPr>
        <w:t>th</w:t>
      </w: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order. To first order, can use “fringe mode”</w:t>
      </w:r>
    </w:p>
    <w:p w14:paraId="3506F275" w14:textId="150B1513" w:rsidR="00BC077C" w:rsidRDefault="00BC077C" w:rsidP="00BC077C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Length is related to tanh</w:t>
      </w:r>
    </w:p>
    <w:p w14:paraId="653427FB" w14:textId="61566FA9" w:rsidR="00BC077C" w:rsidRDefault="00BC077C" w:rsidP="00BC077C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BMAD fringe field</w:t>
      </w:r>
    </w:p>
    <w:p w14:paraId="4C06827B" w14:textId="6F45F65E" w:rsidR="00BC077C" w:rsidRDefault="00BC077C" w:rsidP="00BC077C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1 includes first order effects of any fringe fields</w:t>
      </w:r>
    </w:p>
    <w:p w14:paraId="6A096BA8" w14:textId="7DC23B04" w:rsidR="00BC077C" w:rsidRDefault="00BC077C" w:rsidP="00BC077C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There are other parameters having to do with the extent of the fringe fields, but you can’t make a straightforward translation from Muon1</w:t>
      </w:r>
    </w:p>
    <w:p w14:paraId="1F5EFDF1" w14:textId="178AC9B5" w:rsidR="00BC077C" w:rsidRDefault="00F11C54" w:rsidP="00BC077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650F001A" wp14:editId="734ACC41">
            <wp:extent cx="5303520" cy="3011221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713" cy="301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CF39" w14:textId="139C10C2" w:rsidR="00F11C54" w:rsidRPr="00F11C54" w:rsidRDefault="00F11C54" w:rsidP="00F11C54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Most of bending in second magnet</w:t>
      </w:r>
    </w:p>
    <w:p w14:paraId="4268F467" w14:textId="653B8DC8" w:rsidR="00F11C54" w:rsidRDefault="00F11C54" w:rsidP="00F11C5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noProof/>
        </w:rPr>
        <w:lastRenderedPageBreak/>
        <w:drawing>
          <wp:inline distT="0" distB="0" distL="0" distR="0" wp14:anchorId="6D4DBDEA" wp14:editId="3B4460B8">
            <wp:extent cx="5273040" cy="297145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769" cy="298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4F26" w14:textId="322935AB" w:rsidR="00F11C54" w:rsidRDefault="00F11C54" w:rsidP="00F11C5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Alex: if you calculate curly-H, you can get pretty close numbers (ballpark) </w:t>
      </w:r>
    </w:p>
    <w:p w14:paraId="71FCA946" w14:textId="493F5141" w:rsidR="00F11C54" w:rsidRDefault="00F11C54" w:rsidP="00F11C54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Slice by slice of magnet calculations</w:t>
      </w:r>
    </w:p>
    <w:p w14:paraId="1D1CFF5C" w14:textId="139712DB" w:rsidR="00F11C54" w:rsidRDefault="00F11C54" w:rsidP="00F11C5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Bending radius is not constant for each magnet, so wonky</w:t>
      </w:r>
    </w:p>
    <w:p w14:paraId="25BB1541" w14:textId="3517A751" w:rsidR="00F11C54" w:rsidRDefault="00F11C54" w:rsidP="00F11C54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You’d have to add them together</w:t>
      </w:r>
    </w:p>
    <w:p w14:paraId="677AAE7B" w14:textId="6BB9BD80" w:rsidR="00F11C54" w:rsidRDefault="00E877B2" w:rsidP="00F11C5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Check order of magnitude – formulas in BMAD are likely correct</w:t>
      </w:r>
    </w:p>
    <w:p w14:paraId="4FA7C100" w14:textId="7483705D" w:rsidR="00E877B2" w:rsidRDefault="00BE49C5" w:rsidP="00F11C5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Do you also get the momentum spread?</w:t>
      </w:r>
    </w:p>
    <w:p w14:paraId="717A9D4A" w14:textId="392511FD" w:rsidR="00BE49C5" w:rsidRDefault="00BE49C5" w:rsidP="00BE49C5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Yes</w:t>
      </w:r>
    </w:p>
    <w:p w14:paraId="4FE19D2B" w14:textId="6EB7A4E4" w:rsidR="00BE49C5" w:rsidRDefault="00BE49C5" w:rsidP="00BE49C5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Haven’t found yet – emittance blew up and not sure why</w:t>
      </w:r>
    </w:p>
    <w:p w14:paraId="163DA09D" w14:textId="2107F634" w:rsidR="00BE49C5" w:rsidRDefault="00B37C58" w:rsidP="00BE49C5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How much energy spread increase?</w:t>
      </w:r>
    </w:p>
    <w:p w14:paraId="497CEA4E" w14:textId="6660EFF8" w:rsidR="00B37C58" w:rsidRDefault="00B37C58" w:rsidP="00B37C5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Total energy loss we have.</w:t>
      </w:r>
    </w:p>
    <w:p w14:paraId="2FE2F5E1" w14:textId="7CF63A1E" w:rsidR="00B37C58" w:rsidRDefault="00B37C58" w:rsidP="00B37C58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5AA064A0" wp14:editId="31F0C65A">
            <wp:extent cx="5334000" cy="3083348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558" cy="30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7F6C" w14:textId="59227E3B" w:rsidR="00B37C58" w:rsidRDefault="00B37C58" w:rsidP="00B37C5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Can get radius of curvature from this picture</w:t>
      </w:r>
    </w:p>
    <w:p w14:paraId="1B5195B2" w14:textId="6F26A133" w:rsidR="00B37C58" w:rsidRDefault="00B37C58" w:rsidP="00B37C58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When Stephen uploaded the cell descriptions, there are spreadsheets with numbers for SR loss</w:t>
      </w:r>
    </w:p>
    <w:p w14:paraId="3803258D" w14:textId="107C0EDA" w:rsidR="00B37C58" w:rsidRDefault="00B37C58" w:rsidP="00B37C5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These are larger than that, by about 2X-ish, but same ballpark</w:t>
      </w:r>
    </w:p>
    <w:p w14:paraId="02527D4B" w14:textId="6F2C4A70" w:rsidR="00B37C58" w:rsidRDefault="00B37C58" w:rsidP="00B37C5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Stephen wonders why the code optimized to a short magnet </w:t>
      </w:r>
    </w:p>
    <w:p w14:paraId="1130A3ED" w14:textId="04918BF2" w:rsidR="00B37C58" w:rsidRDefault="00771647" w:rsidP="00B37C58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Possible differences: maybe BMAD converged on a closed orbit solution</w:t>
      </w:r>
    </w:p>
    <w:p w14:paraId="5EB27078" w14:textId="2E4A0D6A" w:rsidR="00771647" w:rsidRDefault="00771647" w:rsidP="0077164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Kirsten: it could also be an implementation problem</w:t>
      </w:r>
    </w:p>
    <w:p w14:paraId="69F16FF3" w14:textId="558EDB30" w:rsidR="00771647" w:rsidRDefault="00771647" w:rsidP="0077164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lastRenderedPageBreak/>
        <w:t>Maybe looking for closed orbit</w:t>
      </w:r>
    </w:p>
    <w:p w14:paraId="647BA73D" w14:textId="58E59488" w:rsidR="00771647" w:rsidRDefault="00771647" w:rsidP="00771647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BMAD takes right bending for orbit, but takes it at end of magnet. If you want to make it more precise, split the magnet into sections</w:t>
      </w:r>
    </w:p>
    <w:p w14:paraId="7A800071" w14:textId="3CD24DE9" w:rsidR="00771647" w:rsidRDefault="00771647" w:rsidP="0077164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Kirsten used 10 markers per magnet – should be fine.</w:t>
      </w:r>
    </w:p>
    <w:p w14:paraId="6B03AE0C" w14:textId="2A3B3FFF" w:rsidR="00771647" w:rsidRDefault="00E25D5F" w:rsidP="00771647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As long as we know Twiss and local bend, we can calculate from first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princ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.</w:t>
      </w:r>
    </w:p>
    <w:p w14:paraId="3E12DE59" w14:textId="5116826F" w:rsidR="00E25D5F" w:rsidRDefault="00E25D5F" w:rsidP="00771647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Alex Share:</w:t>
      </w:r>
    </w:p>
    <w:p w14:paraId="6796C034" w14:textId="4B159FA0" w:rsidR="00E25D5F" w:rsidRDefault="00E25D5F" w:rsidP="00E25D5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51BC776D" wp14:editId="35D51865">
            <wp:extent cx="4439920" cy="3346384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768" cy="335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9B2A" w14:textId="5466F8CF" w:rsidR="00E25D5F" w:rsidRDefault="00A96194" w:rsidP="00E25D5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Take this precisely from magnet – slice the magnets as needed – get integral</w:t>
      </w:r>
    </w:p>
    <w:p w14:paraId="0D640F3E" w14:textId="41DF016C" w:rsidR="00A96194" w:rsidRDefault="00F56F3D" w:rsidP="00F56F3D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Each of these are likely printed in many programs</w:t>
      </w:r>
    </w:p>
    <w:p w14:paraId="2346646D" w14:textId="6CD2DA8A" w:rsidR="00F56F3D" w:rsidRDefault="00F56F3D" w:rsidP="00F56F3D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Kirsten: if discrepancy:</w:t>
      </w:r>
    </w:p>
    <w:p w14:paraId="7016E20E" w14:textId="2094455A" w:rsidR="00F56F3D" w:rsidRDefault="00F56F3D" w:rsidP="00F56F3D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Maybe different rho</w:t>
      </w:r>
    </w:p>
    <w:p w14:paraId="73354AAF" w14:textId="0491E555" w:rsidR="00F56F3D" w:rsidRDefault="00F56F3D" w:rsidP="00F56F3D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Maybe different orbits</w:t>
      </w:r>
    </w:p>
    <w:p w14:paraId="6C17A014" w14:textId="23B71652" w:rsidR="00F56F3D" w:rsidRDefault="00F56F3D" w:rsidP="00F56F3D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Tunes?</w:t>
      </w:r>
    </w:p>
    <w:p w14:paraId="41E019C3" w14:textId="750FC8FF" w:rsidR="00F56F3D" w:rsidRDefault="00F56F3D" w:rsidP="00F56F3D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MAD-like codes need dipole and angle are related, not MUON1</w:t>
      </w:r>
    </w:p>
    <w:p w14:paraId="799EE25C" w14:textId="334C30C6" w:rsidR="00F56F3D" w:rsidRDefault="00F56F3D" w:rsidP="00F56F3D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MUON does fringe fields too</w:t>
      </w:r>
    </w:p>
    <w:p w14:paraId="0CF7DC99" w14:textId="5DACEC90" w:rsidR="00F56F3D" w:rsidRDefault="00F56F3D" w:rsidP="00F56F3D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This is likely a good first rough number</w:t>
      </w:r>
    </w:p>
    <w:p w14:paraId="4DFC3CE2" w14:textId="172C69CC" w:rsidR="00F56F3D" w:rsidRDefault="00955017" w:rsidP="00F56F3D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BMAD has another way of calculating: particle tracking with SR and check if emittance growth is in agreement</w:t>
      </w:r>
    </w:p>
    <w:p w14:paraId="1DE369C3" w14:textId="4526FD74" w:rsidR="00955017" w:rsidRDefault="00955017" w:rsidP="0095501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It isn’t right now.</w:t>
      </w:r>
      <w:r w:rsidR="00531EF4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(Not with PTC, but BMAD standard)</w:t>
      </w:r>
    </w:p>
    <w:p w14:paraId="03D628F4" w14:textId="72AF46CA" w:rsidR="00531EF4" w:rsidRDefault="00531EF4" w:rsidP="0095501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Get significant emittance blowup with standard BMAD tracking</w:t>
      </w:r>
    </w:p>
    <w:p w14:paraId="493BA4C0" w14:textId="58F4B783" w:rsidR="00531EF4" w:rsidRDefault="00531EF4" w:rsidP="00531EF4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70 cells </w:t>
      </w:r>
      <w:proofErr w:type="gram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gets</w:t>
      </w:r>
      <w:proofErr w:type="gram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4 orders of magnitude normalized emittance growth</w:t>
      </w:r>
    </w:p>
    <w:p w14:paraId="3F30FD53" w14:textId="0CDFB315" w:rsidR="00531EF4" w:rsidRDefault="00E37C09" w:rsidP="00531EF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Let’s check basics first. Maybe slightly different orbits,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</w:t>
      </w:r>
    </w:p>
    <w:p w14:paraId="7CE5D383" w14:textId="6B0591BE" w:rsidR="00E37C09" w:rsidRDefault="0036605B" w:rsidP="00531EF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Particle tracking and patches?</w:t>
      </w:r>
    </w:p>
    <w:p w14:paraId="4FB50448" w14:textId="11F6BA1B" w:rsidR="006B5A56" w:rsidRDefault="006B5A56" w:rsidP="006B5A5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Scott: they *shouldn’t* do anything</w:t>
      </w:r>
    </w:p>
    <w:p w14:paraId="414E606C" w14:textId="4EAC8537" w:rsidR="006B5A56" w:rsidRDefault="0002592B" w:rsidP="006B5A56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7581D0B4" wp14:editId="365AA659">
            <wp:extent cx="4318000" cy="3601932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386" cy="360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6380" w14:textId="1B8848EA" w:rsidR="0002592B" w:rsidRDefault="0002592B" w:rsidP="0002592B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This isn’t full 180-degree bend, because other arc components</w:t>
      </w:r>
    </w:p>
    <w:p w14:paraId="5661FCE4" w14:textId="2FDFBAFF" w:rsidR="00A60792" w:rsidRDefault="00A60792" w:rsidP="0002592B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Seems *somewhat* realistic – gamma^4 at end (suppressed in middle of range)</w:t>
      </w:r>
    </w:p>
    <w:p w14:paraId="3515A22D" w14:textId="1958795F" w:rsidR="00A60792" w:rsidRDefault="00A60792" w:rsidP="00A60792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Crazy orbits at low E</w:t>
      </w:r>
    </w:p>
    <w:p w14:paraId="7234ECDA" w14:textId="5FFCF0C0" w:rsidR="00A60792" w:rsidRDefault="00A60792" w:rsidP="00A60792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Low E will bend wrong way!</w:t>
      </w:r>
    </w:p>
    <w:p w14:paraId="37ABB89B" w14:textId="2BD336C6" w:rsidR="0002592B" w:rsidRDefault="00321580" w:rsidP="0002592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Not perfect numbers, but within the ballpark</w:t>
      </w:r>
    </w:p>
    <w:p w14:paraId="11623A91" w14:textId="77777777" w:rsidR="00321580" w:rsidRDefault="00321580" w:rsidP="0002592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127252E1" wp14:editId="561F4A8F">
            <wp:extent cx="4541520" cy="2525590"/>
            <wp:effectExtent l="0" t="0" r="508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60" cy="252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ADF4" w14:textId="3BF9CB85" w:rsidR="00321580" w:rsidRDefault="00321580" w:rsidP="0002592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47423502" wp14:editId="0808282C">
            <wp:extent cx="4947920" cy="2659049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541" cy="266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753F" w14:textId="34EDCE09" w:rsidR="00321580" w:rsidRDefault="00481B4E" w:rsidP="0002592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79E1CC59" wp14:editId="6516C0C2">
            <wp:extent cx="4895952" cy="2712720"/>
            <wp:effectExtent l="0" t="0" r="635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465" cy="271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F6E7" w14:textId="044F4D3B" w:rsidR="00481B4E" w:rsidRDefault="00145762" w:rsidP="0002592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64FF3F6D" wp14:editId="176E7A1C">
            <wp:extent cx="4968240" cy="232909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093" cy="23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287BA" w14:textId="577DCC5F" w:rsidR="00145762" w:rsidRDefault="006B01C5" w:rsidP="006B01C5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Much higher than FFA1, but still under Alex’s simple calculation</w:t>
      </w:r>
    </w:p>
    <w:p w14:paraId="10162F6F" w14:textId="01D6FE71" w:rsidR="006B01C5" w:rsidRDefault="00BF0985" w:rsidP="00BF0985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Doesn’t match anything exactly, but right order of magnitude</w:t>
      </w:r>
    </w:p>
    <w:p w14:paraId="2FEBF112" w14:textId="02CDF124" w:rsidR="00BF0985" w:rsidRDefault="00B70EE8" w:rsidP="00BF0985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Might be emittance dilution from other places (splitters,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…)</w:t>
      </w:r>
    </w:p>
    <w:p w14:paraId="31A89393" w14:textId="4C649BD3" w:rsidR="00B70EE8" w:rsidRDefault="00231EEE" w:rsidP="00BF0985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Jay: in the last pass, basically you’re in the last arc with 50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uA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, things would be interesting </w:t>
      </w:r>
    </w:p>
    <w:p w14:paraId="73E262FF" w14:textId="73EF48E7" w:rsidR="00231EEE" w:rsidRDefault="00231EEE" w:rsidP="00231EEE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900 W over length of cell </w:t>
      </w:r>
    </w:p>
    <w:p w14:paraId="3DCCCB4A" w14:textId="0E09456C" w:rsidR="00231EEE" w:rsidRDefault="00231EEE" w:rsidP="00231EEE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Most E loss in 2.5 m – so even worse</w:t>
      </w:r>
    </w:p>
    <w:p w14:paraId="14B8FA62" w14:textId="19FE95E8" w:rsidR="00231EEE" w:rsidRDefault="00231EEE" w:rsidP="00231EEE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300-400 W per meter</w:t>
      </w:r>
    </w:p>
    <w:p w14:paraId="56C9B06F" w14:textId="463CAF7D" w:rsidR="00231EEE" w:rsidRDefault="00231EEE" w:rsidP="00231EEE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lastRenderedPageBreak/>
        <w:t>Losing quarter of energy gaining in last pass</w:t>
      </w:r>
    </w:p>
    <w:p w14:paraId="21253BA8" w14:textId="5563AB07" w:rsidR="00231EEE" w:rsidRDefault="00EE3AC6" w:rsidP="00EE3AC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We need to look seriously at these implications</w:t>
      </w:r>
    </w:p>
    <w:p w14:paraId="6BA5042E" w14:textId="73DC7275" w:rsidR="00EE3AC6" w:rsidRDefault="00EE3AC6" w:rsidP="00EE3AC6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Exit at 21.5 GeV and go to halls or get 22.6 at Hall D</w:t>
      </w:r>
    </w:p>
    <w:p w14:paraId="5EF0FE2E" w14:textId="5E40777A" w:rsidR="00EE3AC6" w:rsidRDefault="00EE3AC6" w:rsidP="00EE3AC6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Heat load would be reduced for Hall D since it’s low current</w:t>
      </w:r>
    </w:p>
    <w:p w14:paraId="6A3475E2" w14:textId="7C175FA3" w:rsidR="00EE3AC6" w:rsidRDefault="00EE3AC6" w:rsidP="00EE3AC6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Current limit on each energy </w:t>
      </w:r>
    </w:p>
    <w:p w14:paraId="27BCE268" w14:textId="32EF0A0C" w:rsidR="00574DF9" w:rsidRDefault="00574DF9" w:rsidP="00EE3AC6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Engineering implications will need to be considered</w:t>
      </w:r>
    </w:p>
    <w:p w14:paraId="1761389E" w14:textId="72C2000B" w:rsidR="00574DF9" w:rsidRDefault="00574DF9" w:rsidP="00574DF9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Why Jay uses 22 GeV because it’s strongest reasonably sensible magnet he could put in </w:t>
      </w:r>
    </w:p>
    <w:p w14:paraId="17889305" w14:textId="5D88A906" w:rsidR="00574DF9" w:rsidRDefault="00574DF9" w:rsidP="00574DF9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Look at J-Future talks – some use 22 some use 24 GeV</w:t>
      </w:r>
    </w:p>
    <w:p w14:paraId="5EC92325" w14:textId="67D3F235" w:rsidR="00574DF9" w:rsidRDefault="00D46E49" w:rsidP="00203996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Alex: could be pull out curly-H for completeness? </w:t>
      </w:r>
    </w:p>
    <w:p w14:paraId="396EC2AC" w14:textId="4E22F40D" w:rsidR="002B5B07" w:rsidRPr="00F445F0" w:rsidRDefault="00D46E49" w:rsidP="00F445F0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Kirsten will look through the manual</w:t>
      </w:r>
    </w:p>
    <w:p w14:paraId="161B182F" w14:textId="3F8D1110" w:rsidR="00D3561B" w:rsidRDefault="009E0F95" w:rsidP="00D3561B">
      <w:sdt>
        <w:sdtPr>
          <w:alias w:val="Agenda 1, conclusion:"/>
          <w:tag w:val="Agenda 1, conclusion:"/>
          <w:id w:val="67855831"/>
          <w:placeholder>
            <w:docPart w:val="7CE71791282DD844BC6ED25623DA52A3"/>
          </w:placeholder>
          <w:temporary/>
          <w:showingPlcHdr/>
          <w15:appearance w15:val="hidden"/>
        </w:sdtPr>
        <w:sdtEndPr/>
        <w:sdtContent>
          <w:r w:rsidR="00D3561B" w:rsidRPr="004C65AC">
            <w:rPr>
              <w:rStyle w:val="Heading4Char"/>
            </w:rPr>
            <w:t>Conclusion</w:t>
          </w:r>
        </w:sdtContent>
      </w:sdt>
      <w:r w:rsidR="00D3561B">
        <w:t xml:space="preserve"> </w:t>
      </w:r>
    </w:p>
    <w:p w14:paraId="287B8F6E" w14:textId="3DC8AB9A" w:rsidR="00D3561B" w:rsidRDefault="00E80995" w:rsidP="00D3561B">
      <w:r>
        <w:t xml:space="preserve">Great first go at these simulations/calculations. </w:t>
      </w:r>
      <w:r w:rsidR="00D46E49">
        <w:t>Will follow-up with Stephen for more details before next attempt.</w:t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D3561B" w:rsidRPr="00E52810" w14:paraId="428A2151" w14:textId="77777777" w:rsidTr="00921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273A25F6" w14:textId="77777777" w:rsidR="00D3561B" w:rsidRPr="00E52810" w:rsidRDefault="009E0F95" w:rsidP="009218F9">
            <w:sdt>
              <w:sdtPr>
                <w:alias w:val="Agenda 1, action items:"/>
                <w:tag w:val="Agenda 1, action items:"/>
                <w:id w:val="1309823219"/>
                <w:placeholder>
                  <w:docPart w:val="BC116405AAB90A478D8F22F9D98281CD"/>
                </w:placeholder>
                <w:temporary/>
                <w:showingPlcHdr/>
                <w15:appearance w15:val="hidden"/>
              </w:sdtPr>
              <w:sdtEndPr/>
              <w:sdtContent>
                <w:r w:rsidR="00D3561B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489018907"/>
            <w:placeholder>
              <w:docPart w:val="33383127AD9BFB4390241138D8BCCF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7CCF0E47" w14:textId="77777777" w:rsidR="00D3561B" w:rsidRPr="00E52810" w:rsidRDefault="00D3561B" w:rsidP="009218F9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967272059"/>
            <w:placeholder>
              <w:docPart w:val="175AD1810F16C346A71F74F9600EDD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2E63B7AD" w14:textId="77777777" w:rsidR="00D3561B" w:rsidRPr="00E52810" w:rsidRDefault="00D3561B" w:rsidP="009218F9">
                <w:r w:rsidRPr="00E52810">
                  <w:t>Deadline</w:t>
                </w:r>
              </w:p>
            </w:tc>
          </w:sdtContent>
        </w:sdt>
      </w:tr>
      <w:tr w:rsidR="00D3561B" w:rsidRPr="00E52810" w14:paraId="28A7345D" w14:textId="77777777" w:rsidTr="009218F9">
        <w:trPr>
          <w:trHeight w:val="426"/>
        </w:trPr>
        <w:tc>
          <w:tcPr>
            <w:tcW w:w="6117" w:type="dxa"/>
          </w:tcPr>
          <w:p w14:paraId="482D067A" w14:textId="77777777" w:rsidR="00D3561B" w:rsidRPr="00335EC5" w:rsidRDefault="00D3561B" w:rsidP="009218F9">
            <w:pPr>
              <w:ind w:left="0"/>
            </w:pPr>
          </w:p>
          <w:p w14:paraId="025E5F4D" w14:textId="77777777" w:rsidR="00D3561B" w:rsidRPr="00335EC5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97AAC70" w14:textId="77777777" w:rsidR="00D3561B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2364FFB" w14:textId="77777777" w:rsidR="00D3561B" w:rsidRPr="00E52810" w:rsidRDefault="00D3561B" w:rsidP="009218F9">
            <w:pPr>
              <w:ind w:left="0"/>
            </w:pPr>
          </w:p>
        </w:tc>
      </w:tr>
    </w:tbl>
    <w:p w14:paraId="0740A74C" w14:textId="099D7CD0" w:rsidR="00723004" w:rsidRDefault="00723004" w:rsidP="00723004">
      <w:pPr>
        <w:pStyle w:val="Heading2"/>
      </w:pPr>
      <w:sdt>
        <w:sdtPr>
          <w:alias w:val="Agenda 1, time allotted:"/>
          <w:tag w:val="Agenda 1, time allotted:"/>
          <w:id w:val="-275103006"/>
          <w:placeholder>
            <w:docPart w:val="E9A65600A4066C4A884E25D42B599CA9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599683162"/>
          <w:placeholder>
            <w:docPart w:val="32CBDA5728E2DA4AB5EA608B38F269D1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25 minutes</w:t>
          </w:r>
        </w:sdtContent>
      </w:sdt>
      <w:r>
        <w:t xml:space="preserve"> | </w:t>
      </w:r>
      <w:sdt>
        <w:sdtPr>
          <w:alias w:val="Agenda 1, agenda topic:"/>
          <w:tag w:val="Agenda 1, agenda topic:"/>
          <w:id w:val="2061353641"/>
          <w:placeholder>
            <w:docPart w:val="0F2E1000EA780C4BA2C86BFEE3283F79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rPr>
          <w:rStyle w:val="SubtleEmphasis"/>
        </w:rPr>
        <w:t xml:space="preserve"> </w:t>
      </w:r>
      <w:r>
        <w:rPr>
          <w:rStyle w:val="SubtleEmphasis"/>
        </w:rPr>
        <w:t>Spreader Re-design</w:t>
      </w:r>
      <w:r>
        <w:t xml:space="preserve"> | </w:t>
      </w:r>
      <w:sdt>
        <w:sdtPr>
          <w:alias w:val="Agenda 1, presenter:"/>
          <w:tag w:val="Agenda 1, presenter:"/>
          <w:id w:val="1086108746"/>
          <w:placeholder>
            <w:docPart w:val="4C9F0E09C8F9044190119EED005ECFC8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Ryan</w:t>
      </w:r>
    </w:p>
    <w:p w14:paraId="565EB44C" w14:textId="768ED28D" w:rsidR="00723004" w:rsidRPr="00D3561B" w:rsidRDefault="004A62CF" w:rsidP="0072300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 time</w:t>
      </w:r>
    </w:p>
    <w:p w14:paraId="0A37AF77" w14:textId="77777777" w:rsidR="00723004" w:rsidRDefault="00723004" w:rsidP="00723004">
      <w:sdt>
        <w:sdtPr>
          <w:alias w:val="Agenda 1, conclusion:"/>
          <w:tag w:val="Agenda 1, conclusion:"/>
          <w:id w:val="-687205853"/>
          <w:placeholder>
            <w:docPart w:val="1B7E3440CC465C4A96EB089B6EF551E1"/>
          </w:placeholder>
          <w:temporary/>
          <w:showingPlcHdr/>
          <w15:appearance w15:val="hidden"/>
        </w:sdtPr>
        <w:sdtContent>
          <w:r w:rsidRPr="004C65AC">
            <w:rPr>
              <w:rStyle w:val="Heading4Char"/>
            </w:rPr>
            <w:t>Conclusion</w:t>
          </w:r>
        </w:sdtContent>
      </w:sdt>
      <w:r>
        <w:t xml:space="preserve"> </w:t>
      </w:r>
    </w:p>
    <w:p w14:paraId="15531245" w14:textId="77777777" w:rsidR="00723004" w:rsidRDefault="00723004" w:rsidP="00723004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723004" w:rsidRPr="00E52810" w14:paraId="7F49BFF8" w14:textId="77777777" w:rsidTr="00D41D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2EF090B9" w14:textId="77777777" w:rsidR="00723004" w:rsidRPr="00E52810" w:rsidRDefault="00723004" w:rsidP="00D41D60">
            <w:sdt>
              <w:sdtPr>
                <w:alias w:val="Agenda 1, action items:"/>
                <w:tag w:val="Agenda 1, action items:"/>
                <w:id w:val="68240798"/>
                <w:placeholder>
                  <w:docPart w:val="51DC3278CA58CC46BF0935B1515C80FB"/>
                </w:placeholder>
                <w:temporary/>
                <w:showingPlcHdr/>
                <w15:appearance w15:val="hidden"/>
              </w:sdtPr>
              <w:sdtContent>
                <w:r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320548180"/>
            <w:placeholder>
              <w:docPart w:val="A7BDE990E2548E47BA7B63D03E9CA35E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5DECD0C3" w14:textId="77777777" w:rsidR="00723004" w:rsidRPr="00E52810" w:rsidRDefault="00723004" w:rsidP="00D41D6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974343990"/>
            <w:placeholder>
              <w:docPart w:val="50E642F951E99C4F8B08FB01DBE25E79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6111B496" w14:textId="77777777" w:rsidR="00723004" w:rsidRPr="00E52810" w:rsidRDefault="00723004" w:rsidP="00D41D60">
                <w:r w:rsidRPr="00E52810">
                  <w:t>Deadline</w:t>
                </w:r>
              </w:p>
            </w:tc>
          </w:sdtContent>
        </w:sdt>
      </w:tr>
      <w:tr w:rsidR="00723004" w:rsidRPr="00E52810" w14:paraId="0F7EB028" w14:textId="77777777" w:rsidTr="00D41D60">
        <w:trPr>
          <w:trHeight w:val="426"/>
        </w:trPr>
        <w:tc>
          <w:tcPr>
            <w:tcW w:w="6117" w:type="dxa"/>
          </w:tcPr>
          <w:p w14:paraId="4B56995C" w14:textId="77777777" w:rsidR="00723004" w:rsidRPr="00335EC5" w:rsidRDefault="00723004" w:rsidP="00D41D60">
            <w:pPr>
              <w:ind w:left="0"/>
            </w:pPr>
          </w:p>
          <w:p w14:paraId="54463975" w14:textId="77777777" w:rsidR="00723004" w:rsidRPr="00335EC5" w:rsidRDefault="00723004" w:rsidP="00D41D60">
            <w:pPr>
              <w:ind w:left="0"/>
            </w:pPr>
          </w:p>
        </w:tc>
        <w:tc>
          <w:tcPr>
            <w:tcW w:w="2184" w:type="dxa"/>
          </w:tcPr>
          <w:p w14:paraId="251731F2" w14:textId="77777777" w:rsidR="00723004" w:rsidRDefault="00723004" w:rsidP="00D41D60">
            <w:pPr>
              <w:ind w:left="0"/>
            </w:pPr>
          </w:p>
        </w:tc>
        <w:tc>
          <w:tcPr>
            <w:tcW w:w="2184" w:type="dxa"/>
          </w:tcPr>
          <w:p w14:paraId="05E3CEBC" w14:textId="77777777" w:rsidR="00723004" w:rsidRPr="00E52810" w:rsidRDefault="00723004" w:rsidP="00D41D60">
            <w:pPr>
              <w:ind w:left="0"/>
            </w:pPr>
          </w:p>
        </w:tc>
      </w:tr>
    </w:tbl>
    <w:p w14:paraId="0A38A84E" w14:textId="77777777" w:rsidR="00723004" w:rsidRDefault="00723004" w:rsidP="00723004">
      <w:pPr>
        <w:pStyle w:val="Heading2"/>
        <w:ind w:left="0"/>
      </w:pPr>
    </w:p>
    <w:p w14:paraId="5D06F64E" w14:textId="71D2B859" w:rsidR="00066DF9" w:rsidRPr="00723004" w:rsidRDefault="00066DF9" w:rsidP="002431D7">
      <w:pPr>
        <w:pStyle w:val="Heading2"/>
        <w:ind w:left="0"/>
        <w:rPr>
          <w:b/>
          <w:bCs w:val="0"/>
        </w:rPr>
      </w:pPr>
    </w:p>
    <w:p w14:paraId="3BF71B0E" w14:textId="77777777" w:rsidR="00723004" w:rsidRDefault="00723004" w:rsidP="002431D7">
      <w:pPr>
        <w:pStyle w:val="Heading2"/>
        <w:ind w:left="0"/>
      </w:pPr>
    </w:p>
    <w:p w14:paraId="45309941" w14:textId="296D313F" w:rsidR="0017681F" w:rsidRDefault="009E0F95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12D41764" w:rsidR="004C65AC" w:rsidRDefault="00D13B39" w:rsidP="0071181D">
      <w:pPr>
        <w:ind w:left="0"/>
      </w:pPr>
      <w:r>
        <w:t xml:space="preserve">Pathway to Repository: </w:t>
      </w:r>
      <w:hyperlink r:id="rId23" w:history="1">
        <w:r w:rsidR="002A1072"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755D9CE3" w14:textId="77777777" w:rsidR="002A1072" w:rsidRDefault="002A1072" w:rsidP="0071181D">
      <w:pPr>
        <w:ind w:left="0"/>
      </w:pPr>
    </w:p>
    <w:p w14:paraId="11FB8926" w14:textId="7F175A51" w:rsidR="00D85AA7" w:rsidRPr="00D85AA7" w:rsidRDefault="007C68A1" w:rsidP="0071181D">
      <w:pPr>
        <w:ind w:left="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NO MEETING NEXT WEEK!</w:t>
      </w:r>
    </w:p>
    <w:sectPr w:rsidR="00D85AA7" w:rsidRPr="00D85AA7" w:rsidSect="00CB50F2">
      <w:footerReference w:type="default" r:id="rId24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BF591" w14:textId="77777777" w:rsidR="009E0F95" w:rsidRDefault="009E0F95">
      <w:pPr>
        <w:spacing w:after="0"/>
      </w:pPr>
      <w:r>
        <w:separator/>
      </w:r>
    </w:p>
  </w:endnote>
  <w:endnote w:type="continuationSeparator" w:id="0">
    <w:p w14:paraId="32D00885" w14:textId="77777777" w:rsidR="009E0F95" w:rsidRDefault="009E0F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1181F" w14:textId="77777777" w:rsidR="009E0F95" w:rsidRDefault="009E0F95">
      <w:pPr>
        <w:spacing w:after="0"/>
      </w:pPr>
      <w:r>
        <w:separator/>
      </w:r>
    </w:p>
  </w:footnote>
  <w:footnote w:type="continuationSeparator" w:id="0">
    <w:p w14:paraId="70AB9DA1" w14:textId="77777777" w:rsidR="009E0F95" w:rsidRDefault="009E0F9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2AB64A2F"/>
    <w:multiLevelType w:val="hybridMultilevel"/>
    <w:tmpl w:val="6B9227B4"/>
    <w:lvl w:ilvl="0" w:tplc="6AD01D68"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2194568">
    <w:abstractNumId w:val="9"/>
  </w:num>
  <w:num w:numId="2" w16cid:durableId="410078667">
    <w:abstractNumId w:val="7"/>
  </w:num>
  <w:num w:numId="3" w16cid:durableId="399445496">
    <w:abstractNumId w:val="6"/>
  </w:num>
  <w:num w:numId="4" w16cid:durableId="73092509">
    <w:abstractNumId w:val="5"/>
  </w:num>
  <w:num w:numId="5" w16cid:durableId="1575819240">
    <w:abstractNumId w:val="4"/>
  </w:num>
  <w:num w:numId="6" w16cid:durableId="1952738030">
    <w:abstractNumId w:val="8"/>
  </w:num>
  <w:num w:numId="7" w16cid:durableId="2117363916">
    <w:abstractNumId w:val="3"/>
  </w:num>
  <w:num w:numId="8" w16cid:durableId="2080983690">
    <w:abstractNumId w:val="2"/>
  </w:num>
  <w:num w:numId="9" w16cid:durableId="542064486">
    <w:abstractNumId w:val="1"/>
  </w:num>
  <w:num w:numId="10" w16cid:durableId="1448154890">
    <w:abstractNumId w:val="0"/>
  </w:num>
  <w:num w:numId="11" w16cid:durableId="678433444">
    <w:abstractNumId w:val="13"/>
  </w:num>
  <w:num w:numId="12" w16cid:durableId="385105481">
    <w:abstractNumId w:val="15"/>
  </w:num>
  <w:num w:numId="13" w16cid:durableId="1434935318">
    <w:abstractNumId w:val="22"/>
  </w:num>
  <w:num w:numId="14" w16cid:durableId="861550584">
    <w:abstractNumId w:val="10"/>
  </w:num>
  <w:num w:numId="15" w16cid:durableId="766122916">
    <w:abstractNumId w:val="18"/>
  </w:num>
  <w:num w:numId="16" w16cid:durableId="2121365018">
    <w:abstractNumId w:val="20"/>
  </w:num>
  <w:num w:numId="17" w16cid:durableId="1392577525">
    <w:abstractNumId w:val="23"/>
  </w:num>
  <w:num w:numId="18" w16cid:durableId="764687736">
    <w:abstractNumId w:val="16"/>
  </w:num>
  <w:num w:numId="19" w16cid:durableId="2074043897">
    <w:abstractNumId w:val="12"/>
  </w:num>
  <w:num w:numId="20" w16cid:durableId="1989822372">
    <w:abstractNumId w:val="19"/>
  </w:num>
  <w:num w:numId="21" w16cid:durableId="1569654038">
    <w:abstractNumId w:val="11"/>
  </w:num>
  <w:num w:numId="22" w16cid:durableId="1846632034">
    <w:abstractNumId w:val="21"/>
  </w:num>
  <w:num w:numId="23" w16cid:durableId="214976639">
    <w:abstractNumId w:val="17"/>
  </w:num>
  <w:num w:numId="24" w16cid:durableId="14645387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12417"/>
    <w:rsid w:val="000172B6"/>
    <w:rsid w:val="00020306"/>
    <w:rsid w:val="0002592B"/>
    <w:rsid w:val="00026075"/>
    <w:rsid w:val="0002769B"/>
    <w:rsid w:val="00027770"/>
    <w:rsid w:val="0003081E"/>
    <w:rsid w:val="00031209"/>
    <w:rsid w:val="000343DB"/>
    <w:rsid w:val="00036368"/>
    <w:rsid w:val="000441C5"/>
    <w:rsid w:val="00044395"/>
    <w:rsid w:val="00046653"/>
    <w:rsid w:val="00047381"/>
    <w:rsid w:val="000515BB"/>
    <w:rsid w:val="00051EB1"/>
    <w:rsid w:val="00052D3A"/>
    <w:rsid w:val="000530CE"/>
    <w:rsid w:val="0005629A"/>
    <w:rsid w:val="00062471"/>
    <w:rsid w:val="00066DF9"/>
    <w:rsid w:val="00070820"/>
    <w:rsid w:val="00071138"/>
    <w:rsid w:val="00077EE8"/>
    <w:rsid w:val="00081BAF"/>
    <w:rsid w:val="0009210C"/>
    <w:rsid w:val="00092E7A"/>
    <w:rsid w:val="000A5295"/>
    <w:rsid w:val="000B360E"/>
    <w:rsid w:val="000B3977"/>
    <w:rsid w:val="000B71A1"/>
    <w:rsid w:val="000C02C1"/>
    <w:rsid w:val="000C6048"/>
    <w:rsid w:val="000D05EA"/>
    <w:rsid w:val="000D352F"/>
    <w:rsid w:val="000D5F69"/>
    <w:rsid w:val="000D6F16"/>
    <w:rsid w:val="000D7BAE"/>
    <w:rsid w:val="000E21FE"/>
    <w:rsid w:val="000E316E"/>
    <w:rsid w:val="000F32BC"/>
    <w:rsid w:val="000F3D72"/>
    <w:rsid w:val="000F6FD7"/>
    <w:rsid w:val="000F7DDE"/>
    <w:rsid w:val="001005E5"/>
    <w:rsid w:val="001042EF"/>
    <w:rsid w:val="00104A8F"/>
    <w:rsid w:val="001067A9"/>
    <w:rsid w:val="00107A25"/>
    <w:rsid w:val="0011181F"/>
    <w:rsid w:val="001118FD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43D50"/>
    <w:rsid w:val="00145762"/>
    <w:rsid w:val="00150826"/>
    <w:rsid w:val="00152CC8"/>
    <w:rsid w:val="00153BEE"/>
    <w:rsid w:val="001559F6"/>
    <w:rsid w:val="00164778"/>
    <w:rsid w:val="00174A6D"/>
    <w:rsid w:val="0017681F"/>
    <w:rsid w:val="00181632"/>
    <w:rsid w:val="001840C2"/>
    <w:rsid w:val="00184F4A"/>
    <w:rsid w:val="00191176"/>
    <w:rsid w:val="0019310B"/>
    <w:rsid w:val="00194F64"/>
    <w:rsid w:val="0019660A"/>
    <w:rsid w:val="001B50FF"/>
    <w:rsid w:val="001B5156"/>
    <w:rsid w:val="001B7CD6"/>
    <w:rsid w:val="001C0694"/>
    <w:rsid w:val="001C39C9"/>
    <w:rsid w:val="001C4546"/>
    <w:rsid w:val="001C4DDE"/>
    <w:rsid w:val="001D45C7"/>
    <w:rsid w:val="001D586A"/>
    <w:rsid w:val="001E342E"/>
    <w:rsid w:val="001E4DD6"/>
    <w:rsid w:val="001F0946"/>
    <w:rsid w:val="001F0D83"/>
    <w:rsid w:val="001F2E18"/>
    <w:rsid w:val="001F3798"/>
    <w:rsid w:val="001F3C8C"/>
    <w:rsid w:val="001F5821"/>
    <w:rsid w:val="0020261B"/>
    <w:rsid w:val="00203996"/>
    <w:rsid w:val="00210AD4"/>
    <w:rsid w:val="002114C0"/>
    <w:rsid w:val="002133C7"/>
    <w:rsid w:val="00213BCE"/>
    <w:rsid w:val="00222293"/>
    <w:rsid w:val="00226B26"/>
    <w:rsid w:val="00227CDE"/>
    <w:rsid w:val="00231EEE"/>
    <w:rsid w:val="002327E6"/>
    <w:rsid w:val="00234813"/>
    <w:rsid w:val="002370C5"/>
    <w:rsid w:val="00240175"/>
    <w:rsid w:val="002431D7"/>
    <w:rsid w:val="002505B7"/>
    <w:rsid w:val="00250D1E"/>
    <w:rsid w:val="00251550"/>
    <w:rsid w:val="00252798"/>
    <w:rsid w:val="00254CD1"/>
    <w:rsid w:val="00255CB8"/>
    <w:rsid w:val="00257464"/>
    <w:rsid w:val="0026005F"/>
    <w:rsid w:val="00260842"/>
    <w:rsid w:val="00265786"/>
    <w:rsid w:val="0026629F"/>
    <w:rsid w:val="002675DE"/>
    <w:rsid w:val="0028012D"/>
    <w:rsid w:val="00286664"/>
    <w:rsid w:val="00286AA6"/>
    <w:rsid w:val="00287F2E"/>
    <w:rsid w:val="0029112C"/>
    <w:rsid w:val="00292A16"/>
    <w:rsid w:val="00293351"/>
    <w:rsid w:val="00296B85"/>
    <w:rsid w:val="002A0C69"/>
    <w:rsid w:val="002A1072"/>
    <w:rsid w:val="002A21E0"/>
    <w:rsid w:val="002A23A4"/>
    <w:rsid w:val="002A704C"/>
    <w:rsid w:val="002A777C"/>
    <w:rsid w:val="002B2C82"/>
    <w:rsid w:val="002B3389"/>
    <w:rsid w:val="002B476D"/>
    <w:rsid w:val="002B5B07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3FEF"/>
    <w:rsid w:val="002E7469"/>
    <w:rsid w:val="002F2E78"/>
    <w:rsid w:val="002F4ABE"/>
    <w:rsid w:val="002F78D8"/>
    <w:rsid w:val="00300601"/>
    <w:rsid w:val="003036A2"/>
    <w:rsid w:val="00315B88"/>
    <w:rsid w:val="00321580"/>
    <w:rsid w:val="00324B99"/>
    <w:rsid w:val="0033108C"/>
    <w:rsid w:val="00334243"/>
    <w:rsid w:val="00334B7C"/>
    <w:rsid w:val="00335EC5"/>
    <w:rsid w:val="00341FB7"/>
    <w:rsid w:val="0034370C"/>
    <w:rsid w:val="003473B2"/>
    <w:rsid w:val="00353823"/>
    <w:rsid w:val="0035477B"/>
    <w:rsid w:val="003566B8"/>
    <w:rsid w:val="00357132"/>
    <w:rsid w:val="00361550"/>
    <w:rsid w:val="00361D3C"/>
    <w:rsid w:val="00363D97"/>
    <w:rsid w:val="00364ABB"/>
    <w:rsid w:val="00365217"/>
    <w:rsid w:val="0036605B"/>
    <w:rsid w:val="0037342C"/>
    <w:rsid w:val="00376F4E"/>
    <w:rsid w:val="003825A2"/>
    <w:rsid w:val="00386B76"/>
    <w:rsid w:val="00395658"/>
    <w:rsid w:val="00395B23"/>
    <w:rsid w:val="003A1807"/>
    <w:rsid w:val="003B1B48"/>
    <w:rsid w:val="003B1BCE"/>
    <w:rsid w:val="003B3B32"/>
    <w:rsid w:val="003C097A"/>
    <w:rsid w:val="003C0CB2"/>
    <w:rsid w:val="003C1B81"/>
    <w:rsid w:val="003C1FAB"/>
    <w:rsid w:val="003C20E2"/>
    <w:rsid w:val="003C23D6"/>
    <w:rsid w:val="003C2F0F"/>
    <w:rsid w:val="003C6B6C"/>
    <w:rsid w:val="003C781B"/>
    <w:rsid w:val="003D32F0"/>
    <w:rsid w:val="003D4FB6"/>
    <w:rsid w:val="003D69AF"/>
    <w:rsid w:val="003D72F1"/>
    <w:rsid w:val="003E03D1"/>
    <w:rsid w:val="003F1248"/>
    <w:rsid w:val="003F47C3"/>
    <w:rsid w:val="00401C66"/>
    <w:rsid w:val="00404C8E"/>
    <w:rsid w:val="00407699"/>
    <w:rsid w:val="00407CC8"/>
    <w:rsid w:val="00410467"/>
    <w:rsid w:val="00412C83"/>
    <w:rsid w:val="004132EA"/>
    <w:rsid w:val="0041439B"/>
    <w:rsid w:val="004151E7"/>
    <w:rsid w:val="0041586F"/>
    <w:rsid w:val="0043505E"/>
    <w:rsid w:val="004362CA"/>
    <w:rsid w:val="0043637D"/>
    <w:rsid w:val="00437768"/>
    <w:rsid w:val="0044340A"/>
    <w:rsid w:val="00443C99"/>
    <w:rsid w:val="0044485D"/>
    <w:rsid w:val="00444D8F"/>
    <w:rsid w:val="00450F67"/>
    <w:rsid w:val="00452433"/>
    <w:rsid w:val="00453BF1"/>
    <w:rsid w:val="00470ED7"/>
    <w:rsid w:val="004713BF"/>
    <w:rsid w:val="00473149"/>
    <w:rsid w:val="00473BA5"/>
    <w:rsid w:val="004777FC"/>
    <w:rsid w:val="00477CA6"/>
    <w:rsid w:val="00481B4E"/>
    <w:rsid w:val="00486339"/>
    <w:rsid w:val="00491E57"/>
    <w:rsid w:val="00496F93"/>
    <w:rsid w:val="004A0690"/>
    <w:rsid w:val="004A08F9"/>
    <w:rsid w:val="004A62CF"/>
    <w:rsid w:val="004A6FB1"/>
    <w:rsid w:val="004B234E"/>
    <w:rsid w:val="004B74EB"/>
    <w:rsid w:val="004C65AC"/>
    <w:rsid w:val="004C6DBF"/>
    <w:rsid w:val="004D1A45"/>
    <w:rsid w:val="004D7F51"/>
    <w:rsid w:val="004E3B8D"/>
    <w:rsid w:val="0050314C"/>
    <w:rsid w:val="00507BBC"/>
    <w:rsid w:val="0051000A"/>
    <w:rsid w:val="0051545C"/>
    <w:rsid w:val="00515C50"/>
    <w:rsid w:val="00515D7E"/>
    <w:rsid w:val="00516C17"/>
    <w:rsid w:val="0052642B"/>
    <w:rsid w:val="00531EF4"/>
    <w:rsid w:val="005323D9"/>
    <w:rsid w:val="00537E7B"/>
    <w:rsid w:val="00537EC6"/>
    <w:rsid w:val="00540E10"/>
    <w:rsid w:val="00544F04"/>
    <w:rsid w:val="005564F2"/>
    <w:rsid w:val="00557792"/>
    <w:rsid w:val="00561899"/>
    <w:rsid w:val="00563B6E"/>
    <w:rsid w:val="005649AF"/>
    <w:rsid w:val="005670FE"/>
    <w:rsid w:val="00570730"/>
    <w:rsid w:val="005734DE"/>
    <w:rsid w:val="00573FB0"/>
    <w:rsid w:val="00574DF9"/>
    <w:rsid w:val="0057538F"/>
    <w:rsid w:val="005818BA"/>
    <w:rsid w:val="005850E6"/>
    <w:rsid w:val="00585AC7"/>
    <w:rsid w:val="005914C0"/>
    <w:rsid w:val="0059417D"/>
    <w:rsid w:val="00594ED5"/>
    <w:rsid w:val="005A5618"/>
    <w:rsid w:val="005A5D1A"/>
    <w:rsid w:val="005A6C51"/>
    <w:rsid w:val="005A76F9"/>
    <w:rsid w:val="005B057B"/>
    <w:rsid w:val="005B082F"/>
    <w:rsid w:val="005B555B"/>
    <w:rsid w:val="005C0B72"/>
    <w:rsid w:val="005C56C7"/>
    <w:rsid w:val="005C6C45"/>
    <w:rsid w:val="005D27EB"/>
    <w:rsid w:val="005D4365"/>
    <w:rsid w:val="005D63CE"/>
    <w:rsid w:val="005D6405"/>
    <w:rsid w:val="005E4171"/>
    <w:rsid w:val="005E641C"/>
    <w:rsid w:val="005E7CDA"/>
    <w:rsid w:val="005E7D19"/>
    <w:rsid w:val="005F3847"/>
    <w:rsid w:val="005F3D67"/>
    <w:rsid w:val="005F6CC0"/>
    <w:rsid w:val="00601733"/>
    <w:rsid w:val="006022F5"/>
    <w:rsid w:val="00605AD2"/>
    <w:rsid w:val="006066B7"/>
    <w:rsid w:val="00610E65"/>
    <w:rsid w:val="00614616"/>
    <w:rsid w:val="006179B6"/>
    <w:rsid w:val="0062153C"/>
    <w:rsid w:val="00621E9B"/>
    <w:rsid w:val="00624502"/>
    <w:rsid w:val="00624671"/>
    <w:rsid w:val="00633D5D"/>
    <w:rsid w:val="00634AA1"/>
    <w:rsid w:val="00636C02"/>
    <w:rsid w:val="006417B1"/>
    <w:rsid w:val="0064206A"/>
    <w:rsid w:val="006420A3"/>
    <w:rsid w:val="00643D00"/>
    <w:rsid w:val="00645433"/>
    <w:rsid w:val="00650100"/>
    <w:rsid w:val="00650922"/>
    <w:rsid w:val="00654FE8"/>
    <w:rsid w:val="006552CC"/>
    <w:rsid w:val="0066086F"/>
    <w:rsid w:val="00662BD5"/>
    <w:rsid w:val="006630CE"/>
    <w:rsid w:val="00672A6F"/>
    <w:rsid w:val="00674ED8"/>
    <w:rsid w:val="006846D4"/>
    <w:rsid w:val="0068639F"/>
    <w:rsid w:val="006869E4"/>
    <w:rsid w:val="006905BF"/>
    <w:rsid w:val="006928B4"/>
    <w:rsid w:val="006950AF"/>
    <w:rsid w:val="006953A9"/>
    <w:rsid w:val="00695607"/>
    <w:rsid w:val="006B01C5"/>
    <w:rsid w:val="006B03AB"/>
    <w:rsid w:val="006B5A56"/>
    <w:rsid w:val="006C4A79"/>
    <w:rsid w:val="006C4B0B"/>
    <w:rsid w:val="006C581B"/>
    <w:rsid w:val="006C673C"/>
    <w:rsid w:val="006C7E2D"/>
    <w:rsid w:val="006D5397"/>
    <w:rsid w:val="006D571F"/>
    <w:rsid w:val="006E046C"/>
    <w:rsid w:val="006E0512"/>
    <w:rsid w:val="006E14CA"/>
    <w:rsid w:val="006E3573"/>
    <w:rsid w:val="006E666F"/>
    <w:rsid w:val="006E696B"/>
    <w:rsid w:val="006E722F"/>
    <w:rsid w:val="006E7F90"/>
    <w:rsid w:val="006F3AB3"/>
    <w:rsid w:val="006F463D"/>
    <w:rsid w:val="006F5A3F"/>
    <w:rsid w:val="006F66AA"/>
    <w:rsid w:val="006F66CA"/>
    <w:rsid w:val="0071181D"/>
    <w:rsid w:val="00712028"/>
    <w:rsid w:val="00712B38"/>
    <w:rsid w:val="007136C5"/>
    <w:rsid w:val="00714174"/>
    <w:rsid w:val="00717FFC"/>
    <w:rsid w:val="00723004"/>
    <w:rsid w:val="0072399B"/>
    <w:rsid w:val="007253CC"/>
    <w:rsid w:val="0072598A"/>
    <w:rsid w:val="00730D8E"/>
    <w:rsid w:val="0073416C"/>
    <w:rsid w:val="00734330"/>
    <w:rsid w:val="00737F31"/>
    <w:rsid w:val="00741581"/>
    <w:rsid w:val="00743F86"/>
    <w:rsid w:val="0074414B"/>
    <w:rsid w:val="007450BB"/>
    <w:rsid w:val="0074531C"/>
    <w:rsid w:val="007455F0"/>
    <w:rsid w:val="00753BEC"/>
    <w:rsid w:val="00754B3D"/>
    <w:rsid w:val="00764D62"/>
    <w:rsid w:val="00765240"/>
    <w:rsid w:val="007654AE"/>
    <w:rsid w:val="0076751B"/>
    <w:rsid w:val="00771233"/>
    <w:rsid w:val="00771647"/>
    <w:rsid w:val="007768E0"/>
    <w:rsid w:val="00780475"/>
    <w:rsid w:val="00783CFE"/>
    <w:rsid w:val="00784606"/>
    <w:rsid w:val="00790D31"/>
    <w:rsid w:val="007936B8"/>
    <w:rsid w:val="00794C86"/>
    <w:rsid w:val="0079639A"/>
    <w:rsid w:val="00796E71"/>
    <w:rsid w:val="0079760B"/>
    <w:rsid w:val="007A0528"/>
    <w:rsid w:val="007A4DCC"/>
    <w:rsid w:val="007B0520"/>
    <w:rsid w:val="007B1A85"/>
    <w:rsid w:val="007B20CD"/>
    <w:rsid w:val="007B2827"/>
    <w:rsid w:val="007B5167"/>
    <w:rsid w:val="007B677F"/>
    <w:rsid w:val="007B69C8"/>
    <w:rsid w:val="007B7639"/>
    <w:rsid w:val="007C3CBD"/>
    <w:rsid w:val="007C6192"/>
    <w:rsid w:val="007C68A1"/>
    <w:rsid w:val="007C6EE6"/>
    <w:rsid w:val="007D70DF"/>
    <w:rsid w:val="007D7EB1"/>
    <w:rsid w:val="007E2BE2"/>
    <w:rsid w:val="007E2E7E"/>
    <w:rsid w:val="007E6803"/>
    <w:rsid w:val="007F136C"/>
    <w:rsid w:val="007F26F1"/>
    <w:rsid w:val="007F287D"/>
    <w:rsid w:val="007F4AC1"/>
    <w:rsid w:val="00807DEF"/>
    <w:rsid w:val="00810BF9"/>
    <w:rsid w:val="008114BD"/>
    <w:rsid w:val="00816A61"/>
    <w:rsid w:val="00816E8B"/>
    <w:rsid w:val="00823343"/>
    <w:rsid w:val="00831D00"/>
    <w:rsid w:val="008339EE"/>
    <w:rsid w:val="0083556D"/>
    <w:rsid w:val="008363DB"/>
    <w:rsid w:val="008372F1"/>
    <w:rsid w:val="00840B10"/>
    <w:rsid w:val="00840F11"/>
    <w:rsid w:val="008431CB"/>
    <w:rsid w:val="008434A5"/>
    <w:rsid w:val="00847736"/>
    <w:rsid w:val="00851630"/>
    <w:rsid w:val="0085532C"/>
    <w:rsid w:val="008609CA"/>
    <w:rsid w:val="008612C1"/>
    <w:rsid w:val="00861B3A"/>
    <w:rsid w:val="00863BE4"/>
    <w:rsid w:val="00864D66"/>
    <w:rsid w:val="0086506F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95D60"/>
    <w:rsid w:val="008A066B"/>
    <w:rsid w:val="008A7782"/>
    <w:rsid w:val="008B12CB"/>
    <w:rsid w:val="008B4AE8"/>
    <w:rsid w:val="008B4B29"/>
    <w:rsid w:val="008B7609"/>
    <w:rsid w:val="008C2A28"/>
    <w:rsid w:val="008C3580"/>
    <w:rsid w:val="008D035D"/>
    <w:rsid w:val="008D2F04"/>
    <w:rsid w:val="008D3745"/>
    <w:rsid w:val="008D6478"/>
    <w:rsid w:val="008E088B"/>
    <w:rsid w:val="008E2FAF"/>
    <w:rsid w:val="008E418C"/>
    <w:rsid w:val="008E5423"/>
    <w:rsid w:val="008E65E3"/>
    <w:rsid w:val="008E7D70"/>
    <w:rsid w:val="008F1983"/>
    <w:rsid w:val="008F2AE3"/>
    <w:rsid w:val="008F5113"/>
    <w:rsid w:val="009006EF"/>
    <w:rsid w:val="00905B68"/>
    <w:rsid w:val="009127CA"/>
    <w:rsid w:val="00912FB9"/>
    <w:rsid w:val="0091508C"/>
    <w:rsid w:val="00915497"/>
    <w:rsid w:val="00916690"/>
    <w:rsid w:val="00923D17"/>
    <w:rsid w:val="00925D8B"/>
    <w:rsid w:val="00933AF6"/>
    <w:rsid w:val="0093449B"/>
    <w:rsid w:val="009376E4"/>
    <w:rsid w:val="00945521"/>
    <w:rsid w:val="00945E40"/>
    <w:rsid w:val="00952A46"/>
    <w:rsid w:val="00955017"/>
    <w:rsid w:val="00956F25"/>
    <w:rsid w:val="00957A28"/>
    <w:rsid w:val="009657E7"/>
    <w:rsid w:val="0096604D"/>
    <w:rsid w:val="00973FF1"/>
    <w:rsid w:val="00976987"/>
    <w:rsid w:val="009916AE"/>
    <w:rsid w:val="00991C35"/>
    <w:rsid w:val="00994094"/>
    <w:rsid w:val="00995AEE"/>
    <w:rsid w:val="00996AD1"/>
    <w:rsid w:val="009A368F"/>
    <w:rsid w:val="009A4BAE"/>
    <w:rsid w:val="009B1CF2"/>
    <w:rsid w:val="009B269D"/>
    <w:rsid w:val="009C47D4"/>
    <w:rsid w:val="009C7145"/>
    <w:rsid w:val="009D1809"/>
    <w:rsid w:val="009D3A70"/>
    <w:rsid w:val="009D4C90"/>
    <w:rsid w:val="009D59DC"/>
    <w:rsid w:val="009E0106"/>
    <w:rsid w:val="009E0F95"/>
    <w:rsid w:val="009E6EFD"/>
    <w:rsid w:val="009E71F7"/>
    <w:rsid w:val="009F0B86"/>
    <w:rsid w:val="009F183C"/>
    <w:rsid w:val="009F498D"/>
    <w:rsid w:val="009F5F9F"/>
    <w:rsid w:val="00A01251"/>
    <w:rsid w:val="00A01ECD"/>
    <w:rsid w:val="00A06CAA"/>
    <w:rsid w:val="00A073A7"/>
    <w:rsid w:val="00A11D7F"/>
    <w:rsid w:val="00A167B3"/>
    <w:rsid w:val="00A226F9"/>
    <w:rsid w:val="00A35BD2"/>
    <w:rsid w:val="00A450EF"/>
    <w:rsid w:val="00A46C39"/>
    <w:rsid w:val="00A537D4"/>
    <w:rsid w:val="00A541A1"/>
    <w:rsid w:val="00A60792"/>
    <w:rsid w:val="00A60DF3"/>
    <w:rsid w:val="00A61375"/>
    <w:rsid w:val="00A63038"/>
    <w:rsid w:val="00A663FA"/>
    <w:rsid w:val="00A66B6C"/>
    <w:rsid w:val="00A725DD"/>
    <w:rsid w:val="00A76A96"/>
    <w:rsid w:val="00A76AA0"/>
    <w:rsid w:val="00A76FC8"/>
    <w:rsid w:val="00A8145A"/>
    <w:rsid w:val="00A85CB1"/>
    <w:rsid w:val="00A902EE"/>
    <w:rsid w:val="00A909AC"/>
    <w:rsid w:val="00A94462"/>
    <w:rsid w:val="00A96194"/>
    <w:rsid w:val="00A961A6"/>
    <w:rsid w:val="00A979E1"/>
    <w:rsid w:val="00AA1A00"/>
    <w:rsid w:val="00AB27CB"/>
    <w:rsid w:val="00AB46F8"/>
    <w:rsid w:val="00AB6DA9"/>
    <w:rsid w:val="00AC512F"/>
    <w:rsid w:val="00AC6C2C"/>
    <w:rsid w:val="00AD059A"/>
    <w:rsid w:val="00AD079F"/>
    <w:rsid w:val="00AD158A"/>
    <w:rsid w:val="00AD37E8"/>
    <w:rsid w:val="00AD7974"/>
    <w:rsid w:val="00AE54B3"/>
    <w:rsid w:val="00AE63AD"/>
    <w:rsid w:val="00AE769C"/>
    <w:rsid w:val="00AF1817"/>
    <w:rsid w:val="00AF2FA8"/>
    <w:rsid w:val="00AF2FFA"/>
    <w:rsid w:val="00AF375E"/>
    <w:rsid w:val="00B02146"/>
    <w:rsid w:val="00B027C7"/>
    <w:rsid w:val="00B02C9E"/>
    <w:rsid w:val="00B034F0"/>
    <w:rsid w:val="00B047E8"/>
    <w:rsid w:val="00B0522E"/>
    <w:rsid w:val="00B05F2F"/>
    <w:rsid w:val="00B133A7"/>
    <w:rsid w:val="00B13A46"/>
    <w:rsid w:val="00B26B0B"/>
    <w:rsid w:val="00B27A45"/>
    <w:rsid w:val="00B300B7"/>
    <w:rsid w:val="00B30465"/>
    <w:rsid w:val="00B355F8"/>
    <w:rsid w:val="00B36C23"/>
    <w:rsid w:val="00B3734E"/>
    <w:rsid w:val="00B37721"/>
    <w:rsid w:val="00B37C58"/>
    <w:rsid w:val="00B37E30"/>
    <w:rsid w:val="00B45575"/>
    <w:rsid w:val="00B45E12"/>
    <w:rsid w:val="00B514A9"/>
    <w:rsid w:val="00B623FC"/>
    <w:rsid w:val="00B67F7C"/>
    <w:rsid w:val="00B70EE8"/>
    <w:rsid w:val="00B715AD"/>
    <w:rsid w:val="00B72904"/>
    <w:rsid w:val="00B7694F"/>
    <w:rsid w:val="00B76C47"/>
    <w:rsid w:val="00B84DB1"/>
    <w:rsid w:val="00B8610D"/>
    <w:rsid w:val="00B863C8"/>
    <w:rsid w:val="00B97626"/>
    <w:rsid w:val="00BA2B9F"/>
    <w:rsid w:val="00BA2C2F"/>
    <w:rsid w:val="00BA3BCD"/>
    <w:rsid w:val="00BA3F61"/>
    <w:rsid w:val="00BB415F"/>
    <w:rsid w:val="00BB6864"/>
    <w:rsid w:val="00BC077C"/>
    <w:rsid w:val="00BC77C6"/>
    <w:rsid w:val="00BC7A7C"/>
    <w:rsid w:val="00BD0CB3"/>
    <w:rsid w:val="00BD4EC3"/>
    <w:rsid w:val="00BD5D96"/>
    <w:rsid w:val="00BD622F"/>
    <w:rsid w:val="00BE49C5"/>
    <w:rsid w:val="00BE54FB"/>
    <w:rsid w:val="00BE6B70"/>
    <w:rsid w:val="00BE73AB"/>
    <w:rsid w:val="00BF0985"/>
    <w:rsid w:val="00BF3157"/>
    <w:rsid w:val="00BF6148"/>
    <w:rsid w:val="00C01AE3"/>
    <w:rsid w:val="00C07D88"/>
    <w:rsid w:val="00C10C8A"/>
    <w:rsid w:val="00C10D87"/>
    <w:rsid w:val="00C2001D"/>
    <w:rsid w:val="00C21442"/>
    <w:rsid w:val="00C23CB5"/>
    <w:rsid w:val="00C35F68"/>
    <w:rsid w:val="00C44AA3"/>
    <w:rsid w:val="00C52EBF"/>
    <w:rsid w:val="00C55BBF"/>
    <w:rsid w:val="00C5740D"/>
    <w:rsid w:val="00C62B6F"/>
    <w:rsid w:val="00C6367E"/>
    <w:rsid w:val="00C65813"/>
    <w:rsid w:val="00C70AC5"/>
    <w:rsid w:val="00C70B41"/>
    <w:rsid w:val="00C70D46"/>
    <w:rsid w:val="00C75337"/>
    <w:rsid w:val="00C8004D"/>
    <w:rsid w:val="00C839D9"/>
    <w:rsid w:val="00C85C67"/>
    <w:rsid w:val="00C87C47"/>
    <w:rsid w:val="00C9013A"/>
    <w:rsid w:val="00C91F0E"/>
    <w:rsid w:val="00C93E10"/>
    <w:rsid w:val="00C948CF"/>
    <w:rsid w:val="00C97A96"/>
    <w:rsid w:val="00CA18E7"/>
    <w:rsid w:val="00CA3CFF"/>
    <w:rsid w:val="00CA64A7"/>
    <w:rsid w:val="00CA6C91"/>
    <w:rsid w:val="00CB22B5"/>
    <w:rsid w:val="00CB50F2"/>
    <w:rsid w:val="00CB5769"/>
    <w:rsid w:val="00CB6936"/>
    <w:rsid w:val="00CC1C26"/>
    <w:rsid w:val="00CC25B1"/>
    <w:rsid w:val="00CC48AC"/>
    <w:rsid w:val="00CC4E74"/>
    <w:rsid w:val="00CC52C9"/>
    <w:rsid w:val="00CD2101"/>
    <w:rsid w:val="00CD65E1"/>
    <w:rsid w:val="00CE3A02"/>
    <w:rsid w:val="00CE5D16"/>
    <w:rsid w:val="00CE7473"/>
    <w:rsid w:val="00CF07DA"/>
    <w:rsid w:val="00CF3F76"/>
    <w:rsid w:val="00CF5C61"/>
    <w:rsid w:val="00CF62D6"/>
    <w:rsid w:val="00D012EB"/>
    <w:rsid w:val="00D116F2"/>
    <w:rsid w:val="00D118ED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3C6A"/>
    <w:rsid w:val="00D348CC"/>
    <w:rsid w:val="00D3561B"/>
    <w:rsid w:val="00D35C50"/>
    <w:rsid w:val="00D41156"/>
    <w:rsid w:val="00D42391"/>
    <w:rsid w:val="00D42568"/>
    <w:rsid w:val="00D46E49"/>
    <w:rsid w:val="00D46EBB"/>
    <w:rsid w:val="00D522D2"/>
    <w:rsid w:val="00D5757D"/>
    <w:rsid w:val="00D577AC"/>
    <w:rsid w:val="00D60FE1"/>
    <w:rsid w:val="00D6108E"/>
    <w:rsid w:val="00D6466C"/>
    <w:rsid w:val="00D67A39"/>
    <w:rsid w:val="00D73826"/>
    <w:rsid w:val="00D81D05"/>
    <w:rsid w:val="00D83E05"/>
    <w:rsid w:val="00D840E3"/>
    <w:rsid w:val="00D85AA7"/>
    <w:rsid w:val="00D870C3"/>
    <w:rsid w:val="00D90A37"/>
    <w:rsid w:val="00D9214D"/>
    <w:rsid w:val="00D93141"/>
    <w:rsid w:val="00D93B36"/>
    <w:rsid w:val="00DB1B9E"/>
    <w:rsid w:val="00DB2782"/>
    <w:rsid w:val="00DB3E89"/>
    <w:rsid w:val="00DB6E02"/>
    <w:rsid w:val="00DC2307"/>
    <w:rsid w:val="00DC312C"/>
    <w:rsid w:val="00DC3EFD"/>
    <w:rsid w:val="00DC4444"/>
    <w:rsid w:val="00DC49BA"/>
    <w:rsid w:val="00DC59E9"/>
    <w:rsid w:val="00DC6F9F"/>
    <w:rsid w:val="00DD13F1"/>
    <w:rsid w:val="00DD394A"/>
    <w:rsid w:val="00DD7F69"/>
    <w:rsid w:val="00DE1E1D"/>
    <w:rsid w:val="00DE2FCC"/>
    <w:rsid w:val="00DE3BA0"/>
    <w:rsid w:val="00DE54E5"/>
    <w:rsid w:val="00DE5510"/>
    <w:rsid w:val="00DE5CB0"/>
    <w:rsid w:val="00DE6049"/>
    <w:rsid w:val="00DE6BCE"/>
    <w:rsid w:val="00DF066A"/>
    <w:rsid w:val="00DF31C5"/>
    <w:rsid w:val="00DF4845"/>
    <w:rsid w:val="00E0758F"/>
    <w:rsid w:val="00E119C3"/>
    <w:rsid w:val="00E11E1A"/>
    <w:rsid w:val="00E14309"/>
    <w:rsid w:val="00E16281"/>
    <w:rsid w:val="00E16E75"/>
    <w:rsid w:val="00E20DB6"/>
    <w:rsid w:val="00E22980"/>
    <w:rsid w:val="00E24674"/>
    <w:rsid w:val="00E25D5F"/>
    <w:rsid w:val="00E31CC0"/>
    <w:rsid w:val="00E32A79"/>
    <w:rsid w:val="00E36720"/>
    <w:rsid w:val="00E37C09"/>
    <w:rsid w:val="00E432E0"/>
    <w:rsid w:val="00E4334C"/>
    <w:rsid w:val="00E433D1"/>
    <w:rsid w:val="00E47DA1"/>
    <w:rsid w:val="00E52810"/>
    <w:rsid w:val="00E55528"/>
    <w:rsid w:val="00E6347C"/>
    <w:rsid w:val="00E66CAE"/>
    <w:rsid w:val="00E670B4"/>
    <w:rsid w:val="00E70F21"/>
    <w:rsid w:val="00E73A5F"/>
    <w:rsid w:val="00E76B05"/>
    <w:rsid w:val="00E80995"/>
    <w:rsid w:val="00E821D3"/>
    <w:rsid w:val="00E82A48"/>
    <w:rsid w:val="00E86B06"/>
    <w:rsid w:val="00E877B2"/>
    <w:rsid w:val="00E923A6"/>
    <w:rsid w:val="00E94828"/>
    <w:rsid w:val="00E951C2"/>
    <w:rsid w:val="00E95F2D"/>
    <w:rsid w:val="00E96117"/>
    <w:rsid w:val="00E97830"/>
    <w:rsid w:val="00EA0C57"/>
    <w:rsid w:val="00EA542A"/>
    <w:rsid w:val="00EA68F3"/>
    <w:rsid w:val="00EA75A2"/>
    <w:rsid w:val="00EA7983"/>
    <w:rsid w:val="00EB18FC"/>
    <w:rsid w:val="00EB27A0"/>
    <w:rsid w:val="00EB2F66"/>
    <w:rsid w:val="00EB43FE"/>
    <w:rsid w:val="00EC20A4"/>
    <w:rsid w:val="00EC6222"/>
    <w:rsid w:val="00EC670A"/>
    <w:rsid w:val="00ED033D"/>
    <w:rsid w:val="00ED3F6F"/>
    <w:rsid w:val="00ED5957"/>
    <w:rsid w:val="00ED648C"/>
    <w:rsid w:val="00ED7A64"/>
    <w:rsid w:val="00EE1173"/>
    <w:rsid w:val="00EE3AC6"/>
    <w:rsid w:val="00EE7AE1"/>
    <w:rsid w:val="00EF0C59"/>
    <w:rsid w:val="00EF3A27"/>
    <w:rsid w:val="00EF4503"/>
    <w:rsid w:val="00EF4A0C"/>
    <w:rsid w:val="00F00876"/>
    <w:rsid w:val="00F0564F"/>
    <w:rsid w:val="00F07082"/>
    <w:rsid w:val="00F11C54"/>
    <w:rsid w:val="00F207ED"/>
    <w:rsid w:val="00F2126D"/>
    <w:rsid w:val="00F237BB"/>
    <w:rsid w:val="00F24F43"/>
    <w:rsid w:val="00F266F9"/>
    <w:rsid w:val="00F27F5B"/>
    <w:rsid w:val="00F30A51"/>
    <w:rsid w:val="00F33763"/>
    <w:rsid w:val="00F33DFB"/>
    <w:rsid w:val="00F34601"/>
    <w:rsid w:val="00F34701"/>
    <w:rsid w:val="00F37513"/>
    <w:rsid w:val="00F406DB"/>
    <w:rsid w:val="00F40B7C"/>
    <w:rsid w:val="00F41F6E"/>
    <w:rsid w:val="00F445F0"/>
    <w:rsid w:val="00F45ED3"/>
    <w:rsid w:val="00F50090"/>
    <w:rsid w:val="00F50378"/>
    <w:rsid w:val="00F505E2"/>
    <w:rsid w:val="00F55EAA"/>
    <w:rsid w:val="00F560A1"/>
    <w:rsid w:val="00F56F3D"/>
    <w:rsid w:val="00F60957"/>
    <w:rsid w:val="00F636E9"/>
    <w:rsid w:val="00F64DA2"/>
    <w:rsid w:val="00F65675"/>
    <w:rsid w:val="00F66067"/>
    <w:rsid w:val="00F66902"/>
    <w:rsid w:val="00F753EC"/>
    <w:rsid w:val="00F77873"/>
    <w:rsid w:val="00F93BA4"/>
    <w:rsid w:val="00F94167"/>
    <w:rsid w:val="00F94421"/>
    <w:rsid w:val="00F95450"/>
    <w:rsid w:val="00FA08D4"/>
    <w:rsid w:val="00FA4587"/>
    <w:rsid w:val="00FA5B3C"/>
    <w:rsid w:val="00FA6483"/>
    <w:rsid w:val="00FB3F8A"/>
    <w:rsid w:val="00FC130B"/>
    <w:rsid w:val="00FC17C2"/>
    <w:rsid w:val="00FC7245"/>
    <w:rsid w:val="00FD4CF8"/>
    <w:rsid w:val="00FD5DA8"/>
    <w:rsid w:val="00FD6D79"/>
    <w:rsid w:val="00FD7A57"/>
    <w:rsid w:val="00FE0E23"/>
    <w:rsid w:val="00FE11E2"/>
    <w:rsid w:val="00FE67E5"/>
    <w:rsid w:val="00FF3664"/>
    <w:rsid w:val="00F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jeffersonlab-my.sharepoint.com/:f:/g/personal/tristan_jlab_org/EqZ5MeS-nipCgPfZB5p0oS4B9Is67d3nQb9sLJI3Zyev9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6F20D123D972A142839369F85E85C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8B8ED-B6D4-8043-99D1-746F262513D8}"/>
      </w:docPartPr>
      <w:docPartBody>
        <w:p w:rsidR="00D32699" w:rsidRDefault="001B25D0" w:rsidP="001B25D0">
          <w:pPr>
            <w:pStyle w:val="6F20D123D972A142839369F85E85CD23"/>
          </w:pPr>
          <w:r>
            <w:t>Time allotted</w:t>
          </w:r>
        </w:p>
      </w:docPartBody>
    </w:docPart>
    <w:docPart>
      <w:docPartPr>
        <w:name w:val="B369C06432D0054CA06DA80CE76B4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6562-8E42-9B46-8DC4-ECE62943074A}"/>
      </w:docPartPr>
      <w:docPartBody>
        <w:p w:rsidR="00D32699" w:rsidRDefault="001B25D0" w:rsidP="001B25D0">
          <w:pPr>
            <w:pStyle w:val="B369C06432D0054CA06DA80CE76B404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C18A5F814616E43A50BF98BFB10C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FAE5-37A2-1C46-8B78-10BE18B41172}"/>
      </w:docPartPr>
      <w:docPartBody>
        <w:p w:rsidR="00D32699" w:rsidRDefault="001B25D0" w:rsidP="001B25D0">
          <w:pPr>
            <w:pStyle w:val="EC18A5F814616E43A50BF98BFB10CF09"/>
          </w:pPr>
          <w:r>
            <w:t>Agenda topic</w:t>
          </w:r>
        </w:p>
      </w:docPartBody>
    </w:docPart>
    <w:docPart>
      <w:docPartPr>
        <w:name w:val="C6A121148287C54D89E04436EE8CF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31C0-092D-3347-A582-3CE2ECC4289D}"/>
      </w:docPartPr>
      <w:docPartBody>
        <w:p w:rsidR="00D32699" w:rsidRDefault="001B25D0" w:rsidP="001B25D0">
          <w:pPr>
            <w:pStyle w:val="C6A121148287C54D89E04436EE8CFFF7"/>
          </w:pPr>
          <w:r>
            <w:t>Presenter</w:t>
          </w:r>
        </w:p>
      </w:docPartBody>
    </w:docPart>
    <w:docPart>
      <w:docPartPr>
        <w:name w:val="C657608624B6F14892818CB84AE7B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1ECC-7940-DF40-AAD7-36A04E0FD8EB}"/>
      </w:docPartPr>
      <w:docPartBody>
        <w:p w:rsidR="00D32699" w:rsidRDefault="001B25D0" w:rsidP="001B25D0">
          <w:pPr>
            <w:pStyle w:val="C657608624B6F14892818CB84AE7B33E"/>
          </w:pPr>
          <w:r>
            <w:t>Conclusion</w:t>
          </w:r>
        </w:p>
      </w:docPartBody>
    </w:docPart>
    <w:docPart>
      <w:docPartPr>
        <w:name w:val="D893CC42A8525148A86D456363A2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ADF3B-91C9-084C-A191-758B0C2563DA}"/>
      </w:docPartPr>
      <w:docPartBody>
        <w:p w:rsidR="00D32699" w:rsidRDefault="001B25D0" w:rsidP="001B25D0">
          <w:pPr>
            <w:pStyle w:val="D893CC42A8525148A86D456363A2A7DE"/>
          </w:pPr>
          <w:r w:rsidRPr="00E52810">
            <w:t>Action items</w:t>
          </w:r>
        </w:p>
      </w:docPartBody>
    </w:docPart>
    <w:docPart>
      <w:docPartPr>
        <w:name w:val="7E2EC3AE8CF5004B9ECA2FAF2823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EE3FE-40A2-A142-B68E-8CB80BB6F57B}"/>
      </w:docPartPr>
      <w:docPartBody>
        <w:p w:rsidR="00D32699" w:rsidRDefault="001B25D0" w:rsidP="001B25D0">
          <w:pPr>
            <w:pStyle w:val="7E2EC3AE8CF5004B9ECA2FAF2823A299"/>
          </w:pPr>
          <w:r w:rsidRPr="00E52810">
            <w:t>Person responsible</w:t>
          </w:r>
        </w:p>
      </w:docPartBody>
    </w:docPart>
    <w:docPart>
      <w:docPartPr>
        <w:name w:val="09AB19321E5B5644AD753EFEE4A54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0AAE-2CB4-694E-A35C-EAEC6D4C1D60}"/>
      </w:docPartPr>
      <w:docPartBody>
        <w:p w:rsidR="00D32699" w:rsidRDefault="001B25D0" w:rsidP="001B25D0">
          <w:pPr>
            <w:pStyle w:val="09AB19321E5B5644AD753EFEE4A54EAA"/>
          </w:pPr>
          <w:r w:rsidRPr="00E52810">
            <w:t>Deadline</w:t>
          </w:r>
        </w:p>
      </w:docPartBody>
    </w:docPart>
    <w:docPart>
      <w:docPartPr>
        <w:name w:val="E3589450B848654CA6F241D5A715D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4C030-C891-144C-AF71-0D9ECB771A54}"/>
      </w:docPartPr>
      <w:docPartBody>
        <w:p w:rsidR="00E30F0B" w:rsidRDefault="00283C20" w:rsidP="00283C20">
          <w:pPr>
            <w:pStyle w:val="E3589450B848654CA6F241D5A715D5AC"/>
          </w:pPr>
          <w:r>
            <w:t>Time allotted</w:t>
          </w:r>
        </w:p>
      </w:docPartBody>
    </w:docPart>
    <w:docPart>
      <w:docPartPr>
        <w:name w:val="818C52748F1868429ABF680C96400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22637-E435-A84B-B66E-6C07B204DE37}"/>
      </w:docPartPr>
      <w:docPartBody>
        <w:p w:rsidR="00E30F0B" w:rsidRDefault="00283C20" w:rsidP="00283C20">
          <w:pPr>
            <w:pStyle w:val="818C52748F1868429ABF680C9640085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FADDC2D76C79FD4993F63706F40C9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AD115-4BB0-524C-ACA9-84BECB64F0B8}"/>
      </w:docPartPr>
      <w:docPartBody>
        <w:p w:rsidR="00E30F0B" w:rsidRDefault="00283C20" w:rsidP="00283C20">
          <w:pPr>
            <w:pStyle w:val="FADDC2D76C79FD4993F63706F40C92FD"/>
          </w:pPr>
          <w:r>
            <w:t>Agenda topic</w:t>
          </w:r>
        </w:p>
      </w:docPartBody>
    </w:docPart>
    <w:docPart>
      <w:docPartPr>
        <w:name w:val="2F74867A3E3E7348B8E2BF7B6ADB8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D67F5-6976-D142-971D-AF419F85154F}"/>
      </w:docPartPr>
      <w:docPartBody>
        <w:p w:rsidR="00E30F0B" w:rsidRDefault="00283C20" w:rsidP="00283C20">
          <w:pPr>
            <w:pStyle w:val="2F74867A3E3E7348B8E2BF7B6ADB8679"/>
          </w:pPr>
          <w:r>
            <w:t>Presenter</w:t>
          </w:r>
        </w:p>
      </w:docPartBody>
    </w:docPart>
    <w:docPart>
      <w:docPartPr>
        <w:name w:val="7CE71791282DD844BC6ED25623DA5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B058-D7D5-C642-9ECF-A7FB0E5589D3}"/>
      </w:docPartPr>
      <w:docPartBody>
        <w:p w:rsidR="00E30F0B" w:rsidRDefault="00283C20" w:rsidP="00283C20">
          <w:pPr>
            <w:pStyle w:val="7CE71791282DD844BC6ED25623DA52A3"/>
          </w:pPr>
          <w:r>
            <w:t>Conclusion</w:t>
          </w:r>
        </w:p>
      </w:docPartBody>
    </w:docPart>
    <w:docPart>
      <w:docPartPr>
        <w:name w:val="BC116405AAB90A478D8F22F9D9828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C906-558B-3948-86E9-5D63F61A6127}"/>
      </w:docPartPr>
      <w:docPartBody>
        <w:p w:rsidR="00E30F0B" w:rsidRDefault="00283C20" w:rsidP="00283C20">
          <w:pPr>
            <w:pStyle w:val="BC116405AAB90A478D8F22F9D98281CD"/>
          </w:pPr>
          <w:r w:rsidRPr="00E52810">
            <w:t>Action items</w:t>
          </w:r>
        </w:p>
      </w:docPartBody>
    </w:docPart>
    <w:docPart>
      <w:docPartPr>
        <w:name w:val="33383127AD9BFB4390241138D8BC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B556B-3BB0-B048-9584-3CE69030B669}"/>
      </w:docPartPr>
      <w:docPartBody>
        <w:p w:rsidR="00E30F0B" w:rsidRDefault="00283C20" w:rsidP="00283C20">
          <w:pPr>
            <w:pStyle w:val="33383127AD9BFB4390241138D8BCCF01"/>
          </w:pPr>
          <w:r w:rsidRPr="00E52810">
            <w:t>Person responsible</w:t>
          </w:r>
        </w:p>
      </w:docPartBody>
    </w:docPart>
    <w:docPart>
      <w:docPartPr>
        <w:name w:val="175AD1810F16C346A71F74F9600E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57CB-6020-4F49-A6CE-C5A12D571B76}"/>
      </w:docPartPr>
      <w:docPartBody>
        <w:p w:rsidR="00E30F0B" w:rsidRDefault="00283C20" w:rsidP="00283C20">
          <w:pPr>
            <w:pStyle w:val="175AD1810F16C346A71F74F9600EDDF9"/>
          </w:pPr>
          <w:r w:rsidRPr="00E52810">
            <w:t>Deadline</w:t>
          </w:r>
        </w:p>
      </w:docPartBody>
    </w:docPart>
    <w:docPart>
      <w:docPartPr>
        <w:name w:val="E9A65600A4066C4A884E25D42B599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55E7B-E2D7-5648-9D87-D5C1FB70EE5D}"/>
      </w:docPartPr>
      <w:docPartBody>
        <w:p w:rsidR="00000000" w:rsidRDefault="008869DF" w:rsidP="008869DF">
          <w:pPr>
            <w:pStyle w:val="E9A65600A4066C4A884E25D42B599CA9"/>
          </w:pPr>
          <w:r>
            <w:t>Time allotted</w:t>
          </w:r>
        </w:p>
      </w:docPartBody>
    </w:docPart>
    <w:docPart>
      <w:docPartPr>
        <w:name w:val="32CBDA5728E2DA4AB5EA608B38F2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D7123-8D80-9646-BD76-15A21B883EAD}"/>
      </w:docPartPr>
      <w:docPartBody>
        <w:p w:rsidR="00000000" w:rsidRDefault="008869DF" w:rsidP="008869DF">
          <w:pPr>
            <w:pStyle w:val="32CBDA5728E2DA4AB5EA608B38F269D1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F2E1000EA780C4BA2C86BFEE3283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D45C0-AF98-AF4C-9BB8-BAB47986CA9F}"/>
      </w:docPartPr>
      <w:docPartBody>
        <w:p w:rsidR="00000000" w:rsidRDefault="008869DF" w:rsidP="008869DF">
          <w:pPr>
            <w:pStyle w:val="0F2E1000EA780C4BA2C86BFEE3283F79"/>
          </w:pPr>
          <w:r>
            <w:t>Agenda topic</w:t>
          </w:r>
        </w:p>
      </w:docPartBody>
    </w:docPart>
    <w:docPart>
      <w:docPartPr>
        <w:name w:val="4C9F0E09C8F9044190119EED005EC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CD06F-D235-8443-AA87-9487A6F27E98}"/>
      </w:docPartPr>
      <w:docPartBody>
        <w:p w:rsidR="00000000" w:rsidRDefault="008869DF" w:rsidP="008869DF">
          <w:pPr>
            <w:pStyle w:val="4C9F0E09C8F9044190119EED005ECFC8"/>
          </w:pPr>
          <w:r>
            <w:t>Presenter</w:t>
          </w:r>
        </w:p>
      </w:docPartBody>
    </w:docPart>
    <w:docPart>
      <w:docPartPr>
        <w:name w:val="1B7E3440CC465C4A96EB089B6EF55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16418-F311-2D4F-887D-1007C215F11F}"/>
      </w:docPartPr>
      <w:docPartBody>
        <w:p w:rsidR="00000000" w:rsidRDefault="008869DF" w:rsidP="008869DF">
          <w:pPr>
            <w:pStyle w:val="1B7E3440CC465C4A96EB089B6EF551E1"/>
          </w:pPr>
          <w:r>
            <w:t>Conclusion</w:t>
          </w:r>
        </w:p>
      </w:docPartBody>
    </w:docPart>
    <w:docPart>
      <w:docPartPr>
        <w:name w:val="51DC3278CA58CC46BF0935B1515C8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2760E-0E32-2646-8292-516FDC033C1B}"/>
      </w:docPartPr>
      <w:docPartBody>
        <w:p w:rsidR="00000000" w:rsidRDefault="008869DF" w:rsidP="008869DF">
          <w:pPr>
            <w:pStyle w:val="51DC3278CA58CC46BF0935B1515C80FB"/>
          </w:pPr>
          <w:r w:rsidRPr="00E52810">
            <w:t>Action items</w:t>
          </w:r>
        </w:p>
      </w:docPartBody>
    </w:docPart>
    <w:docPart>
      <w:docPartPr>
        <w:name w:val="A7BDE990E2548E47BA7B63D03E9CA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F6E41-2B77-424A-A3C6-79D3B297EA3C}"/>
      </w:docPartPr>
      <w:docPartBody>
        <w:p w:rsidR="00000000" w:rsidRDefault="008869DF" w:rsidP="008869DF">
          <w:pPr>
            <w:pStyle w:val="A7BDE990E2548E47BA7B63D03E9CA35E"/>
          </w:pPr>
          <w:r w:rsidRPr="00E52810">
            <w:t>Person responsible</w:t>
          </w:r>
        </w:p>
      </w:docPartBody>
    </w:docPart>
    <w:docPart>
      <w:docPartPr>
        <w:name w:val="50E642F951E99C4F8B08FB01DBE25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D94C0-CB9C-1A47-909C-383455A09F68}"/>
      </w:docPartPr>
      <w:docPartBody>
        <w:p w:rsidR="00000000" w:rsidRDefault="008869DF" w:rsidP="008869DF">
          <w:pPr>
            <w:pStyle w:val="50E642F951E99C4F8B08FB01DBE25E79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0B7015"/>
    <w:rsid w:val="000C4CD9"/>
    <w:rsid w:val="001001E9"/>
    <w:rsid w:val="00123B80"/>
    <w:rsid w:val="001B25D0"/>
    <w:rsid w:val="001C713E"/>
    <w:rsid w:val="00283C20"/>
    <w:rsid w:val="0028436E"/>
    <w:rsid w:val="00327115"/>
    <w:rsid w:val="00371AAE"/>
    <w:rsid w:val="004015EB"/>
    <w:rsid w:val="00437B16"/>
    <w:rsid w:val="00461C5E"/>
    <w:rsid w:val="004712FA"/>
    <w:rsid w:val="00494EDB"/>
    <w:rsid w:val="004B71EF"/>
    <w:rsid w:val="004D3FAD"/>
    <w:rsid w:val="004E1AC7"/>
    <w:rsid w:val="004F1BD2"/>
    <w:rsid w:val="00502519"/>
    <w:rsid w:val="00526F75"/>
    <w:rsid w:val="00571773"/>
    <w:rsid w:val="00690EED"/>
    <w:rsid w:val="006A6AAA"/>
    <w:rsid w:val="006A7F95"/>
    <w:rsid w:val="006D2677"/>
    <w:rsid w:val="006E7472"/>
    <w:rsid w:val="00716212"/>
    <w:rsid w:val="00717B81"/>
    <w:rsid w:val="00764A07"/>
    <w:rsid w:val="007722CE"/>
    <w:rsid w:val="00795F2A"/>
    <w:rsid w:val="007F1067"/>
    <w:rsid w:val="00864A01"/>
    <w:rsid w:val="00867D87"/>
    <w:rsid w:val="008869DF"/>
    <w:rsid w:val="008C742A"/>
    <w:rsid w:val="008F7A62"/>
    <w:rsid w:val="009331CF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57D26"/>
    <w:rsid w:val="00B80C4D"/>
    <w:rsid w:val="00B81A22"/>
    <w:rsid w:val="00B91C8F"/>
    <w:rsid w:val="00BA785E"/>
    <w:rsid w:val="00BD59DD"/>
    <w:rsid w:val="00C346E1"/>
    <w:rsid w:val="00CE4959"/>
    <w:rsid w:val="00D32699"/>
    <w:rsid w:val="00D61DC3"/>
    <w:rsid w:val="00D61F57"/>
    <w:rsid w:val="00E172BD"/>
    <w:rsid w:val="00E24590"/>
    <w:rsid w:val="00E30F0B"/>
    <w:rsid w:val="00E51EE6"/>
    <w:rsid w:val="00EA35E4"/>
    <w:rsid w:val="00ED271A"/>
    <w:rsid w:val="00ED59A6"/>
    <w:rsid w:val="00EF1715"/>
    <w:rsid w:val="00EF5B5C"/>
    <w:rsid w:val="00F20AD9"/>
    <w:rsid w:val="00F41137"/>
    <w:rsid w:val="00F43BDE"/>
    <w:rsid w:val="00F52DCB"/>
    <w:rsid w:val="00F651F4"/>
    <w:rsid w:val="00F70665"/>
    <w:rsid w:val="00F865BA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8869DF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6F20D123D972A142839369F85E85CD23">
    <w:name w:val="6F20D123D972A142839369F85E85CD23"/>
    <w:rsid w:val="001B25D0"/>
  </w:style>
  <w:style w:type="paragraph" w:customStyle="1" w:styleId="B369C06432D0054CA06DA80CE76B404B">
    <w:name w:val="B369C06432D0054CA06DA80CE76B404B"/>
    <w:rsid w:val="001B25D0"/>
  </w:style>
  <w:style w:type="paragraph" w:customStyle="1" w:styleId="EC18A5F814616E43A50BF98BFB10CF09">
    <w:name w:val="EC18A5F814616E43A50BF98BFB10CF09"/>
    <w:rsid w:val="001B25D0"/>
  </w:style>
  <w:style w:type="paragraph" w:customStyle="1" w:styleId="C6A121148287C54D89E04436EE8CFFF7">
    <w:name w:val="C6A121148287C54D89E04436EE8CFFF7"/>
    <w:rsid w:val="001B25D0"/>
  </w:style>
  <w:style w:type="paragraph" w:customStyle="1" w:styleId="C657608624B6F14892818CB84AE7B33E">
    <w:name w:val="C657608624B6F14892818CB84AE7B33E"/>
    <w:rsid w:val="001B25D0"/>
  </w:style>
  <w:style w:type="paragraph" w:customStyle="1" w:styleId="D893CC42A8525148A86D456363A2A7DE">
    <w:name w:val="D893CC42A8525148A86D456363A2A7DE"/>
    <w:rsid w:val="001B25D0"/>
  </w:style>
  <w:style w:type="paragraph" w:customStyle="1" w:styleId="7E2EC3AE8CF5004B9ECA2FAF2823A299">
    <w:name w:val="7E2EC3AE8CF5004B9ECA2FAF2823A299"/>
    <w:rsid w:val="001B25D0"/>
  </w:style>
  <w:style w:type="paragraph" w:customStyle="1" w:styleId="09AB19321E5B5644AD753EFEE4A54EAA">
    <w:name w:val="09AB19321E5B5644AD753EFEE4A54EAA"/>
    <w:rsid w:val="001B25D0"/>
  </w:style>
  <w:style w:type="paragraph" w:customStyle="1" w:styleId="E3589450B848654CA6F241D5A715D5AC">
    <w:name w:val="E3589450B848654CA6F241D5A715D5AC"/>
    <w:rsid w:val="00283C20"/>
  </w:style>
  <w:style w:type="paragraph" w:customStyle="1" w:styleId="818C52748F1868429ABF680C9640085B">
    <w:name w:val="818C52748F1868429ABF680C9640085B"/>
    <w:rsid w:val="00283C20"/>
  </w:style>
  <w:style w:type="paragraph" w:customStyle="1" w:styleId="FADDC2D76C79FD4993F63706F40C92FD">
    <w:name w:val="FADDC2D76C79FD4993F63706F40C92FD"/>
    <w:rsid w:val="00283C20"/>
  </w:style>
  <w:style w:type="paragraph" w:customStyle="1" w:styleId="2F74867A3E3E7348B8E2BF7B6ADB8679">
    <w:name w:val="2F74867A3E3E7348B8E2BF7B6ADB8679"/>
    <w:rsid w:val="00283C20"/>
  </w:style>
  <w:style w:type="paragraph" w:customStyle="1" w:styleId="7CE71791282DD844BC6ED25623DA52A3">
    <w:name w:val="7CE71791282DD844BC6ED25623DA52A3"/>
    <w:rsid w:val="00283C20"/>
  </w:style>
  <w:style w:type="paragraph" w:customStyle="1" w:styleId="BC116405AAB90A478D8F22F9D98281CD">
    <w:name w:val="BC116405AAB90A478D8F22F9D98281CD"/>
    <w:rsid w:val="00283C20"/>
  </w:style>
  <w:style w:type="paragraph" w:customStyle="1" w:styleId="33383127AD9BFB4390241138D8BCCF01">
    <w:name w:val="33383127AD9BFB4390241138D8BCCF01"/>
    <w:rsid w:val="00283C20"/>
  </w:style>
  <w:style w:type="paragraph" w:customStyle="1" w:styleId="175AD1810F16C346A71F74F9600EDDF9">
    <w:name w:val="175AD1810F16C346A71F74F9600EDDF9"/>
    <w:rsid w:val="00283C20"/>
  </w:style>
  <w:style w:type="paragraph" w:customStyle="1" w:styleId="8DDEF1EB14F69D46BC8EA2406582F5ED">
    <w:name w:val="8DDEF1EB14F69D46BC8EA2406582F5ED"/>
    <w:rsid w:val="008869DF"/>
  </w:style>
  <w:style w:type="paragraph" w:customStyle="1" w:styleId="DCD892606AB0EA4C8E4F512588AB11D7">
    <w:name w:val="DCD892606AB0EA4C8E4F512588AB11D7"/>
    <w:rsid w:val="008869DF"/>
  </w:style>
  <w:style w:type="paragraph" w:customStyle="1" w:styleId="490E33A2565C4B46B935EA22B3CC48D8">
    <w:name w:val="490E33A2565C4B46B935EA22B3CC48D8"/>
    <w:rsid w:val="008869DF"/>
  </w:style>
  <w:style w:type="paragraph" w:customStyle="1" w:styleId="B441E5D0FFE9D3488A194DE12EC9B230">
    <w:name w:val="B441E5D0FFE9D3488A194DE12EC9B230"/>
    <w:rsid w:val="008869DF"/>
  </w:style>
  <w:style w:type="paragraph" w:customStyle="1" w:styleId="92D076E7F34551418FDAD5FC3CE8689F">
    <w:name w:val="92D076E7F34551418FDAD5FC3CE8689F"/>
    <w:rsid w:val="008869DF"/>
  </w:style>
  <w:style w:type="paragraph" w:customStyle="1" w:styleId="5E04A76CD2E3524D846FC2E8D3D5E349">
    <w:name w:val="5E04A76CD2E3524D846FC2E8D3D5E349"/>
    <w:rsid w:val="008869DF"/>
  </w:style>
  <w:style w:type="paragraph" w:customStyle="1" w:styleId="D13A68DAA1953448A33A1F3B930B4D12">
    <w:name w:val="D13A68DAA1953448A33A1F3B930B4D12"/>
    <w:rsid w:val="008869DF"/>
  </w:style>
  <w:style w:type="paragraph" w:customStyle="1" w:styleId="C25DE4FCE894874196C7E8EDD622618D">
    <w:name w:val="C25DE4FCE894874196C7E8EDD622618D"/>
    <w:rsid w:val="008869DF"/>
  </w:style>
  <w:style w:type="paragraph" w:customStyle="1" w:styleId="E9A65600A4066C4A884E25D42B599CA9">
    <w:name w:val="E9A65600A4066C4A884E25D42B599CA9"/>
    <w:rsid w:val="008869DF"/>
  </w:style>
  <w:style w:type="paragraph" w:customStyle="1" w:styleId="32CBDA5728E2DA4AB5EA608B38F269D1">
    <w:name w:val="32CBDA5728E2DA4AB5EA608B38F269D1"/>
    <w:rsid w:val="008869DF"/>
  </w:style>
  <w:style w:type="paragraph" w:customStyle="1" w:styleId="0F2E1000EA780C4BA2C86BFEE3283F79">
    <w:name w:val="0F2E1000EA780C4BA2C86BFEE3283F79"/>
    <w:rsid w:val="008869DF"/>
  </w:style>
  <w:style w:type="paragraph" w:customStyle="1" w:styleId="4C9F0E09C8F9044190119EED005ECFC8">
    <w:name w:val="4C9F0E09C8F9044190119EED005ECFC8"/>
    <w:rsid w:val="008869DF"/>
  </w:style>
  <w:style w:type="paragraph" w:customStyle="1" w:styleId="1B7E3440CC465C4A96EB089B6EF551E1">
    <w:name w:val="1B7E3440CC465C4A96EB089B6EF551E1"/>
    <w:rsid w:val="008869DF"/>
  </w:style>
  <w:style w:type="paragraph" w:customStyle="1" w:styleId="51DC3278CA58CC46BF0935B1515C80FB">
    <w:name w:val="51DC3278CA58CC46BF0935B1515C80FB"/>
    <w:rsid w:val="008869DF"/>
  </w:style>
  <w:style w:type="paragraph" w:customStyle="1" w:styleId="A7BDE990E2548E47BA7B63D03E9CA35E">
    <w:name w:val="A7BDE990E2548E47BA7B63D03E9CA35E"/>
    <w:rsid w:val="008869DF"/>
  </w:style>
  <w:style w:type="paragraph" w:customStyle="1" w:styleId="50E642F951E99C4F8B08FB01DBE25E79">
    <w:name w:val="50E642F951E99C4F8B08FB01DBE25E79"/>
    <w:rsid w:val="008869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38</TotalTime>
  <Pages>8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53</cp:revision>
  <dcterms:created xsi:type="dcterms:W3CDTF">2022-04-08T13:55:00Z</dcterms:created>
  <dcterms:modified xsi:type="dcterms:W3CDTF">2022-04-08T16:07:00Z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