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13103A64" w:rsidR="00395B23" w:rsidRDefault="00752A1B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066DF9">
        <w:rPr>
          <w:rStyle w:val="SubtleEmphasis"/>
        </w:rPr>
        <w:t>4/</w:t>
      </w:r>
      <w:r w:rsidR="00A226AF">
        <w:rPr>
          <w:rStyle w:val="SubtleEmphasis"/>
        </w:rPr>
        <w:t>22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752A1B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752A1B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752A1B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622CF0D9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515C76">
              <w:t xml:space="preserve">Scott, Kitty, </w:t>
            </w:r>
            <w:proofErr w:type="spellStart"/>
            <w:r w:rsidR="00515C76">
              <w:t>Dejan</w:t>
            </w:r>
            <w:proofErr w:type="spellEnd"/>
            <w:r w:rsidR="00515C76">
              <w:t xml:space="preserve">, </w:t>
            </w:r>
            <w:r w:rsidR="005E28CB">
              <w:t xml:space="preserve">Alex C, </w:t>
            </w:r>
            <w:proofErr w:type="spellStart"/>
            <w:r w:rsidR="005E28CB">
              <w:t>Randika</w:t>
            </w:r>
            <w:proofErr w:type="spellEnd"/>
            <w:r w:rsidR="005E28CB">
              <w:t xml:space="preserve">, Kirsten, Andrei, Mike, </w:t>
            </w:r>
            <w:r w:rsidR="00793E44">
              <w:t xml:space="preserve">Jay, </w:t>
            </w:r>
            <w:proofErr w:type="spellStart"/>
            <w:r w:rsidR="00793E44">
              <w:t>Vasiliy</w:t>
            </w:r>
            <w:proofErr w:type="spellEnd"/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7A182FAA" w14:textId="138F086B" w:rsidR="00EF0C59" w:rsidRDefault="005E28CB" w:rsidP="006869E4">
      <w:r>
        <w:t>Higgs factories, RLAs, and past good ideas ;)</w:t>
      </w:r>
    </w:p>
    <w:p w14:paraId="7142ACBC" w14:textId="3F5F0C7E" w:rsidR="005E28CB" w:rsidRDefault="005E28CB" w:rsidP="006869E4">
      <w:r>
        <w:t xml:space="preserve">Thanks to Kirsten for the calculations from last time. </w:t>
      </w:r>
    </w:p>
    <w:p w14:paraId="31EC033E" w14:textId="7947D583" w:rsidR="00D3337C" w:rsidRDefault="00752A1B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64CE262" w14:textId="6D29CD8A" w:rsidR="00624502" w:rsidRDefault="00752A1B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723004">
            <w:rPr>
              <w:rStyle w:val="SubtleEmphasis"/>
            </w:rPr>
            <w:t>10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F526AD">
        <w:rPr>
          <w:rStyle w:val="SubtleEmphasis"/>
        </w:rPr>
        <w:t>Spreader Re-Design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F526AD">
        <w:rPr>
          <w:rStyle w:val="SubtleEmphasis"/>
        </w:rPr>
        <w:t>Ryan</w:t>
      </w:r>
    </w:p>
    <w:p w14:paraId="4C2A189C" w14:textId="2FE53336" w:rsidR="008F27F9" w:rsidRDefault="008F27F9" w:rsidP="00C2144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10398399" wp14:editId="097A3238">
            <wp:extent cx="4208584" cy="28992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75" cy="29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602F" w14:textId="651DA9C6" w:rsidR="008F27F9" w:rsidRDefault="008F27F9" w:rsidP="00C2144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3E070EA9" wp14:editId="3B024399">
            <wp:extent cx="5099538" cy="179144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16" cy="17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9547" w14:textId="1EFCB418" w:rsidR="00B623FC" w:rsidRDefault="00B15978" w:rsidP="00C2144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Review of previous work</w:t>
      </w:r>
    </w:p>
    <w:p w14:paraId="42FD8C22" w14:textId="062CAE56" w:rsidR="00B15978" w:rsidRDefault="00B15978" w:rsidP="00B159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Shows that the dipoles would be at ~2 T, which isn’t attainable</w:t>
      </w:r>
    </w:p>
    <w:p w14:paraId="7B28CAD7" w14:textId="4D00F948" w:rsidR="00B15978" w:rsidRDefault="00B15978" w:rsidP="00B159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Current ratio of first and second step is very tight</w:t>
      </w:r>
    </w:p>
    <w:p w14:paraId="39681673" w14:textId="0E3EBF9D" w:rsidR="00B15978" w:rsidRDefault="00B15978" w:rsidP="00B159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1:1 would be too tight</w:t>
      </w:r>
    </w:p>
    <w:p w14:paraId="4E44CCDF" w14:textId="60E805C5" w:rsidR="00B15978" w:rsidRDefault="00B15978" w:rsidP="00B159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3:1 might work well</w:t>
      </w:r>
    </w:p>
    <w:p w14:paraId="40323174" w14:textId="1B2BCAC2" w:rsidR="008F27F9" w:rsidRDefault="008F27F9" w:rsidP="008F27F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Photos uploaded into shared area. Ryan will add more later.</w:t>
      </w:r>
    </w:p>
    <w:p w14:paraId="72B127C0" w14:textId="12564928" w:rsidR="00B15978" w:rsidRDefault="00B15978" w:rsidP="00B1597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1 or 2 FFA arcs?</w:t>
      </w:r>
    </w:p>
    <w:p w14:paraId="13413177" w14:textId="2910963B" w:rsidR="00B15978" w:rsidRDefault="00B15978" w:rsidP="00B159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0CEE02C8" wp14:editId="510AF4B2">
            <wp:extent cx="3497439" cy="333487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92" cy="33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265A" w14:textId="38DEF063" w:rsidR="00B15978" w:rsidRDefault="00B15978" w:rsidP="00B159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2 FFAs is current baseline</w:t>
      </w:r>
    </w:p>
    <w:p w14:paraId="5BB8DAB5" w14:textId="1D301F04" w:rsidR="00C83E49" w:rsidRDefault="00C83E49" w:rsidP="00B159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 we bring the 5</w:t>
      </w:r>
      <w:r w:rsidRPr="00C83E49">
        <w:rPr>
          <w:rFonts w:ascii="Times New Roman" w:eastAsia="Times New Roman" w:hAnsi="Times New Roman" w:cs="Times New Roman"/>
          <w:spacing w:val="0"/>
          <w:sz w:val="24"/>
          <w:szCs w:val="24"/>
          <w:vertAlign w:val="superscript"/>
          <w:lang w:eastAsia="ko-KR"/>
        </w:rPr>
        <w:t>th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pass up toward the 4</w:t>
      </w:r>
      <w:r w:rsidRPr="00C83E49">
        <w:rPr>
          <w:rFonts w:ascii="Times New Roman" w:eastAsia="Times New Roman" w:hAnsi="Times New Roman" w:cs="Times New Roman"/>
          <w:spacing w:val="0"/>
          <w:sz w:val="24"/>
          <w:szCs w:val="24"/>
          <w:vertAlign w:val="superscript"/>
          <w:lang w:eastAsia="ko-KR"/>
        </w:rPr>
        <w:t>th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pass line (in current configuration) now?</w:t>
      </w:r>
    </w:p>
    <w:p w14:paraId="5A22A954" w14:textId="58A04493" w:rsidR="00C83E49" w:rsidRDefault="00C83E49" w:rsidP="00C83E49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You’d need to figure out how to cancel dispersion (with combined function magnets)</w:t>
      </w:r>
    </w:p>
    <w:p w14:paraId="1773AD25" w14:textId="2C5A3465" w:rsidR="00C83E49" w:rsidRDefault="00C83E49" w:rsidP="00C83E4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Used to do 4 EM passes and 1 FFA pass</w:t>
      </w:r>
    </w:p>
    <w:p w14:paraId="1B98D777" w14:textId="190561D7" w:rsidR="00C83E49" w:rsidRDefault="00C83E49" w:rsidP="00C83E49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proposes 5 pass CEBAF + FFA</w:t>
      </w:r>
    </w:p>
    <w:p w14:paraId="778725B4" w14:textId="10EFF4B8" w:rsidR="008F7A03" w:rsidRDefault="008F7A03" w:rsidP="00C83E4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 we put the FFA below the 5</w:t>
      </w:r>
      <w:r w:rsidRPr="008F7A03">
        <w:rPr>
          <w:rFonts w:ascii="Times New Roman" w:eastAsia="Times New Roman" w:hAnsi="Times New Roman" w:cs="Times New Roman"/>
          <w:spacing w:val="0"/>
          <w:sz w:val="24"/>
          <w:szCs w:val="24"/>
          <w:vertAlign w:val="superscript"/>
          <w:lang w:eastAsia="ko-KR"/>
        </w:rPr>
        <w:t>th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pass if we move up the magnets a few (~10) cm?</w:t>
      </w:r>
    </w:p>
    <w:p w14:paraId="0FC73A2F" w14:textId="154F59C7" w:rsidR="008F7A03" w:rsidRDefault="008F7A03" w:rsidP="008F7A0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Maybe, but this might be the tail wagging the dog</w:t>
      </w:r>
    </w:p>
    <w:p w14:paraId="7E873384" w14:textId="2033EBDB" w:rsidR="00C83E49" w:rsidRDefault="00C83E49" w:rsidP="00C83E4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Splitters: </w:t>
      </w:r>
      <w:r w:rsidR="008F7A03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they take up a lot of real estate</w:t>
      </w:r>
    </w:p>
    <w:p w14:paraId="02EBEBC2" w14:textId="2E461D07" w:rsidR="008F7A03" w:rsidRDefault="008F7A03" w:rsidP="00C83E4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Advantage of 2 FFA solution is that you have two sets of splitters at different levels with relatively modest number of passes</w:t>
      </w:r>
    </w:p>
    <w:p w14:paraId="52D45981" w14:textId="480758E5" w:rsidR="008F7A03" w:rsidRDefault="008F7A03" w:rsidP="008F7A0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4 splitter lines in each – more attractive in terms of real-estate</w:t>
      </w:r>
    </w:p>
    <w:p w14:paraId="5CEA1C49" w14:textId="4D87165A" w:rsidR="00DF1CD5" w:rsidRDefault="00DF1CD5" w:rsidP="008F7A0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More splitters drastically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increases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cost</w:t>
      </w:r>
    </w:p>
    <w:p w14:paraId="0E19BF5F" w14:textId="58DAA9F9" w:rsidR="008F7A03" w:rsidRPr="00C21442" w:rsidRDefault="008F7A03" w:rsidP="008F7A0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Jay’s 1 FFA proposal is to stop at &lt;20 GeV.</w:t>
      </w:r>
    </w:p>
    <w:p w14:paraId="1E543F3F" w14:textId="08190572" w:rsidR="00624502" w:rsidRDefault="00752A1B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51DFEE89" w:rsidR="00624502" w:rsidRDefault="00B176E9" w:rsidP="00624502">
      <w:r>
        <w:t xml:space="preserve">Get the first three EM arcs done first to see how much room we have to play. Then, we can decide 1 vs. 2 FFA arcs, </w:t>
      </w:r>
      <w:proofErr w:type="spellStart"/>
      <w:r>
        <w:t>etc</w:t>
      </w:r>
      <w:proofErr w:type="spellEnd"/>
      <w:r>
        <w:t>…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752A1B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1711DBCC" w14:textId="66382C76" w:rsidR="00D3561B" w:rsidRDefault="00752A1B" w:rsidP="00D3561B">
      <w:pPr>
        <w:pStyle w:val="Heading2"/>
      </w:pPr>
      <w:sdt>
        <w:sdtPr>
          <w:alias w:val="Agenda 1, time allotted:"/>
          <w:tag w:val="Agenda 1, time allotted:"/>
          <w:id w:val="-11611846"/>
          <w:placeholder>
            <w:docPart w:val="E3589450B848654CA6F241D5A715D5AC"/>
          </w:placeholder>
          <w:temporary/>
          <w:showingPlcHdr/>
          <w15:appearance w15:val="hidden"/>
        </w:sdtPr>
        <w:sdtEndPr/>
        <w:sdtContent>
          <w:r w:rsidR="00D3561B">
            <w:t>Time allotted</w:t>
          </w:r>
        </w:sdtContent>
      </w:sdt>
      <w:r w:rsidR="00D3561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72912618"/>
          <w:placeholder>
            <w:docPart w:val="818C52748F1868429ABF680C9640085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036A2">
            <w:rPr>
              <w:rStyle w:val="SubtleEmphasis"/>
            </w:rPr>
            <w:t>25</w:t>
          </w:r>
          <w:r w:rsidR="00D3561B">
            <w:rPr>
              <w:rStyle w:val="SubtleEmphasis"/>
            </w:rPr>
            <w:t xml:space="preserve"> minutes</w:t>
          </w:r>
        </w:sdtContent>
      </w:sdt>
      <w:r w:rsidR="00D3561B">
        <w:t xml:space="preserve"> | </w:t>
      </w:r>
      <w:sdt>
        <w:sdtPr>
          <w:alias w:val="Agenda 1, agenda topic:"/>
          <w:tag w:val="Agenda 1, agenda topic:"/>
          <w:id w:val="2001458111"/>
          <w:placeholder>
            <w:docPart w:val="FADDC2D76C79FD4993F63706F40C92FD"/>
          </w:placeholder>
          <w:temporary/>
          <w:showingPlcHdr/>
          <w15:appearance w15:val="hidden"/>
        </w:sdtPr>
        <w:sdtEndPr/>
        <w:sdtContent>
          <w:r w:rsidR="00D3561B">
            <w:t>Agenda topic</w:t>
          </w:r>
        </w:sdtContent>
      </w:sdt>
      <w:r w:rsidR="00D3561B">
        <w:rPr>
          <w:rStyle w:val="SubtleEmphasis"/>
        </w:rPr>
        <w:t xml:space="preserve"> </w:t>
      </w:r>
      <w:r w:rsidR="00F526AD">
        <w:rPr>
          <w:rStyle w:val="SubtleEmphasis"/>
        </w:rPr>
        <w:t>Alt. Arc Transport</w:t>
      </w:r>
      <w:r w:rsidR="00D3561B">
        <w:t xml:space="preserve"> | </w:t>
      </w:r>
      <w:sdt>
        <w:sdtPr>
          <w:alias w:val="Agenda 1, presenter:"/>
          <w:tag w:val="Agenda 1, presenter:"/>
          <w:id w:val="-1519306049"/>
          <w:placeholder>
            <w:docPart w:val="2F74867A3E3E7348B8E2BF7B6ADB8679"/>
          </w:placeholder>
          <w:temporary/>
          <w:showingPlcHdr/>
          <w15:appearance w15:val="hidden"/>
        </w:sdtPr>
        <w:sdtEndPr/>
        <w:sdtContent>
          <w:r w:rsidR="00D3561B">
            <w:t>Presenter</w:t>
          </w:r>
        </w:sdtContent>
      </w:sdt>
      <w:r w:rsidR="00D3561B">
        <w:t xml:space="preserve"> </w:t>
      </w:r>
      <w:r w:rsidR="00F526AD">
        <w:rPr>
          <w:rStyle w:val="SubtleEmphasis"/>
        </w:rPr>
        <w:t>Jay</w:t>
      </w:r>
    </w:p>
    <w:p w14:paraId="396EC2AC" w14:textId="2C85DAFE" w:rsidR="002B5B07" w:rsidRDefault="00B176E9" w:rsidP="00A226A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Almost there on Hall C – 1 cm off on a pivot.</w:t>
      </w:r>
    </w:p>
    <w:p w14:paraId="262F0C28" w14:textId="16CEE745" w:rsidR="00B176E9" w:rsidRDefault="00B176E9" w:rsidP="00A226A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continue working and present later</w:t>
      </w:r>
    </w:p>
    <w:p w14:paraId="1A8B1251" w14:textId="0354BC49" w:rsidR="00B176E9" w:rsidRDefault="00B176E9" w:rsidP="00B176E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Get fields needed for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lambertson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549974AB" w14:textId="3BCBB1EF" w:rsidR="00B176E9" w:rsidRDefault="00B176E9" w:rsidP="00B176E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 new drawings, so based off old drawings.</w:t>
      </w:r>
    </w:p>
    <w:p w14:paraId="1075F3D8" w14:textId="75650CE7" w:rsidR="008943C9" w:rsidRPr="00B176E9" w:rsidRDefault="008943C9" w:rsidP="00B176E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Has been discussing with Doug about experiments needs, extraction plans,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161B182F" w14:textId="3F8D1110" w:rsidR="00D3561B" w:rsidRDefault="00752A1B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525CFB3" w:rsidR="00D3561B" w:rsidRDefault="00824F69" w:rsidP="00D3561B">
      <w:r>
        <w:t>Necessary work to see if we can get the beam out!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752A1B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77777777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0A38A84E" w14:textId="77777777" w:rsidR="00723004" w:rsidRDefault="00723004" w:rsidP="00723004">
      <w:pPr>
        <w:pStyle w:val="Heading2"/>
        <w:ind w:left="0"/>
      </w:pPr>
    </w:p>
    <w:p w14:paraId="5D06F64E" w14:textId="71D2B859" w:rsidR="00066DF9" w:rsidRPr="00723004" w:rsidRDefault="00066DF9" w:rsidP="002431D7">
      <w:pPr>
        <w:pStyle w:val="Heading2"/>
        <w:ind w:left="0"/>
        <w:rPr>
          <w:b/>
          <w:bCs w:val="0"/>
        </w:rPr>
      </w:pPr>
    </w:p>
    <w:p w14:paraId="3BF71B0E" w14:textId="77777777" w:rsidR="00723004" w:rsidRDefault="00723004" w:rsidP="002431D7">
      <w:pPr>
        <w:pStyle w:val="Heading2"/>
        <w:ind w:left="0"/>
      </w:pPr>
    </w:p>
    <w:p w14:paraId="45309941" w14:textId="296D313F" w:rsidR="0017681F" w:rsidRDefault="00752A1B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2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77777777" w:rsidR="002A1072" w:rsidRDefault="002A1072" w:rsidP="0071181D">
      <w:pPr>
        <w:ind w:left="0"/>
      </w:pPr>
    </w:p>
    <w:sectPr w:rsidR="002A1072" w:rsidSect="00CB50F2">
      <w:footerReference w:type="default" r:id="rId1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DEA99" w14:textId="77777777" w:rsidR="00752A1B" w:rsidRDefault="00752A1B">
      <w:pPr>
        <w:spacing w:after="0"/>
      </w:pPr>
      <w:r>
        <w:separator/>
      </w:r>
    </w:p>
  </w:endnote>
  <w:endnote w:type="continuationSeparator" w:id="0">
    <w:p w14:paraId="5DE2BD5F" w14:textId="77777777" w:rsidR="00752A1B" w:rsidRDefault="00752A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BBD54" w14:textId="77777777" w:rsidR="00752A1B" w:rsidRDefault="00752A1B">
      <w:pPr>
        <w:spacing w:after="0"/>
      </w:pPr>
      <w:r>
        <w:separator/>
      </w:r>
    </w:p>
  </w:footnote>
  <w:footnote w:type="continuationSeparator" w:id="0">
    <w:p w14:paraId="300EF783" w14:textId="77777777" w:rsidR="00752A1B" w:rsidRDefault="00752A1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2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0"/>
  </w:num>
  <w:num w:numId="17" w16cid:durableId="1392577525">
    <w:abstractNumId w:val="23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1"/>
  </w:num>
  <w:num w:numId="23" w16cid:durableId="214976639">
    <w:abstractNumId w:val="17"/>
  </w:num>
  <w:num w:numId="24" w16cid:durableId="14645387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592B"/>
    <w:rsid w:val="00026075"/>
    <w:rsid w:val="0002769B"/>
    <w:rsid w:val="00027770"/>
    <w:rsid w:val="0003081E"/>
    <w:rsid w:val="00031209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471"/>
    <w:rsid w:val="00066DF9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F32BC"/>
    <w:rsid w:val="000F3D72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45762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1176"/>
    <w:rsid w:val="0019310B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C8C"/>
    <w:rsid w:val="001F5821"/>
    <w:rsid w:val="0020261B"/>
    <w:rsid w:val="00203996"/>
    <w:rsid w:val="00210AD4"/>
    <w:rsid w:val="002114C0"/>
    <w:rsid w:val="002133C7"/>
    <w:rsid w:val="00213BCE"/>
    <w:rsid w:val="00222293"/>
    <w:rsid w:val="00226B26"/>
    <w:rsid w:val="00227CDE"/>
    <w:rsid w:val="00231EE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728FC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76D"/>
    <w:rsid w:val="002B5B07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7469"/>
    <w:rsid w:val="002F2E78"/>
    <w:rsid w:val="002F4ABE"/>
    <w:rsid w:val="002F78D8"/>
    <w:rsid w:val="00300601"/>
    <w:rsid w:val="003036A2"/>
    <w:rsid w:val="00315B88"/>
    <w:rsid w:val="00321580"/>
    <w:rsid w:val="00324B99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65217"/>
    <w:rsid w:val="0036605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6B6C"/>
    <w:rsid w:val="003C781B"/>
    <w:rsid w:val="003D244C"/>
    <w:rsid w:val="003D32F0"/>
    <w:rsid w:val="003D4FB6"/>
    <w:rsid w:val="003D69AF"/>
    <w:rsid w:val="003D72F1"/>
    <w:rsid w:val="003E03D1"/>
    <w:rsid w:val="003F1248"/>
    <w:rsid w:val="003F47C3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70ED7"/>
    <w:rsid w:val="004713BF"/>
    <w:rsid w:val="00473149"/>
    <w:rsid w:val="00473BA5"/>
    <w:rsid w:val="004777FC"/>
    <w:rsid w:val="00477CA6"/>
    <w:rsid w:val="00481B4E"/>
    <w:rsid w:val="00486339"/>
    <w:rsid w:val="00491E57"/>
    <w:rsid w:val="00496F93"/>
    <w:rsid w:val="004A0690"/>
    <w:rsid w:val="004A08F9"/>
    <w:rsid w:val="004A62CF"/>
    <w:rsid w:val="004A6FB1"/>
    <w:rsid w:val="004B234E"/>
    <w:rsid w:val="004B74EB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C76"/>
    <w:rsid w:val="00515D7E"/>
    <w:rsid w:val="00516C17"/>
    <w:rsid w:val="0052642B"/>
    <w:rsid w:val="00531EF4"/>
    <w:rsid w:val="005323D9"/>
    <w:rsid w:val="00537E7B"/>
    <w:rsid w:val="00537EC6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4DF9"/>
    <w:rsid w:val="0057538F"/>
    <w:rsid w:val="005818BA"/>
    <w:rsid w:val="005850E6"/>
    <w:rsid w:val="00585AC7"/>
    <w:rsid w:val="005914C0"/>
    <w:rsid w:val="0059417D"/>
    <w:rsid w:val="00594ED5"/>
    <w:rsid w:val="005A5618"/>
    <w:rsid w:val="005A5D1A"/>
    <w:rsid w:val="005A6C51"/>
    <w:rsid w:val="005A76F9"/>
    <w:rsid w:val="005B057B"/>
    <w:rsid w:val="005B082F"/>
    <w:rsid w:val="005B555B"/>
    <w:rsid w:val="005C0B72"/>
    <w:rsid w:val="005C56C7"/>
    <w:rsid w:val="005C6C45"/>
    <w:rsid w:val="005D27EB"/>
    <w:rsid w:val="005D4365"/>
    <w:rsid w:val="005D63CE"/>
    <w:rsid w:val="005D6405"/>
    <w:rsid w:val="005E28CB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6A"/>
    <w:rsid w:val="006420A3"/>
    <w:rsid w:val="00643D00"/>
    <w:rsid w:val="00645433"/>
    <w:rsid w:val="00650100"/>
    <w:rsid w:val="00650922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0AF"/>
    <w:rsid w:val="006953A9"/>
    <w:rsid w:val="00695607"/>
    <w:rsid w:val="006B01C5"/>
    <w:rsid w:val="006B03AB"/>
    <w:rsid w:val="006B5A56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6F66CA"/>
    <w:rsid w:val="0071181D"/>
    <w:rsid w:val="00712028"/>
    <w:rsid w:val="00712B38"/>
    <w:rsid w:val="007136C5"/>
    <w:rsid w:val="00714174"/>
    <w:rsid w:val="00717FFC"/>
    <w:rsid w:val="00723004"/>
    <w:rsid w:val="0072399B"/>
    <w:rsid w:val="007253CC"/>
    <w:rsid w:val="0072598A"/>
    <w:rsid w:val="00730D8E"/>
    <w:rsid w:val="0073416C"/>
    <w:rsid w:val="00734330"/>
    <w:rsid w:val="00737F31"/>
    <w:rsid w:val="00741581"/>
    <w:rsid w:val="00743F86"/>
    <w:rsid w:val="0074414B"/>
    <w:rsid w:val="007450BB"/>
    <w:rsid w:val="0074531C"/>
    <w:rsid w:val="007455F0"/>
    <w:rsid w:val="00752A1B"/>
    <w:rsid w:val="00753BEC"/>
    <w:rsid w:val="00754B3D"/>
    <w:rsid w:val="00764D62"/>
    <w:rsid w:val="00765240"/>
    <w:rsid w:val="007654AE"/>
    <w:rsid w:val="0076751B"/>
    <w:rsid w:val="00771233"/>
    <w:rsid w:val="00771647"/>
    <w:rsid w:val="007768E0"/>
    <w:rsid w:val="00780475"/>
    <w:rsid w:val="00783CFE"/>
    <w:rsid w:val="00784606"/>
    <w:rsid w:val="00790D31"/>
    <w:rsid w:val="007936B8"/>
    <w:rsid w:val="00793E44"/>
    <w:rsid w:val="00794C86"/>
    <w:rsid w:val="0079639A"/>
    <w:rsid w:val="00796E71"/>
    <w:rsid w:val="0079760B"/>
    <w:rsid w:val="007A0528"/>
    <w:rsid w:val="007A4DCC"/>
    <w:rsid w:val="007B0520"/>
    <w:rsid w:val="007B1A85"/>
    <w:rsid w:val="007B20CD"/>
    <w:rsid w:val="007B2827"/>
    <w:rsid w:val="007B5167"/>
    <w:rsid w:val="007B677F"/>
    <w:rsid w:val="007B69C8"/>
    <w:rsid w:val="007B7639"/>
    <w:rsid w:val="007C3CBD"/>
    <w:rsid w:val="007C6192"/>
    <w:rsid w:val="007C68A1"/>
    <w:rsid w:val="007C6EE6"/>
    <w:rsid w:val="007D70DF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24F69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7736"/>
    <w:rsid w:val="00851630"/>
    <w:rsid w:val="0085532C"/>
    <w:rsid w:val="008609CA"/>
    <w:rsid w:val="008612C1"/>
    <w:rsid w:val="00861B3A"/>
    <w:rsid w:val="00863BE4"/>
    <w:rsid w:val="00864D66"/>
    <w:rsid w:val="0086506F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43C9"/>
    <w:rsid w:val="00895D60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1983"/>
    <w:rsid w:val="008F27F9"/>
    <w:rsid w:val="008F2AE3"/>
    <w:rsid w:val="008F5113"/>
    <w:rsid w:val="008F7A03"/>
    <w:rsid w:val="009006EF"/>
    <w:rsid w:val="00905B68"/>
    <w:rsid w:val="009127CA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5017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7145"/>
    <w:rsid w:val="009D1809"/>
    <w:rsid w:val="009D3A70"/>
    <w:rsid w:val="009D4C90"/>
    <w:rsid w:val="009D59DC"/>
    <w:rsid w:val="009E0106"/>
    <w:rsid w:val="009E0F95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AF"/>
    <w:rsid w:val="00A226F9"/>
    <w:rsid w:val="00A35BD2"/>
    <w:rsid w:val="00A450EF"/>
    <w:rsid w:val="00A46C39"/>
    <w:rsid w:val="00A537D4"/>
    <w:rsid w:val="00A541A1"/>
    <w:rsid w:val="00A60792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94"/>
    <w:rsid w:val="00A961A6"/>
    <w:rsid w:val="00A979E1"/>
    <w:rsid w:val="00AA1A00"/>
    <w:rsid w:val="00AB27CB"/>
    <w:rsid w:val="00AB46F8"/>
    <w:rsid w:val="00AB6DA9"/>
    <w:rsid w:val="00AC512F"/>
    <w:rsid w:val="00AC6C2C"/>
    <w:rsid w:val="00AD059A"/>
    <w:rsid w:val="00AD079F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15978"/>
    <w:rsid w:val="00B176E9"/>
    <w:rsid w:val="00B26B0B"/>
    <w:rsid w:val="00B27A45"/>
    <w:rsid w:val="00B300B7"/>
    <w:rsid w:val="00B30465"/>
    <w:rsid w:val="00B355F8"/>
    <w:rsid w:val="00B36C23"/>
    <w:rsid w:val="00B3734E"/>
    <w:rsid w:val="00B37721"/>
    <w:rsid w:val="00B37C58"/>
    <w:rsid w:val="00B37E30"/>
    <w:rsid w:val="00B45575"/>
    <w:rsid w:val="00B45E12"/>
    <w:rsid w:val="00B514A9"/>
    <w:rsid w:val="00B623FC"/>
    <w:rsid w:val="00B67F7C"/>
    <w:rsid w:val="00B70EE8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A3F61"/>
    <w:rsid w:val="00BB415F"/>
    <w:rsid w:val="00BB6864"/>
    <w:rsid w:val="00BC077C"/>
    <w:rsid w:val="00BC77C6"/>
    <w:rsid w:val="00BC7A7C"/>
    <w:rsid w:val="00BD0CB3"/>
    <w:rsid w:val="00BD4EC3"/>
    <w:rsid w:val="00BD5D96"/>
    <w:rsid w:val="00BD622F"/>
    <w:rsid w:val="00BE49C5"/>
    <w:rsid w:val="00BE54FB"/>
    <w:rsid w:val="00BE6B70"/>
    <w:rsid w:val="00BE73AB"/>
    <w:rsid w:val="00BF0985"/>
    <w:rsid w:val="00BF3157"/>
    <w:rsid w:val="00BF6148"/>
    <w:rsid w:val="00C01AE3"/>
    <w:rsid w:val="00C07D88"/>
    <w:rsid w:val="00C10C8A"/>
    <w:rsid w:val="00C10D87"/>
    <w:rsid w:val="00C2001D"/>
    <w:rsid w:val="00C21442"/>
    <w:rsid w:val="00C23CB5"/>
    <w:rsid w:val="00C35F68"/>
    <w:rsid w:val="00C44AA3"/>
    <w:rsid w:val="00C52EBF"/>
    <w:rsid w:val="00C55BBF"/>
    <w:rsid w:val="00C5740D"/>
    <w:rsid w:val="00C62B6F"/>
    <w:rsid w:val="00C6367E"/>
    <w:rsid w:val="00C65813"/>
    <w:rsid w:val="00C70AC5"/>
    <w:rsid w:val="00C70B41"/>
    <w:rsid w:val="00C70D46"/>
    <w:rsid w:val="00C75337"/>
    <w:rsid w:val="00C8004D"/>
    <w:rsid w:val="00C839D9"/>
    <w:rsid w:val="00C83E4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D65E1"/>
    <w:rsid w:val="00CE3A02"/>
    <w:rsid w:val="00CE5D16"/>
    <w:rsid w:val="00CE7473"/>
    <w:rsid w:val="00CF07DA"/>
    <w:rsid w:val="00CF3F76"/>
    <w:rsid w:val="00CF5C61"/>
    <w:rsid w:val="00CF62D6"/>
    <w:rsid w:val="00D012EB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49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3E05"/>
    <w:rsid w:val="00D840E3"/>
    <w:rsid w:val="00D85AA7"/>
    <w:rsid w:val="00D870C3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7F69"/>
    <w:rsid w:val="00DE1E1D"/>
    <w:rsid w:val="00DE2FCC"/>
    <w:rsid w:val="00DE3BA0"/>
    <w:rsid w:val="00DE54E5"/>
    <w:rsid w:val="00DE5510"/>
    <w:rsid w:val="00DE5CB0"/>
    <w:rsid w:val="00DE6049"/>
    <w:rsid w:val="00DE6BCE"/>
    <w:rsid w:val="00DF066A"/>
    <w:rsid w:val="00DF1CD5"/>
    <w:rsid w:val="00DF31C5"/>
    <w:rsid w:val="00DF4845"/>
    <w:rsid w:val="00E0758F"/>
    <w:rsid w:val="00E119C3"/>
    <w:rsid w:val="00E11E1A"/>
    <w:rsid w:val="00E14309"/>
    <w:rsid w:val="00E16281"/>
    <w:rsid w:val="00E16E75"/>
    <w:rsid w:val="00E20DB6"/>
    <w:rsid w:val="00E22980"/>
    <w:rsid w:val="00E24674"/>
    <w:rsid w:val="00E25D5F"/>
    <w:rsid w:val="00E31CC0"/>
    <w:rsid w:val="00E32A79"/>
    <w:rsid w:val="00E36720"/>
    <w:rsid w:val="00E37C09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76B05"/>
    <w:rsid w:val="00E80995"/>
    <w:rsid w:val="00E821D3"/>
    <w:rsid w:val="00E82A48"/>
    <w:rsid w:val="00E86B06"/>
    <w:rsid w:val="00E877B2"/>
    <w:rsid w:val="00E923A6"/>
    <w:rsid w:val="00E94828"/>
    <w:rsid w:val="00E951C2"/>
    <w:rsid w:val="00E95F2D"/>
    <w:rsid w:val="00E96117"/>
    <w:rsid w:val="00E97830"/>
    <w:rsid w:val="00EA0C57"/>
    <w:rsid w:val="00EA542A"/>
    <w:rsid w:val="00EA68F3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E1173"/>
    <w:rsid w:val="00EE3AC6"/>
    <w:rsid w:val="00EE7AE1"/>
    <w:rsid w:val="00EF0C59"/>
    <w:rsid w:val="00EF3A27"/>
    <w:rsid w:val="00EF4503"/>
    <w:rsid w:val="00EF4A0C"/>
    <w:rsid w:val="00F00876"/>
    <w:rsid w:val="00F0564F"/>
    <w:rsid w:val="00F07082"/>
    <w:rsid w:val="00F11C54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601"/>
    <w:rsid w:val="00F34701"/>
    <w:rsid w:val="00F37513"/>
    <w:rsid w:val="00F406DB"/>
    <w:rsid w:val="00F40B7C"/>
    <w:rsid w:val="00F41F6E"/>
    <w:rsid w:val="00F445F0"/>
    <w:rsid w:val="00F45ED3"/>
    <w:rsid w:val="00F50090"/>
    <w:rsid w:val="00F50378"/>
    <w:rsid w:val="00F505E2"/>
    <w:rsid w:val="00F526AD"/>
    <w:rsid w:val="00F55EAA"/>
    <w:rsid w:val="00F560A1"/>
    <w:rsid w:val="00F56F3D"/>
    <w:rsid w:val="00F60957"/>
    <w:rsid w:val="00F636E9"/>
    <w:rsid w:val="00F64DA2"/>
    <w:rsid w:val="00F65675"/>
    <w:rsid w:val="00F66067"/>
    <w:rsid w:val="00F66902"/>
    <w:rsid w:val="00F753EC"/>
    <w:rsid w:val="00F77873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4CF8"/>
    <w:rsid w:val="00FD5DA8"/>
    <w:rsid w:val="00FD6D79"/>
    <w:rsid w:val="00FD7A57"/>
    <w:rsid w:val="00FE0E23"/>
    <w:rsid w:val="00FE11E2"/>
    <w:rsid w:val="00FE67E5"/>
    <w:rsid w:val="00FF3664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E3589450B848654CA6F241D5A715D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C030-C891-144C-AF71-0D9ECB771A54}"/>
      </w:docPartPr>
      <w:docPartBody>
        <w:p w:rsidR="00E30F0B" w:rsidRDefault="00283C20" w:rsidP="00283C20">
          <w:pPr>
            <w:pStyle w:val="E3589450B848654CA6F241D5A715D5AC"/>
          </w:pPr>
          <w:r>
            <w:t>Time allotted</w:t>
          </w:r>
        </w:p>
      </w:docPartBody>
    </w:docPart>
    <w:docPart>
      <w:docPartPr>
        <w:name w:val="818C52748F1868429ABF680C96400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2637-E435-A84B-B66E-6C07B204DE37}"/>
      </w:docPartPr>
      <w:docPartBody>
        <w:p w:rsidR="00E30F0B" w:rsidRDefault="00283C20" w:rsidP="00283C20">
          <w:pPr>
            <w:pStyle w:val="818C52748F1868429ABF680C9640085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FADDC2D76C79FD4993F63706F40C9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D115-4BB0-524C-ACA9-84BECB64F0B8}"/>
      </w:docPartPr>
      <w:docPartBody>
        <w:p w:rsidR="00E30F0B" w:rsidRDefault="00283C20" w:rsidP="00283C20">
          <w:pPr>
            <w:pStyle w:val="FADDC2D76C79FD4993F63706F40C92FD"/>
          </w:pPr>
          <w:r>
            <w:t>Agenda topic</w:t>
          </w:r>
        </w:p>
      </w:docPartBody>
    </w:docPart>
    <w:docPart>
      <w:docPartPr>
        <w:name w:val="2F74867A3E3E7348B8E2BF7B6ADB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67F5-6976-D142-971D-AF419F85154F}"/>
      </w:docPartPr>
      <w:docPartBody>
        <w:p w:rsidR="00E30F0B" w:rsidRDefault="00283C20" w:rsidP="00283C20">
          <w:pPr>
            <w:pStyle w:val="2F74867A3E3E7348B8E2BF7B6ADB8679"/>
          </w:pPr>
          <w:r>
            <w:t>Presenter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83C20"/>
    <w:rsid w:val="0028436E"/>
    <w:rsid w:val="00327115"/>
    <w:rsid w:val="00354931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182F"/>
    <w:rsid w:val="00864A01"/>
    <w:rsid w:val="00867D87"/>
    <w:rsid w:val="008869DF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E4959"/>
    <w:rsid w:val="00D32699"/>
    <w:rsid w:val="00D61DC3"/>
    <w:rsid w:val="00D61F57"/>
    <w:rsid w:val="00E172BD"/>
    <w:rsid w:val="00E24590"/>
    <w:rsid w:val="00E30F0B"/>
    <w:rsid w:val="00E51EE6"/>
    <w:rsid w:val="00EA35E4"/>
    <w:rsid w:val="00ED271A"/>
    <w:rsid w:val="00ED59A6"/>
    <w:rsid w:val="00EF1715"/>
    <w:rsid w:val="00EF5B5C"/>
    <w:rsid w:val="00F20AD9"/>
    <w:rsid w:val="00F41137"/>
    <w:rsid w:val="00F43BDE"/>
    <w:rsid w:val="00F52DCB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8869DF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E3589450B848654CA6F241D5A715D5AC">
    <w:name w:val="E3589450B848654CA6F241D5A715D5AC"/>
    <w:rsid w:val="00283C20"/>
  </w:style>
  <w:style w:type="paragraph" w:customStyle="1" w:styleId="818C52748F1868429ABF680C9640085B">
    <w:name w:val="818C52748F1868429ABF680C9640085B"/>
    <w:rsid w:val="00283C20"/>
  </w:style>
  <w:style w:type="paragraph" w:customStyle="1" w:styleId="FADDC2D76C79FD4993F63706F40C92FD">
    <w:name w:val="FADDC2D76C79FD4993F63706F40C92FD"/>
    <w:rsid w:val="00283C20"/>
  </w:style>
  <w:style w:type="paragraph" w:customStyle="1" w:styleId="2F74867A3E3E7348B8E2BF7B6ADB8679">
    <w:name w:val="2F74867A3E3E7348B8E2BF7B6ADB8679"/>
    <w:rsid w:val="00283C20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E9A65600A4066C4A884E25D42B599CA9">
    <w:name w:val="E9A65600A4066C4A884E25D42B599CA9"/>
    <w:rsid w:val="008869DF"/>
  </w:style>
  <w:style w:type="paragraph" w:customStyle="1" w:styleId="32CBDA5728E2DA4AB5EA608B38F269D1">
    <w:name w:val="32CBDA5728E2DA4AB5EA608B38F269D1"/>
    <w:rsid w:val="008869DF"/>
  </w:style>
  <w:style w:type="paragraph" w:customStyle="1" w:styleId="0F2E1000EA780C4BA2C86BFEE3283F79">
    <w:name w:val="0F2E1000EA780C4BA2C86BFEE3283F79"/>
    <w:rsid w:val="008869DF"/>
  </w:style>
  <w:style w:type="paragraph" w:customStyle="1" w:styleId="4C9F0E09C8F9044190119EED005ECFC8">
    <w:name w:val="4C9F0E09C8F9044190119EED005ECFC8"/>
    <w:rsid w:val="008869DF"/>
  </w:style>
  <w:style w:type="paragraph" w:customStyle="1" w:styleId="1B7E3440CC465C4A96EB089B6EF551E1">
    <w:name w:val="1B7E3440CC465C4A96EB089B6EF551E1"/>
    <w:rsid w:val="008869DF"/>
  </w:style>
  <w:style w:type="paragraph" w:customStyle="1" w:styleId="51DC3278CA58CC46BF0935B1515C80FB">
    <w:name w:val="51DC3278CA58CC46BF0935B1515C80FB"/>
    <w:rsid w:val="008869DF"/>
  </w:style>
  <w:style w:type="paragraph" w:customStyle="1" w:styleId="A7BDE990E2548E47BA7B63D03E9CA35E">
    <w:name w:val="A7BDE990E2548E47BA7B63D03E9CA35E"/>
    <w:rsid w:val="008869DF"/>
  </w:style>
  <w:style w:type="paragraph" w:customStyle="1" w:styleId="50E642F951E99C4F8B08FB01DBE25E79">
    <w:name w:val="50E642F951E99C4F8B08FB01DBE25E79"/>
    <w:rsid w:val="008869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17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12</cp:revision>
  <dcterms:created xsi:type="dcterms:W3CDTF">2022-04-22T14:48:00Z</dcterms:created>
  <dcterms:modified xsi:type="dcterms:W3CDTF">2022-04-22T16:13:00Z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