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F95F3" w14:textId="77777777" w:rsidR="00395B23" w:rsidRDefault="00395B23" w:rsidP="00395B23">
      <w:pPr>
        <w:pStyle w:val="Title"/>
      </w:pPr>
      <w:r>
        <w:t xml:space="preserve">FFA@CEBAF Working Group </w:t>
      </w:r>
      <w:sdt>
        <w:sdtPr>
          <w:alias w:val="Vertical line seperator:"/>
          <w:tag w:val="Vertical line seperator:"/>
          <w:id w:val="1874568466"/>
          <w:placeholder>
            <w:docPart w:val="66B2C281ED842142AA981A47A8D0029A"/>
          </w:placeholder>
          <w:temporary/>
          <w:showingPlcHdr/>
          <w15:appearance w15:val="hidden"/>
        </w:sdtPr>
        <w:sdtEndPr/>
        <w:sdtContent>
          <w:r>
            <w:t>|</w:t>
          </w:r>
        </w:sdtContent>
      </w:sdt>
      <w:r>
        <w:t xml:space="preserve"> </w:t>
      </w:r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982071693BD9D74F932416A0C8977FBF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4B86617" w14:textId="577BE326" w:rsidR="00395B23" w:rsidRDefault="007B5053" w:rsidP="00395B23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A39AD01CFF223C4B8879E47D00E515CD"/>
          </w:placeholder>
          <w:temporary/>
          <w:showingPlcHdr/>
          <w15:appearance w15:val="hidden"/>
        </w:sdtPr>
        <w:sdtEndPr/>
        <w:sdtContent>
          <w:r w:rsidR="00395B23">
            <w:t>Meeting date | time</w:t>
          </w:r>
        </w:sdtContent>
      </w:sdt>
      <w:r w:rsidR="00395B23">
        <w:t xml:space="preserve"> </w:t>
      </w:r>
      <w:r w:rsidR="00066DF9">
        <w:rPr>
          <w:rStyle w:val="SubtleEmphasis"/>
        </w:rPr>
        <w:t>4/</w:t>
      </w:r>
      <w:r w:rsidR="00A226AF">
        <w:rPr>
          <w:rStyle w:val="SubtleEmphasis"/>
        </w:rPr>
        <w:t>2</w:t>
      </w:r>
      <w:r w:rsidR="008F0118">
        <w:rPr>
          <w:rStyle w:val="SubtleEmphasis"/>
        </w:rPr>
        <w:t>9</w:t>
      </w:r>
      <w:r w:rsidR="00395B23">
        <w:rPr>
          <w:rStyle w:val="SubtleEmphasis"/>
        </w:rPr>
        <w:t>/202</w:t>
      </w:r>
      <w:r w:rsidR="0026629F">
        <w:rPr>
          <w:rStyle w:val="SubtleEmphasis"/>
        </w:rPr>
        <w:t>2</w:t>
      </w:r>
      <w:r w:rsidR="00395B23" w:rsidRPr="003665F5">
        <w:rPr>
          <w:rStyle w:val="SubtleEmphasis"/>
        </w:rPr>
        <w:t xml:space="preserve"> | </w:t>
      </w:r>
      <w:r w:rsidR="00395B23">
        <w:rPr>
          <w:rStyle w:val="SubtleEmphasis"/>
        </w:rPr>
        <w:t>11 AM EST</w:t>
      </w:r>
      <w:r w:rsidR="00395B23">
        <w:t xml:space="preserve"> | </w:t>
      </w:r>
      <w:sdt>
        <w:sdtPr>
          <w:alias w:val="Meeting location:"/>
          <w:tag w:val="Meeting location:"/>
          <w:id w:val="1910582416"/>
          <w:placeholder>
            <w:docPart w:val="9A5BC094639F9144B90BB7818DAC7243"/>
          </w:placeholder>
          <w:temporary/>
          <w:showingPlcHdr/>
          <w15:appearance w15:val="hidden"/>
        </w:sdtPr>
        <w:sdtEndPr/>
        <w:sdtContent>
          <w:r w:rsidR="00395B23">
            <w:t>Meeting location</w:t>
          </w:r>
        </w:sdtContent>
      </w:sdt>
      <w:r w:rsidR="00395B23">
        <w:t xml:space="preserve"> (virtual) </w:t>
      </w:r>
      <w:sdt>
        <w:sdtPr>
          <w:rPr>
            <w:rStyle w:val="SubtleEmphasis"/>
          </w:rPr>
          <w:alias w:val="Enter location:"/>
          <w:tag w:val="Enter location:"/>
          <w:id w:val="-850566857"/>
          <w:placeholder>
            <w:docPart w:val="B7B6886F864D1D49A448ADF9F90B503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95B23">
            <w:rPr>
              <w:rStyle w:val="SubtleEmphasis"/>
            </w:rPr>
            <w:tab/>
          </w:r>
          <w:hyperlink r:id="rId8" w:history="1">
            <w:r w:rsidR="00292A16" w:rsidRPr="00292460">
              <w:rPr>
                <w:rStyle w:val="Hyperlink"/>
              </w:rPr>
              <w:t>https://jlab-org.zoomgov.com/j/1614898082?pwd=TnUzMS81M2sxbDZIbERJU01tYkJCQT09</w:t>
            </w:r>
          </w:hyperlink>
        </w:sdtContent>
      </w:sdt>
      <w:r w:rsidR="00395B23">
        <w:rPr>
          <w:rStyle w:val="SubtleEmphasis"/>
        </w:rPr>
        <w:t xml:space="preserve"> 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395B23" w14:paraId="1385EDCD" w14:textId="77777777" w:rsidTr="00BB101F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395B23" w14:paraId="2760B7F9" w14:textId="77777777" w:rsidTr="00BB101F">
              <w:tc>
                <w:tcPr>
                  <w:tcW w:w="2311" w:type="dxa"/>
                  <w:tcBorders>
                    <w:left w:val="nil"/>
                  </w:tcBorders>
                </w:tcPr>
                <w:p w14:paraId="71315FE3" w14:textId="77777777" w:rsidR="00395B23" w:rsidRPr="00A979E1" w:rsidRDefault="007B5053" w:rsidP="00BB101F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00A2D92DE42680419FE94A90877F899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95B23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0E387803" w14:textId="77777777" w:rsidR="00395B23" w:rsidRDefault="00395B23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  <w:tr w:rsidR="00395B23" w14:paraId="6B39AA96" w14:textId="77777777" w:rsidTr="00BB101F">
              <w:tc>
                <w:tcPr>
                  <w:tcW w:w="2311" w:type="dxa"/>
                  <w:tcBorders>
                    <w:left w:val="nil"/>
                  </w:tcBorders>
                </w:tcPr>
                <w:p w14:paraId="447E9DBA" w14:textId="77777777" w:rsidR="00395B23" w:rsidRPr="00A979E1" w:rsidRDefault="007B5053" w:rsidP="00BB101F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1D3898484D672F46A1C1FB03A80E4F8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95B23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875D358" w14:textId="77777777" w:rsidR="00395B23" w:rsidRDefault="00395B23" w:rsidP="00BB101F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395B23" w14:paraId="5D5146AF" w14:textId="77777777" w:rsidTr="00BB101F">
              <w:sdt>
                <w:sdtPr>
                  <w:alias w:val="Facilitator:"/>
                  <w:tag w:val="Facilitator:"/>
                  <w:id w:val="-1618515975"/>
                  <w:placeholder>
                    <w:docPart w:val="7AB154D8E5B69C47BEAB91F602C079CE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1E52319C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5245DD8D" w14:textId="4E07F2EE" w:rsidR="00395B23" w:rsidRDefault="00D46EBB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  <w:tr w:rsidR="00395B23" w14:paraId="728F0702" w14:textId="77777777" w:rsidTr="00BB101F">
              <w:sdt>
                <w:sdtPr>
                  <w:alias w:val="Note taker:"/>
                  <w:tag w:val="Note taker:"/>
                  <w:id w:val="-1961940283"/>
                  <w:placeholder>
                    <w:docPart w:val="5B8E29C0D03D6B4888C1643316A11ECC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121186F6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573479C" w14:textId="77777777" w:rsidR="00395B23" w:rsidRDefault="00395B23" w:rsidP="00BB101F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395B23" w14:paraId="403BB308" w14:textId="77777777" w:rsidTr="00BB101F">
              <w:sdt>
                <w:sdtPr>
                  <w:alias w:val="Timekeeper:"/>
                  <w:tag w:val="Timekeeper:"/>
                  <w:id w:val="2113625791"/>
                  <w:placeholder>
                    <w:docPart w:val="71E82294B4353042BD12DBD675D811D9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740CC1AC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6EDDB2" w14:textId="55BAD3FE" w:rsidR="00395B23" w:rsidRDefault="006C4A79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</w:tbl>
          <w:p w14:paraId="4D500AAE" w14:textId="77777777" w:rsidR="00395B23" w:rsidRDefault="00395B23" w:rsidP="00BB101F">
            <w:pPr>
              <w:spacing w:after="0"/>
            </w:pPr>
          </w:p>
        </w:tc>
        <w:tc>
          <w:tcPr>
            <w:tcW w:w="5400" w:type="dxa"/>
          </w:tcPr>
          <w:p w14:paraId="12B687B6" w14:textId="77777777" w:rsidR="00395B23" w:rsidRPr="00137619" w:rsidRDefault="007B5053" w:rsidP="00BB101F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6DA52B7D6CF1BD4A94709CEDD0A05166"/>
                </w:placeholder>
                <w:temporary/>
                <w:showingPlcHdr/>
                <w15:appearance w15:val="hidden"/>
              </w:sdtPr>
              <w:sdtEndPr/>
              <w:sdtContent>
                <w:r w:rsidR="00395B23" w:rsidRPr="005919C2">
                  <w:rPr>
                    <w:rStyle w:val="Heading3Char"/>
                  </w:rPr>
                  <w:t>Attendees</w:t>
                </w:r>
              </w:sdtContent>
            </w:sdt>
          </w:p>
          <w:p w14:paraId="7F810411" w14:textId="3BD30849" w:rsidR="00395B23" w:rsidRDefault="00A01251" w:rsidP="00BB101F">
            <w:pPr>
              <w:spacing w:after="0"/>
              <w:ind w:left="0"/>
            </w:pPr>
            <w:r>
              <w:t>Ryan</w:t>
            </w:r>
            <w:r w:rsidR="00624671">
              <w:t xml:space="preserve">, </w:t>
            </w:r>
            <w:r w:rsidR="00143D50">
              <w:t>Alex</w:t>
            </w:r>
            <w:r w:rsidR="00650100">
              <w:t xml:space="preserve"> B</w:t>
            </w:r>
            <w:r w:rsidR="00143D50">
              <w:t xml:space="preserve">, </w:t>
            </w:r>
            <w:proofErr w:type="spellStart"/>
            <w:r w:rsidR="007D7D04">
              <w:t>Dejan</w:t>
            </w:r>
            <w:proofErr w:type="spellEnd"/>
            <w:r w:rsidR="007D7D04">
              <w:t xml:space="preserve">, Jay, Kitty, Andrei, Alex C, Randy, </w:t>
            </w:r>
            <w:proofErr w:type="spellStart"/>
            <w:r w:rsidR="007D7D04">
              <w:t>Vasiliy</w:t>
            </w:r>
            <w:proofErr w:type="spellEnd"/>
            <w:r w:rsidR="007D7D04">
              <w:t xml:space="preserve">, Stephen, Kirsten, </w:t>
            </w:r>
            <w:r w:rsidR="00706FE0">
              <w:t>Scott</w:t>
            </w:r>
          </w:p>
        </w:tc>
      </w:tr>
    </w:tbl>
    <w:p w14:paraId="7142ACBC" w14:textId="49B40128" w:rsidR="005E28CB" w:rsidRDefault="0009210C" w:rsidP="00706FE0">
      <w:pPr>
        <w:pStyle w:val="Heading1"/>
      </w:pPr>
      <w:r>
        <w:t>Intro discussion</w:t>
      </w:r>
    </w:p>
    <w:p w14:paraId="31EC033E" w14:textId="7947D583" w:rsidR="00D3337C" w:rsidRDefault="007B5053" w:rsidP="00D3337C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D01CF983E8AFA74ABB70285FC1BCF2CA"/>
          </w:placeholder>
          <w:temporary/>
          <w:showingPlcHdr/>
          <w15:appearance w15:val="hidden"/>
        </w:sdtPr>
        <w:sdtEndPr/>
        <w:sdtContent>
          <w:r w:rsidR="00A979E1">
            <w:t>Agenda topics</w:t>
          </w:r>
        </w:sdtContent>
      </w:sdt>
    </w:p>
    <w:p w14:paraId="464CE262" w14:textId="233EBCE7" w:rsidR="00624502" w:rsidRDefault="007B5053" w:rsidP="00624502">
      <w:pPr>
        <w:pStyle w:val="Heading2"/>
      </w:pPr>
      <w:sdt>
        <w:sdtPr>
          <w:alias w:val="Agenda 1, time allotted:"/>
          <w:tag w:val="Agenda 1, time allotted:"/>
          <w:id w:val="-1924945966"/>
          <w:placeholder>
            <w:docPart w:val="6F20D123D972A142839369F85E85CD23"/>
          </w:placeholder>
          <w:temporary/>
          <w:showingPlcHdr/>
          <w15:appearance w15:val="hidden"/>
        </w:sdtPr>
        <w:sdtEndPr/>
        <w:sdtContent>
          <w:r w:rsidR="00624502">
            <w:t>Time allotted</w:t>
          </w:r>
        </w:sdtContent>
      </w:sdt>
      <w:r w:rsidR="00624502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-2066329569"/>
          <w:placeholder>
            <w:docPart w:val="B369C06432D0054CA06DA80CE76B404B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723004">
            <w:rPr>
              <w:rStyle w:val="SubtleEmphasis"/>
            </w:rPr>
            <w:t>10</w:t>
          </w:r>
          <w:r w:rsidR="00624502">
            <w:rPr>
              <w:rStyle w:val="SubtleEmphasis"/>
            </w:rPr>
            <w:t xml:space="preserve"> minutes</w:t>
          </w:r>
        </w:sdtContent>
      </w:sdt>
      <w:r w:rsidR="00624502">
        <w:t xml:space="preserve"> | </w:t>
      </w:r>
      <w:sdt>
        <w:sdtPr>
          <w:alias w:val="Agenda 1, agenda topic:"/>
          <w:tag w:val="Agenda 1, agenda topic:"/>
          <w:id w:val="325329995"/>
          <w:placeholder>
            <w:docPart w:val="EC18A5F814616E43A50BF98BFB10CF09"/>
          </w:placeholder>
          <w:temporary/>
          <w:showingPlcHdr/>
          <w15:appearance w15:val="hidden"/>
        </w:sdtPr>
        <w:sdtEndPr/>
        <w:sdtContent>
          <w:r w:rsidR="00624502">
            <w:t>Agenda topic</w:t>
          </w:r>
        </w:sdtContent>
      </w:sdt>
      <w:r w:rsidR="00624502">
        <w:rPr>
          <w:rStyle w:val="SubtleEmphasis"/>
        </w:rPr>
        <w:t xml:space="preserve"> </w:t>
      </w:r>
      <w:r w:rsidR="008F0118">
        <w:rPr>
          <w:rStyle w:val="SubtleEmphasis"/>
        </w:rPr>
        <w:t>Alt. Arc Transport</w:t>
      </w:r>
      <w:r w:rsidR="00624502">
        <w:t xml:space="preserve"> | </w:t>
      </w:r>
      <w:sdt>
        <w:sdtPr>
          <w:alias w:val="Agenda 1, presenter:"/>
          <w:tag w:val="Agenda 1, presenter:"/>
          <w:id w:val="-1887169986"/>
          <w:placeholder>
            <w:docPart w:val="C6A121148287C54D89E04436EE8CFFF7"/>
          </w:placeholder>
          <w:temporary/>
          <w:showingPlcHdr/>
          <w15:appearance w15:val="hidden"/>
        </w:sdtPr>
        <w:sdtEndPr/>
        <w:sdtContent>
          <w:r w:rsidR="00624502">
            <w:t>Presenter</w:t>
          </w:r>
        </w:sdtContent>
      </w:sdt>
      <w:r w:rsidR="00624502">
        <w:t xml:space="preserve"> </w:t>
      </w:r>
      <w:r w:rsidR="008F0118">
        <w:rPr>
          <w:rStyle w:val="SubtleEmphasis"/>
        </w:rPr>
        <w:t>Jay</w:t>
      </w:r>
    </w:p>
    <w:p w14:paraId="33EFB0F2" w14:textId="53BFA22C" w:rsidR="006526E8" w:rsidRDefault="004C3220" w:rsidP="006526E8">
      <w:pPr>
        <w:pStyle w:val="ListParagraph"/>
        <w:numPr>
          <w:ilvl w:val="0"/>
          <w:numId w:val="25"/>
        </w:numPr>
      </w:pPr>
      <w:r>
        <w:rPr>
          <w:noProof/>
        </w:rPr>
        <w:drawing>
          <wp:inline distT="0" distB="0" distL="0" distR="0" wp14:anchorId="2339E057" wp14:editId="51FC3665">
            <wp:extent cx="4776862" cy="27984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168" cy="280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D57E2" w14:textId="573D7663" w:rsidR="004C3220" w:rsidRDefault="004C3220" w:rsidP="006526E8">
      <w:pPr>
        <w:pStyle w:val="ListParagraph"/>
        <w:numPr>
          <w:ilvl w:val="0"/>
          <w:numId w:val="25"/>
        </w:numPr>
      </w:pPr>
      <w:r>
        <w:t>Still think 4 EM and 1 FFA arc is the right way</w:t>
      </w:r>
    </w:p>
    <w:p w14:paraId="6BF3A6E7" w14:textId="53EAC809" w:rsidR="004C3220" w:rsidRDefault="004C3220" w:rsidP="006526E8">
      <w:pPr>
        <w:pStyle w:val="ListParagraph"/>
        <w:numPr>
          <w:ilvl w:val="0"/>
          <w:numId w:val="25"/>
        </w:numPr>
      </w:pPr>
      <w:r>
        <w:t>Used to have a long drift coming to the vertical RF separators</w:t>
      </w:r>
    </w:p>
    <w:p w14:paraId="6A4C710F" w14:textId="2ED2CC6C" w:rsidR="004C3220" w:rsidRDefault="004C3220" w:rsidP="004C3220">
      <w:pPr>
        <w:pStyle w:val="ListParagraph"/>
        <w:numPr>
          <w:ilvl w:val="1"/>
          <w:numId w:val="25"/>
        </w:numPr>
      </w:pPr>
      <w:r>
        <w:t xml:space="preserve">At </w:t>
      </w:r>
      <w:proofErr w:type="spellStart"/>
      <w:r>
        <w:t>JFuture</w:t>
      </w:r>
      <w:proofErr w:type="spellEnd"/>
      <w:r>
        <w:t xml:space="preserve"> meeting, most were Hall B and D</w:t>
      </w:r>
    </w:p>
    <w:p w14:paraId="67F9169C" w14:textId="42194501" w:rsidR="004C3220" w:rsidRDefault="004C3220" w:rsidP="004C3220">
      <w:pPr>
        <w:pStyle w:val="ListParagraph"/>
        <w:numPr>
          <w:ilvl w:val="1"/>
          <w:numId w:val="25"/>
        </w:numPr>
      </w:pPr>
      <w:r>
        <w:t>Put vertical RF separators (conductively cooled superconducting) and septa to push the B Beam down</w:t>
      </w:r>
    </w:p>
    <w:p w14:paraId="5E7912B3" w14:textId="1F8F73B4" w:rsidR="004C3220" w:rsidRDefault="00B44B27" w:rsidP="004C3220">
      <w:pPr>
        <w:pStyle w:val="ListParagraph"/>
        <w:numPr>
          <w:ilvl w:val="0"/>
          <w:numId w:val="25"/>
        </w:numPr>
      </w:pPr>
      <w:r>
        <w:rPr>
          <w:noProof/>
        </w:rPr>
        <w:lastRenderedPageBreak/>
        <w:drawing>
          <wp:inline distT="0" distB="0" distL="0" distR="0" wp14:anchorId="2C4A5499" wp14:editId="4AA463A4">
            <wp:extent cx="5334000" cy="2092607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747" cy="209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69429" w14:textId="777AF91A" w:rsidR="00B44B27" w:rsidRDefault="00B44B27" w:rsidP="00B44B27">
      <w:pPr>
        <w:pStyle w:val="ListParagraph"/>
        <w:numPr>
          <w:ilvl w:val="1"/>
          <w:numId w:val="25"/>
        </w:numPr>
      </w:pPr>
      <w:r>
        <w:t>Put SRF separators upstream into drifts so the septa can go where the RF are now</w:t>
      </w:r>
    </w:p>
    <w:p w14:paraId="43B34658" w14:textId="0B53C4F9" w:rsidR="00B44B27" w:rsidRDefault="00B44B27" w:rsidP="00B44B27">
      <w:pPr>
        <w:pStyle w:val="ListParagraph"/>
        <w:numPr>
          <w:ilvl w:val="2"/>
          <w:numId w:val="25"/>
        </w:numPr>
      </w:pPr>
      <w:r>
        <w:t>Now will have multiple magnets for C</w:t>
      </w:r>
    </w:p>
    <w:p w14:paraId="27B82CC5" w14:textId="5D6D4B0D" w:rsidR="00B44B27" w:rsidRDefault="00B44B27" w:rsidP="00B44B27">
      <w:pPr>
        <w:pStyle w:val="ListParagraph"/>
        <w:numPr>
          <w:ilvl w:val="2"/>
          <w:numId w:val="25"/>
        </w:numPr>
      </w:pPr>
      <w:r>
        <w:t>Allow A 5</w:t>
      </w:r>
      <w:r w:rsidRPr="00B44B27">
        <w:rPr>
          <w:vertAlign w:val="superscript"/>
        </w:rPr>
        <w:t>th</w:t>
      </w:r>
      <w:r>
        <w:t>, B 5</w:t>
      </w:r>
      <w:r w:rsidRPr="00B44B27">
        <w:rPr>
          <w:vertAlign w:val="superscript"/>
        </w:rPr>
        <w:t>th</w:t>
      </w:r>
      <w:r>
        <w:t>, and C could go symmetric to Hall A, or pushed out further to Hall D</w:t>
      </w:r>
    </w:p>
    <w:p w14:paraId="44E51813" w14:textId="25826EDA" w:rsidR="00B44B27" w:rsidRDefault="00B44B27" w:rsidP="00B44B27">
      <w:pPr>
        <w:pStyle w:val="ListParagraph"/>
        <w:numPr>
          <w:ilvl w:val="2"/>
          <w:numId w:val="25"/>
        </w:numPr>
      </w:pPr>
      <w:r>
        <w:t>So, either A, B, C at 20 GeV and nothing for D or A, B getting 20 and either C or D getting the rest.</w:t>
      </w:r>
    </w:p>
    <w:p w14:paraId="17E36CBA" w14:textId="3926C0C6" w:rsidR="00E5315E" w:rsidRDefault="000F46B7" w:rsidP="00E5315E">
      <w:pPr>
        <w:pStyle w:val="ListParagraph"/>
        <w:numPr>
          <w:ilvl w:val="0"/>
          <w:numId w:val="25"/>
        </w:numPr>
      </w:pPr>
      <w:r>
        <w:t>After drift from RF separators (~100 ft)</w:t>
      </w:r>
    </w:p>
    <w:p w14:paraId="1EBE3E21" w14:textId="2B231515" w:rsidR="00AA165A" w:rsidRDefault="00AA165A" w:rsidP="00E5315E">
      <w:pPr>
        <w:pStyle w:val="ListParagraph"/>
        <w:numPr>
          <w:ilvl w:val="0"/>
          <w:numId w:val="25"/>
        </w:numPr>
      </w:pPr>
      <w:r>
        <w:t xml:space="preserve">Maybe we can just double everything? </w:t>
      </w:r>
    </w:p>
    <w:p w14:paraId="7BEC899D" w14:textId="7D0E40DA" w:rsidR="00AA165A" w:rsidRDefault="00AA165A" w:rsidP="00AA165A">
      <w:pPr>
        <w:pStyle w:val="ListParagraph"/>
        <w:numPr>
          <w:ilvl w:val="1"/>
          <w:numId w:val="25"/>
        </w:numPr>
      </w:pPr>
      <w:r>
        <w:t>YBs and YRs – get enough kick to get beyond beamline</w:t>
      </w:r>
    </w:p>
    <w:p w14:paraId="26DAF42B" w14:textId="35B7E4F8" w:rsidR="00AA165A" w:rsidRDefault="00AA165A" w:rsidP="00AA165A">
      <w:pPr>
        <w:pStyle w:val="ListParagraph"/>
        <w:numPr>
          <w:ilvl w:val="1"/>
          <w:numId w:val="25"/>
        </w:numPr>
      </w:pPr>
      <w:r>
        <w:t>Would be easier to have the conductively cooled units</w:t>
      </w:r>
    </w:p>
    <w:p w14:paraId="6AD7CA72" w14:textId="37F70890" w:rsidR="006168AB" w:rsidRDefault="006168AB" w:rsidP="00AA165A">
      <w:pPr>
        <w:pStyle w:val="ListParagraph"/>
        <w:numPr>
          <w:ilvl w:val="1"/>
          <w:numId w:val="25"/>
        </w:numPr>
      </w:pPr>
      <w:r>
        <w:t>Maybe double first 3 passes?</w:t>
      </w:r>
    </w:p>
    <w:p w14:paraId="1B1047B1" w14:textId="18CF903A" w:rsidR="006168AB" w:rsidRDefault="006168AB" w:rsidP="00AA165A">
      <w:pPr>
        <w:pStyle w:val="ListParagraph"/>
        <w:numPr>
          <w:ilvl w:val="1"/>
          <w:numId w:val="25"/>
        </w:numPr>
      </w:pPr>
      <w:r>
        <w:t>Assuming can only extract at the end of the FFA, not in TOF</w:t>
      </w:r>
    </w:p>
    <w:p w14:paraId="6DDCC387" w14:textId="6711CCF2" w:rsidR="006168AB" w:rsidRDefault="002B4233" w:rsidP="002B4233">
      <w:pPr>
        <w:pStyle w:val="ListParagraph"/>
        <w:numPr>
          <w:ilvl w:val="2"/>
          <w:numId w:val="25"/>
        </w:numPr>
      </w:pPr>
      <w:r>
        <w:t>End meaning after 4 passes in one FFA</w:t>
      </w:r>
    </w:p>
    <w:p w14:paraId="30F05315" w14:textId="59E74F63" w:rsidR="002B4233" w:rsidRDefault="002B4233" w:rsidP="002B4233">
      <w:pPr>
        <w:pStyle w:val="ListParagraph"/>
        <w:numPr>
          <w:ilvl w:val="2"/>
          <w:numId w:val="25"/>
        </w:numPr>
      </w:pPr>
      <w:r>
        <w:t>Stephen: should be separable</w:t>
      </w:r>
    </w:p>
    <w:p w14:paraId="19DD61E8" w14:textId="3BE50D52" w:rsidR="002B4233" w:rsidRDefault="002B4233" w:rsidP="002B4233">
      <w:pPr>
        <w:pStyle w:val="ListParagraph"/>
        <w:numPr>
          <w:ilvl w:val="2"/>
          <w:numId w:val="25"/>
        </w:numPr>
      </w:pPr>
      <w:r>
        <w:t>Splitter lines can extract whatever pass (maybe easier said than done)</w:t>
      </w:r>
    </w:p>
    <w:p w14:paraId="5D3CE88A" w14:textId="07EC7EB2" w:rsidR="002B4233" w:rsidRDefault="002B4233" w:rsidP="002B4233">
      <w:pPr>
        <w:pStyle w:val="ListParagraph"/>
        <w:numPr>
          <w:ilvl w:val="3"/>
          <w:numId w:val="25"/>
        </w:numPr>
      </w:pPr>
      <w:r>
        <w:t>Maybe can’t do that and maintain higher energy for other halls.</w:t>
      </w:r>
    </w:p>
    <w:p w14:paraId="16C520E6" w14:textId="7B7E237E" w:rsidR="002B4233" w:rsidRDefault="005401E3" w:rsidP="002B4233">
      <w:pPr>
        <w:pStyle w:val="ListParagraph"/>
        <w:numPr>
          <w:ilvl w:val="2"/>
          <w:numId w:val="25"/>
        </w:numPr>
      </w:pPr>
      <w:r>
        <w:t xml:space="preserve">Could put RF kickers when beams are separate, then you’d need more of them, </w:t>
      </w:r>
      <w:proofErr w:type="spellStart"/>
      <w:r>
        <w:t>etc</w:t>
      </w:r>
      <w:proofErr w:type="spellEnd"/>
      <w:r>
        <w:t>…</w:t>
      </w:r>
    </w:p>
    <w:p w14:paraId="79CE87C4" w14:textId="013B198F" w:rsidR="005401E3" w:rsidRDefault="005401E3" w:rsidP="00911DF8">
      <w:pPr>
        <w:pStyle w:val="ListParagraph"/>
        <w:numPr>
          <w:ilvl w:val="3"/>
          <w:numId w:val="25"/>
        </w:numPr>
      </w:pPr>
      <w:r>
        <w:t>Real estate might be too tight</w:t>
      </w:r>
    </w:p>
    <w:p w14:paraId="1E543F3F" w14:textId="54574B46" w:rsidR="00624502" w:rsidRDefault="007B5053" w:rsidP="00624502">
      <w:sdt>
        <w:sdtPr>
          <w:alias w:val="Agenda 1, conclusion:"/>
          <w:tag w:val="Agenda 1, conclusion:"/>
          <w:id w:val="774378422"/>
          <w:placeholder>
            <w:docPart w:val="C657608624B6F14892818CB84AE7B33E"/>
          </w:placeholder>
          <w:temporary/>
          <w:showingPlcHdr/>
          <w15:appearance w15:val="hidden"/>
        </w:sdtPr>
        <w:sdtEndPr/>
        <w:sdtContent>
          <w:r w:rsidR="00624502" w:rsidRPr="004C65AC">
            <w:rPr>
              <w:rStyle w:val="Heading4Char"/>
            </w:rPr>
            <w:t>Conclusion</w:t>
          </w:r>
        </w:sdtContent>
      </w:sdt>
      <w:r w:rsidR="00624502">
        <w:t xml:space="preserve"> </w:t>
      </w:r>
    </w:p>
    <w:p w14:paraId="210B24F6" w14:textId="6E37BFD0" w:rsidR="00624502" w:rsidRDefault="00911DF8" w:rsidP="00624502">
      <w:r>
        <w:t>This is complicated, but important to understand.</w:t>
      </w:r>
    </w:p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624502" w:rsidRPr="00E52810" w14:paraId="16980B61" w14:textId="77777777" w:rsidTr="00EA2E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4395B960" w14:textId="77777777" w:rsidR="00624502" w:rsidRPr="00E52810" w:rsidRDefault="007B5053" w:rsidP="00EA2EE8">
            <w:sdt>
              <w:sdtPr>
                <w:alias w:val="Agenda 1, action items:"/>
                <w:tag w:val="Agenda 1, action items:"/>
                <w:id w:val="1969777953"/>
                <w:placeholder>
                  <w:docPart w:val="D893CC42A8525148A86D456363A2A7DE"/>
                </w:placeholder>
                <w:temporary/>
                <w:showingPlcHdr/>
                <w15:appearance w15:val="hidden"/>
              </w:sdtPr>
              <w:sdtEndPr/>
              <w:sdtContent>
                <w:r w:rsidR="00624502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-546606418"/>
            <w:placeholder>
              <w:docPart w:val="7E2EC3AE8CF5004B9ECA2FAF2823A29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61F560B4" w14:textId="77777777" w:rsidR="00624502" w:rsidRPr="00E52810" w:rsidRDefault="00624502" w:rsidP="00EA2EE8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-542283062"/>
            <w:placeholder>
              <w:docPart w:val="09AB19321E5B5644AD753EFEE4A54EA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1D8BC883" w14:textId="77777777" w:rsidR="00624502" w:rsidRPr="00E52810" w:rsidRDefault="00624502" w:rsidP="00EA2EE8">
                <w:r w:rsidRPr="00E52810">
                  <w:t>Deadline</w:t>
                </w:r>
              </w:p>
            </w:tc>
          </w:sdtContent>
        </w:sdt>
      </w:tr>
      <w:tr w:rsidR="00624502" w:rsidRPr="00E52810" w14:paraId="3CC3A4E0" w14:textId="77777777" w:rsidTr="00EA2EE8">
        <w:trPr>
          <w:trHeight w:val="426"/>
        </w:trPr>
        <w:tc>
          <w:tcPr>
            <w:tcW w:w="6117" w:type="dxa"/>
          </w:tcPr>
          <w:p w14:paraId="3437CD57" w14:textId="77777777" w:rsidR="00624502" w:rsidRPr="00335EC5" w:rsidRDefault="00624502" w:rsidP="00EA2EE8">
            <w:pPr>
              <w:ind w:left="0"/>
            </w:pPr>
          </w:p>
        </w:tc>
        <w:tc>
          <w:tcPr>
            <w:tcW w:w="2184" w:type="dxa"/>
          </w:tcPr>
          <w:p w14:paraId="5BCD4BA9" w14:textId="56196F28" w:rsidR="00624502" w:rsidRDefault="00624502" w:rsidP="00EA2EE8">
            <w:pPr>
              <w:ind w:left="0"/>
            </w:pPr>
          </w:p>
        </w:tc>
        <w:tc>
          <w:tcPr>
            <w:tcW w:w="2184" w:type="dxa"/>
          </w:tcPr>
          <w:p w14:paraId="6DDC700D" w14:textId="77777777" w:rsidR="00624502" w:rsidRPr="00E52810" w:rsidRDefault="00624502" w:rsidP="00EA2EE8">
            <w:pPr>
              <w:ind w:left="0"/>
            </w:pPr>
          </w:p>
        </w:tc>
      </w:tr>
    </w:tbl>
    <w:p w14:paraId="476C7B28" w14:textId="77777777" w:rsidR="009C675B" w:rsidRDefault="009C675B" w:rsidP="009C675B">
      <w:pPr>
        <w:pStyle w:val="Heading2"/>
        <w:ind w:left="0"/>
      </w:pPr>
    </w:p>
    <w:p w14:paraId="05796FA9" w14:textId="5D02E3B3" w:rsidR="009C675B" w:rsidRDefault="009C675B" w:rsidP="009C675B">
      <w:pPr>
        <w:pStyle w:val="Heading2"/>
      </w:pPr>
      <w:sdt>
        <w:sdtPr>
          <w:alias w:val="Agenda 1, time allotted:"/>
          <w:tag w:val="Agenda 1, time allotted:"/>
          <w:id w:val="-457646505"/>
          <w:placeholder>
            <w:docPart w:val="1FF5BC22935C54429DD4C5769051E84F"/>
          </w:placeholder>
          <w:temporary/>
          <w:showingPlcHdr/>
          <w15:appearance w15:val="hidden"/>
        </w:sdtPr>
        <w:sdtContent>
          <w:r>
            <w:t>Time allotted</w:t>
          </w:r>
        </w:sdtContent>
      </w:sdt>
      <w:r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533385395"/>
          <w:placeholder>
            <w:docPart w:val="8A2D657AB4342A4F9EA891DD3A10072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>
            <w:rPr>
              <w:rStyle w:val="SubtleEmphasis"/>
            </w:rPr>
            <w:t>25 minutes</w:t>
          </w:r>
        </w:sdtContent>
      </w:sdt>
      <w:r>
        <w:t xml:space="preserve"> | </w:t>
      </w:r>
      <w:sdt>
        <w:sdtPr>
          <w:alias w:val="Agenda 1, agenda topic:"/>
          <w:tag w:val="Agenda 1, agenda topic:"/>
          <w:id w:val="-707566856"/>
          <w:placeholder>
            <w:docPart w:val="699284287D66584A8F6A5BCF1B11E249"/>
          </w:placeholder>
          <w:temporary/>
          <w:showingPlcHdr/>
          <w15:appearance w15:val="hidden"/>
        </w:sdtPr>
        <w:sdtContent>
          <w:r>
            <w:t>Agenda topic</w:t>
          </w:r>
        </w:sdtContent>
      </w:sdt>
      <w:r>
        <w:rPr>
          <w:rStyle w:val="SubtleEmphasis"/>
        </w:rPr>
        <w:t xml:space="preserve"> </w:t>
      </w:r>
      <w:r>
        <w:rPr>
          <w:rStyle w:val="SubtleEmphasis"/>
        </w:rPr>
        <w:t>Adiabatic Arc</w:t>
      </w:r>
      <w:r>
        <w:t xml:space="preserve"> | </w:t>
      </w:r>
      <w:sdt>
        <w:sdtPr>
          <w:alias w:val="Agenda 1, presenter:"/>
          <w:tag w:val="Agenda 1, presenter:"/>
          <w:id w:val="498701411"/>
          <w:placeholder>
            <w:docPart w:val="7F70BF20166F8C4595840E0187E237AE"/>
          </w:placeholder>
          <w:temporary/>
          <w:showingPlcHdr/>
          <w15:appearance w15:val="hidden"/>
        </w:sdtPr>
        <w:sdtContent>
          <w:r>
            <w:t>Presenter</w:t>
          </w:r>
        </w:sdtContent>
      </w:sdt>
      <w:r>
        <w:t xml:space="preserve"> </w:t>
      </w:r>
      <w:proofErr w:type="spellStart"/>
      <w:r>
        <w:rPr>
          <w:rStyle w:val="SubtleEmphasis"/>
        </w:rPr>
        <w:t>Vasiliy</w:t>
      </w:r>
      <w:proofErr w:type="spellEnd"/>
    </w:p>
    <w:p w14:paraId="1075F3D8" w14:textId="3E6BCD68" w:rsidR="008943C9" w:rsidRDefault="008B22D5" w:rsidP="00B176E9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noProof/>
        </w:rPr>
        <w:drawing>
          <wp:inline distT="0" distB="0" distL="0" distR="0" wp14:anchorId="04F16B42" wp14:editId="2274BCF3">
            <wp:extent cx="4893443" cy="2789262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400" cy="282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3F788" w14:textId="02E8097E" w:rsidR="008B22D5" w:rsidRDefault="008B22D5" w:rsidP="008B22D5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What’s the best way to connect?</w:t>
      </w:r>
    </w:p>
    <w:p w14:paraId="1AC0D349" w14:textId="36EC01F8" w:rsidR="008B22D5" w:rsidRDefault="008B22D5" w:rsidP="008B22D5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04A707A2" wp14:editId="3D77C5CC">
            <wp:extent cx="4714550" cy="26558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848" cy="266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45F4A" w14:textId="617A3CF0" w:rsidR="008B22D5" w:rsidRDefault="008B22D5" w:rsidP="008B22D5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Jacobian fails when using it</w:t>
      </w:r>
    </w:p>
    <w:p w14:paraId="2980A92B" w14:textId="34208A74" w:rsidR="0084429A" w:rsidRDefault="0084429A" w:rsidP="0084429A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Come to LINAC with high beta function</w:t>
      </w:r>
    </w:p>
    <w:p w14:paraId="5F6C524A" w14:textId="0754C0D4" w:rsidR="0084429A" w:rsidRDefault="0084429A" w:rsidP="0084429A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Lower passes have slightly lower beta – still periodic structure in the linac</w:t>
      </w:r>
    </w:p>
    <w:p w14:paraId="59763BA3" w14:textId="4BAB51F3" w:rsidR="0084429A" w:rsidRDefault="0084429A" w:rsidP="0084429A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Might help</w:t>
      </w:r>
    </w:p>
    <w:p w14:paraId="0673A309" w14:textId="130F6B4B" w:rsidR="0084429A" w:rsidRDefault="0084429A" w:rsidP="0084429A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This solution accounts for the linac triplet cells design</w:t>
      </w:r>
    </w:p>
    <w:p w14:paraId="5193C575" w14:textId="4A4F424E" w:rsidR="0084429A" w:rsidRDefault="0084429A" w:rsidP="0084429A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Different in normalization with old MADX and BMAD</w:t>
      </w:r>
    </w:p>
    <w:p w14:paraId="5DAF8D17" w14:textId="28DDD1B1" w:rsidR="0084429A" w:rsidRDefault="0084429A" w:rsidP="0084429A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MADX normalized to reference E</w:t>
      </w:r>
    </w:p>
    <w:p w14:paraId="60C24CFD" w14:textId="61365BEF" w:rsidR="0084429A" w:rsidRDefault="0084429A" w:rsidP="0084429A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BMAD is normalized to pass energy</w:t>
      </w:r>
    </w:p>
    <w:p w14:paraId="7D71D42F" w14:textId="365823FA" w:rsidR="0084429A" w:rsidRDefault="00F85C2D" w:rsidP="0084429A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In PTC, if you change reference energy, beta also change and shouldn’t</w:t>
      </w:r>
    </w:p>
    <w:p w14:paraId="6E690E40" w14:textId="38DFFB25" w:rsidR="00F85C2D" w:rsidRDefault="00FF36B7" w:rsidP="009865A6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Long term – find a more clever/faster way</w:t>
      </w:r>
    </w:p>
    <w:p w14:paraId="03B27A49" w14:textId="6B597458" w:rsidR="00FF36B7" w:rsidRDefault="00FF36B7" w:rsidP="00FF36B7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Total number of parameters is 52 </w:t>
      </w:r>
    </w:p>
    <w:p w14:paraId="61D135C0" w14:textId="625A18A6" w:rsidR="00FF36B7" w:rsidRDefault="00FF36B7" w:rsidP="00FF36B7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Still haven’t released all the available variables yet</w:t>
      </w:r>
    </w:p>
    <w:p w14:paraId="35707F8F" w14:textId="1025C4C0" w:rsidR="00FF36B7" w:rsidRDefault="00FF36B7" w:rsidP="00FF36B7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noProof/>
        </w:rPr>
        <w:lastRenderedPageBreak/>
        <w:drawing>
          <wp:inline distT="0" distB="0" distL="0" distR="0" wp14:anchorId="2CC3FF74" wp14:editId="6BC21829">
            <wp:extent cx="4196861" cy="235024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171" cy="2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9A3F0" w14:textId="04C82842" w:rsidR="00FF36B7" w:rsidRDefault="00FF36B7" w:rsidP="00FF36B7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Stengths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of triplets</w:t>
      </w:r>
    </w:p>
    <w:p w14:paraId="0DBD1C3C" w14:textId="78BAFAF0" w:rsidR="00FF36B7" w:rsidRDefault="00577895" w:rsidP="00FF36B7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006D179F" wp14:editId="030F3042">
            <wp:extent cx="4325815" cy="2444486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240" cy="245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9B46A" w14:textId="301708E4" w:rsidR="00577895" w:rsidRDefault="00577895" w:rsidP="00FF36B7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63C1EF0F" wp14:editId="70A305BE">
            <wp:extent cx="4243754" cy="23749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078" cy="239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CDAD5" w14:textId="11D9A980" w:rsidR="00E046A7" w:rsidRDefault="00E046A7" w:rsidP="00E046A7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Not sure what to make of this yet</w:t>
      </w:r>
    </w:p>
    <w:p w14:paraId="66485463" w14:textId="6FE0E722" w:rsidR="00E046A7" w:rsidRDefault="00FD4233" w:rsidP="00FD4233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May provide hints on how to do things more systematically </w:t>
      </w:r>
    </w:p>
    <w:p w14:paraId="22100534" w14:textId="551D6C00" w:rsidR="00FD4233" w:rsidRDefault="00B92DCF" w:rsidP="00FD4233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Looks much better than in the past. </w:t>
      </w:r>
    </w:p>
    <w:p w14:paraId="64C52679" w14:textId="2FA4C0BD" w:rsidR="00FD184C" w:rsidRDefault="00FD184C" w:rsidP="00FD4233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This is a sequential process, so farm won’t help.</w:t>
      </w:r>
    </w:p>
    <w:p w14:paraId="105BD18E" w14:textId="6AB0F7EC" w:rsidR="00474EEA" w:rsidRDefault="00474EEA" w:rsidP="00474EEA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Simplex is slow, but consistent</w:t>
      </w:r>
    </w:p>
    <w:p w14:paraId="22240DED" w14:textId="7F08CB3B" w:rsidR="004C4125" w:rsidRDefault="004C4125" w:rsidP="00474EEA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Scott: interesting feature:</w:t>
      </w:r>
    </w:p>
    <w:p w14:paraId="0F699F42" w14:textId="63D773A1" w:rsidR="004C4125" w:rsidRDefault="004C4125" w:rsidP="004C4125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Phase advance per cell varies significantly as you go down the line. In some ways this isn’t particularly adiabatic</w:t>
      </w:r>
    </w:p>
    <w:p w14:paraId="5B7BE31E" w14:textId="0404987E" w:rsidR="004C4125" w:rsidRDefault="004C4125" w:rsidP="004C4125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lastRenderedPageBreak/>
        <w:t>Not sure what to make of it, or if it means anything.</w:t>
      </w:r>
    </w:p>
    <w:p w14:paraId="3F5AB9C5" w14:textId="7C476047" w:rsidR="004C4125" w:rsidRDefault="004C4125" w:rsidP="004C4125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Different object than CBETA matches. Not better/worse, just different</w:t>
      </w:r>
    </w:p>
    <w:p w14:paraId="59456E91" w14:textId="5EC5B1A8" w:rsidR="004C4125" w:rsidRDefault="004C4125" w:rsidP="004C4125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May have interesting beam dynamics impact</w:t>
      </w:r>
    </w:p>
    <w:p w14:paraId="613D519F" w14:textId="4298F7A7" w:rsidR="00CE2DD7" w:rsidRDefault="00CE2DD7" w:rsidP="00CE2DD7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Will be interesting to mismatch parameters as a function of energy</w:t>
      </w:r>
    </w:p>
    <w:p w14:paraId="016193F2" w14:textId="49B5E215" w:rsidR="007B0BF4" w:rsidRDefault="007B0BF4" w:rsidP="007B0BF4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Tried smooth change of phase advance per cell, but unsuccessful</w:t>
      </w:r>
    </w:p>
    <w:p w14:paraId="61AF1E90" w14:textId="1644FFFF" w:rsidR="00170CB3" w:rsidRDefault="00170CB3" w:rsidP="007B0BF4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65E46EBC" wp14:editId="3B430C8B">
            <wp:extent cx="5111261" cy="300144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21" cy="300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DA8C2" w14:textId="605C6771" w:rsidR="00170CB3" w:rsidRDefault="00170CB3" w:rsidP="00170CB3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Orbits merged, but went up to ~23 m</w:t>
      </w:r>
    </w:p>
    <w:p w14:paraId="53F954B5" w14:textId="3ED1BEF4" w:rsidR="00170CB3" w:rsidRPr="00474EEA" w:rsidRDefault="00170CB3" w:rsidP="00170CB3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Might be first stage to allow you to get 160 m.</w:t>
      </w:r>
    </w:p>
    <w:p w14:paraId="161B182F" w14:textId="3F8D1110" w:rsidR="00D3561B" w:rsidRDefault="007B5053" w:rsidP="00D3561B">
      <w:sdt>
        <w:sdtPr>
          <w:alias w:val="Agenda 1, conclusion:"/>
          <w:tag w:val="Agenda 1, conclusion:"/>
          <w:id w:val="67855831"/>
          <w:placeholder>
            <w:docPart w:val="7CE71791282DD844BC6ED25623DA52A3"/>
          </w:placeholder>
          <w:temporary/>
          <w:showingPlcHdr/>
          <w15:appearance w15:val="hidden"/>
        </w:sdtPr>
        <w:sdtEndPr/>
        <w:sdtContent>
          <w:r w:rsidR="00D3561B" w:rsidRPr="004C65AC">
            <w:rPr>
              <w:rStyle w:val="Heading4Char"/>
            </w:rPr>
            <w:t>Conclusion</w:t>
          </w:r>
        </w:sdtContent>
      </w:sdt>
      <w:r w:rsidR="00D3561B">
        <w:t xml:space="preserve"> </w:t>
      </w:r>
    </w:p>
    <w:p w14:paraId="287B8F6E" w14:textId="70CB8056" w:rsidR="00D3561B" w:rsidRDefault="00B92DCF" w:rsidP="00D3561B">
      <w:r>
        <w:t>Significant improvement over previous.</w:t>
      </w:r>
    </w:p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D3561B" w:rsidRPr="00E52810" w14:paraId="428A2151" w14:textId="77777777" w:rsidTr="009218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273A25F6" w14:textId="77777777" w:rsidR="00D3561B" w:rsidRPr="00E52810" w:rsidRDefault="007B5053" w:rsidP="009218F9">
            <w:sdt>
              <w:sdtPr>
                <w:alias w:val="Agenda 1, action items:"/>
                <w:tag w:val="Agenda 1, action items:"/>
                <w:id w:val="1309823219"/>
                <w:placeholder>
                  <w:docPart w:val="BC116405AAB90A478D8F22F9D98281CD"/>
                </w:placeholder>
                <w:temporary/>
                <w:showingPlcHdr/>
                <w15:appearance w15:val="hidden"/>
              </w:sdtPr>
              <w:sdtEndPr/>
              <w:sdtContent>
                <w:r w:rsidR="00D3561B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-489018907"/>
            <w:placeholder>
              <w:docPart w:val="33383127AD9BFB4390241138D8BCCF0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7CCF0E47" w14:textId="77777777" w:rsidR="00D3561B" w:rsidRPr="00E52810" w:rsidRDefault="00D3561B" w:rsidP="009218F9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-1967272059"/>
            <w:placeholder>
              <w:docPart w:val="175AD1810F16C346A71F74F9600EDDF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2E63B7AD" w14:textId="77777777" w:rsidR="00D3561B" w:rsidRPr="00E52810" w:rsidRDefault="00D3561B" w:rsidP="009218F9">
                <w:r w:rsidRPr="00E52810">
                  <w:t>Deadline</w:t>
                </w:r>
              </w:p>
            </w:tc>
          </w:sdtContent>
        </w:sdt>
      </w:tr>
      <w:tr w:rsidR="00D3561B" w:rsidRPr="00E52810" w14:paraId="28A7345D" w14:textId="77777777" w:rsidTr="009218F9">
        <w:trPr>
          <w:trHeight w:val="426"/>
        </w:trPr>
        <w:tc>
          <w:tcPr>
            <w:tcW w:w="6117" w:type="dxa"/>
          </w:tcPr>
          <w:p w14:paraId="482D067A" w14:textId="0B63EF23" w:rsidR="00D3561B" w:rsidRPr="00335EC5" w:rsidRDefault="00D3561B" w:rsidP="009218F9">
            <w:pPr>
              <w:ind w:left="0"/>
            </w:pPr>
          </w:p>
          <w:p w14:paraId="025E5F4D" w14:textId="77777777" w:rsidR="00D3561B" w:rsidRPr="00335EC5" w:rsidRDefault="00D3561B" w:rsidP="009218F9">
            <w:pPr>
              <w:ind w:left="0"/>
            </w:pPr>
          </w:p>
        </w:tc>
        <w:tc>
          <w:tcPr>
            <w:tcW w:w="2184" w:type="dxa"/>
          </w:tcPr>
          <w:p w14:paraId="797AAC70" w14:textId="77777777" w:rsidR="00D3561B" w:rsidRDefault="00D3561B" w:rsidP="009218F9">
            <w:pPr>
              <w:ind w:left="0"/>
            </w:pPr>
          </w:p>
        </w:tc>
        <w:tc>
          <w:tcPr>
            <w:tcW w:w="2184" w:type="dxa"/>
          </w:tcPr>
          <w:p w14:paraId="72364FFB" w14:textId="77777777" w:rsidR="00D3561B" w:rsidRPr="00E52810" w:rsidRDefault="00D3561B" w:rsidP="009218F9">
            <w:pPr>
              <w:ind w:left="0"/>
            </w:pPr>
          </w:p>
        </w:tc>
      </w:tr>
    </w:tbl>
    <w:p w14:paraId="242AC252" w14:textId="77777777" w:rsidR="00586F27" w:rsidRDefault="00586F27" w:rsidP="00586F27">
      <w:pPr>
        <w:pStyle w:val="Heading2"/>
        <w:pBdr>
          <w:top w:val="single" w:sz="4" w:space="1" w:color="auto"/>
        </w:pBdr>
      </w:pPr>
    </w:p>
    <w:p w14:paraId="6177C3DA" w14:textId="78D52649" w:rsidR="009C675B" w:rsidRDefault="009C675B" w:rsidP="00586F27">
      <w:pPr>
        <w:pStyle w:val="Heading2"/>
        <w:pBdr>
          <w:top w:val="single" w:sz="4" w:space="1" w:color="auto"/>
        </w:pBdr>
      </w:pPr>
      <w:sdt>
        <w:sdtPr>
          <w:alias w:val="Agenda 1, time allotted:"/>
          <w:tag w:val="Agenda 1, time allotted:"/>
          <w:id w:val="-178132267"/>
          <w:placeholder>
            <w:docPart w:val="D6E358AE148A16448833FDC51621D2FE"/>
          </w:placeholder>
          <w:temporary/>
          <w:showingPlcHdr/>
          <w15:appearance w15:val="hidden"/>
        </w:sdtPr>
        <w:sdtContent>
          <w:r>
            <w:t>Time allotted</w:t>
          </w:r>
        </w:sdtContent>
      </w:sdt>
      <w:r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1764105911"/>
          <w:placeholder>
            <w:docPart w:val="4ADAE7F66AE2F149BEAB50C8C92F0C30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>
            <w:rPr>
              <w:rStyle w:val="SubtleEmphasis"/>
            </w:rPr>
            <w:t>10 minutes</w:t>
          </w:r>
        </w:sdtContent>
      </w:sdt>
      <w:r>
        <w:t xml:space="preserve"> | </w:t>
      </w:r>
      <w:sdt>
        <w:sdtPr>
          <w:alias w:val="Agenda 1, agenda topic:"/>
          <w:tag w:val="Agenda 1, agenda topic:"/>
          <w:id w:val="-1811319346"/>
          <w:placeholder>
            <w:docPart w:val="1444B6E207A92345AE5AE1D08A3E1A93"/>
          </w:placeholder>
          <w:temporary/>
          <w:showingPlcHdr/>
          <w15:appearance w15:val="hidden"/>
        </w:sdtPr>
        <w:sdtContent>
          <w:r>
            <w:t>Agenda topic</w:t>
          </w:r>
        </w:sdtContent>
      </w:sdt>
      <w:r>
        <w:rPr>
          <w:rStyle w:val="SubtleEmphasis"/>
        </w:rPr>
        <w:t xml:space="preserve"> Alt. Arc Transport</w:t>
      </w:r>
      <w:r>
        <w:t xml:space="preserve"> | </w:t>
      </w:r>
      <w:sdt>
        <w:sdtPr>
          <w:alias w:val="Agenda 1, presenter:"/>
          <w:tag w:val="Agenda 1, presenter:"/>
          <w:id w:val="-937526163"/>
          <w:placeholder>
            <w:docPart w:val="ED9719824C8E4C4380B276664F062072"/>
          </w:placeholder>
          <w:temporary/>
          <w:showingPlcHdr/>
          <w15:appearance w15:val="hidden"/>
        </w:sdtPr>
        <w:sdtContent>
          <w:r>
            <w:t>Presenter</w:t>
          </w:r>
        </w:sdtContent>
      </w:sdt>
      <w:r>
        <w:t xml:space="preserve"> </w:t>
      </w:r>
      <w:r>
        <w:rPr>
          <w:rStyle w:val="SubtleEmphasis"/>
        </w:rPr>
        <w:t>Jay</w:t>
      </w:r>
    </w:p>
    <w:p w14:paraId="4AA17C67" w14:textId="77777777" w:rsidR="009C675B" w:rsidRDefault="009C675B" w:rsidP="009C675B">
      <w:pPr>
        <w:pStyle w:val="ListParagraph"/>
        <w:numPr>
          <w:ilvl w:val="0"/>
          <w:numId w:val="25"/>
        </w:numPr>
      </w:pPr>
      <w:r>
        <w:rPr>
          <w:noProof/>
        </w:rPr>
        <w:drawing>
          <wp:inline distT="0" distB="0" distL="0" distR="0" wp14:anchorId="21CE45D8" wp14:editId="015A3814">
            <wp:extent cx="4776862" cy="27984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168" cy="280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E5F13" w14:textId="77777777" w:rsidR="009C675B" w:rsidRDefault="009C675B" w:rsidP="009C675B">
      <w:pPr>
        <w:pStyle w:val="ListParagraph"/>
        <w:numPr>
          <w:ilvl w:val="0"/>
          <w:numId w:val="25"/>
        </w:numPr>
      </w:pPr>
      <w:r>
        <w:t>Still think 4 EM and 1 FFA arc is the right way</w:t>
      </w:r>
    </w:p>
    <w:p w14:paraId="7E0225B4" w14:textId="77777777" w:rsidR="009C675B" w:rsidRDefault="009C675B" w:rsidP="009C675B">
      <w:pPr>
        <w:pStyle w:val="ListParagraph"/>
        <w:numPr>
          <w:ilvl w:val="0"/>
          <w:numId w:val="25"/>
        </w:numPr>
      </w:pPr>
      <w:r>
        <w:t>Used to have a long drift coming to the vertical RF separators</w:t>
      </w:r>
    </w:p>
    <w:p w14:paraId="336D675F" w14:textId="77777777" w:rsidR="009C675B" w:rsidRDefault="009C675B" w:rsidP="009C675B">
      <w:pPr>
        <w:pStyle w:val="ListParagraph"/>
        <w:numPr>
          <w:ilvl w:val="1"/>
          <w:numId w:val="25"/>
        </w:numPr>
      </w:pPr>
      <w:r>
        <w:t xml:space="preserve">At </w:t>
      </w:r>
      <w:proofErr w:type="spellStart"/>
      <w:r>
        <w:t>JFuture</w:t>
      </w:r>
      <w:proofErr w:type="spellEnd"/>
      <w:r>
        <w:t xml:space="preserve"> meeting, most were Hall B and D</w:t>
      </w:r>
    </w:p>
    <w:p w14:paraId="07238075" w14:textId="77777777" w:rsidR="009C675B" w:rsidRDefault="009C675B" w:rsidP="009C675B">
      <w:pPr>
        <w:pStyle w:val="ListParagraph"/>
        <w:numPr>
          <w:ilvl w:val="1"/>
          <w:numId w:val="25"/>
        </w:numPr>
      </w:pPr>
      <w:r>
        <w:t>Put vertical RF separators (conductively cooled superconducting) and septa to push the B Beam down</w:t>
      </w:r>
    </w:p>
    <w:p w14:paraId="7803ACEA" w14:textId="77777777" w:rsidR="009C675B" w:rsidRDefault="009C675B" w:rsidP="009C675B">
      <w:pPr>
        <w:pStyle w:val="ListParagraph"/>
        <w:numPr>
          <w:ilvl w:val="0"/>
          <w:numId w:val="25"/>
        </w:numPr>
      </w:pPr>
      <w:r>
        <w:rPr>
          <w:noProof/>
        </w:rPr>
        <w:drawing>
          <wp:inline distT="0" distB="0" distL="0" distR="0" wp14:anchorId="7D260B1D" wp14:editId="37854C0D">
            <wp:extent cx="5334000" cy="2092607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747" cy="209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D97DA" w14:textId="77777777" w:rsidR="009C675B" w:rsidRDefault="009C675B" w:rsidP="009C675B">
      <w:pPr>
        <w:pStyle w:val="ListParagraph"/>
        <w:numPr>
          <w:ilvl w:val="1"/>
          <w:numId w:val="25"/>
        </w:numPr>
      </w:pPr>
      <w:r>
        <w:t>Put SRF separators upstream into drifts so the septa can go where the RF are now</w:t>
      </w:r>
    </w:p>
    <w:p w14:paraId="64874FFF" w14:textId="77777777" w:rsidR="009C675B" w:rsidRDefault="009C675B" w:rsidP="009C675B">
      <w:pPr>
        <w:pStyle w:val="ListParagraph"/>
        <w:numPr>
          <w:ilvl w:val="2"/>
          <w:numId w:val="25"/>
        </w:numPr>
      </w:pPr>
      <w:r>
        <w:t>Now will have multiple magnets for C</w:t>
      </w:r>
    </w:p>
    <w:p w14:paraId="3614E69E" w14:textId="77777777" w:rsidR="009C675B" w:rsidRDefault="009C675B" w:rsidP="009C675B">
      <w:pPr>
        <w:pStyle w:val="ListParagraph"/>
        <w:numPr>
          <w:ilvl w:val="2"/>
          <w:numId w:val="25"/>
        </w:numPr>
      </w:pPr>
      <w:r>
        <w:t>Allow A 5</w:t>
      </w:r>
      <w:r w:rsidRPr="00B44B27">
        <w:rPr>
          <w:vertAlign w:val="superscript"/>
        </w:rPr>
        <w:t>th</w:t>
      </w:r>
      <w:r>
        <w:t>, B 5</w:t>
      </w:r>
      <w:r w:rsidRPr="00B44B27">
        <w:rPr>
          <w:vertAlign w:val="superscript"/>
        </w:rPr>
        <w:t>th</w:t>
      </w:r>
      <w:r>
        <w:t>, and C could go symmetric to Hall A, or pushed out further to Hall D</w:t>
      </w:r>
    </w:p>
    <w:p w14:paraId="5AE01456" w14:textId="77777777" w:rsidR="009C675B" w:rsidRDefault="009C675B" w:rsidP="009C675B">
      <w:pPr>
        <w:pStyle w:val="ListParagraph"/>
        <w:numPr>
          <w:ilvl w:val="2"/>
          <w:numId w:val="25"/>
        </w:numPr>
      </w:pPr>
      <w:r>
        <w:t>So, either A, B, C at 20 GeV and nothing for D or A, B getting 20 and either C or D getting the rest.</w:t>
      </w:r>
    </w:p>
    <w:p w14:paraId="61791862" w14:textId="77777777" w:rsidR="009C675B" w:rsidRDefault="009C675B" w:rsidP="009C675B">
      <w:pPr>
        <w:pStyle w:val="ListParagraph"/>
        <w:numPr>
          <w:ilvl w:val="0"/>
          <w:numId w:val="25"/>
        </w:numPr>
      </w:pPr>
      <w:r>
        <w:t>After drift from RF separators (~100 ft)</w:t>
      </w:r>
    </w:p>
    <w:p w14:paraId="7DA94C14" w14:textId="77777777" w:rsidR="009C675B" w:rsidRDefault="009C675B" w:rsidP="009C675B">
      <w:pPr>
        <w:pStyle w:val="ListParagraph"/>
        <w:numPr>
          <w:ilvl w:val="0"/>
          <w:numId w:val="25"/>
        </w:numPr>
      </w:pPr>
      <w:r>
        <w:t xml:space="preserve">Maybe we can just double everything? </w:t>
      </w:r>
    </w:p>
    <w:p w14:paraId="62D88B5B" w14:textId="77777777" w:rsidR="009C675B" w:rsidRDefault="009C675B" w:rsidP="009C675B">
      <w:pPr>
        <w:pStyle w:val="ListParagraph"/>
        <w:numPr>
          <w:ilvl w:val="1"/>
          <w:numId w:val="25"/>
        </w:numPr>
      </w:pPr>
      <w:r>
        <w:t>YBs and YRs – get enough kick to get beyond beamline</w:t>
      </w:r>
    </w:p>
    <w:p w14:paraId="28671813" w14:textId="77777777" w:rsidR="009C675B" w:rsidRDefault="009C675B" w:rsidP="009C675B">
      <w:pPr>
        <w:pStyle w:val="ListParagraph"/>
        <w:numPr>
          <w:ilvl w:val="1"/>
          <w:numId w:val="25"/>
        </w:numPr>
      </w:pPr>
      <w:r>
        <w:t>Would be easier to have the conductively cooled units</w:t>
      </w:r>
    </w:p>
    <w:p w14:paraId="1613479A" w14:textId="77777777" w:rsidR="009C675B" w:rsidRDefault="009C675B" w:rsidP="009C675B">
      <w:pPr>
        <w:pStyle w:val="ListParagraph"/>
        <w:numPr>
          <w:ilvl w:val="1"/>
          <w:numId w:val="25"/>
        </w:numPr>
      </w:pPr>
      <w:r>
        <w:t>Maybe double first 3 passes?</w:t>
      </w:r>
    </w:p>
    <w:p w14:paraId="7CAEA959" w14:textId="77777777" w:rsidR="009C675B" w:rsidRDefault="009C675B" w:rsidP="009C675B">
      <w:pPr>
        <w:pStyle w:val="ListParagraph"/>
        <w:numPr>
          <w:ilvl w:val="1"/>
          <w:numId w:val="25"/>
        </w:numPr>
      </w:pPr>
      <w:r>
        <w:t>Assuming can only extract at the end of the FFA, not in TOF</w:t>
      </w:r>
    </w:p>
    <w:p w14:paraId="53A3A355" w14:textId="77777777" w:rsidR="009C675B" w:rsidRDefault="009C675B" w:rsidP="009C675B">
      <w:pPr>
        <w:pStyle w:val="ListParagraph"/>
        <w:numPr>
          <w:ilvl w:val="2"/>
          <w:numId w:val="25"/>
        </w:numPr>
      </w:pPr>
      <w:r>
        <w:t>End meaning after 4 passes in one FFA</w:t>
      </w:r>
    </w:p>
    <w:p w14:paraId="47BDD237" w14:textId="77777777" w:rsidR="009C675B" w:rsidRDefault="009C675B" w:rsidP="009C675B">
      <w:pPr>
        <w:pStyle w:val="ListParagraph"/>
        <w:numPr>
          <w:ilvl w:val="2"/>
          <w:numId w:val="25"/>
        </w:numPr>
      </w:pPr>
      <w:r>
        <w:t>Stephen: should be separable</w:t>
      </w:r>
    </w:p>
    <w:p w14:paraId="583655C1" w14:textId="77777777" w:rsidR="009C675B" w:rsidRDefault="009C675B" w:rsidP="009C675B">
      <w:pPr>
        <w:pStyle w:val="ListParagraph"/>
        <w:numPr>
          <w:ilvl w:val="2"/>
          <w:numId w:val="25"/>
        </w:numPr>
      </w:pPr>
      <w:r>
        <w:lastRenderedPageBreak/>
        <w:t>Splitter lines can extract whatever pass (maybe easier said than done)</w:t>
      </w:r>
    </w:p>
    <w:p w14:paraId="3784BBC9" w14:textId="77777777" w:rsidR="009C675B" w:rsidRDefault="009C675B" w:rsidP="009C675B">
      <w:pPr>
        <w:pStyle w:val="ListParagraph"/>
        <w:numPr>
          <w:ilvl w:val="3"/>
          <w:numId w:val="25"/>
        </w:numPr>
      </w:pPr>
      <w:r>
        <w:t>Maybe can’t do that and maintain higher energy for other halls.</w:t>
      </w:r>
    </w:p>
    <w:p w14:paraId="7A24CC5B" w14:textId="77777777" w:rsidR="009C675B" w:rsidRDefault="009C675B" w:rsidP="009C675B">
      <w:pPr>
        <w:pStyle w:val="ListParagraph"/>
        <w:numPr>
          <w:ilvl w:val="2"/>
          <w:numId w:val="25"/>
        </w:numPr>
      </w:pPr>
      <w:r>
        <w:t xml:space="preserve">Could put RF kickers when beams are separate, then you’d need more of them, </w:t>
      </w:r>
      <w:proofErr w:type="spellStart"/>
      <w:r>
        <w:t>etc</w:t>
      </w:r>
      <w:proofErr w:type="spellEnd"/>
      <w:r>
        <w:t>…</w:t>
      </w:r>
    </w:p>
    <w:p w14:paraId="70C0C40E" w14:textId="77777777" w:rsidR="009C675B" w:rsidRDefault="009C675B" w:rsidP="009C675B">
      <w:pPr>
        <w:pStyle w:val="ListParagraph"/>
        <w:numPr>
          <w:ilvl w:val="3"/>
          <w:numId w:val="25"/>
        </w:numPr>
      </w:pPr>
      <w:r>
        <w:t>Real estate might be too tight</w:t>
      </w:r>
    </w:p>
    <w:p w14:paraId="2E2E36D0" w14:textId="77777777" w:rsidR="009C675B" w:rsidRDefault="009C675B" w:rsidP="009C675B">
      <w:sdt>
        <w:sdtPr>
          <w:alias w:val="Agenda 1, conclusion:"/>
          <w:tag w:val="Agenda 1, conclusion:"/>
          <w:id w:val="-832218564"/>
          <w:placeholder>
            <w:docPart w:val="00498A9A94518242A19BD5D065609BAE"/>
          </w:placeholder>
          <w:temporary/>
          <w:showingPlcHdr/>
          <w15:appearance w15:val="hidden"/>
        </w:sdtPr>
        <w:sdtContent>
          <w:r w:rsidRPr="004C65AC">
            <w:rPr>
              <w:rStyle w:val="Heading4Char"/>
            </w:rPr>
            <w:t>Conclusion</w:t>
          </w:r>
        </w:sdtContent>
      </w:sdt>
      <w:r>
        <w:t xml:space="preserve"> </w:t>
      </w:r>
    </w:p>
    <w:p w14:paraId="3DF9886E" w14:textId="77777777" w:rsidR="009C675B" w:rsidRDefault="009C675B" w:rsidP="009C675B">
      <w:r>
        <w:t>This is complicated, but important to understand.</w:t>
      </w:r>
    </w:p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9C675B" w:rsidRPr="00E52810" w14:paraId="201249F4" w14:textId="77777777" w:rsidTr="006F34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28F3A6A6" w14:textId="77777777" w:rsidR="009C675B" w:rsidRPr="00E52810" w:rsidRDefault="009C675B" w:rsidP="006F34E0">
            <w:sdt>
              <w:sdtPr>
                <w:alias w:val="Agenda 1, action items:"/>
                <w:tag w:val="Agenda 1, action items:"/>
                <w:id w:val="292412937"/>
                <w:placeholder>
                  <w:docPart w:val="03C0054CCA10C244AD398B7E3CEFFC48"/>
                </w:placeholder>
                <w:temporary/>
                <w:showingPlcHdr/>
                <w15:appearance w15:val="hidden"/>
              </w:sdtPr>
              <w:sdtContent>
                <w:r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1880121327"/>
            <w:placeholder>
              <w:docPart w:val="C798AC375CE35845A17948133A021B29"/>
            </w:placeholder>
            <w:temporary/>
            <w:showingPlcHdr/>
            <w15:appearance w15:val="hidden"/>
          </w:sdtPr>
          <w:sdtContent>
            <w:tc>
              <w:tcPr>
                <w:tcW w:w="2184" w:type="dxa"/>
              </w:tcPr>
              <w:p w14:paraId="264CFB1C" w14:textId="77777777" w:rsidR="009C675B" w:rsidRPr="00E52810" w:rsidRDefault="009C675B" w:rsidP="006F34E0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-1661383881"/>
            <w:placeholder>
              <w:docPart w:val="B5711CA3E267D1429E70FDAC84A03665"/>
            </w:placeholder>
            <w:temporary/>
            <w:showingPlcHdr/>
            <w15:appearance w15:val="hidden"/>
          </w:sdtPr>
          <w:sdtContent>
            <w:tc>
              <w:tcPr>
                <w:tcW w:w="2184" w:type="dxa"/>
              </w:tcPr>
              <w:p w14:paraId="724A1B9D" w14:textId="77777777" w:rsidR="009C675B" w:rsidRPr="00E52810" w:rsidRDefault="009C675B" w:rsidP="006F34E0">
                <w:r w:rsidRPr="00E52810">
                  <w:t>Deadline</w:t>
                </w:r>
              </w:p>
            </w:tc>
          </w:sdtContent>
        </w:sdt>
      </w:tr>
      <w:tr w:rsidR="009C675B" w:rsidRPr="00E52810" w14:paraId="12675901" w14:textId="77777777" w:rsidTr="006F34E0">
        <w:trPr>
          <w:trHeight w:val="426"/>
        </w:trPr>
        <w:tc>
          <w:tcPr>
            <w:tcW w:w="6117" w:type="dxa"/>
          </w:tcPr>
          <w:p w14:paraId="78ABC91D" w14:textId="77777777" w:rsidR="009C675B" w:rsidRPr="00335EC5" w:rsidRDefault="009C675B" w:rsidP="006F34E0">
            <w:pPr>
              <w:ind w:left="0"/>
            </w:pPr>
          </w:p>
        </w:tc>
        <w:tc>
          <w:tcPr>
            <w:tcW w:w="2184" w:type="dxa"/>
          </w:tcPr>
          <w:p w14:paraId="714F5591" w14:textId="77777777" w:rsidR="009C675B" w:rsidRDefault="009C675B" w:rsidP="006F34E0">
            <w:pPr>
              <w:ind w:left="0"/>
            </w:pPr>
          </w:p>
        </w:tc>
        <w:tc>
          <w:tcPr>
            <w:tcW w:w="2184" w:type="dxa"/>
          </w:tcPr>
          <w:p w14:paraId="0B929B95" w14:textId="77777777" w:rsidR="009C675B" w:rsidRPr="00E52810" w:rsidRDefault="009C675B" w:rsidP="006F34E0">
            <w:pPr>
              <w:ind w:left="0"/>
            </w:pPr>
          </w:p>
        </w:tc>
      </w:tr>
    </w:tbl>
    <w:p w14:paraId="5F8D36A7" w14:textId="21108032" w:rsidR="008F0118" w:rsidRDefault="008F0118" w:rsidP="008F0118">
      <w:pPr>
        <w:pStyle w:val="Heading2"/>
      </w:pPr>
      <w:sdt>
        <w:sdtPr>
          <w:alias w:val="Agenda 1, time allotted:"/>
          <w:tag w:val="Agenda 1, time allotted:"/>
          <w:id w:val="-751973360"/>
          <w:placeholder>
            <w:docPart w:val="957F95BAF2655E4FA77A8A927AC0FD4D"/>
          </w:placeholder>
          <w:temporary/>
          <w:showingPlcHdr/>
          <w15:appearance w15:val="hidden"/>
        </w:sdtPr>
        <w:sdtContent>
          <w:r>
            <w:t>Time allotted</w:t>
          </w:r>
        </w:sdtContent>
      </w:sdt>
      <w:r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-98025589"/>
          <w:placeholder>
            <w:docPart w:val="ABACBB2A46E5E1499B059DC2D942D247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>
            <w:rPr>
              <w:rStyle w:val="SubtleEmphasis"/>
            </w:rPr>
            <w:t>25 minutes</w:t>
          </w:r>
        </w:sdtContent>
      </w:sdt>
      <w:r>
        <w:t xml:space="preserve"> | </w:t>
      </w:r>
      <w:sdt>
        <w:sdtPr>
          <w:alias w:val="Agenda 1, agenda topic:"/>
          <w:tag w:val="Agenda 1, agenda topic:"/>
          <w:id w:val="165373616"/>
          <w:placeholder>
            <w:docPart w:val="17481DF2D4FC8942B27988D7CE6A46CA"/>
          </w:placeholder>
          <w:temporary/>
          <w:showingPlcHdr/>
          <w15:appearance w15:val="hidden"/>
        </w:sdtPr>
        <w:sdtContent>
          <w:r>
            <w:t>Agenda topic</w:t>
          </w:r>
        </w:sdtContent>
      </w:sdt>
      <w:r>
        <w:rPr>
          <w:rStyle w:val="SubtleEmphasis"/>
        </w:rPr>
        <w:t xml:space="preserve"> A</w:t>
      </w:r>
      <w:r>
        <w:rPr>
          <w:rStyle w:val="SubtleEmphasis"/>
        </w:rPr>
        <w:t>OB</w:t>
      </w:r>
      <w:r>
        <w:t xml:space="preserve"> | </w:t>
      </w:r>
      <w:sdt>
        <w:sdtPr>
          <w:alias w:val="Agenda 1, presenter:"/>
          <w:tag w:val="Agenda 1, presenter:"/>
          <w:id w:val="-767626128"/>
          <w:placeholder>
            <w:docPart w:val="B628A2E8C893B549A199585E2099DF9D"/>
          </w:placeholder>
          <w:temporary/>
          <w:showingPlcHdr/>
          <w15:appearance w15:val="hidden"/>
        </w:sdtPr>
        <w:sdtContent>
          <w:r>
            <w:t>Presenter</w:t>
          </w:r>
        </w:sdtContent>
      </w:sdt>
      <w:r>
        <w:t xml:space="preserve"> </w:t>
      </w:r>
      <w:r>
        <w:rPr>
          <w:rStyle w:val="SubtleEmphasis"/>
        </w:rPr>
        <w:t>All</w:t>
      </w:r>
    </w:p>
    <w:p w14:paraId="2A1A9873" w14:textId="77777777" w:rsidR="008B22D5" w:rsidRDefault="008B22D5" w:rsidP="008B22D5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What’s the cost of one of these arcs?</w:t>
      </w:r>
    </w:p>
    <w:p w14:paraId="59574C7E" w14:textId="77777777" w:rsidR="008B22D5" w:rsidRDefault="008B22D5" w:rsidP="008B22D5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No idea right now because the price is fluctuating drastically.</w:t>
      </w:r>
    </w:p>
    <w:p w14:paraId="051E5A04" w14:textId="77777777" w:rsidR="008B22D5" w:rsidRDefault="008B22D5" w:rsidP="008B22D5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What’s the cost on building/testing/</w:t>
      </w: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etc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…?</w:t>
      </w:r>
    </w:p>
    <w:p w14:paraId="786FEF91" w14:textId="77777777" w:rsidR="008B22D5" w:rsidRDefault="008B22D5" w:rsidP="008B22D5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Companies to do building and corrector magnets – for 200 magnets no more than $1M – but that’s a *very* good price. May not get close to that.</w:t>
      </w:r>
    </w:p>
    <w:p w14:paraId="477683E7" w14:textId="5EB0AA38" w:rsidR="008F0118" w:rsidRDefault="008B22D5" w:rsidP="008B22D5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$4M for 230 magnets back in CBETA days, but likely over $10M now.</w:t>
      </w:r>
    </w:p>
    <w:p w14:paraId="36E38417" w14:textId="009B2428" w:rsidR="008B22D5" w:rsidRPr="008B22D5" w:rsidRDefault="008B22D5" w:rsidP="008B22D5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Only 12 cm long</w:t>
      </w:r>
    </w:p>
    <w:p w14:paraId="4D84EF39" w14:textId="4067B779" w:rsidR="008B22D5" w:rsidRDefault="008B22D5" w:rsidP="008B22D5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Vasiliy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shows a report on Halbach magnets</w:t>
      </w:r>
    </w:p>
    <w:p w14:paraId="65F678BE" w14:textId="673DF531" w:rsidR="00C10DCA" w:rsidRDefault="00C10DCA" w:rsidP="008B22D5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Stephen: cost of magnets:</w:t>
      </w:r>
    </w:p>
    <w:p w14:paraId="4EF435C9" w14:textId="3B283C5A" w:rsidR="00C10DCA" w:rsidRDefault="00C10DCA" w:rsidP="00C10DCA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$4.48/cm^3 before, now $30+/cm^3</w:t>
      </w:r>
    </w:p>
    <w:p w14:paraId="11A01AF8" w14:textId="5F081AFE" w:rsidR="00C10DCA" w:rsidRDefault="00C10DCA" w:rsidP="00C10DCA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Scaling the worst case to CEBAF, $220M!!</w:t>
      </w:r>
    </w:p>
    <w:p w14:paraId="4EFAF84C" w14:textId="11696A61" w:rsidR="00C10DCA" w:rsidRDefault="00DE7DD1" w:rsidP="00DE7DD1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Andrei:</w:t>
      </w:r>
    </w:p>
    <w:p w14:paraId="1422C83C" w14:textId="27F3530B" w:rsidR="00DE7DD1" w:rsidRDefault="00DE7DD1" w:rsidP="00DE7DD1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Recent discussions with management: can we consider a staged commissioning. First 1 arc, then another?</w:t>
      </w:r>
    </w:p>
    <w:p w14:paraId="3CC59D52" w14:textId="5AFA3933" w:rsidR="00DE7DD1" w:rsidRDefault="00DE7DD1" w:rsidP="00DE7DD1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Keep it under $200M per pass, then do it scaled.</w:t>
      </w:r>
    </w:p>
    <w:p w14:paraId="4C712D4C" w14:textId="489632F2" w:rsidR="008B15F0" w:rsidRDefault="008B15F0" w:rsidP="008B15F0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Ryan naïve question: are there other magnetic materials we could use or blend?</w:t>
      </w:r>
    </w:p>
    <w:p w14:paraId="67555A47" w14:textId="3C5FFE91" w:rsidR="00DE7DD1" w:rsidRPr="00170CB3" w:rsidRDefault="008B15F0" w:rsidP="00170CB3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Not really, but maybe. There is one that may be more expensive, but this is something to look into</w:t>
      </w:r>
    </w:p>
    <w:p w14:paraId="28AF0997" w14:textId="77777777" w:rsidR="008F0118" w:rsidRDefault="008F0118" w:rsidP="008F0118">
      <w:sdt>
        <w:sdtPr>
          <w:alias w:val="Agenda 1, conclusion:"/>
          <w:tag w:val="Agenda 1, conclusion:"/>
          <w:id w:val="-423571109"/>
          <w:placeholder>
            <w:docPart w:val="9532BFA359D64644BF86B32CC808A7BD"/>
          </w:placeholder>
          <w:temporary/>
          <w:showingPlcHdr/>
          <w15:appearance w15:val="hidden"/>
        </w:sdtPr>
        <w:sdtContent>
          <w:r w:rsidRPr="004C65AC">
            <w:rPr>
              <w:rStyle w:val="Heading4Char"/>
            </w:rPr>
            <w:t>Conclusion</w:t>
          </w:r>
        </w:sdtContent>
      </w:sdt>
      <w:r>
        <w:t xml:space="preserve"> </w:t>
      </w:r>
    </w:p>
    <w:p w14:paraId="5E0FA312" w14:textId="137F50BE" w:rsidR="008F0118" w:rsidRDefault="008F0118" w:rsidP="008F0118"/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8F0118" w:rsidRPr="00E52810" w14:paraId="5C8F0E0F" w14:textId="77777777" w:rsidTr="006F34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18EFD2BE" w14:textId="77777777" w:rsidR="008F0118" w:rsidRPr="00E52810" w:rsidRDefault="008F0118" w:rsidP="006F34E0">
            <w:sdt>
              <w:sdtPr>
                <w:alias w:val="Agenda 1, action items:"/>
                <w:tag w:val="Agenda 1, action items:"/>
                <w:id w:val="-235014585"/>
                <w:placeholder>
                  <w:docPart w:val="9F6EDD07EA807A48815897FAA87C7396"/>
                </w:placeholder>
                <w:temporary/>
                <w:showingPlcHdr/>
                <w15:appearance w15:val="hidden"/>
              </w:sdtPr>
              <w:sdtContent>
                <w:r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1749916784"/>
            <w:placeholder>
              <w:docPart w:val="66870013791451458972A3781CE1D7DF"/>
            </w:placeholder>
            <w:temporary/>
            <w:showingPlcHdr/>
            <w15:appearance w15:val="hidden"/>
          </w:sdtPr>
          <w:sdtContent>
            <w:tc>
              <w:tcPr>
                <w:tcW w:w="2184" w:type="dxa"/>
              </w:tcPr>
              <w:p w14:paraId="43747766" w14:textId="77777777" w:rsidR="008F0118" w:rsidRPr="00E52810" w:rsidRDefault="008F0118" w:rsidP="006F34E0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-930120482"/>
            <w:placeholder>
              <w:docPart w:val="5C102935B3883345ADA4D48EF7F3DC43"/>
            </w:placeholder>
            <w:temporary/>
            <w:showingPlcHdr/>
            <w15:appearance w15:val="hidden"/>
          </w:sdtPr>
          <w:sdtContent>
            <w:tc>
              <w:tcPr>
                <w:tcW w:w="2184" w:type="dxa"/>
              </w:tcPr>
              <w:p w14:paraId="66155C9E" w14:textId="77777777" w:rsidR="008F0118" w:rsidRPr="00E52810" w:rsidRDefault="008F0118" w:rsidP="006F34E0">
                <w:r w:rsidRPr="00E52810">
                  <w:t>Deadline</w:t>
                </w:r>
              </w:p>
            </w:tc>
          </w:sdtContent>
        </w:sdt>
      </w:tr>
      <w:tr w:rsidR="008F0118" w:rsidRPr="00E52810" w14:paraId="0614CAC0" w14:textId="77777777" w:rsidTr="006F34E0">
        <w:trPr>
          <w:trHeight w:val="426"/>
        </w:trPr>
        <w:tc>
          <w:tcPr>
            <w:tcW w:w="6117" w:type="dxa"/>
          </w:tcPr>
          <w:p w14:paraId="771B4E88" w14:textId="77777777" w:rsidR="008F0118" w:rsidRPr="00335EC5" w:rsidRDefault="008F0118" w:rsidP="006F34E0">
            <w:pPr>
              <w:ind w:left="0"/>
            </w:pPr>
          </w:p>
          <w:p w14:paraId="6DA0A5A0" w14:textId="77777777" w:rsidR="008F0118" w:rsidRPr="00335EC5" w:rsidRDefault="008F0118" w:rsidP="006F34E0">
            <w:pPr>
              <w:ind w:left="0"/>
            </w:pPr>
          </w:p>
        </w:tc>
        <w:tc>
          <w:tcPr>
            <w:tcW w:w="2184" w:type="dxa"/>
          </w:tcPr>
          <w:p w14:paraId="46FECC75" w14:textId="77777777" w:rsidR="008F0118" w:rsidRDefault="008F0118" w:rsidP="006F34E0">
            <w:pPr>
              <w:ind w:left="0"/>
            </w:pPr>
          </w:p>
        </w:tc>
        <w:tc>
          <w:tcPr>
            <w:tcW w:w="2184" w:type="dxa"/>
          </w:tcPr>
          <w:p w14:paraId="37F67C8C" w14:textId="77777777" w:rsidR="008F0118" w:rsidRPr="00E52810" w:rsidRDefault="008F0118" w:rsidP="006F34E0">
            <w:pPr>
              <w:ind w:left="0"/>
            </w:pPr>
          </w:p>
        </w:tc>
      </w:tr>
    </w:tbl>
    <w:p w14:paraId="0A38A84E" w14:textId="77777777" w:rsidR="00723004" w:rsidRDefault="00723004" w:rsidP="00723004">
      <w:pPr>
        <w:pStyle w:val="Heading2"/>
        <w:ind w:left="0"/>
      </w:pPr>
    </w:p>
    <w:p w14:paraId="5D06F64E" w14:textId="71D2B859" w:rsidR="00066DF9" w:rsidRPr="00723004" w:rsidRDefault="00066DF9" w:rsidP="002431D7">
      <w:pPr>
        <w:pStyle w:val="Heading2"/>
        <w:ind w:left="0"/>
        <w:rPr>
          <w:b/>
          <w:bCs w:val="0"/>
        </w:rPr>
      </w:pPr>
    </w:p>
    <w:p w14:paraId="3BF71B0E" w14:textId="77777777" w:rsidR="00723004" w:rsidRDefault="00723004" w:rsidP="002431D7">
      <w:pPr>
        <w:pStyle w:val="Heading2"/>
        <w:ind w:left="0"/>
      </w:pPr>
    </w:p>
    <w:p w14:paraId="45309941" w14:textId="296D313F" w:rsidR="0017681F" w:rsidRDefault="007B5053" w:rsidP="002431D7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AFB22894700654699DE3AE05C8EC730"/>
          </w:placeholder>
          <w:temporary/>
          <w:showingPlcHdr/>
          <w15:appearance w15:val="hidden"/>
        </w:sdtPr>
        <w:sdtEndPr/>
        <w:sdtContent>
          <w:r w:rsidR="00A979E1">
            <w:t>Special notes</w:t>
          </w:r>
        </w:sdtContent>
      </w:sdt>
      <w:r w:rsidR="00A979E1">
        <w:t xml:space="preserve"> </w:t>
      </w:r>
    </w:p>
    <w:p w14:paraId="0FD2794E" w14:textId="2383FDA5" w:rsidR="00335EC5" w:rsidRDefault="00335EC5" w:rsidP="004C65AC">
      <w:pPr>
        <w:pStyle w:val="Heading2"/>
      </w:pPr>
    </w:p>
    <w:p w14:paraId="4A1447C6" w14:textId="12D41764" w:rsidR="004C65AC" w:rsidRDefault="00D13B39" w:rsidP="0071181D">
      <w:pPr>
        <w:ind w:left="0"/>
      </w:pPr>
      <w:r>
        <w:t xml:space="preserve">Pathway to Repository: </w:t>
      </w:r>
      <w:hyperlink r:id="rId17" w:history="1">
        <w:r w:rsidR="002A1072"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755D9CE3" w14:textId="11005BE7" w:rsidR="002A1072" w:rsidRDefault="002A1072" w:rsidP="0071181D">
      <w:pPr>
        <w:ind w:left="0"/>
      </w:pPr>
    </w:p>
    <w:sectPr w:rsidR="002A1072" w:rsidSect="00CB50F2">
      <w:footerReference w:type="default" r:id="rId18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7BC30" w14:textId="77777777" w:rsidR="007B5053" w:rsidRDefault="007B5053">
      <w:pPr>
        <w:spacing w:after="0"/>
      </w:pPr>
      <w:r>
        <w:separator/>
      </w:r>
    </w:p>
  </w:endnote>
  <w:endnote w:type="continuationSeparator" w:id="0">
    <w:p w14:paraId="7D295C4A" w14:textId="77777777" w:rsidR="007B5053" w:rsidRDefault="007B505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AFD6F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DD2D4" w14:textId="77777777" w:rsidR="007B5053" w:rsidRDefault="007B5053">
      <w:pPr>
        <w:spacing w:after="0"/>
      </w:pPr>
      <w:r>
        <w:separator/>
      </w:r>
    </w:p>
  </w:footnote>
  <w:footnote w:type="continuationSeparator" w:id="0">
    <w:p w14:paraId="431101FE" w14:textId="77777777" w:rsidR="007B5053" w:rsidRDefault="007B505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853834"/>
    <w:multiLevelType w:val="hybridMultilevel"/>
    <w:tmpl w:val="D9B0F54C"/>
    <w:lvl w:ilvl="0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4D600AF"/>
    <w:multiLevelType w:val="multilevel"/>
    <w:tmpl w:val="BA748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BA7C8F"/>
    <w:multiLevelType w:val="hybridMultilevel"/>
    <w:tmpl w:val="79E6F94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24730EDF"/>
    <w:multiLevelType w:val="hybridMultilevel"/>
    <w:tmpl w:val="6E56499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4" w15:restartNumberingAfterBreak="0">
    <w:nsid w:val="2AB64A2F"/>
    <w:multiLevelType w:val="hybridMultilevel"/>
    <w:tmpl w:val="6B9227B4"/>
    <w:lvl w:ilvl="0" w:tplc="6AD01D68">
      <w:numFmt w:val="bullet"/>
      <w:lvlText w:val="-"/>
      <w:lvlJc w:val="left"/>
      <w:pPr>
        <w:ind w:left="108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A87754"/>
    <w:multiLevelType w:val="hybridMultilevel"/>
    <w:tmpl w:val="406A827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6" w15:restartNumberingAfterBreak="0">
    <w:nsid w:val="3967595C"/>
    <w:multiLevelType w:val="hybridMultilevel"/>
    <w:tmpl w:val="C80AAE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E7B3EE6"/>
    <w:multiLevelType w:val="hybridMultilevel"/>
    <w:tmpl w:val="5F106506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 w15:restartNumberingAfterBreak="0">
    <w:nsid w:val="41E95AF7"/>
    <w:multiLevelType w:val="hybridMultilevel"/>
    <w:tmpl w:val="E34C875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4F734570"/>
    <w:multiLevelType w:val="hybridMultilevel"/>
    <w:tmpl w:val="4FE6C16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50CF49B3"/>
    <w:multiLevelType w:val="hybridMultilevel"/>
    <w:tmpl w:val="13587C00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1" w15:restartNumberingAfterBreak="0">
    <w:nsid w:val="54C26F83"/>
    <w:multiLevelType w:val="hybridMultilevel"/>
    <w:tmpl w:val="A0BE40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49C0FD2"/>
    <w:multiLevelType w:val="multilevel"/>
    <w:tmpl w:val="5184B47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3" w15:restartNumberingAfterBreak="0">
    <w:nsid w:val="722D037E"/>
    <w:multiLevelType w:val="hybridMultilevel"/>
    <w:tmpl w:val="539E437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4" w15:restartNumberingAfterBreak="0">
    <w:nsid w:val="7255026A"/>
    <w:multiLevelType w:val="hybridMultilevel"/>
    <w:tmpl w:val="ABD0D8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2194568">
    <w:abstractNumId w:val="9"/>
  </w:num>
  <w:num w:numId="2" w16cid:durableId="410078667">
    <w:abstractNumId w:val="7"/>
  </w:num>
  <w:num w:numId="3" w16cid:durableId="399445496">
    <w:abstractNumId w:val="6"/>
  </w:num>
  <w:num w:numId="4" w16cid:durableId="73092509">
    <w:abstractNumId w:val="5"/>
  </w:num>
  <w:num w:numId="5" w16cid:durableId="1575819240">
    <w:abstractNumId w:val="4"/>
  </w:num>
  <w:num w:numId="6" w16cid:durableId="1952738030">
    <w:abstractNumId w:val="8"/>
  </w:num>
  <w:num w:numId="7" w16cid:durableId="2117363916">
    <w:abstractNumId w:val="3"/>
  </w:num>
  <w:num w:numId="8" w16cid:durableId="2080983690">
    <w:abstractNumId w:val="2"/>
  </w:num>
  <w:num w:numId="9" w16cid:durableId="542064486">
    <w:abstractNumId w:val="1"/>
  </w:num>
  <w:num w:numId="10" w16cid:durableId="1448154890">
    <w:abstractNumId w:val="0"/>
  </w:num>
  <w:num w:numId="11" w16cid:durableId="678433444">
    <w:abstractNumId w:val="13"/>
  </w:num>
  <w:num w:numId="12" w16cid:durableId="385105481">
    <w:abstractNumId w:val="15"/>
  </w:num>
  <w:num w:numId="13" w16cid:durableId="1434935318">
    <w:abstractNumId w:val="23"/>
  </w:num>
  <w:num w:numId="14" w16cid:durableId="861550584">
    <w:abstractNumId w:val="10"/>
  </w:num>
  <w:num w:numId="15" w16cid:durableId="766122916">
    <w:abstractNumId w:val="18"/>
  </w:num>
  <w:num w:numId="16" w16cid:durableId="2121365018">
    <w:abstractNumId w:val="21"/>
  </w:num>
  <w:num w:numId="17" w16cid:durableId="1392577525">
    <w:abstractNumId w:val="24"/>
  </w:num>
  <w:num w:numId="18" w16cid:durableId="764687736">
    <w:abstractNumId w:val="16"/>
  </w:num>
  <w:num w:numId="19" w16cid:durableId="2074043897">
    <w:abstractNumId w:val="12"/>
  </w:num>
  <w:num w:numId="20" w16cid:durableId="1989822372">
    <w:abstractNumId w:val="19"/>
  </w:num>
  <w:num w:numId="21" w16cid:durableId="1569654038">
    <w:abstractNumId w:val="11"/>
  </w:num>
  <w:num w:numId="22" w16cid:durableId="1846632034">
    <w:abstractNumId w:val="22"/>
  </w:num>
  <w:num w:numId="23" w16cid:durableId="214976639">
    <w:abstractNumId w:val="17"/>
  </w:num>
  <w:num w:numId="24" w16cid:durableId="1464538784">
    <w:abstractNumId w:val="14"/>
  </w:num>
  <w:num w:numId="25" w16cid:durableId="139292121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B23"/>
    <w:rsid w:val="00012417"/>
    <w:rsid w:val="000172B6"/>
    <w:rsid w:val="00020306"/>
    <w:rsid w:val="0002592B"/>
    <w:rsid w:val="00026075"/>
    <w:rsid w:val="0002769B"/>
    <w:rsid w:val="00027770"/>
    <w:rsid w:val="0003081E"/>
    <w:rsid w:val="00031209"/>
    <w:rsid w:val="000343DB"/>
    <w:rsid w:val="00036368"/>
    <w:rsid w:val="000441C5"/>
    <w:rsid w:val="00044395"/>
    <w:rsid w:val="00046653"/>
    <w:rsid w:val="00047381"/>
    <w:rsid w:val="000515BB"/>
    <w:rsid w:val="00051EB1"/>
    <w:rsid w:val="00052D3A"/>
    <w:rsid w:val="000530CE"/>
    <w:rsid w:val="0005629A"/>
    <w:rsid w:val="00062471"/>
    <w:rsid w:val="00066DF9"/>
    <w:rsid w:val="00070820"/>
    <w:rsid w:val="00071138"/>
    <w:rsid w:val="00077EE8"/>
    <w:rsid w:val="00081BAF"/>
    <w:rsid w:val="0009210C"/>
    <w:rsid w:val="00092E7A"/>
    <w:rsid w:val="000A5295"/>
    <w:rsid w:val="000B360E"/>
    <w:rsid w:val="000B3977"/>
    <w:rsid w:val="000B71A1"/>
    <w:rsid w:val="000C02C1"/>
    <w:rsid w:val="000C6048"/>
    <w:rsid w:val="000D05EA"/>
    <w:rsid w:val="000D352F"/>
    <w:rsid w:val="000D5F69"/>
    <w:rsid w:val="000D6F16"/>
    <w:rsid w:val="000D7BAE"/>
    <w:rsid w:val="000E21FE"/>
    <w:rsid w:val="000E316E"/>
    <w:rsid w:val="000F32BC"/>
    <w:rsid w:val="000F3D72"/>
    <w:rsid w:val="000F46B7"/>
    <w:rsid w:val="000F6FD7"/>
    <w:rsid w:val="000F7DDE"/>
    <w:rsid w:val="001005E5"/>
    <w:rsid w:val="001042EF"/>
    <w:rsid w:val="00104A8F"/>
    <w:rsid w:val="001067A9"/>
    <w:rsid w:val="00107A25"/>
    <w:rsid w:val="0011181F"/>
    <w:rsid w:val="001118FD"/>
    <w:rsid w:val="00113DAC"/>
    <w:rsid w:val="00117799"/>
    <w:rsid w:val="00117ABD"/>
    <w:rsid w:val="00121569"/>
    <w:rsid w:val="0012408A"/>
    <w:rsid w:val="00124720"/>
    <w:rsid w:val="0012490E"/>
    <w:rsid w:val="001253BA"/>
    <w:rsid w:val="001265DD"/>
    <w:rsid w:val="00130F04"/>
    <w:rsid w:val="00135E22"/>
    <w:rsid w:val="0013769A"/>
    <w:rsid w:val="00143D50"/>
    <w:rsid w:val="00145762"/>
    <w:rsid w:val="00150826"/>
    <w:rsid w:val="00152CC8"/>
    <w:rsid w:val="00153BEE"/>
    <w:rsid w:val="001559F6"/>
    <w:rsid w:val="00164778"/>
    <w:rsid w:val="00170CB3"/>
    <w:rsid w:val="00174A6D"/>
    <w:rsid w:val="0017681F"/>
    <w:rsid w:val="00181632"/>
    <w:rsid w:val="001840C2"/>
    <w:rsid w:val="00184F4A"/>
    <w:rsid w:val="00191176"/>
    <w:rsid w:val="0019310B"/>
    <w:rsid w:val="00194F64"/>
    <w:rsid w:val="0019660A"/>
    <w:rsid w:val="001B50FF"/>
    <w:rsid w:val="001B5156"/>
    <w:rsid w:val="001B7CD6"/>
    <w:rsid w:val="001C0694"/>
    <w:rsid w:val="001C39C9"/>
    <w:rsid w:val="001C4546"/>
    <w:rsid w:val="001C4DDE"/>
    <w:rsid w:val="001D45C7"/>
    <w:rsid w:val="001D586A"/>
    <w:rsid w:val="001E342E"/>
    <w:rsid w:val="001E4DD6"/>
    <w:rsid w:val="001F0946"/>
    <w:rsid w:val="001F0D83"/>
    <w:rsid w:val="001F2E18"/>
    <w:rsid w:val="001F3798"/>
    <w:rsid w:val="001F3C8C"/>
    <w:rsid w:val="001F5821"/>
    <w:rsid w:val="0020261B"/>
    <w:rsid w:val="00203996"/>
    <w:rsid w:val="00210AD4"/>
    <w:rsid w:val="002114C0"/>
    <w:rsid w:val="002133C7"/>
    <w:rsid w:val="00213BCE"/>
    <w:rsid w:val="00222293"/>
    <w:rsid w:val="00226B26"/>
    <w:rsid w:val="00227CDE"/>
    <w:rsid w:val="00231EEE"/>
    <w:rsid w:val="002327E6"/>
    <w:rsid w:val="00234813"/>
    <w:rsid w:val="002370C5"/>
    <w:rsid w:val="00240175"/>
    <w:rsid w:val="002431D7"/>
    <w:rsid w:val="002505B7"/>
    <w:rsid w:val="00250D1E"/>
    <w:rsid w:val="00251550"/>
    <w:rsid w:val="00252798"/>
    <w:rsid w:val="00254CD1"/>
    <w:rsid w:val="00255CB8"/>
    <w:rsid w:val="00257464"/>
    <w:rsid w:val="0026005F"/>
    <w:rsid w:val="00260842"/>
    <w:rsid w:val="00265786"/>
    <w:rsid w:val="0026629F"/>
    <w:rsid w:val="002675DE"/>
    <w:rsid w:val="002728FC"/>
    <w:rsid w:val="0028012D"/>
    <w:rsid w:val="00286664"/>
    <w:rsid w:val="00286AA6"/>
    <w:rsid w:val="00287F2E"/>
    <w:rsid w:val="0029112C"/>
    <w:rsid w:val="00292A16"/>
    <w:rsid w:val="00293351"/>
    <w:rsid w:val="00296B85"/>
    <w:rsid w:val="002A0C69"/>
    <w:rsid w:val="002A1072"/>
    <w:rsid w:val="002A21E0"/>
    <w:rsid w:val="002A23A4"/>
    <w:rsid w:val="002A704C"/>
    <w:rsid w:val="002A777C"/>
    <w:rsid w:val="002B2C82"/>
    <w:rsid w:val="002B3389"/>
    <w:rsid w:val="002B4233"/>
    <w:rsid w:val="002B476D"/>
    <w:rsid w:val="002B5B07"/>
    <w:rsid w:val="002B6086"/>
    <w:rsid w:val="002B6C94"/>
    <w:rsid w:val="002B6F62"/>
    <w:rsid w:val="002C0C00"/>
    <w:rsid w:val="002C33D6"/>
    <w:rsid w:val="002C411F"/>
    <w:rsid w:val="002D28AE"/>
    <w:rsid w:val="002D459F"/>
    <w:rsid w:val="002D488B"/>
    <w:rsid w:val="002D6A34"/>
    <w:rsid w:val="002E2D35"/>
    <w:rsid w:val="002E3FEF"/>
    <w:rsid w:val="002E7469"/>
    <w:rsid w:val="002F2E78"/>
    <w:rsid w:val="002F4ABE"/>
    <w:rsid w:val="002F78D8"/>
    <w:rsid w:val="00300601"/>
    <w:rsid w:val="003036A2"/>
    <w:rsid w:val="00315B88"/>
    <w:rsid w:val="00321580"/>
    <w:rsid w:val="00324B99"/>
    <w:rsid w:val="0033108C"/>
    <w:rsid w:val="00334243"/>
    <w:rsid w:val="00334B7C"/>
    <w:rsid w:val="00335EC5"/>
    <w:rsid w:val="00341FB7"/>
    <w:rsid w:val="0034370C"/>
    <w:rsid w:val="003473B2"/>
    <w:rsid w:val="00353823"/>
    <w:rsid w:val="0035477B"/>
    <w:rsid w:val="003566B8"/>
    <w:rsid w:val="00357132"/>
    <w:rsid w:val="00361550"/>
    <w:rsid w:val="00361D3C"/>
    <w:rsid w:val="00363D97"/>
    <w:rsid w:val="00364ABB"/>
    <w:rsid w:val="00365217"/>
    <w:rsid w:val="0036605B"/>
    <w:rsid w:val="0037342C"/>
    <w:rsid w:val="00376F4E"/>
    <w:rsid w:val="003825A2"/>
    <w:rsid w:val="00386B76"/>
    <w:rsid w:val="00395658"/>
    <w:rsid w:val="00395B23"/>
    <w:rsid w:val="003A1807"/>
    <w:rsid w:val="003B1B48"/>
    <w:rsid w:val="003B1BCE"/>
    <w:rsid w:val="003B3B32"/>
    <w:rsid w:val="003C097A"/>
    <w:rsid w:val="003C0CB2"/>
    <w:rsid w:val="003C1B81"/>
    <w:rsid w:val="003C1FAB"/>
    <w:rsid w:val="003C20E2"/>
    <w:rsid w:val="003C23D6"/>
    <w:rsid w:val="003C2F0F"/>
    <w:rsid w:val="003C6B6C"/>
    <w:rsid w:val="003C781B"/>
    <w:rsid w:val="003D244C"/>
    <w:rsid w:val="003D32F0"/>
    <w:rsid w:val="003D4FB6"/>
    <w:rsid w:val="003D69AF"/>
    <w:rsid w:val="003D72F1"/>
    <w:rsid w:val="003E03D1"/>
    <w:rsid w:val="003F1248"/>
    <w:rsid w:val="003F47C3"/>
    <w:rsid w:val="00401C66"/>
    <w:rsid w:val="00404C8E"/>
    <w:rsid w:val="00407699"/>
    <w:rsid w:val="00407CC8"/>
    <w:rsid w:val="00410467"/>
    <w:rsid w:val="00412C83"/>
    <w:rsid w:val="004132EA"/>
    <w:rsid w:val="0041439B"/>
    <w:rsid w:val="004151E7"/>
    <w:rsid w:val="0041586F"/>
    <w:rsid w:val="0043505E"/>
    <w:rsid w:val="004362CA"/>
    <w:rsid w:val="0043637D"/>
    <w:rsid w:val="00437768"/>
    <w:rsid w:val="0044340A"/>
    <w:rsid w:val="00443C99"/>
    <w:rsid w:val="0044485D"/>
    <w:rsid w:val="00444D8F"/>
    <w:rsid w:val="00450F67"/>
    <w:rsid w:val="00452433"/>
    <w:rsid w:val="00453BF1"/>
    <w:rsid w:val="00470ED7"/>
    <w:rsid w:val="004713BF"/>
    <w:rsid w:val="00473149"/>
    <w:rsid w:val="00473BA5"/>
    <w:rsid w:val="00474EEA"/>
    <w:rsid w:val="004777FC"/>
    <w:rsid w:val="00477CA6"/>
    <w:rsid w:val="00481B4E"/>
    <w:rsid w:val="00486339"/>
    <w:rsid w:val="00491E57"/>
    <w:rsid w:val="00496F93"/>
    <w:rsid w:val="004A0690"/>
    <w:rsid w:val="004A08F9"/>
    <w:rsid w:val="004A62CF"/>
    <w:rsid w:val="004A6FB1"/>
    <w:rsid w:val="004B234E"/>
    <w:rsid w:val="004B74EB"/>
    <w:rsid w:val="004C3220"/>
    <w:rsid w:val="004C4125"/>
    <w:rsid w:val="004C65AC"/>
    <w:rsid w:val="004C6DBF"/>
    <w:rsid w:val="004D1A45"/>
    <w:rsid w:val="004D7F51"/>
    <w:rsid w:val="004E3B8D"/>
    <w:rsid w:val="0050314C"/>
    <w:rsid w:val="00507BBC"/>
    <w:rsid w:val="0051000A"/>
    <w:rsid w:val="0051545C"/>
    <w:rsid w:val="00515C50"/>
    <w:rsid w:val="00515C76"/>
    <w:rsid w:val="00515D7E"/>
    <w:rsid w:val="00516C17"/>
    <w:rsid w:val="0052642B"/>
    <w:rsid w:val="00531EF4"/>
    <w:rsid w:val="005323D9"/>
    <w:rsid w:val="00537E7B"/>
    <w:rsid w:val="00537EC6"/>
    <w:rsid w:val="005401E3"/>
    <w:rsid w:val="00540E10"/>
    <w:rsid w:val="00544F04"/>
    <w:rsid w:val="005564F2"/>
    <w:rsid w:val="00557792"/>
    <w:rsid w:val="00561899"/>
    <w:rsid w:val="00563B6E"/>
    <w:rsid w:val="005649AF"/>
    <w:rsid w:val="005670FE"/>
    <w:rsid w:val="00570730"/>
    <w:rsid w:val="005734DE"/>
    <w:rsid w:val="00573FB0"/>
    <w:rsid w:val="00574DF9"/>
    <w:rsid w:val="0057538F"/>
    <w:rsid w:val="00577895"/>
    <w:rsid w:val="005818BA"/>
    <w:rsid w:val="005850E6"/>
    <w:rsid w:val="00585AC7"/>
    <w:rsid w:val="00586F27"/>
    <w:rsid w:val="005914C0"/>
    <w:rsid w:val="0059417D"/>
    <w:rsid w:val="00594ED5"/>
    <w:rsid w:val="005A5618"/>
    <w:rsid w:val="005A5D1A"/>
    <w:rsid w:val="005A6C51"/>
    <w:rsid w:val="005A76F9"/>
    <w:rsid w:val="005B057B"/>
    <w:rsid w:val="005B082F"/>
    <w:rsid w:val="005B555B"/>
    <w:rsid w:val="005C0B72"/>
    <w:rsid w:val="005C56C7"/>
    <w:rsid w:val="005C6C45"/>
    <w:rsid w:val="005D27EB"/>
    <w:rsid w:val="005D4365"/>
    <w:rsid w:val="005D63CE"/>
    <w:rsid w:val="005D6405"/>
    <w:rsid w:val="005E28CB"/>
    <w:rsid w:val="005E4171"/>
    <w:rsid w:val="005E641C"/>
    <w:rsid w:val="005E7CDA"/>
    <w:rsid w:val="005E7D19"/>
    <w:rsid w:val="005F3847"/>
    <w:rsid w:val="005F3D67"/>
    <w:rsid w:val="005F6CC0"/>
    <w:rsid w:val="00601733"/>
    <w:rsid w:val="006022F5"/>
    <w:rsid w:val="00605AD2"/>
    <w:rsid w:val="006066B7"/>
    <w:rsid w:val="00610E65"/>
    <w:rsid w:val="00614616"/>
    <w:rsid w:val="006168AB"/>
    <w:rsid w:val="006179B6"/>
    <w:rsid w:val="0062153C"/>
    <w:rsid w:val="00621E9B"/>
    <w:rsid w:val="00624502"/>
    <w:rsid w:val="00624671"/>
    <w:rsid w:val="00633D5D"/>
    <w:rsid w:val="00634AA1"/>
    <w:rsid w:val="00636C02"/>
    <w:rsid w:val="006417B1"/>
    <w:rsid w:val="0064206A"/>
    <w:rsid w:val="006420A3"/>
    <w:rsid w:val="00643D00"/>
    <w:rsid w:val="00645433"/>
    <w:rsid w:val="00650100"/>
    <w:rsid w:val="00650922"/>
    <w:rsid w:val="006526E8"/>
    <w:rsid w:val="00654FE8"/>
    <w:rsid w:val="006552CC"/>
    <w:rsid w:val="0066086F"/>
    <w:rsid w:val="00662BD5"/>
    <w:rsid w:val="006630CE"/>
    <w:rsid w:val="00672A6F"/>
    <w:rsid w:val="00674ED8"/>
    <w:rsid w:val="006846D4"/>
    <w:rsid w:val="0068639F"/>
    <w:rsid w:val="006869E4"/>
    <w:rsid w:val="006905BF"/>
    <w:rsid w:val="006928B4"/>
    <w:rsid w:val="006950AF"/>
    <w:rsid w:val="006953A9"/>
    <w:rsid w:val="00695607"/>
    <w:rsid w:val="006B01C5"/>
    <w:rsid w:val="006B03AB"/>
    <w:rsid w:val="006B5A56"/>
    <w:rsid w:val="006C4A79"/>
    <w:rsid w:val="006C4B0B"/>
    <w:rsid w:val="006C581B"/>
    <w:rsid w:val="006C673C"/>
    <w:rsid w:val="006C7E2D"/>
    <w:rsid w:val="006D5397"/>
    <w:rsid w:val="006D571F"/>
    <w:rsid w:val="006E046C"/>
    <w:rsid w:val="006E0512"/>
    <w:rsid w:val="006E14CA"/>
    <w:rsid w:val="006E3573"/>
    <w:rsid w:val="006E666F"/>
    <w:rsid w:val="006E696B"/>
    <w:rsid w:val="006E722F"/>
    <w:rsid w:val="006E7F90"/>
    <w:rsid w:val="006F3AB3"/>
    <w:rsid w:val="006F463D"/>
    <w:rsid w:val="006F5A3F"/>
    <w:rsid w:val="006F66AA"/>
    <w:rsid w:val="006F66CA"/>
    <w:rsid w:val="00706FE0"/>
    <w:rsid w:val="0071181D"/>
    <w:rsid w:val="00712028"/>
    <w:rsid w:val="00712B38"/>
    <w:rsid w:val="007136C5"/>
    <w:rsid w:val="00714174"/>
    <w:rsid w:val="00717FFC"/>
    <w:rsid w:val="00723004"/>
    <w:rsid w:val="0072399B"/>
    <w:rsid w:val="007253CC"/>
    <w:rsid w:val="0072598A"/>
    <w:rsid w:val="00730D8E"/>
    <w:rsid w:val="0073416C"/>
    <w:rsid w:val="00734330"/>
    <w:rsid w:val="00737F31"/>
    <w:rsid w:val="00741581"/>
    <w:rsid w:val="00743F86"/>
    <w:rsid w:val="0074414B"/>
    <w:rsid w:val="007450BB"/>
    <w:rsid w:val="0074531C"/>
    <w:rsid w:val="007455F0"/>
    <w:rsid w:val="00752A1B"/>
    <w:rsid w:val="00753BEC"/>
    <w:rsid w:val="00754B3D"/>
    <w:rsid w:val="00764D62"/>
    <w:rsid w:val="00765240"/>
    <w:rsid w:val="007654AE"/>
    <w:rsid w:val="0076751B"/>
    <w:rsid w:val="00771233"/>
    <w:rsid w:val="00771647"/>
    <w:rsid w:val="007768E0"/>
    <w:rsid w:val="00780475"/>
    <w:rsid w:val="00783CFE"/>
    <w:rsid w:val="00784606"/>
    <w:rsid w:val="00790D31"/>
    <w:rsid w:val="007936B8"/>
    <w:rsid w:val="00793E44"/>
    <w:rsid w:val="00794C86"/>
    <w:rsid w:val="0079639A"/>
    <w:rsid w:val="00796E71"/>
    <w:rsid w:val="0079760B"/>
    <w:rsid w:val="007A0528"/>
    <w:rsid w:val="007A4DCC"/>
    <w:rsid w:val="007B0520"/>
    <w:rsid w:val="007B0BF4"/>
    <w:rsid w:val="007B1A85"/>
    <w:rsid w:val="007B20CD"/>
    <w:rsid w:val="007B2827"/>
    <w:rsid w:val="007B5053"/>
    <w:rsid w:val="007B5167"/>
    <w:rsid w:val="007B677F"/>
    <w:rsid w:val="007B69C8"/>
    <w:rsid w:val="007B7639"/>
    <w:rsid w:val="007C3CBD"/>
    <w:rsid w:val="007C6192"/>
    <w:rsid w:val="007C68A1"/>
    <w:rsid w:val="007C6EE6"/>
    <w:rsid w:val="007D70DF"/>
    <w:rsid w:val="007D7D04"/>
    <w:rsid w:val="007D7EB1"/>
    <w:rsid w:val="007E2BE2"/>
    <w:rsid w:val="007E2E7E"/>
    <w:rsid w:val="007E6803"/>
    <w:rsid w:val="007F136C"/>
    <w:rsid w:val="007F26F1"/>
    <w:rsid w:val="007F287D"/>
    <w:rsid w:val="007F4AC1"/>
    <w:rsid w:val="00807DEF"/>
    <w:rsid w:val="00810BF9"/>
    <w:rsid w:val="008114BD"/>
    <w:rsid w:val="00816A61"/>
    <w:rsid w:val="00816E8B"/>
    <w:rsid w:val="00823343"/>
    <w:rsid w:val="00824F69"/>
    <w:rsid w:val="00831D00"/>
    <w:rsid w:val="008339EE"/>
    <w:rsid w:val="0083556D"/>
    <w:rsid w:val="008363DB"/>
    <w:rsid w:val="008372F1"/>
    <w:rsid w:val="00840B10"/>
    <w:rsid w:val="00840F11"/>
    <w:rsid w:val="008431CB"/>
    <w:rsid w:val="008434A5"/>
    <w:rsid w:val="0084429A"/>
    <w:rsid w:val="00847736"/>
    <w:rsid w:val="00851630"/>
    <w:rsid w:val="0085532C"/>
    <w:rsid w:val="008609CA"/>
    <w:rsid w:val="008612C1"/>
    <w:rsid w:val="00861B3A"/>
    <w:rsid w:val="00863BE4"/>
    <w:rsid w:val="00864D66"/>
    <w:rsid w:val="0086506F"/>
    <w:rsid w:val="008713F2"/>
    <w:rsid w:val="0087390C"/>
    <w:rsid w:val="008740B4"/>
    <w:rsid w:val="008743EA"/>
    <w:rsid w:val="00875D85"/>
    <w:rsid w:val="00877625"/>
    <w:rsid w:val="00881224"/>
    <w:rsid w:val="00882445"/>
    <w:rsid w:val="00883E77"/>
    <w:rsid w:val="00893236"/>
    <w:rsid w:val="008943C9"/>
    <w:rsid w:val="00895D60"/>
    <w:rsid w:val="008A066B"/>
    <w:rsid w:val="008A7782"/>
    <w:rsid w:val="008B12CB"/>
    <w:rsid w:val="008B15F0"/>
    <w:rsid w:val="008B22D5"/>
    <w:rsid w:val="008B4AE8"/>
    <w:rsid w:val="008B4B29"/>
    <w:rsid w:val="008B7609"/>
    <w:rsid w:val="008C2A28"/>
    <w:rsid w:val="008C3580"/>
    <w:rsid w:val="008D035D"/>
    <w:rsid w:val="008D2F04"/>
    <w:rsid w:val="008D3745"/>
    <w:rsid w:val="008D6478"/>
    <w:rsid w:val="008E088B"/>
    <w:rsid w:val="008E2FAF"/>
    <w:rsid w:val="008E418C"/>
    <w:rsid w:val="008E5423"/>
    <w:rsid w:val="008E65E3"/>
    <w:rsid w:val="008E7D70"/>
    <w:rsid w:val="008F0118"/>
    <w:rsid w:val="008F1983"/>
    <w:rsid w:val="008F27F9"/>
    <w:rsid w:val="008F2AE3"/>
    <w:rsid w:val="008F5113"/>
    <w:rsid w:val="008F7A03"/>
    <w:rsid w:val="009006EF"/>
    <w:rsid w:val="00905B68"/>
    <w:rsid w:val="00911DF8"/>
    <w:rsid w:val="009127CA"/>
    <w:rsid w:val="00912FB9"/>
    <w:rsid w:val="0091508C"/>
    <w:rsid w:val="00915497"/>
    <w:rsid w:val="00916690"/>
    <w:rsid w:val="00923D17"/>
    <w:rsid w:val="00925D8B"/>
    <w:rsid w:val="00933AF6"/>
    <w:rsid w:val="0093449B"/>
    <w:rsid w:val="009376E4"/>
    <w:rsid w:val="00945521"/>
    <w:rsid w:val="00945E40"/>
    <w:rsid w:val="00952A46"/>
    <w:rsid w:val="00955017"/>
    <w:rsid w:val="00956F25"/>
    <w:rsid w:val="00957A28"/>
    <w:rsid w:val="009657E7"/>
    <w:rsid w:val="0096604D"/>
    <w:rsid w:val="00973FF1"/>
    <w:rsid w:val="00976987"/>
    <w:rsid w:val="009865A6"/>
    <w:rsid w:val="009916AE"/>
    <w:rsid w:val="00991C35"/>
    <w:rsid w:val="00994094"/>
    <w:rsid w:val="00995AEE"/>
    <w:rsid w:val="00996AD1"/>
    <w:rsid w:val="009A368F"/>
    <w:rsid w:val="009A4BAE"/>
    <w:rsid w:val="009B1CF2"/>
    <w:rsid w:val="009B269D"/>
    <w:rsid w:val="009C47D4"/>
    <w:rsid w:val="009C675B"/>
    <w:rsid w:val="009C7145"/>
    <w:rsid w:val="009D1809"/>
    <w:rsid w:val="009D3A70"/>
    <w:rsid w:val="009D4C90"/>
    <w:rsid w:val="009D59DC"/>
    <w:rsid w:val="009E0106"/>
    <w:rsid w:val="009E0F95"/>
    <w:rsid w:val="009E6EFD"/>
    <w:rsid w:val="009E71F7"/>
    <w:rsid w:val="009F0B86"/>
    <w:rsid w:val="009F183C"/>
    <w:rsid w:val="009F498D"/>
    <w:rsid w:val="009F5F9F"/>
    <w:rsid w:val="00A01251"/>
    <w:rsid w:val="00A01ECD"/>
    <w:rsid w:val="00A06CAA"/>
    <w:rsid w:val="00A073A7"/>
    <w:rsid w:val="00A11D7F"/>
    <w:rsid w:val="00A167B3"/>
    <w:rsid w:val="00A226AF"/>
    <w:rsid w:val="00A226F9"/>
    <w:rsid w:val="00A35BD2"/>
    <w:rsid w:val="00A450EF"/>
    <w:rsid w:val="00A46C39"/>
    <w:rsid w:val="00A537D4"/>
    <w:rsid w:val="00A541A1"/>
    <w:rsid w:val="00A60792"/>
    <w:rsid w:val="00A60DF3"/>
    <w:rsid w:val="00A61375"/>
    <w:rsid w:val="00A63038"/>
    <w:rsid w:val="00A663FA"/>
    <w:rsid w:val="00A66B6C"/>
    <w:rsid w:val="00A725DD"/>
    <w:rsid w:val="00A76A96"/>
    <w:rsid w:val="00A76AA0"/>
    <w:rsid w:val="00A76FC8"/>
    <w:rsid w:val="00A8145A"/>
    <w:rsid w:val="00A85CB1"/>
    <w:rsid w:val="00A902EE"/>
    <w:rsid w:val="00A909AC"/>
    <w:rsid w:val="00A94462"/>
    <w:rsid w:val="00A96194"/>
    <w:rsid w:val="00A961A6"/>
    <w:rsid w:val="00A979E1"/>
    <w:rsid w:val="00AA165A"/>
    <w:rsid w:val="00AA1A00"/>
    <w:rsid w:val="00AB27CB"/>
    <w:rsid w:val="00AB46F8"/>
    <w:rsid w:val="00AB6DA9"/>
    <w:rsid w:val="00AC512F"/>
    <w:rsid w:val="00AC6C2C"/>
    <w:rsid w:val="00AD059A"/>
    <w:rsid w:val="00AD079F"/>
    <w:rsid w:val="00AD158A"/>
    <w:rsid w:val="00AD37E8"/>
    <w:rsid w:val="00AD7974"/>
    <w:rsid w:val="00AE54B3"/>
    <w:rsid w:val="00AE63AD"/>
    <w:rsid w:val="00AE769C"/>
    <w:rsid w:val="00AF1817"/>
    <w:rsid w:val="00AF2FA8"/>
    <w:rsid w:val="00AF2FFA"/>
    <w:rsid w:val="00AF375E"/>
    <w:rsid w:val="00B02146"/>
    <w:rsid w:val="00B027C7"/>
    <w:rsid w:val="00B02C9E"/>
    <w:rsid w:val="00B034F0"/>
    <w:rsid w:val="00B047E8"/>
    <w:rsid w:val="00B0522E"/>
    <w:rsid w:val="00B05F2F"/>
    <w:rsid w:val="00B133A7"/>
    <w:rsid w:val="00B13A46"/>
    <w:rsid w:val="00B15978"/>
    <w:rsid w:val="00B176E9"/>
    <w:rsid w:val="00B26B0B"/>
    <w:rsid w:val="00B27A45"/>
    <w:rsid w:val="00B300B7"/>
    <w:rsid w:val="00B30465"/>
    <w:rsid w:val="00B355F8"/>
    <w:rsid w:val="00B36C23"/>
    <w:rsid w:val="00B3734E"/>
    <w:rsid w:val="00B37721"/>
    <w:rsid w:val="00B37C58"/>
    <w:rsid w:val="00B37E30"/>
    <w:rsid w:val="00B44B27"/>
    <w:rsid w:val="00B45575"/>
    <w:rsid w:val="00B45E12"/>
    <w:rsid w:val="00B514A9"/>
    <w:rsid w:val="00B623FC"/>
    <w:rsid w:val="00B67F7C"/>
    <w:rsid w:val="00B70EE8"/>
    <w:rsid w:val="00B715AD"/>
    <w:rsid w:val="00B72904"/>
    <w:rsid w:val="00B7694F"/>
    <w:rsid w:val="00B76C47"/>
    <w:rsid w:val="00B84DB1"/>
    <w:rsid w:val="00B8610D"/>
    <w:rsid w:val="00B863C8"/>
    <w:rsid w:val="00B92DCF"/>
    <w:rsid w:val="00B97626"/>
    <w:rsid w:val="00BA2B9F"/>
    <w:rsid w:val="00BA2C2F"/>
    <w:rsid w:val="00BA3BCD"/>
    <w:rsid w:val="00BA3F61"/>
    <w:rsid w:val="00BB415F"/>
    <w:rsid w:val="00BB6864"/>
    <w:rsid w:val="00BC077C"/>
    <w:rsid w:val="00BC77C6"/>
    <w:rsid w:val="00BC7A7C"/>
    <w:rsid w:val="00BD0CB3"/>
    <w:rsid w:val="00BD4EC3"/>
    <w:rsid w:val="00BD5D96"/>
    <w:rsid w:val="00BD622F"/>
    <w:rsid w:val="00BE49C5"/>
    <w:rsid w:val="00BE54FB"/>
    <w:rsid w:val="00BE6B70"/>
    <w:rsid w:val="00BE73AB"/>
    <w:rsid w:val="00BF0985"/>
    <w:rsid w:val="00BF3157"/>
    <w:rsid w:val="00BF6148"/>
    <w:rsid w:val="00C01AE3"/>
    <w:rsid w:val="00C07D88"/>
    <w:rsid w:val="00C10C8A"/>
    <w:rsid w:val="00C10D87"/>
    <w:rsid w:val="00C10DCA"/>
    <w:rsid w:val="00C2001D"/>
    <w:rsid w:val="00C21442"/>
    <w:rsid w:val="00C23CB5"/>
    <w:rsid w:val="00C35F68"/>
    <w:rsid w:val="00C44AA3"/>
    <w:rsid w:val="00C52EBF"/>
    <w:rsid w:val="00C55BBF"/>
    <w:rsid w:val="00C5740D"/>
    <w:rsid w:val="00C62B6F"/>
    <w:rsid w:val="00C6367E"/>
    <w:rsid w:val="00C6370E"/>
    <w:rsid w:val="00C65813"/>
    <w:rsid w:val="00C70AC5"/>
    <w:rsid w:val="00C70B41"/>
    <w:rsid w:val="00C70D46"/>
    <w:rsid w:val="00C75337"/>
    <w:rsid w:val="00C8004D"/>
    <w:rsid w:val="00C839D9"/>
    <w:rsid w:val="00C83E49"/>
    <w:rsid w:val="00C85C67"/>
    <w:rsid w:val="00C87C47"/>
    <w:rsid w:val="00C9013A"/>
    <w:rsid w:val="00C91F0E"/>
    <w:rsid w:val="00C93E10"/>
    <w:rsid w:val="00C948CF"/>
    <w:rsid w:val="00C97A96"/>
    <w:rsid w:val="00CA18E7"/>
    <w:rsid w:val="00CA3CFF"/>
    <w:rsid w:val="00CA64A7"/>
    <w:rsid w:val="00CA6C91"/>
    <w:rsid w:val="00CB22B5"/>
    <w:rsid w:val="00CB50F2"/>
    <w:rsid w:val="00CB5769"/>
    <w:rsid w:val="00CB6936"/>
    <w:rsid w:val="00CC1C26"/>
    <w:rsid w:val="00CC25B1"/>
    <w:rsid w:val="00CC48AC"/>
    <w:rsid w:val="00CC4E74"/>
    <w:rsid w:val="00CC52C9"/>
    <w:rsid w:val="00CD2101"/>
    <w:rsid w:val="00CD65E1"/>
    <w:rsid w:val="00CE2DD7"/>
    <w:rsid w:val="00CE3A02"/>
    <w:rsid w:val="00CE5D16"/>
    <w:rsid w:val="00CE7473"/>
    <w:rsid w:val="00CF07DA"/>
    <w:rsid w:val="00CF3F76"/>
    <w:rsid w:val="00CF5C61"/>
    <w:rsid w:val="00CF62D6"/>
    <w:rsid w:val="00D012EB"/>
    <w:rsid w:val="00D113C9"/>
    <w:rsid w:val="00D116F2"/>
    <w:rsid w:val="00D118ED"/>
    <w:rsid w:val="00D13232"/>
    <w:rsid w:val="00D13B39"/>
    <w:rsid w:val="00D17DCB"/>
    <w:rsid w:val="00D20914"/>
    <w:rsid w:val="00D20C8F"/>
    <w:rsid w:val="00D21373"/>
    <w:rsid w:val="00D250AA"/>
    <w:rsid w:val="00D27223"/>
    <w:rsid w:val="00D31359"/>
    <w:rsid w:val="00D315A8"/>
    <w:rsid w:val="00D3337C"/>
    <w:rsid w:val="00D33C6A"/>
    <w:rsid w:val="00D348CC"/>
    <w:rsid w:val="00D3561B"/>
    <w:rsid w:val="00D35C50"/>
    <w:rsid w:val="00D41156"/>
    <w:rsid w:val="00D42391"/>
    <w:rsid w:val="00D42568"/>
    <w:rsid w:val="00D46E49"/>
    <w:rsid w:val="00D46EBB"/>
    <w:rsid w:val="00D522D2"/>
    <w:rsid w:val="00D5757D"/>
    <w:rsid w:val="00D577AC"/>
    <w:rsid w:val="00D60FE1"/>
    <w:rsid w:val="00D6108E"/>
    <w:rsid w:val="00D6466C"/>
    <w:rsid w:val="00D67A39"/>
    <w:rsid w:val="00D73826"/>
    <w:rsid w:val="00D81D05"/>
    <w:rsid w:val="00D83E05"/>
    <w:rsid w:val="00D840E3"/>
    <w:rsid w:val="00D85AA7"/>
    <w:rsid w:val="00D870C3"/>
    <w:rsid w:val="00D90A37"/>
    <w:rsid w:val="00D9214D"/>
    <w:rsid w:val="00D93141"/>
    <w:rsid w:val="00D93B36"/>
    <w:rsid w:val="00DB1B9E"/>
    <w:rsid w:val="00DB2782"/>
    <w:rsid w:val="00DB3E89"/>
    <w:rsid w:val="00DB6E02"/>
    <w:rsid w:val="00DC2307"/>
    <w:rsid w:val="00DC312C"/>
    <w:rsid w:val="00DC3EFD"/>
    <w:rsid w:val="00DC4444"/>
    <w:rsid w:val="00DC49BA"/>
    <w:rsid w:val="00DC59E9"/>
    <w:rsid w:val="00DC6F9F"/>
    <w:rsid w:val="00DD13F1"/>
    <w:rsid w:val="00DD394A"/>
    <w:rsid w:val="00DD7F69"/>
    <w:rsid w:val="00DE1E1D"/>
    <w:rsid w:val="00DE2FCC"/>
    <w:rsid w:val="00DE3BA0"/>
    <w:rsid w:val="00DE54E5"/>
    <w:rsid w:val="00DE5510"/>
    <w:rsid w:val="00DE5CB0"/>
    <w:rsid w:val="00DE6049"/>
    <w:rsid w:val="00DE6BCE"/>
    <w:rsid w:val="00DE7DD1"/>
    <w:rsid w:val="00DF066A"/>
    <w:rsid w:val="00DF1CD5"/>
    <w:rsid w:val="00DF31C5"/>
    <w:rsid w:val="00DF4845"/>
    <w:rsid w:val="00E046A7"/>
    <w:rsid w:val="00E0758F"/>
    <w:rsid w:val="00E119C3"/>
    <w:rsid w:val="00E11E1A"/>
    <w:rsid w:val="00E14309"/>
    <w:rsid w:val="00E16281"/>
    <w:rsid w:val="00E16E75"/>
    <w:rsid w:val="00E20DB6"/>
    <w:rsid w:val="00E22980"/>
    <w:rsid w:val="00E24674"/>
    <w:rsid w:val="00E25D5F"/>
    <w:rsid w:val="00E31CC0"/>
    <w:rsid w:val="00E32A79"/>
    <w:rsid w:val="00E36720"/>
    <w:rsid w:val="00E37C09"/>
    <w:rsid w:val="00E432E0"/>
    <w:rsid w:val="00E4334C"/>
    <w:rsid w:val="00E433D1"/>
    <w:rsid w:val="00E47DA1"/>
    <w:rsid w:val="00E52810"/>
    <w:rsid w:val="00E5315E"/>
    <w:rsid w:val="00E55528"/>
    <w:rsid w:val="00E6347C"/>
    <w:rsid w:val="00E66CAE"/>
    <w:rsid w:val="00E670B4"/>
    <w:rsid w:val="00E70F21"/>
    <w:rsid w:val="00E73A5F"/>
    <w:rsid w:val="00E76B05"/>
    <w:rsid w:val="00E80995"/>
    <w:rsid w:val="00E821D3"/>
    <w:rsid w:val="00E82A48"/>
    <w:rsid w:val="00E86B06"/>
    <w:rsid w:val="00E877B2"/>
    <w:rsid w:val="00E923A6"/>
    <w:rsid w:val="00E94828"/>
    <w:rsid w:val="00E951C2"/>
    <w:rsid w:val="00E95F2D"/>
    <w:rsid w:val="00E96117"/>
    <w:rsid w:val="00E97830"/>
    <w:rsid w:val="00EA0C57"/>
    <w:rsid w:val="00EA542A"/>
    <w:rsid w:val="00EA68F3"/>
    <w:rsid w:val="00EA75A2"/>
    <w:rsid w:val="00EA7983"/>
    <w:rsid w:val="00EB18FC"/>
    <w:rsid w:val="00EB27A0"/>
    <w:rsid w:val="00EB2F66"/>
    <w:rsid w:val="00EB43FE"/>
    <w:rsid w:val="00EC20A4"/>
    <w:rsid w:val="00EC6222"/>
    <w:rsid w:val="00EC670A"/>
    <w:rsid w:val="00ED033D"/>
    <w:rsid w:val="00ED3F6F"/>
    <w:rsid w:val="00ED5957"/>
    <w:rsid w:val="00ED648C"/>
    <w:rsid w:val="00ED7A64"/>
    <w:rsid w:val="00EE1173"/>
    <w:rsid w:val="00EE3AC6"/>
    <w:rsid w:val="00EE7AE1"/>
    <w:rsid w:val="00EF0C59"/>
    <w:rsid w:val="00EF3A27"/>
    <w:rsid w:val="00EF4503"/>
    <w:rsid w:val="00EF4A0C"/>
    <w:rsid w:val="00F00876"/>
    <w:rsid w:val="00F0564F"/>
    <w:rsid w:val="00F07082"/>
    <w:rsid w:val="00F11C54"/>
    <w:rsid w:val="00F207ED"/>
    <w:rsid w:val="00F2126D"/>
    <w:rsid w:val="00F237BB"/>
    <w:rsid w:val="00F24F43"/>
    <w:rsid w:val="00F266F9"/>
    <w:rsid w:val="00F27F5B"/>
    <w:rsid w:val="00F30A51"/>
    <w:rsid w:val="00F33763"/>
    <w:rsid w:val="00F33DFB"/>
    <w:rsid w:val="00F34601"/>
    <w:rsid w:val="00F34701"/>
    <w:rsid w:val="00F37513"/>
    <w:rsid w:val="00F406DB"/>
    <w:rsid w:val="00F40B7C"/>
    <w:rsid w:val="00F41F6E"/>
    <w:rsid w:val="00F445F0"/>
    <w:rsid w:val="00F45ED3"/>
    <w:rsid w:val="00F50090"/>
    <w:rsid w:val="00F50378"/>
    <w:rsid w:val="00F505E2"/>
    <w:rsid w:val="00F526AD"/>
    <w:rsid w:val="00F55EAA"/>
    <w:rsid w:val="00F560A1"/>
    <w:rsid w:val="00F56F3D"/>
    <w:rsid w:val="00F60957"/>
    <w:rsid w:val="00F636E9"/>
    <w:rsid w:val="00F64DA2"/>
    <w:rsid w:val="00F65675"/>
    <w:rsid w:val="00F66067"/>
    <w:rsid w:val="00F66902"/>
    <w:rsid w:val="00F753EC"/>
    <w:rsid w:val="00F77873"/>
    <w:rsid w:val="00F85C2D"/>
    <w:rsid w:val="00F93BA4"/>
    <w:rsid w:val="00F94167"/>
    <w:rsid w:val="00F94421"/>
    <w:rsid w:val="00F95450"/>
    <w:rsid w:val="00FA08D4"/>
    <w:rsid w:val="00FA4587"/>
    <w:rsid w:val="00FA5B3C"/>
    <w:rsid w:val="00FA6483"/>
    <w:rsid w:val="00FB3F8A"/>
    <w:rsid w:val="00FC130B"/>
    <w:rsid w:val="00FC17C2"/>
    <w:rsid w:val="00FC7245"/>
    <w:rsid w:val="00FD184C"/>
    <w:rsid w:val="00FD4233"/>
    <w:rsid w:val="00FD4CF8"/>
    <w:rsid w:val="00FD5DA8"/>
    <w:rsid w:val="00FD6D79"/>
    <w:rsid w:val="00FD7A57"/>
    <w:rsid w:val="00FE0E23"/>
    <w:rsid w:val="00FE11E2"/>
    <w:rsid w:val="00FE67E5"/>
    <w:rsid w:val="00FF3664"/>
    <w:rsid w:val="00FF36B7"/>
    <w:rsid w:val="00FF4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E41987"/>
  <w15:chartTrackingRefBased/>
  <w15:docId w15:val="{704EEA07-F3C6-B948-B17F-E4D1EC54B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D13B39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2A704C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pacing w:val="0"/>
      <w:sz w:val="24"/>
      <w:szCs w:val="24"/>
      <w:lang w:eastAsia="ko-KR"/>
    </w:rPr>
  </w:style>
  <w:style w:type="character" w:customStyle="1" w:styleId="normaltextrun">
    <w:name w:val="normaltextrun"/>
    <w:basedOn w:val="DefaultParagraphFont"/>
    <w:rsid w:val="002A704C"/>
  </w:style>
  <w:style w:type="character" w:customStyle="1" w:styleId="eop">
    <w:name w:val="eop"/>
    <w:basedOn w:val="DefaultParagraphFont"/>
    <w:rsid w:val="002A7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jeffersonlab-my.sharepoint.com/:f:/g/personal/tristan_jlab_org/EqZ5MeS-nipCgPfZB5p0oS4B9Is67d3nQb9sLJI3Zyev9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01CF983E8AFA74ABB70285FC1BCF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E1B8C-C896-F443-9151-584D50D54FAA}"/>
      </w:docPartPr>
      <w:docPartBody>
        <w:p w:rsidR="009F3529" w:rsidRDefault="004D3FAD">
          <w:pPr>
            <w:pStyle w:val="D01CF983E8AFA74ABB70285FC1BCF2CA"/>
          </w:pPr>
          <w:r>
            <w:t>Agenda topics</w:t>
          </w:r>
        </w:p>
      </w:docPartBody>
    </w:docPart>
    <w:docPart>
      <w:docPartPr>
        <w:name w:val="DAFB22894700654699DE3AE05C8EC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26E6A-712F-2A45-823D-958B6D818BC4}"/>
      </w:docPartPr>
      <w:docPartBody>
        <w:p w:rsidR="009F3529" w:rsidRDefault="004D3FAD">
          <w:pPr>
            <w:pStyle w:val="DAFB22894700654699DE3AE05C8EC730"/>
          </w:pPr>
          <w:r>
            <w:t>Special notes</w:t>
          </w:r>
        </w:p>
      </w:docPartBody>
    </w:docPart>
    <w:docPart>
      <w:docPartPr>
        <w:name w:val="66B2C281ED842142AA981A47A8D00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F1E2A-2DA0-054D-97B3-DFF1E9901A8A}"/>
      </w:docPartPr>
      <w:docPartBody>
        <w:p w:rsidR="009F3529" w:rsidRDefault="00795F2A" w:rsidP="00795F2A">
          <w:pPr>
            <w:pStyle w:val="66B2C281ED842142AA981A47A8D0029A"/>
          </w:pPr>
          <w:r>
            <w:t>|</w:t>
          </w:r>
        </w:p>
      </w:docPartBody>
    </w:docPart>
    <w:docPart>
      <w:docPartPr>
        <w:name w:val="982071693BD9D74F932416A0C8977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6B50A-B3CF-7848-AABC-F22D9AB0FE4E}"/>
      </w:docPartPr>
      <w:docPartBody>
        <w:p w:rsidR="009F3529" w:rsidRDefault="00795F2A" w:rsidP="00795F2A">
          <w:pPr>
            <w:pStyle w:val="982071693BD9D74F932416A0C8977FBF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A39AD01CFF223C4B8879E47D00E51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4BCC1-C098-0B4B-9F1C-1B81C998A7F3}"/>
      </w:docPartPr>
      <w:docPartBody>
        <w:p w:rsidR="009F3529" w:rsidRDefault="00795F2A" w:rsidP="00795F2A">
          <w:pPr>
            <w:pStyle w:val="A39AD01CFF223C4B8879E47D00E515CD"/>
          </w:pPr>
          <w:r>
            <w:t>Meeting date | time</w:t>
          </w:r>
        </w:p>
      </w:docPartBody>
    </w:docPart>
    <w:docPart>
      <w:docPartPr>
        <w:name w:val="9A5BC094639F9144B90BB7818DAC7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A8824-2AA4-D548-85BE-4E0843393B80}"/>
      </w:docPartPr>
      <w:docPartBody>
        <w:p w:rsidR="009F3529" w:rsidRDefault="00795F2A" w:rsidP="00795F2A">
          <w:pPr>
            <w:pStyle w:val="9A5BC094639F9144B90BB7818DAC7243"/>
          </w:pPr>
          <w:r>
            <w:t>Meeting location</w:t>
          </w:r>
        </w:p>
      </w:docPartBody>
    </w:docPart>
    <w:docPart>
      <w:docPartPr>
        <w:name w:val="B7B6886F864D1D49A448ADF9F90B5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57C1F-5C67-064C-B36A-399996094792}"/>
      </w:docPartPr>
      <w:docPartBody>
        <w:p w:rsidR="009F3529" w:rsidRDefault="00795F2A" w:rsidP="00795F2A">
          <w:pPr>
            <w:pStyle w:val="B7B6886F864D1D49A448ADF9F90B5038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00A2D92DE42680419FE94A90877F8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E9511-0410-8A4E-8B7C-AD3D2B725DD0}"/>
      </w:docPartPr>
      <w:docPartBody>
        <w:p w:rsidR="009F3529" w:rsidRDefault="00795F2A" w:rsidP="00795F2A">
          <w:pPr>
            <w:pStyle w:val="00A2D92DE42680419FE94A90877F899A"/>
          </w:pPr>
          <w:r w:rsidRPr="00A979E1">
            <w:t>Meeting called by</w:t>
          </w:r>
        </w:p>
      </w:docPartBody>
    </w:docPart>
    <w:docPart>
      <w:docPartPr>
        <w:name w:val="1D3898484D672F46A1C1FB03A80E4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30A0D-805B-CE46-BE35-3BD8850C8A6F}"/>
      </w:docPartPr>
      <w:docPartBody>
        <w:p w:rsidR="009F3529" w:rsidRDefault="00795F2A" w:rsidP="00795F2A">
          <w:pPr>
            <w:pStyle w:val="1D3898484D672F46A1C1FB03A80E4F8F"/>
          </w:pPr>
          <w:r w:rsidRPr="00A979E1">
            <w:t>Type of meeting</w:t>
          </w:r>
        </w:p>
      </w:docPartBody>
    </w:docPart>
    <w:docPart>
      <w:docPartPr>
        <w:name w:val="7AB154D8E5B69C47BEAB91F602C07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509CB-CB98-DE40-BF7D-7DCD62BAB890}"/>
      </w:docPartPr>
      <w:docPartBody>
        <w:p w:rsidR="009F3529" w:rsidRDefault="00795F2A" w:rsidP="00795F2A">
          <w:pPr>
            <w:pStyle w:val="7AB154D8E5B69C47BEAB91F602C079CE"/>
          </w:pPr>
          <w:r w:rsidRPr="00A979E1">
            <w:t>Facilitator</w:t>
          </w:r>
        </w:p>
      </w:docPartBody>
    </w:docPart>
    <w:docPart>
      <w:docPartPr>
        <w:name w:val="5B8E29C0D03D6B4888C1643316A11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72F7F-7912-0F47-ACD1-ED5A91A089B3}"/>
      </w:docPartPr>
      <w:docPartBody>
        <w:p w:rsidR="009F3529" w:rsidRDefault="00795F2A" w:rsidP="00795F2A">
          <w:pPr>
            <w:pStyle w:val="5B8E29C0D03D6B4888C1643316A11ECC"/>
          </w:pPr>
          <w:r w:rsidRPr="00A979E1">
            <w:t>Note taker</w:t>
          </w:r>
        </w:p>
      </w:docPartBody>
    </w:docPart>
    <w:docPart>
      <w:docPartPr>
        <w:name w:val="71E82294B4353042BD12DBD675D811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98614-5898-8047-8862-93C00A174E8E}"/>
      </w:docPartPr>
      <w:docPartBody>
        <w:p w:rsidR="009F3529" w:rsidRDefault="00795F2A" w:rsidP="00795F2A">
          <w:pPr>
            <w:pStyle w:val="71E82294B4353042BD12DBD675D811D9"/>
          </w:pPr>
          <w:r w:rsidRPr="00A979E1">
            <w:t>Timekeeper</w:t>
          </w:r>
        </w:p>
      </w:docPartBody>
    </w:docPart>
    <w:docPart>
      <w:docPartPr>
        <w:name w:val="6DA52B7D6CF1BD4A94709CEDD0A05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BD19E-8B50-7148-8A0D-44B3FD34A784}"/>
      </w:docPartPr>
      <w:docPartBody>
        <w:p w:rsidR="009F3529" w:rsidRDefault="00795F2A" w:rsidP="00795F2A">
          <w:pPr>
            <w:pStyle w:val="6DA52B7D6CF1BD4A94709CEDD0A05166"/>
          </w:pPr>
          <w:r w:rsidRPr="00137619">
            <w:t>Attendees</w:t>
          </w:r>
        </w:p>
      </w:docPartBody>
    </w:docPart>
    <w:docPart>
      <w:docPartPr>
        <w:name w:val="6F20D123D972A142839369F85E85C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8B8ED-B6D4-8043-99D1-746F262513D8}"/>
      </w:docPartPr>
      <w:docPartBody>
        <w:p w:rsidR="00D32699" w:rsidRDefault="001B25D0" w:rsidP="001B25D0">
          <w:pPr>
            <w:pStyle w:val="6F20D123D972A142839369F85E85CD23"/>
          </w:pPr>
          <w:r>
            <w:t>Time allotted</w:t>
          </w:r>
        </w:p>
      </w:docPartBody>
    </w:docPart>
    <w:docPart>
      <w:docPartPr>
        <w:name w:val="B369C06432D0054CA06DA80CE76B40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F6562-8E42-9B46-8DC4-ECE62943074A}"/>
      </w:docPartPr>
      <w:docPartBody>
        <w:p w:rsidR="00D32699" w:rsidRDefault="001B25D0" w:rsidP="001B25D0">
          <w:pPr>
            <w:pStyle w:val="B369C06432D0054CA06DA80CE76B404B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EC18A5F814616E43A50BF98BFB10C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DFAE5-37A2-1C46-8B78-10BE18B41172}"/>
      </w:docPartPr>
      <w:docPartBody>
        <w:p w:rsidR="00D32699" w:rsidRDefault="001B25D0" w:rsidP="001B25D0">
          <w:pPr>
            <w:pStyle w:val="EC18A5F814616E43A50BF98BFB10CF09"/>
          </w:pPr>
          <w:r>
            <w:t>Agenda topic</w:t>
          </w:r>
        </w:p>
      </w:docPartBody>
    </w:docPart>
    <w:docPart>
      <w:docPartPr>
        <w:name w:val="C6A121148287C54D89E04436EE8CF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131C0-092D-3347-A582-3CE2ECC4289D}"/>
      </w:docPartPr>
      <w:docPartBody>
        <w:p w:rsidR="00D32699" w:rsidRDefault="001B25D0" w:rsidP="001B25D0">
          <w:pPr>
            <w:pStyle w:val="C6A121148287C54D89E04436EE8CFFF7"/>
          </w:pPr>
          <w:r>
            <w:t>Presenter</w:t>
          </w:r>
        </w:p>
      </w:docPartBody>
    </w:docPart>
    <w:docPart>
      <w:docPartPr>
        <w:name w:val="C657608624B6F14892818CB84AE7B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41ECC-7940-DF40-AAD7-36A04E0FD8EB}"/>
      </w:docPartPr>
      <w:docPartBody>
        <w:p w:rsidR="00D32699" w:rsidRDefault="001B25D0" w:rsidP="001B25D0">
          <w:pPr>
            <w:pStyle w:val="C657608624B6F14892818CB84AE7B33E"/>
          </w:pPr>
          <w:r>
            <w:t>Conclusion</w:t>
          </w:r>
        </w:p>
      </w:docPartBody>
    </w:docPart>
    <w:docPart>
      <w:docPartPr>
        <w:name w:val="D893CC42A8525148A86D456363A2A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ADF3B-91C9-084C-A191-758B0C2563DA}"/>
      </w:docPartPr>
      <w:docPartBody>
        <w:p w:rsidR="00D32699" w:rsidRDefault="001B25D0" w:rsidP="001B25D0">
          <w:pPr>
            <w:pStyle w:val="D893CC42A8525148A86D456363A2A7DE"/>
          </w:pPr>
          <w:r w:rsidRPr="00E52810">
            <w:t>Action items</w:t>
          </w:r>
        </w:p>
      </w:docPartBody>
    </w:docPart>
    <w:docPart>
      <w:docPartPr>
        <w:name w:val="7E2EC3AE8CF5004B9ECA2FAF2823A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EE3FE-40A2-A142-B68E-8CB80BB6F57B}"/>
      </w:docPartPr>
      <w:docPartBody>
        <w:p w:rsidR="00D32699" w:rsidRDefault="001B25D0" w:rsidP="001B25D0">
          <w:pPr>
            <w:pStyle w:val="7E2EC3AE8CF5004B9ECA2FAF2823A299"/>
          </w:pPr>
          <w:r w:rsidRPr="00E52810">
            <w:t>Person responsible</w:t>
          </w:r>
        </w:p>
      </w:docPartBody>
    </w:docPart>
    <w:docPart>
      <w:docPartPr>
        <w:name w:val="09AB19321E5B5644AD753EFEE4A54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80AAE-2CB4-694E-A35C-EAEC6D4C1D60}"/>
      </w:docPartPr>
      <w:docPartBody>
        <w:p w:rsidR="00D32699" w:rsidRDefault="001B25D0" w:rsidP="001B25D0">
          <w:pPr>
            <w:pStyle w:val="09AB19321E5B5644AD753EFEE4A54EAA"/>
          </w:pPr>
          <w:r w:rsidRPr="00E52810">
            <w:t>Deadline</w:t>
          </w:r>
        </w:p>
      </w:docPartBody>
    </w:docPart>
    <w:docPart>
      <w:docPartPr>
        <w:name w:val="7CE71791282DD844BC6ED25623DA5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FB058-D7D5-C642-9ECF-A7FB0E5589D3}"/>
      </w:docPartPr>
      <w:docPartBody>
        <w:p w:rsidR="00E30F0B" w:rsidRDefault="00283C20" w:rsidP="00283C20">
          <w:pPr>
            <w:pStyle w:val="7CE71791282DD844BC6ED25623DA52A3"/>
          </w:pPr>
          <w:r>
            <w:t>Conclusion</w:t>
          </w:r>
        </w:p>
      </w:docPartBody>
    </w:docPart>
    <w:docPart>
      <w:docPartPr>
        <w:name w:val="BC116405AAB90A478D8F22F9D9828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1C906-558B-3948-86E9-5D63F61A6127}"/>
      </w:docPartPr>
      <w:docPartBody>
        <w:p w:rsidR="00E30F0B" w:rsidRDefault="00283C20" w:rsidP="00283C20">
          <w:pPr>
            <w:pStyle w:val="BC116405AAB90A478D8F22F9D98281CD"/>
          </w:pPr>
          <w:r w:rsidRPr="00E52810">
            <w:t>Action items</w:t>
          </w:r>
        </w:p>
      </w:docPartBody>
    </w:docPart>
    <w:docPart>
      <w:docPartPr>
        <w:name w:val="33383127AD9BFB4390241138D8BCC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B556B-3BB0-B048-9584-3CE69030B669}"/>
      </w:docPartPr>
      <w:docPartBody>
        <w:p w:rsidR="00E30F0B" w:rsidRDefault="00283C20" w:rsidP="00283C20">
          <w:pPr>
            <w:pStyle w:val="33383127AD9BFB4390241138D8BCCF01"/>
          </w:pPr>
          <w:r w:rsidRPr="00E52810">
            <w:t>Person responsible</w:t>
          </w:r>
        </w:p>
      </w:docPartBody>
    </w:docPart>
    <w:docPart>
      <w:docPartPr>
        <w:name w:val="175AD1810F16C346A71F74F9600ED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357CB-6020-4F49-A6CE-C5A12D571B76}"/>
      </w:docPartPr>
      <w:docPartBody>
        <w:p w:rsidR="00E30F0B" w:rsidRDefault="00283C20" w:rsidP="00283C20">
          <w:pPr>
            <w:pStyle w:val="175AD1810F16C346A71F74F9600EDDF9"/>
          </w:pPr>
          <w:r w:rsidRPr="00E52810">
            <w:t>Deadline</w:t>
          </w:r>
        </w:p>
      </w:docPartBody>
    </w:docPart>
    <w:docPart>
      <w:docPartPr>
        <w:name w:val="957F95BAF2655E4FA77A8A927AC0F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1544F8-1CBB-F84E-9CBC-ABD55F170078}"/>
      </w:docPartPr>
      <w:docPartBody>
        <w:p w:rsidR="00000000" w:rsidRDefault="00F369D8" w:rsidP="00F369D8">
          <w:pPr>
            <w:pStyle w:val="957F95BAF2655E4FA77A8A927AC0FD4D"/>
          </w:pPr>
          <w:r>
            <w:t>Time allotted</w:t>
          </w:r>
        </w:p>
      </w:docPartBody>
    </w:docPart>
    <w:docPart>
      <w:docPartPr>
        <w:name w:val="ABACBB2A46E5E1499B059DC2D942D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A24230-FB7F-804E-A982-1C3D033C13E3}"/>
      </w:docPartPr>
      <w:docPartBody>
        <w:p w:rsidR="00000000" w:rsidRDefault="00F369D8" w:rsidP="00F369D8">
          <w:pPr>
            <w:pStyle w:val="ABACBB2A46E5E1499B059DC2D942D247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17481DF2D4FC8942B27988D7CE6A46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3BC2C7-B0AC-D443-8B01-439CE607B9C2}"/>
      </w:docPartPr>
      <w:docPartBody>
        <w:p w:rsidR="00000000" w:rsidRDefault="00F369D8" w:rsidP="00F369D8">
          <w:pPr>
            <w:pStyle w:val="17481DF2D4FC8942B27988D7CE6A46CA"/>
          </w:pPr>
          <w:r>
            <w:t>Agenda topic</w:t>
          </w:r>
        </w:p>
      </w:docPartBody>
    </w:docPart>
    <w:docPart>
      <w:docPartPr>
        <w:name w:val="B628A2E8C893B549A199585E2099DF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6FD4A-53CE-CB46-9E3C-8B0175B53C57}"/>
      </w:docPartPr>
      <w:docPartBody>
        <w:p w:rsidR="00000000" w:rsidRDefault="00F369D8" w:rsidP="00F369D8">
          <w:pPr>
            <w:pStyle w:val="B628A2E8C893B549A199585E2099DF9D"/>
          </w:pPr>
          <w:r>
            <w:t>Presenter</w:t>
          </w:r>
        </w:p>
      </w:docPartBody>
    </w:docPart>
    <w:docPart>
      <w:docPartPr>
        <w:name w:val="9532BFA359D64644BF86B32CC808A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E83D3C-7902-664E-A314-56285FDF80BF}"/>
      </w:docPartPr>
      <w:docPartBody>
        <w:p w:rsidR="00000000" w:rsidRDefault="00F369D8" w:rsidP="00F369D8">
          <w:pPr>
            <w:pStyle w:val="9532BFA359D64644BF86B32CC808A7BD"/>
          </w:pPr>
          <w:r>
            <w:t>Conclusion</w:t>
          </w:r>
        </w:p>
      </w:docPartBody>
    </w:docPart>
    <w:docPart>
      <w:docPartPr>
        <w:name w:val="9F6EDD07EA807A48815897FAA87C7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021DB-437D-7B48-9EDB-5BD0F939C015}"/>
      </w:docPartPr>
      <w:docPartBody>
        <w:p w:rsidR="00000000" w:rsidRDefault="00F369D8" w:rsidP="00F369D8">
          <w:pPr>
            <w:pStyle w:val="9F6EDD07EA807A48815897FAA87C7396"/>
          </w:pPr>
          <w:r w:rsidRPr="00E52810">
            <w:t>Action items</w:t>
          </w:r>
        </w:p>
      </w:docPartBody>
    </w:docPart>
    <w:docPart>
      <w:docPartPr>
        <w:name w:val="66870013791451458972A3781CE1D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2FC85-D46C-B346-AE2E-80BA87C9C0D6}"/>
      </w:docPartPr>
      <w:docPartBody>
        <w:p w:rsidR="00000000" w:rsidRDefault="00F369D8" w:rsidP="00F369D8">
          <w:pPr>
            <w:pStyle w:val="66870013791451458972A3781CE1D7DF"/>
          </w:pPr>
          <w:r w:rsidRPr="00E52810">
            <w:t>Person responsible</w:t>
          </w:r>
        </w:p>
      </w:docPartBody>
    </w:docPart>
    <w:docPart>
      <w:docPartPr>
        <w:name w:val="5C102935B3883345ADA4D48EF7F3DC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1AEBE-2795-AA43-ACA4-F53734CEECD7}"/>
      </w:docPartPr>
      <w:docPartBody>
        <w:p w:rsidR="00000000" w:rsidRDefault="00F369D8" w:rsidP="00F369D8">
          <w:pPr>
            <w:pStyle w:val="5C102935B3883345ADA4D48EF7F3DC43"/>
          </w:pPr>
          <w:r w:rsidRPr="00E52810">
            <w:t>Deadline</w:t>
          </w:r>
        </w:p>
      </w:docPartBody>
    </w:docPart>
    <w:docPart>
      <w:docPartPr>
        <w:name w:val="1FF5BC22935C54429DD4C5769051E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E8D47-72F7-1B4A-BC78-8628D712FA5C}"/>
      </w:docPartPr>
      <w:docPartBody>
        <w:p w:rsidR="00000000" w:rsidRDefault="00F369D8" w:rsidP="00F369D8">
          <w:pPr>
            <w:pStyle w:val="1FF5BC22935C54429DD4C5769051E84F"/>
          </w:pPr>
          <w:r>
            <w:t>Time allotted</w:t>
          </w:r>
        </w:p>
      </w:docPartBody>
    </w:docPart>
    <w:docPart>
      <w:docPartPr>
        <w:name w:val="8A2D657AB4342A4F9EA891DD3A100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026616-0882-0247-A727-DC9FD46A578E}"/>
      </w:docPartPr>
      <w:docPartBody>
        <w:p w:rsidR="00000000" w:rsidRDefault="00F369D8" w:rsidP="00F369D8">
          <w:pPr>
            <w:pStyle w:val="8A2D657AB4342A4F9EA891DD3A100728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699284287D66584A8F6A5BCF1B11E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8CE57D-9390-5041-BAB6-70EBB7990AA2}"/>
      </w:docPartPr>
      <w:docPartBody>
        <w:p w:rsidR="00000000" w:rsidRDefault="00F369D8" w:rsidP="00F369D8">
          <w:pPr>
            <w:pStyle w:val="699284287D66584A8F6A5BCF1B11E249"/>
          </w:pPr>
          <w:r>
            <w:t>Agenda topic</w:t>
          </w:r>
        </w:p>
      </w:docPartBody>
    </w:docPart>
    <w:docPart>
      <w:docPartPr>
        <w:name w:val="7F70BF20166F8C4595840E0187E23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EBA35F-7040-C347-82A5-566A904591E4}"/>
      </w:docPartPr>
      <w:docPartBody>
        <w:p w:rsidR="00000000" w:rsidRDefault="00F369D8" w:rsidP="00F369D8">
          <w:pPr>
            <w:pStyle w:val="7F70BF20166F8C4595840E0187E237AE"/>
          </w:pPr>
          <w:r>
            <w:t>Presenter</w:t>
          </w:r>
        </w:p>
      </w:docPartBody>
    </w:docPart>
    <w:docPart>
      <w:docPartPr>
        <w:name w:val="D6E358AE148A16448833FDC51621D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D08C4-04D4-9744-913F-D1E4F8924603}"/>
      </w:docPartPr>
      <w:docPartBody>
        <w:p w:rsidR="00000000" w:rsidRDefault="00F369D8" w:rsidP="00F369D8">
          <w:pPr>
            <w:pStyle w:val="D6E358AE148A16448833FDC51621D2FE"/>
          </w:pPr>
          <w:r>
            <w:t>Time allotted</w:t>
          </w:r>
        </w:p>
      </w:docPartBody>
    </w:docPart>
    <w:docPart>
      <w:docPartPr>
        <w:name w:val="4ADAE7F66AE2F149BEAB50C8C92F0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7D0E2-8FC0-8546-9DD3-3E66DE9D96AA}"/>
      </w:docPartPr>
      <w:docPartBody>
        <w:p w:rsidR="00000000" w:rsidRDefault="00F369D8" w:rsidP="00F369D8">
          <w:pPr>
            <w:pStyle w:val="4ADAE7F66AE2F149BEAB50C8C92F0C30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1444B6E207A92345AE5AE1D08A3E1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041A71-D41D-F349-B0C0-3C344E722081}"/>
      </w:docPartPr>
      <w:docPartBody>
        <w:p w:rsidR="00000000" w:rsidRDefault="00F369D8" w:rsidP="00F369D8">
          <w:pPr>
            <w:pStyle w:val="1444B6E207A92345AE5AE1D08A3E1A93"/>
          </w:pPr>
          <w:r>
            <w:t>Agenda topic</w:t>
          </w:r>
        </w:p>
      </w:docPartBody>
    </w:docPart>
    <w:docPart>
      <w:docPartPr>
        <w:name w:val="ED9719824C8E4C4380B276664F062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DC896-260A-B84D-BDF6-1BE8812E203F}"/>
      </w:docPartPr>
      <w:docPartBody>
        <w:p w:rsidR="00000000" w:rsidRDefault="00F369D8" w:rsidP="00F369D8">
          <w:pPr>
            <w:pStyle w:val="ED9719824C8E4C4380B276664F062072"/>
          </w:pPr>
          <w:r>
            <w:t>Presenter</w:t>
          </w:r>
        </w:p>
      </w:docPartBody>
    </w:docPart>
    <w:docPart>
      <w:docPartPr>
        <w:name w:val="00498A9A94518242A19BD5D065609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00C19-DD90-814A-A46C-F42C425AEAB1}"/>
      </w:docPartPr>
      <w:docPartBody>
        <w:p w:rsidR="00000000" w:rsidRDefault="00F369D8" w:rsidP="00F369D8">
          <w:pPr>
            <w:pStyle w:val="00498A9A94518242A19BD5D065609BAE"/>
          </w:pPr>
          <w:r>
            <w:t>Conclusion</w:t>
          </w:r>
        </w:p>
      </w:docPartBody>
    </w:docPart>
    <w:docPart>
      <w:docPartPr>
        <w:name w:val="03C0054CCA10C244AD398B7E3CEFF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F01B3F-248A-7040-8C88-912F790E16F5}"/>
      </w:docPartPr>
      <w:docPartBody>
        <w:p w:rsidR="00000000" w:rsidRDefault="00F369D8" w:rsidP="00F369D8">
          <w:pPr>
            <w:pStyle w:val="03C0054CCA10C244AD398B7E3CEFFC48"/>
          </w:pPr>
          <w:r w:rsidRPr="00E52810">
            <w:t>Action items</w:t>
          </w:r>
        </w:p>
      </w:docPartBody>
    </w:docPart>
    <w:docPart>
      <w:docPartPr>
        <w:name w:val="C798AC375CE35845A17948133A021B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55663-DD4F-6C44-9605-5AE4AFC3AA5C}"/>
      </w:docPartPr>
      <w:docPartBody>
        <w:p w:rsidR="00000000" w:rsidRDefault="00F369D8" w:rsidP="00F369D8">
          <w:pPr>
            <w:pStyle w:val="C798AC375CE35845A17948133A021B29"/>
          </w:pPr>
          <w:r w:rsidRPr="00E52810">
            <w:t>Person responsible</w:t>
          </w:r>
        </w:p>
      </w:docPartBody>
    </w:docPart>
    <w:docPart>
      <w:docPartPr>
        <w:name w:val="B5711CA3E267D1429E70FDAC84A036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602162-0EE8-B04E-8D6F-D282DFA4BDD9}"/>
      </w:docPartPr>
      <w:docPartBody>
        <w:p w:rsidR="00000000" w:rsidRDefault="00F369D8" w:rsidP="00F369D8">
          <w:pPr>
            <w:pStyle w:val="B5711CA3E267D1429E70FDAC84A03665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F2A"/>
    <w:rsid w:val="000000AB"/>
    <w:rsid w:val="000809F8"/>
    <w:rsid w:val="00084F4E"/>
    <w:rsid w:val="000B0860"/>
    <w:rsid w:val="000B3139"/>
    <w:rsid w:val="000B7015"/>
    <w:rsid w:val="000C4CD9"/>
    <w:rsid w:val="001001E9"/>
    <w:rsid w:val="00123B80"/>
    <w:rsid w:val="001B25D0"/>
    <w:rsid w:val="001C713E"/>
    <w:rsid w:val="00283C20"/>
    <w:rsid w:val="0028436E"/>
    <w:rsid w:val="00327115"/>
    <w:rsid w:val="00354931"/>
    <w:rsid w:val="00371AAE"/>
    <w:rsid w:val="004015EB"/>
    <w:rsid w:val="00437B16"/>
    <w:rsid w:val="00461C5E"/>
    <w:rsid w:val="004712FA"/>
    <w:rsid w:val="00494EDB"/>
    <w:rsid w:val="004B71EF"/>
    <w:rsid w:val="004D3FAD"/>
    <w:rsid w:val="004E1AC7"/>
    <w:rsid w:val="004F1BD2"/>
    <w:rsid w:val="00502519"/>
    <w:rsid w:val="00526F75"/>
    <w:rsid w:val="00571773"/>
    <w:rsid w:val="00690EED"/>
    <w:rsid w:val="006A6AAA"/>
    <w:rsid w:val="006A7F95"/>
    <w:rsid w:val="006D2677"/>
    <w:rsid w:val="006E7472"/>
    <w:rsid w:val="00716212"/>
    <w:rsid w:val="00717B81"/>
    <w:rsid w:val="00764A07"/>
    <w:rsid w:val="007722CE"/>
    <w:rsid w:val="00795F2A"/>
    <w:rsid w:val="007F1067"/>
    <w:rsid w:val="0086182F"/>
    <w:rsid w:val="00864A01"/>
    <w:rsid w:val="00867D87"/>
    <w:rsid w:val="008869DF"/>
    <w:rsid w:val="008C742A"/>
    <w:rsid w:val="008F7A62"/>
    <w:rsid w:val="009331CF"/>
    <w:rsid w:val="009730C1"/>
    <w:rsid w:val="00984F54"/>
    <w:rsid w:val="009F3529"/>
    <w:rsid w:val="00A40F66"/>
    <w:rsid w:val="00A4473A"/>
    <w:rsid w:val="00A641E8"/>
    <w:rsid w:val="00AA78F0"/>
    <w:rsid w:val="00AE1FB7"/>
    <w:rsid w:val="00AF597F"/>
    <w:rsid w:val="00B22FA9"/>
    <w:rsid w:val="00B23DAB"/>
    <w:rsid w:val="00B5319F"/>
    <w:rsid w:val="00B57D26"/>
    <w:rsid w:val="00B80C4D"/>
    <w:rsid w:val="00B81A22"/>
    <w:rsid w:val="00B91C8F"/>
    <w:rsid w:val="00BA785E"/>
    <w:rsid w:val="00BD59DD"/>
    <w:rsid w:val="00C346E1"/>
    <w:rsid w:val="00C6774E"/>
    <w:rsid w:val="00CE4959"/>
    <w:rsid w:val="00D32699"/>
    <w:rsid w:val="00D61DC3"/>
    <w:rsid w:val="00D61F57"/>
    <w:rsid w:val="00E172BD"/>
    <w:rsid w:val="00E24590"/>
    <w:rsid w:val="00E30F0B"/>
    <w:rsid w:val="00E51EE6"/>
    <w:rsid w:val="00EA35E4"/>
    <w:rsid w:val="00ED271A"/>
    <w:rsid w:val="00ED59A6"/>
    <w:rsid w:val="00EF1715"/>
    <w:rsid w:val="00EF5B5C"/>
    <w:rsid w:val="00F20AD9"/>
    <w:rsid w:val="00F369D8"/>
    <w:rsid w:val="00F41137"/>
    <w:rsid w:val="00F43BDE"/>
    <w:rsid w:val="00F52DCB"/>
    <w:rsid w:val="00F651F4"/>
    <w:rsid w:val="00F70665"/>
    <w:rsid w:val="00F865BA"/>
    <w:rsid w:val="00FB3CA2"/>
    <w:rsid w:val="00FD4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795F2A"/>
    <w:rPr>
      <w:caps/>
      <w:smallCaps w:val="0"/>
      <w:color w:val="ED7D31" w:themeColor="accent2"/>
    </w:rPr>
  </w:style>
  <w:style w:type="character" w:styleId="SubtleEmphasis">
    <w:name w:val="Subtle Emphasis"/>
    <w:basedOn w:val="DefaultParagraphFont"/>
    <w:uiPriority w:val="10"/>
    <w:qFormat/>
    <w:rsid w:val="00F369D8"/>
    <w:rPr>
      <w:i/>
      <w:iCs/>
      <w:color w:val="auto"/>
    </w:rPr>
  </w:style>
  <w:style w:type="paragraph" w:customStyle="1" w:styleId="D01CF983E8AFA74ABB70285FC1BCF2CA">
    <w:name w:val="D01CF983E8AFA74ABB70285FC1BCF2CA"/>
  </w:style>
  <w:style w:type="paragraph" w:customStyle="1" w:styleId="DAFB22894700654699DE3AE05C8EC730">
    <w:name w:val="DAFB22894700654699DE3AE05C8EC730"/>
  </w:style>
  <w:style w:type="paragraph" w:customStyle="1" w:styleId="66B2C281ED842142AA981A47A8D0029A">
    <w:name w:val="66B2C281ED842142AA981A47A8D0029A"/>
    <w:rsid w:val="00795F2A"/>
  </w:style>
  <w:style w:type="paragraph" w:customStyle="1" w:styleId="982071693BD9D74F932416A0C8977FBF">
    <w:name w:val="982071693BD9D74F932416A0C8977FBF"/>
    <w:rsid w:val="00795F2A"/>
  </w:style>
  <w:style w:type="paragraph" w:customStyle="1" w:styleId="A39AD01CFF223C4B8879E47D00E515CD">
    <w:name w:val="A39AD01CFF223C4B8879E47D00E515CD"/>
    <w:rsid w:val="00795F2A"/>
  </w:style>
  <w:style w:type="paragraph" w:customStyle="1" w:styleId="9A5BC094639F9144B90BB7818DAC7243">
    <w:name w:val="9A5BC094639F9144B90BB7818DAC7243"/>
    <w:rsid w:val="00795F2A"/>
  </w:style>
  <w:style w:type="paragraph" w:customStyle="1" w:styleId="B7B6886F864D1D49A448ADF9F90B5038">
    <w:name w:val="B7B6886F864D1D49A448ADF9F90B5038"/>
    <w:rsid w:val="00795F2A"/>
  </w:style>
  <w:style w:type="paragraph" w:customStyle="1" w:styleId="00A2D92DE42680419FE94A90877F899A">
    <w:name w:val="00A2D92DE42680419FE94A90877F899A"/>
    <w:rsid w:val="00795F2A"/>
  </w:style>
  <w:style w:type="paragraph" w:customStyle="1" w:styleId="1D3898484D672F46A1C1FB03A80E4F8F">
    <w:name w:val="1D3898484D672F46A1C1FB03A80E4F8F"/>
    <w:rsid w:val="00795F2A"/>
  </w:style>
  <w:style w:type="paragraph" w:customStyle="1" w:styleId="7AB154D8E5B69C47BEAB91F602C079CE">
    <w:name w:val="7AB154D8E5B69C47BEAB91F602C079CE"/>
    <w:rsid w:val="00795F2A"/>
  </w:style>
  <w:style w:type="paragraph" w:customStyle="1" w:styleId="5B8E29C0D03D6B4888C1643316A11ECC">
    <w:name w:val="5B8E29C0D03D6B4888C1643316A11ECC"/>
    <w:rsid w:val="00795F2A"/>
  </w:style>
  <w:style w:type="paragraph" w:customStyle="1" w:styleId="71E82294B4353042BD12DBD675D811D9">
    <w:name w:val="71E82294B4353042BD12DBD675D811D9"/>
    <w:rsid w:val="00795F2A"/>
  </w:style>
  <w:style w:type="paragraph" w:customStyle="1" w:styleId="6DA52B7D6CF1BD4A94709CEDD0A05166">
    <w:name w:val="6DA52B7D6CF1BD4A94709CEDD0A05166"/>
    <w:rsid w:val="00795F2A"/>
  </w:style>
  <w:style w:type="paragraph" w:customStyle="1" w:styleId="6F20D123D972A142839369F85E85CD23">
    <w:name w:val="6F20D123D972A142839369F85E85CD23"/>
    <w:rsid w:val="001B25D0"/>
  </w:style>
  <w:style w:type="paragraph" w:customStyle="1" w:styleId="B369C06432D0054CA06DA80CE76B404B">
    <w:name w:val="B369C06432D0054CA06DA80CE76B404B"/>
    <w:rsid w:val="001B25D0"/>
  </w:style>
  <w:style w:type="paragraph" w:customStyle="1" w:styleId="EC18A5F814616E43A50BF98BFB10CF09">
    <w:name w:val="EC18A5F814616E43A50BF98BFB10CF09"/>
    <w:rsid w:val="001B25D0"/>
  </w:style>
  <w:style w:type="paragraph" w:customStyle="1" w:styleId="C6A121148287C54D89E04436EE8CFFF7">
    <w:name w:val="C6A121148287C54D89E04436EE8CFFF7"/>
    <w:rsid w:val="001B25D0"/>
  </w:style>
  <w:style w:type="paragraph" w:customStyle="1" w:styleId="C657608624B6F14892818CB84AE7B33E">
    <w:name w:val="C657608624B6F14892818CB84AE7B33E"/>
    <w:rsid w:val="001B25D0"/>
  </w:style>
  <w:style w:type="paragraph" w:customStyle="1" w:styleId="D893CC42A8525148A86D456363A2A7DE">
    <w:name w:val="D893CC42A8525148A86D456363A2A7DE"/>
    <w:rsid w:val="001B25D0"/>
  </w:style>
  <w:style w:type="paragraph" w:customStyle="1" w:styleId="7E2EC3AE8CF5004B9ECA2FAF2823A299">
    <w:name w:val="7E2EC3AE8CF5004B9ECA2FAF2823A299"/>
    <w:rsid w:val="001B25D0"/>
  </w:style>
  <w:style w:type="paragraph" w:customStyle="1" w:styleId="09AB19321E5B5644AD753EFEE4A54EAA">
    <w:name w:val="09AB19321E5B5644AD753EFEE4A54EAA"/>
    <w:rsid w:val="001B25D0"/>
  </w:style>
  <w:style w:type="paragraph" w:customStyle="1" w:styleId="E3589450B848654CA6F241D5A715D5AC">
    <w:name w:val="E3589450B848654CA6F241D5A715D5AC"/>
    <w:rsid w:val="00283C20"/>
  </w:style>
  <w:style w:type="paragraph" w:customStyle="1" w:styleId="818C52748F1868429ABF680C9640085B">
    <w:name w:val="818C52748F1868429ABF680C9640085B"/>
    <w:rsid w:val="00283C20"/>
  </w:style>
  <w:style w:type="paragraph" w:customStyle="1" w:styleId="FADDC2D76C79FD4993F63706F40C92FD">
    <w:name w:val="FADDC2D76C79FD4993F63706F40C92FD"/>
    <w:rsid w:val="00283C20"/>
  </w:style>
  <w:style w:type="paragraph" w:customStyle="1" w:styleId="2F74867A3E3E7348B8E2BF7B6ADB8679">
    <w:name w:val="2F74867A3E3E7348B8E2BF7B6ADB8679"/>
    <w:rsid w:val="00283C20"/>
  </w:style>
  <w:style w:type="paragraph" w:customStyle="1" w:styleId="7CE71791282DD844BC6ED25623DA52A3">
    <w:name w:val="7CE71791282DD844BC6ED25623DA52A3"/>
    <w:rsid w:val="00283C20"/>
  </w:style>
  <w:style w:type="paragraph" w:customStyle="1" w:styleId="BC116405AAB90A478D8F22F9D98281CD">
    <w:name w:val="BC116405AAB90A478D8F22F9D98281CD"/>
    <w:rsid w:val="00283C20"/>
  </w:style>
  <w:style w:type="paragraph" w:customStyle="1" w:styleId="33383127AD9BFB4390241138D8BCCF01">
    <w:name w:val="33383127AD9BFB4390241138D8BCCF01"/>
    <w:rsid w:val="00283C20"/>
  </w:style>
  <w:style w:type="paragraph" w:customStyle="1" w:styleId="175AD1810F16C346A71F74F9600EDDF9">
    <w:name w:val="175AD1810F16C346A71F74F9600EDDF9"/>
    <w:rsid w:val="00283C20"/>
  </w:style>
  <w:style w:type="paragraph" w:customStyle="1" w:styleId="957F95BAF2655E4FA77A8A927AC0FD4D">
    <w:name w:val="957F95BAF2655E4FA77A8A927AC0FD4D"/>
    <w:rsid w:val="00F369D8"/>
  </w:style>
  <w:style w:type="paragraph" w:customStyle="1" w:styleId="ABACBB2A46E5E1499B059DC2D942D247">
    <w:name w:val="ABACBB2A46E5E1499B059DC2D942D247"/>
    <w:rsid w:val="00F369D8"/>
  </w:style>
  <w:style w:type="paragraph" w:customStyle="1" w:styleId="17481DF2D4FC8942B27988D7CE6A46CA">
    <w:name w:val="17481DF2D4FC8942B27988D7CE6A46CA"/>
    <w:rsid w:val="00F369D8"/>
  </w:style>
  <w:style w:type="paragraph" w:customStyle="1" w:styleId="B628A2E8C893B549A199585E2099DF9D">
    <w:name w:val="B628A2E8C893B549A199585E2099DF9D"/>
    <w:rsid w:val="00F369D8"/>
  </w:style>
  <w:style w:type="paragraph" w:customStyle="1" w:styleId="9532BFA359D64644BF86B32CC808A7BD">
    <w:name w:val="9532BFA359D64644BF86B32CC808A7BD"/>
    <w:rsid w:val="00F369D8"/>
  </w:style>
  <w:style w:type="paragraph" w:customStyle="1" w:styleId="9F6EDD07EA807A48815897FAA87C7396">
    <w:name w:val="9F6EDD07EA807A48815897FAA87C7396"/>
    <w:rsid w:val="00F369D8"/>
  </w:style>
  <w:style w:type="paragraph" w:customStyle="1" w:styleId="66870013791451458972A3781CE1D7DF">
    <w:name w:val="66870013791451458972A3781CE1D7DF"/>
    <w:rsid w:val="00F369D8"/>
  </w:style>
  <w:style w:type="paragraph" w:customStyle="1" w:styleId="5C102935B3883345ADA4D48EF7F3DC43">
    <w:name w:val="5C102935B3883345ADA4D48EF7F3DC43"/>
    <w:rsid w:val="00F369D8"/>
  </w:style>
  <w:style w:type="paragraph" w:customStyle="1" w:styleId="1FF5BC22935C54429DD4C5769051E84F">
    <w:name w:val="1FF5BC22935C54429DD4C5769051E84F"/>
    <w:rsid w:val="00F369D8"/>
  </w:style>
  <w:style w:type="paragraph" w:customStyle="1" w:styleId="8A2D657AB4342A4F9EA891DD3A100728">
    <w:name w:val="8A2D657AB4342A4F9EA891DD3A100728"/>
    <w:rsid w:val="00F369D8"/>
  </w:style>
  <w:style w:type="paragraph" w:customStyle="1" w:styleId="699284287D66584A8F6A5BCF1B11E249">
    <w:name w:val="699284287D66584A8F6A5BCF1B11E249"/>
    <w:rsid w:val="00F369D8"/>
  </w:style>
  <w:style w:type="paragraph" w:customStyle="1" w:styleId="7F70BF20166F8C4595840E0187E237AE">
    <w:name w:val="7F70BF20166F8C4595840E0187E237AE"/>
    <w:rsid w:val="00F369D8"/>
  </w:style>
  <w:style w:type="paragraph" w:customStyle="1" w:styleId="A91E533686C13D4FB97306D5C835A388">
    <w:name w:val="A91E533686C13D4FB97306D5C835A388"/>
    <w:rsid w:val="00F369D8"/>
  </w:style>
  <w:style w:type="paragraph" w:customStyle="1" w:styleId="A56C8924E33DB94E8376B71F4D5E3753">
    <w:name w:val="A56C8924E33DB94E8376B71F4D5E3753"/>
    <w:rsid w:val="00F369D8"/>
  </w:style>
  <w:style w:type="paragraph" w:customStyle="1" w:styleId="8DA14BFD3B699A40AC22F18A72C98D15">
    <w:name w:val="8DA14BFD3B699A40AC22F18A72C98D15"/>
    <w:rsid w:val="00F369D8"/>
  </w:style>
  <w:style w:type="paragraph" w:customStyle="1" w:styleId="B4EE67BF3329A04DB6202F7DC5AAF54B">
    <w:name w:val="B4EE67BF3329A04DB6202F7DC5AAF54B"/>
    <w:rsid w:val="00F369D8"/>
  </w:style>
  <w:style w:type="paragraph" w:customStyle="1" w:styleId="D30E48A3F550334DB67B5039D7EB88AF">
    <w:name w:val="D30E48A3F550334DB67B5039D7EB88AF"/>
    <w:rsid w:val="00F369D8"/>
  </w:style>
  <w:style w:type="paragraph" w:customStyle="1" w:styleId="8FED822FCD878045826B2FA02667169C">
    <w:name w:val="8FED822FCD878045826B2FA02667169C"/>
    <w:rsid w:val="00F369D8"/>
  </w:style>
  <w:style w:type="paragraph" w:customStyle="1" w:styleId="C280EED4FBA7D645864EDAEF77830219">
    <w:name w:val="C280EED4FBA7D645864EDAEF77830219"/>
    <w:rsid w:val="00F369D8"/>
  </w:style>
  <w:style w:type="paragraph" w:customStyle="1" w:styleId="5020792E6A678243900B401CD3B992DF">
    <w:name w:val="5020792E6A678243900B401CD3B992DF"/>
    <w:rsid w:val="00F369D8"/>
  </w:style>
  <w:style w:type="paragraph" w:customStyle="1" w:styleId="D6E358AE148A16448833FDC51621D2FE">
    <w:name w:val="D6E358AE148A16448833FDC51621D2FE"/>
    <w:rsid w:val="00F369D8"/>
  </w:style>
  <w:style w:type="paragraph" w:customStyle="1" w:styleId="4ADAE7F66AE2F149BEAB50C8C92F0C30">
    <w:name w:val="4ADAE7F66AE2F149BEAB50C8C92F0C30"/>
    <w:rsid w:val="00F369D8"/>
  </w:style>
  <w:style w:type="paragraph" w:customStyle="1" w:styleId="1444B6E207A92345AE5AE1D08A3E1A93">
    <w:name w:val="1444B6E207A92345AE5AE1D08A3E1A93"/>
    <w:rsid w:val="00F369D8"/>
  </w:style>
  <w:style w:type="paragraph" w:customStyle="1" w:styleId="ED9719824C8E4C4380B276664F062072">
    <w:name w:val="ED9719824C8E4C4380B276664F062072"/>
    <w:rsid w:val="00F369D8"/>
  </w:style>
  <w:style w:type="paragraph" w:customStyle="1" w:styleId="00498A9A94518242A19BD5D065609BAE">
    <w:name w:val="00498A9A94518242A19BD5D065609BAE"/>
    <w:rsid w:val="00F369D8"/>
  </w:style>
  <w:style w:type="paragraph" w:customStyle="1" w:styleId="03C0054CCA10C244AD398B7E3CEFFC48">
    <w:name w:val="03C0054CCA10C244AD398B7E3CEFFC48"/>
    <w:rsid w:val="00F369D8"/>
  </w:style>
  <w:style w:type="paragraph" w:customStyle="1" w:styleId="C798AC375CE35845A17948133A021B29">
    <w:name w:val="C798AC375CE35845A17948133A021B29"/>
    <w:rsid w:val="00F369D8"/>
  </w:style>
  <w:style w:type="paragraph" w:customStyle="1" w:styleId="B5711CA3E267D1429E70FDAC84A03665">
    <w:name w:val="B5711CA3E267D1429E70FDAC84A03665"/>
    <w:rsid w:val="00F369D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44</TotalTime>
  <Pages>8</Pages>
  <Words>905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36</cp:revision>
  <dcterms:created xsi:type="dcterms:W3CDTF">2022-04-29T14:57:00Z</dcterms:created>
  <dcterms:modified xsi:type="dcterms:W3CDTF">2022-04-29T16:10:00Z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