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6C4A75B9" w:rsidR="00395B23" w:rsidRDefault="00615BEC" w:rsidP="00FF76B6">
      <w:pPr>
        <w:pStyle w:val="Heading2"/>
        <w:ind w:left="0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1934B2">
        <w:rPr>
          <w:rStyle w:val="SubtleEmphasis"/>
        </w:rPr>
        <w:t>5</w:t>
      </w:r>
      <w:r w:rsidR="00066DF9">
        <w:rPr>
          <w:rStyle w:val="SubtleEmphasis"/>
        </w:rPr>
        <w:t>/</w:t>
      </w:r>
      <w:r w:rsidR="003D59E0">
        <w:rPr>
          <w:rStyle w:val="SubtleEmphasis"/>
        </w:rPr>
        <w:t>20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615BEC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615BEC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04ABA4F0" w:rsidR="00395B23" w:rsidRDefault="00395B23" w:rsidP="00BB101F">
                  <w:pPr>
                    <w:spacing w:after="0"/>
                  </w:pPr>
                  <w:r>
                    <w:t>Ryan</w:t>
                  </w:r>
                  <w:r w:rsidR="0046129B">
                    <w:t xml:space="preserve"> 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615BEC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792559D2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E14836">
              <w:t xml:space="preserve">Alex C, Todd, Kitty, </w:t>
            </w:r>
            <w:proofErr w:type="spellStart"/>
            <w:r w:rsidR="00E14836">
              <w:t>Dejan</w:t>
            </w:r>
            <w:proofErr w:type="spellEnd"/>
            <w:r w:rsidR="00E14836">
              <w:t xml:space="preserve">, Kirsten, Scott, Randy, Jay, Eric, Stephen, </w:t>
            </w:r>
            <w:proofErr w:type="spellStart"/>
            <w:r w:rsidR="00E14836">
              <w:t>Vasiliy</w:t>
            </w:r>
            <w:proofErr w:type="spellEnd"/>
            <w:r w:rsidR="00E14836">
              <w:t xml:space="preserve">, </w:t>
            </w:r>
            <w:proofErr w:type="spellStart"/>
            <w:r w:rsidR="00E14836">
              <w:t>Spata</w:t>
            </w:r>
            <w:proofErr w:type="spellEnd"/>
            <w:r w:rsidR="00E14836">
              <w:t xml:space="preserve">, </w:t>
            </w:r>
          </w:p>
        </w:tc>
      </w:tr>
    </w:tbl>
    <w:p w14:paraId="7142ACBC" w14:textId="2E7BC979" w:rsidR="005E28CB" w:rsidRDefault="0009210C" w:rsidP="00706FE0">
      <w:pPr>
        <w:pStyle w:val="Heading1"/>
      </w:pPr>
      <w:r>
        <w:t>Intro discussion</w:t>
      </w:r>
    </w:p>
    <w:p w14:paraId="02DFE016" w14:textId="4FBFF0E5" w:rsidR="00107E0F" w:rsidRPr="00107E0F" w:rsidRDefault="00107E0F" w:rsidP="00706FE0">
      <w:pPr>
        <w:pStyle w:val="Heading1"/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</w:pPr>
    </w:p>
    <w:p w14:paraId="31EC033E" w14:textId="7C5721EB" w:rsidR="00D3337C" w:rsidRDefault="00615BEC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53887424" w14:textId="77777777" w:rsidR="00936C4A" w:rsidRDefault="00936C4A" w:rsidP="00936C4A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BAA690BEE52E342A45BAD9E1F848D6F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FEC33ADB41C14540B753F42235ED71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F7363904E2FA148A69270BD68F85008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IPAC22</w:t>
      </w:r>
      <w:r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877CFECCDC7D8A48A532A23F4025FB49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34DC6265" w14:textId="77777777" w:rsidR="00936C4A" w:rsidRDefault="00936C4A" w:rsidP="00936C4A">
      <w:pPr>
        <w:pStyle w:val="ListParagraph"/>
        <w:numPr>
          <w:ilvl w:val="0"/>
          <w:numId w:val="25"/>
        </w:numPr>
      </w:pPr>
      <w:r>
        <w:t>Ryan has rough draft in folder.</w:t>
      </w:r>
    </w:p>
    <w:p w14:paraId="05B783F4" w14:textId="77777777" w:rsidR="00936C4A" w:rsidRDefault="00936C4A" w:rsidP="00936C4A">
      <w:pPr>
        <w:pStyle w:val="ListParagraph"/>
        <w:numPr>
          <w:ilvl w:val="1"/>
          <w:numId w:val="25"/>
        </w:numPr>
      </w:pPr>
      <w:r>
        <w:t>Please review ASAP</w:t>
      </w:r>
    </w:p>
    <w:p w14:paraId="6C4DD126" w14:textId="77777777" w:rsidR="00936C4A" w:rsidRDefault="00936C4A" w:rsidP="00936C4A">
      <w:pPr>
        <w:pStyle w:val="ListParagraph"/>
        <w:numPr>
          <w:ilvl w:val="0"/>
          <w:numId w:val="25"/>
        </w:numPr>
      </w:pPr>
      <w:r>
        <w:t>Stephen almost has rough draft done.</w:t>
      </w:r>
    </w:p>
    <w:p w14:paraId="005D90C6" w14:textId="77777777" w:rsidR="00936C4A" w:rsidRDefault="00936C4A" w:rsidP="00936C4A">
      <w:pPr>
        <w:pStyle w:val="ListParagraph"/>
        <w:numPr>
          <w:ilvl w:val="0"/>
          <w:numId w:val="25"/>
        </w:numPr>
      </w:pPr>
      <w:proofErr w:type="spellStart"/>
      <w:r>
        <w:t>Vasiliy</w:t>
      </w:r>
      <w:proofErr w:type="spellEnd"/>
      <w:r>
        <w:t xml:space="preserve"> working on his.</w:t>
      </w:r>
    </w:p>
    <w:p w14:paraId="2087BA0C" w14:textId="77777777" w:rsidR="00936C4A" w:rsidRDefault="00936C4A" w:rsidP="00936C4A">
      <w:pPr>
        <w:pStyle w:val="ListParagraph"/>
        <w:numPr>
          <w:ilvl w:val="0"/>
          <w:numId w:val="25"/>
        </w:numPr>
      </w:pPr>
      <w:r>
        <w:t>Overall DOE contract statement (change contract order as you wish):</w:t>
      </w:r>
    </w:p>
    <w:p w14:paraId="11F92818" w14:textId="77777777" w:rsidR="00936C4A" w:rsidRDefault="00936C4A" w:rsidP="00936C4A">
      <w:pPr>
        <w:pStyle w:val="ListParagraph"/>
        <w:numPr>
          <w:ilvl w:val="1"/>
          <w:numId w:val="25"/>
        </w:numPr>
      </w:pPr>
      <w:r w:rsidRPr="00E14836">
        <w:t>Authored by Jefferson Science Associates, LLC under U.S. DOE Contract No. DE-AC05-06OR23177, Brookhaven Science Associates, LLC under Contract No. DE-SC0012704, and UT-Battelle, LLC, under contract DE-AC05-00OR22725 with the US Department of Energy (DOE). The United States Government retains a non-exclusive, paid-up, irrevocable, world-wide license to publish or reproduce the published form of this manuscript, or allow others to do so, for United States Government purposes.</w:t>
      </w:r>
    </w:p>
    <w:p w14:paraId="1E83D865" w14:textId="68DB9E77" w:rsidR="00936C4A" w:rsidRDefault="00936C4A" w:rsidP="00936C4A">
      <w:pPr>
        <w:pStyle w:val="ListParagraph"/>
        <w:numPr>
          <w:ilvl w:val="0"/>
          <w:numId w:val="25"/>
        </w:numPr>
      </w:pPr>
      <w:r>
        <w:t>Papers must go through internal review, so let’s try to check them as soon as we can manage.</w:t>
      </w:r>
    </w:p>
    <w:p w14:paraId="4C5B1871" w14:textId="2F02205E" w:rsidR="00936C4A" w:rsidRDefault="00936C4A" w:rsidP="00936C4A">
      <w:pPr>
        <w:pStyle w:val="ListParagraph"/>
        <w:numPr>
          <w:ilvl w:val="0"/>
          <w:numId w:val="25"/>
        </w:numPr>
      </w:pPr>
      <w:r>
        <w:t>Please upload drafts to the repository in the “IPAC22” folder when available</w:t>
      </w:r>
    </w:p>
    <w:p w14:paraId="7FA07888" w14:textId="3463A97D" w:rsidR="00936C4A" w:rsidRDefault="00936C4A" w:rsidP="00936C4A">
      <w:pPr>
        <w:pStyle w:val="ListParagraph"/>
        <w:numPr>
          <w:ilvl w:val="1"/>
          <w:numId w:val="25"/>
        </w:numPr>
      </w:pPr>
      <w:r>
        <w:t>Including posters, if you want those reviewed.</w:t>
      </w:r>
    </w:p>
    <w:p w14:paraId="6E69EEA2" w14:textId="77777777" w:rsidR="00936C4A" w:rsidRDefault="00936C4A" w:rsidP="00936C4A">
      <w:pPr>
        <w:pStyle w:val="ListParagraph"/>
        <w:ind w:left="792"/>
      </w:pPr>
    </w:p>
    <w:p w14:paraId="43114C98" w14:textId="77777777" w:rsidR="00936C4A" w:rsidRDefault="00936C4A" w:rsidP="00936C4A">
      <w:sdt>
        <w:sdtPr>
          <w:alias w:val="Agenda 1, conclusion:"/>
          <w:tag w:val="Agenda 1, conclusion:"/>
          <w:id w:val="774378422"/>
          <w:placeholder>
            <w:docPart w:val="6BF143DEC7649041804ACFDDA988B781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09B43C03" w14:textId="77777777" w:rsidR="00936C4A" w:rsidRDefault="00936C4A" w:rsidP="00936C4A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936C4A" w:rsidRPr="00E52810" w14:paraId="459F69C7" w14:textId="77777777" w:rsidTr="00E83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626EFBEE" w14:textId="77777777" w:rsidR="00936C4A" w:rsidRPr="00E52810" w:rsidRDefault="00936C4A" w:rsidP="00E83D1D">
            <w:sdt>
              <w:sdtPr>
                <w:alias w:val="Agenda 1, action items:"/>
                <w:tag w:val="Agenda 1, action items:"/>
                <w:id w:val="1969777953"/>
                <w:placeholder>
                  <w:docPart w:val="1B96668E9B9AE642A6ABAA44F0B93FDB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67C4816EAFC2BF47AE2AE6E7AC4C9782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56C3C62E" w14:textId="77777777" w:rsidR="00936C4A" w:rsidRPr="00E52810" w:rsidRDefault="00936C4A" w:rsidP="00E83D1D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D56DA4AAAFB386468E2BAD81556282D3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2F96C20E" w14:textId="77777777" w:rsidR="00936C4A" w:rsidRPr="00E52810" w:rsidRDefault="00936C4A" w:rsidP="00E83D1D">
                <w:r w:rsidRPr="00E52810">
                  <w:t>Deadline</w:t>
                </w:r>
              </w:p>
            </w:tc>
          </w:sdtContent>
        </w:sdt>
      </w:tr>
      <w:tr w:rsidR="00936C4A" w:rsidRPr="00E52810" w14:paraId="520C41B1" w14:textId="77777777" w:rsidTr="00E83D1D">
        <w:trPr>
          <w:trHeight w:val="426"/>
        </w:trPr>
        <w:tc>
          <w:tcPr>
            <w:tcW w:w="6117" w:type="dxa"/>
          </w:tcPr>
          <w:p w14:paraId="0FA9D734" w14:textId="77777777" w:rsidR="00936C4A" w:rsidRPr="00335EC5" w:rsidRDefault="00936C4A" w:rsidP="00E83D1D">
            <w:pPr>
              <w:ind w:left="0"/>
            </w:pPr>
          </w:p>
        </w:tc>
        <w:tc>
          <w:tcPr>
            <w:tcW w:w="2184" w:type="dxa"/>
          </w:tcPr>
          <w:p w14:paraId="01B1AC8D" w14:textId="77777777" w:rsidR="00936C4A" w:rsidRDefault="00936C4A" w:rsidP="00E83D1D">
            <w:pPr>
              <w:ind w:left="0"/>
            </w:pPr>
          </w:p>
        </w:tc>
        <w:tc>
          <w:tcPr>
            <w:tcW w:w="2184" w:type="dxa"/>
          </w:tcPr>
          <w:p w14:paraId="18355BB7" w14:textId="77777777" w:rsidR="00936C4A" w:rsidRPr="00E52810" w:rsidRDefault="00936C4A" w:rsidP="00E83D1D">
            <w:pPr>
              <w:ind w:left="0"/>
            </w:pPr>
          </w:p>
        </w:tc>
      </w:tr>
    </w:tbl>
    <w:p w14:paraId="35BD2E95" w14:textId="77777777" w:rsidR="00936C4A" w:rsidRDefault="00936C4A" w:rsidP="00D3337C">
      <w:pPr>
        <w:pStyle w:val="Heading1"/>
      </w:pPr>
    </w:p>
    <w:p w14:paraId="4EEE8BFC" w14:textId="77777777" w:rsidR="001934B2" w:rsidRDefault="001934B2" w:rsidP="001934B2">
      <w:pPr>
        <w:pStyle w:val="Heading2"/>
        <w:pBdr>
          <w:top w:val="single" w:sz="4" w:space="1" w:color="auto"/>
        </w:pBdr>
      </w:pPr>
    </w:p>
    <w:p w14:paraId="307D2D05" w14:textId="69A6727B" w:rsidR="001934B2" w:rsidRDefault="00615BEC" w:rsidP="001934B2">
      <w:pPr>
        <w:pStyle w:val="Heading2"/>
        <w:pBdr>
          <w:top w:val="single" w:sz="4" w:space="1" w:color="auto"/>
        </w:pBdr>
      </w:pPr>
      <w:sdt>
        <w:sdtPr>
          <w:alias w:val="Agenda 1, time allotted:"/>
          <w:tag w:val="Agenda 1, time allotted:"/>
          <w:id w:val="-178132267"/>
          <w:placeholder>
            <w:docPart w:val="174A3040E54E05429786EEDDA88FBE10"/>
          </w:placeholder>
          <w:temporary/>
          <w:showingPlcHdr/>
          <w15:appearance w15:val="hidden"/>
        </w:sdtPr>
        <w:sdtEndPr/>
        <w:sdtContent>
          <w:r w:rsidR="001934B2">
            <w:t>Time allotted</w:t>
          </w:r>
        </w:sdtContent>
      </w:sdt>
      <w:r w:rsidR="001934B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764105911"/>
          <w:placeholder>
            <w:docPart w:val="EF37C7BF99C8924D9A9C911788812E7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184C97">
            <w:rPr>
              <w:rStyle w:val="SubtleEmphasis"/>
            </w:rPr>
            <w:t>25</w:t>
          </w:r>
          <w:r w:rsidR="001934B2">
            <w:rPr>
              <w:rStyle w:val="SubtleEmphasis"/>
            </w:rPr>
            <w:t xml:space="preserve"> minutes</w:t>
          </w:r>
        </w:sdtContent>
      </w:sdt>
      <w:r w:rsidR="001934B2">
        <w:t xml:space="preserve"> | </w:t>
      </w:r>
      <w:sdt>
        <w:sdtPr>
          <w:alias w:val="Agenda 1, agenda topic:"/>
          <w:tag w:val="Agenda 1, agenda topic:"/>
          <w:id w:val="-1811319346"/>
          <w:placeholder>
            <w:docPart w:val="41196D055A8919459600CEF0BDB3FD57"/>
          </w:placeholder>
          <w:temporary/>
          <w:showingPlcHdr/>
          <w15:appearance w15:val="hidden"/>
        </w:sdtPr>
        <w:sdtEndPr/>
        <w:sdtContent>
          <w:r w:rsidR="001934B2">
            <w:t>Agenda topic</w:t>
          </w:r>
        </w:sdtContent>
      </w:sdt>
      <w:r w:rsidR="001934B2">
        <w:rPr>
          <w:rStyle w:val="SubtleEmphasis"/>
        </w:rPr>
        <w:t xml:space="preserve"> </w:t>
      </w:r>
      <w:r w:rsidR="003D59E0">
        <w:rPr>
          <w:rStyle w:val="SubtleEmphasis"/>
        </w:rPr>
        <w:t>Hall C Lines</w:t>
      </w:r>
      <w:r w:rsidR="001934B2">
        <w:t xml:space="preserve"> | </w:t>
      </w:r>
      <w:sdt>
        <w:sdtPr>
          <w:alias w:val="Agenda 1, presenter:"/>
          <w:tag w:val="Agenda 1, presenter:"/>
          <w:id w:val="-937526163"/>
          <w:placeholder>
            <w:docPart w:val="ADDD600D4C09C5429C06456FA80C95AC"/>
          </w:placeholder>
          <w:temporary/>
          <w:showingPlcHdr/>
          <w15:appearance w15:val="hidden"/>
        </w:sdtPr>
        <w:sdtEndPr/>
        <w:sdtContent>
          <w:r w:rsidR="001934B2">
            <w:t>Presenter</w:t>
          </w:r>
        </w:sdtContent>
      </w:sdt>
      <w:r w:rsidR="001934B2">
        <w:t xml:space="preserve"> </w:t>
      </w:r>
      <w:r w:rsidR="003D59E0">
        <w:rPr>
          <w:rStyle w:val="SubtleEmphasis"/>
        </w:rPr>
        <w:t>Jay/Kitty</w:t>
      </w:r>
    </w:p>
    <w:p w14:paraId="230330A1" w14:textId="149DE69F" w:rsidR="00517354" w:rsidRDefault="00AF668F" w:rsidP="003D59E0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0F5551E" wp14:editId="54061CCD">
            <wp:extent cx="3833446" cy="46611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28" cy="468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1C0F" w14:textId="6EC49EA1" w:rsidR="00AF668F" w:rsidRDefault="00AF668F" w:rsidP="00AF668F">
      <w:pPr>
        <w:pStyle w:val="ListParagraph"/>
        <w:numPr>
          <w:ilvl w:val="1"/>
          <w:numId w:val="25"/>
        </w:numPr>
      </w:pPr>
      <w:r>
        <w:t>Bottom are existing 11 GeV lattice parameters, top is 22 GeV</w:t>
      </w:r>
    </w:p>
    <w:p w14:paraId="0806777C" w14:textId="06DED720" w:rsidR="00AF668F" w:rsidRDefault="00AF668F" w:rsidP="00AF668F">
      <w:pPr>
        <w:pStyle w:val="ListParagraph"/>
        <w:numPr>
          <w:ilvl w:val="1"/>
          <w:numId w:val="25"/>
        </w:numPr>
      </w:pPr>
      <w:r>
        <w:t xml:space="preserve">Line goes from </w:t>
      </w:r>
      <w:proofErr w:type="spellStart"/>
      <w:r>
        <w:t>Lambertson</w:t>
      </w:r>
      <w:proofErr w:type="spellEnd"/>
      <w:r>
        <w:t>, triplet, 1 m dipole to close dispersion, 4 quads with a harp in a bad spot, safety equipment, ARC with quads, 4 quads after arc for Compton, distributed triplet, quads into Moller (but used to focus at pivot as well)</w:t>
      </w:r>
    </w:p>
    <w:p w14:paraId="2DEF8FB0" w14:textId="04231F53" w:rsidR="00AF668F" w:rsidRDefault="00AF668F" w:rsidP="00AF668F">
      <w:pPr>
        <w:pStyle w:val="ListParagraph"/>
        <w:numPr>
          <w:ilvl w:val="1"/>
          <w:numId w:val="25"/>
        </w:numPr>
      </w:pPr>
      <w:r>
        <w:t xml:space="preserve">Now, </w:t>
      </w:r>
      <w:proofErr w:type="spellStart"/>
      <w:r>
        <w:t>lambertson</w:t>
      </w:r>
      <w:proofErr w:type="spellEnd"/>
      <w:r>
        <w:t xml:space="preserve"> 60 cm longer, longer dipoles, longer quads </w:t>
      </w:r>
    </w:p>
    <w:p w14:paraId="52755AA4" w14:textId="5D4126F2" w:rsidR="00FF76B6" w:rsidRDefault="00FF76B6" w:rsidP="00AF668F">
      <w:pPr>
        <w:pStyle w:val="ListParagraph"/>
        <w:numPr>
          <w:ilvl w:val="1"/>
          <w:numId w:val="25"/>
        </w:numPr>
      </w:pPr>
      <w:r>
        <w:t>Done manually – cared about positions first</w:t>
      </w:r>
    </w:p>
    <w:p w14:paraId="277FFD70" w14:textId="2E4D2262" w:rsidR="00FF76B6" w:rsidRDefault="00FF76B6" w:rsidP="00AF668F">
      <w:pPr>
        <w:pStyle w:val="ListParagraph"/>
        <w:numPr>
          <w:ilvl w:val="1"/>
          <w:numId w:val="25"/>
        </w:numPr>
      </w:pPr>
      <w:r>
        <w:t xml:space="preserve">4 m dispersion peak </w:t>
      </w:r>
    </w:p>
    <w:p w14:paraId="602CDDBF" w14:textId="3CE1D370" w:rsidR="00FF76B6" w:rsidRDefault="00FF76B6" w:rsidP="00FF76B6">
      <w:pPr>
        <w:pStyle w:val="ListParagraph"/>
        <w:numPr>
          <w:ilvl w:val="2"/>
          <w:numId w:val="25"/>
        </w:numPr>
      </w:pPr>
      <w:r>
        <w:t>Alternate optics has 2 x 1.5 m dispersion peaks</w:t>
      </w:r>
    </w:p>
    <w:p w14:paraId="3E7943E8" w14:textId="07869FF1" w:rsidR="000E6256" w:rsidRDefault="000E6256" w:rsidP="00FF76B6">
      <w:pPr>
        <w:pStyle w:val="ListParagraph"/>
        <w:numPr>
          <w:ilvl w:val="2"/>
          <w:numId w:val="25"/>
        </w:numPr>
      </w:pPr>
      <w:r>
        <w:t>Do we still want this dispersion peak?</w:t>
      </w:r>
    </w:p>
    <w:p w14:paraId="52B2A7A8" w14:textId="5DC11A72" w:rsidR="000E6256" w:rsidRDefault="000E6256" w:rsidP="00FF76B6">
      <w:pPr>
        <w:pStyle w:val="ListParagraph"/>
        <w:numPr>
          <w:ilvl w:val="2"/>
          <w:numId w:val="25"/>
        </w:numPr>
      </w:pPr>
      <w:r>
        <w:t>Look at 2-bump method with diagnostics?</w:t>
      </w:r>
    </w:p>
    <w:p w14:paraId="5420727C" w14:textId="623BDC11" w:rsidR="000E6256" w:rsidRDefault="000E6256" w:rsidP="000E6256">
      <w:pPr>
        <w:pStyle w:val="ListParagraph"/>
        <w:numPr>
          <w:ilvl w:val="1"/>
          <w:numId w:val="25"/>
        </w:numPr>
      </w:pPr>
      <w:r>
        <w:t>Had to take out SR light monitor to fit a strong quad in the center of arc</w:t>
      </w:r>
    </w:p>
    <w:p w14:paraId="2D7668DF" w14:textId="649F9040" w:rsidR="000E6256" w:rsidRDefault="000E6256" w:rsidP="000E6256">
      <w:pPr>
        <w:pStyle w:val="ListParagraph"/>
        <w:numPr>
          <w:ilvl w:val="1"/>
          <w:numId w:val="25"/>
        </w:numPr>
      </w:pPr>
      <w:r>
        <w:t>Document sent out Wed</w:t>
      </w:r>
    </w:p>
    <w:p w14:paraId="586DC0F0" w14:textId="7589EDB6" w:rsidR="000E6256" w:rsidRDefault="000E6256" w:rsidP="000E6256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589FD53A" wp14:editId="16F2A3FD">
            <wp:extent cx="3911683" cy="590139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215" cy="590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56ED" w14:textId="45F9FB63" w:rsidR="000E6256" w:rsidRDefault="000E6256" w:rsidP="000E6256">
      <w:pPr>
        <w:pStyle w:val="ListParagraph"/>
        <w:numPr>
          <w:ilvl w:val="1"/>
          <w:numId w:val="25"/>
        </w:numPr>
      </w:pPr>
      <w:r>
        <w:t>Will need further iterations (example, extending MQRP3C03 a bit)</w:t>
      </w:r>
    </w:p>
    <w:p w14:paraId="222DDE5B" w14:textId="364B9AB8" w:rsidR="000E6256" w:rsidRDefault="000E6256" w:rsidP="000E6256">
      <w:pPr>
        <w:pStyle w:val="ListParagraph"/>
        <w:numPr>
          <w:ilvl w:val="1"/>
          <w:numId w:val="25"/>
        </w:numPr>
      </w:pPr>
      <w:r>
        <w:t>Limited by steel</w:t>
      </w:r>
    </w:p>
    <w:p w14:paraId="0D7B5DA3" w14:textId="412793D8" w:rsidR="000E6256" w:rsidRDefault="00F140EE" w:rsidP="000E6256">
      <w:pPr>
        <w:pStyle w:val="ListParagraph"/>
        <w:numPr>
          <w:ilvl w:val="0"/>
          <w:numId w:val="25"/>
        </w:numPr>
      </w:pPr>
      <w:r>
        <w:t>The text of the document describes a lot of the details on this – reading through is encouraged.</w:t>
      </w:r>
    </w:p>
    <w:p w14:paraId="265F8E00" w14:textId="7EF11D07" w:rsidR="00F140EE" w:rsidRDefault="00F140EE" w:rsidP="000E6256">
      <w:pPr>
        <w:pStyle w:val="ListParagraph"/>
        <w:numPr>
          <w:ilvl w:val="0"/>
          <w:numId w:val="25"/>
        </w:numPr>
      </w:pPr>
      <w:r>
        <w:t xml:space="preserve">Cooling </w:t>
      </w:r>
      <w:proofErr w:type="spellStart"/>
      <w:r>
        <w:t>Lambertson</w:t>
      </w:r>
      <w:proofErr w:type="spellEnd"/>
      <w:r>
        <w:t xml:space="preserve"> will be *very* hard</w:t>
      </w:r>
    </w:p>
    <w:p w14:paraId="02F385A4" w14:textId="5B4A1809" w:rsidR="00F140EE" w:rsidRDefault="00F140EE" w:rsidP="000E6256">
      <w:pPr>
        <w:pStyle w:val="ListParagraph"/>
        <w:numPr>
          <w:ilvl w:val="0"/>
          <w:numId w:val="25"/>
        </w:numPr>
      </w:pPr>
      <w:r>
        <w:t>ZAs are absurdly hard to cool</w:t>
      </w:r>
    </w:p>
    <w:p w14:paraId="44890A21" w14:textId="4746F1E1" w:rsidR="00F140EE" w:rsidRDefault="00F140EE" w:rsidP="000E6256">
      <w:pPr>
        <w:pStyle w:val="ListParagraph"/>
        <w:numPr>
          <w:ilvl w:val="0"/>
          <w:numId w:val="25"/>
        </w:numPr>
      </w:pPr>
      <w:r>
        <w:t>If we install this, everything will be a little lower for B and C</w:t>
      </w:r>
    </w:p>
    <w:p w14:paraId="07BA2746" w14:textId="150B0E10" w:rsidR="00F140EE" w:rsidRDefault="00F140EE" w:rsidP="000E6256">
      <w:pPr>
        <w:pStyle w:val="ListParagraph"/>
        <w:numPr>
          <w:ilvl w:val="0"/>
          <w:numId w:val="25"/>
        </w:numPr>
      </w:pPr>
      <w:r>
        <w:t>Will look at 2 m ARC2 dipoles to re-use in Hall B</w:t>
      </w:r>
    </w:p>
    <w:p w14:paraId="64273C79" w14:textId="4AB4BC23" w:rsidR="00576644" w:rsidRDefault="00576644" w:rsidP="000E6256">
      <w:pPr>
        <w:pStyle w:val="ListParagraph"/>
        <w:numPr>
          <w:ilvl w:val="0"/>
          <w:numId w:val="25"/>
        </w:numPr>
      </w:pPr>
      <w:r>
        <w:t>Have to remember, a lot of the space between dipoles has been eaten up by lengthening the dipoles</w:t>
      </w:r>
    </w:p>
    <w:p w14:paraId="12A27531" w14:textId="2A000671" w:rsidR="00576644" w:rsidRDefault="00576644" w:rsidP="000E6256">
      <w:pPr>
        <w:pStyle w:val="ListParagraph"/>
        <w:numPr>
          <w:ilvl w:val="0"/>
          <w:numId w:val="25"/>
        </w:numPr>
      </w:pPr>
      <w:r>
        <w:t>Two-peak design will shrink strength requirements on center quad</w:t>
      </w:r>
    </w:p>
    <w:p w14:paraId="5E03EFFF" w14:textId="0A528DA4" w:rsidR="00576644" w:rsidRDefault="00576644" w:rsidP="000E6256">
      <w:pPr>
        <w:pStyle w:val="ListParagraph"/>
        <w:numPr>
          <w:ilvl w:val="0"/>
          <w:numId w:val="25"/>
        </w:numPr>
      </w:pPr>
      <w:r>
        <w:t>Just wanted a scale for magnets for this iteration.</w:t>
      </w:r>
    </w:p>
    <w:p w14:paraId="1C1074AB" w14:textId="1F50CDB6" w:rsidR="00396C2B" w:rsidRDefault="00396C2B" w:rsidP="000E6256">
      <w:pPr>
        <w:pStyle w:val="ListParagraph"/>
        <w:numPr>
          <w:ilvl w:val="0"/>
          <w:numId w:val="25"/>
        </w:numPr>
      </w:pPr>
      <w:r>
        <w:t>Getting a good spot with double-peak is hard</w:t>
      </w:r>
    </w:p>
    <w:p w14:paraId="79F089D1" w14:textId="76897E9C" w:rsidR="00396C2B" w:rsidRDefault="00396C2B" w:rsidP="00396C2B">
      <w:pPr>
        <w:pStyle w:val="ListParagraph"/>
        <w:numPr>
          <w:ilvl w:val="1"/>
          <w:numId w:val="25"/>
        </w:numPr>
      </w:pPr>
      <w:r>
        <w:t>No BPMs in right places for fast feedback</w:t>
      </w:r>
    </w:p>
    <w:p w14:paraId="13CB2B5F" w14:textId="2CEDA346" w:rsidR="00396C2B" w:rsidRDefault="00396C2B" w:rsidP="00396C2B">
      <w:pPr>
        <w:pStyle w:val="ListParagraph"/>
        <w:numPr>
          <w:ilvl w:val="1"/>
          <w:numId w:val="25"/>
        </w:numPr>
      </w:pPr>
      <w:r>
        <w:t>Can probably be made work with 1 m of dispersion</w:t>
      </w:r>
    </w:p>
    <w:p w14:paraId="2B92C44F" w14:textId="77777777" w:rsidR="008A13F0" w:rsidRDefault="00B212C1" w:rsidP="00B212C1">
      <w:pPr>
        <w:pStyle w:val="ListParagraph"/>
        <w:numPr>
          <w:ilvl w:val="0"/>
          <w:numId w:val="25"/>
        </w:numPr>
      </w:pPr>
      <w:r>
        <w:t xml:space="preserve">Will iterate with </w:t>
      </w:r>
      <w:proofErr w:type="spellStart"/>
      <w:r>
        <w:t>Lambertson</w:t>
      </w:r>
      <w:proofErr w:type="spellEnd"/>
      <w:r>
        <w:t xml:space="preserve"> with much </w:t>
      </w:r>
      <w:r w:rsidR="00736346">
        <w:t>coarser</w:t>
      </w:r>
      <w:r>
        <w:t xml:space="preserve"> look</w:t>
      </w:r>
    </w:p>
    <w:p w14:paraId="199498BD" w14:textId="77777777" w:rsidR="008A13F0" w:rsidRDefault="008A13F0" w:rsidP="00B212C1">
      <w:pPr>
        <w:pStyle w:val="ListParagraph"/>
        <w:numPr>
          <w:ilvl w:val="0"/>
          <w:numId w:val="25"/>
        </w:numPr>
      </w:pPr>
      <w:proofErr w:type="spellStart"/>
      <w:r>
        <w:t>Dejan’s</w:t>
      </w:r>
      <w:proofErr w:type="spellEnd"/>
      <w:r>
        <w:t xml:space="preserve"> design:</w:t>
      </w:r>
    </w:p>
    <w:p w14:paraId="339D7D09" w14:textId="498BF721" w:rsidR="00B212C1" w:rsidRDefault="008A13F0" w:rsidP="008A13F0">
      <w:pPr>
        <w:pStyle w:val="ListParagraph"/>
        <w:numPr>
          <w:ilvl w:val="1"/>
          <w:numId w:val="25"/>
        </w:numPr>
      </w:pPr>
      <w:r>
        <w:rPr>
          <w:noProof/>
        </w:rPr>
        <w:lastRenderedPageBreak/>
        <w:drawing>
          <wp:inline distT="0" distB="0" distL="0" distR="0" wp14:anchorId="4978A849" wp14:editId="3A5F333F">
            <wp:extent cx="5921705" cy="264941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50" cy="26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CF0E" w14:textId="506331EE" w:rsidR="00B212C1" w:rsidRDefault="00736346" w:rsidP="00B212C1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87F59D8" wp14:editId="6BC165DC">
            <wp:extent cx="5064369" cy="199479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83" cy="19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C156" w14:textId="72F639EF" w:rsidR="001934B2" w:rsidRDefault="00615BEC" w:rsidP="001934B2">
      <w:sdt>
        <w:sdtPr>
          <w:alias w:val="Agenda 1, conclusion:"/>
          <w:tag w:val="Agenda 1, conclusion:"/>
          <w:id w:val="-832218564"/>
          <w:placeholder>
            <w:docPart w:val="C291CDD7235E8148878F864538F5D4E6"/>
          </w:placeholder>
          <w:temporary/>
          <w:showingPlcHdr/>
          <w15:appearance w15:val="hidden"/>
        </w:sdtPr>
        <w:sdtEndPr/>
        <w:sdtContent>
          <w:r w:rsidR="001934B2" w:rsidRPr="004C65AC">
            <w:rPr>
              <w:rStyle w:val="Heading4Char"/>
            </w:rPr>
            <w:t>Conclusion</w:t>
          </w:r>
        </w:sdtContent>
      </w:sdt>
      <w:r w:rsidR="001934B2">
        <w:t xml:space="preserve"> </w:t>
      </w:r>
    </w:p>
    <w:p w14:paraId="6C92AE8C" w14:textId="32556F70" w:rsidR="001934B2" w:rsidRDefault="00396C2B" w:rsidP="001934B2">
      <w:r>
        <w:t xml:space="preserve">Really excellent first look to give realistic idea of what our magnet needs are. 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1934B2" w:rsidRPr="00E52810" w14:paraId="02546D5A" w14:textId="77777777" w:rsidTr="00AC2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523F1470" w14:textId="77777777" w:rsidR="001934B2" w:rsidRPr="00E52810" w:rsidRDefault="00615BEC" w:rsidP="00AC2085">
            <w:sdt>
              <w:sdtPr>
                <w:alias w:val="Agenda 1, action items:"/>
                <w:tag w:val="Agenda 1, action items:"/>
                <w:id w:val="292412937"/>
                <w:placeholder>
                  <w:docPart w:val="AF426F9E9D38B843AA7FDBCBC8CD84A2"/>
                </w:placeholder>
                <w:temporary/>
                <w:showingPlcHdr/>
                <w15:appearance w15:val="hidden"/>
              </w:sdtPr>
              <w:sdtEndPr/>
              <w:sdtContent>
                <w:r w:rsidR="001934B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880121327"/>
            <w:placeholder>
              <w:docPart w:val="B1620681223DB547BB4DF31417C42C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58FFF5F6" w14:textId="77777777" w:rsidR="001934B2" w:rsidRPr="00E52810" w:rsidRDefault="001934B2" w:rsidP="00AC2085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661383881"/>
            <w:placeholder>
              <w:docPart w:val="6475DCC333CCA94C875FB299C1E054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E8BC012" w14:textId="77777777" w:rsidR="001934B2" w:rsidRPr="00E52810" w:rsidRDefault="001934B2" w:rsidP="00AC2085">
                <w:r w:rsidRPr="00E52810">
                  <w:t>Deadline</w:t>
                </w:r>
              </w:p>
            </w:tc>
          </w:sdtContent>
        </w:sdt>
      </w:tr>
      <w:tr w:rsidR="001934B2" w:rsidRPr="00E52810" w14:paraId="31B5839E" w14:textId="77777777" w:rsidTr="00AC2085">
        <w:trPr>
          <w:trHeight w:val="426"/>
        </w:trPr>
        <w:tc>
          <w:tcPr>
            <w:tcW w:w="6117" w:type="dxa"/>
          </w:tcPr>
          <w:p w14:paraId="7BF3BE14" w14:textId="77777777" w:rsidR="001934B2" w:rsidRPr="00335EC5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0D001CC" w14:textId="77777777" w:rsidR="001934B2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6E1DBAE" w14:textId="77777777" w:rsidR="001934B2" w:rsidRPr="00E52810" w:rsidRDefault="001934B2" w:rsidP="00AC2085">
            <w:pPr>
              <w:ind w:left="0"/>
            </w:pPr>
          </w:p>
        </w:tc>
      </w:tr>
    </w:tbl>
    <w:p w14:paraId="476C7B28" w14:textId="77777777" w:rsidR="009C675B" w:rsidRDefault="009C675B" w:rsidP="009C675B">
      <w:pPr>
        <w:pStyle w:val="Heading2"/>
        <w:ind w:left="0"/>
      </w:pPr>
    </w:p>
    <w:p w14:paraId="05796FA9" w14:textId="3700CF52" w:rsidR="009C675B" w:rsidRDefault="00615BEC" w:rsidP="009C675B">
      <w:pPr>
        <w:pStyle w:val="Heading2"/>
      </w:pPr>
      <w:sdt>
        <w:sdtPr>
          <w:alias w:val="Agenda 1, time allotted:"/>
          <w:tag w:val="Agenda 1, time allotted:"/>
          <w:id w:val="-457646505"/>
          <w:placeholder>
            <w:docPart w:val="1FF5BC22935C54429DD4C5769051E84F"/>
          </w:placeholder>
          <w:temporary/>
          <w:showingPlcHdr/>
          <w15:appearance w15:val="hidden"/>
        </w:sdtPr>
        <w:sdtEndPr/>
        <w:sdtContent>
          <w:r w:rsidR="009C675B">
            <w:t>Time allotted</w:t>
          </w:r>
        </w:sdtContent>
      </w:sdt>
      <w:r w:rsidR="009C675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33385395"/>
          <w:placeholder>
            <w:docPart w:val="8A2D657AB4342A4F9EA891DD3A10072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C675B">
            <w:rPr>
              <w:rStyle w:val="SubtleEmphasis"/>
            </w:rPr>
            <w:t>5 minutes</w:t>
          </w:r>
        </w:sdtContent>
      </w:sdt>
      <w:r w:rsidR="009C675B">
        <w:t xml:space="preserve"> | </w:t>
      </w:r>
      <w:sdt>
        <w:sdtPr>
          <w:alias w:val="Agenda 1, agenda topic:"/>
          <w:tag w:val="Agenda 1, agenda topic:"/>
          <w:id w:val="-707566856"/>
          <w:placeholder>
            <w:docPart w:val="699284287D66584A8F6A5BCF1B11E249"/>
          </w:placeholder>
          <w:temporary/>
          <w:showingPlcHdr/>
          <w15:appearance w15:val="hidden"/>
        </w:sdtPr>
        <w:sdtEndPr/>
        <w:sdtContent>
          <w:r w:rsidR="009C675B">
            <w:t>Agenda topic</w:t>
          </w:r>
        </w:sdtContent>
      </w:sdt>
      <w:r w:rsidR="009C675B">
        <w:rPr>
          <w:rStyle w:val="SubtleEmphasis"/>
        </w:rPr>
        <w:t xml:space="preserve"> </w:t>
      </w:r>
      <w:r w:rsidR="00184C97">
        <w:rPr>
          <w:rStyle w:val="SubtleEmphasis"/>
        </w:rPr>
        <w:t>AOB</w:t>
      </w:r>
      <w:r w:rsidR="009C675B">
        <w:t xml:space="preserve"> | </w:t>
      </w:r>
      <w:sdt>
        <w:sdtPr>
          <w:alias w:val="Agenda 1, presenter:"/>
          <w:tag w:val="Agenda 1, presenter:"/>
          <w:id w:val="498701411"/>
          <w:placeholder>
            <w:docPart w:val="7F70BF20166F8C4595840E0187E237AE"/>
          </w:placeholder>
          <w:temporary/>
          <w:showingPlcHdr/>
          <w15:appearance w15:val="hidden"/>
        </w:sdtPr>
        <w:sdtEndPr/>
        <w:sdtContent>
          <w:r w:rsidR="009C675B">
            <w:t>Presenter</w:t>
          </w:r>
        </w:sdtContent>
      </w:sdt>
      <w:r w:rsidR="009C675B">
        <w:t xml:space="preserve"> </w:t>
      </w:r>
      <w:r w:rsidR="00184C97">
        <w:rPr>
          <w:rStyle w:val="SubtleEmphasis"/>
        </w:rPr>
        <w:t>All</w:t>
      </w:r>
    </w:p>
    <w:p w14:paraId="02B9E3E8" w14:textId="732392E4" w:rsidR="006807E9" w:rsidRPr="006807E9" w:rsidRDefault="00E14836" w:rsidP="003D59E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Mike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: the first reviews of the FOA are next week! </w:t>
      </w:r>
    </w:p>
    <w:p w14:paraId="161B182F" w14:textId="3F8D1110" w:rsidR="00D3561B" w:rsidRDefault="00615BEC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91DB78C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615BEC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0B63EF23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615BEC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3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25525950" w:rsidR="002A1072" w:rsidRDefault="002A1072" w:rsidP="0071181D">
      <w:pPr>
        <w:ind w:left="0"/>
      </w:pPr>
    </w:p>
    <w:sectPr w:rsidR="002A1072" w:rsidSect="00CB50F2">
      <w:footerReference w:type="default" r:id="rId1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9D9E" w14:textId="77777777" w:rsidR="00615BEC" w:rsidRDefault="00615BEC">
      <w:pPr>
        <w:spacing w:after="0"/>
      </w:pPr>
      <w:r>
        <w:separator/>
      </w:r>
    </w:p>
  </w:endnote>
  <w:endnote w:type="continuationSeparator" w:id="0">
    <w:p w14:paraId="0DFFD8DD" w14:textId="77777777" w:rsidR="00615BEC" w:rsidRDefault="00615B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90003" w14:textId="77777777" w:rsidR="00615BEC" w:rsidRDefault="00615BEC">
      <w:pPr>
        <w:spacing w:after="0"/>
      </w:pPr>
      <w:r>
        <w:separator/>
      </w:r>
    </w:p>
  </w:footnote>
  <w:footnote w:type="continuationSeparator" w:id="0">
    <w:p w14:paraId="48D8F5E1" w14:textId="77777777" w:rsidR="00615BEC" w:rsidRDefault="00615B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CF49B3"/>
    <w:multiLevelType w:val="hybridMultilevel"/>
    <w:tmpl w:val="13587C0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902FA4"/>
    <w:multiLevelType w:val="hybridMultilevel"/>
    <w:tmpl w:val="DF58EDE6"/>
    <w:styleLink w:val="ImportedStyle1"/>
    <w:lvl w:ilvl="0" w:tplc="4888FE58">
      <w:start w:val="1"/>
      <w:numFmt w:val="bullet"/>
      <w:lvlText w:val="·"/>
      <w:lvlJc w:val="left"/>
      <w:pPr>
        <w:ind w:left="7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A7E32">
      <w:start w:val="1"/>
      <w:numFmt w:val="bullet"/>
      <w:lvlText w:val="o"/>
      <w:lvlJc w:val="left"/>
      <w:pPr>
        <w:ind w:left="15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2C4B6">
      <w:start w:val="1"/>
      <w:numFmt w:val="bullet"/>
      <w:lvlText w:val="▪"/>
      <w:lvlJc w:val="left"/>
      <w:pPr>
        <w:ind w:left="22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00BB2C">
      <w:start w:val="1"/>
      <w:numFmt w:val="bullet"/>
      <w:lvlText w:val="·"/>
      <w:lvlJc w:val="left"/>
      <w:pPr>
        <w:ind w:left="295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6E5590">
      <w:start w:val="1"/>
      <w:numFmt w:val="bullet"/>
      <w:lvlText w:val="o"/>
      <w:lvlJc w:val="left"/>
      <w:pPr>
        <w:ind w:left="36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CA474A">
      <w:start w:val="1"/>
      <w:numFmt w:val="bullet"/>
      <w:lvlText w:val="▪"/>
      <w:lvlJc w:val="left"/>
      <w:pPr>
        <w:ind w:left="43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885C8">
      <w:start w:val="1"/>
      <w:numFmt w:val="bullet"/>
      <w:lvlText w:val="·"/>
      <w:lvlJc w:val="left"/>
      <w:pPr>
        <w:ind w:left="51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02A48E">
      <w:start w:val="1"/>
      <w:numFmt w:val="bullet"/>
      <w:lvlText w:val="o"/>
      <w:lvlJc w:val="left"/>
      <w:pPr>
        <w:ind w:left="58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7681B0">
      <w:start w:val="1"/>
      <w:numFmt w:val="bullet"/>
      <w:lvlText w:val="▪"/>
      <w:lvlJc w:val="left"/>
      <w:pPr>
        <w:ind w:left="65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4236EBE"/>
    <w:multiLevelType w:val="hybridMultilevel"/>
    <w:tmpl w:val="DF58EDE6"/>
    <w:numStyleLink w:val="ImportedStyle1"/>
  </w:abstractNum>
  <w:abstractNum w:abstractNumId="24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5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1"/>
  </w:num>
  <w:num w:numId="17" w16cid:durableId="1392577525">
    <w:abstractNumId w:val="26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4"/>
  </w:num>
  <w:num w:numId="23" w16cid:durableId="214976639">
    <w:abstractNumId w:val="17"/>
  </w:num>
  <w:num w:numId="24" w16cid:durableId="1464538784">
    <w:abstractNumId w:val="14"/>
  </w:num>
  <w:num w:numId="25" w16cid:durableId="1392921213">
    <w:abstractNumId w:val="20"/>
  </w:num>
  <w:num w:numId="26" w16cid:durableId="872160016">
    <w:abstractNumId w:val="22"/>
  </w:num>
  <w:num w:numId="27" w16cid:durableId="18653592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067E3"/>
    <w:rsid w:val="00012417"/>
    <w:rsid w:val="000172B6"/>
    <w:rsid w:val="00020306"/>
    <w:rsid w:val="00023203"/>
    <w:rsid w:val="0002592B"/>
    <w:rsid w:val="00026075"/>
    <w:rsid w:val="0002769B"/>
    <w:rsid w:val="00027770"/>
    <w:rsid w:val="000306C3"/>
    <w:rsid w:val="0003081E"/>
    <w:rsid w:val="00031209"/>
    <w:rsid w:val="0003233F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3BA"/>
    <w:rsid w:val="00062471"/>
    <w:rsid w:val="00066DF9"/>
    <w:rsid w:val="00070820"/>
    <w:rsid w:val="00071138"/>
    <w:rsid w:val="00075646"/>
    <w:rsid w:val="00077EE8"/>
    <w:rsid w:val="00081BAF"/>
    <w:rsid w:val="0009210C"/>
    <w:rsid w:val="00092E7A"/>
    <w:rsid w:val="000A5295"/>
    <w:rsid w:val="000B329C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E6256"/>
    <w:rsid w:val="000E70A0"/>
    <w:rsid w:val="000F2949"/>
    <w:rsid w:val="000F32BC"/>
    <w:rsid w:val="000F3D72"/>
    <w:rsid w:val="000F46B7"/>
    <w:rsid w:val="000F6FD7"/>
    <w:rsid w:val="000F7DDE"/>
    <w:rsid w:val="001005E5"/>
    <w:rsid w:val="001042EF"/>
    <w:rsid w:val="00104A8F"/>
    <w:rsid w:val="001067A9"/>
    <w:rsid w:val="00107A25"/>
    <w:rsid w:val="00107E0F"/>
    <w:rsid w:val="0011181F"/>
    <w:rsid w:val="001118FD"/>
    <w:rsid w:val="00112114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568FF"/>
    <w:rsid w:val="00164778"/>
    <w:rsid w:val="00170CB3"/>
    <w:rsid w:val="00174A6D"/>
    <w:rsid w:val="0017681F"/>
    <w:rsid w:val="00181632"/>
    <w:rsid w:val="001840C2"/>
    <w:rsid w:val="00184C97"/>
    <w:rsid w:val="00184F4A"/>
    <w:rsid w:val="0019028B"/>
    <w:rsid w:val="00191176"/>
    <w:rsid w:val="0019310B"/>
    <w:rsid w:val="001934B2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C6781"/>
    <w:rsid w:val="001D45C7"/>
    <w:rsid w:val="001D586A"/>
    <w:rsid w:val="001D7661"/>
    <w:rsid w:val="001E342E"/>
    <w:rsid w:val="001E4DD6"/>
    <w:rsid w:val="001F0946"/>
    <w:rsid w:val="001F0D83"/>
    <w:rsid w:val="001F2E18"/>
    <w:rsid w:val="001F3798"/>
    <w:rsid w:val="001F3A2A"/>
    <w:rsid w:val="001F3B7A"/>
    <w:rsid w:val="001F3C8C"/>
    <w:rsid w:val="001F49BE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0C37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72CF6"/>
    <w:rsid w:val="00276213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233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5B79"/>
    <w:rsid w:val="002E7469"/>
    <w:rsid w:val="002F2E78"/>
    <w:rsid w:val="002F4ABE"/>
    <w:rsid w:val="002F78D8"/>
    <w:rsid w:val="00300601"/>
    <w:rsid w:val="00300E51"/>
    <w:rsid w:val="003036A2"/>
    <w:rsid w:val="00315B88"/>
    <w:rsid w:val="00321580"/>
    <w:rsid w:val="00324B99"/>
    <w:rsid w:val="0032567C"/>
    <w:rsid w:val="003309CF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25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96C2B"/>
    <w:rsid w:val="003A1807"/>
    <w:rsid w:val="003A73ED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3B85"/>
    <w:rsid w:val="003C6A04"/>
    <w:rsid w:val="003C6B6C"/>
    <w:rsid w:val="003C781B"/>
    <w:rsid w:val="003D244C"/>
    <w:rsid w:val="003D32F0"/>
    <w:rsid w:val="003D4FB6"/>
    <w:rsid w:val="003D59E0"/>
    <w:rsid w:val="003D69AF"/>
    <w:rsid w:val="003D72F1"/>
    <w:rsid w:val="003E03D1"/>
    <w:rsid w:val="003E6CB4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27196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54508"/>
    <w:rsid w:val="0046129B"/>
    <w:rsid w:val="00470ED7"/>
    <w:rsid w:val="004713BF"/>
    <w:rsid w:val="00473149"/>
    <w:rsid w:val="00473BA5"/>
    <w:rsid w:val="00474EEA"/>
    <w:rsid w:val="004777FC"/>
    <w:rsid w:val="00477CA6"/>
    <w:rsid w:val="00481B4E"/>
    <w:rsid w:val="00486339"/>
    <w:rsid w:val="004915D0"/>
    <w:rsid w:val="00491E57"/>
    <w:rsid w:val="00496F93"/>
    <w:rsid w:val="004A0690"/>
    <w:rsid w:val="004A08F9"/>
    <w:rsid w:val="004A0D3C"/>
    <w:rsid w:val="004A5088"/>
    <w:rsid w:val="004A62CF"/>
    <w:rsid w:val="004A6FB1"/>
    <w:rsid w:val="004B234E"/>
    <w:rsid w:val="004B74EB"/>
    <w:rsid w:val="004C3220"/>
    <w:rsid w:val="004C4125"/>
    <w:rsid w:val="004C65AC"/>
    <w:rsid w:val="004C6DBF"/>
    <w:rsid w:val="004D1A45"/>
    <w:rsid w:val="004D7F51"/>
    <w:rsid w:val="004E3B8D"/>
    <w:rsid w:val="004F554F"/>
    <w:rsid w:val="0050314C"/>
    <w:rsid w:val="00507BBC"/>
    <w:rsid w:val="0051000A"/>
    <w:rsid w:val="0051545C"/>
    <w:rsid w:val="00515C50"/>
    <w:rsid w:val="00515C76"/>
    <w:rsid w:val="00515D7E"/>
    <w:rsid w:val="00516C17"/>
    <w:rsid w:val="00517354"/>
    <w:rsid w:val="0052642B"/>
    <w:rsid w:val="00530BDD"/>
    <w:rsid w:val="00531EF4"/>
    <w:rsid w:val="005323D9"/>
    <w:rsid w:val="00537E7B"/>
    <w:rsid w:val="00537EC6"/>
    <w:rsid w:val="005401E3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76644"/>
    <w:rsid w:val="00577895"/>
    <w:rsid w:val="005818BA"/>
    <w:rsid w:val="005850E6"/>
    <w:rsid w:val="00585AC7"/>
    <w:rsid w:val="00586F27"/>
    <w:rsid w:val="005914C0"/>
    <w:rsid w:val="0059417D"/>
    <w:rsid w:val="00594ED5"/>
    <w:rsid w:val="005956C3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02BD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AFB"/>
    <w:rsid w:val="005F3D67"/>
    <w:rsid w:val="005F6168"/>
    <w:rsid w:val="005F6CC0"/>
    <w:rsid w:val="00601733"/>
    <w:rsid w:val="006022F5"/>
    <w:rsid w:val="00605AD2"/>
    <w:rsid w:val="006066B7"/>
    <w:rsid w:val="00610E65"/>
    <w:rsid w:val="00614616"/>
    <w:rsid w:val="00615BEC"/>
    <w:rsid w:val="006168AB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26E8"/>
    <w:rsid w:val="00653A12"/>
    <w:rsid w:val="00654FE8"/>
    <w:rsid w:val="006552CC"/>
    <w:rsid w:val="0066086F"/>
    <w:rsid w:val="00662BD5"/>
    <w:rsid w:val="006630CE"/>
    <w:rsid w:val="00672A6F"/>
    <w:rsid w:val="00674436"/>
    <w:rsid w:val="00674ED8"/>
    <w:rsid w:val="006807E9"/>
    <w:rsid w:val="006846D4"/>
    <w:rsid w:val="0068639F"/>
    <w:rsid w:val="006869E4"/>
    <w:rsid w:val="006905BF"/>
    <w:rsid w:val="006928B4"/>
    <w:rsid w:val="006950AF"/>
    <w:rsid w:val="006953A9"/>
    <w:rsid w:val="00695607"/>
    <w:rsid w:val="00697C3F"/>
    <w:rsid w:val="006B01C5"/>
    <w:rsid w:val="006B03AB"/>
    <w:rsid w:val="006B5A56"/>
    <w:rsid w:val="006B5C08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5C64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0659F"/>
    <w:rsid w:val="00706FE0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4744"/>
    <w:rsid w:val="00736346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114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0BF4"/>
    <w:rsid w:val="007B1A85"/>
    <w:rsid w:val="007B1ADC"/>
    <w:rsid w:val="007B20CD"/>
    <w:rsid w:val="007B2827"/>
    <w:rsid w:val="007B5053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D04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429A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2B8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13F0"/>
    <w:rsid w:val="008A7782"/>
    <w:rsid w:val="008B12CB"/>
    <w:rsid w:val="008B15F0"/>
    <w:rsid w:val="008B22D5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0118"/>
    <w:rsid w:val="008F1983"/>
    <w:rsid w:val="008F27F9"/>
    <w:rsid w:val="008F2AE3"/>
    <w:rsid w:val="008F5113"/>
    <w:rsid w:val="008F7A03"/>
    <w:rsid w:val="009006EF"/>
    <w:rsid w:val="009039AA"/>
    <w:rsid w:val="00905B68"/>
    <w:rsid w:val="00911DF8"/>
    <w:rsid w:val="009127CA"/>
    <w:rsid w:val="00912AF8"/>
    <w:rsid w:val="00912FB9"/>
    <w:rsid w:val="009133AC"/>
    <w:rsid w:val="0091508C"/>
    <w:rsid w:val="00915497"/>
    <w:rsid w:val="00916690"/>
    <w:rsid w:val="00923D17"/>
    <w:rsid w:val="00924671"/>
    <w:rsid w:val="00925D8B"/>
    <w:rsid w:val="00933AF6"/>
    <w:rsid w:val="0093449B"/>
    <w:rsid w:val="00936C4A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865A6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675B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46BE"/>
    <w:rsid w:val="00A06CAA"/>
    <w:rsid w:val="00A073A7"/>
    <w:rsid w:val="00A11D7F"/>
    <w:rsid w:val="00A167B3"/>
    <w:rsid w:val="00A226AF"/>
    <w:rsid w:val="00A226F9"/>
    <w:rsid w:val="00A35BD2"/>
    <w:rsid w:val="00A43ED3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65A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3942"/>
    <w:rsid w:val="00AD7974"/>
    <w:rsid w:val="00AE54B3"/>
    <w:rsid w:val="00AE63AD"/>
    <w:rsid w:val="00AE769C"/>
    <w:rsid w:val="00AF1817"/>
    <w:rsid w:val="00AF2FA8"/>
    <w:rsid w:val="00AF2FFA"/>
    <w:rsid w:val="00AF375E"/>
    <w:rsid w:val="00AF668F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12C1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4B27"/>
    <w:rsid w:val="00B45575"/>
    <w:rsid w:val="00B45E12"/>
    <w:rsid w:val="00B514A9"/>
    <w:rsid w:val="00B623FC"/>
    <w:rsid w:val="00B67F7C"/>
    <w:rsid w:val="00B70EE8"/>
    <w:rsid w:val="00B715AD"/>
    <w:rsid w:val="00B72904"/>
    <w:rsid w:val="00B7448E"/>
    <w:rsid w:val="00B7694F"/>
    <w:rsid w:val="00B76C47"/>
    <w:rsid w:val="00B84DB1"/>
    <w:rsid w:val="00B8610D"/>
    <w:rsid w:val="00B863C8"/>
    <w:rsid w:val="00B92DCF"/>
    <w:rsid w:val="00B97626"/>
    <w:rsid w:val="00BA294D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47BE"/>
    <w:rsid w:val="00BF6148"/>
    <w:rsid w:val="00C01AE3"/>
    <w:rsid w:val="00C03803"/>
    <w:rsid w:val="00C07D88"/>
    <w:rsid w:val="00C10C8A"/>
    <w:rsid w:val="00C10D87"/>
    <w:rsid w:val="00C10DCA"/>
    <w:rsid w:val="00C2001D"/>
    <w:rsid w:val="00C21442"/>
    <w:rsid w:val="00C23CB5"/>
    <w:rsid w:val="00C264E2"/>
    <w:rsid w:val="00C35F68"/>
    <w:rsid w:val="00C44AA3"/>
    <w:rsid w:val="00C52EBF"/>
    <w:rsid w:val="00C55BBF"/>
    <w:rsid w:val="00C5740D"/>
    <w:rsid w:val="00C62B6F"/>
    <w:rsid w:val="00C6367E"/>
    <w:rsid w:val="00C6370E"/>
    <w:rsid w:val="00C65813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3439"/>
    <w:rsid w:val="00CC48AC"/>
    <w:rsid w:val="00CC4E74"/>
    <w:rsid w:val="00CC52C9"/>
    <w:rsid w:val="00CD2101"/>
    <w:rsid w:val="00CD65E1"/>
    <w:rsid w:val="00CE2DD7"/>
    <w:rsid w:val="00CE3A02"/>
    <w:rsid w:val="00CE5D16"/>
    <w:rsid w:val="00CE7473"/>
    <w:rsid w:val="00CF07DA"/>
    <w:rsid w:val="00CF3F76"/>
    <w:rsid w:val="00CF5C61"/>
    <w:rsid w:val="00CF62D6"/>
    <w:rsid w:val="00D012EB"/>
    <w:rsid w:val="00D113C9"/>
    <w:rsid w:val="00D116F2"/>
    <w:rsid w:val="00D118ED"/>
    <w:rsid w:val="00D12C8E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6AFF"/>
    <w:rsid w:val="00DD7F69"/>
    <w:rsid w:val="00DE17B1"/>
    <w:rsid w:val="00DE1E1D"/>
    <w:rsid w:val="00DE2FCC"/>
    <w:rsid w:val="00DE3BA0"/>
    <w:rsid w:val="00DE54E5"/>
    <w:rsid w:val="00DE5510"/>
    <w:rsid w:val="00DE5CB0"/>
    <w:rsid w:val="00DE6049"/>
    <w:rsid w:val="00DE6BCE"/>
    <w:rsid w:val="00DE7DD1"/>
    <w:rsid w:val="00DF066A"/>
    <w:rsid w:val="00DF1CD5"/>
    <w:rsid w:val="00DF31C5"/>
    <w:rsid w:val="00DF4845"/>
    <w:rsid w:val="00E046A7"/>
    <w:rsid w:val="00E064E3"/>
    <w:rsid w:val="00E0758F"/>
    <w:rsid w:val="00E119C3"/>
    <w:rsid w:val="00E11E1A"/>
    <w:rsid w:val="00E14309"/>
    <w:rsid w:val="00E14836"/>
    <w:rsid w:val="00E16281"/>
    <w:rsid w:val="00E16E75"/>
    <w:rsid w:val="00E20DB6"/>
    <w:rsid w:val="00E22980"/>
    <w:rsid w:val="00E24674"/>
    <w:rsid w:val="00E25D5F"/>
    <w:rsid w:val="00E31CC0"/>
    <w:rsid w:val="00E32A79"/>
    <w:rsid w:val="00E32C08"/>
    <w:rsid w:val="00E36720"/>
    <w:rsid w:val="00E37C09"/>
    <w:rsid w:val="00E432E0"/>
    <w:rsid w:val="00E4334C"/>
    <w:rsid w:val="00E433D1"/>
    <w:rsid w:val="00E47DA1"/>
    <w:rsid w:val="00E52810"/>
    <w:rsid w:val="00E5315E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5AB1"/>
    <w:rsid w:val="00E86B06"/>
    <w:rsid w:val="00E877B2"/>
    <w:rsid w:val="00E923A6"/>
    <w:rsid w:val="00E94828"/>
    <w:rsid w:val="00E951C2"/>
    <w:rsid w:val="00E95508"/>
    <w:rsid w:val="00E95F2D"/>
    <w:rsid w:val="00E96117"/>
    <w:rsid w:val="00E97830"/>
    <w:rsid w:val="00E97F66"/>
    <w:rsid w:val="00EA0C57"/>
    <w:rsid w:val="00EA542A"/>
    <w:rsid w:val="00EA68F3"/>
    <w:rsid w:val="00EA75A2"/>
    <w:rsid w:val="00EA7983"/>
    <w:rsid w:val="00EB18FC"/>
    <w:rsid w:val="00EB27A0"/>
    <w:rsid w:val="00EB2F66"/>
    <w:rsid w:val="00EB3B86"/>
    <w:rsid w:val="00EB43FE"/>
    <w:rsid w:val="00EC20A4"/>
    <w:rsid w:val="00EC4625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140EE"/>
    <w:rsid w:val="00F207ED"/>
    <w:rsid w:val="00F2126D"/>
    <w:rsid w:val="00F237BB"/>
    <w:rsid w:val="00F24F43"/>
    <w:rsid w:val="00F266F9"/>
    <w:rsid w:val="00F27F5B"/>
    <w:rsid w:val="00F30A51"/>
    <w:rsid w:val="00F32400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5AB7"/>
    <w:rsid w:val="00F66067"/>
    <w:rsid w:val="00F66902"/>
    <w:rsid w:val="00F74840"/>
    <w:rsid w:val="00F753EC"/>
    <w:rsid w:val="00F77873"/>
    <w:rsid w:val="00F85C2D"/>
    <w:rsid w:val="00F93BA4"/>
    <w:rsid w:val="00F94167"/>
    <w:rsid w:val="00F94421"/>
    <w:rsid w:val="00F95450"/>
    <w:rsid w:val="00F955DE"/>
    <w:rsid w:val="00FA08D4"/>
    <w:rsid w:val="00FA4587"/>
    <w:rsid w:val="00FA5B3C"/>
    <w:rsid w:val="00FA6483"/>
    <w:rsid w:val="00FB3F8A"/>
    <w:rsid w:val="00FC130B"/>
    <w:rsid w:val="00FC17C2"/>
    <w:rsid w:val="00FC7245"/>
    <w:rsid w:val="00FD184C"/>
    <w:rsid w:val="00FD4233"/>
    <w:rsid w:val="00FD4CF8"/>
    <w:rsid w:val="00FD5DA8"/>
    <w:rsid w:val="00FD6D79"/>
    <w:rsid w:val="00FD7A57"/>
    <w:rsid w:val="00FE0E23"/>
    <w:rsid w:val="00FE11E2"/>
    <w:rsid w:val="00FE67E5"/>
    <w:rsid w:val="00FF3664"/>
    <w:rsid w:val="00FF36B7"/>
    <w:rsid w:val="00FF4D46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  <w:style w:type="paragraph" w:customStyle="1" w:styleId="Default">
    <w:name w:val="Default"/>
    <w:rsid w:val="0007564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  <w:ind w:left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ko-K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7564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1FF5BC22935C54429DD4C5769051E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E8D47-72F7-1B4A-BC78-8628D712FA5C}"/>
      </w:docPartPr>
      <w:docPartBody>
        <w:p w:rsidR="00234F4A" w:rsidRDefault="00F369D8" w:rsidP="00F369D8">
          <w:pPr>
            <w:pStyle w:val="1FF5BC22935C54429DD4C5769051E84F"/>
          </w:pPr>
          <w:r>
            <w:t>Time allotted</w:t>
          </w:r>
        </w:p>
      </w:docPartBody>
    </w:docPart>
    <w:docPart>
      <w:docPartPr>
        <w:name w:val="8A2D657AB4342A4F9EA891DD3A10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6616-0882-0247-A727-DC9FD46A578E}"/>
      </w:docPartPr>
      <w:docPartBody>
        <w:p w:rsidR="00234F4A" w:rsidRDefault="00F369D8" w:rsidP="00F369D8">
          <w:pPr>
            <w:pStyle w:val="8A2D657AB4342A4F9EA891DD3A10072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99284287D66584A8F6A5BCF1B11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E57D-9390-5041-BAB6-70EBB7990AA2}"/>
      </w:docPartPr>
      <w:docPartBody>
        <w:p w:rsidR="00234F4A" w:rsidRDefault="00F369D8" w:rsidP="00F369D8">
          <w:pPr>
            <w:pStyle w:val="699284287D66584A8F6A5BCF1B11E249"/>
          </w:pPr>
          <w:r>
            <w:t>Agenda topic</w:t>
          </w:r>
        </w:p>
      </w:docPartBody>
    </w:docPart>
    <w:docPart>
      <w:docPartPr>
        <w:name w:val="7F70BF20166F8C4595840E0187E2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BA35F-7040-C347-82A5-566A904591E4}"/>
      </w:docPartPr>
      <w:docPartBody>
        <w:p w:rsidR="00234F4A" w:rsidRDefault="00F369D8" w:rsidP="00F369D8">
          <w:pPr>
            <w:pStyle w:val="7F70BF20166F8C4595840E0187E237AE"/>
          </w:pPr>
          <w:r>
            <w:t>Presenter</w:t>
          </w:r>
        </w:p>
      </w:docPartBody>
    </w:docPart>
    <w:docPart>
      <w:docPartPr>
        <w:name w:val="174A3040E54E05429786EEDDA88F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3F971-E28E-2247-99AD-C5A2D05D5FA8}"/>
      </w:docPartPr>
      <w:docPartBody>
        <w:p w:rsidR="00482F88" w:rsidRDefault="00234F4A" w:rsidP="00234F4A">
          <w:pPr>
            <w:pStyle w:val="174A3040E54E05429786EEDDA88FBE10"/>
          </w:pPr>
          <w:r>
            <w:t>Time allotted</w:t>
          </w:r>
        </w:p>
      </w:docPartBody>
    </w:docPart>
    <w:docPart>
      <w:docPartPr>
        <w:name w:val="EF37C7BF99C8924D9A9C911788812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642C-F517-BD47-8DA3-C75AEF8714E2}"/>
      </w:docPartPr>
      <w:docPartBody>
        <w:p w:rsidR="00482F88" w:rsidRDefault="00234F4A" w:rsidP="00234F4A">
          <w:pPr>
            <w:pStyle w:val="EF37C7BF99C8924D9A9C911788812E7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41196D055A8919459600CEF0BDB3F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E849E-1FAA-0C4D-9722-BD82386F979C}"/>
      </w:docPartPr>
      <w:docPartBody>
        <w:p w:rsidR="00482F88" w:rsidRDefault="00234F4A" w:rsidP="00234F4A">
          <w:pPr>
            <w:pStyle w:val="41196D055A8919459600CEF0BDB3FD57"/>
          </w:pPr>
          <w:r>
            <w:t>Agenda topic</w:t>
          </w:r>
        </w:p>
      </w:docPartBody>
    </w:docPart>
    <w:docPart>
      <w:docPartPr>
        <w:name w:val="ADDD600D4C09C5429C06456FA80C9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EB0A-EC4C-5745-AC02-22D6027F268C}"/>
      </w:docPartPr>
      <w:docPartBody>
        <w:p w:rsidR="00482F88" w:rsidRDefault="00234F4A" w:rsidP="00234F4A">
          <w:pPr>
            <w:pStyle w:val="ADDD600D4C09C5429C06456FA80C95AC"/>
          </w:pPr>
          <w:r>
            <w:t>Presenter</w:t>
          </w:r>
        </w:p>
      </w:docPartBody>
    </w:docPart>
    <w:docPart>
      <w:docPartPr>
        <w:name w:val="C291CDD7235E8148878F864538F5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0072F-375F-6E48-B59E-21C4789C4478}"/>
      </w:docPartPr>
      <w:docPartBody>
        <w:p w:rsidR="00482F88" w:rsidRDefault="00234F4A" w:rsidP="00234F4A">
          <w:pPr>
            <w:pStyle w:val="C291CDD7235E8148878F864538F5D4E6"/>
          </w:pPr>
          <w:r>
            <w:t>Conclusion</w:t>
          </w:r>
        </w:p>
      </w:docPartBody>
    </w:docPart>
    <w:docPart>
      <w:docPartPr>
        <w:name w:val="AF426F9E9D38B843AA7FDBCBC8CD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A29D-9E75-FD4D-9C0D-2B2F318FDB6C}"/>
      </w:docPartPr>
      <w:docPartBody>
        <w:p w:rsidR="00482F88" w:rsidRDefault="00234F4A" w:rsidP="00234F4A">
          <w:pPr>
            <w:pStyle w:val="AF426F9E9D38B843AA7FDBCBC8CD84A2"/>
          </w:pPr>
          <w:r w:rsidRPr="00E52810">
            <w:t>Action items</w:t>
          </w:r>
        </w:p>
      </w:docPartBody>
    </w:docPart>
    <w:docPart>
      <w:docPartPr>
        <w:name w:val="B1620681223DB547BB4DF31417C4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E645-B071-F94F-8139-ED835935464A}"/>
      </w:docPartPr>
      <w:docPartBody>
        <w:p w:rsidR="00482F88" w:rsidRDefault="00234F4A" w:rsidP="00234F4A">
          <w:pPr>
            <w:pStyle w:val="B1620681223DB547BB4DF31417C42CF1"/>
          </w:pPr>
          <w:r w:rsidRPr="00E52810">
            <w:t>Person responsible</w:t>
          </w:r>
        </w:p>
      </w:docPartBody>
    </w:docPart>
    <w:docPart>
      <w:docPartPr>
        <w:name w:val="6475DCC333CCA94C875FB299C1E0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C91E-BBB0-BF41-BE7E-965365595550}"/>
      </w:docPartPr>
      <w:docPartBody>
        <w:p w:rsidR="00482F88" w:rsidRDefault="00234F4A" w:rsidP="00234F4A">
          <w:pPr>
            <w:pStyle w:val="6475DCC333CCA94C875FB299C1E0545E"/>
          </w:pPr>
          <w:r w:rsidRPr="00E52810">
            <w:t>Deadline</w:t>
          </w:r>
        </w:p>
      </w:docPartBody>
    </w:docPart>
    <w:docPart>
      <w:docPartPr>
        <w:name w:val="6BAA690BEE52E342A45BAD9E1F848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E53D7-47B1-774C-9081-66D264257923}"/>
      </w:docPartPr>
      <w:docPartBody>
        <w:p w:rsidR="00000000" w:rsidRDefault="0059761E" w:rsidP="0059761E">
          <w:pPr>
            <w:pStyle w:val="6BAA690BEE52E342A45BAD9E1F848D6F"/>
          </w:pPr>
          <w:r>
            <w:t>Time allotted</w:t>
          </w:r>
        </w:p>
      </w:docPartBody>
    </w:docPart>
    <w:docPart>
      <w:docPartPr>
        <w:name w:val="FEC33ADB41C14540B753F42235ED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DC718-8FDC-DD4F-A1A2-A7FB834F6597}"/>
      </w:docPartPr>
      <w:docPartBody>
        <w:p w:rsidR="00000000" w:rsidRDefault="0059761E" w:rsidP="0059761E">
          <w:pPr>
            <w:pStyle w:val="FEC33ADB41C14540B753F42235ED71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F7363904E2FA148A69270BD68F85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54DDC-5588-334E-BE58-1090111E9A9E}"/>
      </w:docPartPr>
      <w:docPartBody>
        <w:p w:rsidR="00000000" w:rsidRDefault="0059761E" w:rsidP="0059761E">
          <w:pPr>
            <w:pStyle w:val="EF7363904E2FA148A69270BD68F85008"/>
          </w:pPr>
          <w:r>
            <w:t>Agenda topic</w:t>
          </w:r>
        </w:p>
      </w:docPartBody>
    </w:docPart>
    <w:docPart>
      <w:docPartPr>
        <w:name w:val="877CFECCDC7D8A48A532A23F4025F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BD662-29CE-D742-978C-A0E559A28B65}"/>
      </w:docPartPr>
      <w:docPartBody>
        <w:p w:rsidR="00000000" w:rsidRDefault="0059761E" w:rsidP="0059761E">
          <w:pPr>
            <w:pStyle w:val="877CFECCDC7D8A48A532A23F4025FB49"/>
          </w:pPr>
          <w:r>
            <w:t>Presenter</w:t>
          </w:r>
        </w:p>
      </w:docPartBody>
    </w:docPart>
    <w:docPart>
      <w:docPartPr>
        <w:name w:val="6BF143DEC7649041804ACFDDA988B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125F5-9765-3F49-AC0D-9EF0FAC79EA6}"/>
      </w:docPartPr>
      <w:docPartBody>
        <w:p w:rsidR="00000000" w:rsidRDefault="0059761E" w:rsidP="0059761E">
          <w:pPr>
            <w:pStyle w:val="6BF143DEC7649041804ACFDDA988B781"/>
          </w:pPr>
          <w:r>
            <w:t>Conclusion</w:t>
          </w:r>
        </w:p>
      </w:docPartBody>
    </w:docPart>
    <w:docPart>
      <w:docPartPr>
        <w:name w:val="1B96668E9B9AE642A6ABAA44F0B93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E5776-5AEF-D34A-9587-9D96677B7DB3}"/>
      </w:docPartPr>
      <w:docPartBody>
        <w:p w:rsidR="00000000" w:rsidRDefault="0059761E" w:rsidP="0059761E">
          <w:pPr>
            <w:pStyle w:val="1B96668E9B9AE642A6ABAA44F0B93FDB"/>
          </w:pPr>
          <w:r w:rsidRPr="00E52810">
            <w:t>Action items</w:t>
          </w:r>
        </w:p>
      </w:docPartBody>
    </w:docPart>
    <w:docPart>
      <w:docPartPr>
        <w:name w:val="67C4816EAFC2BF47AE2AE6E7AC4C9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DCEB8-FCB6-234A-831E-29027D4C69FF}"/>
      </w:docPartPr>
      <w:docPartBody>
        <w:p w:rsidR="00000000" w:rsidRDefault="0059761E" w:rsidP="0059761E">
          <w:pPr>
            <w:pStyle w:val="67C4816EAFC2BF47AE2AE6E7AC4C9782"/>
          </w:pPr>
          <w:r w:rsidRPr="00E52810">
            <w:t>Person responsible</w:t>
          </w:r>
        </w:p>
      </w:docPartBody>
    </w:docPart>
    <w:docPart>
      <w:docPartPr>
        <w:name w:val="D56DA4AAAFB386468E2BAD815562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15188-FAA7-DD45-8346-B21C12FF4CA1}"/>
      </w:docPartPr>
      <w:docPartBody>
        <w:p w:rsidR="00000000" w:rsidRDefault="0059761E" w:rsidP="0059761E">
          <w:pPr>
            <w:pStyle w:val="D56DA4AAAFB386468E2BAD81556282D3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34F4A"/>
    <w:rsid w:val="00283C20"/>
    <w:rsid w:val="0028436E"/>
    <w:rsid w:val="002E4FE7"/>
    <w:rsid w:val="00327115"/>
    <w:rsid w:val="00354931"/>
    <w:rsid w:val="00371AAE"/>
    <w:rsid w:val="004015EB"/>
    <w:rsid w:val="00437B16"/>
    <w:rsid w:val="00461C5E"/>
    <w:rsid w:val="004712FA"/>
    <w:rsid w:val="00482F88"/>
    <w:rsid w:val="00494EDB"/>
    <w:rsid w:val="004B71EF"/>
    <w:rsid w:val="004D3FAD"/>
    <w:rsid w:val="004E1AC7"/>
    <w:rsid w:val="004F1BD2"/>
    <w:rsid w:val="00502519"/>
    <w:rsid w:val="00526F75"/>
    <w:rsid w:val="00571773"/>
    <w:rsid w:val="0059761E"/>
    <w:rsid w:val="005A02A8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6774E"/>
    <w:rsid w:val="00CE3F74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369D8"/>
    <w:rsid w:val="00F41137"/>
    <w:rsid w:val="00F43BDE"/>
    <w:rsid w:val="00F52DCB"/>
    <w:rsid w:val="00F651F4"/>
    <w:rsid w:val="00F70665"/>
    <w:rsid w:val="00F865BA"/>
    <w:rsid w:val="00FB00C2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59761E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174A3040E54E05429786EEDDA88FBE10">
    <w:name w:val="174A3040E54E05429786EEDDA88FBE10"/>
    <w:rsid w:val="00234F4A"/>
  </w:style>
  <w:style w:type="paragraph" w:customStyle="1" w:styleId="EF37C7BF99C8924D9A9C911788812E70">
    <w:name w:val="EF37C7BF99C8924D9A9C911788812E70"/>
    <w:rsid w:val="00234F4A"/>
  </w:style>
  <w:style w:type="paragraph" w:customStyle="1" w:styleId="41196D055A8919459600CEF0BDB3FD57">
    <w:name w:val="41196D055A8919459600CEF0BDB3FD57"/>
    <w:rsid w:val="00234F4A"/>
  </w:style>
  <w:style w:type="paragraph" w:customStyle="1" w:styleId="ADDD600D4C09C5429C06456FA80C95AC">
    <w:name w:val="ADDD600D4C09C5429C06456FA80C95AC"/>
    <w:rsid w:val="00234F4A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1FF5BC22935C54429DD4C5769051E84F">
    <w:name w:val="1FF5BC22935C54429DD4C5769051E84F"/>
    <w:rsid w:val="00F369D8"/>
  </w:style>
  <w:style w:type="paragraph" w:customStyle="1" w:styleId="8A2D657AB4342A4F9EA891DD3A100728">
    <w:name w:val="8A2D657AB4342A4F9EA891DD3A100728"/>
    <w:rsid w:val="00F369D8"/>
  </w:style>
  <w:style w:type="paragraph" w:customStyle="1" w:styleId="699284287D66584A8F6A5BCF1B11E249">
    <w:name w:val="699284287D66584A8F6A5BCF1B11E249"/>
    <w:rsid w:val="00F369D8"/>
  </w:style>
  <w:style w:type="paragraph" w:customStyle="1" w:styleId="7F70BF20166F8C4595840E0187E237AE">
    <w:name w:val="7F70BF20166F8C4595840E0187E237AE"/>
    <w:rsid w:val="00F369D8"/>
  </w:style>
  <w:style w:type="paragraph" w:customStyle="1" w:styleId="C291CDD7235E8148878F864538F5D4E6">
    <w:name w:val="C291CDD7235E8148878F864538F5D4E6"/>
    <w:rsid w:val="00234F4A"/>
  </w:style>
  <w:style w:type="paragraph" w:customStyle="1" w:styleId="AF426F9E9D38B843AA7FDBCBC8CD84A2">
    <w:name w:val="AF426F9E9D38B843AA7FDBCBC8CD84A2"/>
    <w:rsid w:val="00234F4A"/>
  </w:style>
  <w:style w:type="paragraph" w:customStyle="1" w:styleId="B1620681223DB547BB4DF31417C42CF1">
    <w:name w:val="B1620681223DB547BB4DF31417C42CF1"/>
    <w:rsid w:val="00234F4A"/>
  </w:style>
  <w:style w:type="paragraph" w:customStyle="1" w:styleId="6475DCC333CCA94C875FB299C1E0545E">
    <w:name w:val="6475DCC333CCA94C875FB299C1E0545E"/>
    <w:rsid w:val="00234F4A"/>
  </w:style>
  <w:style w:type="paragraph" w:customStyle="1" w:styleId="6BAA690BEE52E342A45BAD9E1F848D6F">
    <w:name w:val="6BAA690BEE52E342A45BAD9E1F848D6F"/>
    <w:rsid w:val="0059761E"/>
  </w:style>
  <w:style w:type="paragraph" w:customStyle="1" w:styleId="FEC33ADB41C14540B753F42235ED71AC">
    <w:name w:val="FEC33ADB41C14540B753F42235ED71AC"/>
    <w:rsid w:val="0059761E"/>
  </w:style>
  <w:style w:type="paragraph" w:customStyle="1" w:styleId="EF7363904E2FA148A69270BD68F85008">
    <w:name w:val="EF7363904E2FA148A69270BD68F85008"/>
    <w:rsid w:val="0059761E"/>
  </w:style>
  <w:style w:type="paragraph" w:customStyle="1" w:styleId="877CFECCDC7D8A48A532A23F4025FB49">
    <w:name w:val="877CFECCDC7D8A48A532A23F4025FB49"/>
    <w:rsid w:val="0059761E"/>
  </w:style>
  <w:style w:type="paragraph" w:customStyle="1" w:styleId="6BF143DEC7649041804ACFDDA988B781">
    <w:name w:val="6BF143DEC7649041804ACFDDA988B781"/>
    <w:rsid w:val="0059761E"/>
  </w:style>
  <w:style w:type="paragraph" w:customStyle="1" w:styleId="1B96668E9B9AE642A6ABAA44F0B93FDB">
    <w:name w:val="1B96668E9B9AE642A6ABAA44F0B93FDB"/>
    <w:rsid w:val="0059761E"/>
  </w:style>
  <w:style w:type="paragraph" w:customStyle="1" w:styleId="67C4816EAFC2BF47AE2AE6E7AC4C9782">
    <w:name w:val="67C4816EAFC2BF47AE2AE6E7AC4C9782"/>
    <w:rsid w:val="0059761E"/>
  </w:style>
  <w:style w:type="paragraph" w:customStyle="1" w:styleId="D56DA4AAAFB386468E2BAD81556282D3">
    <w:name w:val="D56DA4AAAFB386468E2BAD81556282D3"/>
    <w:rsid w:val="00597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31</TotalTime>
  <Pages>5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21</cp:revision>
  <dcterms:created xsi:type="dcterms:W3CDTF">2022-05-20T14:50:00Z</dcterms:created>
  <dcterms:modified xsi:type="dcterms:W3CDTF">2022-05-20T16:10:00Z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