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F95F3" w14:textId="77777777" w:rsidR="00395B23" w:rsidRDefault="00395B23" w:rsidP="00395B23">
      <w:pPr>
        <w:pStyle w:val="Title"/>
      </w:pPr>
      <w:r>
        <w:t xml:space="preserve">FFA@CEBAF Working Group </w:t>
      </w:r>
      <w:sdt>
        <w:sdtPr>
          <w:alias w:val="Vertical line seperator:"/>
          <w:tag w:val="Vertical line seperator:"/>
          <w:id w:val="1874568466"/>
          <w:placeholder>
            <w:docPart w:val="66B2C281ED842142AA981A47A8D0029A"/>
          </w:placeholder>
          <w:temporary/>
          <w:showingPlcHdr/>
          <w15:appearance w15:val="hidden"/>
        </w:sdtPr>
        <w:sdtEndPr/>
        <w:sdtContent>
          <w:r>
            <w:t>|</w:t>
          </w:r>
        </w:sdtContent>
      </w:sdt>
      <w:r>
        <w:t xml:space="preserve"> </w:t>
      </w:r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982071693BD9D74F932416A0C8977FBF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4B86617" w14:textId="5583E927" w:rsidR="00395B23" w:rsidRDefault="00392AA7" w:rsidP="00FF76B6">
      <w:pPr>
        <w:pStyle w:val="Heading2"/>
        <w:ind w:left="0"/>
      </w:pPr>
      <w:sdt>
        <w:sdtPr>
          <w:alias w:val="Meeting date and time:"/>
          <w:tag w:val="Meeting date and time:"/>
          <w:id w:val="712006246"/>
          <w:placeholder>
            <w:docPart w:val="A39AD01CFF223C4B8879E47D00E515CD"/>
          </w:placeholder>
          <w:temporary/>
          <w:showingPlcHdr/>
          <w15:appearance w15:val="hidden"/>
        </w:sdtPr>
        <w:sdtEndPr/>
        <w:sdtContent>
          <w:r w:rsidR="00395B23">
            <w:t>Meeting date | time</w:t>
          </w:r>
        </w:sdtContent>
      </w:sdt>
      <w:r w:rsidR="00395B23">
        <w:t xml:space="preserve"> </w:t>
      </w:r>
      <w:r w:rsidR="001934B2">
        <w:rPr>
          <w:rStyle w:val="SubtleEmphasis"/>
        </w:rPr>
        <w:t>5</w:t>
      </w:r>
      <w:r w:rsidR="00066DF9">
        <w:rPr>
          <w:rStyle w:val="SubtleEmphasis"/>
        </w:rPr>
        <w:t>/</w:t>
      </w:r>
      <w:r w:rsidR="003D59E0">
        <w:rPr>
          <w:rStyle w:val="SubtleEmphasis"/>
        </w:rPr>
        <w:t>2</w:t>
      </w:r>
      <w:r w:rsidR="00D82651">
        <w:rPr>
          <w:rStyle w:val="SubtleEmphasis"/>
        </w:rPr>
        <w:t>7</w:t>
      </w:r>
      <w:r w:rsidR="00395B23">
        <w:rPr>
          <w:rStyle w:val="SubtleEmphasis"/>
        </w:rPr>
        <w:t>/202</w:t>
      </w:r>
      <w:r w:rsidR="0026629F">
        <w:rPr>
          <w:rStyle w:val="SubtleEmphasis"/>
        </w:rPr>
        <w:t>2</w:t>
      </w:r>
      <w:r w:rsidR="00395B23" w:rsidRPr="003665F5">
        <w:rPr>
          <w:rStyle w:val="SubtleEmphasis"/>
        </w:rPr>
        <w:t xml:space="preserve"> | </w:t>
      </w:r>
      <w:r w:rsidR="00395B23">
        <w:rPr>
          <w:rStyle w:val="SubtleEmphasis"/>
        </w:rPr>
        <w:t>11 AM EST</w:t>
      </w:r>
      <w:r w:rsidR="00395B23">
        <w:t xml:space="preserve"> | </w:t>
      </w:r>
      <w:sdt>
        <w:sdtPr>
          <w:alias w:val="Meeting location:"/>
          <w:tag w:val="Meeting location:"/>
          <w:id w:val="1910582416"/>
          <w:placeholder>
            <w:docPart w:val="9A5BC094639F9144B90BB7818DAC7243"/>
          </w:placeholder>
          <w:temporary/>
          <w:showingPlcHdr/>
          <w15:appearance w15:val="hidden"/>
        </w:sdtPr>
        <w:sdtEndPr/>
        <w:sdtContent>
          <w:r w:rsidR="00395B23">
            <w:t>Meeting location</w:t>
          </w:r>
        </w:sdtContent>
      </w:sdt>
      <w:r w:rsidR="00395B23">
        <w:t xml:space="preserve"> (virtual) </w:t>
      </w:r>
      <w:sdt>
        <w:sdtPr>
          <w:rPr>
            <w:rStyle w:val="SubtleEmphasis"/>
          </w:rPr>
          <w:alias w:val="Enter location:"/>
          <w:tag w:val="Enter location:"/>
          <w:id w:val="-850566857"/>
          <w:placeholder>
            <w:docPart w:val="B7B6886F864D1D49A448ADF9F90B503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95B23">
            <w:rPr>
              <w:rStyle w:val="SubtleEmphasis"/>
            </w:rPr>
            <w:tab/>
          </w:r>
          <w:hyperlink r:id="rId8" w:history="1">
            <w:r w:rsidR="00292A16" w:rsidRPr="00292460">
              <w:rPr>
                <w:rStyle w:val="Hyperlink"/>
              </w:rPr>
              <w:t>https://jlab-org.zoomgov.com/j/1614898082?pwd=TnUzMS81M2sxbDZIbERJU01tYkJCQT09</w:t>
            </w:r>
          </w:hyperlink>
        </w:sdtContent>
      </w:sdt>
      <w:r w:rsidR="00395B23">
        <w:rPr>
          <w:rStyle w:val="SubtleEmphasis"/>
        </w:rPr>
        <w:t xml:space="preserve"> 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395B23" w14:paraId="1385EDCD" w14:textId="77777777" w:rsidTr="00BB101F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395B23" w14:paraId="2760B7F9" w14:textId="77777777" w:rsidTr="00BB101F">
              <w:tc>
                <w:tcPr>
                  <w:tcW w:w="2311" w:type="dxa"/>
                  <w:tcBorders>
                    <w:left w:val="nil"/>
                  </w:tcBorders>
                </w:tcPr>
                <w:p w14:paraId="71315FE3" w14:textId="77777777" w:rsidR="00395B23" w:rsidRPr="00A979E1" w:rsidRDefault="00392AA7" w:rsidP="00BB101F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00A2D92DE42680419FE94A90877F899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95B23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0E387803" w14:textId="77777777" w:rsidR="00395B23" w:rsidRDefault="00395B23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  <w:tr w:rsidR="00395B23" w14:paraId="6B39AA96" w14:textId="77777777" w:rsidTr="00BB101F">
              <w:tc>
                <w:tcPr>
                  <w:tcW w:w="2311" w:type="dxa"/>
                  <w:tcBorders>
                    <w:left w:val="nil"/>
                  </w:tcBorders>
                </w:tcPr>
                <w:p w14:paraId="447E9DBA" w14:textId="77777777" w:rsidR="00395B23" w:rsidRPr="00A979E1" w:rsidRDefault="00392AA7" w:rsidP="00BB101F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1D3898484D672F46A1C1FB03A80E4F8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95B23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875D358" w14:textId="77777777" w:rsidR="00395B23" w:rsidRDefault="00395B23" w:rsidP="00BB101F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395B23" w14:paraId="5D5146AF" w14:textId="77777777" w:rsidTr="00BB101F">
              <w:sdt>
                <w:sdtPr>
                  <w:alias w:val="Facilitator:"/>
                  <w:tag w:val="Facilitator:"/>
                  <w:id w:val="-1618515975"/>
                  <w:placeholder>
                    <w:docPart w:val="7AB154D8E5B69C47BEAB91F602C079CE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1E52319C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5245DD8D" w14:textId="4E07F2EE" w:rsidR="00395B23" w:rsidRDefault="00D46EBB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  <w:tr w:rsidR="00395B23" w14:paraId="728F0702" w14:textId="77777777" w:rsidTr="00BB101F">
              <w:sdt>
                <w:sdtPr>
                  <w:alias w:val="Note taker:"/>
                  <w:tag w:val="Note taker:"/>
                  <w:id w:val="-1961940283"/>
                  <w:placeholder>
                    <w:docPart w:val="5B8E29C0D03D6B4888C1643316A11ECC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121186F6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573479C" w14:textId="04ABA4F0" w:rsidR="00395B23" w:rsidRDefault="00395B23" w:rsidP="00BB101F">
                  <w:pPr>
                    <w:spacing w:after="0"/>
                  </w:pPr>
                  <w:r>
                    <w:t>Ryan</w:t>
                  </w:r>
                  <w:r w:rsidR="0046129B">
                    <w:t xml:space="preserve"> </w:t>
                  </w:r>
                </w:p>
              </w:tc>
            </w:tr>
            <w:tr w:rsidR="00395B23" w14:paraId="403BB308" w14:textId="77777777" w:rsidTr="00BB101F">
              <w:sdt>
                <w:sdtPr>
                  <w:alias w:val="Timekeeper:"/>
                  <w:tag w:val="Timekeeper:"/>
                  <w:id w:val="2113625791"/>
                  <w:placeholder>
                    <w:docPart w:val="71E82294B4353042BD12DBD675D811D9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740CC1AC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6EDDB2" w14:textId="55BAD3FE" w:rsidR="00395B23" w:rsidRDefault="006C4A79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</w:tbl>
          <w:p w14:paraId="4D500AAE" w14:textId="77777777" w:rsidR="00395B23" w:rsidRDefault="00395B23" w:rsidP="00BB101F">
            <w:pPr>
              <w:spacing w:after="0"/>
            </w:pPr>
          </w:p>
        </w:tc>
        <w:tc>
          <w:tcPr>
            <w:tcW w:w="5400" w:type="dxa"/>
          </w:tcPr>
          <w:p w14:paraId="12B687B6" w14:textId="77777777" w:rsidR="00395B23" w:rsidRPr="00137619" w:rsidRDefault="00392AA7" w:rsidP="00BB101F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6DA52B7D6CF1BD4A94709CEDD0A05166"/>
                </w:placeholder>
                <w:temporary/>
                <w:showingPlcHdr/>
                <w15:appearance w15:val="hidden"/>
              </w:sdtPr>
              <w:sdtEndPr/>
              <w:sdtContent>
                <w:r w:rsidR="00395B23" w:rsidRPr="005919C2">
                  <w:rPr>
                    <w:rStyle w:val="Heading3Char"/>
                  </w:rPr>
                  <w:t>Attendees</w:t>
                </w:r>
              </w:sdtContent>
            </w:sdt>
          </w:p>
          <w:p w14:paraId="7F810411" w14:textId="1BAAD9A1" w:rsidR="00395B23" w:rsidRDefault="00A01251" w:rsidP="00BB101F">
            <w:pPr>
              <w:spacing w:after="0"/>
              <w:ind w:left="0"/>
            </w:pPr>
            <w:r>
              <w:t>Ryan</w:t>
            </w:r>
            <w:r w:rsidR="00624671">
              <w:t xml:space="preserve">, </w:t>
            </w:r>
            <w:r w:rsidR="00143D50">
              <w:t>Alex</w:t>
            </w:r>
            <w:r w:rsidR="00650100">
              <w:t xml:space="preserve"> B</w:t>
            </w:r>
            <w:r w:rsidR="00143D50">
              <w:t xml:space="preserve">, </w:t>
            </w:r>
            <w:r w:rsidR="00AD07EB">
              <w:t xml:space="preserve">Kitty, Kirsten, Jay, Alex C, </w:t>
            </w:r>
            <w:r w:rsidR="00173FB5">
              <w:t xml:space="preserve">Todd, </w:t>
            </w:r>
          </w:p>
        </w:tc>
      </w:tr>
    </w:tbl>
    <w:p w14:paraId="7142ACBC" w14:textId="2E7BC979" w:rsidR="005E28CB" w:rsidRDefault="0009210C" w:rsidP="00706FE0">
      <w:pPr>
        <w:pStyle w:val="Heading1"/>
      </w:pPr>
      <w:r>
        <w:t>Intro discussion</w:t>
      </w:r>
    </w:p>
    <w:p w14:paraId="02DFE016" w14:textId="4FF8676D" w:rsidR="00107E0F" w:rsidRPr="00107E0F" w:rsidRDefault="00AD07EB" w:rsidP="00706FE0">
      <w:pPr>
        <w:pStyle w:val="Heading1"/>
        <w:rPr>
          <w:rFonts w:asciiTheme="minorHAnsi" w:eastAsiaTheme="minorHAnsi" w:hAnsiTheme="minorHAnsi" w:cstheme="minorBidi"/>
          <w:b w:val="0"/>
          <w:bCs w:val="0"/>
          <w:caps w:val="0"/>
          <w:color w:val="auto"/>
          <w:spacing w:val="4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caps w:val="0"/>
          <w:color w:val="auto"/>
          <w:spacing w:val="4"/>
          <w:sz w:val="22"/>
          <w:szCs w:val="22"/>
          <w:lang w:eastAsia="en-US"/>
        </w:rPr>
        <w:t xml:space="preserve">Talks about </w:t>
      </w:r>
      <w:proofErr w:type="spellStart"/>
      <w:r>
        <w:rPr>
          <w:rFonts w:asciiTheme="minorHAnsi" w:eastAsiaTheme="minorHAnsi" w:hAnsiTheme="minorHAnsi" w:cstheme="minorBidi"/>
          <w:b w:val="0"/>
          <w:bCs w:val="0"/>
          <w:caps w:val="0"/>
          <w:color w:val="auto"/>
          <w:spacing w:val="4"/>
          <w:sz w:val="22"/>
          <w:szCs w:val="22"/>
          <w:lang w:eastAsia="en-US"/>
        </w:rPr>
        <w:t>rayTrace</w:t>
      </w:r>
      <w:proofErr w:type="spellEnd"/>
      <w:r>
        <w:rPr>
          <w:rFonts w:asciiTheme="minorHAnsi" w:eastAsiaTheme="minorHAnsi" w:hAnsiTheme="minorHAnsi" w:cstheme="minorBidi"/>
          <w:b w:val="0"/>
          <w:bCs w:val="0"/>
          <w:caps w:val="0"/>
          <w:color w:val="auto"/>
          <w:spacing w:val="4"/>
          <w:sz w:val="22"/>
          <w:szCs w:val="22"/>
          <w:lang w:eastAsia="en-US"/>
        </w:rPr>
        <w:t xml:space="preserve"> and CEBAF optics.</w:t>
      </w:r>
    </w:p>
    <w:p w14:paraId="31EC033E" w14:textId="7C5721EB" w:rsidR="00D3337C" w:rsidRDefault="00392AA7" w:rsidP="00D3337C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D01CF983E8AFA74ABB70285FC1BCF2CA"/>
          </w:placeholder>
          <w:temporary/>
          <w:showingPlcHdr/>
          <w15:appearance w15:val="hidden"/>
        </w:sdtPr>
        <w:sdtEndPr/>
        <w:sdtContent>
          <w:r w:rsidR="00A979E1">
            <w:t>Agenda topics</w:t>
          </w:r>
        </w:sdtContent>
      </w:sdt>
    </w:p>
    <w:p w14:paraId="53887424" w14:textId="77777777" w:rsidR="00936C4A" w:rsidRDefault="00392AA7" w:rsidP="00936C4A">
      <w:pPr>
        <w:pStyle w:val="Heading2"/>
      </w:pPr>
      <w:sdt>
        <w:sdtPr>
          <w:alias w:val="Agenda 1, time allotted:"/>
          <w:tag w:val="Agenda 1, time allotted:"/>
          <w:id w:val="-1924945966"/>
          <w:placeholder>
            <w:docPart w:val="6BAA690BEE52E342A45BAD9E1F848D6F"/>
          </w:placeholder>
          <w:temporary/>
          <w:showingPlcHdr/>
          <w15:appearance w15:val="hidden"/>
        </w:sdtPr>
        <w:sdtEndPr/>
        <w:sdtContent>
          <w:r w:rsidR="00936C4A">
            <w:t>Time allotted</w:t>
          </w:r>
        </w:sdtContent>
      </w:sdt>
      <w:r w:rsidR="00936C4A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-2066329569"/>
          <w:placeholder>
            <w:docPart w:val="FEC33ADB41C14540B753F42235ED71A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936C4A">
            <w:rPr>
              <w:rStyle w:val="SubtleEmphasis"/>
            </w:rPr>
            <w:t>25 minutes</w:t>
          </w:r>
        </w:sdtContent>
      </w:sdt>
      <w:r w:rsidR="00936C4A">
        <w:t xml:space="preserve"> | </w:t>
      </w:r>
      <w:sdt>
        <w:sdtPr>
          <w:alias w:val="Agenda 1, agenda topic:"/>
          <w:tag w:val="Agenda 1, agenda topic:"/>
          <w:id w:val="325329995"/>
          <w:placeholder>
            <w:docPart w:val="EF7363904E2FA148A69270BD68F85008"/>
          </w:placeholder>
          <w:temporary/>
          <w:showingPlcHdr/>
          <w15:appearance w15:val="hidden"/>
        </w:sdtPr>
        <w:sdtEndPr/>
        <w:sdtContent>
          <w:r w:rsidR="00936C4A">
            <w:t>Agenda topic</w:t>
          </w:r>
        </w:sdtContent>
      </w:sdt>
      <w:r w:rsidR="00936C4A">
        <w:rPr>
          <w:rStyle w:val="SubtleEmphasis"/>
        </w:rPr>
        <w:t xml:space="preserve"> IPAC22</w:t>
      </w:r>
      <w:r w:rsidR="00936C4A">
        <w:t xml:space="preserve"> | </w:t>
      </w:r>
      <w:sdt>
        <w:sdtPr>
          <w:alias w:val="Agenda 1, presenter:"/>
          <w:tag w:val="Agenda 1, presenter:"/>
          <w:id w:val="-1887169986"/>
          <w:placeholder>
            <w:docPart w:val="877CFECCDC7D8A48A532A23F4025FB49"/>
          </w:placeholder>
          <w:temporary/>
          <w:showingPlcHdr/>
          <w15:appearance w15:val="hidden"/>
        </w:sdtPr>
        <w:sdtEndPr/>
        <w:sdtContent>
          <w:r w:rsidR="00936C4A">
            <w:t>Presenter</w:t>
          </w:r>
        </w:sdtContent>
      </w:sdt>
      <w:r w:rsidR="00936C4A">
        <w:t xml:space="preserve"> </w:t>
      </w:r>
      <w:r w:rsidR="00936C4A">
        <w:rPr>
          <w:rStyle w:val="SubtleEmphasis"/>
        </w:rPr>
        <w:t>All</w:t>
      </w:r>
    </w:p>
    <w:p w14:paraId="7FA07888" w14:textId="723FEF43" w:rsidR="00936C4A" w:rsidRDefault="00D87F12" w:rsidP="00D82651">
      <w:pPr>
        <w:pStyle w:val="ListParagraph"/>
        <w:numPr>
          <w:ilvl w:val="0"/>
          <w:numId w:val="25"/>
        </w:numPr>
      </w:pPr>
      <w:r>
        <w:t>Ryan shows paper and poster for comments</w:t>
      </w:r>
    </w:p>
    <w:p w14:paraId="19CACEDC" w14:textId="24C9AA58" w:rsidR="00D87F12" w:rsidRDefault="00D87F12" w:rsidP="00D87F12">
      <w:pPr>
        <w:pStyle w:val="ListParagraph"/>
        <w:numPr>
          <w:ilvl w:val="1"/>
          <w:numId w:val="25"/>
        </w:numPr>
      </w:pPr>
      <w:r>
        <w:t>Alex C recommends trying to make the main CEBAF image a touch smaller and re-organize a bit from there.</w:t>
      </w:r>
    </w:p>
    <w:p w14:paraId="6798C570" w14:textId="494A3FD4" w:rsidR="00D87F12" w:rsidRDefault="00D87F12" w:rsidP="00D87F12">
      <w:pPr>
        <w:pStyle w:val="ListParagraph"/>
        <w:numPr>
          <w:ilvl w:val="1"/>
          <w:numId w:val="25"/>
        </w:numPr>
      </w:pPr>
      <w:r>
        <w:t>Kirsten will look to see if she has another option for the splitter line without caution tape.</w:t>
      </w:r>
    </w:p>
    <w:p w14:paraId="407F73C5" w14:textId="3C0F1A4B" w:rsidR="00D87F12" w:rsidRDefault="00D87F12" w:rsidP="00D87F12">
      <w:pPr>
        <w:pStyle w:val="ListParagraph"/>
        <w:numPr>
          <w:ilvl w:val="1"/>
          <w:numId w:val="25"/>
        </w:numPr>
      </w:pPr>
      <w:r>
        <w:t>Ryan working on including a table and moving pictures in his paper.</w:t>
      </w:r>
    </w:p>
    <w:p w14:paraId="0385C560" w14:textId="2A7074A2" w:rsidR="00D87F12" w:rsidRDefault="00D87F12" w:rsidP="00D87F12">
      <w:pPr>
        <w:pStyle w:val="ListParagraph"/>
        <w:numPr>
          <w:ilvl w:val="0"/>
          <w:numId w:val="25"/>
        </w:numPr>
      </w:pPr>
      <w:r>
        <w:t>Please, feedback on poster ASAP so they can be printed early.</w:t>
      </w:r>
    </w:p>
    <w:p w14:paraId="373725F9" w14:textId="2F6E227A" w:rsidR="00D87F12" w:rsidRDefault="00D87F12" w:rsidP="00D87F12">
      <w:pPr>
        <w:pStyle w:val="ListParagraph"/>
        <w:numPr>
          <w:ilvl w:val="0"/>
          <w:numId w:val="25"/>
        </w:numPr>
      </w:pPr>
      <w:r>
        <w:t>Ryan: Stephen’s paper and poster look good to me.</w:t>
      </w:r>
    </w:p>
    <w:p w14:paraId="2F2D61A3" w14:textId="3D126BD5" w:rsidR="00D87F12" w:rsidRDefault="00D87F12" w:rsidP="00D87F12">
      <w:pPr>
        <w:pStyle w:val="ListParagraph"/>
        <w:numPr>
          <w:ilvl w:val="0"/>
          <w:numId w:val="25"/>
        </w:numPr>
      </w:pPr>
      <w:proofErr w:type="spellStart"/>
      <w:r>
        <w:t>Vasiliy</w:t>
      </w:r>
      <w:proofErr w:type="spellEnd"/>
      <w:r>
        <w:t xml:space="preserve"> very busy – will “unveil” next time hopefully.</w:t>
      </w:r>
    </w:p>
    <w:p w14:paraId="6E69EEA2" w14:textId="77777777" w:rsidR="00936C4A" w:rsidRDefault="00936C4A" w:rsidP="00936C4A">
      <w:pPr>
        <w:pStyle w:val="ListParagraph"/>
        <w:ind w:left="792"/>
      </w:pPr>
    </w:p>
    <w:p w14:paraId="43114C98" w14:textId="77777777" w:rsidR="00936C4A" w:rsidRDefault="00392AA7" w:rsidP="00936C4A">
      <w:sdt>
        <w:sdtPr>
          <w:alias w:val="Agenda 1, conclusion:"/>
          <w:tag w:val="Agenda 1, conclusion:"/>
          <w:id w:val="774378422"/>
          <w:placeholder>
            <w:docPart w:val="6BF143DEC7649041804ACFDDA988B781"/>
          </w:placeholder>
          <w:temporary/>
          <w:showingPlcHdr/>
          <w15:appearance w15:val="hidden"/>
        </w:sdtPr>
        <w:sdtEndPr/>
        <w:sdtContent>
          <w:r w:rsidR="00936C4A" w:rsidRPr="004C65AC">
            <w:rPr>
              <w:rStyle w:val="Heading4Char"/>
            </w:rPr>
            <w:t>Conclusion</w:t>
          </w:r>
        </w:sdtContent>
      </w:sdt>
      <w:r w:rsidR="00936C4A">
        <w:t xml:space="preserve"> </w:t>
      </w:r>
    </w:p>
    <w:p w14:paraId="09B43C03" w14:textId="77777777" w:rsidR="00936C4A" w:rsidRDefault="00936C4A" w:rsidP="00936C4A"/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936C4A" w:rsidRPr="00E52810" w14:paraId="459F69C7" w14:textId="77777777" w:rsidTr="00E83D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626EFBEE" w14:textId="77777777" w:rsidR="00936C4A" w:rsidRPr="00E52810" w:rsidRDefault="00392AA7" w:rsidP="00E83D1D">
            <w:sdt>
              <w:sdtPr>
                <w:alias w:val="Agenda 1, action items:"/>
                <w:tag w:val="Agenda 1, action items:"/>
                <w:id w:val="1969777953"/>
                <w:placeholder>
                  <w:docPart w:val="1B96668E9B9AE642A6ABAA44F0B93FDB"/>
                </w:placeholder>
                <w:temporary/>
                <w:showingPlcHdr/>
                <w15:appearance w15:val="hidden"/>
              </w:sdtPr>
              <w:sdtEndPr/>
              <w:sdtContent>
                <w:r w:rsidR="00936C4A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-546606418"/>
            <w:placeholder>
              <w:docPart w:val="67C4816EAFC2BF47AE2AE6E7AC4C978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56C3C62E" w14:textId="77777777" w:rsidR="00936C4A" w:rsidRPr="00E52810" w:rsidRDefault="00936C4A" w:rsidP="00E83D1D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-542283062"/>
            <w:placeholder>
              <w:docPart w:val="D56DA4AAAFB386468E2BAD81556282D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2F96C20E" w14:textId="77777777" w:rsidR="00936C4A" w:rsidRPr="00E52810" w:rsidRDefault="00936C4A" w:rsidP="00E83D1D">
                <w:r w:rsidRPr="00E52810">
                  <w:t>Deadline</w:t>
                </w:r>
              </w:p>
            </w:tc>
          </w:sdtContent>
        </w:sdt>
      </w:tr>
      <w:tr w:rsidR="00936C4A" w:rsidRPr="00E52810" w14:paraId="520C41B1" w14:textId="77777777" w:rsidTr="00E83D1D">
        <w:trPr>
          <w:trHeight w:val="426"/>
        </w:trPr>
        <w:tc>
          <w:tcPr>
            <w:tcW w:w="6117" w:type="dxa"/>
          </w:tcPr>
          <w:p w14:paraId="0FA9D734" w14:textId="77777777" w:rsidR="00936C4A" w:rsidRPr="00335EC5" w:rsidRDefault="00936C4A" w:rsidP="00E83D1D">
            <w:pPr>
              <w:ind w:left="0"/>
            </w:pPr>
          </w:p>
        </w:tc>
        <w:tc>
          <w:tcPr>
            <w:tcW w:w="2184" w:type="dxa"/>
          </w:tcPr>
          <w:p w14:paraId="01B1AC8D" w14:textId="77777777" w:rsidR="00936C4A" w:rsidRDefault="00936C4A" w:rsidP="00E83D1D">
            <w:pPr>
              <w:ind w:left="0"/>
            </w:pPr>
          </w:p>
        </w:tc>
        <w:tc>
          <w:tcPr>
            <w:tcW w:w="2184" w:type="dxa"/>
          </w:tcPr>
          <w:p w14:paraId="18355BB7" w14:textId="77777777" w:rsidR="00936C4A" w:rsidRPr="00E52810" w:rsidRDefault="00936C4A" w:rsidP="00E83D1D">
            <w:pPr>
              <w:ind w:left="0"/>
            </w:pPr>
          </w:p>
        </w:tc>
      </w:tr>
    </w:tbl>
    <w:p w14:paraId="35BD2E95" w14:textId="77777777" w:rsidR="00936C4A" w:rsidRDefault="00936C4A" w:rsidP="00D3337C">
      <w:pPr>
        <w:pStyle w:val="Heading1"/>
      </w:pPr>
    </w:p>
    <w:p w14:paraId="4EEE8BFC" w14:textId="77777777" w:rsidR="001934B2" w:rsidRDefault="001934B2" w:rsidP="001934B2">
      <w:pPr>
        <w:pStyle w:val="Heading2"/>
        <w:pBdr>
          <w:top w:val="single" w:sz="4" w:space="1" w:color="auto"/>
        </w:pBdr>
      </w:pPr>
    </w:p>
    <w:p w14:paraId="307D2D05" w14:textId="2DF2EF42" w:rsidR="001934B2" w:rsidRDefault="00392AA7" w:rsidP="001934B2">
      <w:pPr>
        <w:pStyle w:val="Heading2"/>
        <w:pBdr>
          <w:top w:val="single" w:sz="4" w:space="1" w:color="auto"/>
        </w:pBdr>
      </w:pPr>
      <w:sdt>
        <w:sdtPr>
          <w:alias w:val="Agenda 1, time allotted:"/>
          <w:tag w:val="Agenda 1, time allotted:"/>
          <w:id w:val="-178132267"/>
          <w:placeholder>
            <w:docPart w:val="174A3040E54E05429786EEDDA88FBE10"/>
          </w:placeholder>
          <w:temporary/>
          <w:showingPlcHdr/>
          <w15:appearance w15:val="hidden"/>
        </w:sdtPr>
        <w:sdtEndPr/>
        <w:sdtContent>
          <w:r w:rsidR="001934B2">
            <w:t>Time allotted</w:t>
          </w:r>
        </w:sdtContent>
      </w:sdt>
      <w:r w:rsidR="001934B2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1764105911"/>
          <w:placeholder>
            <w:docPart w:val="EF37C7BF99C8924D9A9C911788812E70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184C97">
            <w:rPr>
              <w:rStyle w:val="SubtleEmphasis"/>
            </w:rPr>
            <w:t>25</w:t>
          </w:r>
          <w:r w:rsidR="001934B2">
            <w:rPr>
              <w:rStyle w:val="SubtleEmphasis"/>
            </w:rPr>
            <w:t xml:space="preserve"> minutes</w:t>
          </w:r>
        </w:sdtContent>
      </w:sdt>
      <w:r w:rsidR="001934B2">
        <w:t xml:space="preserve"> | </w:t>
      </w:r>
      <w:sdt>
        <w:sdtPr>
          <w:alias w:val="Agenda 1, agenda topic:"/>
          <w:tag w:val="Agenda 1, agenda topic:"/>
          <w:id w:val="-1811319346"/>
          <w:placeholder>
            <w:docPart w:val="41196D055A8919459600CEF0BDB3FD57"/>
          </w:placeholder>
          <w:temporary/>
          <w:showingPlcHdr/>
          <w15:appearance w15:val="hidden"/>
        </w:sdtPr>
        <w:sdtEndPr/>
        <w:sdtContent>
          <w:r w:rsidR="001934B2">
            <w:t>Agenda topic</w:t>
          </w:r>
        </w:sdtContent>
      </w:sdt>
      <w:r w:rsidR="001934B2">
        <w:rPr>
          <w:rStyle w:val="SubtleEmphasis"/>
        </w:rPr>
        <w:t xml:space="preserve"> </w:t>
      </w:r>
      <w:r w:rsidR="003D59E0">
        <w:rPr>
          <w:rStyle w:val="SubtleEmphasis"/>
        </w:rPr>
        <w:t>Hall C Lines</w:t>
      </w:r>
      <w:r w:rsidR="001934B2">
        <w:t xml:space="preserve"> | </w:t>
      </w:r>
      <w:sdt>
        <w:sdtPr>
          <w:alias w:val="Agenda 1, presenter:"/>
          <w:tag w:val="Agenda 1, presenter:"/>
          <w:id w:val="-937526163"/>
          <w:placeholder>
            <w:docPart w:val="ADDD600D4C09C5429C06456FA80C95AC"/>
          </w:placeholder>
          <w:temporary/>
          <w:showingPlcHdr/>
          <w15:appearance w15:val="hidden"/>
        </w:sdtPr>
        <w:sdtEndPr/>
        <w:sdtContent>
          <w:r w:rsidR="001934B2">
            <w:t>Presenter</w:t>
          </w:r>
        </w:sdtContent>
      </w:sdt>
      <w:r w:rsidR="001934B2">
        <w:t xml:space="preserve"> </w:t>
      </w:r>
      <w:r w:rsidR="00D82651">
        <w:rPr>
          <w:rStyle w:val="SubtleEmphasis"/>
        </w:rPr>
        <w:t>Alex</w:t>
      </w:r>
    </w:p>
    <w:p w14:paraId="30F5CF0E" w14:textId="79BBBE34" w:rsidR="00B212C1" w:rsidRDefault="00173FB5" w:rsidP="00D82651">
      <w:pPr>
        <w:pStyle w:val="ListParagraph"/>
        <w:numPr>
          <w:ilvl w:val="0"/>
          <w:numId w:val="25"/>
        </w:numPr>
      </w:pPr>
      <w:r>
        <w:t>Looking at low dispersion version of Jay’s hall line.</w:t>
      </w:r>
    </w:p>
    <w:p w14:paraId="327CC81A" w14:textId="076E72FA" w:rsidR="00173FB5" w:rsidRDefault="00173FB5" w:rsidP="00D82651">
      <w:pPr>
        <w:pStyle w:val="ListParagraph"/>
        <w:numPr>
          <w:ilvl w:val="0"/>
          <w:numId w:val="25"/>
        </w:numPr>
      </w:pPr>
      <w:r>
        <w:rPr>
          <w:noProof/>
        </w:rPr>
        <w:lastRenderedPageBreak/>
        <w:drawing>
          <wp:inline distT="0" distB="0" distL="0" distR="0" wp14:anchorId="67718A47" wp14:editId="3F7C8B53">
            <wp:extent cx="3488751" cy="2016369"/>
            <wp:effectExtent l="0" t="0" r="381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48" cy="204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3D8E4E" wp14:editId="726A2574">
            <wp:extent cx="2848708" cy="1657526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192" cy="167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2458D" w14:textId="7DFAE839" w:rsidR="00173FB5" w:rsidRDefault="00173FB5" w:rsidP="00D82651">
      <w:pPr>
        <w:pStyle w:val="ListParagraph"/>
        <w:numPr>
          <w:ilvl w:val="0"/>
          <w:numId w:val="25"/>
        </w:numPr>
      </w:pPr>
      <w:r>
        <w:rPr>
          <w:noProof/>
        </w:rPr>
        <w:drawing>
          <wp:inline distT="0" distB="0" distL="0" distR="0" wp14:anchorId="39C42B30" wp14:editId="36087846">
            <wp:extent cx="4443046" cy="3256588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777" cy="326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BC7E6" w14:textId="5508E4C6" w:rsidR="00173FB5" w:rsidRDefault="00173FB5" w:rsidP="00173FB5">
      <w:pPr>
        <w:pStyle w:val="ListParagraph"/>
        <w:numPr>
          <w:ilvl w:val="1"/>
          <w:numId w:val="25"/>
        </w:numPr>
      </w:pPr>
      <w:r>
        <w:t>Center quad is a QR quad – standard</w:t>
      </w:r>
    </w:p>
    <w:p w14:paraId="0192ABF1" w14:textId="7087D2AA" w:rsidR="00173FB5" w:rsidRDefault="00173FB5" w:rsidP="00173FB5">
      <w:pPr>
        <w:pStyle w:val="ListParagraph"/>
        <w:numPr>
          <w:ilvl w:val="1"/>
          <w:numId w:val="25"/>
        </w:numPr>
      </w:pPr>
      <w:r>
        <w:t>Other 4 QAs could be QRs as well if wanted (QAs and QKs are only good to 120 and QRs are good to 180)</w:t>
      </w:r>
    </w:p>
    <w:p w14:paraId="2D7CF7DA" w14:textId="5E9B029F" w:rsidR="00173FB5" w:rsidRDefault="00173FB5" w:rsidP="00173FB5">
      <w:pPr>
        <w:pStyle w:val="ListParagraph"/>
        <w:numPr>
          <w:ilvl w:val="1"/>
          <w:numId w:val="25"/>
        </w:numPr>
      </w:pPr>
      <w:r>
        <w:t xml:space="preserve">Would need </w:t>
      </w:r>
      <w:proofErr w:type="gramStart"/>
      <w:r>
        <w:t>14 inch</w:t>
      </w:r>
      <w:proofErr w:type="gramEnd"/>
      <w:r>
        <w:t xml:space="preserve"> quads in those slots and leave central QR to maintain flexibility</w:t>
      </w:r>
    </w:p>
    <w:p w14:paraId="7BC087E4" w14:textId="30596450" w:rsidR="00173FB5" w:rsidRDefault="00173FB5" w:rsidP="00173FB5">
      <w:pPr>
        <w:pStyle w:val="ListParagraph"/>
        <w:numPr>
          <w:ilvl w:val="0"/>
          <w:numId w:val="25"/>
        </w:numPr>
      </w:pPr>
      <w:r>
        <w:rPr>
          <w:noProof/>
        </w:rPr>
        <w:lastRenderedPageBreak/>
        <w:drawing>
          <wp:inline distT="0" distB="0" distL="0" distR="0" wp14:anchorId="61A2E666" wp14:editId="52C55F0B">
            <wp:extent cx="4536831" cy="332911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630" cy="335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106B6" w14:textId="3CD7AB16" w:rsidR="00173FB5" w:rsidRDefault="00173FB5" w:rsidP="00173FB5">
      <w:pPr>
        <w:pStyle w:val="ListParagraph"/>
        <w:numPr>
          <w:ilvl w:val="0"/>
          <w:numId w:val="25"/>
        </w:numPr>
      </w:pPr>
      <w:r>
        <w:rPr>
          <w:noProof/>
        </w:rPr>
        <w:drawing>
          <wp:inline distT="0" distB="0" distL="0" distR="0" wp14:anchorId="3E5C6DA9" wp14:editId="35313C00">
            <wp:extent cx="4431323" cy="3246353"/>
            <wp:effectExtent l="0" t="0" r="127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752" cy="325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B31BA" w14:textId="20179437" w:rsidR="00173FB5" w:rsidRDefault="00173FB5" w:rsidP="00173FB5">
      <w:pPr>
        <w:pStyle w:val="ListParagraph"/>
        <w:numPr>
          <w:ilvl w:val="1"/>
          <w:numId w:val="25"/>
        </w:numPr>
      </w:pPr>
      <w:r>
        <w:t xml:space="preserve">We’d need to look more at diagnostics and </w:t>
      </w:r>
      <w:proofErr w:type="spellStart"/>
      <w:r>
        <w:t>rasters</w:t>
      </w:r>
      <w:proofErr w:type="spellEnd"/>
    </w:p>
    <w:p w14:paraId="439DBDB3" w14:textId="7AC28933" w:rsidR="00173FB5" w:rsidRDefault="00173FB5" w:rsidP="00173FB5">
      <w:pPr>
        <w:pStyle w:val="ListParagraph"/>
        <w:numPr>
          <w:ilvl w:val="1"/>
          <w:numId w:val="25"/>
        </w:numPr>
      </w:pPr>
      <w:r>
        <w:t>May need relocation of elements</w:t>
      </w:r>
    </w:p>
    <w:p w14:paraId="14165727" w14:textId="046BBD46" w:rsidR="00173FB5" w:rsidRDefault="00173FB5" w:rsidP="00173FB5">
      <w:pPr>
        <w:pStyle w:val="ListParagraph"/>
        <w:numPr>
          <w:ilvl w:val="1"/>
          <w:numId w:val="25"/>
        </w:numPr>
      </w:pPr>
      <w:r>
        <w:t>Dithering coils are on girders 8 and 10 right now – not bad.</w:t>
      </w:r>
    </w:p>
    <w:p w14:paraId="3448DA5B" w14:textId="4F8C788B" w:rsidR="00173FB5" w:rsidRDefault="00173FB5" w:rsidP="00173FB5">
      <w:pPr>
        <w:pStyle w:val="ListParagraph"/>
        <w:numPr>
          <w:ilvl w:val="1"/>
          <w:numId w:val="25"/>
        </w:numPr>
      </w:pPr>
      <w:r>
        <w:t>All diagnostics are just after the last few dipoles – also not bad.</w:t>
      </w:r>
    </w:p>
    <w:p w14:paraId="5AF94F07" w14:textId="063EE58A" w:rsidR="00173FB5" w:rsidRDefault="00173FB5" w:rsidP="00173FB5">
      <w:pPr>
        <w:pStyle w:val="ListParagraph"/>
        <w:numPr>
          <w:ilvl w:val="0"/>
          <w:numId w:val="25"/>
        </w:numPr>
      </w:pPr>
      <w:r>
        <w:t>First look seems doable.</w:t>
      </w:r>
    </w:p>
    <w:p w14:paraId="35F881C0" w14:textId="642739B7" w:rsidR="00C6596D" w:rsidRDefault="00C6596D" w:rsidP="00173FB5">
      <w:pPr>
        <w:pStyle w:val="ListParagraph"/>
        <w:numPr>
          <w:ilvl w:val="0"/>
          <w:numId w:val="25"/>
        </w:numPr>
      </w:pPr>
      <w:r>
        <w:t>Peak dispersion was ~2.7 m</w:t>
      </w:r>
    </w:p>
    <w:p w14:paraId="4FDE2009" w14:textId="2BD78E91" w:rsidR="00C6596D" w:rsidRDefault="00C6596D" w:rsidP="00C6596D">
      <w:pPr>
        <w:pStyle w:val="ListParagraph"/>
        <w:numPr>
          <w:ilvl w:val="1"/>
          <w:numId w:val="25"/>
        </w:numPr>
      </w:pPr>
      <w:r>
        <w:t>2e-3 – sigma still a few mm so maybe go down to 20 GeV b/c 22 mm ID beampipe</w:t>
      </w:r>
    </w:p>
    <w:p w14:paraId="078511A4" w14:textId="39DE8682" w:rsidR="00C6596D" w:rsidRDefault="00C6596D" w:rsidP="00C6596D">
      <w:pPr>
        <w:pStyle w:val="ListParagraph"/>
        <w:numPr>
          <w:ilvl w:val="1"/>
          <w:numId w:val="25"/>
        </w:numPr>
      </w:pPr>
      <w:r>
        <w:t>We could maybe shrink it a bit further with some massaging.</w:t>
      </w:r>
    </w:p>
    <w:p w14:paraId="28DAEFA9" w14:textId="2CE4AFAF" w:rsidR="00C6596D" w:rsidRDefault="00C6596D" w:rsidP="00C6596D">
      <w:pPr>
        <w:pStyle w:val="ListParagraph"/>
        <w:numPr>
          <w:ilvl w:val="0"/>
          <w:numId w:val="25"/>
        </w:numPr>
      </w:pPr>
      <w:r>
        <w:t>Yves’ double peak goes to 1.6 m peak beta – but requires 53 cm quads everywhere.</w:t>
      </w:r>
    </w:p>
    <w:p w14:paraId="5C348FB5" w14:textId="13598E49" w:rsidR="00C6596D" w:rsidRDefault="00C6596D" w:rsidP="00C6596D">
      <w:pPr>
        <w:pStyle w:val="ListParagraph"/>
        <w:numPr>
          <w:ilvl w:val="1"/>
          <w:numId w:val="25"/>
        </w:numPr>
      </w:pPr>
      <w:r>
        <w:t>Haven’t been using it, because couldn’t get decent focus at the pivot</w:t>
      </w:r>
    </w:p>
    <w:p w14:paraId="03F1C156" w14:textId="72F639EF" w:rsidR="001934B2" w:rsidRDefault="00392AA7" w:rsidP="001934B2">
      <w:sdt>
        <w:sdtPr>
          <w:alias w:val="Agenda 1, conclusion:"/>
          <w:tag w:val="Agenda 1, conclusion:"/>
          <w:id w:val="-832218564"/>
          <w:placeholder>
            <w:docPart w:val="C291CDD7235E8148878F864538F5D4E6"/>
          </w:placeholder>
          <w:temporary/>
          <w:showingPlcHdr/>
          <w15:appearance w15:val="hidden"/>
        </w:sdtPr>
        <w:sdtEndPr/>
        <w:sdtContent>
          <w:r w:rsidR="001934B2" w:rsidRPr="004C65AC">
            <w:rPr>
              <w:rStyle w:val="Heading4Char"/>
            </w:rPr>
            <w:t>Conclusion</w:t>
          </w:r>
        </w:sdtContent>
      </w:sdt>
      <w:r w:rsidR="001934B2">
        <w:t xml:space="preserve"> </w:t>
      </w:r>
    </w:p>
    <w:p w14:paraId="6C92AE8C" w14:textId="36CD95B2" w:rsidR="001934B2" w:rsidRDefault="00396C2B" w:rsidP="001934B2">
      <w:r>
        <w:lastRenderedPageBreak/>
        <w:t xml:space="preserve"> </w:t>
      </w:r>
      <w:r w:rsidR="00173FB5">
        <w:t>We have an option if needed to go to this option as well.</w:t>
      </w:r>
    </w:p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1934B2" w:rsidRPr="00E52810" w14:paraId="02546D5A" w14:textId="77777777" w:rsidTr="00AC2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523F1470" w14:textId="77777777" w:rsidR="001934B2" w:rsidRPr="00E52810" w:rsidRDefault="00392AA7" w:rsidP="00AC2085">
            <w:sdt>
              <w:sdtPr>
                <w:alias w:val="Agenda 1, action items:"/>
                <w:tag w:val="Agenda 1, action items:"/>
                <w:id w:val="292412937"/>
                <w:placeholder>
                  <w:docPart w:val="AF426F9E9D38B843AA7FDBCBC8CD84A2"/>
                </w:placeholder>
                <w:temporary/>
                <w:showingPlcHdr/>
                <w15:appearance w15:val="hidden"/>
              </w:sdtPr>
              <w:sdtEndPr/>
              <w:sdtContent>
                <w:r w:rsidR="001934B2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1880121327"/>
            <w:placeholder>
              <w:docPart w:val="B1620681223DB547BB4DF31417C42CF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58FFF5F6" w14:textId="77777777" w:rsidR="001934B2" w:rsidRPr="00E52810" w:rsidRDefault="001934B2" w:rsidP="00AC2085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-1661383881"/>
            <w:placeholder>
              <w:docPart w:val="6475DCC333CCA94C875FB299C1E0545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6E8BC012" w14:textId="77777777" w:rsidR="001934B2" w:rsidRPr="00E52810" w:rsidRDefault="001934B2" w:rsidP="00AC2085">
                <w:r w:rsidRPr="00E52810">
                  <w:t>Deadline</w:t>
                </w:r>
              </w:p>
            </w:tc>
          </w:sdtContent>
        </w:sdt>
      </w:tr>
      <w:tr w:rsidR="001934B2" w:rsidRPr="00E52810" w14:paraId="31B5839E" w14:textId="77777777" w:rsidTr="00AC2085">
        <w:trPr>
          <w:trHeight w:val="426"/>
        </w:trPr>
        <w:tc>
          <w:tcPr>
            <w:tcW w:w="6117" w:type="dxa"/>
          </w:tcPr>
          <w:p w14:paraId="7BF3BE14" w14:textId="77777777" w:rsidR="001934B2" w:rsidRPr="00335EC5" w:rsidRDefault="001934B2" w:rsidP="00AC2085">
            <w:pPr>
              <w:ind w:left="0"/>
            </w:pPr>
          </w:p>
        </w:tc>
        <w:tc>
          <w:tcPr>
            <w:tcW w:w="2184" w:type="dxa"/>
          </w:tcPr>
          <w:p w14:paraId="50D001CC" w14:textId="77777777" w:rsidR="001934B2" w:rsidRDefault="001934B2" w:rsidP="00AC2085">
            <w:pPr>
              <w:ind w:left="0"/>
            </w:pPr>
          </w:p>
        </w:tc>
        <w:tc>
          <w:tcPr>
            <w:tcW w:w="2184" w:type="dxa"/>
          </w:tcPr>
          <w:p w14:paraId="56E1DBAE" w14:textId="77777777" w:rsidR="001934B2" w:rsidRPr="00E52810" w:rsidRDefault="001934B2" w:rsidP="00AC2085">
            <w:pPr>
              <w:ind w:left="0"/>
            </w:pPr>
          </w:p>
        </w:tc>
      </w:tr>
    </w:tbl>
    <w:p w14:paraId="476C7B28" w14:textId="77777777" w:rsidR="009C675B" w:rsidRDefault="009C675B" w:rsidP="009C675B">
      <w:pPr>
        <w:pStyle w:val="Heading2"/>
        <w:ind w:left="0"/>
      </w:pPr>
    </w:p>
    <w:p w14:paraId="05796FA9" w14:textId="3700CF52" w:rsidR="009C675B" w:rsidRDefault="00392AA7" w:rsidP="009C675B">
      <w:pPr>
        <w:pStyle w:val="Heading2"/>
      </w:pPr>
      <w:sdt>
        <w:sdtPr>
          <w:alias w:val="Agenda 1, time allotted:"/>
          <w:tag w:val="Agenda 1, time allotted:"/>
          <w:id w:val="-457646505"/>
          <w:placeholder>
            <w:docPart w:val="1FF5BC22935C54429DD4C5769051E84F"/>
          </w:placeholder>
          <w:temporary/>
          <w:showingPlcHdr/>
          <w15:appearance w15:val="hidden"/>
        </w:sdtPr>
        <w:sdtEndPr/>
        <w:sdtContent>
          <w:r w:rsidR="009C675B">
            <w:t>Time allotted</w:t>
          </w:r>
        </w:sdtContent>
      </w:sdt>
      <w:r w:rsidR="009C675B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533385395"/>
          <w:placeholder>
            <w:docPart w:val="8A2D657AB4342A4F9EA891DD3A10072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9C675B">
            <w:rPr>
              <w:rStyle w:val="SubtleEmphasis"/>
            </w:rPr>
            <w:t>5 minutes</w:t>
          </w:r>
        </w:sdtContent>
      </w:sdt>
      <w:r w:rsidR="009C675B">
        <w:t xml:space="preserve"> | </w:t>
      </w:r>
      <w:sdt>
        <w:sdtPr>
          <w:alias w:val="Agenda 1, agenda topic:"/>
          <w:tag w:val="Agenda 1, agenda topic:"/>
          <w:id w:val="-707566856"/>
          <w:placeholder>
            <w:docPart w:val="699284287D66584A8F6A5BCF1B11E249"/>
          </w:placeholder>
          <w:temporary/>
          <w:showingPlcHdr/>
          <w15:appearance w15:val="hidden"/>
        </w:sdtPr>
        <w:sdtEndPr/>
        <w:sdtContent>
          <w:r w:rsidR="009C675B">
            <w:t>Agenda topic</w:t>
          </w:r>
        </w:sdtContent>
      </w:sdt>
      <w:r w:rsidR="009C675B">
        <w:rPr>
          <w:rStyle w:val="SubtleEmphasis"/>
        </w:rPr>
        <w:t xml:space="preserve"> </w:t>
      </w:r>
      <w:r w:rsidR="00184C97">
        <w:rPr>
          <w:rStyle w:val="SubtleEmphasis"/>
        </w:rPr>
        <w:t>AOB</w:t>
      </w:r>
      <w:r w:rsidR="009C675B">
        <w:t xml:space="preserve"> | </w:t>
      </w:r>
      <w:sdt>
        <w:sdtPr>
          <w:alias w:val="Agenda 1, presenter:"/>
          <w:tag w:val="Agenda 1, presenter:"/>
          <w:id w:val="498701411"/>
          <w:placeholder>
            <w:docPart w:val="7F70BF20166F8C4595840E0187E237AE"/>
          </w:placeholder>
          <w:temporary/>
          <w:showingPlcHdr/>
          <w15:appearance w15:val="hidden"/>
        </w:sdtPr>
        <w:sdtEndPr/>
        <w:sdtContent>
          <w:r w:rsidR="009C675B">
            <w:t>Presenter</w:t>
          </w:r>
        </w:sdtContent>
      </w:sdt>
      <w:r w:rsidR="009C675B">
        <w:t xml:space="preserve"> </w:t>
      </w:r>
      <w:r w:rsidR="00184C97">
        <w:rPr>
          <w:rStyle w:val="SubtleEmphasis"/>
        </w:rPr>
        <w:t>All</w:t>
      </w:r>
    </w:p>
    <w:p w14:paraId="02B9E3E8" w14:textId="6844F3BA" w:rsidR="006807E9" w:rsidRPr="006807E9" w:rsidRDefault="00E14836" w:rsidP="003D59E0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</w:t>
      </w:r>
    </w:p>
    <w:p w14:paraId="161B182F" w14:textId="3F8D1110" w:rsidR="00D3561B" w:rsidRDefault="00392AA7" w:rsidP="00D3561B">
      <w:sdt>
        <w:sdtPr>
          <w:alias w:val="Agenda 1, conclusion:"/>
          <w:tag w:val="Agenda 1, conclusion:"/>
          <w:id w:val="67855831"/>
          <w:placeholder>
            <w:docPart w:val="7CE71791282DD844BC6ED25623DA52A3"/>
          </w:placeholder>
          <w:temporary/>
          <w:showingPlcHdr/>
          <w15:appearance w15:val="hidden"/>
        </w:sdtPr>
        <w:sdtEndPr/>
        <w:sdtContent>
          <w:r w:rsidR="00D3561B" w:rsidRPr="004C65AC">
            <w:rPr>
              <w:rStyle w:val="Heading4Char"/>
            </w:rPr>
            <w:t>Conclusion</w:t>
          </w:r>
        </w:sdtContent>
      </w:sdt>
      <w:r w:rsidR="00D3561B">
        <w:t xml:space="preserve"> </w:t>
      </w:r>
    </w:p>
    <w:p w14:paraId="287B8F6E" w14:textId="791DB78C" w:rsidR="00D3561B" w:rsidRDefault="00D3561B" w:rsidP="00D3561B"/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D3561B" w:rsidRPr="00E52810" w14:paraId="428A2151" w14:textId="77777777" w:rsidTr="009218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273A25F6" w14:textId="77777777" w:rsidR="00D3561B" w:rsidRPr="00E52810" w:rsidRDefault="00392AA7" w:rsidP="009218F9">
            <w:sdt>
              <w:sdtPr>
                <w:alias w:val="Agenda 1, action items:"/>
                <w:tag w:val="Agenda 1, action items:"/>
                <w:id w:val="1309823219"/>
                <w:placeholder>
                  <w:docPart w:val="BC116405AAB90A478D8F22F9D98281CD"/>
                </w:placeholder>
                <w:temporary/>
                <w:showingPlcHdr/>
                <w15:appearance w15:val="hidden"/>
              </w:sdtPr>
              <w:sdtEndPr/>
              <w:sdtContent>
                <w:r w:rsidR="00D3561B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-489018907"/>
            <w:placeholder>
              <w:docPart w:val="33383127AD9BFB4390241138D8BCCF0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7CCF0E47" w14:textId="77777777" w:rsidR="00D3561B" w:rsidRPr="00E52810" w:rsidRDefault="00D3561B" w:rsidP="009218F9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-1967272059"/>
            <w:placeholder>
              <w:docPart w:val="175AD1810F16C346A71F74F9600EDDF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2E63B7AD" w14:textId="77777777" w:rsidR="00D3561B" w:rsidRPr="00E52810" w:rsidRDefault="00D3561B" w:rsidP="009218F9">
                <w:r w:rsidRPr="00E52810">
                  <w:t>Deadline</w:t>
                </w:r>
              </w:p>
            </w:tc>
          </w:sdtContent>
        </w:sdt>
      </w:tr>
      <w:tr w:rsidR="00D3561B" w:rsidRPr="00E52810" w14:paraId="28A7345D" w14:textId="77777777" w:rsidTr="009218F9">
        <w:trPr>
          <w:trHeight w:val="426"/>
        </w:trPr>
        <w:tc>
          <w:tcPr>
            <w:tcW w:w="6117" w:type="dxa"/>
          </w:tcPr>
          <w:p w14:paraId="482D067A" w14:textId="0B63EF23" w:rsidR="00D3561B" w:rsidRPr="00335EC5" w:rsidRDefault="00D3561B" w:rsidP="009218F9">
            <w:pPr>
              <w:ind w:left="0"/>
            </w:pPr>
          </w:p>
          <w:p w14:paraId="025E5F4D" w14:textId="77777777" w:rsidR="00D3561B" w:rsidRPr="00335EC5" w:rsidRDefault="00D3561B" w:rsidP="009218F9">
            <w:pPr>
              <w:ind w:left="0"/>
            </w:pPr>
          </w:p>
        </w:tc>
        <w:tc>
          <w:tcPr>
            <w:tcW w:w="2184" w:type="dxa"/>
          </w:tcPr>
          <w:p w14:paraId="797AAC70" w14:textId="77777777" w:rsidR="00D3561B" w:rsidRDefault="00D3561B" w:rsidP="009218F9">
            <w:pPr>
              <w:ind w:left="0"/>
            </w:pPr>
          </w:p>
        </w:tc>
        <w:tc>
          <w:tcPr>
            <w:tcW w:w="2184" w:type="dxa"/>
          </w:tcPr>
          <w:p w14:paraId="72364FFB" w14:textId="77777777" w:rsidR="00D3561B" w:rsidRPr="00E52810" w:rsidRDefault="00D3561B" w:rsidP="009218F9">
            <w:pPr>
              <w:ind w:left="0"/>
            </w:pPr>
          </w:p>
        </w:tc>
      </w:tr>
    </w:tbl>
    <w:p w14:paraId="0A38A84E" w14:textId="77777777" w:rsidR="00723004" w:rsidRDefault="00723004" w:rsidP="00723004">
      <w:pPr>
        <w:pStyle w:val="Heading2"/>
        <w:ind w:left="0"/>
      </w:pPr>
    </w:p>
    <w:p w14:paraId="5D06F64E" w14:textId="71D2B859" w:rsidR="00066DF9" w:rsidRPr="00723004" w:rsidRDefault="00066DF9" w:rsidP="002431D7">
      <w:pPr>
        <w:pStyle w:val="Heading2"/>
        <w:ind w:left="0"/>
        <w:rPr>
          <w:b/>
          <w:bCs w:val="0"/>
        </w:rPr>
      </w:pPr>
    </w:p>
    <w:p w14:paraId="3BF71B0E" w14:textId="77777777" w:rsidR="00723004" w:rsidRDefault="00723004" w:rsidP="002431D7">
      <w:pPr>
        <w:pStyle w:val="Heading2"/>
        <w:ind w:left="0"/>
      </w:pPr>
    </w:p>
    <w:p w14:paraId="45309941" w14:textId="296D313F" w:rsidR="0017681F" w:rsidRDefault="00392AA7" w:rsidP="002431D7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AFB22894700654699DE3AE05C8EC730"/>
          </w:placeholder>
          <w:temporary/>
          <w:showingPlcHdr/>
          <w15:appearance w15:val="hidden"/>
        </w:sdtPr>
        <w:sdtEndPr/>
        <w:sdtContent>
          <w:r w:rsidR="00A979E1">
            <w:t>Special notes</w:t>
          </w:r>
        </w:sdtContent>
      </w:sdt>
      <w:r w:rsidR="00A979E1">
        <w:t xml:space="preserve"> </w:t>
      </w:r>
    </w:p>
    <w:p w14:paraId="0FD2794E" w14:textId="2383FDA5" w:rsidR="00335EC5" w:rsidRDefault="00335EC5" w:rsidP="004C65AC">
      <w:pPr>
        <w:pStyle w:val="Heading2"/>
      </w:pPr>
    </w:p>
    <w:p w14:paraId="4A1447C6" w14:textId="12D41764" w:rsidR="004C65AC" w:rsidRDefault="00D13B39" w:rsidP="0071181D">
      <w:pPr>
        <w:ind w:left="0"/>
      </w:pPr>
      <w:r>
        <w:t xml:space="preserve">Pathway to Repository: </w:t>
      </w:r>
      <w:hyperlink r:id="rId14" w:history="1">
        <w:r w:rsidR="002A1072"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755D9CE3" w14:textId="25525950" w:rsidR="002A1072" w:rsidRDefault="002A1072" w:rsidP="0071181D">
      <w:pPr>
        <w:ind w:left="0"/>
      </w:pPr>
    </w:p>
    <w:sectPr w:rsidR="002A1072" w:rsidSect="00CB50F2">
      <w:footerReference w:type="default" r:id="rId15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CE487" w14:textId="77777777" w:rsidR="00392AA7" w:rsidRDefault="00392AA7">
      <w:pPr>
        <w:spacing w:after="0"/>
      </w:pPr>
      <w:r>
        <w:separator/>
      </w:r>
    </w:p>
  </w:endnote>
  <w:endnote w:type="continuationSeparator" w:id="0">
    <w:p w14:paraId="3413AD1D" w14:textId="77777777" w:rsidR="00392AA7" w:rsidRDefault="00392AA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AFD6F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8F1D0" w14:textId="77777777" w:rsidR="00392AA7" w:rsidRDefault="00392AA7">
      <w:pPr>
        <w:spacing w:after="0"/>
      </w:pPr>
      <w:r>
        <w:separator/>
      </w:r>
    </w:p>
  </w:footnote>
  <w:footnote w:type="continuationSeparator" w:id="0">
    <w:p w14:paraId="74D1DB50" w14:textId="77777777" w:rsidR="00392AA7" w:rsidRDefault="00392AA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853834"/>
    <w:multiLevelType w:val="hybridMultilevel"/>
    <w:tmpl w:val="D9B0F54C"/>
    <w:lvl w:ilvl="0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4D600AF"/>
    <w:multiLevelType w:val="multilevel"/>
    <w:tmpl w:val="BA748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BA7C8F"/>
    <w:multiLevelType w:val="hybridMultilevel"/>
    <w:tmpl w:val="79E6F94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24730EDF"/>
    <w:multiLevelType w:val="hybridMultilevel"/>
    <w:tmpl w:val="6E56499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4" w15:restartNumberingAfterBreak="0">
    <w:nsid w:val="2AB64A2F"/>
    <w:multiLevelType w:val="hybridMultilevel"/>
    <w:tmpl w:val="6B9227B4"/>
    <w:lvl w:ilvl="0" w:tplc="6AD01D68">
      <w:numFmt w:val="bullet"/>
      <w:lvlText w:val="-"/>
      <w:lvlJc w:val="left"/>
      <w:pPr>
        <w:ind w:left="108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A87754"/>
    <w:multiLevelType w:val="hybridMultilevel"/>
    <w:tmpl w:val="406A827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6" w15:restartNumberingAfterBreak="0">
    <w:nsid w:val="3967595C"/>
    <w:multiLevelType w:val="hybridMultilevel"/>
    <w:tmpl w:val="C80AAE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E7B3EE6"/>
    <w:multiLevelType w:val="hybridMultilevel"/>
    <w:tmpl w:val="5F106506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 w15:restartNumberingAfterBreak="0">
    <w:nsid w:val="41E95AF7"/>
    <w:multiLevelType w:val="hybridMultilevel"/>
    <w:tmpl w:val="E34C875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4F734570"/>
    <w:multiLevelType w:val="hybridMultilevel"/>
    <w:tmpl w:val="4FE6C16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50CF49B3"/>
    <w:multiLevelType w:val="hybridMultilevel"/>
    <w:tmpl w:val="13587C00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1" w15:restartNumberingAfterBreak="0">
    <w:nsid w:val="54C26F83"/>
    <w:multiLevelType w:val="hybridMultilevel"/>
    <w:tmpl w:val="A0BE40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D902FA4"/>
    <w:multiLevelType w:val="hybridMultilevel"/>
    <w:tmpl w:val="DF58EDE6"/>
    <w:styleLink w:val="ImportedStyle1"/>
    <w:lvl w:ilvl="0" w:tplc="4888FE58">
      <w:start w:val="1"/>
      <w:numFmt w:val="bullet"/>
      <w:lvlText w:val="·"/>
      <w:lvlJc w:val="left"/>
      <w:pPr>
        <w:ind w:left="79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3A7E32">
      <w:start w:val="1"/>
      <w:numFmt w:val="bullet"/>
      <w:lvlText w:val="o"/>
      <w:lvlJc w:val="left"/>
      <w:pPr>
        <w:ind w:left="151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C42C4B6">
      <w:start w:val="1"/>
      <w:numFmt w:val="bullet"/>
      <w:lvlText w:val="▪"/>
      <w:lvlJc w:val="left"/>
      <w:pPr>
        <w:ind w:left="223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D00BB2C">
      <w:start w:val="1"/>
      <w:numFmt w:val="bullet"/>
      <w:lvlText w:val="·"/>
      <w:lvlJc w:val="left"/>
      <w:pPr>
        <w:ind w:left="295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86E5590">
      <w:start w:val="1"/>
      <w:numFmt w:val="bullet"/>
      <w:lvlText w:val="o"/>
      <w:lvlJc w:val="left"/>
      <w:pPr>
        <w:ind w:left="367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3CA474A">
      <w:start w:val="1"/>
      <w:numFmt w:val="bullet"/>
      <w:lvlText w:val="▪"/>
      <w:lvlJc w:val="left"/>
      <w:pPr>
        <w:ind w:left="439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B7885C8">
      <w:start w:val="1"/>
      <w:numFmt w:val="bullet"/>
      <w:lvlText w:val="·"/>
      <w:lvlJc w:val="left"/>
      <w:pPr>
        <w:ind w:left="511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C02A48E">
      <w:start w:val="1"/>
      <w:numFmt w:val="bullet"/>
      <w:lvlText w:val="o"/>
      <w:lvlJc w:val="left"/>
      <w:pPr>
        <w:ind w:left="583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C7681B0">
      <w:start w:val="1"/>
      <w:numFmt w:val="bullet"/>
      <w:lvlText w:val="▪"/>
      <w:lvlJc w:val="left"/>
      <w:pPr>
        <w:ind w:left="655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64236EBE"/>
    <w:multiLevelType w:val="hybridMultilevel"/>
    <w:tmpl w:val="DF58EDE6"/>
    <w:numStyleLink w:val="ImportedStyle1"/>
  </w:abstractNum>
  <w:abstractNum w:abstractNumId="24" w15:restartNumberingAfterBreak="0">
    <w:nsid w:val="649C0FD2"/>
    <w:multiLevelType w:val="multilevel"/>
    <w:tmpl w:val="5184B47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 w15:restartNumberingAfterBreak="0">
    <w:nsid w:val="722D037E"/>
    <w:multiLevelType w:val="hybridMultilevel"/>
    <w:tmpl w:val="539E437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6" w15:restartNumberingAfterBreak="0">
    <w:nsid w:val="7255026A"/>
    <w:multiLevelType w:val="hybridMultilevel"/>
    <w:tmpl w:val="ABD0D8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2194568">
    <w:abstractNumId w:val="9"/>
  </w:num>
  <w:num w:numId="2" w16cid:durableId="410078667">
    <w:abstractNumId w:val="7"/>
  </w:num>
  <w:num w:numId="3" w16cid:durableId="399445496">
    <w:abstractNumId w:val="6"/>
  </w:num>
  <w:num w:numId="4" w16cid:durableId="73092509">
    <w:abstractNumId w:val="5"/>
  </w:num>
  <w:num w:numId="5" w16cid:durableId="1575819240">
    <w:abstractNumId w:val="4"/>
  </w:num>
  <w:num w:numId="6" w16cid:durableId="1952738030">
    <w:abstractNumId w:val="8"/>
  </w:num>
  <w:num w:numId="7" w16cid:durableId="2117363916">
    <w:abstractNumId w:val="3"/>
  </w:num>
  <w:num w:numId="8" w16cid:durableId="2080983690">
    <w:abstractNumId w:val="2"/>
  </w:num>
  <w:num w:numId="9" w16cid:durableId="542064486">
    <w:abstractNumId w:val="1"/>
  </w:num>
  <w:num w:numId="10" w16cid:durableId="1448154890">
    <w:abstractNumId w:val="0"/>
  </w:num>
  <w:num w:numId="11" w16cid:durableId="678433444">
    <w:abstractNumId w:val="13"/>
  </w:num>
  <w:num w:numId="12" w16cid:durableId="385105481">
    <w:abstractNumId w:val="15"/>
  </w:num>
  <w:num w:numId="13" w16cid:durableId="1434935318">
    <w:abstractNumId w:val="25"/>
  </w:num>
  <w:num w:numId="14" w16cid:durableId="861550584">
    <w:abstractNumId w:val="10"/>
  </w:num>
  <w:num w:numId="15" w16cid:durableId="766122916">
    <w:abstractNumId w:val="18"/>
  </w:num>
  <w:num w:numId="16" w16cid:durableId="2121365018">
    <w:abstractNumId w:val="21"/>
  </w:num>
  <w:num w:numId="17" w16cid:durableId="1392577525">
    <w:abstractNumId w:val="26"/>
  </w:num>
  <w:num w:numId="18" w16cid:durableId="764687736">
    <w:abstractNumId w:val="16"/>
  </w:num>
  <w:num w:numId="19" w16cid:durableId="2074043897">
    <w:abstractNumId w:val="12"/>
  </w:num>
  <w:num w:numId="20" w16cid:durableId="1989822372">
    <w:abstractNumId w:val="19"/>
  </w:num>
  <w:num w:numId="21" w16cid:durableId="1569654038">
    <w:abstractNumId w:val="11"/>
  </w:num>
  <w:num w:numId="22" w16cid:durableId="1846632034">
    <w:abstractNumId w:val="24"/>
  </w:num>
  <w:num w:numId="23" w16cid:durableId="214976639">
    <w:abstractNumId w:val="17"/>
  </w:num>
  <w:num w:numId="24" w16cid:durableId="1464538784">
    <w:abstractNumId w:val="14"/>
  </w:num>
  <w:num w:numId="25" w16cid:durableId="1392921213">
    <w:abstractNumId w:val="20"/>
  </w:num>
  <w:num w:numId="26" w16cid:durableId="872160016">
    <w:abstractNumId w:val="22"/>
  </w:num>
  <w:num w:numId="27" w16cid:durableId="186535928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B23"/>
    <w:rsid w:val="000067E3"/>
    <w:rsid w:val="00012417"/>
    <w:rsid w:val="000172B6"/>
    <w:rsid w:val="00020306"/>
    <w:rsid w:val="00023203"/>
    <w:rsid w:val="0002592B"/>
    <w:rsid w:val="00026075"/>
    <w:rsid w:val="0002769B"/>
    <w:rsid w:val="00027770"/>
    <w:rsid w:val="000306C3"/>
    <w:rsid w:val="0003081E"/>
    <w:rsid w:val="00031209"/>
    <w:rsid w:val="0003233F"/>
    <w:rsid w:val="000343DB"/>
    <w:rsid w:val="00036368"/>
    <w:rsid w:val="000441C5"/>
    <w:rsid w:val="00044395"/>
    <w:rsid w:val="00046653"/>
    <w:rsid w:val="00047381"/>
    <w:rsid w:val="000515BB"/>
    <w:rsid w:val="00051EB1"/>
    <w:rsid w:val="00052D3A"/>
    <w:rsid w:val="000530CE"/>
    <w:rsid w:val="0005629A"/>
    <w:rsid w:val="000623BA"/>
    <w:rsid w:val="00062471"/>
    <w:rsid w:val="00066DF9"/>
    <w:rsid w:val="00070820"/>
    <w:rsid w:val="00071138"/>
    <w:rsid w:val="00075646"/>
    <w:rsid w:val="00077EE8"/>
    <w:rsid w:val="00081BAF"/>
    <w:rsid w:val="0009210C"/>
    <w:rsid w:val="00092E7A"/>
    <w:rsid w:val="000A5295"/>
    <w:rsid w:val="000B329C"/>
    <w:rsid w:val="000B360E"/>
    <w:rsid w:val="000B3977"/>
    <w:rsid w:val="000B71A1"/>
    <w:rsid w:val="000C02C1"/>
    <w:rsid w:val="000C6048"/>
    <w:rsid w:val="000D05EA"/>
    <w:rsid w:val="000D352F"/>
    <w:rsid w:val="000D5F69"/>
    <w:rsid w:val="000D6F16"/>
    <w:rsid w:val="000D7BAE"/>
    <w:rsid w:val="000E21FE"/>
    <w:rsid w:val="000E316E"/>
    <w:rsid w:val="000E6256"/>
    <w:rsid w:val="000E70A0"/>
    <w:rsid w:val="000F2949"/>
    <w:rsid w:val="000F32BC"/>
    <w:rsid w:val="000F3D72"/>
    <w:rsid w:val="000F46B7"/>
    <w:rsid w:val="000F6FD7"/>
    <w:rsid w:val="000F7DDE"/>
    <w:rsid w:val="001005E5"/>
    <w:rsid w:val="001042EF"/>
    <w:rsid w:val="00104A8F"/>
    <w:rsid w:val="001067A9"/>
    <w:rsid w:val="00107A25"/>
    <w:rsid w:val="00107E0F"/>
    <w:rsid w:val="0011181F"/>
    <w:rsid w:val="001118FD"/>
    <w:rsid w:val="00112114"/>
    <w:rsid w:val="00113DAC"/>
    <w:rsid w:val="00117799"/>
    <w:rsid w:val="00117ABD"/>
    <w:rsid w:val="00121569"/>
    <w:rsid w:val="0012408A"/>
    <w:rsid w:val="00124720"/>
    <w:rsid w:val="0012490E"/>
    <w:rsid w:val="001253BA"/>
    <w:rsid w:val="001265DD"/>
    <w:rsid w:val="00130F04"/>
    <w:rsid w:val="00135E22"/>
    <w:rsid w:val="0013769A"/>
    <w:rsid w:val="00143D50"/>
    <w:rsid w:val="00145762"/>
    <w:rsid w:val="00150826"/>
    <w:rsid w:val="00152CC8"/>
    <w:rsid w:val="00153BEE"/>
    <w:rsid w:val="001559F6"/>
    <w:rsid w:val="001568FF"/>
    <w:rsid w:val="00164778"/>
    <w:rsid w:val="00170CB3"/>
    <w:rsid w:val="00173FB5"/>
    <w:rsid w:val="00174A6D"/>
    <w:rsid w:val="0017681F"/>
    <w:rsid w:val="00181632"/>
    <w:rsid w:val="001840C2"/>
    <w:rsid w:val="00184C97"/>
    <w:rsid w:val="00184F4A"/>
    <w:rsid w:val="0019028B"/>
    <w:rsid w:val="00191176"/>
    <w:rsid w:val="0019310B"/>
    <w:rsid w:val="001934B2"/>
    <w:rsid w:val="00194F64"/>
    <w:rsid w:val="0019660A"/>
    <w:rsid w:val="001B50FF"/>
    <w:rsid w:val="001B5156"/>
    <w:rsid w:val="001B7CD6"/>
    <w:rsid w:val="001C0694"/>
    <w:rsid w:val="001C39C9"/>
    <w:rsid w:val="001C4546"/>
    <w:rsid w:val="001C4DDE"/>
    <w:rsid w:val="001C6781"/>
    <w:rsid w:val="001D45C7"/>
    <w:rsid w:val="001D586A"/>
    <w:rsid w:val="001D7661"/>
    <w:rsid w:val="001E342E"/>
    <w:rsid w:val="001E4DD6"/>
    <w:rsid w:val="001F0946"/>
    <w:rsid w:val="001F0D83"/>
    <w:rsid w:val="001F2E18"/>
    <w:rsid w:val="001F3798"/>
    <w:rsid w:val="001F3A2A"/>
    <w:rsid w:val="001F3B7A"/>
    <w:rsid w:val="001F3C8C"/>
    <w:rsid w:val="001F49BE"/>
    <w:rsid w:val="001F5821"/>
    <w:rsid w:val="0020261B"/>
    <w:rsid w:val="00203996"/>
    <w:rsid w:val="00210AD4"/>
    <w:rsid w:val="002114C0"/>
    <w:rsid w:val="002133C7"/>
    <w:rsid w:val="00213BCE"/>
    <w:rsid w:val="00222293"/>
    <w:rsid w:val="00226B26"/>
    <w:rsid w:val="00227CDE"/>
    <w:rsid w:val="00230C37"/>
    <w:rsid w:val="00231EEE"/>
    <w:rsid w:val="002327E6"/>
    <w:rsid w:val="00234813"/>
    <w:rsid w:val="002370C5"/>
    <w:rsid w:val="00240175"/>
    <w:rsid w:val="002431D7"/>
    <w:rsid w:val="002505B7"/>
    <w:rsid w:val="00250D1E"/>
    <w:rsid w:val="00251550"/>
    <w:rsid w:val="00252798"/>
    <w:rsid w:val="00254CD1"/>
    <w:rsid w:val="00255CB8"/>
    <w:rsid w:val="00257464"/>
    <w:rsid w:val="0026005F"/>
    <w:rsid w:val="00260842"/>
    <w:rsid w:val="00265786"/>
    <w:rsid w:val="0026629F"/>
    <w:rsid w:val="002675DE"/>
    <w:rsid w:val="002728FC"/>
    <w:rsid w:val="00272CF6"/>
    <w:rsid w:val="00276213"/>
    <w:rsid w:val="0028012D"/>
    <w:rsid w:val="00286664"/>
    <w:rsid w:val="00286AA6"/>
    <w:rsid w:val="00287F2E"/>
    <w:rsid w:val="0029112C"/>
    <w:rsid w:val="00292A16"/>
    <w:rsid w:val="00293351"/>
    <w:rsid w:val="00296B85"/>
    <w:rsid w:val="002A0C69"/>
    <w:rsid w:val="002A1072"/>
    <w:rsid w:val="002A21E0"/>
    <w:rsid w:val="002A23A4"/>
    <w:rsid w:val="002A704C"/>
    <w:rsid w:val="002A777C"/>
    <w:rsid w:val="002B2C82"/>
    <w:rsid w:val="002B3389"/>
    <w:rsid w:val="002B4233"/>
    <w:rsid w:val="002B476D"/>
    <w:rsid w:val="002B5B07"/>
    <w:rsid w:val="002B6086"/>
    <w:rsid w:val="002B6C94"/>
    <w:rsid w:val="002B6F62"/>
    <w:rsid w:val="002C0C00"/>
    <w:rsid w:val="002C33D6"/>
    <w:rsid w:val="002C411F"/>
    <w:rsid w:val="002D28AE"/>
    <w:rsid w:val="002D459F"/>
    <w:rsid w:val="002D488B"/>
    <w:rsid w:val="002D6A34"/>
    <w:rsid w:val="002E2D35"/>
    <w:rsid w:val="002E3FEF"/>
    <w:rsid w:val="002E5B79"/>
    <w:rsid w:val="002E7469"/>
    <w:rsid w:val="002F2E78"/>
    <w:rsid w:val="002F4ABE"/>
    <w:rsid w:val="002F78D8"/>
    <w:rsid w:val="00300601"/>
    <w:rsid w:val="00300E51"/>
    <w:rsid w:val="003036A2"/>
    <w:rsid w:val="00315B88"/>
    <w:rsid w:val="00321580"/>
    <w:rsid w:val="00324B99"/>
    <w:rsid w:val="0032567C"/>
    <w:rsid w:val="003309CF"/>
    <w:rsid w:val="0033108C"/>
    <w:rsid w:val="00334243"/>
    <w:rsid w:val="00334B7C"/>
    <w:rsid w:val="00335EC5"/>
    <w:rsid w:val="00341FB7"/>
    <w:rsid w:val="0034370C"/>
    <w:rsid w:val="003473B2"/>
    <w:rsid w:val="00353823"/>
    <w:rsid w:val="0035477B"/>
    <w:rsid w:val="003566B8"/>
    <w:rsid w:val="00357132"/>
    <w:rsid w:val="00361550"/>
    <w:rsid w:val="00361D3C"/>
    <w:rsid w:val="0036325C"/>
    <w:rsid w:val="00363D97"/>
    <w:rsid w:val="00364ABB"/>
    <w:rsid w:val="00365217"/>
    <w:rsid w:val="0036605B"/>
    <w:rsid w:val="0037342C"/>
    <w:rsid w:val="00376F4E"/>
    <w:rsid w:val="003825A2"/>
    <w:rsid w:val="00386B76"/>
    <w:rsid w:val="00392AA7"/>
    <w:rsid w:val="00395658"/>
    <w:rsid w:val="00395B23"/>
    <w:rsid w:val="00396C2B"/>
    <w:rsid w:val="003A1807"/>
    <w:rsid w:val="003A73ED"/>
    <w:rsid w:val="003B1B48"/>
    <w:rsid w:val="003B1BCE"/>
    <w:rsid w:val="003B3B32"/>
    <w:rsid w:val="003C097A"/>
    <w:rsid w:val="003C0CB2"/>
    <w:rsid w:val="003C1B81"/>
    <w:rsid w:val="003C1FAB"/>
    <w:rsid w:val="003C20E2"/>
    <w:rsid w:val="003C23D6"/>
    <w:rsid w:val="003C2F0F"/>
    <w:rsid w:val="003C3B85"/>
    <w:rsid w:val="003C6A04"/>
    <w:rsid w:val="003C6B6C"/>
    <w:rsid w:val="003C781B"/>
    <w:rsid w:val="003D244C"/>
    <w:rsid w:val="003D32F0"/>
    <w:rsid w:val="003D4FB6"/>
    <w:rsid w:val="003D59E0"/>
    <w:rsid w:val="003D69AF"/>
    <w:rsid w:val="003D72F1"/>
    <w:rsid w:val="003E03D1"/>
    <w:rsid w:val="003E6CB4"/>
    <w:rsid w:val="003F1248"/>
    <w:rsid w:val="003F47C3"/>
    <w:rsid w:val="00401C66"/>
    <w:rsid w:val="00404C8E"/>
    <w:rsid w:val="00407699"/>
    <w:rsid w:val="00407CC8"/>
    <w:rsid w:val="00410467"/>
    <w:rsid w:val="00412C83"/>
    <w:rsid w:val="004132EA"/>
    <w:rsid w:val="0041439B"/>
    <w:rsid w:val="004151E7"/>
    <w:rsid w:val="0041586F"/>
    <w:rsid w:val="00427196"/>
    <w:rsid w:val="0043505E"/>
    <w:rsid w:val="004362CA"/>
    <w:rsid w:val="0043637D"/>
    <w:rsid w:val="00437768"/>
    <w:rsid w:val="0044340A"/>
    <w:rsid w:val="00443C99"/>
    <w:rsid w:val="0044485D"/>
    <w:rsid w:val="00444D8F"/>
    <w:rsid w:val="00450F67"/>
    <w:rsid w:val="00452433"/>
    <w:rsid w:val="00453BF1"/>
    <w:rsid w:val="00454508"/>
    <w:rsid w:val="0046129B"/>
    <w:rsid w:val="00470ED7"/>
    <w:rsid w:val="004713BF"/>
    <w:rsid w:val="00473149"/>
    <w:rsid w:val="00473BA5"/>
    <w:rsid w:val="00474EEA"/>
    <w:rsid w:val="004777FC"/>
    <w:rsid w:val="00477CA6"/>
    <w:rsid w:val="00481B4E"/>
    <w:rsid w:val="00486339"/>
    <w:rsid w:val="004915D0"/>
    <w:rsid w:val="00491E57"/>
    <w:rsid w:val="00496F93"/>
    <w:rsid w:val="004A0690"/>
    <w:rsid w:val="004A08F9"/>
    <w:rsid w:val="004A0D3C"/>
    <w:rsid w:val="004A5088"/>
    <w:rsid w:val="004A62CF"/>
    <w:rsid w:val="004A6FB1"/>
    <w:rsid w:val="004B234E"/>
    <w:rsid w:val="004B74EB"/>
    <w:rsid w:val="004C3220"/>
    <w:rsid w:val="004C4125"/>
    <w:rsid w:val="004C65AC"/>
    <w:rsid w:val="004C6DBF"/>
    <w:rsid w:val="004D1A45"/>
    <w:rsid w:val="004D7F51"/>
    <w:rsid w:val="004E3B8D"/>
    <w:rsid w:val="004F554F"/>
    <w:rsid w:val="0050314C"/>
    <w:rsid w:val="00507BBC"/>
    <w:rsid w:val="0051000A"/>
    <w:rsid w:val="0051545C"/>
    <w:rsid w:val="00515C50"/>
    <w:rsid w:val="00515C76"/>
    <w:rsid w:val="00515D7E"/>
    <w:rsid w:val="00516C17"/>
    <w:rsid w:val="00517354"/>
    <w:rsid w:val="0052642B"/>
    <w:rsid w:val="00530BDD"/>
    <w:rsid w:val="00531EF4"/>
    <w:rsid w:val="005323D9"/>
    <w:rsid w:val="00537E7B"/>
    <w:rsid w:val="00537EC6"/>
    <w:rsid w:val="005401E3"/>
    <w:rsid w:val="00540E10"/>
    <w:rsid w:val="00544F04"/>
    <w:rsid w:val="005564F2"/>
    <w:rsid w:val="00557792"/>
    <w:rsid w:val="00561899"/>
    <w:rsid w:val="00563B6E"/>
    <w:rsid w:val="005649AF"/>
    <w:rsid w:val="005670FE"/>
    <w:rsid w:val="00570730"/>
    <w:rsid w:val="005734DE"/>
    <w:rsid w:val="00573FB0"/>
    <w:rsid w:val="00574DF9"/>
    <w:rsid w:val="0057538F"/>
    <w:rsid w:val="00576644"/>
    <w:rsid w:val="00577895"/>
    <w:rsid w:val="005818BA"/>
    <w:rsid w:val="005850E6"/>
    <w:rsid w:val="00585AC7"/>
    <w:rsid w:val="00586F27"/>
    <w:rsid w:val="005914C0"/>
    <w:rsid w:val="0059417D"/>
    <w:rsid w:val="00594ED5"/>
    <w:rsid w:val="005956C3"/>
    <w:rsid w:val="005A5618"/>
    <w:rsid w:val="005A5D1A"/>
    <w:rsid w:val="005A6C51"/>
    <w:rsid w:val="005A76F9"/>
    <w:rsid w:val="005B057B"/>
    <w:rsid w:val="005B082F"/>
    <w:rsid w:val="005B555B"/>
    <w:rsid w:val="005C0B72"/>
    <w:rsid w:val="005C56C7"/>
    <w:rsid w:val="005C6C45"/>
    <w:rsid w:val="005D02BD"/>
    <w:rsid w:val="005D27EB"/>
    <w:rsid w:val="005D4365"/>
    <w:rsid w:val="005D63CE"/>
    <w:rsid w:val="005D6405"/>
    <w:rsid w:val="005E28CB"/>
    <w:rsid w:val="005E4171"/>
    <w:rsid w:val="005E641C"/>
    <w:rsid w:val="005E7CDA"/>
    <w:rsid w:val="005E7D19"/>
    <w:rsid w:val="005F3847"/>
    <w:rsid w:val="005F3AFB"/>
    <w:rsid w:val="005F3D67"/>
    <w:rsid w:val="005F6168"/>
    <w:rsid w:val="005F6CC0"/>
    <w:rsid w:val="00601733"/>
    <w:rsid w:val="006022F5"/>
    <w:rsid w:val="00605AD2"/>
    <w:rsid w:val="006066B7"/>
    <w:rsid w:val="00610E65"/>
    <w:rsid w:val="00614616"/>
    <w:rsid w:val="00615BEC"/>
    <w:rsid w:val="006168AB"/>
    <w:rsid w:val="006179B6"/>
    <w:rsid w:val="0062153C"/>
    <w:rsid w:val="00621E9B"/>
    <w:rsid w:val="00624502"/>
    <w:rsid w:val="00624671"/>
    <w:rsid w:val="00633D5D"/>
    <w:rsid w:val="00634AA1"/>
    <w:rsid w:val="00636C02"/>
    <w:rsid w:val="006417B1"/>
    <w:rsid w:val="0064206A"/>
    <w:rsid w:val="006420A3"/>
    <w:rsid w:val="00643D00"/>
    <w:rsid w:val="00645433"/>
    <w:rsid w:val="00650100"/>
    <w:rsid w:val="00650922"/>
    <w:rsid w:val="006526E8"/>
    <w:rsid w:val="00653A12"/>
    <w:rsid w:val="00654FE8"/>
    <w:rsid w:val="006552CC"/>
    <w:rsid w:val="0066086F"/>
    <w:rsid w:val="00662BD5"/>
    <w:rsid w:val="006630CE"/>
    <w:rsid w:val="00672A6F"/>
    <w:rsid w:val="00674436"/>
    <w:rsid w:val="00674ED8"/>
    <w:rsid w:val="006807E9"/>
    <w:rsid w:val="006846D4"/>
    <w:rsid w:val="0068639F"/>
    <w:rsid w:val="006869E4"/>
    <w:rsid w:val="006905BF"/>
    <w:rsid w:val="006928B4"/>
    <w:rsid w:val="006950AF"/>
    <w:rsid w:val="006953A9"/>
    <w:rsid w:val="00695607"/>
    <w:rsid w:val="00697C3F"/>
    <w:rsid w:val="006B01C5"/>
    <w:rsid w:val="006B03AB"/>
    <w:rsid w:val="006B5A56"/>
    <w:rsid w:val="006B5C08"/>
    <w:rsid w:val="006C4A79"/>
    <w:rsid w:val="006C4B0B"/>
    <w:rsid w:val="006C581B"/>
    <w:rsid w:val="006C673C"/>
    <w:rsid w:val="006C7E2D"/>
    <w:rsid w:val="006D5397"/>
    <w:rsid w:val="006D571F"/>
    <w:rsid w:val="006E046C"/>
    <w:rsid w:val="006E0512"/>
    <w:rsid w:val="006E14CA"/>
    <w:rsid w:val="006E3573"/>
    <w:rsid w:val="006E5C64"/>
    <w:rsid w:val="006E666F"/>
    <w:rsid w:val="006E696B"/>
    <w:rsid w:val="006E722F"/>
    <w:rsid w:val="006E7F90"/>
    <w:rsid w:val="006F3AB3"/>
    <w:rsid w:val="006F463D"/>
    <w:rsid w:val="006F5A3F"/>
    <w:rsid w:val="006F66AA"/>
    <w:rsid w:val="006F66CA"/>
    <w:rsid w:val="0070659F"/>
    <w:rsid w:val="00706FE0"/>
    <w:rsid w:val="0071181D"/>
    <w:rsid w:val="00712028"/>
    <w:rsid w:val="00712B38"/>
    <w:rsid w:val="007136C5"/>
    <w:rsid w:val="00714174"/>
    <w:rsid w:val="00717FFC"/>
    <w:rsid w:val="00723004"/>
    <w:rsid w:val="0072399B"/>
    <w:rsid w:val="007253CC"/>
    <w:rsid w:val="0072598A"/>
    <w:rsid w:val="00730D8E"/>
    <w:rsid w:val="0073416C"/>
    <w:rsid w:val="00734330"/>
    <w:rsid w:val="00734744"/>
    <w:rsid w:val="00736346"/>
    <w:rsid w:val="00737F31"/>
    <w:rsid w:val="00741581"/>
    <w:rsid w:val="00743F86"/>
    <w:rsid w:val="0074414B"/>
    <w:rsid w:val="007450BB"/>
    <w:rsid w:val="0074531C"/>
    <w:rsid w:val="007455F0"/>
    <w:rsid w:val="00752A1B"/>
    <w:rsid w:val="00753BEC"/>
    <w:rsid w:val="00754B3D"/>
    <w:rsid w:val="00764D62"/>
    <w:rsid w:val="00765240"/>
    <w:rsid w:val="007654AE"/>
    <w:rsid w:val="0076751B"/>
    <w:rsid w:val="00771233"/>
    <w:rsid w:val="00771647"/>
    <w:rsid w:val="00776114"/>
    <w:rsid w:val="007768E0"/>
    <w:rsid w:val="00780475"/>
    <w:rsid w:val="00783CFE"/>
    <w:rsid w:val="00784606"/>
    <w:rsid w:val="00790D31"/>
    <w:rsid w:val="007936B8"/>
    <w:rsid w:val="00793E44"/>
    <w:rsid w:val="00794C86"/>
    <w:rsid w:val="0079639A"/>
    <w:rsid w:val="00796E71"/>
    <w:rsid w:val="0079760B"/>
    <w:rsid w:val="007A0528"/>
    <w:rsid w:val="007A4DCC"/>
    <w:rsid w:val="007B0520"/>
    <w:rsid w:val="007B0BF4"/>
    <w:rsid w:val="007B1A85"/>
    <w:rsid w:val="007B1ADC"/>
    <w:rsid w:val="007B20CD"/>
    <w:rsid w:val="007B2827"/>
    <w:rsid w:val="007B5053"/>
    <w:rsid w:val="007B5167"/>
    <w:rsid w:val="007B677F"/>
    <w:rsid w:val="007B69C8"/>
    <w:rsid w:val="007B7639"/>
    <w:rsid w:val="007C3CBD"/>
    <w:rsid w:val="007C6192"/>
    <w:rsid w:val="007C68A1"/>
    <w:rsid w:val="007C6EE6"/>
    <w:rsid w:val="007D70DF"/>
    <w:rsid w:val="007D7D04"/>
    <w:rsid w:val="007D7EB1"/>
    <w:rsid w:val="007E2BE2"/>
    <w:rsid w:val="007E2E7E"/>
    <w:rsid w:val="007E6803"/>
    <w:rsid w:val="007F136C"/>
    <w:rsid w:val="007F26F1"/>
    <w:rsid w:val="007F287D"/>
    <w:rsid w:val="007F4AC1"/>
    <w:rsid w:val="00807DEF"/>
    <w:rsid w:val="00810BF9"/>
    <w:rsid w:val="008114BD"/>
    <w:rsid w:val="00816A61"/>
    <w:rsid w:val="00816E8B"/>
    <w:rsid w:val="00823343"/>
    <w:rsid w:val="00824F69"/>
    <w:rsid w:val="00831D00"/>
    <w:rsid w:val="008339EE"/>
    <w:rsid w:val="0083556D"/>
    <w:rsid w:val="008363DB"/>
    <w:rsid w:val="008372F1"/>
    <w:rsid w:val="00840B10"/>
    <w:rsid w:val="00840F11"/>
    <w:rsid w:val="008431CB"/>
    <w:rsid w:val="008434A5"/>
    <w:rsid w:val="0084429A"/>
    <w:rsid w:val="00847736"/>
    <w:rsid w:val="00851630"/>
    <w:rsid w:val="0085532C"/>
    <w:rsid w:val="008609CA"/>
    <w:rsid w:val="008612C1"/>
    <w:rsid w:val="00861B3A"/>
    <w:rsid w:val="00863BE4"/>
    <w:rsid w:val="00864D66"/>
    <w:rsid w:val="0086506F"/>
    <w:rsid w:val="008712B8"/>
    <w:rsid w:val="008713F2"/>
    <w:rsid w:val="0087390C"/>
    <w:rsid w:val="008740B4"/>
    <w:rsid w:val="008743EA"/>
    <w:rsid w:val="00875D85"/>
    <w:rsid w:val="00877625"/>
    <w:rsid w:val="00881224"/>
    <w:rsid w:val="00882445"/>
    <w:rsid w:val="00883E77"/>
    <w:rsid w:val="00893236"/>
    <w:rsid w:val="008943C9"/>
    <w:rsid w:val="00895D60"/>
    <w:rsid w:val="008A066B"/>
    <w:rsid w:val="008A13F0"/>
    <w:rsid w:val="008A7782"/>
    <w:rsid w:val="008B12CB"/>
    <w:rsid w:val="008B15F0"/>
    <w:rsid w:val="008B22D5"/>
    <w:rsid w:val="008B4AE8"/>
    <w:rsid w:val="008B4B29"/>
    <w:rsid w:val="008B7609"/>
    <w:rsid w:val="008C2A28"/>
    <w:rsid w:val="008C3580"/>
    <w:rsid w:val="008D035D"/>
    <w:rsid w:val="008D2F04"/>
    <w:rsid w:val="008D3745"/>
    <w:rsid w:val="008D6478"/>
    <w:rsid w:val="008E088B"/>
    <w:rsid w:val="008E2FAF"/>
    <w:rsid w:val="008E418C"/>
    <w:rsid w:val="008E5423"/>
    <w:rsid w:val="008E65E3"/>
    <w:rsid w:val="008E7D70"/>
    <w:rsid w:val="008F0118"/>
    <w:rsid w:val="008F1983"/>
    <w:rsid w:val="008F27F9"/>
    <w:rsid w:val="008F2AE3"/>
    <w:rsid w:val="008F5113"/>
    <w:rsid w:val="008F7A03"/>
    <w:rsid w:val="009006EF"/>
    <w:rsid w:val="009039AA"/>
    <w:rsid w:val="00905B68"/>
    <w:rsid w:val="00911DF8"/>
    <w:rsid w:val="009127CA"/>
    <w:rsid w:val="00912AF8"/>
    <w:rsid w:val="00912FB9"/>
    <w:rsid w:val="009133AC"/>
    <w:rsid w:val="0091508C"/>
    <w:rsid w:val="00915497"/>
    <w:rsid w:val="00916690"/>
    <w:rsid w:val="00923D17"/>
    <w:rsid w:val="00924671"/>
    <w:rsid w:val="00925D8B"/>
    <w:rsid w:val="00933AF6"/>
    <w:rsid w:val="0093449B"/>
    <w:rsid w:val="00936C4A"/>
    <w:rsid w:val="009376E4"/>
    <w:rsid w:val="00945521"/>
    <w:rsid w:val="00945E40"/>
    <w:rsid w:val="00952A46"/>
    <w:rsid w:val="00955017"/>
    <w:rsid w:val="00956F25"/>
    <w:rsid w:val="00957A28"/>
    <w:rsid w:val="009657E7"/>
    <w:rsid w:val="0096604D"/>
    <w:rsid w:val="00973FF1"/>
    <w:rsid w:val="00976987"/>
    <w:rsid w:val="009865A6"/>
    <w:rsid w:val="009916AE"/>
    <w:rsid w:val="00991C35"/>
    <w:rsid w:val="00994094"/>
    <w:rsid w:val="00995AEE"/>
    <w:rsid w:val="00996AD1"/>
    <w:rsid w:val="009A368F"/>
    <w:rsid w:val="009A4BAE"/>
    <w:rsid w:val="009B1CF2"/>
    <w:rsid w:val="009B269D"/>
    <w:rsid w:val="009C47D4"/>
    <w:rsid w:val="009C675B"/>
    <w:rsid w:val="009C7145"/>
    <w:rsid w:val="009D1809"/>
    <w:rsid w:val="009D3A70"/>
    <w:rsid w:val="009D4C90"/>
    <w:rsid w:val="009D59DC"/>
    <w:rsid w:val="009E0106"/>
    <w:rsid w:val="009E0F95"/>
    <w:rsid w:val="009E6EFD"/>
    <w:rsid w:val="009E71F7"/>
    <w:rsid w:val="009F0B86"/>
    <w:rsid w:val="009F183C"/>
    <w:rsid w:val="009F498D"/>
    <w:rsid w:val="009F5F9F"/>
    <w:rsid w:val="00A01251"/>
    <w:rsid w:val="00A01ECD"/>
    <w:rsid w:val="00A046BE"/>
    <w:rsid w:val="00A06CAA"/>
    <w:rsid w:val="00A073A7"/>
    <w:rsid w:val="00A11D7F"/>
    <w:rsid w:val="00A167B3"/>
    <w:rsid w:val="00A226AF"/>
    <w:rsid w:val="00A226F9"/>
    <w:rsid w:val="00A35BD2"/>
    <w:rsid w:val="00A43ED3"/>
    <w:rsid w:val="00A450EF"/>
    <w:rsid w:val="00A46C39"/>
    <w:rsid w:val="00A537D4"/>
    <w:rsid w:val="00A541A1"/>
    <w:rsid w:val="00A60792"/>
    <w:rsid w:val="00A60DF3"/>
    <w:rsid w:val="00A61375"/>
    <w:rsid w:val="00A63038"/>
    <w:rsid w:val="00A663FA"/>
    <w:rsid w:val="00A66B6C"/>
    <w:rsid w:val="00A725DD"/>
    <w:rsid w:val="00A76A96"/>
    <w:rsid w:val="00A76AA0"/>
    <w:rsid w:val="00A76FC8"/>
    <w:rsid w:val="00A8145A"/>
    <w:rsid w:val="00A85CB1"/>
    <w:rsid w:val="00A902EE"/>
    <w:rsid w:val="00A909AC"/>
    <w:rsid w:val="00A94462"/>
    <w:rsid w:val="00A96194"/>
    <w:rsid w:val="00A961A6"/>
    <w:rsid w:val="00A979E1"/>
    <w:rsid w:val="00AA165A"/>
    <w:rsid w:val="00AA1A00"/>
    <w:rsid w:val="00AB27CB"/>
    <w:rsid w:val="00AB4203"/>
    <w:rsid w:val="00AB46F8"/>
    <w:rsid w:val="00AB6DA9"/>
    <w:rsid w:val="00AC512F"/>
    <w:rsid w:val="00AC6C2C"/>
    <w:rsid w:val="00AD059A"/>
    <w:rsid w:val="00AD079F"/>
    <w:rsid w:val="00AD07EB"/>
    <w:rsid w:val="00AD158A"/>
    <w:rsid w:val="00AD37E8"/>
    <w:rsid w:val="00AD3942"/>
    <w:rsid w:val="00AD7974"/>
    <w:rsid w:val="00AE54B3"/>
    <w:rsid w:val="00AE63AD"/>
    <w:rsid w:val="00AE769C"/>
    <w:rsid w:val="00AF1817"/>
    <w:rsid w:val="00AF2FA8"/>
    <w:rsid w:val="00AF2FFA"/>
    <w:rsid w:val="00AF375E"/>
    <w:rsid w:val="00AF668F"/>
    <w:rsid w:val="00B02146"/>
    <w:rsid w:val="00B027C7"/>
    <w:rsid w:val="00B02C9E"/>
    <w:rsid w:val="00B034F0"/>
    <w:rsid w:val="00B047E8"/>
    <w:rsid w:val="00B0522E"/>
    <w:rsid w:val="00B05F2F"/>
    <w:rsid w:val="00B133A7"/>
    <w:rsid w:val="00B13A46"/>
    <w:rsid w:val="00B15978"/>
    <w:rsid w:val="00B176E9"/>
    <w:rsid w:val="00B212C1"/>
    <w:rsid w:val="00B26B0B"/>
    <w:rsid w:val="00B27A45"/>
    <w:rsid w:val="00B300B7"/>
    <w:rsid w:val="00B30465"/>
    <w:rsid w:val="00B355F8"/>
    <w:rsid w:val="00B36C23"/>
    <w:rsid w:val="00B3734E"/>
    <w:rsid w:val="00B37721"/>
    <w:rsid w:val="00B37C58"/>
    <w:rsid w:val="00B37E30"/>
    <w:rsid w:val="00B44B27"/>
    <w:rsid w:val="00B45575"/>
    <w:rsid w:val="00B45E12"/>
    <w:rsid w:val="00B514A9"/>
    <w:rsid w:val="00B623FC"/>
    <w:rsid w:val="00B67F7C"/>
    <w:rsid w:val="00B70EE8"/>
    <w:rsid w:val="00B715AD"/>
    <w:rsid w:val="00B72904"/>
    <w:rsid w:val="00B7448E"/>
    <w:rsid w:val="00B7694F"/>
    <w:rsid w:val="00B76C47"/>
    <w:rsid w:val="00B84DB1"/>
    <w:rsid w:val="00B8610D"/>
    <w:rsid w:val="00B863C8"/>
    <w:rsid w:val="00B92DCF"/>
    <w:rsid w:val="00B97626"/>
    <w:rsid w:val="00BA294D"/>
    <w:rsid w:val="00BA2B9F"/>
    <w:rsid w:val="00BA2C2F"/>
    <w:rsid w:val="00BA3BCD"/>
    <w:rsid w:val="00BA3F61"/>
    <w:rsid w:val="00BB415F"/>
    <w:rsid w:val="00BB6864"/>
    <w:rsid w:val="00BC077C"/>
    <w:rsid w:val="00BC77C6"/>
    <w:rsid w:val="00BC7A7C"/>
    <w:rsid w:val="00BD0CB3"/>
    <w:rsid w:val="00BD4EC3"/>
    <w:rsid w:val="00BD5D96"/>
    <w:rsid w:val="00BD622F"/>
    <w:rsid w:val="00BE49C5"/>
    <w:rsid w:val="00BE54FB"/>
    <w:rsid w:val="00BE6B70"/>
    <w:rsid w:val="00BE73AB"/>
    <w:rsid w:val="00BF0985"/>
    <w:rsid w:val="00BF3157"/>
    <w:rsid w:val="00BF47BE"/>
    <w:rsid w:val="00BF6148"/>
    <w:rsid w:val="00C01AE3"/>
    <w:rsid w:val="00C03803"/>
    <w:rsid w:val="00C07D88"/>
    <w:rsid w:val="00C10C8A"/>
    <w:rsid w:val="00C10D87"/>
    <w:rsid w:val="00C10DCA"/>
    <w:rsid w:val="00C2001D"/>
    <w:rsid w:val="00C21442"/>
    <w:rsid w:val="00C23CB5"/>
    <w:rsid w:val="00C264E2"/>
    <w:rsid w:val="00C35F68"/>
    <w:rsid w:val="00C44AA3"/>
    <w:rsid w:val="00C52EBF"/>
    <w:rsid w:val="00C55BBF"/>
    <w:rsid w:val="00C5740D"/>
    <w:rsid w:val="00C62B6F"/>
    <w:rsid w:val="00C6367E"/>
    <w:rsid w:val="00C6370E"/>
    <w:rsid w:val="00C65813"/>
    <w:rsid w:val="00C6596D"/>
    <w:rsid w:val="00C70AC5"/>
    <w:rsid w:val="00C70B41"/>
    <w:rsid w:val="00C70D46"/>
    <w:rsid w:val="00C75337"/>
    <w:rsid w:val="00C8004D"/>
    <w:rsid w:val="00C839D9"/>
    <w:rsid w:val="00C83E49"/>
    <w:rsid w:val="00C85C67"/>
    <w:rsid w:val="00C87C47"/>
    <w:rsid w:val="00C9013A"/>
    <w:rsid w:val="00C91F0E"/>
    <w:rsid w:val="00C93E10"/>
    <w:rsid w:val="00C948CF"/>
    <w:rsid w:val="00C97A96"/>
    <w:rsid w:val="00CA18E7"/>
    <w:rsid w:val="00CA3CFF"/>
    <w:rsid w:val="00CA64A7"/>
    <w:rsid w:val="00CA6C91"/>
    <w:rsid w:val="00CB22B5"/>
    <w:rsid w:val="00CB50F2"/>
    <w:rsid w:val="00CB5769"/>
    <w:rsid w:val="00CB6936"/>
    <w:rsid w:val="00CC1C26"/>
    <w:rsid w:val="00CC25B1"/>
    <w:rsid w:val="00CC3439"/>
    <w:rsid w:val="00CC48AC"/>
    <w:rsid w:val="00CC4E74"/>
    <w:rsid w:val="00CC52C9"/>
    <w:rsid w:val="00CD2101"/>
    <w:rsid w:val="00CD65E1"/>
    <w:rsid w:val="00CE2DD7"/>
    <w:rsid w:val="00CE3A02"/>
    <w:rsid w:val="00CE5D16"/>
    <w:rsid w:val="00CE7473"/>
    <w:rsid w:val="00CF07DA"/>
    <w:rsid w:val="00CF3F76"/>
    <w:rsid w:val="00CF5C61"/>
    <w:rsid w:val="00CF62D6"/>
    <w:rsid w:val="00D012EB"/>
    <w:rsid w:val="00D113C9"/>
    <w:rsid w:val="00D116F2"/>
    <w:rsid w:val="00D118ED"/>
    <w:rsid w:val="00D12C8E"/>
    <w:rsid w:val="00D13232"/>
    <w:rsid w:val="00D13B39"/>
    <w:rsid w:val="00D17DCB"/>
    <w:rsid w:val="00D20914"/>
    <w:rsid w:val="00D20C8F"/>
    <w:rsid w:val="00D21373"/>
    <w:rsid w:val="00D250AA"/>
    <w:rsid w:val="00D27223"/>
    <w:rsid w:val="00D31359"/>
    <w:rsid w:val="00D315A8"/>
    <w:rsid w:val="00D3337C"/>
    <w:rsid w:val="00D33C6A"/>
    <w:rsid w:val="00D348CC"/>
    <w:rsid w:val="00D3561B"/>
    <w:rsid w:val="00D35C50"/>
    <w:rsid w:val="00D41156"/>
    <w:rsid w:val="00D42391"/>
    <w:rsid w:val="00D42568"/>
    <w:rsid w:val="00D46E49"/>
    <w:rsid w:val="00D46EBB"/>
    <w:rsid w:val="00D522D2"/>
    <w:rsid w:val="00D5757D"/>
    <w:rsid w:val="00D577AC"/>
    <w:rsid w:val="00D60FE1"/>
    <w:rsid w:val="00D6108E"/>
    <w:rsid w:val="00D6466C"/>
    <w:rsid w:val="00D67A39"/>
    <w:rsid w:val="00D73826"/>
    <w:rsid w:val="00D81D05"/>
    <w:rsid w:val="00D82651"/>
    <w:rsid w:val="00D83E05"/>
    <w:rsid w:val="00D840E3"/>
    <w:rsid w:val="00D85AA7"/>
    <w:rsid w:val="00D870C3"/>
    <w:rsid w:val="00D87F12"/>
    <w:rsid w:val="00D90A37"/>
    <w:rsid w:val="00D9214D"/>
    <w:rsid w:val="00D93141"/>
    <w:rsid w:val="00D93B36"/>
    <w:rsid w:val="00DB1B9E"/>
    <w:rsid w:val="00DB2782"/>
    <w:rsid w:val="00DB3E89"/>
    <w:rsid w:val="00DB6E02"/>
    <w:rsid w:val="00DC2307"/>
    <w:rsid w:val="00DC312C"/>
    <w:rsid w:val="00DC3EFD"/>
    <w:rsid w:val="00DC4444"/>
    <w:rsid w:val="00DC49BA"/>
    <w:rsid w:val="00DC59E9"/>
    <w:rsid w:val="00DC6F9F"/>
    <w:rsid w:val="00DD13F1"/>
    <w:rsid w:val="00DD394A"/>
    <w:rsid w:val="00DD6AFF"/>
    <w:rsid w:val="00DD7F69"/>
    <w:rsid w:val="00DE17B1"/>
    <w:rsid w:val="00DE1E1D"/>
    <w:rsid w:val="00DE2FCC"/>
    <w:rsid w:val="00DE3BA0"/>
    <w:rsid w:val="00DE54E5"/>
    <w:rsid w:val="00DE5510"/>
    <w:rsid w:val="00DE5CB0"/>
    <w:rsid w:val="00DE6049"/>
    <w:rsid w:val="00DE6BCE"/>
    <w:rsid w:val="00DE7DD1"/>
    <w:rsid w:val="00DF066A"/>
    <w:rsid w:val="00DF1CD5"/>
    <w:rsid w:val="00DF31C5"/>
    <w:rsid w:val="00DF4845"/>
    <w:rsid w:val="00E046A7"/>
    <w:rsid w:val="00E064E3"/>
    <w:rsid w:val="00E0758F"/>
    <w:rsid w:val="00E119C3"/>
    <w:rsid w:val="00E11E1A"/>
    <w:rsid w:val="00E14309"/>
    <w:rsid w:val="00E14836"/>
    <w:rsid w:val="00E16281"/>
    <w:rsid w:val="00E16E75"/>
    <w:rsid w:val="00E20DB6"/>
    <w:rsid w:val="00E22980"/>
    <w:rsid w:val="00E24674"/>
    <w:rsid w:val="00E25D5F"/>
    <w:rsid w:val="00E31CC0"/>
    <w:rsid w:val="00E32A79"/>
    <w:rsid w:val="00E32C08"/>
    <w:rsid w:val="00E36720"/>
    <w:rsid w:val="00E37C09"/>
    <w:rsid w:val="00E432E0"/>
    <w:rsid w:val="00E4334C"/>
    <w:rsid w:val="00E433D1"/>
    <w:rsid w:val="00E47DA1"/>
    <w:rsid w:val="00E52810"/>
    <w:rsid w:val="00E5315E"/>
    <w:rsid w:val="00E55528"/>
    <w:rsid w:val="00E6347C"/>
    <w:rsid w:val="00E66CAE"/>
    <w:rsid w:val="00E670B4"/>
    <w:rsid w:val="00E70F21"/>
    <w:rsid w:val="00E73A5F"/>
    <w:rsid w:val="00E76B05"/>
    <w:rsid w:val="00E80995"/>
    <w:rsid w:val="00E821D3"/>
    <w:rsid w:val="00E82A48"/>
    <w:rsid w:val="00E85AB1"/>
    <w:rsid w:val="00E86B06"/>
    <w:rsid w:val="00E877B2"/>
    <w:rsid w:val="00E923A6"/>
    <w:rsid w:val="00E94828"/>
    <w:rsid w:val="00E951C2"/>
    <w:rsid w:val="00E95508"/>
    <w:rsid w:val="00E95F2D"/>
    <w:rsid w:val="00E96117"/>
    <w:rsid w:val="00E97830"/>
    <w:rsid w:val="00E97F66"/>
    <w:rsid w:val="00EA0C57"/>
    <w:rsid w:val="00EA542A"/>
    <w:rsid w:val="00EA68F3"/>
    <w:rsid w:val="00EA75A2"/>
    <w:rsid w:val="00EA7983"/>
    <w:rsid w:val="00EB18FC"/>
    <w:rsid w:val="00EB27A0"/>
    <w:rsid w:val="00EB2F66"/>
    <w:rsid w:val="00EB3B86"/>
    <w:rsid w:val="00EB43FE"/>
    <w:rsid w:val="00EC20A4"/>
    <w:rsid w:val="00EC4625"/>
    <w:rsid w:val="00EC6222"/>
    <w:rsid w:val="00EC670A"/>
    <w:rsid w:val="00ED033D"/>
    <w:rsid w:val="00ED3F6F"/>
    <w:rsid w:val="00ED5957"/>
    <w:rsid w:val="00ED648C"/>
    <w:rsid w:val="00ED7A64"/>
    <w:rsid w:val="00EE1173"/>
    <w:rsid w:val="00EE3AC6"/>
    <w:rsid w:val="00EE7AE1"/>
    <w:rsid w:val="00EF0C59"/>
    <w:rsid w:val="00EF3A27"/>
    <w:rsid w:val="00EF4503"/>
    <w:rsid w:val="00EF4A0C"/>
    <w:rsid w:val="00F00876"/>
    <w:rsid w:val="00F0564F"/>
    <w:rsid w:val="00F07082"/>
    <w:rsid w:val="00F11C54"/>
    <w:rsid w:val="00F140EE"/>
    <w:rsid w:val="00F207ED"/>
    <w:rsid w:val="00F2126D"/>
    <w:rsid w:val="00F237BB"/>
    <w:rsid w:val="00F24F43"/>
    <w:rsid w:val="00F266F9"/>
    <w:rsid w:val="00F27F5B"/>
    <w:rsid w:val="00F30A51"/>
    <w:rsid w:val="00F32400"/>
    <w:rsid w:val="00F33763"/>
    <w:rsid w:val="00F33DFB"/>
    <w:rsid w:val="00F34601"/>
    <w:rsid w:val="00F34701"/>
    <w:rsid w:val="00F37513"/>
    <w:rsid w:val="00F406DB"/>
    <w:rsid w:val="00F40B7C"/>
    <w:rsid w:val="00F41F6E"/>
    <w:rsid w:val="00F445F0"/>
    <w:rsid w:val="00F45ED3"/>
    <w:rsid w:val="00F50090"/>
    <w:rsid w:val="00F50378"/>
    <w:rsid w:val="00F505E2"/>
    <w:rsid w:val="00F526AD"/>
    <w:rsid w:val="00F55EAA"/>
    <w:rsid w:val="00F560A1"/>
    <w:rsid w:val="00F56F3D"/>
    <w:rsid w:val="00F60957"/>
    <w:rsid w:val="00F636E9"/>
    <w:rsid w:val="00F64DA2"/>
    <w:rsid w:val="00F65675"/>
    <w:rsid w:val="00F65AB7"/>
    <w:rsid w:val="00F66067"/>
    <w:rsid w:val="00F66902"/>
    <w:rsid w:val="00F74840"/>
    <w:rsid w:val="00F753EC"/>
    <w:rsid w:val="00F77873"/>
    <w:rsid w:val="00F85C2D"/>
    <w:rsid w:val="00F93BA4"/>
    <w:rsid w:val="00F94167"/>
    <w:rsid w:val="00F94421"/>
    <w:rsid w:val="00F95450"/>
    <w:rsid w:val="00F955DE"/>
    <w:rsid w:val="00FA08D4"/>
    <w:rsid w:val="00FA4587"/>
    <w:rsid w:val="00FA5B3C"/>
    <w:rsid w:val="00FA6483"/>
    <w:rsid w:val="00FB3F8A"/>
    <w:rsid w:val="00FC130B"/>
    <w:rsid w:val="00FC17C2"/>
    <w:rsid w:val="00FC7245"/>
    <w:rsid w:val="00FD184C"/>
    <w:rsid w:val="00FD4233"/>
    <w:rsid w:val="00FD4CF8"/>
    <w:rsid w:val="00FD5DA8"/>
    <w:rsid w:val="00FD6D79"/>
    <w:rsid w:val="00FD7A57"/>
    <w:rsid w:val="00FE0E23"/>
    <w:rsid w:val="00FE11E2"/>
    <w:rsid w:val="00FE67E5"/>
    <w:rsid w:val="00FF3664"/>
    <w:rsid w:val="00FF36B7"/>
    <w:rsid w:val="00FF4D46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E41987"/>
  <w15:chartTrackingRefBased/>
  <w15:docId w15:val="{704EEA07-F3C6-B948-B17F-E4D1EC54B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D13B39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2A704C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pacing w:val="0"/>
      <w:sz w:val="24"/>
      <w:szCs w:val="24"/>
      <w:lang w:eastAsia="ko-KR"/>
    </w:rPr>
  </w:style>
  <w:style w:type="character" w:customStyle="1" w:styleId="normaltextrun">
    <w:name w:val="normaltextrun"/>
    <w:basedOn w:val="DefaultParagraphFont"/>
    <w:rsid w:val="002A704C"/>
  </w:style>
  <w:style w:type="character" w:customStyle="1" w:styleId="eop">
    <w:name w:val="eop"/>
    <w:basedOn w:val="DefaultParagraphFont"/>
    <w:rsid w:val="002A704C"/>
  </w:style>
  <w:style w:type="paragraph" w:customStyle="1" w:styleId="Default">
    <w:name w:val="Default"/>
    <w:rsid w:val="00075646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  <w:ind w:left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ko-KR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rsid w:val="00075646"/>
    <w:pPr>
      <w:numPr>
        <w:numId w:val="2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jeffersonlab-my.sharepoint.com/:f:/g/personal/tristan_jlab_org/EqZ5MeS-nipCgPfZB5p0oS4B9Is67d3nQb9sLJI3Zyev9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01CF983E8AFA74ABB70285FC1BCF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E1B8C-C896-F443-9151-584D50D54FAA}"/>
      </w:docPartPr>
      <w:docPartBody>
        <w:p w:rsidR="009F3529" w:rsidRDefault="004D3FAD">
          <w:pPr>
            <w:pStyle w:val="D01CF983E8AFA74ABB70285FC1BCF2CA"/>
          </w:pPr>
          <w:r>
            <w:t>Agenda topics</w:t>
          </w:r>
        </w:p>
      </w:docPartBody>
    </w:docPart>
    <w:docPart>
      <w:docPartPr>
        <w:name w:val="DAFB22894700654699DE3AE05C8EC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26E6A-712F-2A45-823D-958B6D818BC4}"/>
      </w:docPartPr>
      <w:docPartBody>
        <w:p w:rsidR="009F3529" w:rsidRDefault="004D3FAD">
          <w:pPr>
            <w:pStyle w:val="DAFB22894700654699DE3AE05C8EC730"/>
          </w:pPr>
          <w:r>
            <w:t>Special notes</w:t>
          </w:r>
        </w:p>
      </w:docPartBody>
    </w:docPart>
    <w:docPart>
      <w:docPartPr>
        <w:name w:val="66B2C281ED842142AA981A47A8D00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F1E2A-2DA0-054D-97B3-DFF1E9901A8A}"/>
      </w:docPartPr>
      <w:docPartBody>
        <w:p w:rsidR="009F3529" w:rsidRDefault="00795F2A" w:rsidP="00795F2A">
          <w:pPr>
            <w:pStyle w:val="66B2C281ED842142AA981A47A8D0029A"/>
          </w:pPr>
          <w:r>
            <w:t>|</w:t>
          </w:r>
        </w:p>
      </w:docPartBody>
    </w:docPart>
    <w:docPart>
      <w:docPartPr>
        <w:name w:val="982071693BD9D74F932416A0C8977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6B50A-B3CF-7848-AABC-F22D9AB0FE4E}"/>
      </w:docPartPr>
      <w:docPartBody>
        <w:p w:rsidR="009F3529" w:rsidRDefault="00795F2A" w:rsidP="00795F2A">
          <w:pPr>
            <w:pStyle w:val="982071693BD9D74F932416A0C8977FBF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A39AD01CFF223C4B8879E47D00E51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4BCC1-C098-0B4B-9F1C-1B81C998A7F3}"/>
      </w:docPartPr>
      <w:docPartBody>
        <w:p w:rsidR="009F3529" w:rsidRDefault="00795F2A" w:rsidP="00795F2A">
          <w:pPr>
            <w:pStyle w:val="A39AD01CFF223C4B8879E47D00E515CD"/>
          </w:pPr>
          <w:r>
            <w:t>Meeting date | time</w:t>
          </w:r>
        </w:p>
      </w:docPartBody>
    </w:docPart>
    <w:docPart>
      <w:docPartPr>
        <w:name w:val="9A5BC094639F9144B90BB7818DAC7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A8824-2AA4-D548-85BE-4E0843393B80}"/>
      </w:docPartPr>
      <w:docPartBody>
        <w:p w:rsidR="009F3529" w:rsidRDefault="00795F2A" w:rsidP="00795F2A">
          <w:pPr>
            <w:pStyle w:val="9A5BC094639F9144B90BB7818DAC7243"/>
          </w:pPr>
          <w:r>
            <w:t>Meeting location</w:t>
          </w:r>
        </w:p>
      </w:docPartBody>
    </w:docPart>
    <w:docPart>
      <w:docPartPr>
        <w:name w:val="B7B6886F864D1D49A448ADF9F90B5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57C1F-5C67-064C-B36A-399996094792}"/>
      </w:docPartPr>
      <w:docPartBody>
        <w:p w:rsidR="009F3529" w:rsidRDefault="00795F2A" w:rsidP="00795F2A">
          <w:pPr>
            <w:pStyle w:val="B7B6886F864D1D49A448ADF9F90B5038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00A2D92DE42680419FE94A90877F8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E9511-0410-8A4E-8B7C-AD3D2B725DD0}"/>
      </w:docPartPr>
      <w:docPartBody>
        <w:p w:rsidR="009F3529" w:rsidRDefault="00795F2A" w:rsidP="00795F2A">
          <w:pPr>
            <w:pStyle w:val="00A2D92DE42680419FE94A90877F899A"/>
          </w:pPr>
          <w:r w:rsidRPr="00A979E1">
            <w:t>Meeting called by</w:t>
          </w:r>
        </w:p>
      </w:docPartBody>
    </w:docPart>
    <w:docPart>
      <w:docPartPr>
        <w:name w:val="1D3898484D672F46A1C1FB03A80E4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30A0D-805B-CE46-BE35-3BD8850C8A6F}"/>
      </w:docPartPr>
      <w:docPartBody>
        <w:p w:rsidR="009F3529" w:rsidRDefault="00795F2A" w:rsidP="00795F2A">
          <w:pPr>
            <w:pStyle w:val="1D3898484D672F46A1C1FB03A80E4F8F"/>
          </w:pPr>
          <w:r w:rsidRPr="00A979E1">
            <w:t>Type of meeting</w:t>
          </w:r>
        </w:p>
      </w:docPartBody>
    </w:docPart>
    <w:docPart>
      <w:docPartPr>
        <w:name w:val="7AB154D8E5B69C47BEAB91F602C07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509CB-CB98-DE40-BF7D-7DCD62BAB890}"/>
      </w:docPartPr>
      <w:docPartBody>
        <w:p w:rsidR="009F3529" w:rsidRDefault="00795F2A" w:rsidP="00795F2A">
          <w:pPr>
            <w:pStyle w:val="7AB154D8E5B69C47BEAB91F602C079CE"/>
          </w:pPr>
          <w:r w:rsidRPr="00A979E1">
            <w:t>Facilitator</w:t>
          </w:r>
        </w:p>
      </w:docPartBody>
    </w:docPart>
    <w:docPart>
      <w:docPartPr>
        <w:name w:val="5B8E29C0D03D6B4888C1643316A11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72F7F-7912-0F47-ACD1-ED5A91A089B3}"/>
      </w:docPartPr>
      <w:docPartBody>
        <w:p w:rsidR="009F3529" w:rsidRDefault="00795F2A" w:rsidP="00795F2A">
          <w:pPr>
            <w:pStyle w:val="5B8E29C0D03D6B4888C1643316A11ECC"/>
          </w:pPr>
          <w:r w:rsidRPr="00A979E1">
            <w:t>Note taker</w:t>
          </w:r>
        </w:p>
      </w:docPartBody>
    </w:docPart>
    <w:docPart>
      <w:docPartPr>
        <w:name w:val="71E82294B4353042BD12DBD675D811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98614-5898-8047-8862-93C00A174E8E}"/>
      </w:docPartPr>
      <w:docPartBody>
        <w:p w:rsidR="009F3529" w:rsidRDefault="00795F2A" w:rsidP="00795F2A">
          <w:pPr>
            <w:pStyle w:val="71E82294B4353042BD12DBD675D811D9"/>
          </w:pPr>
          <w:r w:rsidRPr="00A979E1">
            <w:t>Timekeeper</w:t>
          </w:r>
        </w:p>
      </w:docPartBody>
    </w:docPart>
    <w:docPart>
      <w:docPartPr>
        <w:name w:val="6DA52B7D6CF1BD4A94709CEDD0A05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BD19E-8B50-7148-8A0D-44B3FD34A784}"/>
      </w:docPartPr>
      <w:docPartBody>
        <w:p w:rsidR="009F3529" w:rsidRDefault="00795F2A" w:rsidP="00795F2A">
          <w:pPr>
            <w:pStyle w:val="6DA52B7D6CF1BD4A94709CEDD0A05166"/>
          </w:pPr>
          <w:r w:rsidRPr="00137619">
            <w:t>Attendees</w:t>
          </w:r>
        </w:p>
      </w:docPartBody>
    </w:docPart>
    <w:docPart>
      <w:docPartPr>
        <w:name w:val="7CE71791282DD844BC6ED25623DA5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FB058-D7D5-C642-9ECF-A7FB0E5589D3}"/>
      </w:docPartPr>
      <w:docPartBody>
        <w:p w:rsidR="00E30F0B" w:rsidRDefault="00283C20" w:rsidP="00283C20">
          <w:pPr>
            <w:pStyle w:val="7CE71791282DD844BC6ED25623DA52A3"/>
          </w:pPr>
          <w:r>
            <w:t>Conclusion</w:t>
          </w:r>
        </w:p>
      </w:docPartBody>
    </w:docPart>
    <w:docPart>
      <w:docPartPr>
        <w:name w:val="BC116405AAB90A478D8F22F9D9828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1C906-558B-3948-86E9-5D63F61A6127}"/>
      </w:docPartPr>
      <w:docPartBody>
        <w:p w:rsidR="00E30F0B" w:rsidRDefault="00283C20" w:rsidP="00283C20">
          <w:pPr>
            <w:pStyle w:val="BC116405AAB90A478D8F22F9D98281CD"/>
          </w:pPr>
          <w:r w:rsidRPr="00E52810">
            <w:t>Action items</w:t>
          </w:r>
        </w:p>
      </w:docPartBody>
    </w:docPart>
    <w:docPart>
      <w:docPartPr>
        <w:name w:val="33383127AD9BFB4390241138D8BCC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B556B-3BB0-B048-9584-3CE69030B669}"/>
      </w:docPartPr>
      <w:docPartBody>
        <w:p w:rsidR="00E30F0B" w:rsidRDefault="00283C20" w:rsidP="00283C20">
          <w:pPr>
            <w:pStyle w:val="33383127AD9BFB4390241138D8BCCF01"/>
          </w:pPr>
          <w:r w:rsidRPr="00E52810">
            <w:t>Person responsible</w:t>
          </w:r>
        </w:p>
      </w:docPartBody>
    </w:docPart>
    <w:docPart>
      <w:docPartPr>
        <w:name w:val="175AD1810F16C346A71F74F9600ED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357CB-6020-4F49-A6CE-C5A12D571B76}"/>
      </w:docPartPr>
      <w:docPartBody>
        <w:p w:rsidR="00E30F0B" w:rsidRDefault="00283C20" w:rsidP="00283C20">
          <w:pPr>
            <w:pStyle w:val="175AD1810F16C346A71F74F9600EDDF9"/>
          </w:pPr>
          <w:r w:rsidRPr="00E52810">
            <w:t>Deadline</w:t>
          </w:r>
        </w:p>
      </w:docPartBody>
    </w:docPart>
    <w:docPart>
      <w:docPartPr>
        <w:name w:val="1FF5BC22935C54429DD4C5769051E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E8D47-72F7-1B4A-BC78-8628D712FA5C}"/>
      </w:docPartPr>
      <w:docPartBody>
        <w:p w:rsidR="00234F4A" w:rsidRDefault="00F369D8" w:rsidP="00F369D8">
          <w:pPr>
            <w:pStyle w:val="1FF5BC22935C54429DD4C5769051E84F"/>
          </w:pPr>
          <w:r>
            <w:t>Time allotted</w:t>
          </w:r>
        </w:p>
      </w:docPartBody>
    </w:docPart>
    <w:docPart>
      <w:docPartPr>
        <w:name w:val="8A2D657AB4342A4F9EA891DD3A100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026616-0882-0247-A727-DC9FD46A578E}"/>
      </w:docPartPr>
      <w:docPartBody>
        <w:p w:rsidR="00234F4A" w:rsidRDefault="00F369D8" w:rsidP="00F369D8">
          <w:pPr>
            <w:pStyle w:val="8A2D657AB4342A4F9EA891DD3A100728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699284287D66584A8F6A5BCF1B11E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8CE57D-9390-5041-BAB6-70EBB7990AA2}"/>
      </w:docPartPr>
      <w:docPartBody>
        <w:p w:rsidR="00234F4A" w:rsidRDefault="00F369D8" w:rsidP="00F369D8">
          <w:pPr>
            <w:pStyle w:val="699284287D66584A8F6A5BCF1B11E249"/>
          </w:pPr>
          <w:r>
            <w:t>Agenda topic</w:t>
          </w:r>
        </w:p>
      </w:docPartBody>
    </w:docPart>
    <w:docPart>
      <w:docPartPr>
        <w:name w:val="7F70BF20166F8C4595840E0187E23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EBA35F-7040-C347-82A5-566A904591E4}"/>
      </w:docPartPr>
      <w:docPartBody>
        <w:p w:rsidR="00234F4A" w:rsidRDefault="00F369D8" w:rsidP="00F369D8">
          <w:pPr>
            <w:pStyle w:val="7F70BF20166F8C4595840E0187E237AE"/>
          </w:pPr>
          <w:r>
            <w:t>Presenter</w:t>
          </w:r>
        </w:p>
      </w:docPartBody>
    </w:docPart>
    <w:docPart>
      <w:docPartPr>
        <w:name w:val="174A3040E54E05429786EEDDA88FBE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63F971-E28E-2247-99AD-C5A2D05D5FA8}"/>
      </w:docPartPr>
      <w:docPartBody>
        <w:p w:rsidR="00482F88" w:rsidRDefault="00234F4A" w:rsidP="00234F4A">
          <w:pPr>
            <w:pStyle w:val="174A3040E54E05429786EEDDA88FBE10"/>
          </w:pPr>
          <w:r>
            <w:t>Time allotted</w:t>
          </w:r>
        </w:p>
      </w:docPartBody>
    </w:docPart>
    <w:docPart>
      <w:docPartPr>
        <w:name w:val="EF37C7BF99C8924D9A9C911788812E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5C642C-F517-BD47-8DA3-C75AEF8714E2}"/>
      </w:docPartPr>
      <w:docPartBody>
        <w:p w:rsidR="00482F88" w:rsidRDefault="00234F4A" w:rsidP="00234F4A">
          <w:pPr>
            <w:pStyle w:val="EF37C7BF99C8924D9A9C911788812E70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41196D055A8919459600CEF0BDB3F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E849E-1FAA-0C4D-9722-BD82386F979C}"/>
      </w:docPartPr>
      <w:docPartBody>
        <w:p w:rsidR="00482F88" w:rsidRDefault="00234F4A" w:rsidP="00234F4A">
          <w:pPr>
            <w:pStyle w:val="41196D055A8919459600CEF0BDB3FD57"/>
          </w:pPr>
          <w:r>
            <w:t>Agenda topic</w:t>
          </w:r>
        </w:p>
      </w:docPartBody>
    </w:docPart>
    <w:docPart>
      <w:docPartPr>
        <w:name w:val="ADDD600D4C09C5429C06456FA80C9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BEB0A-EC4C-5745-AC02-22D6027F268C}"/>
      </w:docPartPr>
      <w:docPartBody>
        <w:p w:rsidR="00482F88" w:rsidRDefault="00234F4A" w:rsidP="00234F4A">
          <w:pPr>
            <w:pStyle w:val="ADDD600D4C09C5429C06456FA80C95AC"/>
          </w:pPr>
          <w:r>
            <w:t>Presenter</w:t>
          </w:r>
        </w:p>
      </w:docPartBody>
    </w:docPart>
    <w:docPart>
      <w:docPartPr>
        <w:name w:val="C291CDD7235E8148878F864538F5D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0072F-375F-6E48-B59E-21C4789C4478}"/>
      </w:docPartPr>
      <w:docPartBody>
        <w:p w:rsidR="00482F88" w:rsidRDefault="00234F4A" w:rsidP="00234F4A">
          <w:pPr>
            <w:pStyle w:val="C291CDD7235E8148878F864538F5D4E6"/>
          </w:pPr>
          <w:r>
            <w:t>Conclusion</w:t>
          </w:r>
        </w:p>
      </w:docPartBody>
    </w:docPart>
    <w:docPart>
      <w:docPartPr>
        <w:name w:val="AF426F9E9D38B843AA7FDBCBC8CD84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AA29D-9E75-FD4D-9C0D-2B2F318FDB6C}"/>
      </w:docPartPr>
      <w:docPartBody>
        <w:p w:rsidR="00482F88" w:rsidRDefault="00234F4A" w:rsidP="00234F4A">
          <w:pPr>
            <w:pStyle w:val="AF426F9E9D38B843AA7FDBCBC8CD84A2"/>
          </w:pPr>
          <w:r w:rsidRPr="00E52810">
            <w:t>Action items</w:t>
          </w:r>
        </w:p>
      </w:docPartBody>
    </w:docPart>
    <w:docPart>
      <w:docPartPr>
        <w:name w:val="B1620681223DB547BB4DF31417C42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EE645-B071-F94F-8139-ED835935464A}"/>
      </w:docPartPr>
      <w:docPartBody>
        <w:p w:rsidR="00482F88" w:rsidRDefault="00234F4A" w:rsidP="00234F4A">
          <w:pPr>
            <w:pStyle w:val="B1620681223DB547BB4DF31417C42CF1"/>
          </w:pPr>
          <w:r w:rsidRPr="00E52810">
            <w:t>Person responsible</w:t>
          </w:r>
        </w:p>
      </w:docPartBody>
    </w:docPart>
    <w:docPart>
      <w:docPartPr>
        <w:name w:val="6475DCC333CCA94C875FB299C1E05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2C91E-BBB0-BF41-BE7E-965365595550}"/>
      </w:docPartPr>
      <w:docPartBody>
        <w:p w:rsidR="00482F88" w:rsidRDefault="00234F4A" w:rsidP="00234F4A">
          <w:pPr>
            <w:pStyle w:val="6475DCC333CCA94C875FB299C1E0545E"/>
          </w:pPr>
          <w:r w:rsidRPr="00E52810">
            <w:t>Deadline</w:t>
          </w:r>
        </w:p>
      </w:docPartBody>
    </w:docPart>
    <w:docPart>
      <w:docPartPr>
        <w:name w:val="6BAA690BEE52E342A45BAD9E1F848D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9E53D7-47B1-774C-9081-66D264257923}"/>
      </w:docPartPr>
      <w:docPartBody>
        <w:p w:rsidR="005C61D7" w:rsidRDefault="0059761E" w:rsidP="0059761E">
          <w:pPr>
            <w:pStyle w:val="6BAA690BEE52E342A45BAD9E1F848D6F"/>
          </w:pPr>
          <w:r>
            <w:t>Time allotted</w:t>
          </w:r>
        </w:p>
      </w:docPartBody>
    </w:docPart>
    <w:docPart>
      <w:docPartPr>
        <w:name w:val="FEC33ADB41C14540B753F42235ED7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DC718-8FDC-DD4F-A1A2-A7FB834F6597}"/>
      </w:docPartPr>
      <w:docPartBody>
        <w:p w:rsidR="005C61D7" w:rsidRDefault="0059761E" w:rsidP="0059761E">
          <w:pPr>
            <w:pStyle w:val="FEC33ADB41C14540B753F42235ED71A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EF7363904E2FA148A69270BD68F85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54DDC-5588-334E-BE58-1090111E9A9E}"/>
      </w:docPartPr>
      <w:docPartBody>
        <w:p w:rsidR="005C61D7" w:rsidRDefault="0059761E" w:rsidP="0059761E">
          <w:pPr>
            <w:pStyle w:val="EF7363904E2FA148A69270BD68F85008"/>
          </w:pPr>
          <w:r>
            <w:t>Agenda topic</w:t>
          </w:r>
        </w:p>
      </w:docPartBody>
    </w:docPart>
    <w:docPart>
      <w:docPartPr>
        <w:name w:val="877CFECCDC7D8A48A532A23F4025FB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FBD662-29CE-D742-978C-A0E559A28B65}"/>
      </w:docPartPr>
      <w:docPartBody>
        <w:p w:rsidR="005C61D7" w:rsidRDefault="0059761E" w:rsidP="0059761E">
          <w:pPr>
            <w:pStyle w:val="877CFECCDC7D8A48A532A23F4025FB49"/>
          </w:pPr>
          <w:r>
            <w:t>Presenter</w:t>
          </w:r>
        </w:p>
      </w:docPartBody>
    </w:docPart>
    <w:docPart>
      <w:docPartPr>
        <w:name w:val="6BF143DEC7649041804ACFDDA988B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125F5-9765-3F49-AC0D-9EF0FAC79EA6}"/>
      </w:docPartPr>
      <w:docPartBody>
        <w:p w:rsidR="005C61D7" w:rsidRDefault="0059761E" w:rsidP="0059761E">
          <w:pPr>
            <w:pStyle w:val="6BF143DEC7649041804ACFDDA988B781"/>
          </w:pPr>
          <w:r>
            <w:t>Conclusion</w:t>
          </w:r>
        </w:p>
      </w:docPartBody>
    </w:docPart>
    <w:docPart>
      <w:docPartPr>
        <w:name w:val="1B96668E9B9AE642A6ABAA44F0B93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3E5776-5AEF-D34A-9587-9D96677B7DB3}"/>
      </w:docPartPr>
      <w:docPartBody>
        <w:p w:rsidR="005C61D7" w:rsidRDefault="0059761E" w:rsidP="0059761E">
          <w:pPr>
            <w:pStyle w:val="1B96668E9B9AE642A6ABAA44F0B93FDB"/>
          </w:pPr>
          <w:r w:rsidRPr="00E52810">
            <w:t>Action items</w:t>
          </w:r>
        </w:p>
      </w:docPartBody>
    </w:docPart>
    <w:docPart>
      <w:docPartPr>
        <w:name w:val="67C4816EAFC2BF47AE2AE6E7AC4C9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4DCEB8-FCB6-234A-831E-29027D4C69FF}"/>
      </w:docPartPr>
      <w:docPartBody>
        <w:p w:rsidR="005C61D7" w:rsidRDefault="0059761E" w:rsidP="0059761E">
          <w:pPr>
            <w:pStyle w:val="67C4816EAFC2BF47AE2AE6E7AC4C9782"/>
          </w:pPr>
          <w:r w:rsidRPr="00E52810">
            <w:t>Person responsible</w:t>
          </w:r>
        </w:p>
      </w:docPartBody>
    </w:docPart>
    <w:docPart>
      <w:docPartPr>
        <w:name w:val="D56DA4AAAFB386468E2BAD81556282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815188-FAA7-DD45-8346-B21C12FF4CA1}"/>
      </w:docPartPr>
      <w:docPartBody>
        <w:p w:rsidR="005C61D7" w:rsidRDefault="0059761E" w:rsidP="0059761E">
          <w:pPr>
            <w:pStyle w:val="D56DA4AAAFB386468E2BAD81556282D3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F2A"/>
    <w:rsid w:val="000000AB"/>
    <w:rsid w:val="000809F8"/>
    <w:rsid w:val="00084F4E"/>
    <w:rsid w:val="000B0860"/>
    <w:rsid w:val="000B3139"/>
    <w:rsid w:val="000B7015"/>
    <w:rsid w:val="000C4CD9"/>
    <w:rsid w:val="001001E9"/>
    <w:rsid w:val="00123B80"/>
    <w:rsid w:val="001B25D0"/>
    <w:rsid w:val="001C713E"/>
    <w:rsid w:val="00234F4A"/>
    <w:rsid w:val="00283C20"/>
    <w:rsid w:val="0028436E"/>
    <w:rsid w:val="002E4FE7"/>
    <w:rsid w:val="00327115"/>
    <w:rsid w:val="00354931"/>
    <w:rsid w:val="00371AAE"/>
    <w:rsid w:val="004015EB"/>
    <w:rsid w:val="00437B16"/>
    <w:rsid w:val="00461C5E"/>
    <w:rsid w:val="004712FA"/>
    <w:rsid w:val="00482F88"/>
    <w:rsid w:val="00494EDB"/>
    <w:rsid w:val="004B71EF"/>
    <w:rsid w:val="004D3FAD"/>
    <w:rsid w:val="004E1AC7"/>
    <w:rsid w:val="004F1BD2"/>
    <w:rsid w:val="00502519"/>
    <w:rsid w:val="00526F75"/>
    <w:rsid w:val="00571773"/>
    <w:rsid w:val="0059761E"/>
    <w:rsid w:val="005A02A8"/>
    <w:rsid w:val="005C61D7"/>
    <w:rsid w:val="00690EED"/>
    <w:rsid w:val="006A6AAA"/>
    <w:rsid w:val="006A7F95"/>
    <w:rsid w:val="006D2677"/>
    <w:rsid w:val="006E7472"/>
    <w:rsid w:val="00716212"/>
    <w:rsid w:val="00717B81"/>
    <w:rsid w:val="00764A07"/>
    <w:rsid w:val="007722CE"/>
    <w:rsid w:val="00795F2A"/>
    <w:rsid w:val="007F1067"/>
    <w:rsid w:val="0086182F"/>
    <w:rsid w:val="00864A01"/>
    <w:rsid w:val="00867D87"/>
    <w:rsid w:val="008869DF"/>
    <w:rsid w:val="008C742A"/>
    <w:rsid w:val="008F7A62"/>
    <w:rsid w:val="009331CF"/>
    <w:rsid w:val="009730C1"/>
    <w:rsid w:val="00984F54"/>
    <w:rsid w:val="009F3529"/>
    <w:rsid w:val="00A40F66"/>
    <w:rsid w:val="00A4473A"/>
    <w:rsid w:val="00A641E8"/>
    <w:rsid w:val="00AA78F0"/>
    <w:rsid w:val="00AE1FB7"/>
    <w:rsid w:val="00AF597F"/>
    <w:rsid w:val="00B22FA9"/>
    <w:rsid w:val="00B23DAB"/>
    <w:rsid w:val="00B5319F"/>
    <w:rsid w:val="00B57D26"/>
    <w:rsid w:val="00B80C4D"/>
    <w:rsid w:val="00B81A22"/>
    <w:rsid w:val="00B91C8F"/>
    <w:rsid w:val="00BA785E"/>
    <w:rsid w:val="00BD59DD"/>
    <w:rsid w:val="00C346E1"/>
    <w:rsid w:val="00C6774E"/>
    <w:rsid w:val="00CE3F74"/>
    <w:rsid w:val="00CE4959"/>
    <w:rsid w:val="00D32699"/>
    <w:rsid w:val="00D61DC3"/>
    <w:rsid w:val="00D61F57"/>
    <w:rsid w:val="00E172BD"/>
    <w:rsid w:val="00E24590"/>
    <w:rsid w:val="00E30F0B"/>
    <w:rsid w:val="00E4794A"/>
    <w:rsid w:val="00E51EE6"/>
    <w:rsid w:val="00EA35E4"/>
    <w:rsid w:val="00ED271A"/>
    <w:rsid w:val="00ED59A6"/>
    <w:rsid w:val="00EF1715"/>
    <w:rsid w:val="00EF5B5C"/>
    <w:rsid w:val="00F20AD9"/>
    <w:rsid w:val="00F369D8"/>
    <w:rsid w:val="00F41137"/>
    <w:rsid w:val="00F43BDE"/>
    <w:rsid w:val="00F52DCB"/>
    <w:rsid w:val="00F651F4"/>
    <w:rsid w:val="00F70665"/>
    <w:rsid w:val="00F865BA"/>
    <w:rsid w:val="00FB00C2"/>
    <w:rsid w:val="00FB3CA2"/>
    <w:rsid w:val="00FD4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795F2A"/>
    <w:rPr>
      <w:caps/>
      <w:smallCaps w:val="0"/>
      <w:color w:val="ED7D31" w:themeColor="accent2"/>
    </w:rPr>
  </w:style>
  <w:style w:type="character" w:styleId="SubtleEmphasis">
    <w:name w:val="Subtle Emphasis"/>
    <w:basedOn w:val="DefaultParagraphFont"/>
    <w:uiPriority w:val="10"/>
    <w:qFormat/>
    <w:rsid w:val="0059761E"/>
    <w:rPr>
      <w:i/>
      <w:iCs/>
      <w:color w:val="auto"/>
    </w:rPr>
  </w:style>
  <w:style w:type="paragraph" w:customStyle="1" w:styleId="D01CF983E8AFA74ABB70285FC1BCF2CA">
    <w:name w:val="D01CF983E8AFA74ABB70285FC1BCF2CA"/>
  </w:style>
  <w:style w:type="paragraph" w:customStyle="1" w:styleId="DAFB22894700654699DE3AE05C8EC730">
    <w:name w:val="DAFB22894700654699DE3AE05C8EC730"/>
  </w:style>
  <w:style w:type="paragraph" w:customStyle="1" w:styleId="66B2C281ED842142AA981A47A8D0029A">
    <w:name w:val="66B2C281ED842142AA981A47A8D0029A"/>
    <w:rsid w:val="00795F2A"/>
  </w:style>
  <w:style w:type="paragraph" w:customStyle="1" w:styleId="982071693BD9D74F932416A0C8977FBF">
    <w:name w:val="982071693BD9D74F932416A0C8977FBF"/>
    <w:rsid w:val="00795F2A"/>
  </w:style>
  <w:style w:type="paragraph" w:customStyle="1" w:styleId="A39AD01CFF223C4B8879E47D00E515CD">
    <w:name w:val="A39AD01CFF223C4B8879E47D00E515CD"/>
    <w:rsid w:val="00795F2A"/>
  </w:style>
  <w:style w:type="paragraph" w:customStyle="1" w:styleId="9A5BC094639F9144B90BB7818DAC7243">
    <w:name w:val="9A5BC094639F9144B90BB7818DAC7243"/>
    <w:rsid w:val="00795F2A"/>
  </w:style>
  <w:style w:type="paragraph" w:customStyle="1" w:styleId="B7B6886F864D1D49A448ADF9F90B5038">
    <w:name w:val="B7B6886F864D1D49A448ADF9F90B5038"/>
    <w:rsid w:val="00795F2A"/>
  </w:style>
  <w:style w:type="paragraph" w:customStyle="1" w:styleId="00A2D92DE42680419FE94A90877F899A">
    <w:name w:val="00A2D92DE42680419FE94A90877F899A"/>
    <w:rsid w:val="00795F2A"/>
  </w:style>
  <w:style w:type="paragraph" w:customStyle="1" w:styleId="1D3898484D672F46A1C1FB03A80E4F8F">
    <w:name w:val="1D3898484D672F46A1C1FB03A80E4F8F"/>
    <w:rsid w:val="00795F2A"/>
  </w:style>
  <w:style w:type="paragraph" w:customStyle="1" w:styleId="7AB154D8E5B69C47BEAB91F602C079CE">
    <w:name w:val="7AB154D8E5B69C47BEAB91F602C079CE"/>
    <w:rsid w:val="00795F2A"/>
  </w:style>
  <w:style w:type="paragraph" w:customStyle="1" w:styleId="5B8E29C0D03D6B4888C1643316A11ECC">
    <w:name w:val="5B8E29C0D03D6B4888C1643316A11ECC"/>
    <w:rsid w:val="00795F2A"/>
  </w:style>
  <w:style w:type="paragraph" w:customStyle="1" w:styleId="71E82294B4353042BD12DBD675D811D9">
    <w:name w:val="71E82294B4353042BD12DBD675D811D9"/>
    <w:rsid w:val="00795F2A"/>
  </w:style>
  <w:style w:type="paragraph" w:customStyle="1" w:styleId="6DA52B7D6CF1BD4A94709CEDD0A05166">
    <w:name w:val="6DA52B7D6CF1BD4A94709CEDD0A05166"/>
    <w:rsid w:val="00795F2A"/>
  </w:style>
  <w:style w:type="paragraph" w:customStyle="1" w:styleId="174A3040E54E05429786EEDDA88FBE10">
    <w:name w:val="174A3040E54E05429786EEDDA88FBE10"/>
    <w:rsid w:val="00234F4A"/>
  </w:style>
  <w:style w:type="paragraph" w:customStyle="1" w:styleId="EF37C7BF99C8924D9A9C911788812E70">
    <w:name w:val="EF37C7BF99C8924D9A9C911788812E70"/>
    <w:rsid w:val="00234F4A"/>
  </w:style>
  <w:style w:type="paragraph" w:customStyle="1" w:styleId="41196D055A8919459600CEF0BDB3FD57">
    <w:name w:val="41196D055A8919459600CEF0BDB3FD57"/>
    <w:rsid w:val="00234F4A"/>
  </w:style>
  <w:style w:type="paragraph" w:customStyle="1" w:styleId="ADDD600D4C09C5429C06456FA80C95AC">
    <w:name w:val="ADDD600D4C09C5429C06456FA80C95AC"/>
    <w:rsid w:val="00234F4A"/>
  </w:style>
  <w:style w:type="paragraph" w:customStyle="1" w:styleId="7CE71791282DD844BC6ED25623DA52A3">
    <w:name w:val="7CE71791282DD844BC6ED25623DA52A3"/>
    <w:rsid w:val="00283C20"/>
  </w:style>
  <w:style w:type="paragraph" w:customStyle="1" w:styleId="BC116405AAB90A478D8F22F9D98281CD">
    <w:name w:val="BC116405AAB90A478D8F22F9D98281CD"/>
    <w:rsid w:val="00283C20"/>
  </w:style>
  <w:style w:type="paragraph" w:customStyle="1" w:styleId="33383127AD9BFB4390241138D8BCCF01">
    <w:name w:val="33383127AD9BFB4390241138D8BCCF01"/>
    <w:rsid w:val="00283C20"/>
  </w:style>
  <w:style w:type="paragraph" w:customStyle="1" w:styleId="175AD1810F16C346A71F74F9600EDDF9">
    <w:name w:val="175AD1810F16C346A71F74F9600EDDF9"/>
    <w:rsid w:val="00283C20"/>
  </w:style>
  <w:style w:type="paragraph" w:customStyle="1" w:styleId="1FF5BC22935C54429DD4C5769051E84F">
    <w:name w:val="1FF5BC22935C54429DD4C5769051E84F"/>
    <w:rsid w:val="00F369D8"/>
  </w:style>
  <w:style w:type="paragraph" w:customStyle="1" w:styleId="8A2D657AB4342A4F9EA891DD3A100728">
    <w:name w:val="8A2D657AB4342A4F9EA891DD3A100728"/>
    <w:rsid w:val="00F369D8"/>
  </w:style>
  <w:style w:type="paragraph" w:customStyle="1" w:styleId="699284287D66584A8F6A5BCF1B11E249">
    <w:name w:val="699284287D66584A8F6A5BCF1B11E249"/>
    <w:rsid w:val="00F369D8"/>
  </w:style>
  <w:style w:type="paragraph" w:customStyle="1" w:styleId="7F70BF20166F8C4595840E0187E237AE">
    <w:name w:val="7F70BF20166F8C4595840E0187E237AE"/>
    <w:rsid w:val="00F369D8"/>
  </w:style>
  <w:style w:type="paragraph" w:customStyle="1" w:styleId="C291CDD7235E8148878F864538F5D4E6">
    <w:name w:val="C291CDD7235E8148878F864538F5D4E6"/>
    <w:rsid w:val="00234F4A"/>
  </w:style>
  <w:style w:type="paragraph" w:customStyle="1" w:styleId="AF426F9E9D38B843AA7FDBCBC8CD84A2">
    <w:name w:val="AF426F9E9D38B843AA7FDBCBC8CD84A2"/>
    <w:rsid w:val="00234F4A"/>
  </w:style>
  <w:style w:type="paragraph" w:customStyle="1" w:styleId="B1620681223DB547BB4DF31417C42CF1">
    <w:name w:val="B1620681223DB547BB4DF31417C42CF1"/>
    <w:rsid w:val="00234F4A"/>
  </w:style>
  <w:style w:type="paragraph" w:customStyle="1" w:styleId="6475DCC333CCA94C875FB299C1E0545E">
    <w:name w:val="6475DCC333CCA94C875FB299C1E0545E"/>
    <w:rsid w:val="00234F4A"/>
  </w:style>
  <w:style w:type="paragraph" w:customStyle="1" w:styleId="6BAA690BEE52E342A45BAD9E1F848D6F">
    <w:name w:val="6BAA690BEE52E342A45BAD9E1F848D6F"/>
    <w:rsid w:val="0059761E"/>
  </w:style>
  <w:style w:type="paragraph" w:customStyle="1" w:styleId="FEC33ADB41C14540B753F42235ED71AC">
    <w:name w:val="FEC33ADB41C14540B753F42235ED71AC"/>
    <w:rsid w:val="0059761E"/>
  </w:style>
  <w:style w:type="paragraph" w:customStyle="1" w:styleId="EF7363904E2FA148A69270BD68F85008">
    <w:name w:val="EF7363904E2FA148A69270BD68F85008"/>
    <w:rsid w:val="0059761E"/>
  </w:style>
  <w:style w:type="paragraph" w:customStyle="1" w:styleId="877CFECCDC7D8A48A532A23F4025FB49">
    <w:name w:val="877CFECCDC7D8A48A532A23F4025FB49"/>
    <w:rsid w:val="0059761E"/>
  </w:style>
  <w:style w:type="paragraph" w:customStyle="1" w:styleId="6BF143DEC7649041804ACFDDA988B781">
    <w:name w:val="6BF143DEC7649041804ACFDDA988B781"/>
    <w:rsid w:val="0059761E"/>
  </w:style>
  <w:style w:type="paragraph" w:customStyle="1" w:styleId="1B96668E9B9AE642A6ABAA44F0B93FDB">
    <w:name w:val="1B96668E9B9AE642A6ABAA44F0B93FDB"/>
    <w:rsid w:val="0059761E"/>
  </w:style>
  <w:style w:type="paragraph" w:customStyle="1" w:styleId="67C4816EAFC2BF47AE2AE6E7AC4C9782">
    <w:name w:val="67C4816EAFC2BF47AE2AE6E7AC4C9782"/>
    <w:rsid w:val="0059761E"/>
  </w:style>
  <w:style w:type="paragraph" w:customStyle="1" w:styleId="D56DA4AAAFB386468E2BAD81556282D3">
    <w:name w:val="D56DA4AAAFB386468E2BAD81556282D3"/>
    <w:rsid w:val="005976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13</TotalTime>
  <Pages>4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7</cp:revision>
  <dcterms:created xsi:type="dcterms:W3CDTF">2022-05-27T14:47:00Z</dcterms:created>
  <dcterms:modified xsi:type="dcterms:W3CDTF">2022-05-27T18:34:00Z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