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573B0" w14:textId="77777777" w:rsidR="00310B83" w:rsidRDefault="00310B83" w:rsidP="00310B83">
      <w:pPr>
        <w:pStyle w:val="Title"/>
      </w:pPr>
      <w:r>
        <w:t>FFA@CEBAF Working Group</w:t>
      </w:r>
      <w:sdt>
        <w:sdtPr>
          <w:alias w:val="Vertical line seperator:"/>
          <w:tag w:val="Vertical line seperator:"/>
          <w:id w:val="1874568466"/>
          <w:placeholder>
            <w:docPart w:val="0A5F182761857C4084037538CB86815B"/>
          </w:placeholder>
          <w:temporary/>
          <w:showingPlcHdr/>
          <w15:appearance w15:val="hidden"/>
        </w:sdtPr>
        <w:sdtContent>
          <w:r>
            <w:t>|</w:t>
          </w:r>
        </w:sdtContent>
      </w:sdt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6AE9BF8D4E21A348A0663C3413AD277C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14:paraId="40FD775A" w14:textId="474079EE" w:rsidR="00A979E1" w:rsidRDefault="00000000" w:rsidP="00A979E1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0BFD4DA18F2B494F8E9F44C4AD4ECE22"/>
          </w:placeholder>
          <w:temporary/>
          <w:showingPlcHdr/>
          <w15:appearance w15:val="hidden"/>
        </w:sdtPr>
        <w:sdtContent>
          <w:r w:rsidR="00A979E1">
            <w:t>Meeting date | time</w:t>
          </w:r>
        </w:sdtContent>
      </w:sdt>
      <w:r w:rsidR="00A979E1">
        <w:t xml:space="preserve"> </w:t>
      </w:r>
      <w:r w:rsidR="00310B83">
        <w:rPr>
          <w:rStyle w:val="SubtleEmphasis"/>
        </w:rPr>
        <w:t>7/2</w:t>
      </w:r>
      <w:r w:rsidR="00233D04">
        <w:rPr>
          <w:rStyle w:val="SubtleEmphasis"/>
        </w:rPr>
        <w:t>9</w:t>
      </w:r>
      <w:r w:rsidR="00310B83">
        <w:rPr>
          <w:rStyle w:val="SubtleEmphasis"/>
        </w:rPr>
        <w:t>/2022</w:t>
      </w:r>
      <w:r w:rsidR="00A979E1" w:rsidRPr="003665F5">
        <w:rPr>
          <w:rStyle w:val="SubtleEmphasis"/>
        </w:rPr>
        <w:t xml:space="preserve"> | </w:t>
      </w:r>
      <w:r w:rsidR="00310B83">
        <w:rPr>
          <w:rStyle w:val="SubtleEmphasis"/>
        </w:rPr>
        <w:t>11 AM EST</w:t>
      </w:r>
      <w:r w:rsidR="00A979E1">
        <w:t xml:space="preserve"> | </w:t>
      </w:r>
      <w:sdt>
        <w:sdtPr>
          <w:alias w:val="Meeting location:"/>
          <w:tag w:val="Meeting location:"/>
          <w:id w:val="1910582416"/>
          <w:placeholder>
            <w:docPart w:val="16BF3B09ACE1894EBE47A36B959AFC6E"/>
          </w:placeholder>
          <w:temporary/>
          <w:showingPlcHdr/>
          <w15:appearance w15:val="hidden"/>
        </w:sdtPr>
        <w:sdtContent>
          <w:r w:rsidR="00A979E1">
            <w:t>Meeting location</w:t>
          </w:r>
        </w:sdtContent>
      </w:sdt>
      <w:r w:rsidR="00A979E1">
        <w:t xml:space="preserve"> </w:t>
      </w:r>
      <w:sdt>
        <w:sdtPr>
          <w:rPr>
            <w:rStyle w:val="SubtleEmphasis"/>
          </w:rPr>
          <w:alias w:val="Enter location:"/>
          <w:tag w:val="Enter location:"/>
          <w:id w:val="465398058"/>
          <w:placeholder>
            <w:docPart w:val="281C4122CF8FB441B939A055EC4B33C3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sdt>
            <w:sdtPr>
              <w:rPr>
                <w:rStyle w:val="SubtleEmphasis"/>
              </w:rPr>
              <w:alias w:val="Enter location:"/>
              <w:tag w:val="Enter location:"/>
              <w:id w:val="2125575718"/>
              <w:placeholder>
                <w:docPart w:val="DCDE6236D300BE45BB6101B5CA3FF01F"/>
              </w:placeholder>
              <w15:appearance w15:val="hidden"/>
            </w:sdtPr>
            <w:sdtEndPr>
              <w:rPr>
                <w:rStyle w:val="DefaultParagraphFont"/>
                <w:i w:val="0"/>
                <w:iCs w:val="0"/>
                <w:color w:val="9F2936" w:themeColor="accent2"/>
              </w:rPr>
            </w:sdtEndPr>
            <w:sdtContent>
              <w:hyperlink r:id="rId8" w:history="1">
                <w:r w:rsidR="00310B83" w:rsidRPr="00292460">
                  <w:rPr>
                    <w:rStyle w:val="Hyperlink"/>
                  </w:rPr>
                  <w:t>https://jlab-org.zoomgov.com/j/1614898082?pwd=TnUzMS81M2sxbDZIbERJU01tYkJCQT09</w:t>
                </w:r>
              </w:hyperlink>
            </w:sdtContent>
          </w:sdt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A979E1" w14:paraId="463E984E" w14:textId="77777777" w:rsidTr="00D578F4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A979E1" w14:paraId="7822FB11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56D89953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191A7A7009C3C949962B9527F6F56376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7EF8FE" w14:textId="49ACD81A" w:rsidR="00A979E1" w:rsidRDefault="00310B83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6C647B2E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7106B05C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F0EC3AEF83A4194F958A8C9DF768920C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8A8BCEC" w14:textId="0E0CCDB0" w:rsidR="00A979E1" w:rsidRDefault="00310B83" w:rsidP="00D578F4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A979E1" w14:paraId="5FBA4E80" w14:textId="77777777" w:rsidTr="00D578F4">
              <w:sdt>
                <w:sdtPr>
                  <w:alias w:val="Facilitator:"/>
                  <w:tag w:val="Facilitator:"/>
                  <w:id w:val="-1618515975"/>
                  <w:placeholder>
                    <w:docPart w:val="552C550E4AD2234B922FBD2BD9796C1D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65D67E8F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70C20EAF" w14:textId="27006645" w:rsidR="00A979E1" w:rsidRDefault="00310B83" w:rsidP="00D578F4">
                  <w:pPr>
                    <w:spacing w:after="0"/>
                  </w:pPr>
                  <w:r>
                    <w:t>Alex C</w:t>
                  </w:r>
                </w:p>
              </w:tc>
            </w:tr>
            <w:tr w:rsidR="00A979E1" w14:paraId="7CA4C2D1" w14:textId="77777777" w:rsidTr="00D578F4">
              <w:sdt>
                <w:sdtPr>
                  <w:alias w:val="Note taker:"/>
                  <w:tag w:val="Note taker:"/>
                  <w:id w:val="-1961940283"/>
                  <w:placeholder>
                    <w:docPart w:val="72877EB21D214E4D90FC1127C640E879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09627951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1D4D2B9" w14:textId="43307BD0" w:rsidR="00A979E1" w:rsidRDefault="00310B83" w:rsidP="00D578F4">
                  <w:pPr>
                    <w:spacing w:after="0"/>
                  </w:pPr>
                  <w:r>
                    <w:t xml:space="preserve">Ryan </w:t>
                  </w:r>
                </w:p>
              </w:tc>
            </w:tr>
            <w:tr w:rsidR="00A979E1" w14:paraId="50A545DE" w14:textId="77777777" w:rsidTr="00D578F4">
              <w:sdt>
                <w:sdtPr>
                  <w:alias w:val="Timekeeper:"/>
                  <w:tag w:val="Timekeeper:"/>
                  <w:id w:val="2113625791"/>
                  <w:placeholder>
                    <w:docPart w:val="F5EDCF17150C5643830F04A99B3C9EA1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57D2D44B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273190" w14:textId="7BB981FB" w:rsidR="00A979E1" w:rsidRDefault="00310B83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</w:tbl>
          <w:p w14:paraId="6F762658" w14:textId="77777777" w:rsidR="00A979E1" w:rsidRDefault="00A979E1" w:rsidP="00D578F4">
            <w:pPr>
              <w:spacing w:after="0"/>
            </w:pPr>
          </w:p>
        </w:tc>
        <w:tc>
          <w:tcPr>
            <w:tcW w:w="5400" w:type="dxa"/>
          </w:tcPr>
          <w:p w14:paraId="22A9EFDD" w14:textId="77777777" w:rsidR="00A979E1" w:rsidRPr="00137619" w:rsidRDefault="00000000" w:rsidP="00D578F4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9FC62A8353DA3A4795D5C4AD293590D8"/>
                </w:placeholder>
                <w:temporary/>
                <w:showingPlcHdr/>
                <w15:appearance w15:val="hidden"/>
              </w:sdtPr>
              <w:sdtContent>
                <w:r w:rsidR="0052642B" w:rsidRPr="00310B83">
                  <w:rPr>
                    <w:rFonts w:asciiTheme="majorHAnsi" w:eastAsiaTheme="majorEastAsia" w:hAnsiTheme="majorHAnsi" w:cstheme="majorBidi"/>
                    <w:color w:val="B35E06" w:themeColor="accent1" w:themeShade="BF"/>
                    <w:spacing w:val="0"/>
                    <w:szCs w:val="24"/>
                  </w:rPr>
                  <w:t>Attendees</w:t>
                </w:r>
              </w:sdtContent>
            </w:sdt>
          </w:p>
          <w:p w14:paraId="6C63A85B" w14:textId="1A8F4A53" w:rsidR="00A979E1" w:rsidRDefault="00310B83" w:rsidP="00D578F4">
            <w:pPr>
              <w:spacing w:after="0"/>
            </w:pPr>
            <w:r>
              <w:t>Alex B, Ryan</w:t>
            </w:r>
            <w:r w:rsidR="009F3CF2">
              <w:t xml:space="preserve">, Alex C, </w:t>
            </w:r>
            <w:r w:rsidR="008F4178">
              <w:t xml:space="preserve">Scott, Reza, Randy, </w:t>
            </w:r>
            <w:proofErr w:type="spellStart"/>
            <w:r w:rsidR="008F4178">
              <w:t>Vasiliy</w:t>
            </w:r>
            <w:proofErr w:type="spellEnd"/>
            <w:r w:rsidR="008F4178">
              <w:t xml:space="preserve">, </w:t>
            </w:r>
            <w:proofErr w:type="spellStart"/>
            <w:r w:rsidR="008F4178">
              <w:t>Dejan</w:t>
            </w:r>
            <w:proofErr w:type="spellEnd"/>
            <w:r w:rsidR="008F4178">
              <w:t xml:space="preserve">, Amy, Stephen, Kirsten, </w:t>
            </w:r>
            <w:r w:rsidR="00470C34">
              <w:t>Todd, Jay, Kitty</w:t>
            </w:r>
          </w:p>
        </w:tc>
      </w:tr>
    </w:tbl>
    <w:p w14:paraId="2F054272" w14:textId="77777777" w:rsidR="00310B83" w:rsidRDefault="00310B83" w:rsidP="00310B83">
      <w:pPr>
        <w:pStyle w:val="Heading1"/>
      </w:pPr>
      <w:r>
        <w:t>Intro Discussion</w:t>
      </w:r>
    </w:p>
    <w:p w14:paraId="77D2D8B1" w14:textId="4D4936D2" w:rsidR="00310B83" w:rsidRDefault="001C0C32" w:rsidP="008F4178">
      <w:pPr>
        <w:ind w:left="0"/>
      </w:pPr>
      <w:r>
        <w:t xml:space="preserve">Alex </w:t>
      </w:r>
      <w:proofErr w:type="spellStart"/>
      <w:r>
        <w:t>Coxe</w:t>
      </w:r>
      <w:proofErr w:type="spellEnd"/>
      <w:r>
        <w:t xml:space="preserve"> will provide notes while Ryan is speaking. Thanks!</w:t>
      </w:r>
    </w:p>
    <w:p w14:paraId="6A65BBE1" w14:textId="3491F186" w:rsidR="00A979E1" w:rsidRDefault="00000000" w:rsidP="00A979E1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48FFEF31CC861B4CBD9F6D2D4ADC3DBA"/>
          </w:placeholder>
          <w:temporary/>
          <w:showingPlcHdr/>
          <w15:appearance w15:val="hidden"/>
        </w:sdtPr>
        <w:sdtContent>
          <w:r w:rsidR="00A979E1">
            <w:t>Agenda topics</w:t>
          </w:r>
        </w:sdtContent>
      </w:sdt>
    </w:p>
    <w:p w14:paraId="5BE594E2" w14:textId="22DCFCDB" w:rsidR="00A979E1" w:rsidRDefault="00000000" w:rsidP="00A979E1">
      <w:pPr>
        <w:pStyle w:val="Heading2"/>
      </w:pPr>
      <w:sdt>
        <w:sdtPr>
          <w:alias w:val="Agenda 1, time allotted:"/>
          <w:tag w:val="Agenda 1, time allotted:"/>
          <w:id w:val="-548305236"/>
          <w:placeholder>
            <w:docPart w:val="19CBD859601C4C489F81AC8084E4C151"/>
          </w:placeholder>
          <w:temporary/>
          <w:showingPlcHdr/>
          <w15:appearance w15:val="hidden"/>
        </w:sdtPr>
        <w:sdtContent>
          <w:r w:rsidR="00A979E1">
            <w:t>Time allotted</w:t>
          </w:r>
        </w:sdtContent>
      </w:sdt>
      <w:r w:rsidR="00A979E1">
        <w:t xml:space="preserve"> | </w:t>
      </w:r>
      <w:sdt>
        <w:sdtPr>
          <w:rPr>
            <w:rStyle w:val="SubtleEmphasis"/>
          </w:rPr>
          <w:alias w:val="Agenda 1, enter time:"/>
          <w:tag w:val="Agenda 1, enter time:"/>
          <w:id w:val="252406536"/>
          <w:placeholder>
            <w:docPart w:val="905029691C199D45BFB056D11C8EF45C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310B83">
            <w:rPr>
              <w:rStyle w:val="SubtleEmphasis"/>
            </w:rPr>
            <w:t>25 mins</w:t>
          </w:r>
        </w:sdtContent>
      </w:sdt>
      <w:r w:rsidR="00A979E1">
        <w:t xml:space="preserve"> | </w:t>
      </w:r>
      <w:sdt>
        <w:sdtPr>
          <w:alias w:val="Agenda 1, agenda topic:"/>
          <w:tag w:val="Agenda 1, agenda topic:"/>
          <w:id w:val="-1734764758"/>
          <w:placeholder>
            <w:docPart w:val="C4EC169807049B4DAB8D20FF23272DE3"/>
          </w:placeholder>
          <w:temporary/>
          <w:showingPlcHdr/>
          <w15:appearance w15:val="hidden"/>
        </w:sdtPr>
        <w:sdtContent>
          <w:r w:rsidR="00A979E1">
            <w:t>Agenda topic</w:t>
          </w:r>
        </w:sdtContent>
      </w:sdt>
      <w:r w:rsidR="00A979E1">
        <w:t xml:space="preserve"> </w:t>
      </w:r>
      <w:r w:rsidR="00233D04">
        <w:rPr>
          <w:rStyle w:val="SubtleEmphasis"/>
        </w:rPr>
        <w:t>NE Spreader Redesign</w:t>
      </w:r>
      <w:r w:rsidR="00A979E1">
        <w:t xml:space="preserve"> | </w:t>
      </w:r>
      <w:sdt>
        <w:sdtPr>
          <w:alias w:val="Agenda 1, presenter:"/>
          <w:tag w:val="Agenda 1, presenter:"/>
          <w:id w:val="-1972813609"/>
          <w:placeholder>
            <w:docPart w:val="CF139A6B6CFC674081F56DC541BA9A88"/>
          </w:placeholder>
          <w:temporary/>
          <w:showingPlcHdr/>
          <w15:appearance w15:val="hidden"/>
        </w:sdtPr>
        <w:sdtContent>
          <w:r w:rsidR="00A979E1">
            <w:t>Presenter</w:t>
          </w:r>
        </w:sdtContent>
      </w:sdt>
      <w:r w:rsidR="00A979E1">
        <w:t xml:space="preserve"> </w:t>
      </w:r>
      <w:r w:rsidR="00233D04">
        <w:rPr>
          <w:rStyle w:val="SubtleEmphasis"/>
        </w:rPr>
        <w:t>Ryan</w:t>
      </w:r>
    </w:p>
    <w:p w14:paraId="784E7F1F" w14:textId="0CC90257" w:rsidR="00C52475" w:rsidRDefault="00026F0E" w:rsidP="00233D04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08788D5F" wp14:editId="44D214E4">
            <wp:extent cx="6187267" cy="29464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5886" cy="29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1FD2F" w14:textId="77777777" w:rsidR="00026F0E" w:rsidRDefault="00026F0E" w:rsidP="00026F0E">
      <w:pPr>
        <w:pStyle w:val="ListParagraph"/>
        <w:numPr>
          <w:ilvl w:val="0"/>
          <w:numId w:val="11"/>
        </w:numPr>
      </w:pPr>
      <w:r>
        <w:t>10 pass spreader Redesign</w:t>
      </w:r>
    </w:p>
    <w:p w14:paraId="540AE4C4" w14:textId="0979E8D3" w:rsidR="00026F0E" w:rsidRDefault="00026F0E" w:rsidP="00026F0E">
      <w:pPr>
        <w:pStyle w:val="ListParagraph"/>
        <w:numPr>
          <w:ilvl w:val="1"/>
          <w:numId w:val="11"/>
        </w:numPr>
      </w:pPr>
      <w:r>
        <w:t>Uses Alex</w:t>
      </w:r>
      <w:r w:rsidR="00154CC1">
        <w:t xml:space="preserve"> B’s</w:t>
      </w:r>
      <w:r>
        <w:t xml:space="preserve"> linac optics</w:t>
      </w:r>
    </w:p>
    <w:p w14:paraId="40F7143C" w14:textId="77777777" w:rsidR="00026F0E" w:rsidRDefault="00026F0E" w:rsidP="00026F0E">
      <w:pPr>
        <w:pStyle w:val="ListParagraph"/>
        <w:numPr>
          <w:ilvl w:val="1"/>
          <w:numId w:val="11"/>
        </w:numPr>
      </w:pPr>
      <w:r>
        <w:t>Focus on closing dispersion</w:t>
      </w:r>
    </w:p>
    <w:p w14:paraId="61D02440" w14:textId="71CEAFC8" w:rsidR="00026F0E" w:rsidRDefault="00026F0E" w:rsidP="00026F0E">
      <w:pPr>
        <w:pStyle w:val="ListParagraph"/>
        <w:numPr>
          <w:ilvl w:val="1"/>
          <w:numId w:val="11"/>
        </w:numPr>
      </w:pPr>
      <w:r>
        <w:t>Extra quad near the end</w:t>
      </w:r>
      <w:r>
        <w:t xml:space="preserve"> of linac</w:t>
      </w:r>
      <w:r w:rsidR="00154CC1">
        <w:t xml:space="preserve"> files</w:t>
      </w:r>
      <w:r w:rsidR="00D0105F">
        <w:t>, so optics may change a bit</w:t>
      </w:r>
    </w:p>
    <w:p w14:paraId="090B9F05" w14:textId="717FDD00" w:rsidR="00026F0E" w:rsidRDefault="00026F0E" w:rsidP="00026F0E">
      <w:pPr>
        <w:pStyle w:val="ListParagraph"/>
        <w:numPr>
          <w:ilvl w:val="1"/>
          <w:numId w:val="11"/>
        </w:numPr>
      </w:pPr>
      <w:r>
        <w:t>Ryan will fine tune later</w:t>
      </w:r>
      <w:r w:rsidR="00D0105F">
        <w:t xml:space="preserve"> as needed</w:t>
      </w:r>
    </w:p>
    <w:p w14:paraId="7CBDF1F5" w14:textId="06FFA7DC" w:rsidR="00026F0E" w:rsidRDefault="00AA490C" w:rsidP="00026F0E">
      <w:pPr>
        <w:pStyle w:val="ListParagraph"/>
        <w:numPr>
          <w:ilvl w:val="0"/>
          <w:numId w:val="11"/>
        </w:numPr>
      </w:pPr>
      <w:r w:rsidRPr="00AA490C">
        <w:lastRenderedPageBreak/>
        <w:drawing>
          <wp:inline distT="0" distB="0" distL="0" distR="0" wp14:anchorId="18D7592C" wp14:editId="65BD8FE9">
            <wp:extent cx="5196276" cy="29229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9920" cy="292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02848" w14:textId="77777777" w:rsidR="00026F0E" w:rsidRDefault="00026F0E" w:rsidP="00026F0E">
      <w:pPr>
        <w:pStyle w:val="ListParagraph"/>
        <w:numPr>
          <w:ilvl w:val="0"/>
          <w:numId w:val="11"/>
        </w:numPr>
      </w:pPr>
      <w:r>
        <w:t>Alex says 1.3 T is probably the max strength</w:t>
      </w:r>
    </w:p>
    <w:p w14:paraId="3B76251A" w14:textId="77777777" w:rsidR="00026F0E" w:rsidRDefault="00026F0E" w:rsidP="00026F0E">
      <w:pPr>
        <w:pStyle w:val="ListParagraph"/>
        <w:numPr>
          <w:ilvl w:val="0"/>
          <w:numId w:val="11"/>
        </w:numPr>
      </w:pPr>
      <w:r>
        <w:t>Jay says no show-stopping magnet problems</w:t>
      </w:r>
    </w:p>
    <w:p w14:paraId="0E44BAF8" w14:textId="77777777" w:rsidR="00026F0E" w:rsidRDefault="00026F0E" w:rsidP="00026F0E">
      <w:pPr>
        <w:pStyle w:val="ListParagraph"/>
        <w:numPr>
          <w:ilvl w:val="1"/>
          <w:numId w:val="11"/>
        </w:numPr>
        <w:spacing w:before="0" w:after="0"/>
      </w:pPr>
      <w:r>
        <w:t>Avoid shunts and whatnot</w:t>
      </w:r>
    </w:p>
    <w:p w14:paraId="7DC57137" w14:textId="77777777" w:rsidR="00026F0E" w:rsidRDefault="00026F0E" w:rsidP="00026F0E">
      <w:pPr>
        <w:pStyle w:val="ListParagraph"/>
        <w:numPr>
          <w:ilvl w:val="1"/>
          <w:numId w:val="11"/>
        </w:numPr>
        <w:spacing w:before="0" w:after="0"/>
      </w:pPr>
      <w:r>
        <w:t>Seems to be reasonable now</w:t>
      </w:r>
    </w:p>
    <w:p w14:paraId="1A9542DE" w14:textId="77777777" w:rsidR="00026F0E" w:rsidRDefault="00026F0E" w:rsidP="00026F0E">
      <w:pPr>
        <w:pStyle w:val="ListParagraph"/>
        <w:numPr>
          <w:ilvl w:val="1"/>
          <w:numId w:val="11"/>
        </w:numPr>
        <w:spacing w:before="0" w:after="0"/>
      </w:pPr>
      <w:r>
        <w:t xml:space="preserve">We </w:t>
      </w:r>
      <w:r>
        <w:rPr>
          <w:i/>
          <w:iCs/>
        </w:rPr>
        <w:t>will</w:t>
      </w:r>
      <w:r>
        <w:t xml:space="preserve"> need new magnets</w:t>
      </w:r>
    </w:p>
    <w:p w14:paraId="52323976" w14:textId="77777777" w:rsidR="00AA490C" w:rsidRDefault="00AA490C" w:rsidP="00AA490C">
      <w:pPr>
        <w:pStyle w:val="ListParagraph"/>
        <w:numPr>
          <w:ilvl w:val="0"/>
          <w:numId w:val="11"/>
        </w:numPr>
      </w:pPr>
      <w:r>
        <w:t>FFA pass line might need a septum magnet which could be tight</w:t>
      </w:r>
    </w:p>
    <w:p w14:paraId="166B743D" w14:textId="550A79DA" w:rsidR="00026F0E" w:rsidRDefault="00AA490C" w:rsidP="00026F0E">
      <w:pPr>
        <w:pStyle w:val="ListParagraph"/>
        <w:numPr>
          <w:ilvl w:val="0"/>
          <w:numId w:val="11"/>
        </w:numPr>
      </w:pPr>
      <w:r w:rsidRPr="00AA490C">
        <w:drawing>
          <wp:inline distT="0" distB="0" distL="0" distR="0" wp14:anchorId="4B7E306D" wp14:editId="53614114">
            <wp:extent cx="5598160" cy="3148965"/>
            <wp:effectExtent l="0" t="0" r="2540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9816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A7C94" w14:textId="77777777" w:rsidR="00B45D0C" w:rsidRDefault="00B45D0C" w:rsidP="00B45D0C">
      <w:pPr>
        <w:pStyle w:val="ListParagraph"/>
        <w:numPr>
          <w:ilvl w:val="0"/>
          <w:numId w:val="11"/>
        </w:numPr>
      </w:pPr>
      <w:r>
        <w:t>Values are different between spreadsheet/</w:t>
      </w:r>
      <w:proofErr w:type="spellStart"/>
      <w:r>
        <w:t>Optim</w:t>
      </w:r>
      <w:proofErr w:type="spellEnd"/>
      <w:r>
        <w:t>, small quads close dispersion</w:t>
      </w:r>
    </w:p>
    <w:p w14:paraId="20DE6D14" w14:textId="0CF613CF" w:rsidR="00B45D0C" w:rsidRDefault="00B45D0C" w:rsidP="00B45D0C">
      <w:pPr>
        <w:pStyle w:val="ListParagraph"/>
        <w:numPr>
          <w:ilvl w:val="1"/>
          <w:numId w:val="11"/>
        </w:numPr>
        <w:spacing w:before="0" w:after="0"/>
      </w:pPr>
      <w:r>
        <w:t>Possibly due to fringe fields</w:t>
      </w:r>
      <w:r>
        <w:t xml:space="preserve"> or rounding errors</w:t>
      </w:r>
    </w:p>
    <w:p w14:paraId="710E7EE9" w14:textId="1E8AF22B" w:rsidR="00B45D0C" w:rsidRDefault="00B45D0C" w:rsidP="00B45D0C">
      <w:pPr>
        <w:pStyle w:val="ListParagraph"/>
        <w:numPr>
          <w:ilvl w:val="0"/>
          <w:numId w:val="11"/>
        </w:numPr>
      </w:pPr>
      <w:r>
        <w:t xml:space="preserve">Stephen </w:t>
      </w:r>
      <w:r>
        <w:t xml:space="preserve">and Alex </w:t>
      </w:r>
      <w:r>
        <w:t>want to know beam offsets</w:t>
      </w:r>
    </w:p>
    <w:p w14:paraId="6B32EAFA" w14:textId="22D25C17" w:rsidR="00B45D0C" w:rsidRDefault="00B45D0C" w:rsidP="00B45D0C">
      <w:pPr>
        <w:pStyle w:val="ListParagraph"/>
        <w:numPr>
          <w:ilvl w:val="1"/>
          <w:numId w:val="11"/>
        </w:numPr>
        <w:spacing w:before="0" w:after="0"/>
      </w:pPr>
      <w:r>
        <w:t>Ryan doesn’t have them yet</w:t>
      </w:r>
      <w:r>
        <w:t>, because each line is separate in OptiM and the view orbit function only shows the orbit for that specific energy, which is, by design, the height of the beamline</w:t>
      </w:r>
    </w:p>
    <w:p w14:paraId="7B23B485" w14:textId="0E9F5EA1" w:rsidR="00B45D0C" w:rsidRDefault="00B45D0C" w:rsidP="00B45D0C">
      <w:pPr>
        <w:pStyle w:val="ListParagraph"/>
        <w:numPr>
          <w:ilvl w:val="2"/>
          <w:numId w:val="11"/>
        </w:numPr>
        <w:spacing w:before="0" w:after="0"/>
      </w:pPr>
      <w:r>
        <w:t>Ryan is unsure of how to get this in OptiM</w:t>
      </w:r>
    </w:p>
    <w:p w14:paraId="0DF17504" w14:textId="4214963B" w:rsidR="00AA490C" w:rsidRDefault="00B45D0C" w:rsidP="00B45D0C">
      <w:pPr>
        <w:pStyle w:val="ListParagraph"/>
        <w:numPr>
          <w:ilvl w:val="1"/>
          <w:numId w:val="11"/>
        </w:numPr>
      </w:pPr>
      <w:r>
        <w:t>Ryan mainly focused on closing dispersion</w:t>
      </w:r>
    </w:p>
    <w:p w14:paraId="31381B38" w14:textId="77777777" w:rsidR="00B45D0C" w:rsidRDefault="00B45D0C" w:rsidP="00B45D0C">
      <w:pPr>
        <w:pStyle w:val="ListParagraph"/>
        <w:numPr>
          <w:ilvl w:val="0"/>
          <w:numId w:val="11"/>
        </w:numPr>
      </w:pPr>
      <w:r>
        <w:t>Everything is great with the quads on</w:t>
      </w:r>
    </w:p>
    <w:p w14:paraId="2AD41E91" w14:textId="543D4F07" w:rsidR="00B45D0C" w:rsidRDefault="00B45D0C" w:rsidP="00B45D0C">
      <w:pPr>
        <w:pStyle w:val="ListParagraph"/>
        <w:numPr>
          <w:ilvl w:val="1"/>
          <w:numId w:val="11"/>
        </w:numPr>
      </w:pPr>
      <w:r>
        <w:lastRenderedPageBreak/>
        <w:t>Seems to be preferred by some so have control over optics</w:t>
      </w:r>
    </w:p>
    <w:p w14:paraId="26450A53" w14:textId="5535DCC6" w:rsidR="00B45D0C" w:rsidRDefault="00B45D0C" w:rsidP="00B45D0C">
      <w:pPr>
        <w:pStyle w:val="ListParagraph"/>
        <w:numPr>
          <w:ilvl w:val="0"/>
          <w:numId w:val="11"/>
        </w:numPr>
      </w:pPr>
      <w:r>
        <w:t xml:space="preserve">Jay says might be getting </w:t>
      </w:r>
      <w:r>
        <w:t>SR</w:t>
      </w:r>
      <w:r>
        <w:t xml:space="preserve"> losses due to high energy</w:t>
      </w:r>
    </w:p>
    <w:p w14:paraId="4F0DA093" w14:textId="1921BBF0" w:rsidR="00B45D0C" w:rsidRDefault="00B45D0C" w:rsidP="00B45D0C">
      <w:pPr>
        <w:pStyle w:val="ListParagraph"/>
        <w:numPr>
          <w:ilvl w:val="1"/>
          <w:numId w:val="11"/>
        </w:numPr>
      </w:pPr>
      <w:r>
        <w:t>Dispersion differences between energy levels are not small</w:t>
      </w:r>
    </w:p>
    <w:p w14:paraId="3E33A3B4" w14:textId="54051209" w:rsidR="00B45D0C" w:rsidRDefault="00B45D0C" w:rsidP="00B45D0C">
      <w:pPr>
        <w:pStyle w:val="ListParagraph"/>
        <w:numPr>
          <w:ilvl w:val="1"/>
          <w:numId w:val="11"/>
        </w:numPr>
      </w:pPr>
      <w:proofErr w:type="spellStart"/>
      <w:r>
        <w:t>Dejan</w:t>
      </w:r>
      <w:proofErr w:type="spellEnd"/>
      <w:r>
        <w:t xml:space="preserve"> thinks it’s about the codes</w:t>
      </w:r>
    </w:p>
    <w:p w14:paraId="6191BA8F" w14:textId="1C5927A6" w:rsidR="00B45D0C" w:rsidRDefault="00B45D0C" w:rsidP="00B45D0C">
      <w:pPr>
        <w:pStyle w:val="ListParagraph"/>
        <w:numPr>
          <w:ilvl w:val="0"/>
          <w:numId w:val="11"/>
        </w:numPr>
      </w:pPr>
      <w:r>
        <w:t>Jay says don’t mix vertical and horizontal dispersion correction</w:t>
      </w:r>
    </w:p>
    <w:p w14:paraId="2352CB85" w14:textId="0E72B9F0" w:rsidR="00B45D0C" w:rsidRDefault="00B45D0C" w:rsidP="00B45D0C">
      <w:pPr>
        <w:pStyle w:val="ListParagraph"/>
        <w:numPr>
          <w:ilvl w:val="1"/>
          <w:numId w:val="11"/>
        </w:numPr>
      </w:pPr>
      <w:r>
        <w:t xml:space="preserve">Scott and </w:t>
      </w:r>
      <w:proofErr w:type="spellStart"/>
      <w:r>
        <w:t>Dejan</w:t>
      </w:r>
      <w:proofErr w:type="spellEnd"/>
      <w:r>
        <w:t xml:space="preserve"> concur </w:t>
      </w:r>
    </w:p>
    <w:p w14:paraId="0FC67951" w14:textId="77777777" w:rsidR="00EE2F69" w:rsidRDefault="00EE2F69" w:rsidP="00EE2F69">
      <w:pPr>
        <w:pStyle w:val="ListParagraph"/>
        <w:numPr>
          <w:ilvl w:val="0"/>
          <w:numId w:val="11"/>
        </w:numPr>
      </w:pPr>
      <w:r>
        <w:t>About 20m left for horizontal splitters</w:t>
      </w:r>
    </w:p>
    <w:p w14:paraId="52AC2049" w14:textId="77777777" w:rsidR="00EE2F69" w:rsidRDefault="00EE2F69" w:rsidP="00EE2F69">
      <w:pPr>
        <w:pStyle w:val="ListParagraph"/>
        <w:numPr>
          <w:ilvl w:val="1"/>
          <w:numId w:val="11"/>
        </w:numPr>
        <w:spacing w:before="0" w:after="0"/>
      </w:pPr>
      <w:r>
        <w:t>Might want to shrink the spreader</w:t>
      </w:r>
    </w:p>
    <w:p w14:paraId="305F7F44" w14:textId="77777777" w:rsidR="00EE2F69" w:rsidRDefault="00EE2F69" w:rsidP="00EE2F69">
      <w:pPr>
        <w:pStyle w:val="ListParagraph"/>
        <w:numPr>
          <w:ilvl w:val="1"/>
          <w:numId w:val="11"/>
        </w:numPr>
        <w:spacing w:before="0" w:after="0"/>
      </w:pPr>
      <w:r>
        <w:t>EM hardware might get in the way</w:t>
      </w:r>
    </w:p>
    <w:p w14:paraId="6253DF70" w14:textId="491FD03F" w:rsidR="00EE2F69" w:rsidRDefault="00176C72" w:rsidP="00EE2F69">
      <w:pPr>
        <w:pStyle w:val="ListParagraph"/>
        <w:numPr>
          <w:ilvl w:val="0"/>
          <w:numId w:val="11"/>
        </w:numPr>
      </w:pPr>
      <w:r>
        <w:t>Might want to shrink FFA pass</w:t>
      </w:r>
    </w:p>
    <w:p w14:paraId="6484D15C" w14:textId="2264F6C5" w:rsidR="00176C72" w:rsidRDefault="00176C72" w:rsidP="00176C72">
      <w:pPr>
        <w:pStyle w:val="ListParagraph"/>
        <w:numPr>
          <w:ilvl w:val="1"/>
          <w:numId w:val="11"/>
        </w:numPr>
      </w:pPr>
      <w:r>
        <w:t>Longer magnet</w:t>
      </w:r>
    </w:p>
    <w:p w14:paraId="165BA6EE" w14:textId="16ED16B5" w:rsidR="00176C72" w:rsidRDefault="00176C72" w:rsidP="00176C72">
      <w:pPr>
        <w:pStyle w:val="ListParagraph"/>
        <w:numPr>
          <w:ilvl w:val="2"/>
          <w:numId w:val="11"/>
        </w:numPr>
      </w:pPr>
      <w:r>
        <w:t>Would need conductive cooling</w:t>
      </w:r>
    </w:p>
    <w:p w14:paraId="208CD128" w14:textId="40D2971C" w:rsidR="00176C72" w:rsidRDefault="00176C72" w:rsidP="00176C72">
      <w:pPr>
        <w:pStyle w:val="ListParagraph"/>
        <w:numPr>
          <w:ilvl w:val="1"/>
          <w:numId w:val="11"/>
        </w:numPr>
      </w:pPr>
      <w:r>
        <w:t>Drift is fully adjustable</w:t>
      </w:r>
    </w:p>
    <w:p w14:paraId="69FBEB34" w14:textId="430E4A4A" w:rsidR="00176C72" w:rsidRDefault="00176C72" w:rsidP="00176C72">
      <w:pPr>
        <w:pStyle w:val="ListParagraph"/>
        <w:numPr>
          <w:ilvl w:val="2"/>
          <w:numId w:val="11"/>
        </w:numPr>
      </w:pPr>
      <w:r>
        <w:t>Can be longer or shorter as needed and won’t impact the optics/dispersion</w:t>
      </w:r>
    </w:p>
    <w:p w14:paraId="1644CC6E" w14:textId="71B7AC31" w:rsidR="00176C72" w:rsidRDefault="00176C72" w:rsidP="00176C72">
      <w:pPr>
        <w:pStyle w:val="ListParagraph"/>
        <w:numPr>
          <w:ilvl w:val="0"/>
          <w:numId w:val="11"/>
        </w:numPr>
      </w:pPr>
      <w:r>
        <w:t>We haven’t looked into extraction yet</w:t>
      </w:r>
    </w:p>
    <w:p w14:paraId="2E55BF79" w14:textId="40E140A2" w:rsidR="00176C72" w:rsidRDefault="00176C72" w:rsidP="00176C72">
      <w:pPr>
        <w:pStyle w:val="ListParagraph"/>
        <w:numPr>
          <w:ilvl w:val="0"/>
          <w:numId w:val="11"/>
        </w:numPr>
      </w:pPr>
      <w:r>
        <w:t>Hall D can be extracted at a lower E</w:t>
      </w:r>
    </w:p>
    <w:p w14:paraId="1C796FFA" w14:textId="0623B442" w:rsidR="00176C72" w:rsidRDefault="00176C72" w:rsidP="00176C72">
      <w:pPr>
        <w:pStyle w:val="ListParagraph"/>
        <w:numPr>
          <w:ilvl w:val="0"/>
          <w:numId w:val="11"/>
        </w:numPr>
      </w:pPr>
      <w:r>
        <w:t>Alex wants to see vertical separation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1"/>
      </w:tblPr>
      <w:tblGrid>
        <w:gridCol w:w="6300"/>
        <w:gridCol w:w="2250"/>
        <w:gridCol w:w="2250"/>
      </w:tblGrid>
      <w:tr w:rsidR="00A979E1" w:rsidRPr="00E52810" w14:paraId="13D6AA73" w14:textId="77777777" w:rsidTr="005577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55E14571" w14:textId="10607AFB" w:rsidR="00CB50F2" w:rsidRPr="00E52810" w:rsidRDefault="00000000" w:rsidP="00E52810">
            <w:sdt>
              <w:sdtPr>
                <w:alias w:val="Agenda 1, action items:"/>
                <w:tag w:val="Agenda 1, action items:"/>
                <w:id w:val="810443476"/>
                <w:placeholder>
                  <w:docPart w:val="BEB82E699AFECE4E922673F61CD08C0B"/>
                </w:placeholder>
                <w:temporary/>
                <w:showingPlcHdr/>
                <w15:appearance w15:val="hidden"/>
              </w:sdtPr>
              <w:sdtContent>
                <w:r w:rsidR="00A979E1" w:rsidRPr="00E52810">
                  <w:t>Action items</w:t>
                </w:r>
              </w:sdtContent>
            </w:sdt>
          </w:p>
        </w:tc>
        <w:sdt>
          <w:sdtPr>
            <w:alias w:val="Agenda 1, person responsible:"/>
            <w:tag w:val="Agenda 1, person responsible:"/>
            <w:id w:val="352783267"/>
            <w:placeholder>
              <w:docPart w:val="6FFC7F29C709904B8ADA577789DD93DD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3E31D099" w14:textId="77777777" w:rsidR="00A979E1" w:rsidRPr="00E52810" w:rsidRDefault="00A979E1" w:rsidP="00E52810">
                <w:r w:rsidRPr="00E52810">
                  <w:t>Person responsible</w:t>
                </w:r>
              </w:p>
            </w:tc>
          </w:sdtContent>
        </w:sdt>
        <w:sdt>
          <w:sdtPr>
            <w:alias w:val="Agenda 1, deadline:"/>
            <w:tag w:val="Agenda 1, deadline:"/>
            <w:id w:val="1450979630"/>
            <w:placeholder>
              <w:docPart w:val="8510B67604C2454D8F59BB82DA59D651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81C618A" w14:textId="77777777" w:rsidR="00A979E1" w:rsidRPr="00E52810" w:rsidRDefault="00A979E1" w:rsidP="00E52810">
                <w:r w:rsidRPr="00E52810">
                  <w:t>Deadline</w:t>
                </w:r>
              </w:p>
            </w:tc>
          </w:sdtContent>
        </w:sdt>
      </w:tr>
      <w:tr w:rsidR="00A979E1" w:rsidRPr="00E52810" w14:paraId="05217C5D" w14:textId="77777777" w:rsidTr="00557792">
        <w:tc>
          <w:tcPr>
            <w:tcW w:w="6300" w:type="dxa"/>
          </w:tcPr>
          <w:p w14:paraId="2D55C3E9" w14:textId="3F3B1EAF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4E499C15" w14:textId="5DEBB5B9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78F5B4AE" w14:textId="1AE9B7BC" w:rsidR="00A979E1" w:rsidRPr="00E52810" w:rsidRDefault="00A979E1" w:rsidP="00E52810">
            <w:pPr>
              <w:ind w:left="0"/>
            </w:pPr>
          </w:p>
        </w:tc>
      </w:tr>
      <w:tr w:rsidR="00A979E1" w:rsidRPr="00E52810" w14:paraId="12B648CC" w14:textId="77777777" w:rsidTr="00557792">
        <w:tc>
          <w:tcPr>
            <w:tcW w:w="6300" w:type="dxa"/>
          </w:tcPr>
          <w:p w14:paraId="70ACA6B7" w14:textId="5A14F79D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2A84BDC2" w14:textId="5DA3237E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417077F2" w14:textId="1D0CAA30" w:rsidR="00A979E1" w:rsidRPr="00E52810" w:rsidRDefault="00A979E1" w:rsidP="00E52810">
            <w:pPr>
              <w:ind w:left="0"/>
            </w:pPr>
          </w:p>
        </w:tc>
      </w:tr>
    </w:tbl>
    <w:p w14:paraId="76137154" w14:textId="2AC199AD" w:rsidR="00A979E1" w:rsidRDefault="00000000" w:rsidP="00A979E1">
      <w:pPr>
        <w:pStyle w:val="Heading2"/>
      </w:pPr>
      <w:sdt>
        <w:sdtPr>
          <w:alias w:val="Agenda 2, time allotted:"/>
          <w:tag w:val="Agenda 2, time allotted:"/>
          <w:id w:val="1191029867"/>
          <w:placeholder>
            <w:docPart w:val="6774B0411836BC46A7562B3CAD5646E0"/>
          </w:placeholder>
          <w:temporary/>
          <w:showingPlcHdr/>
          <w15:appearance w15:val="hidden"/>
        </w:sdtPr>
        <w:sdtContent>
          <w:r w:rsidR="00A979E1">
            <w:t>Time allotted</w:t>
          </w:r>
        </w:sdtContent>
      </w:sdt>
      <w:r w:rsidR="00A979E1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191309234"/>
          <w:placeholder>
            <w:docPart w:val="2110BF6F381A774CAF172E1B2BEFC9A8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310B83">
            <w:rPr>
              <w:rStyle w:val="SubtleEmphasis"/>
            </w:rPr>
            <w:t>25 mins</w:t>
          </w:r>
        </w:sdtContent>
      </w:sdt>
      <w:r w:rsidR="00A979E1">
        <w:t xml:space="preserve"> | </w:t>
      </w:r>
      <w:sdt>
        <w:sdtPr>
          <w:alias w:val="Agenda 2, agenda topic:"/>
          <w:tag w:val="Agenda 2, agenda topic:"/>
          <w:id w:val="1539396324"/>
          <w:placeholder>
            <w:docPart w:val="03B754192E3DE54AA1A76A5EA32F3755"/>
          </w:placeholder>
          <w:temporary/>
          <w:showingPlcHdr/>
          <w15:appearance w15:val="hidden"/>
        </w:sdtPr>
        <w:sdtContent>
          <w:r w:rsidR="00A979E1">
            <w:t>Agenda topic</w:t>
          </w:r>
        </w:sdtContent>
      </w:sdt>
      <w:r w:rsidR="00A979E1">
        <w:t xml:space="preserve"> </w:t>
      </w:r>
      <w:r w:rsidR="00233D04">
        <w:rPr>
          <w:rStyle w:val="SubtleEmphasis"/>
        </w:rPr>
        <w:t>FFA Arc Errors</w:t>
      </w:r>
      <w:r w:rsidR="00A979E1">
        <w:t xml:space="preserve"> | </w:t>
      </w:r>
      <w:sdt>
        <w:sdtPr>
          <w:alias w:val="Agenda 2, presenter:"/>
          <w:tag w:val="Agenda 2, presenter:"/>
          <w:id w:val="-132489110"/>
          <w:placeholder>
            <w:docPart w:val="66198DCD7F13814F9C6C95A0C39F41F0"/>
          </w:placeholder>
          <w:temporary/>
          <w:showingPlcHdr/>
          <w15:appearance w15:val="hidden"/>
        </w:sdtPr>
        <w:sdtContent>
          <w:r w:rsidR="00A979E1">
            <w:t>Presenter</w:t>
          </w:r>
        </w:sdtContent>
      </w:sdt>
      <w:r w:rsidR="00A979E1">
        <w:t xml:space="preserve"> </w:t>
      </w:r>
      <w:r w:rsidR="00233D04">
        <w:rPr>
          <w:rStyle w:val="SubtleEmphasis"/>
        </w:rPr>
        <w:t>Alex C</w:t>
      </w:r>
    </w:p>
    <w:p w14:paraId="36E625D6" w14:textId="416046C0" w:rsidR="008A4474" w:rsidRDefault="008A4474" w:rsidP="00DD71BF">
      <w:pPr>
        <w:pStyle w:val="ListParagraph"/>
        <w:numPr>
          <w:ilvl w:val="0"/>
          <w:numId w:val="11"/>
        </w:numPr>
      </w:pPr>
      <w:r>
        <w:t xml:space="preserve">Redid error studies for </w:t>
      </w:r>
      <w:proofErr w:type="spellStart"/>
      <w:r>
        <w:t>Dejan’s</w:t>
      </w:r>
      <w:proofErr w:type="spellEnd"/>
      <w:r>
        <w:t xml:space="preserve"> lattice</w:t>
      </w:r>
      <w:r w:rsidR="00DD71BF">
        <w:t xml:space="preserve"> – slightly altered to be more like FODO cells</w:t>
      </w:r>
    </w:p>
    <w:p w14:paraId="2586FD1B" w14:textId="53D03C6C" w:rsidR="00DD71BF" w:rsidRDefault="00DD71BF" w:rsidP="00DD71BF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18DE18AD" wp14:editId="286F72B0">
            <wp:extent cx="5531786" cy="3007360"/>
            <wp:effectExtent l="0" t="0" r="5715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963" cy="301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FC1EE" w14:textId="26B59F68" w:rsidR="00DD71BF" w:rsidRDefault="00DD71BF" w:rsidP="00DD71BF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7065D7DC" wp14:editId="0E17160D">
            <wp:extent cx="5191760" cy="2511274"/>
            <wp:effectExtent l="0" t="0" r="254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10" cy="251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1127A" w14:textId="63D6F0C6" w:rsidR="00DD71BF" w:rsidRDefault="00DD71BF" w:rsidP="00DD71BF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36487757" wp14:editId="62FECBA2">
            <wp:extent cx="5273040" cy="2598925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022" cy="260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FBD7C" w14:textId="06E1FF6B" w:rsidR="00DD71BF" w:rsidRDefault="00DD71BF" w:rsidP="00DD71BF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62FED3BF" wp14:editId="336A3BD9">
            <wp:extent cx="5181600" cy="2714583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056" cy="272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0687D" w14:textId="34FB1624" w:rsidR="004A7B4D" w:rsidRDefault="004A7B4D" w:rsidP="004A7B4D">
      <w:pPr>
        <w:pStyle w:val="ListParagraph"/>
        <w:numPr>
          <w:ilvl w:val="1"/>
          <w:numId w:val="11"/>
        </w:numPr>
      </w:pPr>
      <w:r>
        <w:t xml:space="preserve">Sum comes very close to </w:t>
      </w:r>
      <w:proofErr w:type="spellStart"/>
      <w:r>
        <w:t>Dejan’s</w:t>
      </w:r>
      <w:proofErr w:type="spellEnd"/>
      <w:r>
        <w:t xml:space="preserve"> lattice</w:t>
      </w:r>
    </w:p>
    <w:p w14:paraId="1F8D2368" w14:textId="25868856" w:rsidR="004A7B4D" w:rsidRDefault="000B7964" w:rsidP="004A7B4D">
      <w:pPr>
        <w:pStyle w:val="ListParagraph"/>
        <w:numPr>
          <w:ilvl w:val="0"/>
          <w:numId w:val="11"/>
        </w:numPr>
      </w:pPr>
      <w:r>
        <w:t xml:space="preserve">Duped </w:t>
      </w:r>
      <w:proofErr w:type="spellStart"/>
      <w:r>
        <w:t>Dejan’s</w:t>
      </w:r>
      <w:proofErr w:type="spellEnd"/>
      <w:r>
        <w:t xml:space="preserve"> reference energy.</w:t>
      </w:r>
    </w:p>
    <w:p w14:paraId="35290C35" w14:textId="3815800D" w:rsidR="000B7964" w:rsidRDefault="000B7964" w:rsidP="000B7964">
      <w:pPr>
        <w:pStyle w:val="ListParagraph"/>
        <w:numPr>
          <w:ilvl w:val="1"/>
          <w:numId w:val="11"/>
        </w:numPr>
      </w:pPr>
      <w:r>
        <w:t>Kirsten – let’s talk about energy offline</w:t>
      </w:r>
    </w:p>
    <w:p w14:paraId="2BDE3CC1" w14:textId="2FDF5697" w:rsidR="000B7964" w:rsidRDefault="000B7964" w:rsidP="000B7964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27FC50EF" wp14:editId="638CE94F">
            <wp:extent cx="4846320" cy="2081674"/>
            <wp:effectExtent l="0" t="0" r="508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058" cy="208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99EFF" w14:textId="5AFD7D21" w:rsidR="00C90A01" w:rsidRDefault="00C90A01" w:rsidP="000B7964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55532674" wp14:editId="6AE7C85C">
            <wp:extent cx="4815840" cy="2931420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3699" cy="2942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63C52" w14:textId="3EA13389" w:rsidR="00C90A01" w:rsidRDefault="00C90A01" w:rsidP="000B7964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18ADBC8D" wp14:editId="6BDBD3F1">
            <wp:extent cx="4805680" cy="292746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378" cy="293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8AA34" w14:textId="31E13D93" w:rsidR="00C90A01" w:rsidRDefault="005D3952" w:rsidP="000B7964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2586A9FE" wp14:editId="18160C0F">
            <wp:extent cx="4775200" cy="2905798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3328" cy="291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06241" w14:textId="2FC9B649" w:rsidR="005D3952" w:rsidRDefault="007E23D5" w:rsidP="000B7964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18607CD9" wp14:editId="649A4ADE">
            <wp:extent cx="4775200" cy="288899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059" cy="289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66DFC" w14:textId="02D4A352" w:rsidR="007E23D5" w:rsidRDefault="007F26CA" w:rsidP="000B7964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31B5EE6B" wp14:editId="49B0CB12">
            <wp:extent cx="5008880" cy="1521215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193" cy="152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A5ED4" w14:textId="14CB51CC" w:rsidR="007F26CA" w:rsidRDefault="007F26CA" w:rsidP="007F26CA">
      <w:pPr>
        <w:pStyle w:val="ListParagraph"/>
        <w:numPr>
          <w:ilvl w:val="1"/>
          <w:numId w:val="11"/>
        </w:numPr>
      </w:pPr>
      <w:r>
        <w:t>Got more of the same.</w:t>
      </w:r>
    </w:p>
    <w:p w14:paraId="570DBE6C" w14:textId="6FCAD762" w:rsidR="007F26CA" w:rsidRDefault="00F46E81" w:rsidP="007F26CA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7BD89CCE" wp14:editId="734B4DEC">
            <wp:extent cx="4602480" cy="2727396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437" cy="273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595CE" w14:textId="4ABB3ADA" w:rsidR="00F46E81" w:rsidRDefault="00F46E81" w:rsidP="007F26CA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7B91C7DD" wp14:editId="7A194841">
            <wp:extent cx="4612640" cy="310285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609" cy="310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B494B" w14:textId="537F7F7D" w:rsidR="00F46E81" w:rsidRDefault="00F46E81" w:rsidP="00F46E81">
      <w:pPr>
        <w:pStyle w:val="ListParagraph"/>
        <w:numPr>
          <w:ilvl w:val="1"/>
          <w:numId w:val="11"/>
        </w:numPr>
      </w:pPr>
      <w:r>
        <w:t>Losing just under 1 GeV without correction (also the whole beam)</w:t>
      </w:r>
    </w:p>
    <w:p w14:paraId="5D4AD1E0" w14:textId="55714EB4" w:rsidR="00F46E81" w:rsidRDefault="00863673" w:rsidP="00F46E81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6B5B6C97" wp14:editId="23BE4532">
            <wp:extent cx="5069840" cy="250206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7717" cy="2505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52A6D" w14:textId="329756CA" w:rsidR="00863673" w:rsidRDefault="008959AB" w:rsidP="008959AB">
      <w:pPr>
        <w:pStyle w:val="ListParagraph"/>
        <w:numPr>
          <w:ilvl w:val="0"/>
          <w:numId w:val="11"/>
        </w:numPr>
      </w:pPr>
      <w:r>
        <w:t>Error bars only show w/errors, since errors in the ideal case are all ~3 mm.</w:t>
      </w:r>
    </w:p>
    <w:p w14:paraId="72E94923" w14:textId="3766A1FD" w:rsidR="008959AB" w:rsidRDefault="008959AB" w:rsidP="008959AB">
      <w:pPr>
        <w:pStyle w:val="ListParagraph"/>
        <w:numPr>
          <w:ilvl w:val="0"/>
          <w:numId w:val="11"/>
        </w:numPr>
      </w:pPr>
      <w:r>
        <w:t>Different than last set, where consistently off by a set amount.</w:t>
      </w:r>
    </w:p>
    <w:p w14:paraId="776130C9" w14:textId="7AD94C97" w:rsidR="008959AB" w:rsidRDefault="00483F89" w:rsidP="008959AB">
      <w:pPr>
        <w:pStyle w:val="ListParagraph"/>
        <w:numPr>
          <w:ilvl w:val="0"/>
          <w:numId w:val="11"/>
        </w:numPr>
      </w:pPr>
      <w:r>
        <w:lastRenderedPageBreak/>
        <w:t>Will implement with correctors and BPMs later.</w:t>
      </w:r>
    </w:p>
    <w:p w14:paraId="7D5C3350" w14:textId="235E2B4E" w:rsidR="00483F89" w:rsidRDefault="00483F89" w:rsidP="008959AB">
      <w:pPr>
        <w:pStyle w:val="ListParagraph"/>
        <w:numPr>
          <w:ilvl w:val="0"/>
          <w:numId w:val="11"/>
        </w:numPr>
      </w:pPr>
      <w:r>
        <w:t>Need to look at where orbits start to blow up in general – usually pretty stable with small oscillations for 10-20 m before they blow up.</w:t>
      </w:r>
    </w:p>
    <w:p w14:paraId="6EB018EA" w14:textId="0C966B1F" w:rsidR="00483F89" w:rsidRDefault="00483F89" w:rsidP="00483F89">
      <w:pPr>
        <w:pStyle w:val="ListParagraph"/>
        <w:numPr>
          <w:ilvl w:val="1"/>
          <w:numId w:val="11"/>
        </w:numPr>
      </w:pPr>
      <w:r>
        <w:t xml:space="preserve">Will iterate piecewise </w:t>
      </w:r>
    </w:p>
    <w:p w14:paraId="01983E69" w14:textId="37964432" w:rsidR="00483F89" w:rsidRDefault="00483F89" w:rsidP="00483F89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5E7C150C" wp14:editId="01E7E058">
            <wp:extent cx="4043680" cy="2068642"/>
            <wp:effectExtent l="0" t="0" r="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462" cy="207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2FCCC" w14:textId="25393E33" w:rsidR="00483F89" w:rsidRDefault="00483F89" w:rsidP="00483F89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>: don’t like the first picture. Sampling point problem. Doesn’t look like you’re starting with the correct lattice.</w:t>
      </w:r>
    </w:p>
    <w:p w14:paraId="2013F10A" w14:textId="610EC0F4" w:rsidR="00483F89" w:rsidRDefault="00483F89" w:rsidP="00483F89">
      <w:pPr>
        <w:pStyle w:val="ListParagraph"/>
        <w:numPr>
          <w:ilvl w:val="1"/>
          <w:numId w:val="11"/>
        </w:numPr>
      </w:pPr>
      <w:r>
        <w:t>Not enough points plotted. If you plot all the points, it’ll look better.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2"/>
      </w:tblPr>
      <w:tblGrid>
        <w:gridCol w:w="6300"/>
        <w:gridCol w:w="2250"/>
        <w:gridCol w:w="2250"/>
      </w:tblGrid>
      <w:tr w:rsidR="00A979E1" w:rsidRPr="00E52810" w14:paraId="7DBE239D" w14:textId="77777777" w:rsidTr="005577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51B539AB" w14:textId="6BFA975D" w:rsidR="00A979E1" w:rsidRPr="00E52810" w:rsidRDefault="00000000" w:rsidP="00E52810">
            <w:sdt>
              <w:sdtPr>
                <w:alias w:val="Agenda 2, action items:"/>
                <w:tag w:val="Agenda 2, action items:"/>
                <w:id w:val="986982946"/>
                <w:placeholder>
                  <w:docPart w:val="A9CC80E56F80D14A8653AE381E561716"/>
                </w:placeholder>
                <w:temporary/>
                <w:showingPlcHdr/>
                <w15:appearance w15:val="hidden"/>
              </w:sdtPr>
              <w:sdtContent>
                <w:r w:rsidR="00A979E1" w:rsidRPr="00E52810">
                  <w:t>Action items</w:t>
                </w:r>
              </w:sdtContent>
            </w:sdt>
          </w:p>
        </w:tc>
        <w:sdt>
          <w:sdtPr>
            <w:alias w:val="Agenda 2, person responsible:"/>
            <w:tag w:val="Agenda 2, person responsible:"/>
            <w:id w:val="-1512830054"/>
            <w:placeholder>
              <w:docPart w:val="20C5DDB61B521F4386CACA6E6344E3E5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3072309C" w14:textId="77777777" w:rsidR="00A979E1" w:rsidRPr="00E52810" w:rsidRDefault="00A979E1" w:rsidP="00E52810">
                <w:r w:rsidRPr="00E52810">
                  <w:t>Person responsible</w:t>
                </w:r>
              </w:p>
            </w:tc>
          </w:sdtContent>
        </w:sdt>
        <w:sdt>
          <w:sdtPr>
            <w:alias w:val="Agenda 2, deadline:"/>
            <w:tag w:val="Agenda 2, deadline:"/>
            <w:id w:val="1652096494"/>
            <w:placeholder>
              <w:docPart w:val="9EA3754C7846304BACE225FA2B28650F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27BFA232" w14:textId="77777777" w:rsidR="00A979E1" w:rsidRPr="00E52810" w:rsidRDefault="00A979E1" w:rsidP="00E52810">
                <w:r w:rsidRPr="00E52810">
                  <w:t>Deadline</w:t>
                </w:r>
              </w:p>
            </w:tc>
          </w:sdtContent>
        </w:sdt>
      </w:tr>
      <w:tr w:rsidR="00A979E1" w:rsidRPr="00E52810" w14:paraId="0B44EC74" w14:textId="77777777" w:rsidTr="00557792">
        <w:tc>
          <w:tcPr>
            <w:tcW w:w="6300" w:type="dxa"/>
          </w:tcPr>
          <w:p w14:paraId="02693ADF" w14:textId="1A418EBD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1A0421CE" w14:textId="1903A3F9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2B91966F" w14:textId="5F6B6594" w:rsidR="00A979E1" w:rsidRPr="00E52810" w:rsidRDefault="00A979E1" w:rsidP="00E52810">
            <w:pPr>
              <w:ind w:left="0"/>
            </w:pPr>
          </w:p>
        </w:tc>
      </w:tr>
      <w:tr w:rsidR="00A979E1" w:rsidRPr="00E52810" w14:paraId="21973C34" w14:textId="77777777" w:rsidTr="00557792">
        <w:tc>
          <w:tcPr>
            <w:tcW w:w="6300" w:type="dxa"/>
          </w:tcPr>
          <w:p w14:paraId="6E2FE698" w14:textId="64408002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3EAE47DC" w14:textId="45551BA6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3F079977" w14:textId="48B6F226" w:rsidR="00A979E1" w:rsidRPr="00E52810" w:rsidRDefault="00A979E1" w:rsidP="00E52810">
            <w:pPr>
              <w:ind w:left="0"/>
            </w:pPr>
          </w:p>
        </w:tc>
      </w:tr>
    </w:tbl>
    <w:p w14:paraId="41ED65CA" w14:textId="08E5150F" w:rsidR="00A979E1" w:rsidRDefault="00000000" w:rsidP="00A979E1">
      <w:pPr>
        <w:pStyle w:val="Heading2"/>
      </w:pPr>
      <w:sdt>
        <w:sdtPr>
          <w:alias w:val="Agenda 3, time allotted:"/>
          <w:tag w:val="Agenda 3, time allotted:"/>
          <w:id w:val="503716952"/>
          <w:placeholder>
            <w:docPart w:val="A8F3CF7AE61FFE45AB1181105D0B2375"/>
          </w:placeholder>
          <w:temporary/>
          <w:showingPlcHdr/>
          <w15:appearance w15:val="hidden"/>
        </w:sdtPr>
        <w:sdtContent>
          <w:r w:rsidR="00A979E1">
            <w:t>Time allotted</w:t>
          </w:r>
        </w:sdtContent>
      </w:sdt>
      <w:r w:rsidR="00A979E1">
        <w:t xml:space="preserve"> | </w:t>
      </w:r>
      <w:sdt>
        <w:sdtPr>
          <w:rPr>
            <w:rStyle w:val="SubtleEmphasis"/>
          </w:rPr>
          <w:alias w:val="Agenda 3, enter time:"/>
          <w:tag w:val="Agenda 3, enter time:"/>
          <w:id w:val="-1593082376"/>
          <w:placeholder>
            <w:docPart w:val="DD83503BCDFBA841B04DB90032E02021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310B83">
            <w:rPr>
              <w:rStyle w:val="SubtleEmphasis"/>
            </w:rPr>
            <w:t>10 mins</w:t>
          </w:r>
        </w:sdtContent>
      </w:sdt>
      <w:r w:rsidR="00A979E1">
        <w:t xml:space="preserve"> | </w:t>
      </w:r>
      <w:sdt>
        <w:sdtPr>
          <w:alias w:val="Agenda 3, agenda topic:"/>
          <w:tag w:val="Agenda 3, agenda topic:"/>
          <w:id w:val="-65653485"/>
          <w:placeholder>
            <w:docPart w:val="CA6066783A893D4A83C07F6CA75FFFF9"/>
          </w:placeholder>
          <w:temporary/>
          <w:showingPlcHdr/>
          <w15:appearance w15:val="hidden"/>
        </w:sdtPr>
        <w:sdtContent>
          <w:r w:rsidR="00A979E1">
            <w:t>Agenda topic</w:t>
          </w:r>
        </w:sdtContent>
      </w:sdt>
      <w:r w:rsidR="00A979E1">
        <w:t xml:space="preserve"> </w:t>
      </w:r>
      <w:r w:rsidR="00310B83">
        <w:rPr>
          <w:rStyle w:val="SubtleEmphasis"/>
        </w:rPr>
        <w:t>AOB</w:t>
      </w:r>
      <w:r w:rsidR="00A979E1">
        <w:t xml:space="preserve"> | </w:t>
      </w:r>
      <w:sdt>
        <w:sdtPr>
          <w:alias w:val="Agenda 3, presenter:"/>
          <w:tag w:val="Agenda 3, presenter:"/>
          <w:id w:val="-1512596532"/>
          <w:placeholder>
            <w:docPart w:val="B87ACE40FA9F6C4485C9E7D3B7EBF331"/>
          </w:placeholder>
          <w:temporary/>
          <w:showingPlcHdr/>
          <w15:appearance w15:val="hidden"/>
        </w:sdtPr>
        <w:sdtContent>
          <w:r w:rsidR="00A979E1">
            <w:t>Presenter</w:t>
          </w:r>
        </w:sdtContent>
      </w:sdt>
      <w:r w:rsidR="00A979E1">
        <w:t xml:space="preserve"> </w:t>
      </w:r>
      <w:r w:rsidR="00310B83">
        <w:rPr>
          <w:rStyle w:val="SubtleEmphasis"/>
        </w:rPr>
        <w:t>All</w:t>
      </w:r>
    </w:p>
    <w:p w14:paraId="11E0B43B" w14:textId="74F4ADBD" w:rsidR="00110E7D" w:rsidRDefault="001711BD" w:rsidP="00233D04">
      <w:pPr>
        <w:pStyle w:val="ListParagraph"/>
        <w:numPr>
          <w:ilvl w:val="0"/>
          <w:numId w:val="11"/>
        </w:numPr>
      </w:pPr>
      <w:r>
        <w:t>Costing exercise.</w:t>
      </w:r>
    </w:p>
    <w:p w14:paraId="69BA1E39" w14:textId="04BC8324" w:rsidR="001711BD" w:rsidRDefault="001711BD" w:rsidP="00233D04">
      <w:pPr>
        <w:pStyle w:val="ListParagraph"/>
        <w:numPr>
          <w:ilvl w:val="0"/>
          <w:numId w:val="11"/>
        </w:numPr>
      </w:pPr>
      <w:r>
        <w:t>Use LERF infrastructure.</w:t>
      </w:r>
    </w:p>
    <w:p w14:paraId="4EFFBF5D" w14:textId="34791678" w:rsidR="001711BD" w:rsidRDefault="001711BD" w:rsidP="00233D04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51CAE8B9" wp14:editId="40130379">
            <wp:extent cx="5872480" cy="2615429"/>
            <wp:effectExtent l="0" t="0" r="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684" cy="2617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FC772" w14:textId="191D1886" w:rsidR="001711BD" w:rsidRDefault="001711BD" w:rsidP="00233D04">
      <w:pPr>
        <w:pStyle w:val="ListParagraph"/>
        <w:numPr>
          <w:ilvl w:val="0"/>
          <w:numId w:val="11"/>
        </w:numPr>
      </w:pPr>
      <w:proofErr w:type="spellStart"/>
      <w:r>
        <w:t>Cryo</w:t>
      </w:r>
      <w:proofErr w:type="spellEnd"/>
      <w:r>
        <w:t xml:space="preserve"> load concerns.</w:t>
      </w:r>
    </w:p>
    <w:p w14:paraId="0C4280FC" w14:textId="47A6B50D" w:rsidR="001711BD" w:rsidRDefault="001711BD" w:rsidP="00233D04">
      <w:pPr>
        <w:pStyle w:val="ListParagraph"/>
        <w:numPr>
          <w:ilvl w:val="0"/>
          <w:numId w:val="11"/>
        </w:numPr>
      </w:pPr>
      <w:r>
        <w:t>Steve Benson gave input</w:t>
      </w:r>
    </w:p>
    <w:p w14:paraId="617C9427" w14:textId="16D1ED47" w:rsidR="001711BD" w:rsidRDefault="00481947" w:rsidP="00233D04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60A3C791" wp14:editId="5CB9F214">
            <wp:extent cx="5466080" cy="2423295"/>
            <wp:effectExtent l="0" t="0" r="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866" cy="242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1A3ED" w14:textId="39C1F2A1" w:rsidR="00481947" w:rsidRDefault="00481947" w:rsidP="00233D04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24646BF0" wp14:editId="2DFF6492">
            <wp:extent cx="5496560" cy="2442407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324" cy="24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5F02A" w14:textId="347261A7" w:rsidR="00481947" w:rsidRDefault="00D761DE" w:rsidP="00D761DE">
      <w:pPr>
        <w:pStyle w:val="ListParagraph"/>
        <w:numPr>
          <w:ilvl w:val="1"/>
          <w:numId w:val="11"/>
        </w:numPr>
      </w:pPr>
      <w:r>
        <w:t xml:space="preserve">Need c-100s but will surpass </w:t>
      </w:r>
      <w:proofErr w:type="spellStart"/>
      <w:r>
        <w:t>cryoload</w:t>
      </w:r>
      <w:proofErr w:type="spellEnd"/>
    </w:p>
    <w:p w14:paraId="1E8B95C8" w14:textId="231909E1" w:rsidR="00D761DE" w:rsidRDefault="00D761DE" w:rsidP="00D761DE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33F030B7" wp14:editId="79107931">
            <wp:extent cx="5455920" cy="2371304"/>
            <wp:effectExtent l="0" t="0" r="508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768" cy="23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CB7C9" w14:textId="7CB2A2B7" w:rsidR="00D761DE" w:rsidRDefault="00D761DE" w:rsidP="00D761DE">
      <w:pPr>
        <w:pStyle w:val="ListParagraph"/>
        <w:numPr>
          <w:ilvl w:val="1"/>
          <w:numId w:val="11"/>
        </w:numPr>
      </w:pPr>
      <w:r>
        <w:t>Other options, playing with other cryomodules.</w:t>
      </w:r>
    </w:p>
    <w:p w14:paraId="6C195152" w14:textId="582C24BC" w:rsidR="008A0CF3" w:rsidRDefault="008A0CF3" w:rsidP="008A0CF3">
      <w:pPr>
        <w:pStyle w:val="ListParagraph"/>
        <w:numPr>
          <w:ilvl w:val="0"/>
          <w:numId w:val="11"/>
        </w:numPr>
      </w:pPr>
      <w:r>
        <w:t>Jay: won’t fit in 10 m. Assume it’s 20 m wide. LERF needs to be 20-25 m wide and 75 m long.</w:t>
      </w:r>
    </w:p>
    <w:p w14:paraId="308A338A" w14:textId="26F3E69A" w:rsidR="008A0CF3" w:rsidRDefault="008A0CF3" w:rsidP="008A0CF3">
      <w:pPr>
        <w:pStyle w:val="ListParagraph"/>
        <w:numPr>
          <w:ilvl w:val="1"/>
          <w:numId w:val="11"/>
        </w:numPr>
      </w:pPr>
      <w:r>
        <w:t>No space to put injector in top left.</w:t>
      </w:r>
    </w:p>
    <w:p w14:paraId="75E26C32" w14:textId="57F0833A" w:rsidR="008A0CF3" w:rsidRDefault="0094290C" w:rsidP="008A0CF3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70AEB004" wp14:editId="7B329FA2">
            <wp:extent cx="5303520" cy="2780911"/>
            <wp:effectExtent l="0" t="0" r="508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145" cy="2786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05883" w14:textId="53976463" w:rsidR="00EA46B1" w:rsidRDefault="00EA46B1" w:rsidP="00D12068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7ED03085" wp14:editId="675F2608">
            <wp:extent cx="5648960" cy="2635658"/>
            <wp:effectExtent l="0" t="0" r="254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825" cy="264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A979E1" w:rsidRPr="00E52810" w14:paraId="6AEF43D3" w14:textId="77777777" w:rsidTr="005577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6C7DC9A5" w14:textId="236F15D3" w:rsidR="00A979E1" w:rsidRPr="00E52810" w:rsidRDefault="00A979E1" w:rsidP="00E52810"/>
        </w:tc>
        <w:sdt>
          <w:sdtPr>
            <w:alias w:val="Agenda 3, person responsible:"/>
            <w:tag w:val="Agenda 3, person responsible:"/>
            <w:id w:val="-1159301295"/>
            <w:placeholder>
              <w:docPart w:val="CB54B8AC0753034BAFC9C11B8D084B13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30ADC07E" w14:textId="77777777" w:rsidR="00A979E1" w:rsidRPr="00E52810" w:rsidRDefault="00A979E1" w:rsidP="00E52810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-1382542015"/>
            <w:placeholder>
              <w:docPart w:val="A5DE8AEFC746A744B7EAE31C9CDAF85D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4BE7DDD" w14:textId="77777777" w:rsidR="00A979E1" w:rsidRPr="00E52810" w:rsidRDefault="00A979E1" w:rsidP="00E52810">
                <w:r w:rsidRPr="00E52810">
                  <w:t>Deadline</w:t>
                </w:r>
              </w:p>
            </w:tc>
          </w:sdtContent>
        </w:sdt>
      </w:tr>
      <w:tr w:rsidR="00A979E1" w:rsidRPr="00E52810" w14:paraId="4076D24F" w14:textId="77777777" w:rsidTr="00557792">
        <w:tc>
          <w:tcPr>
            <w:tcW w:w="6300" w:type="dxa"/>
          </w:tcPr>
          <w:p w14:paraId="7809ECDC" w14:textId="24F37A4A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2FD0B3D3" w14:textId="3383EE2F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748F81E3" w14:textId="54004352" w:rsidR="00A979E1" w:rsidRPr="00E52810" w:rsidRDefault="00A979E1" w:rsidP="00E52810">
            <w:pPr>
              <w:ind w:left="0"/>
            </w:pPr>
          </w:p>
        </w:tc>
      </w:tr>
      <w:tr w:rsidR="00A979E1" w:rsidRPr="00E52810" w14:paraId="60DA8210" w14:textId="77777777" w:rsidTr="00557792">
        <w:tc>
          <w:tcPr>
            <w:tcW w:w="6300" w:type="dxa"/>
          </w:tcPr>
          <w:p w14:paraId="296EE975" w14:textId="7FF3FAB9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1EFEEF4B" w14:textId="219A3E92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352ED628" w14:textId="2A40393B" w:rsidR="00A979E1" w:rsidRPr="00E52810" w:rsidRDefault="00A979E1" w:rsidP="00E52810">
            <w:pPr>
              <w:ind w:left="0"/>
            </w:pPr>
          </w:p>
        </w:tc>
      </w:tr>
    </w:tbl>
    <w:p w14:paraId="66707C81" w14:textId="7CE0485F" w:rsidR="00A979E1" w:rsidRDefault="00A979E1" w:rsidP="00A979E1"/>
    <w:p w14:paraId="1788AF5E" w14:textId="7204B581" w:rsidR="00A979E1" w:rsidRDefault="00A979E1" w:rsidP="00A979E1"/>
    <w:p w14:paraId="20492DF4" w14:textId="77777777" w:rsidR="00310B83" w:rsidRDefault="00000000" w:rsidP="00310B83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101E2269F988A4A910EF2C6B196E74A"/>
          </w:placeholder>
          <w:temporary/>
          <w:showingPlcHdr/>
          <w15:appearance w15:val="hidden"/>
        </w:sdtPr>
        <w:sdtContent>
          <w:r w:rsidR="00310B83">
            <w:t>Special notes</w:t>
          </w:r>
        </w:sdtContent>
      </w:sdt>
      <w:r w:rsidR="00310B83">
        <w:t xml:space="preserve"> </w:t>
      </w:r>
    </w:p>
    <w:p w14:paraId="3274B41F" w14:textId="77777777" w:rsidR="00310B83" w:rsidRDefault="00310B83" w:rsidP="00310B83">
      <w:pPr>
        <w:pStyle w:val="Heading2"/>
      </w:pPr>
    </w:p>
    <w:p w14:paraId="422ED1DE" w14:textId="77777777" w:rsidR="00310B83" w:rsidRDefault="00310B83" w:rsidP="00310B83">
      <w:pPr>
        <w:ind w:left="0"/>
      </w:pPr>
      <w:r>
        <w:t xml:space="preserve">Pathway to Repository: </w:t>
      </w:r>
      <w:hyperlink r:id="rId32" w:history="1">
        <w:r w:rsidRPr="00C46B82">
          <w:rPr>
            <w:rStyle w:val="Hyperlink"/>
          </w:rPr>
          <w:t>https://jeffersonlab-my.sharepoint.com/:f:/g/personal/tristan_jlab_org/EqZ5MeS-nipCgPfZB5p0oS4B9Is67d3nQb9sLJI3Zyev9g</w:t>
        </w:r>
      </w:hyperlink>
    </w:p>
    <w:p w14:paraId="71BC6670" w14:textId="7597D3AF" w:rsidR="0017681F" w:rsidRDefault="0017681F" w:rsidP="00310B83"/>
    <w:p w14:paraId="5CA0D370" w14:textId="3C4047DA" w:rsidR="003475F1" w:rsidRPr="003475F1" w:rsidRDefault="003475F1" w:rsidP="00310B83">
      <w:pPr>
        <w:rPr>
          <w:color w:val="FF0000"/>
          <w:sz w:val="44"/>
          <w:szCs w:val="44"/>
        </w:rPr>
      </w:pPr>
      <w:r>
        <w:rPr>
          <w:color w:val="FF0000"/>
          <w:sz w:val="44"/>
          <w:szCs w:val="44"/>
        </w:rPr>
        <w:t>NO MEETING NEXT WEEK!</w:t>
      </w:r>
    </w:p>
    <w:sectPr w:rsidR="003475F1" w:rsidRPr="003475F1" w:rsidSect="00CB50F2">
      <w:footerReference w:type="default" r:id="rId33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0158DB" w14:textId="77777777" w:rsidR="00C812BF" w:rsidRDefault="00C812BF">
      <w:pPr>
        <w:spacing w:after="0"/>
      </w:pPr>
      <w:r>
        <w:separator/>
      </w:r>
    </w:p>
  </w:endnote>
  <w:endnote w:type="continuationSeparator" w:id="0">
    <w:p w14:paraId="249669B6" w14:textId="77777777" w:rsidR="00C812BF" w:rsidRDefault="00C812B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E3E39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8133BA" w14:textId="77777777" w:rsidR="00C812BF" w:rsidRDefault="00C812BF">
      <w:pPr>
        <w:spacing w:after="0"/>
      </w:pPr>
      <w:r>
        <w:separator/>
      </w:r>
    </w:p>
  </w:footnote>
  <w:footnote w:type="continuationSeparator" w:id="0">
    <w:p w14:paraId="1489C167" w14:textId="77777777" w:rsidR="00C812BF" w:rsidRDefault="00C812B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167DB6"/>
    <w:multiLevelType w:val="hybridMultilevel"/>
    <w:tmpl w:val="91C84D82"/>
    <w:lvl w:ilvl="0" w:tplc="A12ED3E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684DE5"/>
    <w:multiLevelType w:val="hybridMultilevel"/>
    <w:tmpl w:val="F7DC4FD4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 w16cid:durableId="428895274">
    <w:abstractNumId w:val="9"/>
  </w:num>
  <w:num w:numId="2" w16cid:durableId="166333340">
    <w:abstractNumId w:val="7"/>
  </w:num>
  <w:num w:numId="3" w16cid:durableId="1136949427">
    <w:abstractNumId w:val="6"/>
  </w:num>
  <w:num w:numId="4" w16cid:durableId="141193727">
    <w:abstractNumId w:val="5"/>
  </w:num>
  <w:num w:numId="5" w16cid:durableId="2040354329">
    <w:abstractNumId w:val="4"/>
  </w:num>
  <w:num w:numId="6" w16cid:durableId="159469168">
    <w:abstractNumId w:val="8"/>
  </w:num>
  <w:num w:numId="7" w16cid:durableId="473061952">
    <w:abstractNumId w:val="3"/>
  </w:num>
  <w:num w:numId="8" w16cid:durableId="1272591068">
    <w:abstractNumId w:val="2"/>
  </w:num>
  <w:num w:numId="9" w16cid:durableId="2090154467">
    <w:abstractNumId w:val="1"/>
  </w:num>
  <w:num w:numId="10" w16cid:durableId="994182999">
    <w:abstractNumId w:val="0"/>
  </w:num>
  <w:num w:numId="11" w16cid:durableId="674920516">
    <w:abstractNumId w:val="11"/>
  </w:num>
  <w:num w:numId="12" w16cid:durableId="99321518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B83"/>
    <w:rsid w:val="0000203C"/>
    <w:rsid w:val="00026F0E"/>
    <w:rsid w:val="00053073"/>
    <w:rsid w:val="00067398"/>
    <w:rsid w:val="00070820"/>
    <w:rsid w:val="000B7964"/>
    <w:rsid w:val="001005E5"/>
    <w:rsid w:val="00107632"/>
    <w:rsid w:val="00107A25"/>
    <w:rsid w:val="00110E7D"/>
    <w:rsid w:val="001118FD"/>
    <w:rsid w:val="001374F2"/>
    <w:rsid w:val="0014368C"/>
    <w:rsid w:val="00152CC8"/>
    <w:rsid w:val="00154CC1"/>
    <w:rsid w:val="001711BD"/>
    <w:rsid w:val="0017681F"/>
    <w:rsid w:val="00176C72"/>
    <w:rsid w:val="001C0C32"/>
    <w:rsid w:val="001C4546"/>
    <w:rsid w:val="00233D04"/>
    <w:rsid w:val="002931E1"/>
    <w:rsid w:val="002B6C94"/>
    <w:rsid w:val="002E7469"/>
    <w:rsid w:val="002F4ABE"/>
    <w:rsid w:val="00310B83"/>
    <w:rsid w:val="00325291"/>
    <w:rsid w:val="003475F1"/>
    <w:rsid w:val="0036174B"/>
    <w:rsid w:val="00361D4C"/>
    <w:rsid w:val="003B1BCE"/>
    <w:rsid w:val="003C1B81"/>
    <w:rsid w:val="003C6B6C"/>
    <w:rsid w:val="0041439B"/>
    <w:rsid w:val="00444D8F"/>
    <w:rsid w:val="00457A52"/>
    <w:rsid w:val="00470C34"/>
    <w:rsid w:val="00481947"/>
    <w:rsid w:val="00483F89"/>
    <w:rsid w:val="004A7B4D"/>
    <w:rsid w:val="004E5C70"/>
    <w:rsid w:val="0052642B"/>
    <w:rsid w:val="00557792"/>
    <w:rsid w:val="00595414"/>
    <w:rsid w:val="005D3952"/>
    <w:rsid w:val="005E7D19"/>
    <w:rsid w:val="006014F9"/>
    <w:rsid w:val="0066086F"/>
    <w:rsid w:val="00672A6F"/>
    <w:rsid w:val="006928B4"/>
    <w:rsid w:val="006A7A4A"/>
    <w:rsid w:val="006D571F"/>
    <w:rsid w:val="006F5A3F"/>
    <w:rsid w:val="00714174"/>
    <w:rsid w:val="00721DCD"/>
    <w:rsid w:val="0072399B"/>
    <w:rsid w:val="007253CC"/>
    <w:rsid w:val="00765C85"/>
    <w:rsid w:val="0078550E"/>
    <w:rsid w:val="007D488A"/>
    <w:rsid w:val="007D7EB1"/>
    <w:rsid w:val="007E23D5"/>
    <w:rsid w:val="007F1C39"/>
    <w:rsid w:val="007F26CA"/>
    <w:rsid w:val="00831C75"/>
    <w:rsid w:val="008431CB"/>
    <w:rsid w:val="00863673"/>
    <w:rsid w:val="00867667"/>
    <w:rsid w:val="00885CDE"/>
    <w:rsid w:val="008959AB"/>
    <w:rsid w:val="008A0CF3"/>
    <w:rsid w:val="008A4474"/>
    <w:rsid w:val="008E2FAF"/>
    <w:rsid w:val="008F4178"/>
    <w:rsid w:val="0093449B"/>
    <w:rsid w:val="0094290C"/>
    <w:rsid w:val="00947E29"/>
    <w:rsid w:val="009916AE"/>
    <w:rsid w:val="009F3CF2"/>
    <w:rsid w:val="00A2443A"/>
    <w:rsid w:val="00A75B8E"/>
    <w:rsid w:val="00A805DF"/>
    <w:rsid w:val="00A979E1"/>
    <w:rsid w:val="00AA490C"/>
    <w:rsid w:val="00B36935"/>
    <w:rsid w:val="00B45D0C"/>
    <w:rsid w:val="00B45E12"/>
    <w:rsid w:val="00B571DD"/>
    <w:rsid w:val="00BE24DD"/>
    <w:rsid w:val="00BF38C8"/>
    <w:rsid w:val="00C4782A"/>
    <w:rsid w:val="00C52475"/>
    <w:rsid w:val="00C6001F"/>
    <w:rsid w:val="00C812BF"/>
    <w:rsid w:val="00C9013A"/>
    <w:rsid w:val="00C90A01"/>
    <w:rsid w:val="00CB50F2"/>
    <w:rsid w:val="00CC78B9"/>
    <w:rsid w:val="00CE1A61"/>
    <w:rsid w:val="00CF5C61"/>
    <w:rsid w:val="00CF66F0"/>
    <w:rsid w:val="00D0105F"/>
    <w:rsid w:val="00D12068"/>
    <w:rsid w:val="00D6466C"/>
    <w:rsid w:val="00D761DE"/>
    <w:rsid w:val="00D90A37"/>
    <w:rsid w:val="00DC2307"/>
    <w:rsid w:val="00DD71BF"/>
    <w:rsid w:val="00DF3B55"/>
    <w:rsid w:val="00E52028"/>
    <w:rsid w:val="00E52810"/>
    <w:rsid w:val="00E70F21"/>
    <w:rsid w:val="00E829C0"/>
    <w:rsid w:val="00EA46B1"/>
    <w:rsid w:val="00EB43FE"/>
    <w:rsid w:val="00EE2F69"/>
    <w:rsid w:val="00F45ED3"/>
    <w:rsid w:val="00F46E81"/>
    <w:rsid w:val="00F560A1"/>
    <w:rsid w:val="00FC1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B10CC"/>
  <w15:chartTrackingRefBased/>
  <w15:docId w15:val="{12E045B4-D1D0-C34A-B4BE-C2ED888D9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png"/><Relationship Id="rId32" Type="http://schemas.openxmlformats.org/officeDocument/2006/relationships/hyperlink" Target="https://jeffersonlab-my.sharepoint.com/:f:/g/personal/tristan_jlab_org/EqZ5MeS-nipCgPfZB5p0oS4B9Is67d3nQb9sLJI3Zyev9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glossaryDocument" Target="glossary/document.xml"/><Relationship Id="rId8" Type="http://schemas.openxmlformats.org/officeDocument/2006/relationships/hyperlink" Target="https://jlab-org.zoomgov.com/j/1614898082?pwd=TnUzMS81M2sxbDZIbERJU01tYkJCQT09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mb/Library/Group%20Containers/UBF8T346G9.Office/User%20Content.localized/Templates.localized/Minutes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BFD4DA18F2B494F8E9F44C4AD4E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D9B43-2DD0-3B4C-A7D2-A3756706A235}"/>
      </w:docPartPr>
      <w:docPartBody>
        <w:p w:rsidR="00152B3C" w:rsidRDefault="00000000">
          <w:pPr>
            <w:pStyle w:val="0BFD4DA18F2B494F8E9F44C4AD4ECE22"/>
          </w:pPr>
          <w:r>
            <w:t>Meeting date | time</w:t>
          </w:r>
        </w:p>
      </w:docPartBody>
    </w:docPart>
    <w:docPart>
      <w:docPartPr>
        <w:name w:val="16BF3B09ACE1894EBE47A36B959AF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A480B-896C-8442-8DBA-810F046CFCF9}"/>
      </w:docPartPr>
      <w:docPartBody>
        <w:p w:rsidR="00152B3C" w:rsidRDefault="00000000">
          <w:pPr>
            <w:pStyle w:val="16BF3B09ACE1894EBE47A36B959AFC6E"/>
          </w:pPr>
          <w:r>
            <w:t>Meeting location</w:t>
          </w:r>
        </w:p>
      </w:docPartBody>
    </w:docPart>
    <w:docPart>
      <w:docPartPr>
        <w:name w:val="281C4122CF8FB441B939A055EC4B3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5196D-0868-7346-8D4E-A8916E380794}"/>
      </w:docPartPr>
      <w:docPartBody>
        <w:p w:rsidR="00152B3C" w:rsidRDefault="00000000">
          <w:pPr>
            <w:pStyle w:val="281C4122CF8FB441B939A055EC4B33C3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191A7A7009C3C949962B9527F6F56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3F879-0E77-3A4C-AF8E-361C975AA713}"/>
      </w:docPartPr>
      <w:docPartBody>
        <w:p w:rsidR="00152B3C" w:rsidRDefault="00000000">
          <w:pPr>
            <w:pStyle w:val="191A7A7009C3C949962B9527F6F56376"/>
          </w:pPr>
          <w:r w:rsidRPr="00A979E1">
            <w:t>Meeting called by</w:t>
          </w:r>
        </w:p>
      </w:docPartBody>
    </w:docPart>
    <w:docPart>
      <w:docPartPr>
        <w:name w:val="F0EC3AEF83A4194F958A8C9DF7689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79BE5-A5AF-C54A-BBFC-0DCCD3C870B7}"/>
      </w:docPartPr>
      <w:docPartBody>
        <w:p w:rsidR="00152B3C" w:rsidRDefault="00000000">
          <w:pPr>
            <w:pStyle w:val="F0EC3AEF83A4194F958A8C9DF768920C"/>
          </w:pPr>
          <w:r w:rsidRPr="00A979E1">
            <w:t>Type of meeting</w:t>
          </w:r>
        </w:p>
      </w:docPartBody>
    </w:docPart>
    <w:docPart>
      <w:docPartPr>
        <w:name w:val="552C550E4AD2234B922FBD2BD9796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4F78A-868A-0D4B-BFEF-DA6870568D37}"/>
      </w:docPartPr>
      <w:docPartBody>
        <w:p w:rsidR="00152B3C" w:rsidRDefault="00000000">
          <w:pPr>
            <w:pStyle w:val="552C550E4AD2234B922FBD2BD9796C1D"/>
          </w:pPr>
          <w:r w:rsidRPr="00A979E1">
            <w:t>Facilitator</w:t>
          </w:r>
        </w:p>
      </w:docPartBody>
    </w:docPart>
    <w:docPart>
      <w:docPartPr>
        <w:name w:val="72877EB21D214E4D90FC1127C640E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6C86D-5647-E34B-ABF4-46E4FDA432B1}"/>
      </w:docPartPr>
      <w:docPartBody>
        <w:p w:rsidR="00152B3C" w:rsidRDefault="00000000">
          <w:pPr>
            <w:pStyle w:val="72877EB21D214E4D90FC1127C640E879"/>
          </w:pPr>
          <w:r w:rsidRPr="00A979E1">
            <w:t>Note taker</w:t>
          </w:r>
        </w:p>
      </w:docPartBody>
    </w:docPart>
    <w:docPart>
      <w:docPartPr>
        <w:name w:val="F5EDCF17150C5643830F04A99B3C9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FE012-084F-FC45-85D5-9ADB085F66E2}"/>
      </w:docPartPr>
      <w:docPartBody>
        <w:p w:rsidR="00152B3C" w:rsidRDefault="00000000">
          <w:pPr>
            <w:pStyle w:val="F5EDCF17150C5643830F04A99B3C9EA1"/>
          </w:pPr>
          <w:r w:rsidRPr="00A979E1">
            <w:t>Timekeeper</w:t>
          </w:r>
        </w:p>
      </w:docPartBody>
    </w:docPart>
    <w:docPart>
      <w:docPartPr>
        <w:name w:val="9FC62A8353DA3A4795D5C4AD29359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D1B63-BC61-A84E-97F7-E59FD5CCE29D}"/>
      </w:docPartPr>
      <w:docPartBody>
        <w:p w:rsidR="00152B3C" w:rsidRDefault="00000000">
          <w:pPr>
            <w:pStyle w:val="9FC62A8353DA3A4795D5C4AD293590D8"/>
          </w:pPr>
          <w:r w:rsidRPr="00137619">
            <w:t>Attendees</w:t>
          </w:r>
        </w:p>
      </w:docPartBody>
    </w:docPart>
    <w:docPart>
      <w:docPartPr>
        <w:name w:val="48FFEF31CC861B4CBD9F6D2D4ADC3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01D3F-2212-924E-8BEC-06D9B74DB268}"/>
      </w:docPartPr>
      <w:docPartBody>
        <w:p w:rsidR="00152B3C" w:rsidRDefault="00000000">
          <w:pPr>
            <w:pStyle w:val="48FFEF31CC861B4CBD9F6D2D4ADC3DBA"/>
          </w:pPr>
          <w:r>
            <w:t>Agenda topics</w:t>
          </w:r>
        </w:p>
      </w:docPartBody>
    </w:docPart>
    <w:docPart>
      <w:docPartPr>
        <w:name w:val="19CBD859601C4C489F81AC8084E4C1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5A1B8-C801-A44D-9C4E-743FC57FDF2E}"/>
      </w:docPartPr>
      <w:docPartBody>
        <w:p w:rsidR="00152B3C" w:rsidRDefault="00000000">
          <w:pPr>
            <w:pStyle w:val="19CBD859601C4C489F81AC8084E4C151"/>
          </w:pPr>
          <w:r>
            <w:t>Time allotted</w:t>
          </w:r>
        </w:p>
      </w:docPartBody>
    </w:docPart>
    <w:docPart>
      <w:docPartPr>
        <w:name w:val="905029691C199D45BFB056D11C8EF4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807713-324B-8347-911C-34644E34A057}"/>
      </w:docPartPr>
      <w:docPartBody>
        <w:p w:rsidR="00152B3C" w:rsidRDefault="00000000">
          <w:pPr>
            <w:pStyle w:val="905029691C199D45BFB056D11C8EF45C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C4EC169807049B4DAB8D20FF23272D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152661-D3A9-D246-BC1A-535762135209}"/>
      </w:docPartPr>
      <w:docPartBody>
        <w:p w:rsidR="00152B3C" w:rsidRDefault="00000000">
          <w:pPr>
            <w:pStyle w:val="C4EC169807049B4DAB8D20FF23272DE3"/>
          </w:pPr>
          <w:r>
            <w:t>Agenda topic</w:t>
          </w:r>
        </w:p>
      </w:docPartBody>
    </w:docPart>
    <w:docPart>
      <w:docPartPr>
        <w:name w:val="CF139A6B6CFC674081F56DC541BA9A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FC7BBD-91DC-BC4A-9AD9-2AE3738224B8}"/>
      </w:docPartPr>
      <w:docPartBody>
        <w:p w:rsidR="00152B3C" w:rsidRDefault="00000000">
          <w:pPr>
            <w:pStyle w:val="CF139A6B6CFC674081F56DC541BA9A88"/>
          </w:pPr>
          <w:r>
            <w:t>Presenter</w:t>
          </w:r>
        </w:p>
      </w:docPartBody>
    </w:docPart>
    <w:docPart>
      <w:docPartPr>
        <w:name w:val="BEB82E699AFECE4E922673F61CD08C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EBD9B4-35BD-A349-92DA-9C58A0096CDC}"/>
      </w:docPartPr>
      <w:docPartBody>
        <w:p w:rsidR="00152B3C" w:rsidRDefault="00000000">
          <w:pPr>
            <w:pStyle w:val="BEB82E699AFECE4E922673F61CD08C0B"/>
          </w:pPr>
          <w:r w:rsidRPr="00E52810">
            <w:t>Action items</w:t>
          </w:r>
        </w:p>
      </w:docPartBody>
    </w:docPart>
    <w:docPart>
      <w:docPartPr>
        <w:name w:val="6FFC7F29C709904B8ADA577789DD93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4EDB78-DF30-5347-A169-FBADFA86E7C7}"/>
      </w:docPartPr>
      <w:docPartBody>
        <w:p w:rsidR="00152B3C" w:rsidRDefault="00000000">
          <w:pPr>
            <w:pStyle w:val="6FFC7F29C709904B8ADA577789DD93DD"/>
          </w:pPr>
          <w:r w:rsidRPr="00E52810">
            <w:t>Person responsible</w:t>
          </w:r>
        </w:p>
      </w:docPartBody>
    </w:docPart>
    <w:docPart>
      <w:docPartPr>
        <w:name w:val="8510B67604C2454D8F59BB82DA59D6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1A35C2-D7EF-244D-8A12-2FE52568BC56}"/>
      </w:docPartPr>
      <w:docPartBody>
        <w:p w:rsidR="00152B3C" w:rsidRDefault="00000000">
          <w:pPr>
            <w:pStyle w:val="8510B67604C2454D8F59BB82DA59D651"/>
          </w:pPr>
          <w:r w:rsidRPr="00E52810">
            <w:t>Deadline</w:t>
          </w:r>
        </w:p>
      </w:docPartBody>
    </w:docPart>
    <w:docPart>
      <w:docPartPr>
        <w:name w:val="6774B0411836BC46A7562B3CAD564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7A0B1A-5F09-8345-AE90-95BE98251859}"/>
      </w:docPartPr>
      <w:docPartBody>
        <w:p w:rsidR="00152B3C" w:rsidRDefault="00000000">
          <w:pPr>
            <w:pStyle w:val="6774B0411836BC46A7562B3CAD5646E0"/>
          </w:pPr>
          <w:r>
            <w:t>Time allotted</w:t>
          </w:r>
        </w:p>
      </w:docPartBody>
    </w:docPart>
    <w:docPart>
      <w:docPartPr>
        <w:name w:val="2110BF6F381A774CAF172E1B2BEFC9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934C83-E1D1-0540-AE57-B2E6A0BADAF4}"/>
      </w:docPartPr>
      <w:docPartBody>
        <w:p w:rsidR="00152B3C" w:rsidRDefault="00000000">
          <w:pPr>
            <w:pStyle w:val="2110BF6F381A774CAF172E1B2BEFC9A8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03B754192E3DE54AA1A76A5EA32F3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9B9490-D7AE-AC4B-A7F6-EA9DA5201864}"/>
      </w:docPartPr>
      <w:docPartBody>
        <w:p w:rsidR="00152B3C" w:rsidRDefault="00000000">
          <w:pPr>
            <w:pStyle w:val="03B754192E3DE54AA1A76A5EA32F3755"/>
          </w:pPr>
          <w:r>
            <w:t>Agenda topic</w:t>
          </w:r>
        </w:p>
      </w:docPartBody>
    </w:docPart>
    <w:docPart>
      <w:docPartPr>
        <w:name w:val="66198DCD7F13814F9C6C95A0C39F41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855071-BE9C-9240-9CC9-2D59AD60E3BC}"/>
      </w:docPartPr>
      <w:docPartBody>
        <w:p w:rsidR="00152B3C" w:rsidRDefault="00000000">
          <w:pPr>
            <w:pStyle w:val="66198DCD7F13814F9C6C95A0C39F41F0"/>
          </w:pPr>
          <w:r>
            <w:t>Presenter</w:t>
          </w:r>
        </w:p>
      </w:docPartBody>
    </w:docPart>
    <w:docPart>
      <w:docPartPr>
        <w:name w:val="A9CC80E56F80D14A8653AE381E5617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F5F868-2719-B249-A482-4275F602CA8A}"/>
      </w:docPartPr>
      <w:docPartBody>
        <w:p w:rsidR="00152B3C" w:rsidRDefault="00000000">
          <w:pPr>
            <w:pStyle w:val="A9CC80E56F80D14A8653AE381E561716"/>
          </w:pPr>
          <w:r w:rsidRPr="00E52810">
            <w:t>Action items</w:t>
          </w:r>
        </w:p>
      </w:docPartBody>
    </w:docPart>
    <w:docPart>
      <w:docPartPr>
        <w:name w:val="20C5DDB61B521F4386CACA6E6344E3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DFC509-4AB1-AA4D-9AB0-E3F1B5476115}"/>
      </w:docPartPr>
      <w:docPartBody>
        <w:p w:rsidR="00152B3C" w:rsidRDefault="00000000">
          <w:pPr>
            <w:pStyle w:val="20C5DDB61B521F4386CACA6E6344E3E5"/>
          </w:pPr>
          <w:r w:rsidRPr="00E52810">
            <w:t>Person responsible</w:t>
          </w:r>
        </w:p>
      </w:docPartBody>
    </w:docPart>
    <w:docPart>
      <w:docPartPr>
        <w:name w:val="9EA3754C7846304BACE225FA2B2865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7F1804-E233-7043-BC4B-6F24A7148545}"/>
      </w:docPartPr>
      <w:docPartBody>
        <w:p w:rsidR="00152B3C" w:rsidRDefault="00000000">
          <w:pPr>
            <w:pStyle w:val="9EA3754C7846304BACE225FA2B28650F"/>
          </w:pPr>
          <w:r w:rsidRPr="00E52810">
            <w:t>Deadline</w:t>
          </w:r>
        </w:p>
      </w:docPartBody>
    </w:docPart>
    <w:docPart>
      <w:docPartPr>
        <w:name w:val="A8F3CF7AE61FFE45AB1181105D0B23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464629-4AA3-394C-8238-E1D089C0F826}"/>
      </w:docPartPr>
      <w:docPartBody>
        <w:p w:rsidR="00152B3C" w:rsidRDefault="00000000">
          <w:pPr>
            <w:pStyle w:val="A8F3CF7AE61FFE45AB1181105D0B2375"/>
          </w:pPr>
          <w:r>
            <w:t>Time allotted</w:t>
          </w:r>
        </w:p>
      </w:docPartBody>
    </w:docPart>
    <w:docPart>
      <w:docPartPr>
        <w:name w:val="DD83503BCDFBA841B04DB90032E020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37FB7C-6832-344D-ADBE-6CB985186CBD}"/>
      </w:docPartPr>
      <w:docPartBody>
        <w:p w:rsidR="00152B3C" w:rsidRDefault="00000000">
          <w:pPr>
            <w:pStyle w:val="DD83503BCDFBA841B04DB90032E02021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CA6066783A893D4A83C07F6CA75FFF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C5ADCC-1EE9-F742-9C0B-B3E48C863161}"/>
      </w:docPartPr>
      <w:docPartBody>
        <w:p w:rsidR="00152B3C" w:rsidRDefault="00000000">
          <w:pPr>
            <w:pStyle w:val="CA6066783A893D4A83C07F6CA75FFFF9"/>
          </w:pPr>
          <w:r>
            <w:t>Agenda topic</w:t>
          </w:r>
        </w:p>
      </w:docPartBody>
    </w:docPart>
    <w:docPart>
      <w:docPartPr>
        <w:name w:val="B87ACE40FA9F6C4485C9E7D3B7EBF3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332D26-8C8F-5D4C-8D0B-4D650D6D398D}"/>
      </w:docPartPr>
      <w:docPartBody>
        <w:p w:rsidR="00152B3C" w:rsidRDefault="00000000">
          <w:pPr>
            <w:pStyle w:val="B87ACE40FA9F6C4485C9E7D3B7EBF331"/>
          </w:pPr>
          <w:r>
            <w:t>Presenter</w:t>
          </w:r>
        </w:p>
      </w:docPartBody>
    </w:docPart>
    <w:docPart>
      <w:docPartPr>
        <w:name w:val="CB54B8AC0753034BAFC9C11B8D084B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A58B7C-8ABA-C64F-BCEB-F308451DA11D}"/>
      </w:docPartPr>
      <w:docPartBody>
        <w:p w:rsidR="00152B3C" w:rsidRDefault="00000000">
          <w:pPr>
            <w:pStyle w:val="CB54B8AC0753034BAFC9C11B8D084B13"/>
          </w:pPr>
          <w:r w:rsidRPr="00E52810">
            <w:t>Person responsible</w:t>
          </w:r>
        </w:p>
      </w:docPartBody>
    </w:docPart>
    <w:docPart>
      <w:docPartPr>
        <w:name w:val="A5DE8AEFC746A744B7EAE31C9CDAF8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E6E282-AAD1-4340-9A03-FBDCC2B814F1}"/>
      </w:docPartPr>
      <w:docPartBody>
        <w:p w:rsidR="00152B3C" w:rsidRDefault="00000000">
          <w:pPr>
            <w:pStyle w:val="A5DE8AEFC746A744B7EAE31C9CDAF85D"/>
          </w:pPr>
          <w:r w:rsidRPr="00E52810">
            <w:t>Deadline</w:t>
          </w:r>
        </w:p>
      </w:docPartBody>
    </w:docPart>
    <w:docPart>
      <w:docPartPr>
        <w:name w:val="DCDE6236D300BE45BB6101B5CA3FF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C6853-1A60-984A-810A-A943A6F024C4}"/>
      </w:docPartPr>
      <w:docPartBody>
        <w:p w:rsidR="00152B3C" w:rsidRDefault="003B5FE8" w:rsidP="003B5FE8">
          <w:pPr>
            <w:pStyle w:val="DCDE6236D300BE45BB6101B5CA3FF01F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D101E2269F988A4A910EF2C6B196E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2E584-97F8-4A4B-BFFE-5B383948E848}"/>
      </w:docPartPr>
      <w:docPartBody>
        <w:p w:rsidR="00152B3C" w:rsidRDefault="003B5FE8" w:rsidP="003B5FE8">
          <w:pPr>
            <w:pStyle w:val="D101E2269F988A4A910EF2C6B196E74A"/>
          </w:pPr>
          <w:r>
            <w:t>Special notes</w:t>
          </w:r>
        </w:p>
      </w:docPartBody>
    </w:docPart>
    <w:docPart>
      <w:docPartPr>
        <w:name w:val="0A5F182761857C4084037538CB868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DF39F-20A1-1E49-A930-D00CF6A28F0B}"/>
      </w:docPartPr>
      <w:docPartBody>
        <w:p w:rsidR="00152B3C" w:rsidRDefault="003B5FE8" w:rsidP="003B5FE8">
          <w:pPr>
            <w:pStyle w:val="0A5F182761857C4084037538CB86815B"/>
          </w:pPr>
          <w:r>
            <w:t>|</w:t>
          </w:r>
        </w:p>
      </w:docPartBody>
    </w:docPart>
    <w:docPart>
      <w:docPartPr>
        <w:name w:val="6AE9BF8D4E21A348A0663C3413AD2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2F84A-8437-004D-AD55-28799B08222E}"/>
      </w:docPartPr>
      <w:docPartBody>
        <w:p w:rsidR="00152B3C" w:rsidRDefault="003B5FE8" w:rsidP="003B5FE8">
          <w:pPr>
            <w:pStyle w:val="6AE9BF8D4E21A348A0663C3413AD277C"/>
          </w:pPr>
          <w:r w:rsidRPr="00CB50F2">
            <w:rPr>
              <w:rStyle w:val="SubtleReference"/>
            </w:rPr>
            <w:t>Minutes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FE8"/>
    <w:rsid w:val="00152B3C"/>
    <w:rsid w:val="003B5FE8"/>
    <w:rsid w:val="00573273"/>
    <w:rsid w:val="00610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2"/>
    <w:qFormat/>
    <w:rsid w:val="003B5FE8"/>
    <w:rPr>
      <w:caps/>
      <w:smallCaps w:val="0"/>
      <w:color w:val="ED7D31" w:themeColor="accent2"/>
    </w:rPr>
  </w:style>
  <w:style w:type="paragraph" w:customStyle="1" w:styleId="0BFD4DA18F2B494F8E9F44C4AD4ECE22">
    <w:name w:val="0BFD4DA18F2B494F8E9F44C4AD4ECE22"/>
  </w:style>
  <w:style w:type="character" w:styleId="SubtleEmphasis">
    <w:name w:val="Subtle Emphasis"/>
    <w:basedOn w:val="DefaultParagraphFont"/>
    <w:uiPriority w:val="10"/>
    <w:qFormat/>
    <w:rsid w:val="003B5FE8"/>
    <w:rPr>
      <w:i/>
      <w:iCs/>
      <w:color w:val="auto"/>
    </w:rPr>
  </w:style>
  <w:style w:type="paragraph" w:customStyle="1" w:styleId="16BF3B09ACE1894EBE47A36B959AFC6E">
    <w:name w:val="16BF3B09ACE1894EBE47A36B959AFC6E"/>
  </w:style>
  <w:style w:type="paragraph" w:customStyle="1" w:styleId="281C4122CF8FB441B939A055EC4B33C3">
    <w:name w:val="281C4122CF8FB441B939A055EC4B33C3"/>
  </w:style>
  <w:style w:type="paragraph" w:customStyle="1" w:styleId="191A7A7009C3C949962B9527F6F56376">
    <w:name w:val="191A7A7009C3C949962B9527F6F56376"/>
  </w:style>
  <w:style w:type="paragraph" w:customStyle="1" w:styleId="F0EC3AEF83A4194F958A8C9DF768920C">
    <w:name w:val="F0EC3AEF83A4194F958A8C9DF768920C"/>
  </w:style>
  <w:style w:type="paragraph" w:customStyle="1" w:styleId="552C550E4AD2234B922FBD2BD9796C1D">
    <w:name w:val="552C550E4AD2234B922FBD2BD9796C1D"/>
  </w:style>
  <w:style w:type="paragraph" w:customStyle="1" w:styleId="72877EB21D214E4D90FC1127C640E879">
    <w:name w:val="72877EB21D214E4D90FC1127C640E879"/>
  </w:style>
  <w:style w:type="paragraph" w:customStyle="1" w:styleId="F5EDCF17150C5643830F04A99B3C9EA1">
    <w:name w:val="F5EDCF17150C5643830F04A99B3C9EA1"/>
  </w:style>
  <w:style w:type="paragraph" w:customStyle="1" w:styleId="9FC62A8353DA3A4795D5C4AD293590D8">
    <w:name w:val="9FC62A8353DA3A4795D5C4AD293590D8"/>
  </w:style>
  <w:style w:type="paragraph" w:customStyle="1" w:styleId="48FFEF31CC861B4CBD9F6D2D4ADC3DBA">
    <w:name w:val="48FFEF31CC861B4CBD9F6D2D4ADC3DBA"/>
  </w:style>
  <w:style w:type="paragraph" w:customStyle="1" w:styleId="19CBD859601C4C489F81AC8084E4C151">
    <w:name w:val="19CBD859601C4C489F81AC8084E4C151"/>
  </w:style>
  <w:style w:type="paragraph" w:customStyle="1" w:styleId="905029691C199D45BFB056D11C8EF45C">
    <w:name w:val="905029691C199D45BFB056D11C8EF45C"/>
  </w:style>
  <w:style w:type="paragraph" w:customStyle="1" w:styleId="C4EC169807049B4DAB8D20FF23272DE3">
    <w:name w:val="C4EC169807049B4DAB8D20FF23272DE3"/>
  </w:style>
  <w:style w:type="paragraph" w:customStyle="1" w:styleId="CF139A6B6CFC674081F56DC541BA9A88">
    <w:name w:val="CF139A6B6CFC674081F56DC541BA9A88"/>
  </w:style>
  <w:style w:type="paragraph" w:customStyle="1" w:styleId="BEB82E699AFECE4E922673F61CD08C0B">
    <w:name w:val="BEB82E699AFECE4E922673F61CD08C0B"/>
  </w:style>
  <w:style w:type="paragraph" w:customStyle="1" w:styleId="6FFC7F29C709904B8ADA577789DD93DD">
    <w:name w:val="6FFC7F29C709904B8ADA577789DD93DD"/>
  </w:style>
  <w:style w:type="paragraph" w:customStyle="1" w:styleId="8510B67604C2454D8F59BB82DA59D651">
    <w:name w:val="8510B67604C2454D8F59BB82DA59D651"/>
  </w:style>
  <w:style w:type="paragraph" w:customStyle="1" w:styleId="6774B0411836BC46A7562B3CAD5646E0">
    <w:name w:val="6774B0411836BC46A7562B3CAD5646E0"/>
  </w:style>
  <w:style w:type="paragraph" w:customStyle="1" w:styleId="2110BF6F381A774CAF172E1B2BEFC9A8">
    <w:name w:val="2110BF6F381A774CAF172E1B2BEFC9A8"/>
  </w:style>
  <w:style w:type="paragraph" w:customStyle="1" w:styleId="03B754192E3DE54AA1A76A5EA32F3755">
    <w:name w:val="03B754192E3DE54AA1A76A5EA32F3755"/>
  </w:style>
  <w:style w:type="paragraph" w:customStyle="1" w:styleId="66198DCD7F13814F9C6C95A0C39F41F0">
    <w:name w:val="66198DCD7F13814F9C6C95A0C39F41F0"/>
  </w:style>
  <w:style w:type="paragraph" w:customStyle="1" w:styleId="A9CC80E56F80D14A8653AE381E561716">
    <w:name w:val="A9CC80E56F80D14A8653AE381E561716"/>
  </w:style>
  <w:style w:type="paragraph" w:customStyle="1" w:styleId="20C5DDB61B521F4386CACA6E6344E3E5">
    <w:name w:val="20C5DDB61B521F4386CACA6E6344E3E5"/>
  </w:style>
  <w:style w:type="paragraph" w:customStyle="1" w:styleId="9EA3754C7846304BACE225FA2B28650F">
    <w:name w:val="9EA3754C7846304BACE225FA2B28650F"/>
  </w:style>
  <w:style w:type="paragraph" w:customStyle="1" w:styleId="A8F3CF7AE61FFE45AB1181105D0B2375">
    <w:name w:val="A8F3CF7AE61FFE45AB1181105D0B2375"/>
  </w:style>
  <w:style w:type="paragraph" w:customStyle="1" w:styleId="DD83503BCDFBA841B04DB90032E02021">
    <w:name w:val="DD83503BCDFBA841B04DB90032E02021"/>
  </w:style>
  <w:style w:type="paragraph" w:customStyle="1" w:styleId="CA6066783A893D4A83C07F6CA75FFFF9">
    <w:name w:val="CA6066783A893D4A83C07F6CA75FFFF9"/>
  </w:style>
  <w:style w:type="paragraph" w:customStyle="1" w:styleId="B87ACE40FA9F6C4485C9E7D3B7EBF331">
    <w:name w:val="B87ACE40FA9F6C4485C9E7D3B7EBF331"/>
  </w:style>
  <w:style w:type="paragraph" w:customStyle="1" w:styleId="CB54B8AC0753034BAFC9C11B8D084B13">
    <w:name w:val="CB54B8AC0753034BAFC9C11B8D084B13"/>
  </w:style>
  <w:style w:type="paragraph" w:customStyle="1" w:styleId="A5DE8AEFC746A744B7EAE31C9CDAF85D">
    <w:name w:val="A5DE8AEFC746A744B7EAE31C9CDAF85D"/>
  </w:style>
  <w:style w:type="paragraph" w:customStyle="1" w:styleId="DCDE6236D300BE45BB6101B5CA3FF01F">
    <w:name w:val="DCDE6236D300BE45BB6101B5CA3FF01F"/>
    <w:rsid w:val="003B5FE8"/>
  </w:style>
  <w:style w:type="paragraph" w:customStyle="1" w:styleId="D101E2269F988A4A910EF2C6B196E74A">
    <w:name w:val="D101E2269F988A4A910EF2C6B196E74A"/>
    <w:rsid w:val="003B5FE8"/>
  </w:style>
  <w:style w:type="paragraph" w:customStyle="1" w:styleId="0A5F182761857C4084037538CB86815B">
    <w:name w:val="0A5F182761857C4084037538CB86815B"/>
    <w:rsid w:val="003B5FE8"/>
  </w:style>
  <w:style w:type="paragraph" w:customStyle="1" w:styleId="6AE9BF8D4E21A348A0663C3413AD277C">
    <w:name w:val="6AE9BF8D4E21A348A0663C3413AD277C"/>
    <w:rsid w:val="003B5F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4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Minutes_Template.dotx</Template>
  <TotalTime>46</TotalTime>
  <Pages>10</Pages>
  <Words>608</Words>
  <Characters>3467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Ryan Bodenstein</cp:lastModifiedBy>
  <cp:revision>30</cp:revision>
  <dcterms:created xsi:type="dcterms:W3CDTF">2022-07-28T19:40:00Z</dcterms:created>
  <dcterms:modified xsi:type="dcterms:W3CDTF">2022-07-29T18:19:00Z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