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F95188A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D406FE">
        <w:rPr>
          <w:rStyle w:val="SubtleEmphasis"/>
        </w:rPr>
        <w:t>1</w:t>
      </w:r>
      <w:r w:rsidR="004C5A30">
        <w:rPr>
          <w:rStyle w:val="SubtleEmphasis"/>
        </w:rPr>
        <w:t>1/04</w:t>
      </w:r>
      <w:r w:rsidR="00310B83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69CA2BD4" w:rsidR="00A979E1" w:rsidRDefault="004C5A30" w:rsidP="00D578F4">
                  <w:pPr>
                    <w:spacing w:after="0"/>
                  </w:pPr>
                  <w:r>
                    <w:t>Jay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2EFE8E23" w:rsidR="00A979E1" w:rsidRDefault="00310B83" w:rsidP="00D578F4">
                  <w:pPr>
                    <w:spacing w:after="0"/>
                  </w:pPr>
                  <w:r>
                    <w:t>Ryan</w:t>
                  </w:r>
                  <w:r w:rsidR="009266C1">
                    <w:t>/</w:t>
                  </w:r>
                  <w:r w:rsidR="006B006C">
                    <w:t>Jay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75ED9306" w:rsidR="00A979E1" w:rsidRDefault="004C5A30" w:rsidP="00D578F4">
                  <w:pPr>
                    <w:spacing w:after="0"/>
                  </w:pPr>
                  <w:r>
                    <w:t>Jay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435EDF6E" w:rsidR="00A979E1" w:rsidRDefault="00310B83" w:rsidP="00D578F4">
            <w:pPr>
              <w:spacing w:after="0"/>
            </w:pPr>
            <w:r>
              <w:t>Ryan</w:t>
            </w:r>
            <w:r w:rsidR="009F3CF2">
              <w:t xml:space="preserve">, </w:t>
            </w:r>
            <w:r w:rsidR="009266C1">
              <w:t xml:space="preserve">Jay, </w:t>
            </w:r>
            <w:r w:rsidR="005A7872">
              <w:t xml:space="preserve">Kitty, Kirsten, </w:t>
            </w:r>
            <w:proofErr w:type="spellStart"/>
            <w:r w:rsidR="005A7872">
              <w:t>Donish</w:t>
            </w:r>
            <w:proofErr w:type="spellEnd"/>
            <w:r w:rsidR="005A7872">
              <w:t xml:space="preserve">, </w:t>
            </w:r>
            <w:r w:rsidR="00D23CF9">
              <w:t xml:space="preserve">Scott, Stephen, </w:t>
            </w:r>
            <w:proofErr w:type="spellStart"/>
            <w:r w:rsidR="00D23CF9">
              <w:t>Dejan</w:t>
            </w:r>
            <w:proofErr w:type="spellEnd"/>
            <w:r w:rsidR="00D23CF9">
              <w:t xml:space="preserve">, </w:t>
            </w:r>
            <w:proofErr w:type="spellStart"/>
            <w:r w:rsidR="00140345">
              <w:t>Vasiliy</w:t>
            </w:r>
            <w:proofErr w:type="spellEnd"/>
            <w:r w:rsidR="00140345">
              <w:t xml:space="preserve">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14FADFE3" w14:textId="4FD5EEE3" w:rsidR="009B60EA" w:rsidRDefault="002B2420" w:rsidP="008F4178">
      <w:pPr>
        <w:ind w:left="0"/>
      </w:pPr>
      <w:r>
        <w:t xml:space="preserve"> </w:t>
      </w:r>
      <w:r w:rsidR="005A7872">
        <w:t xml:space="preserve">BMAD on ACE – proxy changed? </w:t>
      </w:r>
      <w:r w:rsidR="00D23CF9">
        <w:t>Problems started roughly last week.</w:t>
      </w:r>
    </w:p>
    <w:p w14:paraId="3DDBC6B9" w14:textId="1C39CC27" w:rsidR="006B006C" w:rsidRDefault="006B006C" w:rsidP="008F4178">
      <w:pPr>
        <w:ind w:left="0"/>
      </w:pPr>
      <w:r>
        <w:t>Thanks to Jay for helping with notes while Ryan presented</w:t>
      </w:r>
      <w:r w:rsidR="001F246D">
        <w:t>.</w:t>
      </w:r>
    </w:p>
    <w:p w14:paraId="6A65BBE1" w14:textId="3491F186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5BE594E2" w14:textId="026544DF" w:rsidR="00A979E1" w:rsidRDefault="00000000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9266C1">
        <w:rPr>
          <w:rStyle w:val="SubtleEmphasis"/>
        </w:rPr>
        <w:t>6-Pass Magnets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9266C1">
        <w:rPr>
          <w:rStyle w:val="SubtleEmphasis"/>
        </w:rPr>
        <w:t>Stephen</w:t>
      </w:r>
    </w:p>
    <w:p w14:paraId="160BA9FC" w14:textId="0DEF6493" w:rsidR="00A92E1D" w:rsidRDefault="00995DA3" w:rsidP="009266C1">
      <w:pPr>
        <w:pStyle w:val="ListParagraph"/>
        <w:numPr>
          <w:ilvl w:val="0"/>
          <w:numId w:val="11"/>
        </w:numPr>
      </w:pPr>
      <w:r>
        <w:t>Lots uploaded to the SharePoint</w:t>
      </w:r>
    </w:p>
    <w:p w14:paraId="33F2048A" w14:textId="5569947D" w:rsidR="00995DA3" w:rsidRDefault="00995DA3" w:rsidP="009266C1">
      <w:pPr>
        <w:pStyle w:val="ListParagraph"/>
        <w:numPr>
          <w:ilvl w:val="0"/>
          <w:numId w:val="11"/>
        </w:numPr>
      </w:pPr>
      <w:r>
        <w:t xml:space="preserve">Wanted magnets that are compatible with </w:t>
      </w:r>
      <w:proofErr w:type="spellStart"/>
      <w:r>
        <w:t>Dejan’s</w:t>
      </w:r>
      <w:proofErr w:type="spellEnd"/>
      <w:r>
        <w:t xml:space="preserve"> lattice in some way</w:t>
      </w:r>
    </w:p>
    <w:p w14:paraId="4E72695C" w14:textId="5C44F316" w:rsidR="00995DA3" w:rsidRDefault="00995DA3" w:rsidP="009266C1">
      <w:pPr>
        <w:pStyle w:val="ListParagraph"/>
        <w:numPr>
          <w:ilvl w:val="0"/>
          <w:numId w:val="11"/>
        </w:numPr>
      </w:pPr>
      <w:r>
        <w:t>Got magnets that look ok.</w:t>
      </w:r>
    </w:p>
    <w:p w14:paraId="5C2E8269" w14:textId="45FBE006" w:rsidR="00995DA3" w:rsidRDefault="00CB42B2" w:rsidP="009266C1">
      <w:pPr>
        <w:pStyle w:val="ListParagraph"/>
        <w:numPr>
          <w:ilvl w:val="0"/>
          <w:numId w:val="11"/>
        </w:numPr>
      </w:pPr>
      <w:r>
        <w:t>West arc magnets are a bit larger since higher energy</w:t>
      </w:r>
    </w:p>
    <w:p w14:paraId="6ACE2DF4" w14:textId="5D1761F8" w:rsidR="00CB42B2" w:rsidRDefault="00CB42B2" w:rsidP="009266C1">
      <w:pPr>
        <w:pStyle w:val="ListParagraph"/>
        <w:numPr>
          <w:ilvl w:val="0"/>
          <w:numId w:val="11"/>
        </w:numPr>
      </w:pPr>
      <w:r>
        <w:t>16 mm for total height</w:t>
      </w:r>
    </w:p>
    <w:p w14:paraId="65164BF2" w14:textId="4A114FA8" w:rsidR="00CB42B2" w:rsidRDefault="00CB42B2" w:rsidP="009266C1">
      <w:pPr>
        <w:pStyle w:val="ListParagraph"/>
        <w:numPr>
          <w:ilvl w:val="0"/>
          <w:numId w:val="11"/>
        </w:numPr>
      </w:pPr>
      <w:r>
        <w:t>12 cm wide</w:t>
      </w:r>
    </w:p>
    <w:p w14:paraId="67E32D8E" w14:textId="1529C4BD" w:rsidR="00CB42B2" w:rsidRDefault="00CB42B2" w:rsidP="009266C1">
      <w:pPr>
        <w:pStyle w:val="ListParagraph"/>
        <w:numPr>
          <w:ilvl w:val="0"/>
          <w:numId w:val="11"/>
        </w:numPr>
      </w:pPr>
      <w:r>
        <w:t>Only got these with some difficulties</w:t>
      </w:r>
    </w:p>
    <w:p w14:paraId="7E6D3EEE" w14:textId="6963FC86" w:rsidR="00CB42B2" w:rsidRDefault="00CB42B2" w:rsidP="009266C1">
      <w:pPr>
        <w:pStyle w:val="ListParagraph"/>
        <w:numPr>
          <w:ilvl w:val="0"/>
          <w:numId w:val="11"/>
        </w:numPr>
      </w:pPr>
      <w:r>
        <w:t>Field errors:</w:t>
      </w:r>
    </w:p>
    <w:p w14:paraId="3BDB85FC" w14:textId="4147961A" w:rsidR="00CB42B2" w:rsidRDefault="00CB42B2" w:rsidP="00CB42B2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296DE9A" wp14:editId="58D3523A">
            <wp:extent cx="3567053" cy="2588095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937" cy="2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32CB" w14:textId="57A85334" w:rsidR="00CB42B2" w:rsidRDefault="00CB42B2" w:rsidP="00CB42B2">
      <w:pPr>
        <w:pStyle w:val="ListParagraph"/>
        <w:numPr>
          <w:ilvl w:val="2"/>
          <w:numId w:val="11"/>
        </w:numPr>
      </w:pPr>
      <w:r>
        <w:t>Grey is error</w:t>
      </w:r>
    </w:p>
    <w:p w14:paraId="6F8CD8EA" w14:textId="203FC418" w:rsidR="00CB42B2" w:rsidRDefault="00CB42B2" w:rsidP="00CB42B2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49528524" wp14:editId="140C9171">
            <wp:extent cx="3664666" cy="264704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757" cy="26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B38F" w14:textId="78B34AFC" w:rsidR="00CB42B2" w:rsidRDefault="00CB42B2" w:rsidP="009266C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B0520DB" wp14:editId="0B38982B">
            <wp:extent cx="3297375" cy="4071620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75" cy="409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9BB6" w14:textId="5977808C" w:rsidR="00CB42B2" w:rsidRDefault="00CB42B2" w:rsidP="00CB42B2">
      <w:pPr>
        <w:pStyle w:val="ListParagraph"/>
        <w:numPr>
          <w:ilvl w:val="1"/>
          <w:numId w:val="11"/>
        </w:numPr>
      </w:pPr>
      <w:r>
        <w:t>These are field orbits</w:t>
      </w:r>
      <w:r w:rsidR="000669FA">
        <w:t xml:space="preserve"> – plots of actual field in 6 orbits.</w:t>
      </w:r>
    </w:p>
    <w:p w14:paraId="588B6495" w14:textId="1ACD3CC7" w:rsidR="000669FA" w:rsidRDefault="000669FA" w:rsidP="000669FA">
      <w:pPr>
        <w:pStyle w:val="ListParagraph"/>
        <w:numPr>
          <w:ilvl w:val="2"/>
          <w:numId w:val="11"/>
        </w:numPr>
      </w:pPr>
      <w:r>
        <w:t>Top plot is original design</w:t>
      </w:r>
    </w:p>
    <w:p w14:paraId="5CCD726F" w14:textId="286DEE7F" w:rsidR="000669FA" w:rsidRDefault="000669FA" w:rsidP="000669FA">
      <w:pPr>
        <w:pStyle w:val="ListParagraph"/>
        <w:numPr>
          <w:ilvl w:val="2"/>
          <w:numId w:val="11"/>
        </w:numPr>
      </w:pPr>
      <w:r>
        <w:t>BD has the inverted parabolas, BF standard parabolas</w:t>
      </w:r>
    </w:p>
    <w:p w14:paraId="1C6345FF" w14:textId="41898390" w:rsidR="000669FA" w:rsidRDefault="000669FA" w:rsidP="000669FA">
      <w:pPr>
        <w:pStyle w:val="ListParagraph"/>
        <w:numPr>
          <w:ilvl w:val="1"/>
          <w:numId w:val="11"/>
        </w:numPr>
      </w:pPr>
      <w:r>
        <w:t>What happens if magnet follows orbit to some degree? Can follow any orbit</w:t>
      </w:r>
    </w:p>
    <w:p w14:paraId="53890141" w14:textId="3130A199" w:rsidR="000669FA" w:rsidRDefault="000669FA" w:rsidP="000669FA">
      <w:pPr>
        <w:pStyle w:val="ListParagraph"/>
        <w:numPr>
          <w:ilvl w:val="2"/>
          <w:numId w:val="11"/>
        </w:numPr>
      </w:pPr>
      <w:r>
        <w:t>Try to make magnet follow orbit of highest field – basically cut off the peak</w:t>
      </w:r>
    </w:p>
    <w:p w14:paraId="31B42673" w14:textId="6CC7D48F" w:rsidR="000669FA" w:rsidRDefault="000669FA" w:rsidP="000669FA">
      <w:pPr>
        <w:pStyle w:val="ListParagraph"/>
        <w:numPr>
          <w:ilvl w:val="1"/>
          <w:numId w:val="11"/>
        </w:numPr>
      </w:pPr>
      <w:r>
        <w:t>Bottom plot splits magnets into 6 sections, shift sections mm</w:t>
      </w:r>
      <w:r w:rsidR="00FD5545">
        <w:t xml:space="preserve"> scale</w:t>
      </w:r>
    </w:p>
    <w:p w14:paraId="1F885032" w14:textId="6950125C" w:rsidR="000669FA" w:rsidRDefault="000669FA" w:rsidP="000669FA">
      <w:pPr>
        <w:pStyle w:val="ListParagraph"/>
        <w:numPr>
          <w:ilvl w:val="2"/>
          <w:numId w:val="11"/>
        </w:numPr>
      </w:pPr>
      <w:r>
        <w:t>Peaks essentially removed, looking at average instead</w:t>
      </w:r>
    </w:p>
    <w:p w14:paraId="4A078449" w14:textId="3C2B698D" w:rsidR="00CB42B2" w:rsidRDefault="00CB42B2" w:rsidP="00CB42B2">
      <w:pPr>
        <w:pStyle w:val="ListParagraph"/>
        <w:numPr>
          <w:ilvl w:val="1"/>
          <w:numId w:val="11"/>
        </w:numPr>
      </w:pPr>
      <w:r>
        <w:t>Peak fields higher than expected</w:t>
      </w:r>
    </w:p>
    <w:p w14:paraId="68015580" w14:textId="471F2C19" w:rsidR="00CB42B2" w:rsidRDefault="00CB42B2" w:rsidP="00CB42B2">
      <w:pPr>
        <w:pStyle w:val="ListParagraph"/>
        <w:numPr>
          <w:ilvl w:val="1"/>
          <w:numId w:val="11"/>
        </w:numPr>
      </w:pPr>
      <w:r>
        <w:t>2 ways look at max field. One looks at max orbit, one looks at orbit range</w:t>
      </w:r>
    </w:p>
    <w:p w14:paraId="11EB99B8" w14:textId="41EE36BE" w:rsidR="00CB42B2" w:rsidRDefault="00CB42B2" w:rsidP="00CB42B2">
      <w:pPr>
        <w:pStyle w:val="ListParagraph"/>
        <w:numPr>
          <w:ilvl w:val="1"/>
          <w:numId w:val="11"/>
        </w:numPr>
      </w:pPr>
      <w:r>
        <w:t>Getting larger numbers than expected (in BD for example)</w:t>
      </w:r>
    </w:p>
    <w:p w14:paraId="6AB6F475" w14:textId="20DFF32C" w:rsidR="00CB42B2" w:rsidRDefault="00CB42B2" w:rsidP="00CB42B2">
      <w:pPr>
        <w:pStyle w:val="ListParagraph"/>
        <w:numPr>
          <w:ilvl w:val="0"/>
          <w:numId w:val="11"/>
        </w:numPr>
      </w:pPr>
      <w:r>
        <w:t xml:space="preserve">Looking at </w:t>
      </w:r>
      <w:proofErr w:type="gramStart"/>
      <w:r>
        <w:t>parameters</w:t>
      </w:r>
      <w:proofErr w:type="gramEnd"/>
      <w:r>
        <w:t xml:space="preserve"> spreadsheet, looked at min and max</w:t>
      </w:r>
    </w:p>
    <w:p w14:paraId="4A80AA36" w14:textId="64FE6B08" w:rsidR="00CB42B2" w:rsidRDefault="00CB42B2" w:rsidP="00CB42B2">
      <w:pPr>
        <w:pStyle w:val="ListParagraph"/>
        <w:numPr>
          <w:ilvl w:val="1"/>
          <w:numId w:val="11"/>
        </w:numPr>
      </w:pPr>
      <w:r>
        <w:lastRenderedPageBreak/>
        <w:t>Hit max field while exiting</w:t>
      </w:r>
    </w:p>
    <w:p w14:paraId="0F5CF018" w14:textId="44D7A578" w:rsidR="00CB42B2" w:rsidRDefault="00CB42B2" w:rsidP="00CB42B2">
      <w:pPr>
        <w:pStyle w:val="ListParagraph"/>
        <w:numPr>
          <w:ilvl w:val="1"/>
          <w:numId w:val="11"/>
        </w:numPr>
      </w:pPr>
      <w:r>
        <w:t xml:space="preserve">If you treat it as a </w:t>
      </w:r>
      <w:proofErr w:type="gramStart"/>
      <w:r>
        <w:t>hard edge</w:t>
      </w:r>
      <w:proofErr w:type="gramEnd"/>
      <w:r>
        <w:t xml:space="preserve"> magnet, you get to the max value.</w:t>
      </w:r>
    </w:p>
    <w:p w14:paraId="1FF3D798" w14:textId="66AA5FFC" w:rsidR="00CB42B2" w:rsidRDefault="000669FA" w:rsidP="00CB42B2">
      <w:pPr>
        <w:pStyle w:val="ListParagraph"/>
        <w:numPr>
          <w:ilvl w:val="0"/>
          <w:numId w:val="11"/>
        </w:numPr>
      </w:pPr>
      <w:r>
        <w:t>New magnets drop from peak of 1.7 T to less than 1.6 T</w:t>
      </w:r>
    </w:p>
    <w:p w14:paraId="31312B8D" w14:textId="5D665CA7" w:rsidR="000669FA" w:rsidRDefault="000669FA" w:rsidP="00CB42B2">
      <w:pPr>
        <w:pStyle w:val="ListParagraph"/>
        <w:numPr>
          <w:ilvl w:val="0"/>
          <w:numId w:val="11"/>
        </w:numPr>
      </w:pPr>
      <w:r>
        <w:t>Scaled magnet gradient to 0.6 of what they were, so dimensions adjusted a bit</w:t>
      </w:r>
    </w:p>
    <w:p w14:paraId="3AFD59FF" w14:textId="33F7BC59" w:rsidR="00F260BF" w:rsidRDefault="00F260BF" w:rsidP="00F260BF">
      <w:pPr>
        <w:pStyle w:val="ListParagraph"/>
        <w:numPr>
          <w:ilvl w:val="1"/>
          <w:numId w:val="11"/>
        </w:numPr>
      </w:pPr>
      <w:r>
        <w:t>Longer cell length and orbit excursion</w:t>
      </w:r>
    </w:p>
    <w:p w14:paraId="42017CFF" w14:textId="5AD06F65" w:rsidR="00F260BF" w:rsidRDefault="007E44F7" w:rsidP="00F260BF">
      <w:pPr>
        <w:pStyle w:val="ListParagraph"/>
        <w:numPr>
          <w:ilvl w:val="0"/>
          <w:numId w:val="11"/>
        </w:numPr>
      </w:pPr>
      <w:r>
        <w:t>Magnets less than 100 cm^2</w:t>
      </w:r>
    </w:p>
    <w:p w14:paraId="094E5FF2" w14:textId="268033D3" w:rsidR="007E44F7" w:rsidRDefault="00FB711D" w:rsidP="00F260BF">
      <w:pPr>
        <w:pStyle w:val="ListParagraph"/>
        <w:numPr>
          <w:ilvl w:val="0"/>
          <w:numId w:val="11"/>
        </w:numPr>
      </w:pPr>
      <w:r>
        <w:t>Used real energies (with SR loss), instead of nominal</w:t>
      </w:r>
    </w:p>
    <w:p w14:paraId="1F50E019" w14:textId="169CEB48" w:rsidR="000D3FC5" w:rsidRDefault="000D3FC5" w:rsidP="00F260BF">
      <w:pPr>
        <w:pStyle w:val="ListParagraph"/>
        <w:numPr>
          <w:ilvl w:val="0"/>
          <w:numId w:val="11"/>
        </w:numPr>
      </w:pPr>
      <w:r>
        <w:t>Still want to widen the open plane gap, if possible</w:t>
      </w:r>
    </w:p>
    <w:p w14:paraId="6DB76026" w14:textId="7B450FDE" w:rsidR="00347395" w:rsidRDefault="009307F9" w:rsidP="00347395">
      <w:pPr>
        <w:pStyle w:val="ListParagraph"/>
        <w:numPr>
          <w:ilvl w:val="0"/>
          <w:numId w:val="11"/>
        </w:numPr>
      </w:pPr>
      <w:r>
        <w:t>Muon1 folder shows elements split into 6 pieces. Angles are now 0, and there are half corners (drift with angle and no length).</w:t>
      </w:r>
      <w:r w:rsidR="00347395">
        <w:t xml:space="preserve"> </w:t>
      </w:r>
    </w:p>
    <w:p w14:paraId="237EC065" w14:textId="772763F5" w:rsidR="00347395" w:rsidRDefault="00017FEE" w:rsidP="00017FEE">
      <w:pPr>
        <w:pStyle w:val="ListParagraph"/>
        <w:numPr>
          <w:ilvl w:val="1"/>
          <w:numId w:val="11"/>
        </w:numPr>
      </w:pPr>
      <w:r>
        <w:t>Has input files and listing of components so can see what is going into simulations/design</w:t>
      </w:r>
    </w:p>
    <w:p w14:paraId="3D32AF55" w14:textId="376D3611" w:rsidR="00017FEE" w:rsidRDefault="00AD2B56" w:rsidP="00AD2B56">
      <w:pPr>
        <w:pStyle w:val="ListParagraph"/>
        <w:numPr>
          <w:ilvl w:val="1"/>
          <w:numId w:val="11"/>
        </w:numPr>
      </w:pPr>
      <w:proofErr w:type="spellStart"/>
      <w:r>
        <w:t>Opticsmatch</w:t>
      </w:r>
      <w:proofErr w:type="spellEnd"/>
      <w:r>
        <w:t xml:space="preserve"> spreadsheets go into more analysis, comparing options, </w:t>
      </w:r>
      <w:proofErr w:type="spellStart"/>
      <w:r>
        <w:t>etc</w:t>
      </w:r>
      <w:proofErr w:type="spellEnd"/>
      <w:r>
        <w:t>…</w:t>
      </w:r>
    </w:p>
    <w:p w14:paraId="73BFED75" w14:textId="1E8B1B84" w:rsidR="00AD2B56" w:rsidRDefault="00AD2B56" w:rsidP="00AD2B56">
      <w:pPr>
        <w:pStyle w:val="ListParagraph"/>
        <w:numPr>
          <w:ilvl w:val="1"/>
          <w:numId w:val="11"/>
        </w:numPr>
      </w:pPr>
      <w:r>
        <w:t>Also has outputs for beam tracking</w:t>
      </w:r>
    </w:p>
    <w:p w14:paraId="19662782" w14:textId="6D9026B1" w:rsidR="00C62C5D" w:rsidRDefault="00C62C5D" w:rsidP="00C62C5D">
      <w:pPr>
        <w:pStyle w:val="ListParagraph"/>
        <w:numPr>
          <w:ilvl w:val="0"/>
          <w:numId w:val="11"/>
        </w:numPr>
      </w:pPr>
      <w:r>
        <w:t>Files in Presentations&gt;2022-Nov4&gt;muon</w:t>
      </w:r>
    </w:p>
    <w:p w14:paraId="55F441D7" w14:textId="3B722FDC" w:rsidR="00C62C5D" w:rsidRDefault="00C62C5D" w:rsidP="00C62C5D">
      <w:pPr>
        <w:pStyle w:val="ListParagraph"/>
        <w:numPr>
          <w:ilvl w:val="0"/>
          <w:numId w:val="11"/>
        </w:numPr>
      </w:pPr>
      <w:r>
        <w:t>Higher gradient gives shorter cells by sqrt relation (98-&gt;76 cells for example)</w:t>
      </w:r>
    </w:p>
    <w:p w14:paraId="26A2E822" w14:textId="22AC450E" w:rsidR="00205CDC" w:rsidRDefault="00205CDC" w:rsidP="00C62C5D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used sector bends in his version</w:t>
      </w:r>
    </w:p>
    <w:p w14:paraId="45E1F850" w14:textId="27BBBF39" w:rsidR="006C29ED" w:rsidRDefault="0018640A" w:rsidP="00C62C5D">
      <w:pPr>
        <w:pStyle w:val="ListParagraph"/>
        <w:numPr>
          <w:ilvl w:val="0"/>
          <w:numId w:val="11"/>
        </w:numPr>
      </w:pPr>
      <w:r>
        <w:t>May have improved SR loss – but TBD</w:t>
      </w:r>
      <w:r w:rsidR="00503676">
        <w:t>. Likely very similar.</w:t>
      </w:r>
    </w:p>
    <w:p w14:paraId="68A3A4B4" w14:textId="2477612F" w:rsidR="00021A35" w:rsidRDefault="00021A35" w:rsidP="00C62C5D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wants to show the resolution of the M56</w:t>
      </w:r>
    </w:p>
    <w:p w14:paraId="12D80059" w14:textId="07CB567E" w:rsidR="00021A35" w:rsidRDefault="00021A35" w:rsidP="00021A35">
      <w:pPr>
        <w:pStyle w:val="ListParagraph"/>
        <w:numPr>
          <w:ilvl w:val="1"/>
          <w:numId w:val="11"/>
        </w:numPr>
      </w:pPr>
      <w:r>
        <w:t>Number of cells in arc and calculate parameters of cell (dispersion, offsets), you get M56 at end of file.</w:t>
      </w:r>
    </w:p>
    <w:p w14:paraId="18B3B118" w14:textId="382D09A7" w:rsidR="00716BFD" w:rsidRDefault="00021A35" w:rsidP="00570151">
      <w:pPr>
        <w:pStyle w:val="ListParagraph"/>
        <w:numPr>
          <w:ilvl w:val="2"/>
          <w:numId w:val="11"/>
        </w:numPr>
      </w:pPr>
      <w:r>
        <w:t>Corresponds directly to the momentum compaction for that energy divided by circumference in first column in MADX-PTC.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6490DE3A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3F3B1E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E499C15" w14:textId="5DEBB5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5DA3237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4E81B8F0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9266C1">
        <w:rPr>
          <w:rStyle w:val="SubtleEmphasis"/>
        </w:rPr>
        <w:t>Spreaders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9266C1">
        <w:rPr>
          <w:rStyle w:val="SubtleEmphasis"/>
        </w:rPr>
        <w:t>Rya</w:t>
      </w:r>
      <w:r w:rsidR="00030AEF">
        <w:rPr>
          <w:rStyle w:val="SubtleEmphasis"/>
        </w:rPr>
        <w:t>n</w:t>
      </w:r>
    </w:p>
    <w:p w14:paraId="5FC20D8B" w14:textId="58790B90" w:rsidR="006B006C" w:rsidRDefault="006B006C" w:rsidP="009266C1">
      <w:pPr>
        <w:pStyle w:val="ListParagraph"/>
        <w:numPr>
          <w:ilvl w:val="0"/>
          <w:numId w:val="11"/>
        </w:numPr>
      </w:pPr>
      <w:r>
        <w:t>S</w:t>
      </w:r>
      <w:r w:rsidRPr="006B006C">
        <w:t>howed spreadsheet with version 3 of NE</w:t>
      </w:r>
      <w:r w:rsidR="003E11E3">
        <w:t xml:space="preserve"> Spreader</w:t>
      </w:r>
      <w:r w:rsidRPr="006B006C">
        <w:t xml:space="preserve"> and version 2 of SW</w:t>
      </w:r>
      <w:r w:rsidR="003E11E3">
        <w:t xml:space="preserve"> Spreader</w:t>
      </w:r>
      <w:r w:rsidRPr="006B006C">
        <w:t xml:space="preserve">.  </w:t>
      </w:r>
    </w:p>
    <w:p w14:paraId="1BF121FC" w14:textId="5CE4D0B0" w:rsidR="006B006C" w:rsidRDefault="006B006C" w:rsidP="009266C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E6EC888" wp14:editId="250CD75A">
            <wp:extent cx="5623992" cy="11576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64" cy="115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CE1F" w14:textId="67A4F5A3" w:rsidR="006B006C" w:rsidRDefault="006B006C" w:rsidP="006B006C">
      <w:pPr>
        <w:pStyle w:val="ListParagraph"/>
        <w:numPr>
          <w:ilvl w:val="1"/>
          <w:numId w:val="11"/>
        </w:numPr>
      </w:pPr>
      <w:r>
        <w:t>NE V3</w:t>
      </w:r>
    </w:p>
    <w:p w14:paraId="3E705145" w14:textId="5C061BCC" w:rsidR="006B006C" w:rsidRDefault="006B006C" w:rsidP="006B006C">
      <w:pPr>
        <w:pStyle w:val="ListParagraph"/>
        <w:numPr>
          <w:ilvl w:val="1"/>
          <w:numId w:val="11"/>
        </w:numPr>
      </w:pPr>
      <w:r>
        <w:t>Grey is EM passes, Yellow is FFA passes</w:t>
      </w:r>
    </w:p>
    <w:p w14:paraId="12CD6D0A" w14:textId="71653EB1" w:rsidR="006B006C" w:rsidRDefault="006B006C" w:rsidP="009266C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903B451" wp14:editId="33DDBE93">
            <wp:extent cx="5669280" cy="10094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69" cy="10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077B" w14:textId="71FEC67E" w:rsidR="006B006C" w:rsidRDefault="006B006C" w:rsidP="006B006C">
      <w:pPr>
        <w:pStyle w:val="ListParagraph"/>
        <w:numPr>
          <w:ilvl w:val="1"/>
          <w:numId w:val="11"/>
        </w:numPr>
      </w:pPr>
      <w:r>
        <w:t>SW V2</w:t>
      </w:r>
    </w:p>
    <w:p w14:paraId="5611C124" w14:textId="6028682A" w:rsidR="006B006C" w:rsidRDefault="006B006C" w:rsidP="006B006C">
      <w:pPr>
        <w:pStyle w:val="ListParagraph"/>
        <w:numPr>
          <w:ilvl w:val="1"/>
          <w:numId w:val="11"/>
        </w:numPr>
      </w:pPr>
      <w:r>
        <w:t>Grey and Yellow same. Green shows two options for pass 8 (raising arcs vs stronger quads)</w:t>
      </w:r>
    </w:p>
    <w:p w14:paraId="371871D4" w14:textId="77777777" w:rsidR="006B006C" w:rsidRDefault="006B006C" w:rsidP="009266C1">
      <w:pPr>
        <w:pStyle w:val="ListParagraph"/>
        <w:numPr>
          <w:ilvl w:val="0"/>
          <w:numId w:val="11"/>
        </w:numPr>
      </w:pPr>
      <w:r w:rsidRPr="006B006C">
        <w:t>Mostly been working on NL into SL.  SL Version 3 is clearly better for intermediate passes.  </w:t>
      </w:r>
    </w:p>
    <w:p w14:paraId="403EC0DC" w14:textId="77777777" w:rsidR="003E11E3" w:rsidRDefault="003E11E3" w:rsidP="009266C1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1EFE719" wp14:editId="2FEF6761">
            <wp:extent cx="5140960" cy="2874653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795" cy="28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81B0" w14:textId="77777777" w:rsidR="003E11E3" w:rsidRDefault="003E11E3" w:rsidP="009266C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39FAF88" wp14:editId="259FBEE5">
            <wp:extent cx="5252720" cy="2942982"/>
            <wp:effectExtent l="0" t="0" r="508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378" cy="29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4A80" w14:textId="77777777" w:rsidR="003E11E3" w:rsidRDefault="003E11E3" w:rsidP="009266C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663D2D8" wp14:editId="7320D7B2">
            <wp:extent cx="5083521" cy="28524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721" cy="28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D9D0" w14:textId="77777777" w:rsidR="003E11E3" w:rsidRDefault="003E11E3" w:rsidP="009266C1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7C6A1F6" wp14:editId="79A9ED5F">
            <wp:extent cx="5039360" cy="2829507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58" cy="284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71F9" w14:textId="77777777" w:rsidR="003E11E3" w:rsidRDefault="003E11E3" w:rsidP="009266C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E25BD44" wp14:editId="7AA18A3E">
            <wp:extent cx="5049520" cy="2828199"/>
            <wp:effectExtent l="0" t="0" r="508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006" cy="283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9B48" w14:textId="77777777" w:rsidR="003E11E3" w:rsidRDefault="003E11E3" w:rsidP="009266C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AAB03C1" wp14:editId="65A51AF4">
            <wp:extent cx="5120640" cy="2852386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34" cy="28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5D75" w14:textId="77777777" w:rsidR="003E11E3" w:rsidRDefault="003E11E3" w:rsidP="009266C1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3A1E4DA" wp14:editId="34395A0E">
            <wp:extent cx="5900705" cy="334264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686" cy="3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00AE" w14:textId="77777777" w:rsidR="008D4115" w:rsidRDefault="003E11E3" w:rsidP="008D411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17C7E81" wp14:editId="7BDC9E80">
            <wp:extent cx="5831840" cy="327285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580" cy="32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06C" w:rsidRPr="006B006C">
        <w:br/>
      </w:r>
      <w:r w:rsidR="006B006C" w:rsidRPr="006B006C">
        <w:br/>
      </w:r>
    </w:p>
    <w:p w14:paraId="1B4BE1DF" w14:textId="77777777" w:rsidR="008D4115" w:rsidRDefault="008D4115" w:rsidP="008D4115">
      <w:pPr>
        <w:pStyle w:val="ListParagraph"/>
        <w:numPr>
          <w:ilvl w:val="0"/>
          <w:numId w:val="11"/>
        </w:numPr>
      </w:pPr>
      <w:r>
        <w:t>N</w:t>
      </w:r>
      <w:r w:rsidR="006B006C" w:rsidRPr="006B006C">
        <w:t>egative drifts will have to be removed at some point</w:t>
      </w:r>
    </w:p>
    <w:p w14:paraId="6085FF72" w14:textId="6BA324F0" w:rsidR="008D4115" w:rsidRDefault="008D4115" w:rsidP="008D4115">
      <w:pPr>
        <w:pStyle w:val="ListParagraph"/>
        <w:numPr>
          <w:ilvl w:val="1"/>
          <w:numId w:val="11"/>
        </w:numPr>
      </w:pPr>
      <w:r>
        <w:t>In both NL and SL, but more in SL</w:t>
      </w:r>
    </w:p>
    <w:p w14:paraId="595A3811" w14:textId="6CCCF9DB" w:rsidR="008D4115" w:rsidRDefault="008D4115" w:rsidP="008D4115">
      <w:pPr>
        <w:pStyle w:val="ListParagraph"/>
        <w:numPr>
          <w:ilvl w:val="0"/>
          <w:numId w:val="11"/>
        </w:numPr>
      </w:pPr>
      <w:r>
        <w:t>M</w:t>
      </w:r>
      <w:r w:rsidR="006B006C" w:rsidRPr="006B006C">
        <w:t>ay be able to tune splitters to improve beta values match at end of each linac</w:t>
      </w:r>
    </w:p>
    <w:p w14:paraId="0E9A2B57" w14:textId="1112E6B1" w:rsidR="008D4115" w:rsidRDefault="008D4115" w:rsidP="008D4115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3B43ADE5" wp14:editId="29D84FCA">
            <wp:extent cx="5499183" cy="3168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620" cy="318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C77B" w14:textId="7AAC334A" w:rsidR="008D4115" w:rsidRDefault="008D4115" w:rsidP="008D4115">
      <w:pPr>
        <w:pStyle w:val="ListParagraph"/>
        <w:numPr>
          <w:ilvl w:val="1"/>
          <w:numId w:val="11"/>
        </w:numPr>
      </w:pPr>
      <w:r>
        <w:t>Unsure if possible, or necessary</w:t>
      </w:r>
    </w:p>
    <w:p w14:paraId="3B3884FC" w14:textId="3ACCC946" w:rsidR="008D4115" w:rsidRDefault="008D4115" w:rsidP="008D4115">
      <w:pPr>
        <w:pStyle w:val="ListParagraph"/>
        <w:numPr>
          <w:ilvl w:val="1"/>
          <w:numId w:val="11"/>
        </w:numPr>
      </w:pPr>
      <w:r>
        <w:t>If can change input Twiss for each pass, can make all match at end of linac</w:t>
      </w:r>
    </w:p>
    <w:p w14:paraId="20DB6D85" w14:textId="5D5247A9" w:rsidR="008D4115" w:rsidRDefault="008D4115" w:rsidP="008D4115">
      <w:pPr>
        <w:pStyle w:val="ListParagraph"/>
        <w:numPr>
          <w:ilvl w:val="0"/>
          <w:numId w:val="11"/>
        </w:numPr>
      </w:pPr>
      <w:r>
        <w:t>N</w:t>
      </w:r>
      <w:r w:rsidR="006B006C" w:rsidRPr="006B006C">
        <w:t>eed beam match data exiting vertical spreader and entering FFA to design splitters</w:t>
      </w:r>
    </w:p>
    <w:p w14:paraId="3894184E" w14:textId="02116D7F" w:rsidR="008D4115" w:rsidRDefault="008D4115" w:rsidP="008D4115">
      <w:pPr>
        <w:pStyle w:val="ListParagraph"/>
        <w:numPr>
          <w:ilvl w:val="1"/>
          <w:numId w:val="11"/>
        </w:numPr>
      </w:pPr>
      <w:r>
        <w:t>Likely to change as we iterate</w:t>
      </w:r>
    </w:p>
    <w:p w14:paraId="71A24B78" w14:textId="396A7FA2" w:rsidR="00B82C7D" w:rsidRDefault="00B82C7D" w:rsidP="008D4115">
      <w:pPr>
        <w:pStyle w:val="ListParagraph"/>
        <w:numPr>
          <w:ilvl w:val="1"/>
          <w:numId w:val="11"/>
        </w:numPr>
      </w:pPr>
      <w:r>
        <w:t>Now have a version of output from spreaders, and a version around the FFA line, so can determine what the splitters will match from and to.</w:t>
      </w:r>
    </w:p>
    <w:p w14:paraId="558FCE4E" w14:textId="6FA70D25" w:rsidR="00D3356F" w:rsidRDefault="008D4115" w:rsidP="008D4115">
      <w:pPr>
        <w:pStyle w:val="ListParagraph"/>
        <w:numPr>
          <w:ilvl w:val="0"/>
          <w:numId w:val="11"/>
        </w:numPr>
      </w:pPr>
      <w:r>
        <w:t>T</w:t>
      </w:r>
      <w:r w:rsidR="006B006C" w:rsidRPr="006B006C">
        <w:t>ry to get to H separation quickly rather than having a triplet before splitter.  (Jay- that triplet will have to have large aperture, so long)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6AEF43D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C7DC9A5" w14:textId="236F15D3" w:rsidR="00A979E1" w:rsidRPr="00E52810" w:rsidRDefault="00A979E1" w:rsidP="00E52810"/>
        </w:tc>
        <w:sdt>
          <w:sdtPr>
            <w:alias w:val="Agenda 3, person responsible:"/>
            <w:tag w:val="Agenda 3, person responsible:"/>
            <w:id w:val="-1159301295"/>
            <w:placeholder>
              <w:docPart w:val="CB54B8AC0753034BAFC9C11B8D084B13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ADC07E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A5DE8AEFC746A744B7EAE31C9CDAF85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BE7DDD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076D24F" w14:textId="77777777" w:rsidTr="00557792">
        <w:tc>
          <w:tcPr>
            <w:tcW w:w="6300" w:type="dxa"/>
          </w:tcPr>
          <w:p w14:paraId="7809ECDC" w14:textId="24F37A4A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FD0B3D3" w14:textId="3383EE2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48F81E3" w14:textId="54004352" w:rsidR="00A979E1" w:rsidRPr="00E52810" w:rsidRDefault="00A979E1" w:rsidP="00E52810">
            <w:pPr>
              <w:ind w:left="0"/>
            </w:pPr>
          </w:p>
        </w:tc>
      </w:tr>
      <w:tr w:rsidR="00A979E1" w:rsidRPr="00E52810" w14:paraId="60DA8210" w14:textId="77777777" w:rsidTr="00557792">
        <w:tc>
          <w:tcPr>
            <w:tcW w:w="6300" w:type="dxa"/>
          </w:tcPr>
          <w:p w14:paraId="296EE975" w14:textId="13405481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EFEEF4B" w14:textId="219A3E9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52ED628" w14:textId="2A40393B" w:rsidR="00A979E1" w:rsidRPr="00E52810" w:rsidRDefault="00A979E1" w:rsidP="00E52810">
            <w:pPr>
              <w:ind w:left="0"/>
            </w:pPr>
          </w:p>
        </w:tc>
      </w:tr>
    </w:tbl>
    <w:p w14:paraId="66707C81" w14:textId="04B17834" w:rsidR="00A979E1" w:rsidRDefault="00A979E1" w:rsidP="00A979E1"/>
    <w:p w14:paraId="48C64529" w14:textId="069E658D" w:rsidR="00BD7462" w:rsidRDefault="00BD7462" w:rsidP="00BD7462">
      <w:pPr>
        <w:pStyle w:val="Heading2"/>
      </w:pPr>
      <w:sdt>
        <w:sdtPr>
          <w:alias w:val="Agenda 2, time allotted:"/>
          <w:tag w:val="Agenda 2, time allotted:"/>
          <w:id w:val="-1263298478"/>
          <w:placeholder>
            <w:docPart w:val="05C0A78546712B409F32CFC9B718C4F1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58770941"/>
          <w:placeholder>
            <w:docPart w:val="410C4EF4CA483049892CD6A2A914712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54AB8">
            <w:rPr>
              <w:rStyle w:val="SubtleEmphasis"/>
            </w:rPr>
            <w:t>10</w:t>
          </w:r>
          <w:r>
            <w:rPr>
              <w:rStyle w:val="SubtleEmphasis"/>
            </w:rPr>
            <w:t xml:space="preserve">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-2095927890"/>
          <w:placeholder>
            <w:docPart w:val="5A3E9E300C391E46A2828FF4F185EA40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r>
        <w:rPr>
          <w:rStyle w:val="SubtleEmphasis"/>
        </w:rPr>
        <w:t>AOB</w:t>
      </w:r>
      <w:r>
        <w:t xml:space="preserve"> | </w:t>
      </w:r>
      <w:sdt>
        <w:sdtPr>
          <w:alias w:val="Agenda 2, presenter:"/>
          <w:tag w:val="Agenda 2, presenter:"/>
          <w:id w:val="1541943757"/>
          <w:placeholder>
            <w:docPart w:val="29FAAAA6C8B5AD458203E41211DADB36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All</w:t>
      </w:r>
    </w:p>
    <w:p w14:paraId="79580C6F" w14:textId="05AA772B" w:rsidR="00BD7462" w:rsidRDefault="00BD7462" w:rsidP="00BD7462">
      <w:pPr>
        <w:pStyle w:val="ListParagraph"/>
        <w:numPr>
          <w:ilvl w:val="0"/>
          <w:numId w:val="11"/>
        </w:numPr>
      </w:pPr>
      <w:r>
        <w:t>Scott to Kirsten: still having SR problems? Some bugs fixed.</w:t>
      </w:r>
    </w:p>
    <w:p w14:paraId="77AA4EC9" w14:textId="40879A13" w:rsidR="00654AB8" w:rsidRDefault="00654AB8" w:rsidP="00654AB8">
      <w:pPr>
        <w:pStyle w:val="ListParagraph"/>
        <w:numPr>
          <w:ilvl w:val="1"/>
          <w:numId w:val="11"/>
        </w:numPr>
      </w:pPr>
      <w:r>
        <w:t>Problem about gaining energy got fixed</w:t>
      </w:r>
    </w:p>
    <w:p w14:paraId="2BC0E0C8" w14:textId="64E9155E" w:rsidR="00BD7462" w:rsidRDefault="00654AB8" w:rsidP="00654AB8">
      <w:pPr>
        <w:pStyle w:val="ListParagraph"/>
        <w:numPr>
          <w:ilvl w:val="0"/>
          <w:numId w:val="11"/>
        </w:numPr>
      </w:pPr>
      <w:r>
        <w:t>Another problem related to quads – doing radiation wrong</w:t>
      </w:r>
    </w:p>
    <w:p w14:paraId="5CE5AE48" w14:textId="657F92C6" w:rsidR="00654AB8" w:rsidRDefault="00654AB8" w:rsidP="00654AB8">
      <w:pPr>
        <w:pStyle w:val="ListParagraph"/>
        <w:numPr>
          <w:ilvl w:val="1"/>
          <w:numId w:val="11"/>
        </w:numPr>
      </w:pPr>
      <w:r>
        <w:t>Kirsten hasn’t noticed this problem from October version.</w:t>
      </w:r>
    </w:p>
    <w:p w14:paraId="6A2EA233" w14:textId="21CE4ED8" w:rsidR="00654AB8" w:rsidRDefault="00654AB8" w:rsidP="00654AB8">
      <w:pPr>
        <w:pStyle w:val="ListParagraph"/>
        <w:numPr>
          <w:ilvl w:val="0"/>
          <w:numId w:val="11"/>
        </w:numPr>
      </w:pPr>
      <w:r>
        <w:t>Kirsten will run through 3 different versions of BMAD and report to David Sagan.</w:t>
      </w:r>
    </w:p>
    <w:p w14:paraId="02B38BB0" w14:textId="162B41BD" w:rsidR="00654AB8" w:rsidRDefault="00654AB8" w:rsidP="00654AB8">
      <w:pPr>
        <w:pStyle w:val="ListParagraph"/>
        <w:numPr>
          <w:ilvl w:val="1"/>
          <w:numId w:val="11"/>
        </w:numPr>
      </w:pPr>
      <w:r>
        <w:t xml:space="preserve">Comparing package manager and </w:t>
      </w:r>
      <w:proofErr w:type="spellStart"/>
      <w:r>
        <w:t>tarball</w:t>
      </w:r>
      <w:proofErr w:type="spellEnd"/>
      <w:r>
        <w:t xml:space="preserve"> versions with different Linux versions</w:t>
      </w:r>
    </w:p>
    <w:p w14:paraId="1485A47D" w14:textId="55756EC3" w:rsidR="00654AB8" w:rsidRDefault="004527B5" w:rsidP="00654AB8">
      <w:pPr>
        <w:pStyle w:val="ListParagraph"/>
        <w:numPr>
          <w:ilvl w:val="0"/>
          <w:numId w:val="11"/>
        </w:numPr>
      </w:pPr>
      <w:r>
        <w:t>Work in progress…</w:t>
      </w:r>
    </w:p>
    <w:p w14:paraId="152719B1" w14:textId="520B59BD" w:rsidR="00E23D1E" w:rsidRDefault="00E23D1E" w:rsidP="00654AB8">
      <w:pPr>
        <w:pStyle w:val="ListParagraph"/>
        <w:numPr>
          <w:ilvl w:val="0"/>
          <w:numId w:val="11"/>
        </w:numPr>
      </w:pPr>
      <w:r>
        <w:t>Package manager version seems OK for now. Just maybe don’t use radiation.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77777777" w:rsidR="00BD7462" w:rsidRPr="00E52810" w:rsidRDefault="00BD7462" w:rsidP="00113B00"/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7491F98B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1F1F4907" w14:textId="77777777" w:rsidR="00BD7462" w:rsidRPr="00E52810" w:rsidRDefault="00BD7462" w:rsidP="00113B00">
            <w:pPr>
              <w:ind w:left="0"/>
            </w:pP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3B19D90A" w14:textId="77777777" w:rsidR="00BD7462" w:rsidRDefault="00BD7462" w:rsidP="00BD7462"/>
    <w:p w14:paraId="1788AF5E" w14:textId="7204B581" w:rsidR="00A979E1" w:rsidRDefault="00A979E1" w:rsidP="00A979E1"/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3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2DBF2722" w:rsidR="001B2077" w:rsidRPr="0079687A" w:rsidRDefault="001B2077" w:rsidP="00310B83">
      <w:pPr>
        <w:ind w:left="0"/>
        <w:rPr>
          <w:color w:val="FF0000"/>
          <w:sz w:val="32"/>
          <w:szCs w:val="32"/>
        </w:rPr>
      </w:pPr>
    </w:p>
    <w:sectPr w:rsidR="001B2077" w:rsidRPr="0079687A" w:rsidSect="00CB50F2">
      <w:footerReference w:type="default" r:id="rId24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009EB" w14:textId="77777777" w:rsidR="00FC264E" w:rsidRDefault="00FC264E">
      <w:pPr>
        <w:spacing w:after="0"/>
      </w:pPr>
      <w:r>
        <w:separator/>
      </w:r>
    </w:p>
  </w:endnote>
  <w:endnote w:type="continuationSeparator" w:id="0">
    <w:p w14:paraId="06D7BA52" w14:textId="77777777" w:rsidR="00FC264E" w:rsidRDefault="00FC26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C17C0" w14:textId="77777777" w:rsidR="00FC264E" w:rsidRDefault="00FC264E">
      <w:pPr>
        <w:spacing w:after="0"/>
      </w:pPr>
      <w:r>
        <w:separator/>
      </w:r>
    </w:p>
  </w:footnote>
  <w:footnote w:type="continuationSeparator" w:id="0">
    <w:p w14:paraId="51E02246" w14:textId="77777777" w:rsidR="00FC264E" w:rsidRDefault="00FC264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1A35"/>
    <w:rsid w:val="00026F0E"/>
    <w:rsid w:val="000300FF"/>
    <w:rsid w:val="00030AEF"/>
    <w:rsid w:val="00031C95"/>
    <w:rsid w:val="0003501F"/>
    <w:rsid w:val="00045937"/>
    <w:rsid w:val="00053073"/>
    <w:rsid w:val="000532AE"/>
    <w:rsid w:val="00063CAE"/>
    <w:rsid w:val="000669FA"/>
    <w:rsid w:val="00067398"/>
    <w:rsid w:val="00070820"/>
    <w:rsid w:val="00094CD0"/>
    <w:rsid w:val="00095CFA"/>
    <w:rsid w:val="000B5A61"/>
    <w:rsid w:val="000B7964"/>
    <w:rsid w:val="000C00A2"/>
    <w:rsid w:val="000D21F7"/>
    <w:rsid w:val="000D3FC5"/>
    <w:rsid w:val="000E6D4B"/>
    <w:rsid w:val="000F3778"/>
    <w:rsid w:val="000F47CD"/>
    <w:rsid w:val="001005E5"/>
    <w:rsid w:val="001047C4"/>
    <w:rsid w:val="00106A12"/>
    <w:rsid w:val="00107632"/>
    <w:rsid w:val="00107A25"/>
    <w:rsid w:val="00110E7D"/>
    <w:rsid w:val="001118FD"/>
    <w:rsid w:val="00113E42"/>
    <w:rsid w:val="0012151E"/>
    <w:rsid w:val="0012250F"/>
    <w:rsid w:val="00122528"/>
    <w:rsid w:val="001374F2"/>
    <w:rsid w:val="00140345"/>
    <w:rsid w:val="0014368C"/>
    <w:rsid w:val="00152CC8"/>
    <w:rsid w:val="00154CC1"/>
    <w:rsid w:val="00163475"/>
    <w:rsid w:val="001711BD"/>
    <w:rsid w:val="0017681F"/>
    <w:rsid w:val="00176C72"/>
    <w:rsid w:val="0018640A"/>
    <w:rsid w:val="001A5051"/>
    <w:rsid w:val="001A65DA"/>
    <w:rsid w:val="001B15F0"/>
    <w:rsid w:val="001B2077"/>
    <w:rsid w:val="001B7741"/>
    <w:rsid w:val="001C0C32"/>
    <w:rsid w:val="001C1EE1"/>
    <w:rsid w:val="001C4546"/>
    <w:rsid w:val="001D4242"/>
    <w:rsid w:val="001F246D"/>
    <w:rsid w:val="001F5CC0"/>
    <w:rsid w:val="00202354"/>
    <w:rsid w:val="00205CDC"/>
    <w:rsid w:val="002101BA"/>
    <w:rsid w:val="00227B16"/>
    <w:rsid w:val="002332AD"/>
    <w:rsid w:val="00233D04"/>
    <w:rsid w:val="002351BD"/>
    <w:rsid w:val="00241F0F"/>
    <w:rsid w:val="00257BD5"/>
    <w:rsid w:val="002634AD"/>
    <w:rsid w:val="0026452E"/>
    <w:rsid w:val="00286950"/>
    <w:rsid w:val="002931E1"/>
    <w:rsid w:val="002A01FB"/>
    <w:rsid w:val="002A10AA"/>
    <w:rsid w:val="002A705A"/>
    <w:rsid w:val="002B2420"/>
    <w:rsid w:val="002B6C94"/>
    <w:rsid w:val="002D0B85"/>
    <w:rsid w:val="002D54B8"/>
    <w:rsid w:val="002E7469"/>
    <w:rsid w:val="002F3397"/>
    <w:rsid w:val="002F4ABE"/>
    <w:rsid w:val="00300990"/>
    <w:rsid w:val="0030410F"/>
    <w:rsid w:val="00310B83"/>
    <w:rsid w:val="00325291"/>
    <w:rsid w:val="00347395"/>
    <w:rsid w:val="003475F1"/>
    <w:rsid w:val="00351965"/>
    <w:rsid w:val="0036174B"/>
    <w:rsid w:val="00361D4C"/>
    <w:rsid w:val="003639E5"/>
    <w:rsid w:val="00383349"/>
    <w:rsid w:val="003A0DC3"/>
    <w:rsid w:val="003A523E"/>
    <w:rsid w:val="003A53AD"/>
    <w:rsid w:val="003B1BCE"/>
    <w:rsid w:val="003C1B81"/>
    <w:rsid w:val="003C665F"/>
    <w:rsid w:val="003C6B6C"/>
    <w:rsid w:val="003D265D"/>
    <w:rsid w:val="003E11E3"/>
    <w:rsid w:val="003E2D3E"/>
    <w:rsid w:val="003E62A8"/>
    <w:rsid w:val="003F1866"/>
    <w:rsid w:val="004114D7"/>
    <w:rsid w:val="0041439B"/>
    <w:rsid w:val="00420FFF"/>
    <w:rsid w:val="004240B0"/>
    <w:rsid w:val="0044291A"/>
    <w:rsid w:val="00444D8F"/>
    <w:rsid w:val="004527B5"/>
    <w:rsid w:val="00457A52"/>
    <w:rsid w:val="00470C34"/>
    <w:rsid w:val="00481947"/>
    <w:rsid w:val="00483F89"/>
    <w:rsid w:val="004A7B4D"/>
    <w:rsid w:val="004B1550"/>
    <w:rsid w:val="004C4FFE"/>
    <w:rsid w:val="004C5A30"/>
    <w:rsid w:val="004E2557"/>
    <w:rsid w:val="004E5C70"/>
    <w:rsid w:val="00503676"/>
    <w:rsid w:val="00515A2E"/>
    <w:rsid w:val="0052139E"/>
    <w:rsid w:val="0052642B"/>
    <w:rsid w:val="00526542"/>
    <w:rsid w:val="00536324"/>
    <w:rsid w:val="005508F1"/>
    <w:rsid w:val="00557792"/>
    <w:rsid w:val="00570151"/>
    <w:rsid w:val="005734AB"/>
    <w:rsid w:val="0057532E"/>
    <w:rsid w:val="005773CA"/>
    <w:rsid w:val="00595414"/>
    <w:rsid w:val="005A6BF4"/>
    <w:rsid w:val="005A7872"/>
    <w:rsid w:val="005B285D"/>
    <w:rsid w:val="005D3952"/>
    <w:rsid w:val="005D5A0C"/>
    <w:rsid w:val="005D6A6E"/>
    <w:rsid w:val="005E7D19"/>
    <w:rsid w:val="006014F9"/>
    <w:rsid w:val="0063707E"/>
    <w:rsid w:val="006410AB"/>
    <w:rsid w:val="00654AB8"/>
    <w:rsid w:val="00655DC7"/>
    <w:rsid w:val="0066086F"/>
    <w:rsid w:val="0066525C"/>
    <w:rsid w:val="00672A6F"/>
    <w:rsid w:val="00681E12"/>
    <w:rsid w:val="0069198D"/>
    <w:rsid w:val="006928B4"/>
    <w:rsid w:val="006A1A0E"/>
    <w:rsid w:val="006A7A4A"/>
    <w:rsid w:val="006B006C"/>
    <w:rsid w:val="006B57B6"/>
    <w:rsid w:val="006C29ED"/>
    <w:rsid w:val="006C61F6"/>
    <w:rsid w:val="006D571F"/>
    <w:rsid w:val="006F3983"/>
    <w:rsid w:val="006F5A3F"/>
    <w:rsid w:val="00714174"/>
    <w:rsid w:val="00716BFD"/>
    <w:rsid w:val="00721DCD"/>
    <w:rsid w:val="0072399B"/>
    <w:rsid w:val="007253CC"/>
    <w:rsid w:val="00765C85"/>
    <w:rsid w:val="00767CBB"/>
    <w:rsid w:val="00770155"/>
    <w:rsid w:val="0078550E"/>
    <w:rsid w:val="0079687A"/>
    <w:rsid w:val="007A5D06"/>
    <w:rsid w:val="007D488A"/>
    <w:rsid w:val="007D7EB1"/>
    <w:rsid w:val="007E23D5"/>
    <w:rsid w:val="007E44F7"/>
    <w:rsid w:val="007E6A63"/>
    <w:rsid w:val="007F1C39"/>
    <w:rsid w:val="007F26CA"/>
    <w:rsid w:val="00806DB0"/>
    <w:rsid w:val="00817224"/>
    <w:rsid w:val="008228BA"/>
    <w:rsid w:val="00831C75"/>
    <w:rsid w:val="00834FB4"/>
    <w:rsid w:val="00840E65"/>
    <w:rsid w:val="008431CB"/>
    <w:rsid w:val="0085015B"/>
    <w:rsid w:val="008620BB"/>
    <w:rsid w:val="00863673"/>
    <w:rsid w:val="00867667"/>
    <w:rsid w:val="00870704"/>
    <w:rsid w:val="00885CDE"/>
    <w:rsid w:val="00893257"/>
    <w:rsid w:val="00894A81"/>
    <w:rsid w:val="008959AB"/>
    <w:rsid w:val="008A0CF3"/>
    <w:rsid w:val="008A4474"/>
    <w:rsid w:val="008B5177"/>
    <w:rsid w:val="008B517E"/>
    <w:rsid w:val="008C7446"/>
    <w:rsid w:val="008D4115"/>
    <w:rsid w:val="008E2FAF"/>
    <w:rsid w:val="008E632E"/>
    <w:rsid w:val="008F4178"/>
    <w:rsid w:val="008F50D3"/>
    <w:rsid w:val="009140C8"/>
    <w:rsid w:val="009232B2"/>
    <w:rsid w:val="009266C1"/>
    <w:rsid w:val="009307F9"/>
    <w:rsid w:val="0093449B"/>
    <w:rsid w:val="009355B6"/>
    <w:rsid w:val="0094290C"/>
    <w:rsid w:val="00947E29"/>
    <w:rsid w:val="009916AE"/>
    <w:rsid w:val="00995DA3"/>
    <w:rsid w:val="00996A58"/>
    <w:rsid w:val="009A16A7"/>
    <w:rsid w:val="009A1FE8"/>
    <w:rsid w:val="009B417E"/>
    <w:rsid w:val="009B60EA"/>
    <w:rsid w:val="009C1366"/>
    <w:rsid w:val="009C23F9"/>
    <w:rsid w:val="009E52C0"/>
    <w:rsid w:val="009E5D78"/>
    <w:rsid w:val="009F3CF2"/>
    <w:rsid w:val="009F798E"/>
    <w:rsid w:val="00A06479"/>
    <w:rsid w:val="00A07B53"/>
    <w:rsid w:val="00A1330C"/>
    <w:rsid w:val="00A22BF2"/>
    <w:rsid w:val="00A2443A"/>
    <w:rsid w:val="00A30DDC"/>
    <w:rsid w:val="00A4147A"/>
    <w:rsid w:val="00A504CE"/>
    <w:rsid w:val="00A50609"/>
    <w:rsid w:val="00A63BD0"/>
    <w:rsid w:val="00A711D9"/>
    <w:rsid w:val="00A71974"/>
    <w:rsid w:val="00A75B8E"/>
    <w:rsid w:val="00A8039D"/>
    <w:rsid w:val="00A805DF"/>
    <w:rsid w:val="00A8526A"/>
    <w:rsid w:val="00A9062A"/>
    <w:rsid w:val="00A92E1D"/>
    <w:rsid w:val="00A979E1"/>
    <w:rsid w:val="00AA490C"/>
    <w:rsid w:val="00AB386E"/>
    <w:rsid w:val="00AC259F"/>
    <w:rsid w:val="00AD2B56"/>
    <w:rsid w:val="00AD5128"/>
    <w:rsid w:val="00AF4E98"/>
    <w:rsid w:val="00B06EE1"/>
    <w:rsid w:val="00B1130F"/>
    <w:rsid w:val="00B21C2B"/>
    <w:rsid w:val="00B323B2"/>
    <w:rsid w:val="00B36935"/>
    <w:rsid w:val="00B420B0"/>
    <w:rsid w:val="00B42474"/>
    <w:rsid w:val="00B45D0C"/>
    <w:rsid w:val="00B45E12"/>
    <w:rsid w:val="00B5180E"/>
    <w:rsid w:val="00B52D82"/>
    <w:rsid w:val="00B571DD"/>
    <w:rsid w:val="00B60822"/>
    <w:rsid w:val="00B64007"/>
    <w:rsid w:val="00B82C7D"/>
    <w:rsid w:val="00B85662"/>
    <w:rsid w:val="00B91219"/>
    <w:rsid w:val="00BA668C"/>
    <w:rsid w:val="00BB62EC"/>
    <w:rsid w:val="00BD7462"/>
    <w:rsid w:val="00BE24DD"/>
    <w:rsid w:val="00BF38C8"/>
    <w:rsid w:val="00C04F73"/>
    <w:rsid w:val="00C16C79"/>
    <w:rsid w:val="00C222ED"/>
    <w:rsid w:val="00C42D3B"/>
    <w:rsid w:val="00C445DA"/>
    <w:rsid w:val="00C44F2C"/>
    <w:rsid w:val="00C4782A"/>
    <w:rsid w:val="00C52172"/>
    <w:rsid w:val="00C52475"/>
    <w:rsid w:val="00C6001F"/>
    <w:rsid w:val="00C62C5D"/>
    <w:rsid w:val="00C756C5"/>
    <w:rsid w:val="00C80E74"/>
    <w:rsid w:val="00C812BF"/>
    <w:rsid w:val="00C9013A"/>
    <w:rsid w:val="00C90A01"/>
    <w:rsid w:val="00C93DA3"/>
    <w:rsid w:val="00CB42B2"/>
    <w:rsid w:val="00CB50F2"/>
    <w:rsid w:val="00CC78B9"/>
    <w:rsid w:val="00CD51B4"/>
    <w:rsid w:val="00CE1A61"/>
    <w:rsid w:val="00CF5C61"/>
    <w:rsid w:val="00CF65D8"/>
    <w:rsid w:val="00CF66F0"/>
    <w:rsid w:val="00D0105F"/>
    <w:rsid w:val="00D105C8"/>
    <w:rsid w:val="00D12068"/>
    <w:rsid w:val="00D23CF9"/>
    <w:rsid w:val="00D3356F"/>
    <w:rsid w:val="00D406FE"/>
    <w:rsid w:val="00D51D8B"/>
    <w:rsid w:val="00D6466C"/>
    <w:rsid w:val="00D761DE"/>
    <w:rsid w:val="00D90A37"/>
    <w:rsid w:val="00DA0803"/>
    <w:rsid w:val="00DC2307"/>
    <w:rsid w:val="00DD71BF"/>
    <w:rsid w:val="00DF0992"/>
    <w:rsid w:val="00DF3B55"/>
    <w:rsid w:val="00E0560C"/>
    <w:rsid w:val="00E23D1E"/>
    <w:rsid w:val="00E31142"/>
    <w:rsid w:val="00E52028"/>
    <w:rsid w:val="00E52810"/>
    <w:rsid w:val="00E670AF"/>
    <w:rsid w:val="00E70F21"/>
    <w:rsid w:val="00E74983"/>
    <w:rsid w:val="00E829C0"/>
    <w:rsid w:val="00EA46B1"/>
    <w:rsid w:val="00EA780D"/>
    <w:rsid w:val="00EB42C8"/>
    <w:rsid w:val="00EB43FE"/>
    <w:rsid w:val="00EC11D6"/>
    <w:rsid w:val="00ED3CE0"/>
    <w:rsid w:val="00ED52DF"/>
    <w:rsid w:val="00ED7996"/>
    <w:rsid w:val="00EE2F69"/>
    <w:rsid w:val="00EF1A13"/>
    <w:rsid w:val="00EF5C57"/>
    <w:rsid w:val="00F00490"/>
    <w:rsid w:val="00F00E22"/>
    <w:rsid w:val="00F260BF"/>
    <w:rsid w:val="00F324BF"/>
    <w:rsid w:val="00F45ED3"/>
    <w:rsid w:val="00F46E81"/>
    <w:rsid w:val="00F545F7"/>
    <w:rsid w:val="00F560A1"/>
    <w:rsid w:val="00F731A0"/>
    <w:rsid w:val="00F801AD"/>
    <w:rsid w:val="00F81C79"/>
    <w:rsid w:val="00FB0406"/>
    <w:rsid w:val="00FB6D9A"/>
    <w:rsid w:val="00FB711D"/>
    <w:rsid w:val="00FC130B"/>
    <w:rsid w:val="00FC264E"/>
    <w:rsid w:val="00FC7388"/>
    <w:rsid w:val="00FD5545"/>
    <w:rsid w:val="00FD75DE"/>
    <w:rsid w:val="00FE1964"/>
    <w:rsid w:val="00FE4E31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jeffersonlab-my.sharepoint.com/:f:/g/personal/tristan_jlab_org/EqZ5MeS-nipCgPfZB5p0oS4B9Is67d3nQb9sLJI3Zyev9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CB54B8AC0753034BAFC9C11B8D084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8B7C-8ABA-C64F-BCEB-F308451DA11D}"/>
      </w:docPartPr>
      <w:docPartBody>
        <w:p w:rsidR="00152B3C" w:rsidRDefault="00000000">
          <w:pPr>
            <w:pStyle w:val="CB54B8AC0753034BAFC9C11B8D084B13"/>
          </w:pPr>
          <w:r w:rsidRPr="00E52810">
            <w:t>Person responsible</w:t>
          </w:r>
        </w:p>
      </w:docPartBody>
    </w:docPart>
    <w:docPart>
      <w:docPartPr>
        <w:name w:val="A5DE8AEFC746A744B7EAE31C9CDA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E282-AAD1-4340-9A03-FBDCC2B814F1}"/>
      </w:docPartPr>
      <w:docPartBody>
        <w:p w:rsidR="00152B3C" w:rsidRDefault="00000000">
          <w:pPr>
            <w:pStyle w:val="A5DE8AEFC746A744B7EAE31C9CDAF85D"/>
          </w:pPr>
          <w:r w:rsidRPr="00E52810">
            <w:t>Deadline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5C0A78546712B409F32CFC9B718C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E0F8E-7C3F-2A42-8DA8-510DF658EC78}"/>
      </w:docPartPr>
      <w:docPartBody>
        <w:p w:rsidR="00000000" w:rsidRDefault="00CF274A" w:rsidP="00CF274A">
          <w:pPr>
            <w:pStyle w:val="05C0A78546712B409F32CFC9B718C4F1"/>
          </w:pPr>
          <w:r>
            <w:t>Time allotted</w:t>
          </w:r>
        </w:p>
      </w:docPartBody>
    </w:docPart>
    <w:docPart>
      <w:docPartPr>
        <w:name w:val="410C4EF4CA483049892CD6A2A9147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34279-C022-CC4D-8C04-82E4D30251CA}"/>
      </w:docPartPr>
      <w:docPartBody>
        <w:p w:rsidR="00000000" w:rsidRDefault="00CF274A" w:rsidP="00CF274A">
          <w:pPr>
            <w:pStyle w:val="410C4EF4CA483049892CD6A2A914712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5A3E9E300C391E46A2828FF4F185E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925FA-C095-F44E-A86F-567042461490}"/>
      </w:docPartPr>
      <w:docPartBody>
        <w:p w:rsidR="00000000" w:rsidRDefault="00CF274A" w:rsidP="00CF274A">
          <w:pPr>
            <w:pStyle w:val="5A3E9E300C391E46A2828FF4F185EA40"/>
          </w:pPr>
          <w:r>
            <w:t>Agenda topic</w:t>
          </w:r>
        </w:p>
      </w:docPartBody>
    </w:docPart>
    <w:docPart>
      <w:docPartPr>
        <w:name w:val="29FAAAA6C8B5AD458203E41211DAD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7870B-3F70-5B42-9B60-3371075D41F3}"/>
      </w:docPartPr>
      <w:docPartBody>
        <w:p w:rsidR="00000000" w:rsidRDefault="00CF274A" w:rsidP="00CF274A">
          <w:pPr>
            <w:pStyle w:val="29FAAAA6C8B5AD458203E41211DADB36"/>
          </w:pPr>
          <w:r>
            <w:t>Presenter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000000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000000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131226"/>
    <w:rsid w:val="00152B3C"/>
    <w:rsid w:val="00381725"/>
    <w:rsid w:val="003B5FE8"/>
    <w:rsid w:val="004B782A"/>
    <w:rsid w:val="00573273"/>
    <w:rsid w:val="0061093B"/>
    <w:rsid w:val="00722F51"/>
    <w:rsid w:val="00763966"/>
    <w:rsid w:val="00CF274A"/>
    <w:rsid w:val="00E37753"/>
    <w:rsid w:val="00F2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CF274A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A9CC80E56F80D14A8653AE381E561716">
    <w:name w:val="A9CC80E56F80D14A8653AE381E561716"/>
  </w:style>
  <w:style w:type="paragraph" w:customStyle="1" w:styleId="20C5DDB61B521F4386CACA6E6344E3E5">
    <w:name w:val="20C5DDB61B521F4386CACA6E6344E3E5"/>
  </w:style>
  <w:style w:type="paragraph" w:customStyle="1" w:styleId="9EA3754C7846304BACE225FA2B28650F">
    <w:name w:val="9EA3754C7846304BACE225FA2B28650F"/>
  </w:style>
  <w:style w:type="paragraph" w:customStyle="1" w:styleId="A8F3CF7AE61FFE45AB1181105D0B2375">
    <w:name w:val="A8F3CF7AE61FFE45AB1181105D0B2375"/>
  </w:style>
  <w:style w:type="paragraph" w:customStyle="1" w:styleId="DD83503BCDFBA841B04DB90032E02021">
    <w:name w:val="DD83503BCDFBA841B04DB90032E02021"/>
  </w:style>
  <w:style w:type="paragraph" w:customStyle="1" w:styleId="CA6066783A893D4A83C07F6CA75FFFF9">
    <w:name w:val="CA6066783A893D4A83C07F6CA75FFFF9"/>
  </w:style>
  <w:style w:type="paragraph" w:customStyle="1" w:styleId="B87ACE40FA9F6C4485C9E7D3B7EBF331">
    <w:name w:val="B87ACE40FA9F6C4485C9E7D3B7EBF331"/>
  </w:style>
  <w:style w:type="paragraph" w:customStyle="1" w:styleId="CB54B8AC0753034BAFC9C11B8D084B13">
    <w:name w:val="CB54B8AC0753034BAFC9C11B8D084B13"/>
  </w:style>
  <w:style w:type="paragraph" w:customStyle="1" w:styleId="A5DE8AEFC746A744B7EAE31C9CDAF85D">
    <w:name w:val="A5DE8AEFC746A744B7EAE31C9CDAF85D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5C0A78546712B409F32CFC9B718C4F1">
    <w:name w:val="05C0A78546712B409F32CFC9B718C4F1"/>
    <w:rsid w:val="00CF274A"/>
  </w:style>
  <w:style w:type="paragraph" w:customStyle="1" w:styleId="410C4EF4CA483049892CD6A2A914712B">
    <w:name w:val="410C4EF4CA483049892CD6A2A914712B"/>
    <w:rsid w:val="00CF274A"/>
  </w:style>
  <w:style w:type="paragraph" w:customStyle="1" w:styleId="5A3E9E300C391E46A2828FF4F185EA40">
    <w:name w:val="5A3E9E300C391E46A2828FF4F185EA40"/>
    <w:rsid w:val="00CF274A"/>
  </w:style>
  <w:style w:type="paragraph" w:customStyle="1" w:styleId="29FAAAA6C8B5AD458203E41211DADB36">
    <w:name w:val="29FAAAA6C8B5AD458203E41211DADB36"/>
    <w:rsid w:val="00CF274A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40</TotalTime>
  <Pages>8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42</cp:revision>
  <dcterms:created xsi:type="dcterms:W3CDTF">2022-11-04T14:20:00Z</dcterms:created>
  <dcterms:modified xsi:type="dcterms:W3CDTF">2022-11-04T16:10:00Z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