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39FAD437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D406FE">
        <w:rPr>
          <w:rStyle w:val="SubtleEmphasis"/>
        </w:rPr>
        <w:t>1</w:t>
      </w:r>
      <w:r w:rsidR="000308F0">
        <w:rPr>
          <w:rStyle w:val="SubtleEmphasis"/>
        </w:rPr>
        <w:t>2</w:t>
      </w:r>
      <w:r w:rsidR="004C5A30">
        <w:rPr>
          <w:rStyle w:val="SubtleEmphasis"/>
        </w:rPr>
        <w:t>/</w:t>
      </w:r>
      <w:r w:rsidR="000308F0">
        <w:rPr>
          <w:rStyle w:val="SubtleEmphasis"/>
        </w:rPr>
        <w:t>02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461B4B35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D936468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r>
              <w:t>Alex C</w:t>
            </w:r>
            <w:r w:rsidR="00140345">
              <w:t>,</w:t>
            </w:r>
            <w:r>
              <w:t xml:space="preserve"> </w:t>
            </w:r>
            <w:r w:rsidR="003C42A6">
              <w:t xml:space="preserve">Scott, </w:t>
            </w:r>
            <w:proofErr w:type="spellStart"/>
            <w:r w:rsidR="003C42A6">
              <w:t>Dejan</w:t>
            </w:r>
            <w:proofErr w:type="spellEnd"/>
            <w:r w:rsidR="003C42A6">
              <w:t xml:space="preserve">, Kirsten, Jay, Kitty, </w:t>
            </w:r>
            <w:proofErr w:type="spellStart"/>
            <w:r w:rsidR="003C42A6">
              <w:t>Randika</w:t>
            </w:r>
            <w:proofErr w:type="spellEnd"/>
            <w:r w:rsidR="003C42A6">
              <w:t xml:space="preserve">, Andrei, </w:t>
            </w:r>
            <w:proofErr w:type="spellStart"/>
            <w:r w:rsidR="007647D8">
              <w:t>Donish</w:t>
            </w:r>
            <w:proofErr w:type="spellEnd"/>
            <w:r w:rsidR="007647D8">
              <w:t xml:space="preserve">, </w:t>
            </w:r>
            <w:proofErr w:type="spellStart"/>
            <w:r w:rsidR="007647D8">
              <w:t>Vasiliy</w:t>
            </w:r>
            <w:proofErr w:type="spellEnd"/>
            <w:r w:rsidR="007647D8">
              <w:t xml:space="preserve">, </w:t>
            </w:r>
            <w:r w:rsidR="005D6486">
              <w:t>Stephen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36AD9038" w14:textId="3522CC49" w:rsidR="00027F33" w:rsidRDefault="003C42A6" w:rsidP="008F4178">
      <w:pPr>
        <w:ind w:left="0"/>
      </w:pPr>
      <w:r>
        <w:t>New indico setup for IPAC, so don’t wait until the last minute to submit.</w:t>
      </w:r>
    </w:p>
    <w:p w14:paraId="1303E2EA" w14:textId="36195188" w:rsidR="003C42A6" w:rsidRDefault="003C42A6" w:rsidP="008F4178">
      <w:pPr>
        <w:ind w:left="0"/>
      </w:pPr>
      <w:hyperlink r:id="rId9" w:history="1">
        <w:r w:rsidRPr="005C07C7">
          <w:rPr>
            <w:rStyle w:val="Hyperlink"/>
          </w:rPr>
          <w:t>https://ipac-docs.jacow.org/General/JACoWlogin/#your-jacow-account</w:t>
        </w:r>
      </w:hyperlink>
    </w:p>
    <w:p w14:paraId="20CBB0FC" w14:textId="3D82FBC9" w:rsidR="003C42A6" w:rsidRDefault="003C42A6" w:rsidP="008F4178">
      <w:pPr>
        <w:ind w:left="0"/>
      </w:pPr>
      <w:r>
        <w:t>Please give comments on abstracts by Monday COB.</w:t>
      </w:r>
      <w:r w:rsidR="007647D8">
        <w:t xml:space="preserve"> They’re uploaded to the repository in the IPAC23 folder.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5BE594E2" w14:textId="2B19174A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0308F0">
        <w:rPr>
          <w:rStyle w:val="SubtleEmphasis"/>
        </w:rPr>
        <w:t>SR Emittance Dilution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0308F0">
        <w:rPr>
          <w:rStyle w:val="SubtleEmphasis"/>
        </w:rPr>
        <w:t>Kirsten</w:t>
      </w:r>
    </w:p>
    <w:p w14:paraId="704B3ACD" w14:textId="564AD497" w:rsidR="00B64BF0" w:rsidRDefault="007647D8" w:rsidP="000308F0">
      <w:pPr>
        <w:pStyle w:val="ListParagraph"/>
        <w:numPr>
          <w:ilvl w:val="0"/>
          <w:numId w:val="11"/>
        </w:numPr>
      </w:pPr>
      <w:r>
        <w:t xml:space="preserve">Got lattice from Alex C, but couldn’t get the same sagittal offset. </w:t>
      </w:r>
    </w:p>
    <w:p w14:paraId="0FCA794E" w14:textId="29EC265C" w:rsidR="007647D8" w:rsidRDefault="007647D8" w:rsidP="000308F0">
      <w:pPr>
        <w:pStyle w:val="ListParagraph"/>
        <w:numPr>
          <w:ilvl w:val="0"/>
          <w:numId w:val="11"/>
        </w:numPr>
      </w:pPr>
      <w:r>
        <w:t>Alex C – no sagittal offsets b/c they are rectangular, and so get arc out of it</w:t>
      </w:r>
    </w:p>
    <w:p w14:paraId="63885370" w14:textId="66A1BE99" w:rsidR="007647D8" w:rsidRDefault="007647D8" w:rsidP="007647D8">
      <w:pPr>
        <w:pStyle w:val="ListParagraph"/>
        <w:numPr>
          <w:ilvl w:val="1"/>
          <w:numId w:val="11"/>
        </w:numPr>
      </w:pPr>
      <w:proofErr w:type="gramStart"/>
      <w:r>
        <w:t>Basically</w:t>
      </w:r>
      <w:proofErr w:type="gramEnd"/>
      <w:r>
        <w:t xml:space="preserve"> copied offset values from Stephen’s values verbatim</w:t>
      </w:r>
    </w:p>
    <w:p w14:paraId="6619D73C" w14:textId="68D9D180" w:rsidR="007647D8" w:rsidRDefault="007647D8" w:rsidP="007647D8">
      <w:pPr>
        <w:pStyle w:val="ListParagraph"/>
        <w:numPr>
          <w:ilvl w:val="0"/>
          <w:numId w:val="11"/>
        </w:numPr>
      </w:pPr>
      <w:r>
        <w:t>Kirsten: central 4 were not the same</w:t>
      </w:r>
    </w:p>
    <w:p w14:paraId="1F58B2E9" w14:textId="77777777" w:rsidR="00585F1E" w:rsidRDefault="00585F1E" w:rsidP="00585F1E">
      <w:pPr>
        <w:pStyle w:val="ListParagraph"/>
        <w:numPr>
          <w:ilvl w:val="0"/>
          <w:numId w:val="11"/>
        </w:numPr>
      </w:pPr>
      <w:r>
        <w:t>Beam tracking and rad integrals seem to agree (mostly) until last 2-3 passes</w:t>
      </w:r>
    </w:p>
    <w:p w14:paraId="07471317" w14:textId="0BC1C622" w:rsidR="00D62B38" w:rsidRDefault="00585F1E" w:rsidP="00585F1E">
      <w:pPr>
        <w:pStyle w:val="ListParagraph"/>
        <w:numPr>
          <w:ilvl w:val="1"/>
          <w:numId w:val="11"/>
        </w:numPr>
      </w:pPr>
      <w:r>
        <w:t>Tracking results probably more accurate</w:t>
      </w:r>
    </w:p>
    <w:p w14:paraId="18BA1CC0" w14:textId="47A9F692" w:rsidR="007647D8" w:rsidRDefault="00D62B38" w:rsidP="007647D8">
      <w:pPr>
        <w:pStyle w:val="ListParagraph"/>
        <w:numPr>
          <w:ilvl w:val="0"/>
          <w:numId w:val="11"/>
        </w:numPr>
      </w:pPr>
      <w:r>
        <w:t>Some explanation:</w:t>
      </w:r>
    </w:p>
    <w:p w14:paraId="5E652218" w14:textId="35BE18EC" w:rsidR="00D62B38" w:rsidRDefault="00D62B38" w:rsidP="00D62B38">
      <w:pPr>
        <w:pStyle w:val="ListParagraph"/>
        <w:numPr>
          <w:ilvl w:val="1"/>
          <w:numId w:val="11"/>
        </w:numPr>
      </w:pPr>
      <w:r>
        <w:t>Both integrals and tracking last time were wrong.</w:t>
      </w:r>
    </w:p>
    <w:p w14:paraId="58CEEE39" w14:textId="1DD60E57" w:rsidR="00D62B38" w:rsidRDefault="00D62B38" w:rsidP="00D62B38">
      <w:pPr>
        <w:pStyle w:val="ListParagraph"/>
        <w:numPr>
          <w:ilvl w:val="1"/>
          <w:numId w:val="11"/>
        </w:numPr>
      </w:pPr>
      <w:r>
        <w:t>Lattice changed</w:t>
      </w:r>
    </w:p>
    <w:p w14:paraId="37F0CFC9" w14:textId="14E99225" w:rsidR="00D62B38" w:rsidRDefault="00D62B38" w:rsidP="00D62B38">
      <w:pPr>
        <w:pStyle w:val="ListParagraph"/>
        <w:numPr>
          <w:ilvl w:val="1"/>
          <w:numId w:val="11"/>
        </w:numPr>
      </w:pPr>
      <w:r>
        <w:t>Bug reports fixed.</w:t>
      </w:r>
    </w:p>
    <w:p w14:paraId="5F984F36" w14:textId="246C7BC6" w:rsidR="00D62B38" w:rsidRDefault="00D62B38" w:rsidP="00D62B38">
      <w:pPr>
        <w:pStyle w:val="ListParagraph"/>
        <w:numPr>
          <w:ilvl w:val="0"/>
          <w:numId w:val="11"/>
        </w:numPr>
      </w:pPr>
      <w:r>
        <w:t>2E-3 was from 2 separate FFA arcs</w:t>
      </w:r>
    </w:p>
    <w:p w14:paraId="70D51D80" w14:textId="20786C17" w:rsidR="00D62B38" w:rsidRDefault="00D62B38" w:rsidP="00D62B38">
      <w:pPr>
        <w:pStyle w:val="ListParagraph"/>
        <w:numPr>
          <w:ilvl w:val="0"/>
          <w:numId w:val="11"/>
        </w:numPr>
      </w:pPr>
      <w:r>
        <w:t>Previous presentation back in October(?) – radiation integrals said 1E-3 for energy spread</w:t>
      </w:r>
    </w:p>
    <w:p w14:paraId="46D76534" w14:textId="7ADB87E4" w:rsidR="00D62B38" w:rsidRDefault="00D62B38" w:rsidP="00D62B38">
      <w:pPr>
        <w:pStyle w:val="ListParagraph"/>
        <w:numPr>
          <w:ilvl w:val="1"/>
          <w:numId w:val="11"/>
        </w:numPr>
      </w:pPr>
      <w:r>
        <w:t>Problem with radiation integrals at that point, but not discovered yet</w:t>
      </w:r>
    </w:p>
    <w:p w14:paraId="52F93FB2" w14:textId="63F9E0DE" w:rsidR="00D62B38" w:rsidRDefault="00D62B38" w:rsidP="00D62B38">
      <w:pPr>
        <w:pStyle w:val="ListParagraph"/>
        <w:numPr>
          <w:ilvl w:val="0"/>
          <w:numId w:val="11"/>
        </w:numPr>
      </w:pPr>
      <w:r>
        <w:t>Why drop?</w:t>
      </w:r>
    </w:p>
    <w:p w14:paraId="043494D2" w14:textId="1ABFEF31" w:rsidR="00D62B38" w:rsidRDefault="00D62B38" w:rsidP="00D62B38">
      <w:pPr>
        <w:pStyle w:val="ListParagraph"/>
        <w:numPr>
          <w:ilvl w:val="1"/>
          <w:numId w:val="11"/>
        </w:numPr>
      </w:pPr>
      <w:r>
        <w:t>Fewer FFA passes (8 down to 6)</w:t>
      </w:r>
    </w:p>
    <w:p w14:paraId="5047E612" w14:textId="4C24DE35" w:rsidR="00D62B38" w:rsidRDefault="00D62B38" w:rsidP="00D62B38">
      <w:pPr>
        <w:pStyle w:val="ListParagraph"/>
        <w:numPr>
          <w:ilvl w:val="1"/>
          <w:numId w:val="11"/>
        </w:numPr>
      </w:pPr>
      <w:r>
        <w:t>Lower total energy</w:t>
      </w:r>
    </w:p>
    <w:p w14:paraId="3D6D6A93" w14:textId="5CA0012C" w:rsidR="00D62B38" w:rsidRDefault="00D62B38" w:rsidP="00D62B38">
      <w:pPr>
        <w:pStyle w:val="ListParagraph"/>
        <w:numPr>
          <w:ilvl w:val="1"/>
          <w:numId w:val="11"/>
        </w:numPr>
      </w:pPr>
      <w:r>
        <w:t>BMAD problems fixed</w:t>
      </w:r>
    </w:p>
    <w:p w14:paraId="0159E8AE" w14:textId="3EA4FC07" w:rsidR="00D62B38" w:rsidRDefault="00D62B38" w:rsidP="00D62B38">
      <w:pPr>
        <w:pStyle w:val="ListParagraph"/>
        <w:numPr>
          <w:ilvl w:val="1"/>
          <w:numId w:val="11"/>
        </w:numPr>
      </w:pPr>
      <w:r>
        <w:t>These numbers are likely more in the right ballpark than previously.</w:t>
      </w:r>
    </w:p>
    <w:p w14:paraId="5A657C6C" w14:textId="20410783" w:rsidR="00D62B38" w:rsidRDefault="00D62B38" w:rsidP="00D62B38">
      <w:pPr>
        <w:pStyle w:val="ListParagraph"/>
        <w:numPr>
          <w:ilvl w:val="2"/>
          <w:numId w:val="11"/>
        </w:numPr>
      </w:pPr>
      <w:r>
        <w:t>Probably won’t shift much, even after a more careful translation</w:t>
      </w:r>
    </w:p>
    <w:p w14:paraId="79CA00F5" w14:textId="680134A9" w:rsidR="00D62B38" w:rsidRDefault="00D62B38" w:rsidP="00D62B38">
      <w:pPr>
        <w:pStyle w:val="ListParagraph"/>
        <w:numPr>
          <w:ilvl w:val="0"/>
          <w:numId w:val="11"/>
        </w:numPr>
      </w:pPr>
      <w:r>
        <w:t>Are these numbers good enough?</w:t>
      </w:r>
    </w:p>
    <w:p w14:paraId="114E1BCD" w14:textId="08E14AA4" w:rsidR="00D62B38" w:rsidRDefault="00D62B38" w:rsidP="00D62B38">
      <w:pPr>
        <w:pStyle w:val="ListParagraph"/>
        <w:numPr>
          <w:ilvl w:val="0"/>
          <w:numId w:val="11"/>
        </w:numPr>
      </w:pPr>
      <w:r>
        <w:t>Scott: Stephen’s sagitta in the magnets helped to even out some of the problems.</w:t>
      </w:r>
    </w:p>
    <w:p w14:paraId="45F9192B" w14:textId="4BDB374B" w:rsidR="00D62B38" w:rsidRDefault="00D62B38" w:rsidP="00D62B38">
      <w:pPr>
        <w:pStyle w:val="ListParagraph"/>
        <w:numPr>
          <w:ilvl w:val="1"/>
          <w:numId w:val="11"/>
        </w:numPr>
      </w:pPr>
      <w:r>
        <w:t>New design reduced the peak field</w:t>
      </w:r>
    </w:p>
    <w:p w14:paraId="33E51469" w14:textId="5CC2E081" w:rsidR="00D62B38" w:rsidRDefault="00D62B38" w:rsidP="00D62B38">
      <w:pPr>
        <w:pStyle w:val="ListParagraph"/>
        <w:numPr>
          <w:ilvl w:val="0"/>
          <w:numId w:val="11"/>
        </w:numPr>
      </w:pPr>
      <w:proofErr w:type="spellStart"/>
      <w:r>
        <w:lastRenderedPageBreak/>
        <w:t>Dejan</w:t>
      </w:r>
      <w:proofErr w:type="spellEnd"/>
      <w:r>
        <w:t>: Stephen found out that if you use the SBEND, you are more efficient in bending the electrons than in the RBEND.</w:t>
      </w:r>
    </w:p>
    <w:p w14:paraId="3B2BAD93" w14:textId="775E39FD" w:rsidR="00D62B38" w:rsidRDefault="00D62B38" w:rsidP="00D62B38">
      <w:pPr>
        <w:pStyle w:val="ListParagraph"/>
        <w:numPr>
          <w:ilvl w:val="1"/>
          <w:numId w:val="11"/>
        </w:numPr>
      </w:pPr>
      <w:r>
        <w:t>Switched from RBEND to be as close as possible to SBEND, and moved the pieces radially in the RBEND to get as close as possible to the SBEND.</w:t>
      </w:r>
    </w:p>
    <w:p w14:paraId="74E39D9C" w14:textId="4EFE2AD4" w:rsidR="00D62B38" w:rsidRDefault="00D62B38" w:rsidP="00D62B38">
      <w:pPr>
        <w:pStyle w:val="ListParagraph"/>
        <w:numPr>
          <w:ilvl w:val="1"/>
          <w:numId w:val="11"/>
        </w:numPr>
      </w:pPr>
      <w:r>
        <w:t>Hard to make the SBEND from the technology point of view</w:t>
      </w:r>
    </w:p>
    <w:p w14:paraId="07BDF29E" w14:textId="0AF30647" w:rsidR="00D62B38" w:rsidRDefault="005F55CE" w:rsidP="005F55CE">
      <w:pPr>
        <w:pStyle w:val="ListParagraph"/>
        <w:numPr>
          <w:ilvl w:val="1"/>
          <w:numId w:val="11"/>
        </w:numPr>
      </w:pPr>
      <w:r>
        <w:t>Hasn’t changed the lattice much, just rearranged the magnets so that the numbers came up close to what had before.</w:t>
      </w:r>
    </w:p>
    <w:p w14:paraId="284493F5" w14:textId="1A2D021B" w:rsidR="005F55CE" w:rsidRDefault="005F55CE" w:rsidP="005F55CE">
      <w:pPr>
        <w:pStyle w:val="ListParagraph"/>
        <w:numPr>
          <w:ilvl w:val="0"/>
          <w:numId w:val="11"/>
        </w:numPr>
      </w:pPr>
      <w:r>
        <w:t>Kirsten: numbers largely match Stephen’s – right ballpark.</w:t>
      </w:r>
    </w:p>
    <w:p w14:paraId="4BB695C2" w14:textId="753ECEF2" w:rsidR="005F55CE" w:rsidRDefault="005F55CE" w:rsidP="005F55CE">
      <w:pPr>
        <w:pStyle w:val="ListParagraph"/>
        <w:numPr>
          <w:ilvl w:val="0"/>
          <w:numId w:val="11"/>
        </w:numPr>
      </w:pPr>
      <w:r>
        <w:t>Total number of cells matters, but it’s a small difference.</w:t>
      </w:r>
    </w:p>
    <w:p w14:paraId="05960703" w14:textId="333212CB" w:rsidR="00CA3ACC" w:rsidRDefault="00CA3ACC" w:rsidP="00CA3ACC">
      <w:pPr>
        <w:pStyle w:val="ListParagraph"/>
        <w:numPr>
          <w:ilvl w:val="1"/>
          <w:numId w:val="11"/>
        </w:numPr>
      </w:pPr>
      <w:proofErr w:type="gramStart"/>
      <w:r>
        <w:t>180 degree</w:t>
      </w:r>
      <w:proofErr w:type="gramEnd"/>
      <w:r>
        <w:t xml:space="preserve"> arc is likely a good place to do things now. </w:t>
      </w:r>
    </w:p>
    <w:p w14:paraId="2307C0D4" w14:textId="177E7794" w:rsidR="000651D2" w:rsidRDefault="000651D2" w:rsidP="000651D2">
      <w:pPr>
        <w:pStyle w:val="ListParagraph"/>
        <w:numPr>
          <w:ilvl w:val="0"/>
          <w:numId w:val="11"/>
        </w:numPr>
      </w:pPr>
      <w:r>
        <w:t>Splitters will make it worse.</w:t>
      </w:r>
    </w:p>
    <w:p w14:paraId="69BE32CB" w14:textId="6BEC7690" w:rsidR="000651D2" w:rsidRDefault="000651D2" w:rsidP="000651D2">
      <w:pPr>
        <w:pStyle w:val="ListParagraph"/>
        <w:numPr>
          <w:ilvl w:val="0"/>
          <w:numId w:val="11"/>
        </w:numPr>
      </w:pPr>
      <w:r>
        <w:t>If we assume 1E3 for energy spread, is that a good ballpark?</w:t>
      </w:r>
    </w:p>
    <w:p w14:paraId="698D6001" w14:textId="3B818988" w:rsidR="000651D2" w:rsidRDefault="000651D2" w:rsidP="000651D2">
      <w:pPr>
        <w:pStyle w:val="ListParagraph"/>
        <w:numPr>
          <w:ilvl w:val="1"/>
          <w:numId w:val="11"/>
        </w:numPr>
      </w:pPr>
      <w:r>
        <w:t>The problem is the high energy pass</w:t>
      </w:r>
    </w:p>
    <w:p w14:paraId="7386038A" w14:textId="5167576C" w:rsidR="000651D2" w:rsidRDefault="000651D2" w:rsidP="000651D2">
      <w:pPr>
        <w:pStyle w:val="ListParagraph"/>
        <w:numPr>
          <w:ilvl w:val="1"/>
          <w:numId w:val="11"/>
        </w:numPr>
      </w:pPr>
      <w:r>
        <w:t>Splitters will have larger radius of curvature overall, but will concentrate in dipoles. Will be a question of how low can we make the dipole fields?</w:t>
      </w:r>
    </w:p>
    <w:p w14:paraId="0491B456" w14:textId="7F0E21F1" w:rsidR="00D11961" w:rsidRDefault="00D11961" w:rsidP="000651D2">
      <w:pPr>
        <w:pStyle w:val="ListParagraph"/>
        <w:numPr>
          <w:ilvl w:val="1"/>
          <w:numId w:val="11"/>
        </w:numPr>
      </w:pPr>
      <w:r>
        <w:t>If you want path length control in high energy splitter, you’ll need to bend backwards.</w:t>
      </w:r>
    </w:p>
    <w:p w14:paraId="5C391A87" w14:textId="624ACBB6" w:rsidR="00D11961" w:rsidRDefault="00D11961" w:rsidP="00D11961">
      <w:pPr>
        <w:pStyle w:val="ListParagraph"/>
        <w:numPr>
          <w:ilvl w:val="0"/>
          <w:numId w:val="11"/>
        </w:numPr>
      </w:pPr>
      <w:r>
        <w:t>Is there any energy loss from vertical bends in CEBAF?</w:t>
      </w:r>
    </w:p>
    <w:p w14:paraId="6A75FB6D" w14:textId="33889A45" w:rsidR="00D11961" w:rsidRDefault="00D11961" w:rsidP="00D11961">
      <w:pPr>
        <w:pStyle w:val="ListParagraph"/>
        <w:numPr>
          <w:ilvl w:val="1"/>
          <w:numId w:val="11"/>
        </w:numPr>
      </w:pPr>
      <w:r>
        <w:t>Some</w:t>
      </w:r>
    </w:p>
    <w:p w14:paraId="1A9318DE" w14:textId="43CA2DFA" w:rsidR="00D11961" w:rsidRDefault="00D11961" w:rsidP="00D11961">
      <w:pPr>
        <w:pStyle w:val="ListParagraph"/>
        <w:numPr>
          <w:ilvl w:val="1"/>
          <w:numId w:val="11"/>
        </w:numPr>
      </w:pPr>
      <w:r>
        <w:t>This is not taken into account in Kirsten’s model yet.</w:t>
      </w:r>
    </w:p>
    <w:p w14:paraId="3E52B4AD" w14:textId="043547EC" w:rsidR="005D6486" w:rsidRDefault="005D6486" w:rsidP="005D6486">
      <w:pPr>
        <w:pStyle w:val="ListParagraph"/>
        <w:numPr>
          <w:ilvl w:val="0"/>
          <w:numId w:val="11"/>
        </w:numPr>
      </w:pPr>
      <w:r>
        <w:t xml:space="preserve">Spreader dipoles: 1.4 Tesla roughly. </w:t>
      </w:r>
    </w:p>
    <w:p w14:paraId="0B14E235" w14:textId="7A93695B" w:rsidR="005D6486" w:rsidRDefault="005D6486" w:rsidP="005D6486">
      <w:pPr>
        <w:pStyle w:val="ListParagraph"/>
        <w:numPr>
          <w:ilvl w:val="1"/>
          <w:numId w:val="11"/>
        </w:numPr>
      </w:pPr>
      <w:r>
        <w:t xml:space="preserve">Should look at what the loss is </w:t>
      </w:r>
      <w:r w:rsidR="00F0622E">
        <w:t>in BMAD</w:t>
      </w:r>
    </w:p>
    <w:p w14:paraId="043DD05B" w14:textId="29ED9A2D" w:rsidR="00F0622E" w:rsidRDefault="00F0622E" w:rsidP="00F0622E">
      <w:pPr>
        <w:pStyle w:val="ListParagraph"/>
        <w:numPr>
          <w:ilvl w:val="0"/>
          <w:numId w:val="11"/>
        </w:numPr>
      </w:pPr>
      <w:r>
        <w:t>Ryan shows screen of highest pass in NE Spreader</w:t>
      </w:r>
      <w:r w:rsidR="00C115F0">
        <w:t xml:space="preserve"> (OptiM)</w:t>
      </w:r>
      <w:r>
        <w:t>:</w:t>
      </w:r>
    </w:p>
    <w:p w14:paraId="291335B0" w14:textId="24F6F735" w:rsidR="00F0622E" w:rsidRDefault="00F0622E" w:rsidP="00F0622E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6E7A656" wp14:editId="7009044D">
            <wp:extent cx="5390015" cy="3543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32" cy="35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8233" w14:textId="77777777" w:rsidR="00F0622E" w:rsidRDefault="00F0622E" w:rsidP="00F0622E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2692F56A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257F904C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0308F0">
        <w:rPr>
          <w:rStyle w:val="SubtleEmphasis"/>
        </w:rPr>
        <w:t>IPAC Contributions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0308F0">
        <w:rPr>
          <w:rStyle w:val="SubtleEmphasis"/>
        </w:rPr>
        <w:t>All</w:t>
      </w:r>
    </w:p>
    <w:p w14:paraId="5626DE19" w14:textId="7E8A1C7C" w:rsidR="005E73AE" w:rsidRDefault="003470EC" w:rsidP="000308F0">
      <w:pPr>
        <w:pStyle w:val="ListParagraph"/>
        <w:numPr>
          <w:ilvl w:val="0"/>
          <w:numId w:val="11"/>
        </w:numPr>
      </w:pPr>
      <w:r>
        <w:t>We have 4 abstracts uploaded.</w:t>
      </w:r>
    </w:p>
    <w:p w14:paraId="1373BCFB" w14:textId="69C6BBB6" w:rsidR="003470EC" w:rsidRDefault="003470EC" w:rsidP="000308F0">
      <w:pPr>
        <w:pStyle w:val="ListParagraph"/>
        <w:numPr>
          <w:ilvl w:val="0"/>
          <w:numId w:val="11"/>
        </w:numPr>
      </w:pPr>
      <w:r>
        <w:t>Let’s all look, and give edit recommendations by Monday COB so we can make sure it’s all right.</w:t>
      </w:r>
    </w:p>
    <w:p w14:paraId="081C2224" w14:textId="061F284A" w:rsidR="003470EC" w:rsidRDefault="003470EC" w:rsidP="000308F0">
      <w:pPr>
        <w:pStyle w:val="ListParagraph"/>
        <w:numPr>
          <w:ilvl w:val="0"/>
          <w:numId w:val="11"/>
        </w:numPr>
      </w:pPr>
      <w:r>
        <w:t>Alex B is doing the overall one:</w:t>
      </w:r>
    </w:p>
    <w:p w14:paraId="7459473B" w14:textId="6D523173" w:rsidR="003470EC" w:rsidRDefault="003470EC" w:rsidP="003470EC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45651CBF" wp14:editId="61935C8B">
            <wp:extent cx="4168140" cy="338856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630" cy="340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EEFC" w14:textId="67ECE59F" w:rsidR="003470EC" w:rsidRDefault="003470EC" w:rsidP="003470EC">
      <w:pPr>
        <w:pStyle w:val="ListParagraph"/>
        <w:numPr>
          <w:ilvl w:val="1"/>
          <w:numId w:val="11"/>
        </w:numPr>
      </w:pPr>
      <w:r>
        <w:t>Included all collaborators</w:t>
      </w:r>
    </w:p>
    <w:p w14:paraId="0631E725" w14:textId="3FE44886" w:rsidR="005350E7" w:rsidRDefault="005350E7" w:rsidP="005350E7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will upload one for the non-adiabatic arc match.</w:t>
      </w:r>
      <w:r w:rsidR="00526C42">
        <w:t xml:space="preserve"> </w:t>
      </w:r>
      <w:proofErr w:type="gramStart"/>
      <w:r w:rsidR="00526C42">
        <w:t>So</w:t>
      </w:r>
      <w:proofErr w:type="gramEnd"/>
      <w:r w:rsidR="00526C42">
        <w:t xml:space="preserve"> the number goes up to 5.</w:t>
      </w:r>
    </w:p>
    <w:p w14:paraId="33BF14F2" w14:textId="1C368BD8" w:rsidR="006357F3" w:rsidRDefault="006357F3" w:rsidP="005350E7">
      <w:pPr>
        <w:pStyle w:val="ListParagraph"/>
        <w:numPr>
          <w:ilvl w:val="0"/>
          <w:numId w:val="11"/>
        </w:numPr>
      </w:pPr>
      <w:r>
        <w:t xml:space="preserve">Alex </w:t>
      </w:r>
      <w:proofErr w:type="spellStart"/>
      <w:r>
        <w:t>Coxe</w:t>
      </w:r>
      <w:proofErr w:type="spellEnd"/>
      <w:r>
        <w:t>:</w:t>
      </w:r>
    </w:p>
    <w:p w14:paraId="739FA4F3" w14:textId="41FDFC4A" w:rsidR="006357F3" w:rsidRDefault="006357F3" w:rsidP="006357F3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7D1E1C31" wp14:editId="2C32D31B">
            <wp:extent cx="4704080" cy="294222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20" cy="29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75AE" w14:textId="29650FD9" w:rsidR="00C70F0B" w:rsidRDefault="00C70F0B" w:rsidP="006357F3">
      <w:pPr>
        <w:pStyle w:val="ListParagraph"/>
        <w:numPr>
          <w:ilvl w:val="1"/>
          <w:numId w:val="11"/>
        </w:numPr>
      </w:pPr>
      <w:r>
        <w:t>Not finished yet. Need to think of authors.</w:t>
      </w:r>
    </w:p>
    <w:p w14:paraId="251DC71C" w14:textId="3DEE7320" w:rsidR="00C70F0B" w:rsidRDefault="00C70F0B" w:rsidP="006357F3">
      <w:pPr>
        <w:pStyle w:val="ListParagraph"/>
        <w:numPr>
          <w:ilvl w:val="1"/>
          <w:numId w:val="11"/>
        </w:numPr>
      </w:pPr>
      <w:r>
        <w:t>Will do Word document so people can edit.</w:t>
      </w:r>
    </w:p>
    <w:p w14:paraId="7FC35A67" w14:textId="78101DAA" w:rsidR="008F65C3" w:rsidRDefault="008F65C3" w:rsidP="006357F3">
      <w:pPr>
        <w:pStyle w:val="ListParagraph"/>
        <w:numPr>
          <w:ilvl w:val="1"/>
          <w:numId w:val="11"/>
        </w:numPr>
      </w:pPr>
      <w:r>
        <w:t xml:space="preserve">Will expand it a bit. First draft was a little longer but overly specific. </w:t>
      </w:r>
      <w:proofErr w:type="gramStart"/>
      <w:r>
        <w:t>So</w:t>
      </w:r>
      <w:proofErr w:type="gramEnd"/>
      <w:r>
        <w:t xml:space="preserve"> this one is less specific, so took out some details. Will add a bit of text.</w:t>
      </w:r>
    </w:p>
    <w:p w14:paraId="149A4028" w14:textId="27BD68B4" w:rsidR="006357F3" w:rsidRDefault="008263F2" w:rsidP="006357F3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asking Jay about the upcoming workshop:</w:t>
      </w:r>
    </w:p>
    <w:p w14:paraId="286681E8" w14:textId="7135DAFB" w:rsidR="008263F2" w:rsidRDefault="008263F2" w:rsidP="008263F2">
      <w:pPr>
        <w:pStyle w:val="ListParagraph"/>
        <w:numPr>
          <w:ilvl w:val="1"/>
          <w:numId w:val="11"/>
        </w:numPr>
      </w:pPr>
      <w:r>
        <w:lastRenderedPageBreak/>
        <w:t xml:space="preserve">It’s about the physics case, and an attempt to get more justifications for including a mention of FFA@CEBAF in the </w:t>
      </w:r>
      <w:proofErr w:type="gramStart"/>
      <w:r>
        <w:t>long range</w:t>
      </w:r>
      <w:proofErr w:type="gramEnd"/>
      <w:r>
        <w:t xml:space="preserve"> plan.</w:t>
      </w:r>
    </w:p>
    <w:p w14:paraId="3A1EB4A3" w14:textId="6ADE9D07" w:rsidR="008263F2" w:rsidRDefault="008263F2" w:rsidP="008263F2">
      <w:pPr>
        <w:pStyle w:val="ListParagraph"/>
        <w:numPr>
          <w:ilvl w:val="1"/>
          <w:numId w:val="11"/>
        </w:numPr>
      </w:pPr>
      <w:r>
        <w:t>QCD straw votes came out, the CEBAF energy upgrade got about 40% for, 42% against</w:t>
      </w:r>
    </w:p>
    <w:p w14:paraId="793AF2C0" w14:textId="3D6C957A" w:rsidR="008263F2" w:rsidRDefault="008263F2" w:rsidP="008263F2">
      <w:pPr>
        <w:pStyle w:val="ListParagraph"/>
        <w:numPr>
          <w:ilvl w:val="0"/>
          <w:numId w:val="11"/>
        </w:numPr>
      </w:pPr>
      <w:r>
        <w:t>APS April meeting has a satellite meeting about our 22 GeV upgrade.</w:t>
      </w:r>
    </w:p>
    <w:p w14:paraId="09AF4689" w14:textId="45A46701" w:rsidR="00D149CB" w:rsidRDefault="00D149CB" w:rsidP="008263F2">
      <w:pPr>
        <w:pStyle w:val="ListParagraph"/>
        <w:numPr>
          <w:ilvl w:val="0"/>
          <w:numId w:val="11"/>
        </w:numPr>
      </w:pPr>
      <w:r>
        <w:t>Ryan’s:</w:t>
      </w:r>
    </w:p>
    <w:p w14:paraId="4F106E6C" w14:textId="2A80A970" w:rsidR="00D149CB" w:rsidRDefault="00D149CB" w:rsidP="00D149CB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8CEA11F" wp14:editId="7100105D">
            <wp:extent cx="5207000" cy="406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E5A9" w14:textId="3DCD883B" w:rsidR="00D149CB" w:rsidRDefault="00D149CB" w:rsidP="00D149CB">
      <w:pPr>
        <w:pStyle w:val="ListParagraph"/>
        <w:numPr>
          <w:ilvl w:val="1"/>
          <w:numId w:val="11"/>
        </w:numPr>
      </w:pPr>
      <w:proofErr w:type="spellStart"/>
      <w:r>
        <w:t>Donish</w:t>
      </w:r>
      <w:proofErr w:type="spellEnd"/>
      <w:r>
        <w:t xml:space="preserve"> – please check your name in everyone’s documents.</w:t>
      </w:r>
    </w:p>
    <w:p w14:paraId="10F01F0C" w14:textId="66D9FB19" w:rsidR="00D149CB" w:rsidRDefault="00D149CB" w:rsidP="00D149CB">
      <w:pPr>
        <w:pStyle w:val="ListParagraph"/>
        <w:numPr>
          <w:ilvl w:val="0"/>
          <w:numId w:val="11"/>
        </w:numPr>
      </w:pPr>
      <w:r>
        <w:t>Stephen’s:</w:t>
      </w:r>
    </w:p>
    <w:p w14:paraId="5382E751" w14:textId="6B6D7501" w:rsidR="00D149CB" w:rsidRDefault="00D149CB" w:rsidP="00D149CB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32"/>
          <w:szCs w:val="32"/>
        </w:rPr>
        <w:drawing>
          <wp:inline distT="0" distB="0" distL="0" distR="0" wp14:anchorId="612E9342" wp14:editId="636ED238">
            <wp:extent cx="5677071" cy="586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743" cy="58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1340548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04B17834" w:rsidR="00A979E1" w:rsidRDefault="00A979E1" w:rsidP="00A979E1"/>
    <w:p w14:paraId="48C64529" w14:textId="069E658D" w:rsidR="00BD7462" w:rsidRDefault="00000000" w:rsidP="00BD7462">
      <w:pPr>
        <w:pStyle w:val="Heading2"/>
      </w:pPr>
      <w:sdt>
        <w:sdtPr>
          <w:alias w:val="Agenda 2, time allotted:"/>
          <w:tag w:val="Agenda 2, time allotted:"/>
          <w:id w:val="-1263298478"/>
          <w:placeholder>
            <w:docPart w:val="05C0A78546712B409F32CFC9B718C4F1"/>
          </w:placeholder>
          <w:temporary/>
          <w:showingPlcHdr/>
          <w15:appearance w15:val="hidden"/>
        </w:sdtPr>
        <w:sdtContent>
          <w:r w:rsidR="00BD7462">
            <w:t>Time allotted</w:t>
          </w:r>
        </w:sdtContent>
      </w:sdt>
      <w:r w:rsidR="00BD7462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58770941"/>
          <w:placeholder>
            <w:docPart w:val="410C4EF4CA483049892CD6A2A914712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54AB8">
            <w:rPr>
              <w:rStyle w:val="SubtleEmphasis"/>
            </w:rPr>
            <w:t>10</w:t>
          </w:r>
          <w:r w:rsidR="00BD7462">
            <w:rPr>
              <w:rStyle w:val="SubtleEmphasis"/>
            </w:rPr>
            <w:t xml:space="preserve"> mins</w:t>
          </w:r>
        </w:sdtContent>
      </w:sdt>
      <w:r w:rsidR="00BD7462">
        <w:t xml:space="preserve"> | </w:t>
      </w:r>
      <w:sdt>
        <w:sdtPr>
          <w:alias w:val="Agenda 2, agenda topic:"/>
          <w:tag w:val="Agenda 2, agenda topic:"/>
          <w:id w:val="-2095927890"/>
          <w:placeholder>
            <w:docPart w:val="5A3E9E300C391E46A2828FF4F185EA40"/>
          </w:placeholder>
          <w:temporary/>
          <w:showingPlcHdr/>
          <w15:appearance w15:val="hidden"/>
        </w:sdtPr>
        <w:sdtContent>
          <w:r w:rsidR="00BD7462">
            <w:t>Agenda topic</w:t>
          </w:r>
        </w:sdtContent>
      </w:sdt>
      <w:r w:rsidR="00BD7462">
        <w:t xml:space="preserve"> </w:t>
      </w:r>
      <w:r w:rsidR="00BD7462">
        <w:rPr>
          <w:rStyle w:val="SubtleEmphasis"/>
        </w:rPr>
        <w:t>AOB</w:t>
      </w:r>
      <w:r w:rsidR="00BD7462">
        <w:t xml:space="preserve"> | </w:t>
      </w:r>
      <w:sdt>
        <w:sdtPr>
          <w:alias w:val="Agenda 2, presenter:"/>
          <w:tag w:val="Agenda 2, presenter:"/>
          <w:id w:val="1541943757"/>
          <w:placeholder>
            <w:docPart w:val="29FAAAA6C8B5AD458203E41211DADB36"/>
          </w:placeholder>
          <w:temporary/>
          <w:showingPlcHdr/>
          <w15:appearance w15:val="hidden"/>
        </w:sdtPr>
        <w:sdtContent>
          <w:r w:rsidR="00BD7462">
            <w:t>Presenter</w:t>
          </w:r>
        </w:sdtContent>
      </w:sdt>
      <w:r w:rsidR="00BD7462">
        <w:t xml:space="preserve"> </w:t>
      </w:r>
      <w:r w:rsidR="00BD7462">
        <w:rPr>
          <w:rStyle w:val="SubtleEmphasis"/>
        </w:rPr>
        <w:t>All</w:t>
      </w:r>
    </w:p>
    <w:p w14:paraId="6FDF64CB" w14:textId="357D0559" w:rsidR="00FA0A2F" w:rsidRDefault="00B17A13" w:rsidP="000308F0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think you can present the non-adiabatic this month?</w:t>
      </w:r>
    </w:p>
    <w:p w14:paraId="184301EC" w14:textId="2295BA5D" w:rsidR="00B17A13" w:rsidRDefault="00B17A13" w:rsidP="00B17A13">
      <w:pPr>
        <w:pStyle w:val="ListParagraph"/>
        <w:numPr>
          <w:ilvl w:val="1"/>
          <w:numId w:val="11"/>
        </w:numPr>
      </w:pPr>
      <w:r>
        <w:t>Not ready to promise now, but will try</w:t>
      </w:r>
    </w:p>
    <w:p w14:paraId="7997C5C2" w14:textId="7E978C4E" w:rsidR="00B17A13" w:rsidRDefault="00B17A13" w:rsidP="00B17A13">
      <w:pPr>
        <w:pStyle w:val="ListParagraph"/>
        <w:numPr>
          <w:ilvl w:val="0"/>
          <w:numId w:val="11"/>
        </w:numPr>
      </w:pPr>
      <w:r>
        <w:t>Ryan – show spreader progress?</w:t>
      </w:r>
    </w:p>
    <w:p w14:paraId="16EE8BCB" w14:textId="084BF841" w:rsidR="00B17A13" w:rsidRDefault="00B17A13" w:rsidP="00B17A13">
      <w:pPr>
        <w:pStyle w:val="ListParagraph"/>
        <w:numPr>
          <w:ilvl w:val="1"/>
          <w:numId w:val="11"/>
        </w:numPr>
      </w:pPr>
      <w:r>
        <w:t>Sure</w:t>
      </w:r>
      <w:r w:rsidR="00152D12">
        <w:t xml:space="preserve"> – has EM arcs in a decent state, and some FFA arcs</w:t>
      </w:r>
    </w:p>
    <w:p w14:paraId="657F7E72" w14:textId="29141AAB" w:rsidR="00152D12" w:rsidRDefault="00152D12" w:rsidP="00152D12">
      <w:pPr>
        <w:pStyle w:val="ListParagraph"/>
        <w:numPr>
          <w:ilvl w:val="2"/>
          <w:numId w:val="11"/>
        </w:numPr>
      </w:pPr>
      <w:r>
        <w:t>Not merged yet, but can show some things.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77777777" w:rsidR="00BD7462" w:rsidRPr="00E52810" w:rsidRDefault="00BD7462" w:rsidP="00113B00"/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7777777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3B19D90A" w14:textId="77777777" w:rsidR="00BD7462" w:rsidRDefault="00BD7462" w:rsidP="00BD7462"/>
    <w:p w14:paraId="1788AF5E" w14:textId="7204B581" w:rsidR="00A979E1" w:rsidRDefault="00A979E1" w:rsidP="00A979E1"/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5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63A927EC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16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D1B91" w14:textId="77777777" w:rsidR="00085C7B" w:rsidRDefault="00085C7B">
      <w:pPr>
        <w:spacing w:after="0"/>
      </w:pPr>
      <w:r>
        <w:separator/>
      </w:r>
    </w:p>
  </w:endnote>
  <w:endnote w:type="continuationSeparator" w:id="0">
    <w:p w14:paraId="1B16E8DF" w14:textId="77777777" w:rsidR="00085C7B" w:rsidRDefault="00085C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683A1" w14:textId="77777777" w:rsidR="00085C7B" w:rsidRDefault="00085C7B">
      <w:pPr>
        <w:spacing w:after="0"/>
      </w:pPr>
      <w:r>
        <w:separator/>
      </w:r>
    </w:p>
  </w:footnote>
  <w:footnote w:type="continuationSeparator" w:id="0">
    <w:p w14:paraId="747FF81A" w14:textId="77777777" w:rsidR="00085C7B" w:rsidRDefault="00085C7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1A35"/>
    <w:rsid w:val="00026F0E"/>
    <w:rsid w:val="00027F33"/>
    <w:rsid w:val="000300FF"/>
    <w:rsid w:val="000308F0"/>
    <w:rsid w:val="00030AEF"/>
    <w:rsid w:val="00031C95"/>
    <w:rsid w:val="0003501F"/>
    <w:rsid w:val="00041844"/>
    <w:rsid w:val="00045937"/>
    <w:rsid w:val="00053073"/>
    <w:rsid w:val="000532AE"/>
    <w:rsid w:val="00055E11"/>
    <w:rsid w:val="00063CAE"/>
    <w:rsid w:val="000651D2"/>
    <w:rsid w:val="000669FA"/>
    <w:rsid w:val="00067398"/>
    <w:rsid w:val="00070820"/>
    <w:rsid w:val="0007261D"/>
    <w:rsid w:val="00081DCF"/>
    <w:rsid w:val="00085C7B"/>
    <w:rsid w:val="00094CD0"/>
    <w:rsid w:val="00095CFA"/>
    <w:rsid w:val="000A244B"/>
    <w:rsid w:val="000B5A61"/>
    <w:rsid w:val="000B7964"/>
    <w:rsid w:val="000C00A2"/>
    <w:rsid w:val="000D21F7"/>
    <w:rsid w:val="000D3FC5"/>
    <w:rsid w:val="000E6D4B"/>
    <w:rsid w:val="000F3778"/>
    <w:rsid w:val="000F47CD"/>
    <w:rsid w:val="001005E5"/>
    <w:rsid w:val="001047C4"/>
    <w:rsid w:val="00106A12"/>
    <w:rsid w:val="00107632"/>
    <w:rsid w:val="00107A25"/>
    <w:rsid w:val="00110E7D"/>
    <w:rsid w:val="001118FD"/>
    <w:rsid w:val="00113E42"/>
    <w:rsid w:val="0012151E"/>
    <w:rsid w:val="0012250F"/>
    <w:rsid w:val="00122528"/>
    <w:rsid w:val="001318C6"/>
    <w:rsid w:val="00132DF1"/>
    <w:rsid w:val="001374F2"/>
    <w:rsid w:val="00140345"/>
    <w:rsid w:val="0014368C"/>
    <w:rsid w:val="00152CC8"/>
    <w:rsid w:val="00152D12"/>
    <w:rsid w:val="00154CC1"/>
    <w:rsid w:val="00163475"/>
    <w:rsid w:val="001711BD"/>
    <w:rsid w:val="0017681F"/>
    <w:rsid w:val="00176C72"/>
    <w:rsid w:val="0018640A"/>
    <w:rsid w:val="0019611D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4242"/>
    <w:rsid w:val="001E7DF1"/>
    <w:rsid w:val="001F246D"/>
    <w:rsid w:val="001F5CC0"/>
    <w:rsid w:val="00202354"/>
    <w:rsid w:val="00205CDC"/>
    <w:rsid w:val="002101BA"/>
    <w:rsid w:val="00227B16"/>
    <w:rsid w:val="00231410"/>
    <w:rsid w:val="002332AD"/>
    <w:rsid w:val="00233D04"/>
    <w:rsid w:val="002351BD"/>
    <w:rsid w:val="00241F0F"/>
    <w:rsid w:val="00253FDC"/>
    <w:rsid w:val="00257BD5"/>
    <w:rsid w:val="002628AC"/>
    <w:rsid w:val="002634AD"/>
    <w:rsid w:val="0026452E"/>
    <w:rsid w:val="002764CA"/>
    <w:rsid w:val="00286950"/>
    <w:rsid w:val="00286EE4"/>
    <w:rsid w:val="002931E1"/>
    <w:rsid w:val="002A01FB"/>
    <w:rsid w:val="002A10AA"/>
    <w:rsid w:val="002A705A"/>
    <w:rsid w:val="002B2420"/>
    <w:rsid w:val="002B39AD"/>
    <w:rsid w:val="002B6C94"/>
    <w:rsid w:val="002D0B85"/>
    <w:rsid w:val="002D54B8"/>
    <w:rsid w:val="002E7469"/>
    <w:rsid w:val="002F3397"/>
    <w:rsid w:val="002F4ABE"/>
    <w:rsid w:val="00300990"/>
    <w:rsid w:val="0030410F"/>
    <w:rsid w:val="00310B83"/>
    <w:rsid w:val="00325291"/>
    <w:rsid w:val="003443C3"/>
    <w:rsid w:val="003470EC"/>
    <w:rsid w:val="00347395"/>
    <w:rsid w:val="003475F1"/>
    <w:rsid w:val="00351965"/>
    <w:rsid w:val="0036174B"/>
    <w:rsid w:val="00361D4C"/>
    <w:rsid w:val="003639E5"/>
    <w:rsid w:val="00383349"/>
    <w:rsid w:val="003A0DC3"/>
    <w:rsid w:val="003A523E"/>
    <w:rsid w:val="003A53AD"/>
    <w:rsid w:val="003B1BCE"/>
    <w:rsid w:val="003C1B81"/>
    <w:rsid w:val="003C42A6"/>
    <w:rsid w:val="003C665F"/>
    <w:rsid w:val="003C6B6C"/>
    <w:rsid w:val="003D265D"/>
    <w:rsid w:val="003E11E3"/>
    <w:rsid w:val="003E2D3E"/>
    <w:rsid w:val="003E62A8"/>
    <w:rsid w:val="003F1866"/>
    <w:rsid w:val="003F4675"/>
    <w:rsid w:val="0040573E"/>
    <w:rsid w:val="004114D7"/>
    <w:rsid w:val="0041439B"/>
    <w:rsid w:val="00420FFF"/>
    <w:rsid w:val="004240B0"/>
    <w:rsid w:val="0044291A"/>
    <w:rsid w:val="00444D8F"/>
    <w:rsid w:val="004527B5"/>
    <w:rsid w:val="00457A52"/>
    <w:rsid w:val="00470C34"/>
    <w:rsid w:val="004764A9"/>
    <w:rsid w:val="00481947"/>
    <w:rsid w:val="00483F89"/>
    <w:rsid w:val="004A5DE0"/>
    <w:rsid w:val="004A7B4D"/>
    <w:rsid w:val="004B1550"/>
    <w:rsid w:val="004C4FFE"/>
    <w:rsid w:val="004C5A30"/>
    <w:rsid w:val="004E2557"/>
    <w:rsid w:val="004E5C70"/>
    <w:rsid w:val="00503676"/>
    <w:rsid w:val="00515A2E"/>
    <w:rsid w:val="0052139E"/>
    <w:rsid w:val="0052642B"/>
    <w:rsid w:val="00526542"/>
    <w:rsid w:val="00526C42"/>
    <w:rsid w:val="005335CA"/>
    <w:rsid w:val="005350E7"/>
    <w:rsid w:val="00536324"/>
    <w:rsid w:val="005508F1"/>
    <w:rsid w:val="00557792"/>
    <w:rsid w:val="0056132E"/>
    <w:rsid w:val="0056404D"/>
    <w:rsid w:val="00570151"/>
    <w:rsid w:val="0057212A"/>
    <w:rsid w:val="005734AB"/>
    <w:rsid w:val="0057532E"/>
    <w:rsid w:val="005773CA"/>
    <w:rsid w:val="00585F1E"/>
    <w:rsid w:val="00595414"/>
    <w:rsid w:val="005A6BF4"/>
    <w:rsid w:val="005A7872"/>
    <w:rsid w:val="005B285D"/>
    <w:rsid w:val="005D3952"/>
    <w:rsid w:val="005D5A0C"/>
    <w:rsid w:val="005D6486"/>
    <w:rsid w:val="005D6A6E"/>
    <w:rsid w:val="005E73AE"/>
    <w:rsid w:val="005E7D19"/>
    <w:rsid w:val="005F55CE"/>
    <w:rsid w:val="006014F9"/>
    <w:rsid w:val="006107AC"/>
    <w:rsid w:val="006357F3"/>
    <w:rsid w:val="0063707E"/>
    <w:rsid w:val="006410AB"/>
    <w:rsid w:val="00654AB8"/>
    <w:rsid w:val="00655DC7"/>
    <w:rsid w:val="00660048"/>
    <w:rsid w:val="0066086F"/>
    <w:rsid w:val="0066525C"/>
    <w:rsid w:val="00672A6F"/>
    <w:rsid w:val="00681E12"/>
    <w:rsid w:val="0069198D"/>
    <w:rsid w:val="006928B4"/>
    <w:rsid w:val="006A1A0E"/>
    <w:rsid w:val="006A7A4A"/>
    <w:rsid w:val="006B006C"/>
    <w:rsid w:val="006B57B6"/>
    <w:rsid w:val="006C29ED"/>
    <w:rsid w:val="006C61F6"/>
    <w:rsid w:val="006D571F"/>
    <w:rsid w:val="006E3569"/>
    <w:rsid w:val="006F3983"/>
    <w:rsid w:val="006F5A3F"/>
    <w:rsid w:val="00714174"/>
    <w:rsid w:val="00716BFD"/>
    <w:rsid w:val="00721DCD"/>
    <w:rsid w:val="0072399B"/>
    <w:rsid w:val="007253CC"/>
    <w:rsid w:val="007647D8"/>
    <w:rsid w:val="00765C85"/>
    <w:rsid w:val="00767CBB"/>
    <w:rsid w:val="00770155"/>
    <w:rsid w:val="0078550E"/>
    <w:rsid w:val="0079687A"/>
    <w:rsid w:val="007A5D06"/>
    <w:rsid w:val="007C77A6"/>
    <w:rsid w:val="007D488A"/>
    <w:rsid w:val="007D7EB1"/>
    <w:rsid w:val="007E23D5"/>
    <w:rsid w:val="007E44F7"/>
    <w:rsid w:val="007E6A63"/>
    <w:rsid w:val="007F1C39"/>
    <w:rsid w:val="007F26CA"/>
    <w:rsid w:val="00806DB0"/>
    <w:rsid w:val="00817224"/>
    <w:rsid w:val="008228BA"/>
    <w:rsid w:val="008263F2"/>
    <w:rsid w:val="00831C75"/>
    <w:rsid w:val="00834FB4"/>
    <w:rsid w:val="00840E65"/>
    <w:rsid w:val="008431CB"/>
    <w:rsid w:val="0085015B"/>
    <w:rsid w:val="008620BB"/>
    <w:rsid w:val="00863673"/>
    <w:rsid w:val="00867667"/>
    <w:rsid w:val="00870704"/>
    <w:rsid w:val="00885CDE"/>
    <w:rsid w:val="00893257"/>
    <w:rsid w:val="00894A81"/>
    <w:rsid w:val="008959AB"/>
    <w:rsid w:val="008A0CF3"/>
    <w:rsid w:val="008A4474"/>
    <w:rsid w:val="008B5177"/>
    <w:rsid w:val="008B517E"/>
    <w:rsid w:val="008C7446"/>
    <w:rsid w:val="008D4115"/>
    <w:rsid w:val="008E2FAF"/>
    <w:rsid w:val="008E632E"/>
    <w:rsid w:val="008F4178"/>
    <w:rsid w:val="008F50D3"/>
    <w:rsid w:val="008F65C3"/>
    <w:rsid w:val="009140C8"/>
    <w:rsid w:val="009232B2"/>
    <w:rsid w:val="009266C1"/>
    <w:rsid w:val="009307F9"/>
    <w:rsid w:val="0093449B"/>
    <w:rsid w:val="009355B6"/>
    <w:rsid w:val="0094290C"/>
    <w:rsid w:val="0094728C"/>
    <w:rsid w:val="00947E29"/>
    <w:rsid w:val="009916AE"/>
    <w:rsid w:val="00995DA3"/>
    <w:rsid w:val="00996A58"/>
    <w:rsid w:val="009A16A7"/>
    <w:rsid w:val="009A1FE8"/>
    <w:rsid w:val="009B417E"/>
    <w:rsid w:val="009B60EA"/>
    <w:rsid w:val="009C1366"/>
    <w:rsid w:val="009C23F9"/>
    <w:rsid w:val="009C3154"/>
    <w:rsid w:val="009E52C0"/>
    <w:rsid w:val="009E5D78"/>
    <w:rsid w:val="009F3CF2"/>
    <w:rsid w:val="009F798E"/>
    <w:rsid w:val="00A06479"/>
    <w:rsid w:val="00A07B53"/>
    <w:rsid w:val="00A1330C"/>
    <w:rsid w:val="00A22BF2"/>
    <w:rsid w:val="00A2443A"/>
    <w:rsid w:val="00A30DDC"/>
    <w:rsid w:val="00A4147A"/>
    <w:rsid w:val="00A504CE"/>
    <w:rsid w:val="00A50609"/>
    <w:rsid w:val="00A63BD0"/>
    <w:rsid w:val="00A662FB"/>
    <w:rsid w:val="00A711D9"/>
    <w:rsid w:val="00A71974"/>
    <w:rsid w:val="00A75B8E"/>
    <w:rsid w:val="00A8039D"/>
    <w:rsid w:val="00A805DF"/>
    <w:rsid w:val="00A8526A"/>
    <w:rsid w:val="00A9062A"/>
    <w:rsid w:val="00A92E1D"/>
    <w:rsid w:val="00A979E1"/>
    <w:rsid w:val="00AA490C"/>
    <w:rsid w:val="00AB386E"/>
    <w:rsid w:val="00AC259F"/>
    <w:rsid w:val="00AD2B56"/>
    <w:rsid w:val="00AD5128"/>
    <w:rsid w:val="00AF4E98"/>
    <w:rsid w:val="00B06EE1"/>
    <w:rsid w:val="00B1130F"/>
    <w:rsid w:val="00B17A13"/>
    <w:rsid w:val="00B21C2B"/>
    <w:rsid w:val="00B323B2"/>
    <w:rsid w:val="00B36935"/>
    <w:rsid w:val="00B420B0"/>
    <w:rsid w:val="00B42474"/>
    <w:rsid w:val="00B45D0C"/>
    <w:rsid w:val="00B45E12"/>
    <w:rsid w:val="00B5180E"/>
    <w:rsid w:val="00B52D82"/>
    <w:rsid w:val="00B571DD"/>
    <w:rsid w:val="00B60822"/>
    <w:rsid w:val="00B64007"/>
    <w:rsid w:val="00B64BF0"/>
    <w:rsid w:val="00B82C7D"/>
    <w:rsid w:val="00B85662"/>
    <w:rsid w:val="00B8742E"/>
    <w:rsid w:val="00B91219"/>
    <w:rsid w:val="00BA668C"/>
    <w:rsid w:val="00BB62EC"/>
    <w:rsid w:val="00BD7462"/>
    <w:rsid w:val="00BE24DD"/>
    <w:rsid w:val="00BE5011"/>
    <w:rsid w:val="00BF38C8"/>
    <w:rsid w:val="00C04F73"/>
    <w:rsid w:val="00C115F0"/>
    <w:rsid w:val="00C16C79"/>
    <w:rsid w:val="00C222ED"/>
    <w:rsid w:val="00C42D3B"/>
    <w:rsid w:val="00C445DA"/>
    <w:rsid w:val="00C44F2C"/>
    <w:rsid w:val="00C4782A"/>
    <w:rsid w:val="00C52172"/>
    <w:rsid w:val="00C52475"/>
    <w:rsid w:val="00C6001F"/>
    <w:rsid w:val="00C62C5D"/>
    <w:rsid w:val="00C70F0B"/>
    <w:rsid w:val="00C756C5"/>
    <w:rsid w:val="00C80E74"/>
    <w:rsid w:val="00C812BF"/>
    <w:rsid w:val="00C9013A"/>
    <w:rsid w:val="00C90A01"/>
    <w:rsid w:val="00C93DA3"/>
    <w:rsid w:val="00CA3ACC"/>
    <w:rsid w:val="00CA4B64"/>
    <w:rsid w:val="00CB42B2"/>
    <w:rsid w:val="00CB50F2"/>
    <w:rsid w:val="00CC78B9"/>
    <w:rsid w:val="00CD51B4"/>
    <w:rsid w:val="00CE1A61"/>
    <w:rsid w:val="00CF5C61"/>
    <w:rsid w:val="00CF65D8"/>
    <w:rsid w:val="00CF66F0"/>
    <w:rsid w:val="00D0105F"/>
    <w:rsid w:val="00D105C8"/>
    <w:rsid w:val="00D11961"/>
    <w:rsid w:val="00D12068"/>
    <w:rsid w:val="00D149CB"/>
    <w:rsid w:val="00D23CF9"/>
    <w:rsid w:val="00D3356F"/>
    <w:rsid w:val="00D406FE"/>
    <w:rsid w:val="00D51D8B"/>
    <w:rsid w:val="00D62B38"/>
    <w:rsid w:val="00D6466C"/>
    <w:rsid w:val="00D761DE"/>
    <w:rsid w:val="00D81E87"/>
    <w:rsid w:val="00D90A37"/>
    <w:rsid w:val="00DA0803"/>
    <w:rsid w:val="00DC2307"/>
    <w:rsid w:val="00DC41FE"/>
    <w:rsid w:val="00DD71BF"/>
    <w:rsid w:val="00DF0992"/>
    <w:rsid w:val="00DF3B55"/>
    <w:rsid w:val="00E0560C"/>
    <w:rsid w:val="00E118B9"/>
    <w:rsid w:val="00E23D1E"/>
    <w:rsid w:val="00E31142"/>
    <w:rsid w:val="00E52028"/>
    <w:rsid w:val="00E52810"/>
    <w:rsid w:val="00E670AF"/>
    <w:rsid w:val="00E70F21"/>
    <w:rsid w:val="00E74983"/>
    <w:rsid w:val="00E829C0"/>
    <w:rsid w:val="00E84CA5"/>
    <w:rsid w:val="00EA46B1"/>
    <w:rsid w:val="00EA780D"/>
    <w:rsid w:val="00EB42C8"/>
    <w:rsid w:val="00EB43FE"/>
    <w:rsid w:val="00EC11D6"/>
    <w:rsid w:val="00ED3CE0"/>
    <w:rsid w:val="00ED52DF"/>
    <w:rsid w:val="00ED7996"/>
    <w:rsid w:val="00EE2F69"/>
    <w:rsid w:val="00EF1A13"/>
    <w:rsid w:val="00EF5C57"/>
    <w:rsid w:val="00F00490"/>
    <w:rsid w:val="00F00E22"/>
    <w:rsid w:val="00F0622E"/>
    <w:rsid w:val="00F260BF"/>
    <w:rsid w:val="00F324BF"/>
    <w:rsid w:val="00F45ED3"/>
    <w:rsid w:val="00F46E81"/>
    <w:rsid w:val="00F545F7"/>
    <w:rsid w:val="00F560A1"/>
    <w:rsid w:val="00F731A0"/>
    <w:rsid w:val="00F801AD"/>
    <w:rsid w:val="00F81C79"/>
    <w:rsid w:val="00F829CC"/>
    <w:rsid w:val="00FA0A2F"/>
    <w:rsid w:val="00FB0406"/>
    <w:rsid w:val="00FB6D9A"/>
    <w:rsid w:val="00FB711D"/>
    <w:rsid w:val="00FC0B90"/>
    <w:rsid w:val="00FC130B"/>
    <w:rsid w:val="00FC264E"/>
    <w:rsid w:val="00FC7388"/>
    <w:rsid w:val="00FD5545"/>
    <w:rsid w:val="00FD75DE"/>
    <w:rsid w:val="00FE1964"/>
    <w:rsid w:val="00FE4E31"/>
    <w:rsid w:val="00FF075D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pac-docs.jacow.org/General/JACoWlogin/#your-jacow-account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152B3C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152B3C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5C0A78546712B409F32CFC9B718C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E0F8E-7C3F-2A42-8DA8-510DF658EC78}"/>
      </w:docPartPr>
      <w:docPartBody>
        <w:p w:rsidR="00FB42B2" w:rsidRDefault="00CF274A" w:rsidP="00CF274A">
          <w:pPr>
            <w:pStyle w:val="05C0A78546712B409F32CFC9B718C4F1"/>
          </w:pPr>
          <w:r>
            <w:t>Time allotted</w:t>
          </w:r>
        </w:p>
      </w:docPartBody>
    </w:docPart>
    <w:docPart>
      <w:docPartPr>
        <w:name w:val="410C4EF4CA483049892CD6A2A9147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34279-C022-CC4D-8C04-82E4D30251CA}"/>
      </w:docPartPr>
      <w:docPartBody>
        <w:p w:rsidR="00FB42B2" w:rsidRDefault="00CF274A" w:rsidP="00CF274A">
          <w:pPr>
            <w:pStyle w:val="410C4EF4CA483049892CD6A2A914712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5A3E9E300C391E46A2828FF4F185E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925FA-C095-F44E-A86F-567042461490}"/>
      </w:docPartPr>
      <w:docPartBody>
        <w:p w:rsidR="00FB42B2" w:rsidRDefault="00CF274A" w:rsidP="00CF274A">
          <w:pPr>
            <w:pStyle w:val="5A3E9E300C391E46A2828FF4F185EA40"/>
          </w:pPr>
          <w:r>
            <w:t>Agenda topic</w:t>
          </w:r>
        </w:p>
      </w:docPartBody>
    </w:docPart>
    <w:docPart>
      <w:docPartPr>
        <w:name w:val="29FAAAA6C8B5AD458203E41211DAD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7870B-3F70-5B42-9B60-3371075D41F3}"/>
      </w:docPartPr>
      <w:docPartBody>
        <w:p w:rsidR="00FB42B2" w:rsidRDefault="00CF274A" w:rsidP="00CF274A">
          <w:pPr>
            <w:pStyle w:val="29FAAAA6C8B5AD458203E41211DADB36"/>
          </w:pPr>
          <w:r>
            <w:t>Presenter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31226"/>
    <w:rsid w:val="00152B3C"/>
    <w:rsid w:val="00381725"/>
    <w:rsid w:val="003B5FE8"/>
    <w:rsid w:val="004B782A"/>
    <w:rsid w:val="00573273"/>
    <w:rsid w:val="0061093B"/>
    <w:rsid w:val="00722F51"/>
    <w:rsid w:val="00763966"/>
    <w:rsid w:val="00766F19"/>
    <w:rsid w:val="00CF274A"/>
    <w:rsid w:val="00E37753"/>
    <w:rsid w:val="00EF1A14"/>
    <w:rsid w:val="00F25432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CF274A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5C0A78546712B409F32CFC9B718C4F1">
    <w:name w:val="05C0A78546712B409F32CFC9B718C4F1"/>
    <w:rsid w:val="00CF274A"/>
  </w:style>
  <w:style w:type="paragraph" w:customStyle="1" w:styleId="410C4EF4CA483049892CD6A2A914712B">
    <w:name w:val="410C4EF4CA483049892CD6A2A914712B"/>
    <w:rsid w:val="00CF274A"/>
  </w:style>
  <w:style w:type="paragraph" w:customStyle="1" w:styleId="5A3E9E300C391E46A2828FF4F185EA40">
    <w:name w:val="5A3E9E300C391E46A2828FF4F185EA40"/>
    <w:rsid w:val="00CF274A"/>
  </w:style>
  <w:style w:type="paragraph" w:customStyle="1" w:styleId="29FAAAA6C8B5AD458203E41211DADB36">
    <w:name w:val="29FAAAA6C8B5AD458203E41211DADB36"/>
    <w:rsid w:val="00CF274A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28</TotalTime>
  <Pages>5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32</cp:revision>
  <dcterms:created xsi:type="dcterms:W3CDTF">2022-12-02T15:33:00Z</dcterms:created>
  <dcterms:modified xsi:type="dcterms:W3CDTF">2022-12-02T18:18:00Z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