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1606DFB0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D406FE">
        <w:rPr>
          <w:rStyle w:val="SubtleEmphasis"/>
        </w:rPr>
        <w:t>1</w:t>
      </w:r>
      <w:r w:rsidR="000308F0">
        <w:rPr>
          <w:rStyle w:val="SubtleEmphasis"/>
        </w:rPr>
        <w:t>2</w:t>
      </w:r>
      <w:r w:rsidR="004C5A30">
        <w:rPr>
          <w:rStyle w:val="SubtleEmphasis"/>
        </w:rPr>
        <w:t>/</w:t>
      </w:r>
      <w:r w:rsidR="000308F0">
        <w:rPr>
          <w:rStyle w:val="SubtleEmphasis"/>
        </w:rPr>
        <w:t>0</w:t>
      </w:r>
      <w:r w:rsidR="00300897">
        <w:rPr>
          <w:rStyle w:val="SubtleEmphasis"/>
        </w:rPr>
        <w:t>9</w:t>
      </w:r>
      <w:r w:rsidR="00310B83">
        <w:rPr>
          <w:rStyle w:val="SubtleEmphasis"/>
        </w:rPr>
        <w:t>/2022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52C9518E" w:rsidR="00A979E1" w:rsidRDefault="00310B83" w:rsidP="00D578F4">
                  <w:pPr>
                    <w:spacing w:after="0"/>
                  </w:pPr>
                  <w:r>
                    <w:t>Ryan</w:t>
                  </w:r>
                  <w:r w:rsidR="005C4D01">
                    <w:t>, Alex C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6BB0A58B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 xml:space="preserve">, </w:t>
            </w:r>
            <w:r>
              <w:t>Alex C</w:t>
            </w:r>
            <w:r w:rsidR="00140345">
              <w:t>,</w:t>
            </w:r>
            <w:r>
              <w:t xml:space="preserve"> </w:t>
            </w:r>
            <w:r w:rsidR="00236B53">
              <w:t xml:space="preserve">Jay, </w:t>
            </w:r>
            <w:proofErr w:type="spellStart"/>
            <w:r w:rsidR="00236B53">
              <w:t>Dejan</w:t>
            </w:r>
            <w:proofErr w:type="spellEnd"/>
            <w:r w:rsidR="00236B53">
              <w:t xml:space="preserve">, Kirsten, Kitty, Scott, </w:t>
            </w:r>
            <w:r w:rsidR="00350C3B">
              <w:t xml:space="preserve">Todd, </w:t>
            </w:r>
            <w:proofErr w:type="spellStart"/>
            <w:r w:rsidR="00350C3B">
              <w:t>Randika</w:t>
            </w:r>
            <w:proofErr w:type="spellEnd"/>
            <w:r w:rsidR="00350C3B">
              <w:t xml:space="preserve">, Andrei, </w:t>
            </w:r>
            <w:r w:rsidR="00A31E88">
              <w:t xml:space="preserve">Stephen, </w:t>
            </w:r>
            <w:proofErr w:type="spellStart"/>
            <w:r w:rsidR="007959A1">
              <w:t>Donish</w:t>
            </w:r>
            <w:proofErr w:type="spellEnd"/>
            <w:r w:rsidR="007959A1">
              <w:t xml:space="preserve">, </w:t>
            </w:r>
            <w:proofErr w:type="spellStart"/>
            <w:r w:rsidR="007959A1">
              <w:t>Vasiliy</w:t>
            </w:r>
            <w:proofErr w:type="spellEnd"/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20CBB0FC" w14:textId="544FF61C" w:rsidR="003C42A6" w:rsidRDefault="00CE02AF" w:rsidP="008F4178">
      <w:pPr>
        <w:ind w:left="0"/>
      </w:pPr>
      <w:r>
        <w:t>Thanks Alex C for taking notes while Ryan is speaking.</w:t>
      </w:r>
    </w:p>
    <w:p w14:paraId="6A65BBE1" w14:textId="3491F186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291335B0" w14:textId="6D38D80F" w:rsidR="00F0622E" w:rsidRDefault="00000000" w:rsidP="00300897">
      <w:pPr>
        <w:pStyle w:val="Heading2"/>
      </w:pPr>
      <w:sdt>
        <w:sdtPr>
          <w:alias w:val="Agenda 1, time allotted:"/>
          <w:tag w:val="Agenda 1, time allotted:"/>
          <w:id w:val="-548305236"/>
          <w:placeholder>
            <w:docPart w:val="19CBD859601C4C489F81AC8084E4C151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252406536"/>
          <w:placeholder>
            <w:docPart w:val="905029691C199D45BFB056D11C8EF45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25 mins</w:t>
          </w:r>
        </w:sdtContent>
      </w:sdt>
      <w:r w:rsidR="00A979E1">
        <w:t xml:space="preserve"> | </w:t>
      </w:r>
      <w:sdt>
        <w:sdtPr>
          <w:alias w:val="Agenda 1, agenda topic:"/>
          <w:tag w:val="Agenda 1, agenda topic:"/>
          <w:id w:val="-1734764758"/>
          <w:placeholder>
            <w:docPart w:val="C4EC169807049B4DAB8D20FF23272DE3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0308F0">
        <w:rPr>
          <w:rStyle w:val="SubtleEmphasis"/>
        </w:rPr>
        <w:t>S</w:t>
      </w:r>
      <w:r w:rsidR="00300897">
        <w:rPr>
          <w:rStyle w:val="SubtleEmphasis"/>
        </w:rPr>
        <w:t>preaders in BMAD</w:t>
      </w:r>
      <w:r w:rsidR="00A979E1">
        <w:t xml:space="preserve"> | </w:t>
      </w:r>
      <w:sdt>
        <w:sdtPr>
          <w:alias w:val="Agenda 1, presenter:"/>
          <w:tag w:val="Agenda 1, presenter:"/>
          <w:id w:val="-1972813609"/>
          <w:placeholder>
            <w:docPart w:val="CF139A6B6CFC674081F56DC541BA9A88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300897">
        <w:rPr>
          <w:rStyle w:val="SubtleEmphasis"/>
        </w:rPr>
        <w:t>Ryan</w:t>
      </w:r>
    </w:p>
    <w:p w14:paraId="358BD292" w14:textId="77777777" w:rsidR="0067670A" w:rsidRDefault="0067670A" w:rsidP="0067670A">
      <w:pPr>
        <w:pStyle w:val="ListParagraph"/>
        <w:numPr>
          <w:ilvl w:val="0"/>
          <w:numId w:val="11"/>
        </w:numPr>
      </w:pPr>
      <w:r>
        <w:t xml:space="preserve">OptiM -&gt; </w:t>
      </w:r>
      <w:proofErr w:type="spellStart"/>
      <w:r>
        <w:t>Bmad</w:t>
      </w:r>
      <w:proofErr w:type="spellEnd"/>
      <w:r>
        <w:t>, not trivial</w:t>
      </w:r>
    </w:p>
    <w:p w14:paraId="501A0075" w14:textId="77777777" w:rsidR="0067670A" w:rsidRDefault="0067670A" w:rsidP="0067670A">
      <w:pPr>
        <w:pStyle w:val="ListParagraph"/>
        <w:numPr>
          <w:ilvl w:val="0"/>
          <w:numId w:val="11"/>
        </w:numPr>
      </w:pPr>
      <w:r>
        <w:t>Rewriting with patches, going one energy at a time</w:t>
      </w:r>
    </w:p>
    <w:p w14:paraId="1090650B" w14:textId="39B94D65" w:rsidR="0067670A" w:rsidRDefault="0067670A" w:rsidP="0067670A">
      <w:pPr>
        <w:pStyle w:val="ListParagraph"/>
        <w:numPr>
          <w:ilvl w:val="0"/>
          <w:numId w:val="11"/>
        </w:numPr>
      </w:pPr>
      <w:r>
        <w:t xml:space="preserve">It’s on the </w:t>
      </w:r>
      <w:proofErr w:type="spellStart"/>
      <w:r>
        <w:t>github</w:t>
      </w:r>
      <w:proofErr w:type="spellEnd"/>
      <w:r>
        <w:t xml:space="preserve"> for testing access</w:t>
      </w:r>
    </w:p>
    <w:p w14:paraId="6E78FA27" w14:textId="6F146E46" w:rsidR="0067670A" w:rsidRDefault="0067670A" w:rsidP="0067670A">
      <w:pPr>
        <w:pStyle w:val="ListParagraph"/>
        <w:numPr>
          <w:ilvl w:val="1"/>
          <w:numId w:val="11"/>
        </w:numPr>
      </w:pPr>
      <w:hyperlink r:id="rId9" w:history="1">
        <w:r w:rsidRPr="0067670A">
          <w:rPr>
            <w:rStyle w:val="Hyperlink"/>
          </w:rPr>
          <w:t>https://github.com/RyanBodenstein/FFA_at_CEBAF/tree/main/Spreaders/BMAD/NE/Testing</w:t>
        </w:r>
      </w:hyperlink>
    </w:p>
    <w:p w14:paraId="0E8116FD" w14:textId="77777777" w:rsidR="0067670A" w:rsidRDefault="0067670A" w:rsidP="0067670A">
      <w:pPr>
        <w:pStyle w:val="ListParagraph"/>
        <w:numPr>
          <w:ilvl w:val="0"/>
          <w:numId w:val="11"/>
        </w:numPr>
      </w:pPr>
      <w:r>
        <w:t xml:space="preserve">A lot of it is geometry, tech note forthcoming </w:t>
      </w:r>
    </w:p>
    <w:p w14:paraId="6DDEF3C5" w14:textId="77777777" w:rsidR="0067670A" w:rsidRDefault="0067670A" w:rsidP="0067670A">
      <w:pPr>
        <w:pStyle w:val="ListParagraph"/>
        <w:numPr>
          <w:ilvl w:val="0"/>
          <w:numId w:val="11"/>
        </w:numPr>
      </w:pPr>
      <w:r>
        <w:t>Working on getting the optics looking right, mostly worked on closing dispersion</w:t>
      </w:r>
    </w:p>
    <w:p w14:paraId="1D3AB984" w14:textId="77777777" w:rsidR="0067670A" w:rsidRDefault="0067670A" w:rsidP="0067670A">
      <w:pPr>
        <w:pStyle w:val="ListParagraph"/>
        <w:numPr>
          <w:ilvl w:val="1"/>
          <w:numId w:val="11"/>
        </w:numPr>
      </w:pPr>
      <w:r>
        <w:t>Passes 1, 3, 5, and 7 look similar</w:t>
      </w:r>
    </w:p>
    <w:p w14:paraId="70EBB49F" w14:textId="77777777" w:rsidR="0067670A" w:rsidRDefault="0067670A" w:rsidP="0067670A">
      <w:pPr>
        <w:pStyle w:val="ListParagraph"/>
        <w:numPr>
          <w:ilvl w:val="0"/>
          <w:numId w:val="11"/>
        </w:numPr>
      </w:pPr>
      <w:r>
        <w:t>Doing simulations with steel length is very convenient</w:t>
      </w:r>
    </w:p>
    <w:p w14:paraId="1D7D3665" w14:textId="7DD77640" w:rsidR="0067670A" w:rsidRDefault="0067670A" w:rsidP="0067670A">
      <w:pPr>
        <w:pStyle w:val="ListParagraph"/>
        <w:numPr>
          <w:ilvl w:val="0"/>
          <w:numId w:val="11"/>
        </w:numPr>
      </w:pPr>
      <w:r>
        <w:t>Getting the quads right for passes 5 and 7 took some work</w:t>
      </w:r>
    </w:p>
    <w:p w14:paraId="4DE07B25" w14:textId="6A060536" w:rsidR="0067670A" w:rsidRDefault="0067670A" w:rsidP="0067670A">
      <w:pPr>
        <w:pStyle w:val="ListParagraph"/>
        <w:numPr>
          <w:ilvl w:val="1"/>
          <w:numId w:val="11"/>
        </w:numPr>
      </w:pPr>
      <w:r>
        <w:t>Required an overlay to control the quadrupole pairs simultaneously</w:t>
      </w:r>
    </w:p>
    <w:p w14:paraId="69FBE6E8" w14:textId="107232C4" w:rsidR="0067670A" w:rsidRDefault="0067670A" w:rsidP="0067670A">
      <w:pPr>
        <w:pStyle w:val="ListParagraph"/>
        <w:numPr>
          <w:ilvl w:val="0"/>
          <w:numId w:val="11"/>
        </w:numPr>
      </w:pPr>
      <w:r>
        <w:t xml:space="preserve">Dispersion </w:t>
      </w:r>
      <w:r>
        <w:t xml:space="preserve"> and dispersion prime </w:t>
      </w:r>
      <w:r>
        <w:t>close for all the EM passes, but it’s not perfect for the FFA pass</w:t>
      </w:r>
    </w:p>
    <w:p w14:paraId="08124DEB" w14:textId="0CE33D90" w:rsidR="007C6B88" w:rsidRDefault="007C6B88" w:rsidP="007C6B88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3EE3599F" wp14:editId="5856E6FA">
            <wp:extent cx="4613096" cy="267303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987" cy="26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D83F9" w14:textId="0EECF0D8" w:rsidR="007C6B88" w:rsidRDefault="007C6B88" w:rsidP="007C6B88">
      <w:pPr>
        <w:pStyle w:val="ListParagraph"/>
        <w:numPr>
          <w:ilvl w:val="1"/>
          <w:numId w:val="11"/>
        </w:numPr>
      </w:pPr>
      <w:r>
        <w:rPr>
          <w:noProof/>
        </w:rPr>
        <w:lastRenderedPageBreak/>
        <w:drawing>
          <wp:inline distT="0" distB="0" distL="0" distR="0" wp14:anchorId="4678E7F2" wp14:editId="4E108FDA">
            <wp:extent cx="4696779" cy="2747181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206" cy="277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4B63" w14:textId="0E5C83C4" w:rsidR="007C6B88" w:rsidRDefault="007C6B88" w:rsidP="007C6B88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0E37A842" wp14:editId="237548B3">
            <wp:extent cx="4660121" cy="2701575"/>
            <wp:effectExtent l="0" t="0" r="127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235" cy="271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CA810" w14:textId="77777777" w:rsidR="0067670A" w:rsidRDefault="0067670A" w:rsidP="0067670A">
      <w:pPr>
        <w:pStyle w:val="ListParagraph"/>
        <w:numPr>
          <w:ilvl w:val="1"/>
          <w:numId w:val="11"/>
        </w:numPr>
        <w:spacing w:before="0" w:after="0"/>
      </w:pPr>
      <w:r>
        <w:t>Scott says set the shared magnet for the FFA pass and make pass 7 work with it</w:t>
      </w:r>
    </w:p>
    <w:p w14:paraId="0FC8573D" w14:textId="77777777" w:rsidR="0067670A" w:rsidRDefault="0067670A" w:rsidP="0067670A">
      <w:pPr>
        <w:pStyle w:val="ListParagraph"/>
        <w:numPr>
          <w:ilvl w:val="1"/>
          <w:numId w:val="11"/>
        </w:numPr>
        <w:spacing w:before="0" w:after="0"/>
      </w:pPr>
      <w:r>
        <w:t>Enforcing FFA symmetry important, but will cost the level of pass 7</w:t>
      </w:r>
    </w:p>
    <w:p w14:paraId="13C78885" w14:textId="77777777" w:rsidR="0067670A" w:rsidRDefault="0067670A" w:rsidP="0067670A">
      <w:pPr>
        <w:pStyle w:val="ListParagraph"/>
        <w:numPr>
          <w:ilvl w:val="1"/>
          <w:numId w:val="11"/>
        </w:numPr>
        <w:spacing w:before="0" w:after="0"/>
      </w:pPr>
      <w:r>
        <w:t>Can you make magnet 3 have vertical edges? Set e0 and e1?</w:t>
      </w:r>
    </w:p>
    <w:p w14:paraId="68CD031F" w14:textId="77777777" w:rsidR="0067670A" w:rsidRDefault="0067670A" w:rsidP="0067670A">
      <w:pPr>
        <w:pStyle w:val="ListParagraph"/>
        <w:numPr>
          <w:ilvl w:val="2"/>
          <w:numId w:val="11"/>
        </w:numPr>
        <w:spacing w:before="0" w:after="0"/>
      </w:pPr>
      <w:r>
        <w:t>Can chamfer steel at entrance per Jay</w:t>
      </w:r>
    </w:p>
    <w:p w14:paraId="1BFDADEE" w14:textId="62E6C299" w:rsidR="0067670A" w:rsidRDefault="0067670A" w:rsidP="0067670A">
      <w:pPr>
        <w:pStyle w:val="ListParagraph"/>
        <w:numPr>
          <w:ilvl w:val="2"/>
          <w:numId w:val="11"/>
        </w:numPr>
        <w:spacing w:before="0" w:after="0"/>
      </w:pPr>
      <w:r>
        <w:t>Current magnets have close to vertical edges</w:t>
      </w:r>
    </w:p>
    <w:p w14:paraId="49C44A1D" w14:textId="567C814E" w:rsidR="0067670A" w:rsidRDefault="0067670A" w:rsidP="0067670A">
      <w:pPr>
        <w:pStyle w:val="ListParagraph"/>
        <w:numPr>
          <w:ilvl w:val="2"/>
          <w:numId w:val="11"/>
        </w:numPr>
        <w:spacing w:before="0" w:after="0"/>
      </w:pPr>
      <w:r>
        <w:t>If the steel is vertical, then all of the orbits should exit at 0 angle</w:t>
      </w:r>
    </w:p>
    <w:p w14:paraId="6E064BFD" w14:textId="19DB9568" w:rsidR="0067670A" w:rsidRDefault="0067670A" w:rsidP="0067670A">
      <w:pPr>
        <w:pStyle w:val="ListParagraph"/>
        <w:numPr>
          <w:ilvl w:val="1"/>
          <w:numId w:val="11"/>
        </w:numPr>
        <w:spacing w:before="0" w:after="0"/>
      </w:pPr>
      <w:r>
        <w:t xml:space="preserve">Lots of discussion about that magnet 3 </w:t>
      </w:r>
    </w:p>
    <w:p w14:paraId="17FF7460" w14:textId="0C4EB09C" w:rsidR="0067670A" w:rsidRDefault="0067670A" w:rsidP="0067670A">
      <w:pPr>
        <w:pStyle w:val="ListParagraph"/>
        <w:numPr>
          <w:ilvl w:val="2"/>
          <w:numId w:val="11"/>
        </w:numPr>
        <w:spacing w:before="0" w:after="0"/>
      </w:pPr>
      <w:r>
        <w:t xml:space="preserve">Making it fit, the entrance/exit angles, cutting off steel where not needed, </w:t>
      </w:r>
      <w:proofErr w:type="spellStart"/>
      <w:r>
        <w:t>etc</w:t>
      </w:r>
      <w:proofErr w:type="spellEnd"/>
      <w:r>
        <w:t>…</w:t>
      </w:r>
    </w:p>
    <w:p w14:paraId="029E2286" w14:textId="77777777" w:rsidR="0067670A" w:rsidRDefault="0067670A" w:rsidP="0067670A">
      <w:pPr>
        <w:pStyle w:val="ListParagraph"/>
        <w:numPr>
          <w:ilvl w:val="1"/>
          <w:numId w:val="11"/>
        </w:numPr>
        <w:spacing w:before="0" w:after="0"/>
      </w:pPr>
      <w:r>
        <w:t>Per Scott, want an ‘achromatic’ bend, makes all the passes come out level</w:t>
      </w:r>
    </w:p>
    <w:p w14:paraId="079F1AAB" w14:textId="41D9FDB4" w:rsidR="0067670A" w:rsidRDefault="0067670A" w:rsidP="0067670A">
      <w:pPr>
        <w:pStyle w:val="ListParagraph"/>
        <w:numPr>
          <w:ilvl w:val="1"/>
          <w:numId w:val="11"/>
        </w:numPr>
        <w:spacing w:before="0" w:after="0"/>
      </w:pPr>
      <w:r>
        <w:t>FFA pass is more constructive to worry about first</w:t>
      </w:r>
    </w:p>
    <w:p w14:paraId="7DCEB722" w14:textId="77777777" w:rsidR="0067670A" w:rsidRDefault="0067670A" w:rsidP="0067670A">
      <w:pPr>
        <w:pStyle w:val="ListParagraph"/>
        <w:numPr>
          <w:ilvl w:val="1"/>
          <w:numId w:val="11"/>
        </w:numPr>
        <w:spacing w:before="0" w:after="0"/>
      </w:pPr>
      <w:r>
        <w:t>Magnet 4 can’t be a perfect reflection of magnet 3, must be 7cm lower</w:t>
      </w:r>
    </w:p>
    <w:p w14:paraId="7E54A034" w14:textId="77777777" w:rsidR="0067670A" w:rsidRDefault="0067670A" w:rsidP="0067670A">
      <w:pPr>
        <w:pStyle w:val="ListParagraph"/>
        <w:numPr>
          <w:ilvl w:val="1"/>
          <w:numId w:val="11"/>
        </w:numPr>
        <w:spacing w:before="0" w:after="0"/>
      </w:pPr>
      <w:r>
        <w:t>Can we bump pass 7 out of the way so we can keep the mirror symmetry?</w:t>
      </w:r>
    </w:p>
    <w:p w14:paraId="0F92EE8B" w14:textId="13B7E252" w:rsidR="0067670A" w:rsidRDefault="0067670A" w:rsidP="00C263AC">
      <w:pPr>
        <w:pStyle w:val="ListParagraph"/>
        <w:numPr>
          <w:ilvl w:val="2"/>
          <w:numId w:val="11"/>
        </w:numPr>
        <w:spacing w:before="0" w:after="0"/>
      </w:pPr>
      <w:r>
        <w:t>Scott suggests a septum to get 7 out of the way, costs some longitudinal space but solves all the problems, possibly put quad on created diagonal</w:t>
      </w:r>
    </w:p>
    <w:p w14:paraId="12D60385" w14:textId="1DBE38D8" w:rsidR="0067670A" w:rsidRDefault="0067670A" w:rsidP="002352F5">
      <w:pPr>
        <w:pStyle w:val="ListParagraph"/>
        <w:numPr>
          <w:ilvl w:val="2"/>
          <w:numId w:val="11"/>
        </w:numPr>
        <w:spacing w:before="0" w:after="0"/>
      </w:pPr>
      <w:r>
        <w:t>Probably doesn’t fit?</w:t>
      </w:r>
      <w:r w:rsidR="002352F5">
        <w:t xml:space="preserve"> Very tight space</w:t>
      </w:r>
    </w:p>
    <w:p w14:paraId="1D62CBF1" w14:textId="742E5520" w:rsidR="0067670A" w:rsidRDefault="0067670A" w:rsidP="0067670A">
      <w:pPr>
        <w:pStyle w:val="ListParagraph"/>
        <w:numPr>
          <w:ilvl w:val="0"/>
          <w:numId w:val="11"/>
        </w:numPr>
      </w:pPr>
      <w:r>
        <w:t>Jay has a spreader tech note, steel is *very* tightly spaced</w:t>
      </w:r>
    </w:p>
    <w:p w14:paraId="3084A94F" w14:textId="28473254" w:rsidR="00AA211B" w:rsidRDefault="00AA211B" w:rsidP="00AA211B">
      <w:pPr>
        <w:pStyle w:val="ListParagraph"/>
        <w:numPr>
          <w:ilvl w:val="1"/>
          <w:numId w:val="11"/>
        </w:numPr>
      </w:pPr>
      <w:r>
        <w:rPr>
          <w:noProof/>
        </w:rPr>
        <w:lastRenderedPageBreak/>
        <w:drawing>
          <wp:inline distT="0" distB="0" distL="0" distR="0" wp14:anchorId="4B2CE92D" wp14:editId="7A4968B3">
            <wp:extent cx="4078840" cy="29896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018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3DF88" w14:textId="52F7A3B7" w:rsidR="00AA211B" w:rsidRDefault="00AA211B" w:rsidP="00AA211B">
      <w:pPr>
        <w:pStyle w:val="ListParagraph"/>
        <w:numPr>
          <w:ilvl w:val="2"/>
          <w:numId w:val="11"/>
        </w:numPr>
      </w:pPr>
      <w:r>
        <w:t>Current spreader layout</w:t>
      </w:r>
    </w:p>
    <w:p w14:paraId="0150959A" w14:textId="08283913" w:rsidR="00AA211B" w:rsidRDefault="00AA211B" w:rsidP="00AA211B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35E57C75" wp14:editId="1099045C">
            <wp:extent cx="3945276" cy="2291914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411" cy="229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CB3FF" w14:textId="0A2233E5" w:rsidR="00AA211B" w:rsidRDefault="00AA211B" w:rsidP="00AA211B">
      <w:pPr>
        <w:pStyle w:val="ListParagraph"/>
        <w:numPr>
          <w:ilvl w:val="2"/>
          <w:numId w:val="11"/>
        </w:numPr>
      </w:pPr>
      <w:r>
        <w:t>Beam travels left to right in this plot</w:t>
      </w:r>
    </w:p>
    <w:p w14:paraId="5D2D8F30" w14:textId="7A224777" w:rsidR="008D3733" w:rsidRDefault="008D3733" w:rsidP="008D3733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101CACA6" wp14:editId="5A1D5E05">
            <wp:extent cx="6467582" cy="87791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367" cy="88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AA21" w14:textId="77777777" w:rsidR="0067670A" w:rsidRDefault="0067670A" w:rsidP="0067670A">
      <w:pPr>
        <w:pStyle w:val="ListParagraph"/>
        <w:numPr>
          <w:ilvl w:val="1"/>
          <w:numId w:val="11"/>
        </w:numPr>
        <w:spacing w:before="0" w:after="0"/>
      </w:pPr>
      <w:r>
        <w:t xml:space="preserve">adding a quad is hard, </w:t>
      </w:r>
    </w:p>
    <w:p w14:paraId="1C9E6AB0" w14:textId="77777777" w:rsidR="0067670A" w:rsidRDefault="0067670A" w:rsidP="008D3733">
      <w:pPr>
        <w:pStyle w:val="ListParagraph"/>
        <w:numPr>
          <w:ilvl w:val="2"/>
          <w:numId w:val="11"/>
        </w:numPr>
        <w:spacing w:before="0" w:after="0"/>
      </w:pPr>
      <w:r>
        <w:t xml:space="preserve">might be able to drop in a plate that adds a quad term like in a </w:t>
      </w:r>
      <w:proofErr w:type="spellStart"/>
      <w:r>
        <w:t>Lambertson</w:t>
      </w:r>
      <w:proofErr w:type="spellEnd"/>
      <w:r>
        <w:t xml:space="preserve">, </w:t>
      </w:r>
    </w:p>
    <w:p w14:paraId="046FAC59" w14:textId="32FB36DE" w:rsidR="0067670A" w:rsidRDefault="0067670A" w:rsidP="0067670A">
      <w:pPr>
        <w:pStyle w:val="ListParagraph"/>
        <w:numPr>
          <w:ilvl w:val="1"/>
          <w:numId w:val="11"/>
        </w:numPr>
        <w:spacing w:before="0" w:after="0"/>
      </w:pPr>
      <w:r>
        <w:t xml:space="preserve">Scott </w:t>
      </w:r>
      <w:r w:rsidR="008D3733">
        <w:t xml:space="preserve">mentions this will add </w:t>
      </w:r>
      <w:r>
        <w:t xml:space="preserve">dipole </w:t>
      </w:r>
      <w:r w:rsidR="008D3733">
        <w:t xml:space="preserve">terms </w:t>
      </w:r>
      <w:r>
        <w:t>too</w:t>
      </w:r>
    </w:p>
    <w:p w14:paraId="4B33791B" w14:textId="77777777" w:rsidR="0067670A" w:rsidRDefault="0067670A" w:rsidP="0067670A">
      <w:pPr>
        <w:pStyle w:val="ListParagraph"/>
        <w:numPr>
          <w:ilvl w:val="2"/>
          <w:numId w:val="11"/>
        </w:numPr>
        <w:spacing w:before="0" w:after="0"/>
      </w:pPr>
      <w:r>
        <w:t>Might be okay for only pass 7</w:t>
      </w:r>
    </w:p>
    <w:p w14:paraId="36BF36E4" w14:textId="77777777" w:rsidR="0067670A" w:rsidRDefault="0067670A" w:rsidP="0067670A">
      <w:pPr>
        <w:pStyle w:val="ListParagraph"/>
        <w:numPr>
          <w:ilvl w:val="0"/>
          <w:numId w:val="11"/>
        </w:numPr>
      </w:pPr>
      <w:r>
        <w:t>Need all the steel tubes for shielding</w:t>
      </w:r>
    </w:p>
    <w:p w14:paraId="1B6CF937" w14:textId="6F5EB5DD" w:rsidR="008D3733" w:rsidRDefault="0067670A" w:rsidP="008D3733">
      <w:pPr>
        <w:pStyle w:val="ListParagraph"/>
        <w:numPr>
          <w:ilvl w:val="0"/>
          <w:numId w:val="11"/>
        </w:numPr>
      </w:pPr>
      <w:r>
        <w:t>What level of</w:t>
      </w:r>
      <w:r w:rsidR="008D3733">
        <w:t xml:space="preserve"> dispersion</w:t>
      </w:r>
      <w:r>
        <w:t xml:space="preserve"> leakage is acceptable?</w:t>
      </w:r>
    </w:p>
    <w:p w14:paraId="1F73C6FD" w14:textId="248251F0" w:rsidR="008D3733" w:rsidRDefault="008D3733" w:rsidP="008D3733">
      <w:pPr>
        <w:pStyle w:val="ListParagraph"/>
        <w:numPr>
          <w:ilvl w:val="1"/>
          <w:numId w:val="11"/>
        </w:numPr>
      </w:pPr>
      <w:r>
        <w:t>Realistically, there will be some anyway</w:t>
      </w:r>
    </w:p>
    <w:p w14:paraId="368E38A2" w14:textId="25184101" w:rsidR="008D3733" w:rsidRDefault="008D3733" w:rsidP="008D3733">
      <w:pPr>
        <w:pStyle w:val="ListParagraph"/>
        <w:numPr>
          <w:ilvl w:val="1"/>
          <w:numId w:val="11"/>
        </w:numPr>
      </w:pPr>
      <w:r>
        <w:t>We will need to be able to correct some level of this in the splitters</w:t>
      </w:r>
    </w:p>
    <w:p w14:paraId="1CB5AC7C" w14:textId="62A587F8" w:rsidR="0067670A" w:rsidRDefault="0067670A" w:rsidP="0067670A">
      <w:pPr>
        <w:pStyle w:val="ListParagraph"/>
        <w:numPr>
          <w:ilvl w:val="0"/>
          <w:numId w:val="11"/>
        </w:numPr>
      </w:pPr>
      <w:r>
        <w:t xml:space="preserve">Time to start remembering polarization preservation – </w:t>
      </w:r>
      <w:r w:rsidR="008D3733">
        <w:t>easy to track, but adds two more degrees of freedom</w:t>
      </w:r>
    </w:p>
    <w:p w14:paraId="0E103B5C" w14:textId="77F2D3EE" w:rsidR="0067670A" w:rsidRDefault="0067670A" w:rsidP="0067670A">
      <w:pPr>
        <w:pStyle w:val="ListParagraph"/>
        <w:numPr>
          <w:ilvl w:val="0"/>
          <w:numId w:val="11"/>
        </w:numPr>
      </w:pPr>
      <w:r>
        <w:t>Dispersion should be zero entering the FFAs</w:t>
      </w:r>
    </w:p>
    <w:p w14:paraId="31768233" w14:textId="49E62694" w:rsidR="00F0622E" w:rsidRDefault="00CE02AF" w:rsidP="00F0622E">
      <w:pPr>
        <w:pStyle w:val="ListParagraph"/>
        <w:numPr>
          <w:ilvl w:val="0"/>
          <w:numId w:val="11"/>
        </w:numPr>
      </w:pPr>
      <w:r>
        <w:t>Todd comment:</w:t>
      </w:r>
    </w:p>
    <w:p w14:paraId="01FCD451" w14:textId="316E9192" w:rsidR="00CE02AF" w:rsidRDefault="00CE02AF" w:rsidP="00CE02AF">
      <w:pPr>
        <w:pStyle w:val="ListParagraph"/>
        <w:numPr>
          <w:ilvl w:val="1"/>
          <w:numId w:val="11"/>
        </w:numPr>
      </w:pPr>
      <w:r>
        <w:lastRenderedPageBreak/>
        <w:t>Chase accepted EIC work – may not be highly available for a lot of side jobs.</w:t>
      </w:r>
    </w:p>
    <w:p w14:paraId="79D3609B" w14:textId="12AC39B3" w:rsidR="00CE02AF" w:rsidRDefault="009E2A68" w:rsidP="00CE02AF">
      <w:pPr>
        <w:pStyle w:val="ListParagraph"/>
        <w:numPr>
          <w:ilvl w:val="0"/>
          <w:numId w:val="11"/>
        </w:numPr>
      </w:pPr>
      <w:r>
        <w:t>We need M56 and TOF numbers when they’re done</w:t>
      </w:r>
    </w:p>
    <w:p w14:paraId="17179930" w14:textId="3F8B8905" w:rsidR="007959A1" w:rsidRDefault="007959A1" w:rsidP="00CE02AF">
      <w:pPr>
        <w:pStyle w:val="ListParagraph"/>
        <w:numPr>
          <w:ilvl w:val="0"/>
          <w:numId w:val="11"/>
        </w:numPr>
      </w:pPr>
      <w:r>
        <w:t>Alex B: can we put in magnet sizes on plots?</w:t>
      </w:r>
    </w:p>
    <w:p w14:paraId="12C16055" w14:textId="2E9FA732" w:rsidR="007959A1" w:rsidRDefault="007959A1" w:rsidP="00B85B42">
      <w:pPr>
        <w:pStyle w:val="ListParagraph"/>
        <w:numPr>
          <w:ilvl w:val="1"/>
          <w:numId w:val="11"/>
        </w:numPr>
      </w:pPr>
      <w:r>
        <w:t xml:space="preserve">Yes - Ryan will work on this. </w:t>
      </w:r>
      <w:r w:rsidR="00B85B42">
        <w:t>There’s a command to do it, but it requires knowing the magnet dimensions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300"/>
        <w:gridCol w:w="2250"/>
        <w:gridCol w:w="2250"/>
      </w:tblGrid>
      <w:tr w:rsidR="00A979E1" w:rsidRPr="00E52810" w14:paraId="13D6AA73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5E14571" w14:textId="2692F56A" w:rsidR="00CB50F2" w:rsidRPr="00E52810" w:rsidRDefault="00000000" w:rsidP="00E52810">
            <w:sdt>
              <w:sdtPr>
                <w:alias w:val="Agenda 1, action items:"/>
                <w:tag w:val="Agenda 1, action items:"/>
                <w:id w:val="810443476"/>
                <w:placeholder>
                  <w:docPart w:val="BEB82E699AFECE4E922673F61CD08C0B"/>
                </w:placeholder>
                <w:temporary/>
                <w:showingPlcHdr/>
                <w15:appearance w15:val="hidden"/>
              </w:sdtPr>
              <w:sdtContent>
                <w:r w:rsidR="00A979E1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352783267"/>
            <w:placeholder>
              <w:docPart w:val="6FFC7F29C709904B8ADA577789DD93D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E31D099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1450979630"/>
            <w:placeholder>
              <w:docPart w:val="8510B67604C2454D8F59BB82DA59D65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81C618A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05217C5D" w14:textId="77777777" w:rsidTr="00557792">
        <w:tc>
          <w:tcPr>
            <w:tcW w:w="6300" w:type="dxa"/>
          </w:tcPr>
          <w:p w14:paraId="2D55C3E9" w14:textId="3F3B1EAF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4E499C15" w14:textId="5DEBB5B9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8F5B4AE" w14:textId="1AE9B7BC" w:rsidR="00A979E1" w:rsidRPr="00E52810" w:rsidRDefault="00A979E1" w:rsidP="00E52810">
            <w:pPr>
              <w:ind w:left="0"/>
            </w:pPr>
          </w:p>
        </w:tc>
      </w:tr>
      <w:tr w:rsidR="00A979E1" w:rsidRPr="00E52810" w14:paraId="12B648CC" w14:textId="77777777" w:rsidTr="00557792">
        <w:tc>
          <w:tcPr>
            <w:tcW w:w="6300" w:type="dxa"/>
          </w:tcPr>
          <w:p w14:paraId="70ACA6B7" w14:textId="5A14F79D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A84BDC2" w14:textId="5DA3237E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417077F2" w14:textId="1D0CAA30" w:rsidR="00A979E1" w:rsidRPr="00E52810" w:rsidRDefault="00A979E1" w:rsidP="00E52810">
            <w:pPr>
              <w:ind w:left="0"/>
            </w:pPr>
          </w:p>
        </w:tc>
      </w:tr>
    </w:tbl>
    <w:p w14:paraId="76137154" w14:textId="257F904C" w:rsidR="00A979E1" w:rsidRDefault="00000000" w:rsidP="00A979E1">
      <w:pPr>
        <w:pStyle w:val="Heading2"/>
      </w:pPr>
      <w:sdt>
        <w:sdtPr>
          <w:alias w:val="Agenda 2, time allotted:"/>
          <w:tag w:val="Agenda 2, time allotted:"/>
          <w:id w:val="1191029867"/>
          <w:placeholder>
            <w:docPart w:val="6774B0411836BC46A7562B3CAD5646E0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91309234"/>
          <w:placeholder>
            <w:docPart w:val="2110BF6F381A774CAF172E1B2BEFC9A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25 mins</w:t>
          </w:r>
        </w:sdtContent>
      </w:sdt>
      <w:r w:rsidR="00A979E1">
        <w:t xml:space="preserve"> | </w:t>
      </w:r>
      <w:sdt>
        <w:sdtPr>
          <w:alias w:val="Agenda 2, agenda topic:"/>
          <w:tag w:val="Agenda 2, agenda topic:"/>
          <w:id w:val="1539396324"/>
          <w:placeholder>
            <w:docPart w:val="03B754192E3DE54AA1A76A5EA32F3755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0308F0">
        <w:rPr>
          <w:rStyle w:val="SubtleEmphasis"/>
        </w:rPr>
        <w:t>IPAC Contributions</w:t>
      </w:r>
      <w:r w:rsidR="00A979E1">
        <w:t xml:space="preserve"> | </w:t>
      </w:r>
      <w:sdt>
        <w:sdtPr>
          <w:alias w:val="Agenda 2, presenter:"/>
          <w:tag w:val="Agenda 2, presenter:"/>
          <w:id w:val="-132489110"/>
          <w:placeholder>
            <w:docPart w:val="66198DCD7F13814F9C6C95A0C39F41F0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0308F0">
        <w:rPr>
          <w:rStyle w:val="SubtleEmphasis"/>
        </w:rPr>
        <w:t>All</w:t>
      </w:r>
    </w:p>
    <w:p w14:paraId="5382E751" w14:textId="14CD0EF7" w:rsidR="00D149CB" w:rsidRDefault="00236B53" w:rsidP="00300897">
      <w:pPr>
        <w:pStyle w:val="ListParagraph"/>
        <w:numPr>
          <w:ilvl w:val="0"/>
          <w:numId w:val="11"/>
        </w:numPr>
      </w:pPr>
      <w:r>
        <w:t>5 abstracts submitted</w:t>
      </w:r>
    </w:p>
    <w:p w14:paraId="19C3D620" w14:textId="0588B58E" w:rsidR="00236B53" w:rsidRDefault="00236B53" w:rsidP="00300897">
      <w:pPr>
        <w:pStyle w:val="ListParagraph"/>
        <w:numPr>
          <w:ilvl w:val="0"/>
          <w:numId w:val="11"/>
        </w:numPr>
      </w:pPr>
      <w:r>
        <w:t xml:space="preserve">Gaining </w:t>
      </w:r>
      <w:proofErr w:type="spellStart"/>
      <w:r>
        <w:t>visability</w:t>
      </w:r>
      <w:proofErr w:type="spellEnd"/>
      <w:r>
        <w:t xml:space="preserve"> – hopeful for oral contribution</w:t>
      </w:r>
    </w:p>
    <w:p w14:paraId="68A9CD4B" w14:textId="49971ADF" w:rsidR="00236B53" w:rsidRDefault="00236B53" w:rsidP="00300897">
      <w:pPr>
        <w:pStyle w:val="ListParagraph"/>
        <w:numPr>
          <w:ilvl w:val="0"/>
          <w:numId w:val="11"/>
        </w:numPr>
      </w:pPr>
      <w:r>
        <w:t>Have overview and technical papers – great way for emerging projects</w:t>
      </w:r>
    </w:p>
    <w:p w14:paraId="44EEAFF5" w14:textId="4C84E9FA" w:rsidR="00417A44" w:rsidRDefault="00417A44" w:rsidP="00300897">
      <w:pPr>
        <w:pStyle w:val="ListParagraph"/>
        <w:numPr>
          <w:ilvl w:val="0"/>
          <w:numId w:val="11"/>
        </w:numPr>
      </w:pPr>
      <w:r>
        <w:t xml:space="preserve">Can see all abstracts with your name on them on the new </w:t>
      </w:r>
      <w:proofErr w:type="spellStart"/>
      <w:r>
        <w:t>JaCoW</w:t>
      </w:r>
      <w:proofErr w:type="spellEnd"/>
      <w:r>
        <w:t xml:space="preserve"> indico site</w:t>
      </w:r>
    </w:p>
    <w:p w14:paraId="2210FECE" w14:textId="7727185E" w:rsidR="00A31E88" w:rsidRDefault="00A31E88" w:rsidP="00300897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>: did we include the physicist’s opinions on this abstract?</w:t>
      </w:r>
    </w:p>
    <w:p w14:paraId="31DEC417" w14:textId="182CCDDD" w:rsidR="00A31E88" w:rsidRDefault="00A31E88" w:rsidP="00A31E88">
      <w:pPr>
        <w:pStyle w:val="ListParagraph"/>
        <w:numPr>
          <w:ilvl w:val="1"/>
          <w:numId w:val="11"/>
        </w:numPr>
      </w:pPr>
      <w:r>
        <w:t xml:space="preserve">No – no space. </w:t>
      </w:r>
    </w:p>
    <w:p w14:paraId="09E25840" w14:textId="64E41350" w:rsidR="00197BCF" w:rsidRDefault="00197BCF" w:rsidP="00197BCF">
      <w:pPr>
        <w:pStyle w:val="ListParagraph"/>
        <w:numPr>
          <w:ilvl w:val="0"/>
          <w:numId w:val="11"/>
        </w:numPr>
      </w:pPr>
      <w:r>
        <w:t>Todd: Can change abstracts later</w:t>
      </w:r>
    </w:p>
    <w:p w14:paraId="71107642" w14:textId="0315DFE1" w:rsidR="00197BCF" w:rsidRDefault="00197BCF" w:rsidP="00197BCF">
      <w:pPr>
        <w:pStyle w:val="ListParagraph"/>
        <w:numPr>
          <w:ilvl w:val="1"/>
          <w:numId w:val="11"/>
        </w:numPr>
      </w:pPr>
      <w:r>
        <w:t>Go to abstract book and for contributed orals selection</w:t>
      </w:r>
    </w:p>
    <w:p w14:paraId="692FD74B" w14:textId="2950BCA7" w:rsidR="00197BCF" w:rsidRDefault="00197BCF" w:rsidP="00B90126">
      <w:pPr>
        <w:pStyle w:val="ListParagraph"/>
        <w:numPr>
          <w:ilvl w:val="1"/>
          <w:numId w:val="11"/>
        </w:numPr>
      </w:pPr>
      <w:r>
        <w:t>You can update the abstract to match the paper later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A979E1" w:rsidRPr="00E52810" w14:paraId="6AEF43D3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6C7DC9A5" w14:textId="236F15D3" w:rsidR="00A979E1" w:rsidRPr="00E52810" w:rsidRDefault="00A979E1" w:rsidP="00E52810"/>
        </w:tc>
        <w:sdt>
          <w:sdtPr>
            <w:alias w:val="Agenda 3, person responsible:"/>
            <w:tag w:val="Agenda 3, person responsible:"/>
            <w:id w:val="-1159301295"/>
            <w:placeholder>
              <w:docPart w:val="CB54B8AC0753034BAFC9C11B8D084B13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0ADC07E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382542015"/>
            <w:placeholder>
              <w:docPart w:val="A5DE8AEFC746A744B7EAE31C9CDAF85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4BE7DDD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4076D24F" w14:textId="77777777" w:rsidTr="00557792">
        <w:tc>
          <w:tcPr>
            <w:tcW w:w="6300" w:type="dxa"/>
          </w:tcPr>
          <w:p w14:paraId="7809ECDC" w14:textId="24F37A4A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FD0B3D3" w14:textId="3383EE2F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48F81E3" w14:textId="54004352" w:rsidR="00A979E1" w:rsidRPr="00E52810" w:rsidRDefault="00A979E1" w:rsidP="00E52810">
            <w:pPr>
              <w:ind w:left="0"/>
            </w:pPr>
          </w:p>
        </w:tc>
      </w:tr>
      <w:tr w:rsidR="00A979E1" w:rsidRPr="00E52810" w14:paraId="60DA8210" w14:textId="77777777" w:rsidTr="00557792">
        <w:tc>
          <w:tcPr>
            <w:tcW w:w="6300" w:type="dxa"/>
          </w:tcPr>
          <w:p w14:paraId="296EE975" w14:textId="13405481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1EFEEF4B" w14:textId="219A3E92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352ED628" w14:textId="2A40393B" w:rsidR="00A979E1" w:rsidRPr="00E52810" w:rsidRDefault="00A979E1" w:rsidP="00E52810">
            <w:pPr>
              <w:ind w:left="0"/>
            </w:pPr>
          </w:p>
        </w:tc>
      </w:tr>
    </w:tbl>
    <w:p w14:paraId="66707C81" w14:textId="04B17834" w:rsidR="00A979E1" w:rsidRDefault="00A979E1" w:rsidP="00A979E1"/>
    <w:p w14:paraId="48C64529" w14:textId="069E658D" w:rsidR="00BD7462" w:rsidRDefault="00000000" w:rsidP="00BD7462">
      <w:pPr>
        <w:pStyle w:val="Heading2"/>
      </w:pPr>
      <w:sdt>
        <w:sdtPr>
          <w:alias w:val="Agenda 2, time allotted:"/>
          <w:tag w:val="Agenda 2, time allotted:"/>
          <w:id w:val="-1263298478"/>
          <w:placeholder>
            <w:docPart w:val="05C0A78546712B409F32CFC9B718C4F1"/>
          </w:placeholder>
          <w:temporary/>
          <w:showingPlcHdr/>
          <w15:appearance w15:val="hidden"/>
        </w:sdtPr>
        <w:sdtContent>
          <w:r w:rsidR="00BD7462">
            <w:t>Time allotted</w:t>
          </w:r>
        </w:sdtContent>
      </w:sdt>
      <w:r w:rsidR="00BD7462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58770941"/>
          <w:placeholder>
            <w:docPart w:val="410C4EF4CA483049892CD6A2A914712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54AB8">
            <w:rPr>
              <w:rStyle w:val="SubtleEmphasis"/>
            </w:rPr>
            <w:t>10</w:t>
          </w:r>
          <w:r w:rsidR="00BD7462">
            <w:rPr>
              <w:rStyle w:val="SubtleEmphasis"/>
            </w:rPr>
            <w:t xml:space="preserve"> mins</w:t>
          </w:r>
        </w:sdtContent>
      </w:sdt>
      <w:r w:rsidR="00BD7462">
        <w:t xml:space="preserve"> | </w:t>
      </w:r>
      <w:sdt>
        <w:sdtPr>
          <w:alias w:val="Agenda 2, agenda topic:"/>
          <w:tag w:val="Agenda 2, agenda topic:"/>
          <w:id w:val="-2095927890"/>
          <w:placeholder>
            <w:docPart w:val="5A3E9E300C391E46A2828FF4F185EA40"/>
          </w:placeholder>
          <w:temporary/>
          <w:showingPlcHdr/>
          <w15:appearance w15:val="hidden"/>
        </w:sdtPr>
        <w:sdtContent>
          <w:r w:rsidR="00BD7462">
            <w:t>Agenda topic</w:t>
          </w:r>
        </w:sdtContent>
      </w:sdt>
      <w:r w:rsidR="00BD7462">
        <w:t xml:space="preserve"> </w:t>
      </w:r>
      <w:r w:rsidR="00BD7462">
        <w:rPr>
          <w:rStyle w:val="SubtleEmphasis"/>
        </w:rPr>
        <w:t>AOB</w:t>
      </w:r>
      <w:r w:rsidR="00BD7462">
        <w:t xml:space="preserve"> | </w:t>
      </w:r>
      <w:sdt>
        <w:sdtPr>
          <w:alias w:val="Agenda 2, presenter:"/>
          <w:tag w:val="Agenda 2, presenter:"/>
          <w:id w:val="1541943757"/>
          <w:placeholder>
            <w:docPart w:val="29FAAAA6C8B5AD458203E41211DADB36"/>
          </w:placeholder>
          <w:temporary/>
          <w:showingPlcHdr/>
          <w15:appearance w15:val="hidden"/>
        </w:sdtPr>
        <w:sdtContent>
          <w:r w:rsidR="00BD7462">
            <w:t>Presenter</w:t>
          </w:r>
        </w:sdtContent>
      </w:sdt>
      <w:r w:rsidR="00BD7462">
        <w:t xml:space="preserve"> </w:t>
      </w:r>
      <w:r w:rsidR="00BD7462">
        <w:rPr>
          <w:rStyle w:val="SubtleEmphasis"/>
        </w:rPr>
        <w:t>All</w:t>
      </w:r>
    </w:p>
    <w:p w14:paraId="657F7E72" w14:textId="22587574" w:rsidR="00152D12" w:rsidRDefault="00283755" w:rsidP="00300897">
      <w:pPr>
        <w:pStyle w:val="ListParagraph"/>
        <w:numPr>
          <w:ilvl w:val="0"/>
          <w:numId w:val="11"/>
        </w:numPr>
      </w:pPr>
      <w:r>
        <w:t>Visit to CEBAF?</w:t>
      </w:r>
    </w:p>
    <w:p w14:paraId="369EB7E3" w14:textId="03CBC191" w:rsidR="00283755" w:rsidRDefault="00283755" w:rsidP="00283755">
      <w:pPr>
        <w:pStyle w:val="ListParagraph"/>
        <w:numPr>
          <w:ilvl w:val="1"/>
          <w:numId w:val="11"/>
        </w:numPr>
      </w:pPr>
      <w:r>
        <w:t>Likely first week of April (shutdown) (April 6 and 7)</w:t>
      </w:r>
    </w:p>
    <w:p w14:paraId="5CEA4C5B" w14:textId="17F14A0C" w:rsidR="00283755" w:rsidRDefault="00283755" w:rsidP="00283755">
      <w:pPr>
        <w:pStyle w:val="ListParagraph"/>
        <w:numPr>
          <w:ilvl w:val="1"/>
          <w:numId w:val="11"/>
        </w:numPr>
      </w:pPr>
      <w:r>
        <w:t>Will be “under the radar” a bit</w:t>
      </w:r>
    </w:p>
    <w:p w14:paraId="1EB278D7" w14:textId="655C6E14" w:rsidR="00283755" w:rsidRDefault="00283755" w:rsidP="00283755">
      <w:pPr>
        <w:pStyle w:val="ListParagraph"/>
        <w:numPr>
          <w:ilvl w:val="1"/>
          <w:numId w:val="11"/>
        </w:numPr>
      </w:pPr>
      <w:r>
        <w:t xml:space="preserve">Envision a </w:t>
      </w:r>
      <w:proofErr w:type="gramStart"/>
      <w:r>
        <w:t>2 day</w:t>
      </w:r>
      <w:proofErr w:type="gramEnd"/>
      <w:r>
        <w:t xml:space="preserve"> retreat</w:t>
      </w:r>
    </w:p>
    <w:p w14:paraId="25F7E3DD" w14:textId="5DEC43FB" w:rsidR="00283755" w:rsidRDefault="00283755" w:rsidP="00283755">
      <w:pPr>
        <w:pStyle w:val="ListParagraph"/>
        <w:numPr>
          <w:ilvl w:val="1"/>
          <w:numId w:val="11"/>
        </w:numPr>
      </w:pPr>
      <w:r>
        <w:t xml:space="preserve">Thursday </w:t>
      </w:r>
      <w:proofErr w:type="gramStart"/>
      <w:r>
        <w:t>have</w:t>
      </w:r>
      <w:proofErr w:type="gramEnd"/>
      <w:r>
        <w:t xml:space="preserve"> a tour, Friday have a follow-up session like a regular Friday meeting</w:t>
      </w:r>
    </w:p>
    <w:p w14:paraId="13BAED28" w14:textId="37137130" w:rsidR="00283755" w:rsidRDefault="00283755" w:rsidP="00283755">
      <w:pPr>
        <w:pStyle w:val="ListParagraph"/>
        <w:numPr>
          <w:ilvl w:val="0"/>
          <w:numId w:val="11"/>
        </w:numPr>
      </w:pPr>
      <w:r>
        <w:t>Todd: significant number of BNL people coming last week of January for another meeting</w:t>
      </w:r>
    </w:p>
    <w:p w14:paraId="7FEA0970" w14:textId="62E4ECA3" w:rsidR="009A299A" w:rsidRDefault="009A299A" w:rsidP="009A299A">
      <w:pPr>
        <w:pStyle w:val="ListParagraph"/>
        <w:numPr>
          <w:ilvl w:val="1"/>
          <w:numId w:val="11"/>
        </w:numPr>
      </w:pPr>
      <w:r>
        <w:t>Scott: none of this group likely to come</w:t>
      </w:r>
    </w:p>
    <w:p w14:paraId="0357193D" w14:textId="2A06590C" w:rsidR="003514AA" w:rsidRDefault="003514AA" w:rsidP="009A299A">
      <w:pPr>
        <w:pStyle w:val="ListParagraph"/>
        <w:numPr>
          <w:ilvl w:val="1"/>
          <w:numId w:val="11"/>
        </w:numPr>
      </w:pPr>
      <w:r>
        <w:t>Good to be aware of this.</w:t>
      </w:r>
    </w:p>
    <w:p w14:paraId="5092E7CB" w14:textId="413066F7" w:rsidR="00C81999" w:rsidRDefault="00C81999" w:rsidP="00C81999">
      <w:pPr>
        <w:pStyle w:val="ListParagraph"/>
        <w:numPr>
          <w:ilvl w:val="0"/>
          <w:numId w:val="11"/>
        </w:numPr>
      </w:pPr>
      <w:r>
        <w:t>Next Friday is the final meeting of 2022</w:t>
      </w:r>
    </w:p>
    <w:p w14:paraId="78EAD649" w14:textId="779AB951" w:rsidR="00C81999" w:rsidRDefault="00C81999" w:rsidP="00C81999">
      <w:pPr>
        <w:pStyle w:val="ListParagraph"/>
        <w:numPr>
          <w:ilvl w:val="1"/>
          <w:numId w:val="11"/>
        </w:numPr>
      </w:pPr>
      <w:r>
        <w:t xml:space="preserve">Will discuss non-adiabatic matching with </w:t>
      </w:r>
      <w:proofErr w:type="spellStart"/>
      <w:r>
        <w:t>Vasiliy</w:t>
      </w:r>
      <w:proofErr w:type="spellEnd"/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BD7462" w:rsidRPr="00E52810" w14:paraId="4DF59ABA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1E1F6A9" w14:textId="77777777" w:rsidR="00BD7462" w:rsidRPr="00E52810" w:rsidRDefault="00BD7462" w:rsidP="00113B00"/>
        </w:tc>
        <w:sdt>
          <w:sdtPr>
            <w:alias w:val="Agenda 3, person responsible:"/>
            <w:tag w:val="Agenda 3, person responsible:"/>
            <w:id w:val="-773247425"/>
            <w:placeholder>
              <w:docPart w:val="9D85BE7003A7454C947A4C656708899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4C08072" w14:textId="77777777" w:rsidR="00BD7462" w:rsidRPr="00E52810" w:rsidRDefault="00BD7462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735349667"/>
            <w:placeholder>
              <w:docPart w:val="E85EB82993CE194DA3549494ACEA06A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80C6118" w14:textId="77777777" w:rsidR="00BD7462" w:rsidRPr="00E52810" w:rsidRDefault="00BD7462" w:rsidP="00113B00">
                <w:r w:rsidRPr="00E52810">
                  <w:t>Deadline</w:t>
                </w:r>
              </w:p>
            </w:tc>
          </w:sdtContent>
        </w:sdt>
      </w:tr>
      <w:tr w:rsidR="00BD7462" w:rsidRPr="00E52810" w14:paraId="0E414B04" w14:textId="77777777" w:rsidTr="00113B00">
        <w:tc>
          <w:tcPr>
            <w:tcW w:w="6300" w:type="dxa"/>
          </w:tcPr>
          <w:p w14:paraId="623DB692" w14:textId="77777777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7491F98B" w14:textId="77777777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1F1F4907" w14:textId="77777777" w:rsidR="00BD7462" w:rsidRPr="00E52810" w:rsidRDefault="00BD7462" w:rsidP="00113B00">
            <w:pPr>
              <w:ind w:left="0"/>
            </w:pPr>
          </w:p>
        </w:tc>
      </w:tr>
      <w:tr w:rsidR="00BD7462" w:rsidRPr="00E52810" w14:paraId="33C8D82C" w14:textId="77777777" w:rsidTr="00113B00">
        <w:tc>
          <w:tcPr>
            <w:tcW w:w="6300" w:type="dxa"/>
          </w:tcPr>
          <w:p w14:paraId="79E79824" w14:textId="35B8C96B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44C4860D" w14:textId="77777777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42578CFF" w14:textId="77777777" w:rsidR="00BD7462" w:rsidRPr="00E52810" w:rsidRDefault="00BD7462" w:rsidP="00113B00">
            <w:pPr>
              <w:ind w:left="0"/>
            </w:pPr>
          </w:p>
        </w:tc>
      </w:tr>
    </w:tbl>
    <w:p w14:paraId="3B19D90A" w14:textId="77777777" w:rsidR="00BD7462" w:rsidRDefault="00BD7462" w:rsidP="00BD7462"/>
    <w:p w14:paraId="1788AF5E" w14:textId="7204B581" w:rsidR="00A979E1" w:rsidRDefault="00A979E1" w:rsidP="00A979E1"/>
    <w:p w14:paraId="20492DF4" w14:textId="7777777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6888F82D" w:rsidR="00310B83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16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69A5C756" w14:textId="17DD2B27" w:rsidR="001B2077" w:rsidRDefault="001B2077" w:rsidP="00310B83">
      <w:pPr>
        <w:ind w:left="0"/>
        <w:rPr>
          <w:rStyle w:val="Hyperlink"/>
        </w:rPr>
      </w:pPr>
    </w:p>
    <w:p w14:paraId="1ACD22C7" w14:textId="63A927EC" w:rsidR="001B2077" w:rsidRPr="0079687A" w:rsidRDefault="001B2077" w:rsidP="00310B83">
      <w:pPr>
        <w:ind w:left="0"/>
        <w:rPr>
          <w:color w:val="FF0000"/>
          <w:sz w:val="32"/>
          <w:szCs w:val="32"/>
        </w:rPr>
      </w:pPr>
    </w:p>
    <w:sectPr w:rsidR="001B2077" w:rsidRPr="0079687A" w:rsidSect="00CB50F2">
      <w:footerReference w:type="default" r:id="rId17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D47D4" w14:textId="77777777" w:rsidR="00A52800" w:rsidRDefault="00A52800">
      <w:pPr>
        <w:spacing w:after="0"/>
      </w:pPr>
      <w:r>
        <w:separator/>
      </w:r>
    </w:p>
  </w:endnote>
  <w:endnote w:type="continuationSeparator" w:id="0">
    <w:p w14:paraId="2B775124" w14:textId="77777777" w:rsidR="00A52800" w:rsidRDefault="00A5280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C7AC8" w14:textId="77777777" w:rsidR="00A52800" w:rsidRDefault="00A52800">
      <w:pPr>
        <w:spacing w:after="0"/>
      </w:pPr>
      <w:r>
        <w:separator/>
      </w:r>
    </w:p>
  </w:footnote>
  <w:footnote w:type="continuationSeparator" w:id="0">
    <w:p w14:paraId="3FE15AAB" w14:textId="77777777" w:rsidR="00A52800" w:rsidRDefault="00A5280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1"/>
  </w:num>
  <w:num w:numId="12" w16cid:durableId="993215185">
    <w:abstractNumId w:val="10"/>
  </w:num>
  <w:num w:numId="13" w16cid:durableId="103430762">
    <w:abstractNumId w:val="13"/>
  </w:num>
  <w:num w:numId="14" w16cid:durableId="117781537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203C"/>
    <w:rsid w:val="00017FEE"/>
    <w:rsid w:val="00021A35"/>
    <w:rsid w:val="00026F0E"/>
    <w:rsid w:val="00027F33"/>
    <w:rsid w:val="000300FF"/>
    <w:rsid w:val="000308F0"/>
    <w:rsid w:val="00030AEF"/>
    <w:rsid w:val="00031C95"/>
    <w:rsid w:val="0003501F"/>
    <w:rsid w:val="00041844"/>
    <w:rsid w:val="00045937"/>
    <w:rsid w:val="00053073"/>
    <w:rsid w:val="000532AE"/>
    <w:rsid w:val="00055E11"/>
    <w:rsid w:val="00063CAE"/>
    <w:rsid w:val="000651D2"/>
    <w:rsid w:val="000669FA"/>
    <w:rsid w:val="00067398"/>
    <w:rsid w:val="00070820"/>
    <w:rsid w:val="0007261D"/>
    <w:rsid w:val="00081DCF"/>
    <w:rsid w:val="00085C7B"/>
    <w:rsid w:val="00094CD0"/>
    <w:rsid w:val="00095CFA"/>
    <w:rsid w:val="000A244B"/>
    <w:rsid w:val="000B5A61"/>
    <w:rsid w:val="000B7964"/>
    <w:rsid w:val="000C00A2"/>
    <w:rsid w:val="000D21F7"/>
    <w:rsid w:val="000D3FC5"/>
    <w:rsid w:val="000E6D4B"/>
    <w:rsid w:val="000F3778"/>
    <w:rsid w:val="000F47CD"/>
    <w:rsid w:val="001005E5"/>
    <w:rsid w:val="001047C4"/>
    <w:rsid w:val="00106A12"/>
    <w:rsid w:val="00107632"/>
    <w:rsid w:val="00107A25"/>
    <w:rsid w:val="00110E7D"/>
    <w:rsid w:val="001118FD"/>
    <w:rsid w:val="00113E42"/>
    <w:rsid w:val="0012151E"/>
    <w:rsid w:val="0012250F"/>
    <w:rsid w:val="00122528"/>
    <w:rsid w:val="001318C6"/>
    <w:rsid w:val="00132DF1"/>
    <w:rsid w:val="001374F2"/>
    <w:rsid w:val="00140345"/>
    <w:rsid w:val="0014368C"/>
    <w:rsid w:val="00152CC8"/>
    <w:rsid w:val="00152D12"/>
    <w:rsid w:val="00154CC1"/>
    <w:rsid w:val="00163475"/>
    <w:rsid w:val="001711BD"/>
    <w:rsid w:val="0017681F"/>
    <w:rsid w:val="00176C72"/>
    <w:rsid w:val="0018640A"/>
    <w:rsid w:val="0019611D"/>
    <w:rsid w:val="00197BCF"/>
    <w:rsid w:val="001A5051"/>
    <w:rsid w:val="001A65DA"/>
    <w:rsid w:val="001B15F0"/>
    <w:rsid w:val="001B2077"/>
    <w:rsid w:val="001B7741"/>
    <w:rsid w:val="001C0C32"/>
    <w:rsid w:val="001C1EE1"/>
    <w:rsid w:val="001C2052"/>
    <w:rsid w:val="001C4207"/>
    <w:rsid w:val="001C4546"/>
    <w:rsid w:val="001D4242"/>
    <w:rsid w:val="001E7DF1"/>
    <w:rsid w:val="001F246D"/>
    <w:rsid w:val="001F5CC0"/>
    <w:rsid w:val="00202354"/>
    <w:rsid w:val="00205CDC"/>
    <w:rsid w:val="002101BA"/>
    <w:rsid w:val="00227B16"/>
    <w:rsid w:val="00231410"/>
    <w:rsid w:val="002332AD"/>
    <w:rsid w:val="00233D04"/>
    <w:rsid w:val="002351BD"/>
    <w:rsid w:val="002352F5"/>
    <w:rsid w:val="00236B53"/>
    <w:rsid w:val="00241F0F"/>
    <w:rsid w:val="00253FDC"/>
    <w:rsid w:val="00257BD5"/>
    <w:rsid w:val="002628AC"/>
    <w:rsid w:val="002634AD"/>
    <w:rsid w:val="0026452E"/>
    <w:rsid w:val="002764CA"/>
    <w:rsid w:val="00283755"/>
    <w:rsid w:val="00286950"/>
    <w:rsid w:val="00286EE4"/>
    <w:rsid w:val="002931E1"/>
    <w:rsid w:val="002A01FB"/>
    <w:rsid w:val="002A10AA"/>
    <w:rsid w:val="002A705A"/>
    <w:rsid w:val="002B2420"/>
    <w:rsid w:val="002B39AD"/>
    <w:rsid w:val="002B6C94"/>
    <w:rsid w:val="002D0B85"/>
    <w:rsid w:val="002D54B8"/>
    <w:rsid w:val="002E7469"/>
    <w:rsid w:val="002F3397"/>
    <w:rsid w:val="002F4ABE"/>
    <w:rsid w:val="00300897"/>
    <w:rsid w:val="00300990"/>
    <w:rsid w:val="0030410F"/>
    <w:rsid w:val="00310B83"/>
    <w:rsid w:val="00325291"/>
    <w:rsid w:val="003443C3"/>
    <w:rsid w:val="003470EC"/>
    <w:rsid w:val="00347395"/>
    <w:rsid w:val="003475F1"/>
    <w:rsid w:val="00350C3B"/>
    <w:rsid w:val="003514AA"/>
    <w:rsid w:val="00351965"/>
    <w:rsid w:val="0036174B"/>
    <w:rsid w:val="00361D4C"/>
    <w:rsid w:val="003639E5"/>
    <w:rsid w:val="00383349"/>
    <w:rsid w:val="003A0DC3"/>
    <w:rsid w:val="003A523E"/>
    <w:rsid w:val="003A53AD"/>
    <w:rsid w:val="003B1BCE"/>
    <w:rsid w:val="003C1B81"/>
    <w:rsid w:val="003C42A6"/>
    <w:rsid w:val="003C665F"/>
    <w:rsid w:val="003C6B6C"/>
    <w:rsid w:val="003D265D"/>
    <w:rsid w:val="003E11E3"/>
    <w:rsid w:val="003E2D3E"/>
    <w:rsid w:val="003E62A8"/>
    <w:rsid w:val="003F1866"/>
    <w:rsid w:val="003F4675"/>
    <w:rsid w:val="0040573E"/>
    <w:rsid w:val="004114D7"/>
    <w:rsid w:val="0041439B"/>
    <w:rsid w:val="00417A44"/>
    <w:rsid w:val="00420FFF"/>
    <w:rsid w:val="004240B0"/>
    <w:rsid w:val="0044291A"/>
    <w:rsid w:val="00444D8F"/>
    <w:rsid w:val="004527B5"/>
    <w:rsid w:val="00457A52"/>
    <w:rsid w:val="00470C34"/>
    <w:rsid w:val="004764A9"/>
    <w:rsid w:val="00481947"/>
    <w:rsid w:val="00483F89"/>
    <w:rsid w:val="004A5DE0"/>
    <w:rsid w:val="004A7B4D"/>
    <w:rsid w:val="004B1550"/>
    <w:rsid w:val="004C4FFE"/>
    <w:rsid w:val="004C5A30"/>
    <w:rsid w:val="004E2557"/>
    <w:rsid w:val="004E5C70"/>
    <w:rsid w:val="00503676"/>
    <w:rsid w:val="00515A2E"/>
    <w:rsid w:val="0052139E"/>
    <w:rsid w:val="0052642B"/>
    <w:rsid w:val="00526542"/>
    <w:rsid w:val="00526C42"/>
    <w:rsid w:val="005335CA"/>
    <w:rsid w:val="005350E7"/>
    <w:rsid w:val="00536324"/>
    <w:rsid w:val="005508F1"/>
    <w:rsid w:val="00557792"/>
    <w:rsid w:val="0056132E"/>
    <w:rsid w:val="0056404D"/>
    <w:rsid w:val="00570151"/>
    <w:rsid w:val="0057212A"/>
    <w:rsid w:val="005734AB"/>
    <w:rsid w:val="0057532E"/>
    <w:rsid w:val="005773CA"/>
    <w:rsid w:val="00585F1E"/>
    <w:rsid w:val="00595414"/>
    <w:rsid w:val="005A6BF4"/>
    <w:rsid w:val="005A7872"/>
    <w:rsid w:val="005B285D"/>
    <w:rsid w:val="005C4D01"/>
    <w:rsid w:val="005D3952"/>
    <w:rsid w:val="005D5A0C"/>
    <w:rsid w:val="005D6486"/>
    <w:rsid w:val="005D6A6E"/>
    <w:rsid w:val="005E73AE"/>
    <w:rsid w:val="005E7D19"/>
    <w:rsid w:val="005F55CE"/>
    <w:rsid w:val="006014F9"/>
    <w:rsid w:val="006107AC"/>
    <w:rsid w:val="006357F3"/>
    <w:rsid w:val="0063707E"/>
    <w:rsid w:val="006410AB"/>
    <w:rsid w:val="00654AB8"/>
    <w:rsid w:val="00655DC7"/>
    <w:rsid w:val="00660048"/>
    <w:rsid w:val="0066086F"/>
    <w:rsid w:val="0066525C"/>
    <w:rsid w:val="00672A6F"/>
    <w:rsid w:val="0067670A"/>
    <w:rsid w:val="00681E12"/>
    <w:rsid w:val="0069198D"/>
    <w:rsid w:val="006928B4"/>
    <w:rsid w:val="006A1A0E"/>
    <w:rsid w:val="006A7A4A"/>
    <w:rsid w:val="006B006C"/>
    <w:rsid w:val="006B57B6"/>
    <w:rsid w:val="006C29ED"/>
    <w:rsid w:val="006C61F6"/>
    <w:rsid w:val="006D571F"/>
    <w:rsid w:val="006E3569"/>
    <w:rsid w:val="006F3983"/>
    <w:rsid w:val="006F5A3F"/>
    <w:rsid w:val="00714174"/>
    <w:rsid w:val="00716BFD"/>
    <w:rsid w:val="00721DCD"/>
    <w:rsid w:val="0072399B"/>
    <w:rsid w:val="007253CC"/>
    <w:rsid w:val="007647D8"/>
    <w:rsid w:val="00765C85"/>
    <w:rsid w:val="00767CBB"/>
    <w:rsid w:val="00770155"/>
    <w:rsid w:val="0078550E"/>
    <w:rsid w:val="007959A1"/>
    <w:rsid w:val="0079687A"/>
    <w:rsid w:val="007A5D06"/>
    <w:rsid w:val="007C6B88"/>
    <w:rsid w:val="007C77A6"/>
    <w:rsid w:val="007D488A"/>
    <w:rsid w:val="007D7EB1"/>
    <w:rsid w:val="007E23D5"/>
    <w:rsid w:val="007E44F7"/>
    <w:rsid w:val="007E6A63"/>
    <w:rsid w:val="007F1C39"/>
    <w:rsid w:val="007F26CA"/>
    <w:rsid w:val="00806DB0"/>
    <w:rsid w:val="00817224"/>
    <w:rsid w:val="008228BA"/>
    <w:rsid w:val="008263F2"/>
    <w:rsid w:val="00831C75"/>
    <w:rsid w:val="00834FB4"/>
    <w:rsid w:val="00840E65"/>
    <w:rsid w:val="008431CB"/>
    <w:rsid w:val="0085015B"/>
    <w:rsid w:val="008620BB"/>
    <w:rsid w:val="00863673"/>
    <w:rsid w:val="00867667"/>
    <w:rsid w:val="00870704"/>
    <w:rsid w:val="00885CDE"/>
    <w:rsid w:val="00893257"/>
    <w:rsid w:val="00894A81"/>
    <w:rsid w:val="008959AB"/>
    <w:rsid w:val="008A0CF3"/>
    <w:rsid w:val="008A4474"/>
    <w:rsid w:val="008B5177"/>
    <w:rsid w:val="008B517E"/>
    <w:rsid w:val="008C7446"/>
    <w:rsid w:val="008D3733"/>
    <w:rsid w:val="008D4115"/>
    <w:rsid w:val="008E2FAF"/>
    <w:rsid w:val="008E632E"/>
    <w:rsid w:val="008F4178"/>
    <w:rsid w:val="008F50D3"/>
    <w:rsid w:val="008F65C3"/>
    <w:rsid w:val="009140C8"/>
    <w:rsid w:val="009232B2"/>
    <w:rsid w:val="009266C1"/>
    <w:rsid w:val="009307F9"/>
    <w:rsid w:val="0093449B"/>
    <w:rsid w:val="009355B6"/>
    <w:rsid w:val="0094290C"/>
    <w:rsid w:val="0094728C"/>
    <w:rsid w:val="00947E29"/>
    <w:rsid w:val="009916AE"/>
    <w:rsid w:val="00995DA3"/>
    <w:rsid w:val="00996A58"/>
    <w:rsid w:val="009A16A7"/>
    <w:rsid w:val="009A1FE8"/>
    <w:rsid w:val="009A299A"/>
    <w:rsid w:val="009B417E"/>
    <w:rsid w:val="009B60EA"/>
    <w:rsid w:val="009C1366"/>
    <w:rsid w:val="009C23F9"/>
    <w:rsid w:val="009C3154"/>
    <w:rsid w:val="009E2A68"/>
    <w:rsid w:val="009E52C0"/>
    <w:rsid w:val="009E5D78"/>
    <w:rsid w:val="009F3CF2"/>
    <w:rsid w:val="009F798E"/>
    <w:rsid w:val="00A06479"/>
    <w:rsid w:val="00A07B53"/>
    <w:rsid w:val="00A1330C"/>
    <w:rsid w:val="00A22BF2"/>
    <w:rsid w:val="00A2443A"/>
    <w:rsid w:val="00A30DDC"/>
    <w:rsid w:val="00A31E88"/>
    <w:rsid w:val="00A4147A"/>
    <w:rsid w:val="00A504CE"/>
    <w:rsid w:val="00A50609"/>
    <w:rsid w:val="00A52800"/>
    <w:rsid w:val="00A63BD0"/>
    <w:rsid w:val="00A662FB"/>
    <w:rsid w:val="00A711D9"/>
    <w:rsid w:val="00A71974"/>
    <w:rsid w:val="00A75B8E"/>
    <w:rsid w:val="00A8039D"/>
    <w:rsid w:val="00A805DF"/>
    <w:rsid w:val="00A8526A"/>
    <w:rsid w:val="00A9062A"/>
    <w:rsid w:val="00A92E1D"/>
    <w:rsid w:val="00A979E1"/>
    <w:rsid w:val="00AA211B"/>
    <w:rsid w:val="00AA490C"/>
    <w:rsid w:val="00AB386E"/>
    <w:rsid w:val="00AC259F"/>
    <w:rsid w:val="00AD2B56"/>
    <w:rsid w:val="00AD5128"/>
    <w:rsid w:val="00AF4E98"/>
    <w:rsid w:val="00B06EE1"/>
    <w:rsid w:val="00B1130F"/>
    <w:rsid w:val="00B17A13"/>
    <w:rsid w:val="00B21C2B"/>
    <w:rsid w:val="00B323B2"/>
    <w:rsid w:val="00B36935"/>
    <w:rsid w:val="00B420B0"/>
    <w:rsid w:val="00B42474"/>
    <w:rsid w:val="00B45D0C"/>
    <w:rsid w:val="00B45E12"/>
    <w:rsid w:val="00B5180E"/>
    <w:rsid w:val="00B52D82"/>
    <w:rsid w:val="00B571DD"/>
    <w:rsid w:val="00B60822"/>
    <w:rsid w:val="00B64007"/>
    <w:rsid w:val="00B64BF0"/>
    <w:rsid w:val="00B82C7D"/>
    <w:rsid w:val="00B85662"/>
    <w:rsid w:val="00B85B42"/>
    <w:rsid w:val="00B8742E"/>
    <w:rsid w:val="00B90126"/>
    <w:rsid w:val="00B91219"/>
    <w:rsid w:val="00BA668C"/>
    <w:rsid w:val="00BB62EC"/>
    <w:rsid w:val="00BD7462"/>
    <w:rsid w:val="00BE24DD"/>
    <w:rsid w:val="00BE5011"/>
    <w:rsid w:val="00BF38C8"/>
    <w:rsid w:val="00C04F73"/>
    <w:rsid w:val="00C115F0"/>
    <w:rsid w:val="00C16C79"/>
    <w:rsid w:val="00C222ED"/>
    <w:rsid w:val="00C263AC"/>
    <w:rsid w:val="00C311DA"/>
    <w:rsid w:val="00C42D3B"/>
    <w:rsid w:val="00C445DA"/>
    <w:rsid w:val="00C44F2C"/>
    <w:rsid w:val="00C4782A"/>
    <w:rsid w:val="00C52172"/>
    <w:rsid w:val="00C52475"/>
    <w:rsid w:val="00C6001F"/>
    <w:rsid w:val="00C62C5D"/>
    <w:rsid w:val="00C70F0B"/>
    <w:rsid w:val="00C756C5"/>
    <w:rsid w:val="00C80E74"/>
    <w:rsid w:val="00C812BF"/>
    <w:rsid w:val="00C81999"/>
    <w:rsid w:val="00C9013A"/>
    <w:rsid w:val="00C90A01"/>
    <w:rsid w:val="00C93DA3"/>
    <w:rsid w:val="00CA3ACC"/>
    <w:rsid w:val="00CA4B64"/>
    <w:rsid w:val="00CB42B2"/>
    <w:rsid w:val="00CB50F2"/>
    <w:rsid w:val="00CC78B9"/>
    <w:rsid w:val="00CD51B4"/>
    <w:rsid w:val="00CE02AF"/>
    <w:rsid w:val="00CE1A61"/>
    <w:rsid w:val="00CF5C61"/>
    <w:rsid w:val="00CF65D8"/>
    <w:rsid w:val="00CF66F0"/>
    <w:rsid w:val="00D0105F"/>
    <w:rsid w:val="00D105C8"/>
    <w:rsid w:val="00D11961"/>
    <w:rsid w:val="00D12068"/>
    <w:rsid w:val="00D149CB"/>
    <w:rsid w:val="00D23CF9"/>
    <w:rsid w:val="00D3356F"/>
    <w:rsid w:val="00D406FE"/>
    <w:rsid w:val="00D51D8B"/>
    <w:rsid w:val="00D62B38"/>
    <w:rsid w:val="00D6466C"/>
    <w:rsid w:val="00D761DE"/>
    <w:rsid w:val="00D81E87"/>
    <w:rsid w:val="00D90A37"/>
    <w:rsid w:val="00DA0803"/>
    <w:rsid w:val="00DC2307"/>
    <w:rsid w:val="00DC41FE"/>
    <w:rsid w:val="00DD71BF"/>
    <w:rsid w:val="00DF0992"/>
    <w:rsid w:val="00DF3B55"/>
    <w:rsid w:val="00E0560C"/>
    <w:rsid w:val="00E118B9"/>
    <w:rsid w:val="00E23D1E"/>
    <w:rsid w:val="00E31142"/>
    <w:rsid w:val="00E52028"/>
    <w:rsid w:val="00E52810"/>
    <w:rsid w:val="00E670AF"/>
    <w:rsid w:val="00E70F21"/>
    <w:rsid w:val="00E74983"/>
    <w:rsid w:val="00E829C0"/>
    <w:rsid w:val="00E84CA5"/>
    <w:rsid w:val="00EA46B1"/>
    <w:rsid w:val="00EA780D"/>
    <w:rsid w:val="00EB42C8"/>
    <w:rsid w:val="00EB43FE"/>
    <w:rsid w:val="00EC11D6"/>
    <w:rsid w:val="00ED3CE0"/>
    <w:rsid w:val="00ED52DF"/>
    <w:rsid w:val="00ED7996"/>
    <w:rsid w:val="00EE2F69"/>
    <w:rsid w:val="00EF1A13"/>
    <w:rsid w:val="00EF5C57"/>
    <w:rsid w:val="00F00490"/>
    <w:rsid w:val="00F00E22"/>
    <w:rsid w:val="00F0622E"/>
    <w:rsid w:val="00F260BF"/>
    <w:rsid w:val="00F324BF"/>
    <w:rsid w:val="00F45ED3"/>
    <w:rsid w:val="00F46E81"/>
    <w:rsid w:val="00F545F7"/>
    <w:rsid w:val="00F560A1"/>
    <w:rsid w:val="00F731A0"/>
    <w:rsid w:val="00F801AD"/>
    <w:rsid w:val="00F81C79"/>
    <w:rsid w:val="00F829CC"/>
    <w:rsid w:val="00FA0A2F"/>
    <w:rsid w:val="00FB0406"/>
    <w:rsid w:val="00FB6D9A"/>
    <w:rsid w:val="00FB711D"/>
    <w:rsid w:val="00FC0B90"/>
    <w:rsid w:val="00FC130B"/>
    <w:rsid w:val="00FC264E"/>
    <w:rsid w:val="00FC7388"/>
    <w:rsid w:val="00FD5545"/>
    <w:rsid w:val="00FD75DE"/>
    <w:rsid w:val="00FE1964"/>
    <w:rsid w:val="00FE4E31"/>
    <w:rsid w:val="00FF075D"/>
    <w:rsid w:val="00FF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jeffersonlab-my.sharepoint.com/:f:/g/personal/tristan_jlab_org/EqZ5MeS-nipCgPfZB5p0oS4B9Is67d3nQb9sLJI3Zyev9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github.com/RyanBodenstein/FFA_at_CEBAF/tree/main/Spreaders/BMAD/NE/Testing" TargetMode="Externa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19CBD859601C4C489F81AC8084E4C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5A1B8-C801-A44D-9C4E-743FC57FDF2E}"/>
      </w:docPartPr>
      <w:docPartBody>
        <w:p w:rsidR="00152B3C" w:rsidRDefault="00000000">
          <w:pPr>
            <w:pStyle w:val="19CBD859601C4C489F81AC8084E4C151"/>
          </w:pPr>
          <w:r>
            <w:t>Time allotted</w:t>
          </w:r>
        </w:p>
      </w:docPartBody>
    </w:docPart>
    <w:docPart>
      <w:docPartPr>
        <w:name w:val="905029691C199D45BFB056D11C8EF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07713-324B-8347-911C-34644E34A057}"/>
      </w:docPartPr>
      <w:docPartBody>
        <w:p w:rsidR="00152B3C" w:rsidRDefault="00000000">
          <w:pPr>
            <w:pStyle w:val="905029691C199D45BFB056D11C8EF45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C4EC169807049B4DAB8D20FF23272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52661-D3A9-D246-BC1A-535762135209}"/>
      </w:docPartPr>
      <w:docPartBody>
        <w:p w:rsidR="00152B3C" w:rsidRDefault="00000000">
          <w:pPr>
            <w:pStyle w:val="C4EC169807049B4DAB8D20FF23272DE3"/>
          </w:pPr>
          <w:r>
            <w:t>Agenda topic</w:t>
          </w:r>
        </w:p>
      </w:docPartBody>
    </w:docPart>
    <w:docPart>
      <w:docPartPr>
        <w:name w:val="CF139A6B6CFC674081F56DC541BA9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C7BBD-91DC-BC4A-9AD9-2AE3738224B8}"/>
      </w:docPartPr>
      <w:docPartBody>
        <w:p w:rsidR="00152B3C" w:rsidRDefault="00000000">
          <w:pPr>
            <w:pStyle w:val="CF139A6B6CFC674081F56DC541BA9A88"/>
          </w:pPr>
          <w:r>
            <w:t>Presenter</w:t>
          </w:r>
        </w:p>
      </w:docPartBody>
    </w:docPart>
    <w:docPart>
      <w:docPartPr>
        <w:name w:val="BEB82E699AFECE4E922673F61CD08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BD9B4-35BD-A349-92DA-9C58A0096CDC}"/>
      </w:docPartPr>
      <w:docPartBody>
        <w:p w:rsidR="00152B3C" w:rsidRDefault="00000000">
          <w:pPr>
            <w:pStyle w:val="BEB82E699AFECE4E922673F61CD08C0B"/>
          </w:pPr>
          <w:r w:rsidRPr="00E52810">
            <w:t>Action items</w:t>
          </w:r>
        </w:p>
      </w:docPartBody>
    </w:docPart>
    <w:docPart>
      <w:docPartPr>
        <w:name w:val="6FFC7F29C709904B8ADA577789DD9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EDB78-DF30-5347-A169-FBADFA86E7C7}"/>
      </w:docPartPr>
      <w:docPartBody>
        <w:p w:rsidR="00152B3C" w:rsidRDefault="00000000">
          <w:pPr>
            <w:pStyle w:val="6FFC7F29C709904B8ADA577789DD93DD"/>
          </w:pPr>
          <w:r w:rsidRPr="00E52810">
            <w:t>Person responsible</w:t>
          </w:r>
        </w:p>
      </w:docPartBody>
    </w:docPart>
    <w:docPart>
      <w:docPartPr>
        <w:name w:val="8510B67604C2454D8F59BB82DA59D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A35C2-D7EF-244D-8A12-2FE52568BC56}"/>
      </w:docPartPr>
      <w:docPartBody>
        <w:p w:rsidR="00152B3C" w:rsidRDefault="00000000">
          <w:pPr>
            <w:pStyle w:val="8510B67604C2454D8F59BB82DA59D651"/>
          </w:pPr>
          <w:r w:rsidRPr="00E52810">
            <w:t>Deadline</w:t>
          </w:r>
        </w:p>
      </w:docPartBody>
    </w:docPart>
    <w:docPart>
      <w:docPartPr>
        <w:name w:val="6774B0411836BC46A7562B3CAD56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A0B1A-5F09-8345-AE90-95BE98251859}"/>
      </w:docPartPr>
      <w:docPartBody>
        <w:p w:rsidR="00152B3C" w:rsidRDefault="00000000">
          <w:pPr>
            <w:pStyle w:val="6774B0411836BC46A7562B3CAD5646E0"/>
          </w:pPr>
          <w:r>
            <w:t>Time allotted</w:t>
          </w:r>
        </w:p>
      </w:docPartBody>
    </w:docPart>
    <w:docPart>
      <w:docPartPr>
        <w:name w:val="2110BF6F381A774CAF172E1B2BEFC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34C83-E1D1-0540-AE57-B2E6A0BADAF4}"/>
      </w:docPartPr>
      <w:docPartBody>
        <w:p w:rsidR="00152B3C" w:rsidRDefault="00000000">
          <w:pPr>
            <w:pStyle w:val="2110BF6F381A774CAF172E1B2BEFC9A8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03B754192E3DE54AA1A76A5EA32F3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B9490-D7AE-AC4B-A7F6-EA9DA5201864}"/>
      </w:docPartPr>
      <w:docPartBody>
        <w:p w:rsidR="00152B3C" w:rsidRDefault="00000000">
          <w:pPr>
            <w:pStyle w:val="03B754192E3DE54AA1A76A5EA32F3755"/>
          </w:pPr>
          <w:r>
            <w:t>Agenda topic</w:t>
          </w:r>
        </w:p>
      </w:docPartBody>
    </w:docPart>
    <w:docPart>
      <w:docPartPr>
        <w:name w:val="66198DCD7F13814F9C6C95A0C39F4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55071-BE9C-9240-9CC9-2D59AD60E3BC}"/>
      </w:docPartPr>
      <w:docPartBody>
        <w:p w:rsidR="00152B3C" w:rsidRDefault="00000000">
          <w:pPr>
            <w:pStyle w:val="66198DCD7F13814F9C6C95A0C39F41F0"/>
          </w:pPr>
          <w:r>
            <w:t>Presenter</w:t>
          </w:r>
        </w:p>
      </w:docPartBody>
    </w:docPart>
    <w:docPart>
      <w:docPartPr>
        <w:name w:val="CB54B8AC0753034BAFC9C11B8D084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58B7C-8ABA-C64F-BCEB-F308451DA11D}"/>
      </w:docPartPr>
      <w:docPartBody>
        <w:p w:rsidR="00152B3C" w:rsidRDefault="00000000">
          <w:pPr>
            <w:pStyle w:val="CB54B8AC0753034BAFC9C11B8D084B13"/>
          </w:pPr>
          <w:r w:rsidRPr="00E52810">
            <w:t>Person responsible</w:t>
          </w:r>
        </w:p>
      </w:docPartBody>
    </w:docPart>
    <w:docPart>
      <w:docPartPr>
        <w:name w:val="A5DE8AEFC746A744B7EAE31C9CDAF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6E282-AAD1-4340-9A03-FBDCC2B814F1}"/>
      </w:docPartPr>
      <w:docPartBody>
        <w:p w:rsidR="00152B3C" w:rsidRDefault="00000000">
          <w:pPr>
            <w:pStyle w:val="A5DE8AEFC746A744B7EAE31C9CDAF85D"/>
          </w:pPr>
          <w:r w:rsidRPr="00E52810">
            <w:t>Deadline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5C0A78546712B409F32CFC9B718C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E0F8E-7C3F-2A42-8DA8-510DF658EC78}"/>
      </w:docPartPr>
      <w:docPartBody>
        <w:p w:rsidR="00FB42B2" w:rsidRDefault="00CF274A" w:rsidP="00CF274A">
          <w:pPr>
            <w:pStyle w:val="05C0A78546712B409F32CFC9B718C4F1"/>
          </w:pPr>
          <w:r>
            <w:t>Time allotted</w:t>
          </w:r>
        </w:p>
      </w:docPartBody>
    </w:docPart>
    <w:docPart>
      <w:docPartPr>
        <w:name w:val="410C4EF4CA483049892CD6A2A9147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34279-C022-CC4D-8C04-82E4D30251CA}"/>
      </w:docPartPr>
      <w:docPartBody>
        <w:p w:rsidR="00FB42B2" w:rsidRDefault="00CF274A" w:rsidP="00CF274A">
          <w:pPr>
            <w:pStyle w:val="410C4EF4CA483049892CD6A2A914712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5A3E9E300C391E46A2828FF4F185E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925FA-C095-F44E-A86F-567042461490}"/>
      </w:docPartPr>
      <w:docPartBody>
        <w:p w:rsidR="00FB42B2" w:rsidRDefault="00CF274A" w:rsidP="00CF274A">
          <w:pPr>
            <w:pStyle w:val="5A3E9E300C391E46A2828FF4F185EA40"/>
          </w:pPr>
          <w:r>
            <w:t>Agenda topic</w:t>
          </w:r>
        </w:p>
      </w:docPartBody>
    </w:docPart>
    <w:docPart>
      <w:docPartPr>
        <w:name w:val="29FAAAA6C8B5AD458203E41211DAD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7870B-3F70-5B42-9B60-3371075D41F3}"/>
      </w:docPartPr>
      <w:docPartBody>
        <w:p w:rsidR="00FB42B2" w:rsidRDefault="00CF274A" w:rsidP="00CF274A">
          <w:pPr>
            <w:pStyle w:val="29FAAAA6C8B5AD458203E41211DADB36"/>
          </w:pPr>
          <w:r>
            <w:t>Presenter</w:t>
          </w:r>
        </w:p>
      </w:docPartBody>
    </w:docPart>
    <w:docPart>
      <w:docPartPr>
        <w:name w:val="9D85BE7003A7454C947A4C6567088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8C8A7-4F73-254A-9E23-E277DBB93D26}"/>
      </w:docPartPr>
      <w:docPartBody>
        <w:p w:rsidR="00FB42B2" w:rsidRDefault="00CF274A" w:rsidP="00CF274A">
          <w:pPr>
            <w:pStyle w:val="9D85BE7003A7454C947A4C6567088990"/>
          </w:pPr>
          <w:r w:rsidRPr="00E52810">
            <w:t>Person responsible</w:t>
          </w:r>
        </w:p>
      </w:docPartBody>
    </w:docPart>
    <w:docPart>
      <w:docPartPr>
        <w:name w:val="E85EB82993CE194DA3549494ACEA0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20D74-9615-614F-B6DA-BE4A0BD2BCEE}"/>
      </w:docPartPr>
      <w:docPartBody>
        <w:p w:rsidR="00FB42B2" w:rsidRDefault="00CF274A" w:rsidP="00CF274A">
          <w:pPr>
            <w:pStyle w:val="E85EB82993CE194DA3549494ACEA06A8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131226"/>
    <w:rsid w:val="00152B3C"/>
    <w:rsid w:val="00381725"/>
    <w:rsid w:val="003B5FE8"/>
    <w:rsid w:val="004B782A"/>
    <w:rsid w:val="00573273"/>
    <w:rsid w:val="0061093B"/>
    <w:rsid w:val="0070480D"/>
    <w:rsid w:val="00722F51"/>
    <w:rsid w:val="00763966"/>
    <w:rsid w:val="00766F19"/>
    <w:rsid w:val="00CF274A"/>
    <w:rsid w:val="00E37753"/>
    <w:rsid w:val="00EF1A14"/>
    <w:rsid w:val="00F25432"/>
    <w:rsid w:val="00FB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CF274A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19CBD859601C4C489F81AC8084E4C151">
    <w:name w:val="19CBD859601C4C489F81AC8084E4C151"/>
  </w:style>
  <w:style w:type="paragraph" w:customStyle="1" w:styleId="905029691C199D45BFB056D11C8EF45C">
    <w:name w:val="905029691C199D45BFB056D11C8EF45C"/>
  </w:style>
  <w:style w:type="paragraph" w:customStyle="1" w:styleId="C4EC169807049B4DAB8D20FF23272DE3">
    <w:name w:val="C4EC169807049B4DAB8D20FF23272DE3"/>
  </w:style>
  <w:style w:type="paragraph" w:customStyle="1" w:styleId="CF139A6B6CFC674081F56DC541BA9A88">
    <w:name w:val="CF139A6B6CFC674081F56DC541BA9A88"/>
  </w:style>
  <w:style w:type="paragraph" w:customStyle="1" w:styleId="BEB82E699AFECE4E922673F61CD08C0B">
    <w:name w:val="BEB82E699AFECE4E922673F61CD08C0B"/>
  </w:style>
  <w:style w:type="paragraph" w:customStyle="1" w:styleId="6FFC7F29C709904B8ADA577789DD93DD">
    <w:name w:val="6FFC7F29C709904B8ADA577789DD93DD"/>
  </w:style>
  <w:style w:type="paragraph" w:customStyle="1" w:styleId="8510B67604C2454D8F59BB82DA59D651">
    <w:name w:val="8510B67604C2454D8F59BB82DA59D651"/>
  </w:style>
  <w:style w:type="paragraph" w:customStyle="1" w:styleId="6774B0411836BC46A7562B3CAD5646E0">
    <w:name w:val="6774B0411836BC46A7562B3CAD5646E0"/>
  </w:style>
  <w:style w:type="paragraph" w:customStyle="1" w:styleId="2110BF6F381A774CAF172E1B2BEFC9A8">
    <w:name w:val="2110BF6F381A774CAF172E1B2BEFC9A8"/>
  </w:style>
  <w:style w:type="paragraph" w:customStyle="1" w:styleId="03B754192E3DE54AA1A76A5EA32F3755">
    <w:name w:val="03B754192E3DE54AA1A76A5EA32F3755"/>
  </w:style>
  <w:style w:type="paragraph" w:customStyle="1" w:styleId="66198DCD7F13814F9C6C95A0C39F41F0">
    <w:name w:val="66198DCD7F13814F9C6C95A0C39F41F0"/>
  </w:style>
  <w:style w:type="paragraph" w:customStyle="1" w:styleId="CB54B8AC0753034BAFC9C11B8D084B13">
    <w:name w:val="CB54B8AC0753034BAFC9C11B8D084B13"/>
  </w:style>
  <w:style w:type="paragraph" w:customStyle="1" w:styleId="A5DE8AEFC746A744B7EAE31C9CDAF85D">
    <w:name w:val="A5DE8AEFC746A744B7EAE31C9CDAF85D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5C0A78546712B409F32CFC9B718C4F1">
    <w:name w:val="05C0A78546712B409F32CFC9B718C4F1"/>
    <w:rsid w:val="00CF274A"/>
  </w:style>
  <w:style w:type="paragraph" w:customStyle="1" w:styleId="410C4EF4CA483049892CD6A2A914712B">
    <w:name w:val="410C4EF4CA483049892CD6A2A914712B"/>
    <w:rsid w:val="00CF274A"/>
  </w:style>
  <w:style w:type="paragraph" w:customStyle="1" w:styleId="5A3E9E300C391E46A2828FF4F185EA40">
    <w:name w:val="5A3E9E300C391E46A2828FF4F185EA40"/>
    <w:rsid w:val="00CF274A"/>
  </w:style>
  <w:style w:type="paragraph" w:customStyle="1" w:styleId="29FAAAA6C8B5AD458203E41211DADB36">
    <w:name w:val="29FAAAA6C8B5AD458203E41211DADB36"/>
    <w:rsid w:val="00CF274A"/>
  </w:style>
  <w:style w:type="paragraph" w:customStyle="1" w:styleId="9D85BE7003A7454C947A4C6567088990">
    <w:name w:val="9D85BE7003A7454C947A4C6567088990"/>
    <w:rsid w:val="00CF274A"/>
  </w:style>
  <w:style w:type="paragraph" w:customStyle="1" w:styleId="E85EB82993CE194DA3549494ACEA06A8">
    <w:name w:val="E85EB82993CE194DA3549494ACEA06A8"/>
    <w:rsid w:val="00CF27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26</TotalTime>
  <Pages>5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26</cp:revision>
  <dcterms:created xsi:type="dcterms:W3CDTF">2022-12-09T15:25:00Z</dcterms:created>
  <dcterms:modified xsi:type="dcterms:W3CDTF">2022-12-09T17:30:00Z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