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64009C03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D406FE">
        <w:rPr>
          <w:rStyle w:val="SubtleEmphasis"/>
        </w:rPr>
        <w:t>1</w:t>
      </w:r>
      <w:r w:rsidR="000308F0">
        <w:rPr>
          <w:rStyle w:val="SubtleEmphasis"/>
        </w:rPr>
        <w:t>2</w:t>
      </w:r>
      <w:r w:rsidR="004C5A30">
        <w:rPr>
          <w:rStyle w:val="SubtleEmphasis"/>
        </w:rPr>
        <w:t>/</w:t>
      </w:r>
      <w:r w:rsidR="00B41DD1">
        <w:rPr>
          <w:rStyle w:val="SubtleEmphasis"/>
        </w:rPr>
        <w:t>16</w:t>
      </w:r>
      <w:r w:rsidR="00310B83">
        <w:rPr>
          <w:rStyle w:val="SubtleEmphasis"/>
        </w:rPr>
        <w:t>/2022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2BA612C0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4E35ADCF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 xml:space="preserve">, </w:t>
            </w:r>
            <w:r>
              <w:t>Alex C</w:t>
            </w:r>
            <w:r w:rsidR="00140345">
              <w:t>,</w:t>
            </w:r>
            <w:r>
              <w:t xml:space="preserve"> </w:t>
            </w:r>
            <w:proofErr w:type="spellStart"/>
            <w:r w:rsidR="007959A1">
              <w:t>Vasiliy</w:t>
            </w:r>
            <w:proofErr w:type="spellEnd"/>
            <w:r w:rsidR="00B41DD1">
              <w:t xml:space="preserve">, </w:t>
            </w:r>
            <w:r w:rsidR="005653FC">
              <w:t xml:space="preserve">Todd, Kirsten, Stephen, </w:t>
            </w:r>
            <w:proofErr w:type="spellStart"/>
            <w:r w:rsidR="005653FC">
              <w:t>Radika</w:t>
            </w:r>
            <w:proofErr w:type="spellEnd"/>
            <w:r w:rsidR="005653FC">
              <w:t xml:space="preserve">, </w:t>
            </w:r>
            <w:proofErr w:type="spellStart"/>
            <w:r w:rsidR="005653FC">
              <w:t>Donish</w:t>
            </w:r>
            <w:proofErr w:type="spellEnd"/>
            <w:r w:rsidR="005653FC">
              <w:t xml:space="preserve">, Scott, </w:t>
            </w:r>
            <w:proofErr w:type="spellStart"/>
            <w:r w:rsidR="005653FC">
              <w:t>Dejan</w:t>
            </w:r>
            <w:proofErr w:type="spellEnd"/>
            <w:r w:rsidR="005653FC">
              <w:t>, Jay</w:t>
            </w:r>
            <w:r w:rsidR="00E55310">
              <w:t>, Andrei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20CBB0FC" w14:textId="019239C1" w:rsidR="003C42A6" w:rsidRDefault="005653FC" w:rsidP="008F4178">
      <w:pPr>
        <w:ind w:left="0"/>
      </w:pPr>
      <w:r>
        <w:t>Alex – updated LINAC optics uploaded to repository.</w:t>
      </w:r>
    </w:p>
    <w:p w14:paraId="69B16420" w14:textId="1EBA9211" w:rsidR="002F7140" w:rsidRDefault="005653FC" w:rsidP="002F7140">
      <w:pPr>
        <w:pStyle w:val="ListParagraph"/>
        <w:numPr>
          <w:ilvl w:val="0"/>
          <w:numId w:val="15"/>
        </w:numPr>
      </w:pPr>
      <w:r>
        <w:t>Designed for FFA passes, matches in lower passes well, becomes drift in higher passes.</w:t>
      </w:r>
    </w:p>
    <w:p w14:paraId="768265AC" w14:textId="21FD9F05" w:rsidR="00173A84" w:rsidRDefault="00173A84" w:rsidP="002F7140">
      <w:pPr>
        <w:pStyle w:val="ListParagraph"/>
        <w:numPr>
          <w:ilvl w:val="0"/>
          <w:numId w:val="15"/>
        </w:numPr>
      </w:pPr>
      <w:r>
        <w:t>Ryan added “extended” parts outside of the periodic sections</w:t>
      </w:r>
    </w:p>
    <w:p w14:paraId="19CA438F" w14:textId="19FFF8D9" w:rsidR="00173A84" w:rsidRDefault="00173A84" w:rsidP="002F7140">
      <w:pPr>
        <w:pStyle w:val="ListParagraph"/>
        <w:numPr>
          <w:ilvl w:val="0"/>
          <w:numId w:val="15"/>
        </w:numPr>
      </w:pPr>
      <w:r>
        <w:t>Files in OptiM</w:t>
      </w:r>
    </w:p>
    <w:p w14:paraId="44A771FC" w14:textId="2DDA0927" w:rsidR="00CF51AC" w:rsidRDefault="00CF51AC" w:rsidP="002F7140">
      <w:pPr>
        <w:pStyle w:val="ListParagraph"/>
        <w:numPr>
          <w:ilvl w:val="0"/>
          <w:numId w:val="15"/>
        </w:numPr>
      </w:pPr>
      <w:r>
        <w:t>Splitters are the outstanding elements</w:t>
      </w:r>
    </w:p>
    <w:p w14:paraId="6A65BBE1" w14:textId="3491F186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291335B0" w14:textId="5C642BB1" w:rsidR="00F0622E" w:rsidRDefault="00000000" w:rsidP="00300897">
      <w:pPr>
        <w:pStyle w:val="Heading2"/>
      </w:pPr>
      <w:sdt>
        <w:sdtPr>
          <w:alias w:val="Agenda 1, time allotted:"/>
          <w:tag w:val="Agenda 1, time allotted:"/>
          <w:id w:val="-548305236"/>
          <w:placeholder>
            <w:docPart w:val="19CBD859601C4C489F81AC8084E4C151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252406536"/>
          <w:placeholder>
            <w:docPart w:val="905029691C199D45BFB056D11C8EF45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1, agenda topic:"/>
          <w:tag w:val="Agenda 1, agenda topic:"/>
          <w:id w:val="-1734764758"/>
          <w:placeholder>
            <w:docPart w:val="C4EC169807049B4DAB8D20FF23272DE3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86507B">
        <w:rPr>
          <w:rStyle w:val="SubtleEmphasis"/>
        </w:rPr>
        <w:t>Non-adiabatic Arc</w:t>
      </w:r>
      <w:r w:rsidR="00A979E1">
        <w:t xml:space="preserve"> | </w:t>
      </w:r>
      <w:sdt>
        <w:sdtPr>
          <w:alias w:val="Agenda 1, presenter:"/>
          <w:tag w:val="Agenda 1, presenter:"/>
          <w:id w:val="-1972813609"/>
          <w:placeholder>
            <w:docPart w:val="CF139A6B6CFC674081F56DC541BA9A88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proofErr w:type="spellStart"/>
      <w:r w:rsidR="0086507B">
        <w:rPr>
          <w:rStyle w:val="SubtleEmphasis"/>
        </w:rPr>
        <w:t>Vasiliy</w:t>
      </w:r>
      <w:proofErr w:type="spellEnd"/>
      <w:r w:rsidR="0086507B">
        <w:rPr>
          <w:rStyle w:val="SubtleEmphasis"/>
        </w:rPr>
        <w:t>/</w:t>
      </w:r>
      <w:proofErr w:type="spellStart"/>
      <w:r w:rsidR="0086507B">
        <w:rPr>
          <w:rStyle w:val="SubtleEmphasis"/>
        </w:rPr>
        <w:t>Randika</w:t>
      </w:r>
      <w:proofErr w:type="spellEnd"/>
    </w:p>
    <w:p w14:paraId="12C16055" w14:textId="09AEE16F" w:rsidR="007959A1" w:rsidRDefault="00F77D48" w:rsidP="00B41DD1">
      <w:pPr>
        <w:pStyle w:val="ListParagraph"/>
        <w:numPr>
          <w:ilvl w:val="0"/>
          <w:numId w:val="11"/>
        </w:numPr>
      </w:pPr>
      <w:r>
        <w:t>Randi removed multipole components, but can’t get down to zero</w:t>
      </w:r>
    </w:p>
    <w:p w14:paraId="150B12BA" w14:textId="1477166C" w:rsidR="00F77D48" w:rsidRDefault="00F77D48" w:rsidP="00F77D48">
      <w:pPr>
        <w:pStyle w:val="ListParagraph"/>
        <w:numPr>
          <w:ilvl w:val="1"/>
          <w:numId w:val="11"/>
        </w:numPr>
      </w:pPr>
      <w:r>
        <w:t>Not far, but not converging either</w:t>
      </w:r>
    </w:p>
    <w:p w14:paraId="37A3DB51" w14:textId="2E332A80" w:rsidR="00F77D48" w:rsidRDefault="00F77D48" w:rsidP="00F77D48">
      <w:pPr>
        <w:pStyle w:val="ListParagraph"/>
        <w:numPr>
          <w:ilvl w:val="0"/>
          <w:numId w:val="11"/>
        </w:numPr>
      </w:pPr>
      <w:proofErr w:type="spellStart"/>
      <w:r>
        <w:t>Vasiliy’s</w:t>
      </w:r>
      <w:proofErr w:type="spellEnd"/>
      <w:r>
        <w:t xml:space="preserve"> slides:</w:t>
      </w:r>
    </w:p>
    <w:p w14:paraId="7BF2410B" w14:textId="31CBEBF1" w:rsidR="00F77D48" w:rsidRDefault="00F77D48" w:rsidP="00F77D48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1E74E38F" wp14:editId="4F56035D">
            <wp:extent cx="5111394" cy="28732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858" cy="287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73844" w14:textId="39E91A6F" w:rsidR="00F77D48" w:rsidRDefault="00F77D48" w:rsidP="00F77D48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: the fitting takes a long, long time. Many variables, </w:t>
      </w:r>
      <w:proofErr w:type="spellStart"/>
      <w:r>
        <w:t>etc</w:t>
      </w:r>
      <w:proofErr w:type="spellEnd"/>
      <w:r>
        <w:t>…</w:t>
      </w:r>
    </w:p>
    <w:p w14:paraId="3EA7E027" w14:textId="3F9049B5" w:rsidR="00F77D48" w:rsidRDefault="00F77D48" w:rsidP="00F77D48">
      <w:pPr>
        <w:pStyle w:val="ListParagraph"/>
        <w:numPr>
          <w:ilvl w:val="1"/>
          <w:numId w:val="11"/>
        </w:numPr>
      </w:pPr>
      <w:r>
        <w:t>Last time, orbits and dispersion nicely suppressed, not perfect</w:t>
      </w:r>
    </w:p>
    <w:p w14:paraId="1D6872FB" w14:textId="35BFCF0C" w:rsidR="00F77D48" w:rsidRDefault="00F77D48" w:rsidP="00F77D48">
      <w:pPr>
        <w:pStyle w:val="ListParagraph"/>
        <w:numPr>
          <w:ilvl w:val="1"/>
          <w:numId w:val="11"/>
        </w:numPr>
      </w:pPr>
      <w:r>
        <w:t>Problem was that relied on high-order combined multipoles (12 poles!)</w:t>
      </w:r>
    </w:p>
    <w:p w14:paraId="1A76D694" w14:textId="3C32118D" w:rsidR="002A67A7" w:rsidRDefault="002A67A7" w:rsidP="00F77D48">
      <w:pPr>
        <w:pStyle w:val="ListParagraph"/>
        <w:numPr>
          <w:ilvl w:val="1"/>
          <w:numId w:val="11"/>
        </w:numPr>
      </w:pPr>
      <w:r>
        <w:lastRenderedPageBreak/>
        <w:t>Played with pole face angles to improve things – not a big difference</w:t>
      </w:r>
    </w:p>
    <w:p w14:paraId="035DA0A9" w14:textId="46DCEBBE" w:rsidR="00F77D48" w:rsidRDefault="002A67A7" w:rsidP="00F77D48">
      <w:pPr>
        <w:pStyle w:val="ListParagraph"/>
        <w:numPr>
          <w:ilvl w:val="0"/>
          <w:numId w:val="11"/>
        </w:numPr>
      </w:pPr>
      <w:r>
        <w:t xml:space="preserve">Split up tasks with Randi – </w:t>
      </w:r>
    </w:p>
    <w:p w14:paraId="6AA064E7" w14:textId="4AC30CE5" w:rsidR="002A67A7" w:rsidRDefault="002A67A7" w:rsidP="002A67A7">
      <w:pPr>
        <w:pStyle w:val="ListParagraph"/>
        <w:numPr>
          <w:ilvl w:val="1"/>
          <w:numId w:val="11"/>
        </w:numPr>
      </w:pPr>
      <w:r>
        <w:t>Randi to get rid of multipoles, if needed by adding extra cells</w:t>
      </w:r>
    </w:p>
    <w:p w14:paraId="37D295B8" w14:textId="3F038168" w:rsidR="002A67A7" w:rsidRDefault="002A67A7" w:rsidP="002A67A7">
      <w:pPr>
        <w:pStyle w:val="ListParagraph"/>
        <w:numPr>
          <w:ilvl w:val="0"/>
          <w:numId w:val="11"/>
        </w:numPr>
      </w:pPr>
      <w:proofErr w:type="spellStart"/>
      <w:r>
        <w:t>Randika’s</w:t>
      </w:r>
      <w:proofErr w:type="spellEnd"/>
      <w:r>
        <w:t xml:space="preserve"> slides:</w:t>
      </w:r>
    </w:p>
    <w:p w14:paraId="0488546B" w14:textId="1AFE01F5" w:rsidR="002A67A7" w:rsidRDefault="002A67A7" w:rsidP="002A67A7">
      <w:pPr>
        <w:pStyle w:val="ListParagraph"/>
        <w:numPr>
          <w:ilvl w:val="1"/>
          <w:numId w:val="11"/>
        </w:numPr>
      </w:pPr>
      <w:r>
        <w:rPr>
          <w:noProof/>
          <w:color w:val="FF0000"/>
          <w:sz w:val="32"/>
          <w:szCs w:val="32"/>
        </w:rPr>
        <w:drawing>
          <wp:inline distT="0" distB="0" distL="0" distR="0" wp14:anchorId="7AFF5BD5" wp14:editId="6EEAD791">
            <wp:extent cx="5651747" cy="559941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275" cy="564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DDEA3" w14:textId="6513C84F" w:rsidR="002A67A7" w:rsidRDefault="002A67A7" w:rsidP="002A67A7">
      <w:pPr>
        <w:pStyle w:val="ListParagraph"/>
        <w:numPr>
          <w:ilvl w:val="1"/>
          <w:numId w:val="11"/>
        </w:numPr>
      </w:pPr>
      <w:r>
        <w:t>Removed the phases variable and most multipoles (except b1)</w:t>
      </w:r>
    </w:p>
    <w:p w14:paraId="42F86A85" w14:textId="1953326D" w:rsidR="002A67A7" w:rsidRDefault="002A67A7" w:rsidP="002A67A7">
      <w:pPr>
        <w:pStyle w:val="ListParagraph"/>
        <w:numPr>
          <w:ilvl w:val="1"/>
          <w:numId w:val="11"/>
        </w:numPr>
      </w:pPr>
      <w:r>
        <w:t>Dispersion and orbit are 0, but alphas are not</w:t>
      </w:r>
    </w:p>
    <w:p w14:paraId="27C23B78" w14:textId="50A586E4" w:rsidR="002A67A7" w:rsidRDefault="002A67A7" w:rsidP="002A67A7">
      <w:pPr>
        <w:pStyle w:val="ListParagraph"/>
        <w:numPr>
          <w:ilvl w:val="2"/>
          <w:numId w:val="11"/>
        </w:numPr>
      </w:pPr>
      <w:r>
        <w:t>Working on zeroing alphas</w:t>
      </w:r>
    </w:p>
    <w:p w14:paraId="7934B523" w14:textId="101706E9" w:rsidR="002A67A7" w:rsidRDefault="002A67A7" w:rsidP="002A67A7">
      <w:pPr>
        <w:pStyle w:val="ListParagraph"/>
        <w:numPr>
          <w:ilvl w:val="1"/>
          <w:numId w:val="11"/>
        </w:numPr>
      </w:pPr>
      <w:r>
        <w:t>This is only dipole and quadrupole moments</w:t>
      </w:r>
    </w:p>
    <w:p w14:paraId="5E70D290" w14:textId="2FB40C2D" w:rsidR="002A67A7" w:rsidRDefault="002A67A7" w:rsidP="002A67A7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>: last part of fitting, always found out it’s good to have a triplet</w:t>
      </w:r>
    </w:p>
    <w:p w14:paraId="2943F3D1" w14:textId="0F866188" w:rsidR="002A67A7" w:rsidRDefault="002A67A7" w:rsidP="002A67A7">
      <w:pPr>
        <w:pStyle w:val="ListParagraph"/>
        <w:numPr>
          <w:ilvl w:val="2"/>
          <w:numId w:val="11"/>
        </w:numPr>
      </w:pPr>
      <w:r>
        <w:t>Try to divide the magnet before the last two pieces, put a drift between</w:t>
      </w:r>
    </w:p>
    <w:p w14:paraId="31585541" w14:textId="6984BA89" w:rsidR="002A67A7" w:rsidRDefault="002A67A7" w:rsidP="002A67A7">
      <w:pPr>
        <w:pStyle w:val="ListParagraph"/>
        <w:numPr>
          <w:ilvl w:val="2"/>
          <w:numId w:val="11"/>
        </w:numPr>
      </w:pPr>
      <w:proofErr w:type="gramStart"/>
      <w:r>
        <w:t>Usually</w:t>
      </w:r>
      <w:proofErr w:type="gramEnd"/>
      <w:r>
        <w:t xml:space="preserve"> FDF or DFD</w:t>
      </w:r>
    </w:p>
    <w:p w14:paraId="23F51780" w14:textId="2ECB5F20" w:rsidR="002A67A7" w:rsidRDefault="002A67A7" w:rsidP="002A67A7">
      <w:pPr>
        <w:pStyle w:val="ListParagraph"/>
        <w:numPr>
          <w:ilvl w:val="2"/>
          <w:numId w:val="11"/>
        </w:numPr>
      </w:pPr>
      <w:r>
        <w:t>Bending is always negative in the last, and positive in the first</w:t>
      </w:r>
    </w:p>
    <w:p w14:paraId="4B0D282A" w14:textId="43546752" w:rsidR="002A67A7" w:rsidRDefault="002A67A7" w:rsidP="002A67A7">
      <w:pPr>
        <w:pStyle w:val="ListParagraph"/>
        <w:numPr>
          <w:ilvl w:val="2"/>
          <w:numId w:val="11"/>
        </w:numPr>
      </w:pPr>
      <w:r>
        <w:t>You’re very close, you just need a few more variables to get the alphas to be zero.</w:t>
      </w:r>
    </w:p>
    <w:p w14:paraId="180C8EC8" w14:textId="646B2BE5" w:rsidR="002A67A7" w:rsidRDefault="002A67A7" w:rsidP="002A67A7">
      <w:pPr>
        <w:pStyle w:val="ListParagraph"/>
        <w:numPr>
          <w:ilvl w:val="2"/>
          <w:numId w:val="11"/>
        </w:numPr>
      </w:pPr>
      <w:r>
        <w:t>Looks very nice</w:t>
      </w:r>
    </w:p>
    <w:p w14:paraId="7E7FE2E7" w14:textId="406AC51B" w:rsidR="002A67A7" w:rsidRDefault="002A67A7" w:rsidP="002A67A7">
      <w:pPr>
        <w:pStyle w:val="ListParagraph"/>
        <w:numPr>
          <w:ilvl w:val="2"/>
          <w:numId w:val="11"/>
        </w:numPr>
      </w:pPr>
      <w:r>
        <w:t>Can maybe drop orbit down to 15-20 m</w:t>
      </w:r>
    </w:p>
    <w:p w14:paraId="5B186DF4" w14:textId="238F28FB" w:rsidR="002A67A7" w:rsidRDefault="002A67A7" w:rsidP="002A67A7">
      <w:pPr>
        <w:pStyle w:val="ListParagraph"/>
        <w:numPr>
          <w:ilvl w:val="1"/>
          <w:numId w:val="11"/>
        </w:numPr>
      </w:pPr>
      <w:proofErr w:type="spellStart"/>
      <w:r>
        <w:t>Vasiliy</w:t>
      </w:r>
      <w:proofErr w:type="spellEnd"/>
      <w:r>
        <w:t xml:space="preserve">: alpha doesn’t HAVE to be zero. </w:t>
      </w:r>
    </w:p>
    <w:p w14:paraId="4623F189" w14:textId="2E499ADB" w:rsidR="002A67A7" w:rsidRDefault="002A67A7" w:rsidP="002A67A7">
      <w:pPr>
        <w:pStyle w:val="ListParagraph"/>
        <w:numPr>
          <w:ilvl w:val="2"/>
          <w:numId w:val="11"/>
        </w:numPr>
      </w:pPr>
      <w:proofErr w:type="spellStart"/>
      <w:r>
        <w:t>Dejan</w:t>
      </w:r>
      <w:proofErr w:type="spellEnd"/>
      <w:r>
        <w:t>: make the weighting much less than the other variables</w:t>
      </w:r>
    </w:p>
    <w:p w14:paraId="58C693BB" w14:textId="756951AC" w:rsidR="002A67A7" w:rsidRDefault="002A67A7" w:rsidP="002A67A7">
      <w:pPr>
        <w:pStyle w:val="ListParagraph"/>
        <w:numPr>
          <w:ilvl w:val="3"/>
          <w:numId w:val="11"/>
        </w:numPr>
      </w:pPr>
      <w:r>
        <w:lastRenderedPageBreak/>
        <w:t>Beta should have lowest weight</w:t>
      </w:r>
    </w:p>
    <w:p w14:paraId="646F2513" w14:textId="01722873" w:rsidR="002A67A7" w:rsidRDefault="002A67A7" w:rsidP="002A67A7">
      <w:pPr>
        <w:pStyle w:val="ListParagraph"/>
        <w:numPr>
          <w:ilvl w:val="3"/>
          <w:numId w:val="11"/>
        </w:numPr>
      </w:pPr>
      <w:r>
        <w:t>But limits in betas (maybe not higher than 40, but with low weight)</w:t>
      </w:r>
    </w:p>
    <w:p w14:paraId="13868485" w14:textId="387F048C" w:rsidR="002A67A7" w:rsidRDefault="00955DBB" w:rsidP="00955DBB">
      <w:pPr>
        <w:pStyle w:val="ListParagraph"/>
        <w:numPr>
          <w:ilvl w:val="3"/>
          <w:numId w:val="11"/>
        </w:numPr>
      </w:pPr>
      <w:r>
        <w:t xml:space="preserve">Takes a whole week of running for </w:t>
      </w:r>
      <w:proofErr w:type="spellStart"/>
      <w:r>
        <w:t>Dejan</w:t>
      </w:r>
      <w:proofErr w:type="spellEnd"/>
    </w:p>
    <w:p w14:paraId="7BDE2E52" w14:textId="61D9E064" w:rsidR="00955DBB" w:rsidRDefault="00955DBB" w:rsidP="00955DBB">
      <w:pPr>
        <w:pStyle w:val="ListParagraph"/>
        <w:numPr>
          <w:ilvl w:val="3"/>
          <w:numId w:val="11"/>
        </w:numPr>
      </w:pPr>
      <w:r>
        <w:t>Randi: using LMDIF seems to run well – it’s quicker because we’re close</w:t>
      </w:r>
    </w:p>
    <w:p w14:paraId="7E82344A" w14:textId="45BBB669" w:rsidR="00955DBB" w:rsidRDefault="00955DBB" w:rsidP="00955DBB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latest run with 20 universes is taking forever</w:t>
      </w:r>
    </w:p>
    <w:p w14:paraId="4D51BF4C" w14:textId="7741858F" w:rsidR="00955DBB" w:rsidRDefault="00955DBB" w:rsidP="00955DBB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>: another alternative</w:t>
      </w:r>
    </w:p>
    <w:p w14:paraId="27ADBF27" w14:textId="65E3CC49" w:rsidR="00955DBB" w:rsidRDefault="00443E56" w:rsidP="00955DBB">
      <w:pPr>
        <w:pStyle w:val="ListParagraph"/>
        <w:numPr>
          <w:ilvl w:val="1"/>
          <w:numId w:val="11"/>
        </w:numPr>
      </w:pPr>
      <w:r>
        <w:t>From IPAC22 (</w:t>
      </w:r>
      <w:proofErr w:type="spellStart"/>
      <w:r>
        <w:t>Dejan’s</w:t>
      </w:r>
      <w:proofErr w:type="spellEnd"/>
      <w:r>
        <w:t>)</w:t>
      </w:r>
    </w:p>
    <w:p w14:paraId="3ABDCC5B" w14:textId="44E83869" w:rsidR="00443E56" w:rsidRDefault="00443E56" w:rsidP="00955DBB">
      <w:pPr>
        <w:pStyle w:val="ListParagraph"/>
        <w:numPr>
          <w:ilvl w:val="1"/>
          <w:numId w:val="11"/>
        </w:numPr>
      </w:pPr>
      <w:r>
        <w:rPr>
          <w:noProof/>
          <w:color w:val="FF0000"/>
          <w:sz w:val="32"/>
          <w:szCs w:val="32"/>
        </w:rPr>
        <w:drawing>
          <wp:inline distT="0" distB="0" distL="0" distR="0" wp14:anchorId="22E330FB" wp14:editId="6F9A0D8A">
            <wp:extent cx="5635267" cy="3575407"/>
            <wp:effectExtent l="0" t="0" r="381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833" cy="35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8EC30" w14:textId="6393DBE9" w:rsidR="00443E56" w:rsidRDefault="00443E56" w:rsidP="00955DBB">
      <w:pPr>
        <w:pStyle w:val="ListParagraph"/>
        <w:numPr>
          <w:ilvl w:val="1"/>
          <w:numId w:val="11"/>
        </w:numPr>
      </w:pPr>
      <w:r>
        <w:t>Bending is opposite way</w:t>
      </w:r>
    </w:p>
    <w:p w14:paraId="3A686CBC" w14:textId="2F60A8DD" w:rsidR="008660E1" w:rsidRDefault="008660E1" w:rsidP="00955DBB">
      <w:pPr>
        <w:pStyle w:val="ListParagraph"/>
        <w:numPr>
          <w:ilvl w:val="1"/>
          <w:numId w:val="11"/>
        </w:numPr>
      </w:pPr>
      <w:proofErr w:type="spellStart"/>
      <w:r>
        <w:t>Vasiliy</w:t>
      </w:r>
      <w:proofErr w:type="spellEnd"/>
      <w:r>
        <w:t xml:space="preserve"> tried to do this style with crossing, similar peaks, </w:t>
      </w:r>
      <w:proofErr w:type="gramStart"/>
      <w:r>
        <w:t>etc..</w:t>
      </w:r>
      <w:proofErr w:type="gramEnd"/>
    </w:p>
    <w:p w14:paraId="2A3B02E6" w14:textId="6A09CED7" w:rsidR="008660E1" w:rsidRDefault="008660E1" w:rsidP="00955DBB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: last magnet in the triplet, try to vary it a bit. Lengths not same in </w:t>
      </w:r>
      <w:proofErr w:type="spellStart"/>
      <w:r>
        <w:t>Dejan’s</w:t>
      </w:r>
      <w:proofErr w:type="spellEnd"/>
      <w:r>
        <w:t xml:space="preserve"> solution</w:t>
      </w:r>
    </w:p>
    <w:p w14:paraId="155106F8" w14:textId="4470A1E3" w:rsidR="008660E1" w:rsidRDefault="008660E1" w:rsidP="008660E1">
      <w:pPr>
        <w:pStyle w:val="ListParagraph"/>
        <w:numPr>
          <w:ilvl w:val="2"/>
          <w:numId w:val="11"/>
        </w:numPr>
      </w:pPr>
      <w:r>
        <w:t>Frustrating to get final solution</w:t>
      </w:r>
    </w:p>
    <w:p w14:paraId="2FFF5EFA" w14:textId="0761C41E" w:rsidR="008660E1" w:rsidRDefault="008660E1" w:rsidP="008660E1">
      <w:pPr>
        <w:pStyle w:val="ListParagraph"/>
        <w:numPr>
          <w:ilvl w:val="1"/>
          <w:numId w:val="11"/>
        </w:numPr>
      </w:pPr>
      <w:r>
        <w:t>Started with playing by hand with parameters</w:t>
      </w:r>
    </w:p>
    <w:p w14:paraId="4CAD73B6" w14:textId="5DC53853" w:rsidR="008660E1" w:rsidRDefault="00B4002B" w:rsidP="008660E1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32"/>
          <w:szCs w:val="32"/>
        </w:rPr>
        <w:drawing>
          <wp:inline distT="0" distB="0" distL="0" distR="0" wp14:anchorId="64087221" wp14:editId="39F7C256">
            <wp:extent cx="5624098" cy="3085963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916" cy="30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EA609" w14:textId="7D5B335A" w:rsidR="00B4002B" w:rsidRDefault="00B4002B" w:rsidP="00B4002B">
      <w:pPr>
        <w:pStyle w:val="ListParagraph"/>
        <w:numPr>
          <w:ilvl w:val="1"/>
          <w:numId w:val="11"/>
        </w:numPr>
      </w:pPr>
      <w:r>
        <w:lastRenderedPageBreak/>
        <w:t>Just dipole and quad components</w:t>
      </w:r>
    </w:p>
    <w:p w14:paraId="2ECDFC08" w14:textId="64C7EFCC" w:rsidR="00B4002B" w:rsidRDefault="00B4002B" w:rsidP="00B4002B">
      <w:pPr>
        <w:pStyle w:val="ListParagraph"/>
        <w:numPr>
          <w:ilvl w:val="1"/>
          <w:numId w:val="11"/>
        </w:numPr>
      </w:pPr>
      <w:r>
        <w:t>Not perfect yet, but probably OK b/c we can absorb in the individual matching sections</w:t>
      </w:r>
    </w:p>
    <w:p w14:paraId="65474DEF" w14:textId="56C3387D" w:rsidR="00B4002B" w:rsidRDefault="00B4002B" w:rsidP="00B4002B">
      <w:pPr>
        <w:pStyle w:val="ListParagraph"/>
        <w:numPr>
          <w:ilvl w:val="1"/>
          <w:numId w:val="11"/>
        </w:numPr>
      </w:pPr>
      <w:r>
        <w:t>Alphas not perfectly 0, but close</w:t>
      </w:r>
    </w:p>
    <w:p w14:paraId="1A5B02D5" w14:textId="3A7E865D" w:rsidR="00B4002B" w:rsidRDefault="00B4002B" w:rsidP="00B4002B">
      <w:pPr>
        <w:pStyle w:val="ListParagraph"/>
        <w:numPr>
          <w:ilvl w:val="1"/>
          <w:numId w:val="11"/>
        </w:numPr>
      </w:pPr>
      <w:r>
        <w:t>Tradeoff between orbits, dispersion suppression, and beta control</w:t>
      </w:r>
    </w:p>
    <w:p w14:paraId="22F56DD0" w14:textId="5ADE85D3" w:rsidR="00B4002B" w:rsidRDefault="00B4002B" w:rsidP="00B4002B">
      <w:pPr>
        <w:pStyle w:val="ListParagraph"/>
        <w:numPr>
          <w:ilvl w:val="0"/>
          <w:numId w:val="11"/>
        </w:numPr>
      </w:pPr>
      <w:r>
        <w:t xml:space="preserve">In </w:t>
      </w:r>
      <w:proofErr w:type="spellStart"/>
      <w:r>
        <w:t>Dejan’s</w:t>
      </w:r>
      <w:proofErr w:type="spellEnd"/>
      <w:r>
        <w:t xml:space="preserve"> case, large beta blow up</w:t>
      </w:r>
    </w:p>
    <w:p w14:paraId="25C0C6CC" w14:textId="29709E15" w:rsidR="00B4002B" w:rsidRDefault="00B4002B" w:rsidP="00B4002B">
      <w:pPr>
        <w:pStyle w:val="ListParagraph"/>
        <w:numPr>
          <w:ilvl w:val="1"/>
          <w:numId w:val="11"/>
        </w:numPr>
      </w:pPr>
      <w:proofErr w:type="spellStart"/>
      <w:r>
        <w:t>Vasiliy</w:t>
      </w:r>
      <w:proofErr w:type="spellEnd"/>
      <w:r>
        <w:t xml:space="preserve"> limited beta, and that could contribute to why different</w:t>
      </w:r>
    </w:p>
    <w:p w14:paraId="606D55CE" w14:textId="297762D0" w:rsidR="00023DFF" w:rsidRDefault="00023DFF" w:rsidP="00023DFF">
      <w:pPr>
        <w:pStyle w:val="ListParagraph"/>
        <w:numPr>
          <w:ilvl w:val="0"/>
          <w:numId w:val="11"/>
        </w:numPr>
      </w:pPr>
      <w:r>
        <w:t>Orbit spread is reasonable, but a bit more work needed</w:t>
      </w:r>
    </w:p>
    <w:p w14:paraId="64169B34" w14:textId="61A4FCC1" w:rsidR="00023DFF" w:rsidRDefault="00023DFF" w:rsidP="00023DFF">
      <w:pPr>
        <w:pStyle w:val="ListParagraph"/>
        <w:numPr>
          <w:ilvl w:val="1"/>
          <w:numId w:val="11"/>
        </w:numPr>
      </w:pPr>
      <w:r>
        <w:t>Want to standardize magnet sizes</w:t>
      </w:r>
    </w:p>
    <w:p w14:paraId="11815A0C" w14:textId="7679E43F" w:rsidR="00023DFF" w:rsidRDefault="00023DFF" w:rsidP="00023DFF">
      <w:pPr>
        <w:pStyle w:val="ListParagraph"/>
        <w:numPr>
          <w:ilvl w:val="1"/>
          <w:numId w:val="11"/>
        </w:numPr>
      </w:pPr>
      <w:r>
        <w:t>Some magnets at field limits, so may need to change lengths.</w:t>
      </w:r>
    </w:p>
    <w:p w14:paraId="3D363F05" w14:textId="4AF74E68" w:rsidR="00382B36" w:rsidRDefault="00382B36" w:rsidP="00382B36">
      <w:pPr>
        <w:pStyle w:val="ListParagraph"/>
        <w:numPr>
          <w:ilvl w:val="0"/>
          <w:numId w:val="11"/>
        </w:numPr>
      </w:pPr>
      <w:r>
        <w:t>Should we keep pushing? Or just use this?</w:t>
      </w:r>
    </w:p>
    <w:p w14:paraId="0C87C03B" w14:textId="3A16D1C5" w:rsidR="00382B36" w:rsidRDefault="00382B36" w:rsidP="00382B36">
      <w:pPr>
        <w:pStyle w:val="ListParagraph"/>
        <w:numPr>
          <w:ilvl w:val="1"/>
          <w:numId w:val="11"/>
        </w:numPr>
      </w:pPr>
      <w:r>
        <w:t xml:space="preserve">Alex B: draw a line somewhere, but at some </w:t>
      </w:r>
      <w:proofErr w:type="gramStart"/>
      <w:r>
        <w:t>point</w:t>
      </w:r>
      <w:proofErr w:type="gramEnd"/>
      <w:r>
        <w:t xml:space="preserve"> we need to have something to use</w:t>
      </w:r>
    </w:p>
    <w:p w14:paraId="187A400C" w14:textId="61680C1D" w:rsidR="00382B36" w:rsidRDefault="00382B36" w:rsidP="00382B36">
      <w:pPr>
        <w:pStyle w:val="ListParagraph"/>
        <w:numPr>
          <w:ilvl w:val="1"/>
          <w:numId w:val="11"/>
        </w:numPr>
      </w:pPr>
      <w:r>
        <w:t>Can always optimize more</w:t>
      </w:r>
    </w:p>
    <w:p w14:paraId="6FA5A992" w14:textId="6EDC0F75" w:rsidR="00382B36" w:rsidRDefault="002F123C" w:rsidP="00382B36">
      <w:pPr>
        <w:pStyle w:val="ListParagraph"/>
        <w:numPr>
          <w:ilvl w:val="1"/>
          <w:numId w:val="11"/>
        </w:numPr>
      </w:pPr>
      <w:r>
        <w:t>At some point, declare a version for the time being.</w:t>
      </w:r>
    </w:p>
    <w:p w14:paraId="0B49ED06" w14:textId="41A92999" w:rsidR="002F123C" w:rsidRDefault="002F123C" w:rsidP="002F123C">
      <w:pPr>
        <w:pStyle w:val="ListParagraph"/>
        <w:numPr>
          <w:ilvl w:val="0"/>
          <w:numId w:val="11"/>
        </w:numPr>
      </w:pPr>
      <w:r>
        <w:t>Kirsten: which version of the FFA cell are you using?</w:t>
      </w:r>
    </w:p>
    <w:p w14:paraId="11ADAD53" w14:textId="080545C4" w:rsidR="002F123C" w:rsidRDefault="002F123C" w:rsidP="002F123C">
      <w:pPr>
        <w:pStyle w:val="ListParagraph"/>
        <w:numPr>
          <w:ilvl w:val="1"/>
          <w:numId w:val="11"/>
        </w:numPr>
      </w:pPr>
      <w:r>
        <w:t>This is from Stephen’s lattice from the IPAC22 paper</w:t>
      </w:r>
    </w:p>
    <w:p w14:paraId="24D2C4DA" w14:textId="2A22E91C" w:rsidR="002F123C" w:rsidRDefault="002F123C" w:rsidP="002F123C">
      <w:pPr>
        <w:pStyle w:val="ListParagraph"/>
        <w:numPr>
          <w:ilvl w:val="2"/>
          <w:numId w:val="11"/>
        </w:numPr>
      </w:pPr>
      <w:r>
        <w:t>There’s a more recent one</w:t>
      </w:r>
    </w:p>
    <w:p w14:paraId="185593B7" w14:textId="4D522B19" w:rsidR="002F123C" w:rsidRDefault="002F123C" w:rsidP="002F123C">
      <w:pPr>
        <w:pStyle w:val="ListParagraph"/>
        <w:numPr>
          <w:ilvl w:val="0"/>
          <w:numId w:val="11"/>
        </w:numPr>
      </w:pPr>
      <w:r>
        <w:t>Are you using 2 FFA or 1 FFA solution?</w:t>
      </w:r>
    </w:p>
    <w:p w14:paraId="644C2F14" w14:textId="7C2CAFAC" w:rsidR="002F123C" w:rsidRDefault="002F123C" w:rsidP="002F123C">
      <w:pPr>
        <w:pStyle w:val="ListParagraph"/>
        <w:numPr>
          <w:ilvl w:val="1"/>
          <w:numId w:val="11"/>
        </w:numPr>
      </w:pPr>
      <w:r>
        <w:t>Using 2</w:t>
      </w:r>
    </w:p>
    <w:p w14:paraId="595C6214" w14:textId="6E53BF0C" w:rsidR="002F123C" w:rsidRDefault="002F123C" w:rsidP="002F123C">
      <w:pPr>
        <w:pStyle w:val="ListParagraph"/>
        <w:numPr>
          <w:ilvl w:val="1"/>
          <w:numId w:val="11"/>
        </w:numPr>
      </w:pPr>
      <w:r>
        <w:t xml:space="preserve">The 1 FFA is from </w:t>
      </w:r>
      <w:proofErr w:type="spellStart"/>
      <w:r>
        <w:t>Dejan</w:t>
      </w:r>
      <w:proofErr w:type="spellEnd"/>
      <w:r>
        <w:t>, then adjusted by Stephen and clarified by Alex C and Kirsten</w:t>
      </w:r>
    </w:p>
    <w:p w14:paraId="1DD519AF" w14:textId="1C7D59F0" w:rsidR="002F123C" w:rsidRDefault="002F123C" w:rsidP="002F123C">
      <w:pPr>
        <w:pStyle w:val="ListParagraph"/>
        <w:numPr>
          <w:ilvl w:val="0"/>
          <w:numId w:val="11"/>
        </w:numPr>
      </w:pPr>
      <w:r>
        <w:t>Kirsten/Alex C will upload the latest arcs after this meeting to make sure we’re all using the same lattice</w:t>
      </w:r>
    </w:p>
    <w:p w14:paraId="0FF013AD" w14:textId="30485717" w:rsidR="002F123C" w:rsidRDefault="002F123C" w:rsidP="002F123C">
      <w:pPr>
        <w:pStyle w:val="ListParagraph"/>
        <w:numPr>
          <w:ilvl w:val="1"/>
          <w:numId w:val="11"/>
        </w:numPr>
      </w:pPr>
      <w:r>
        <w:t>This one is based upon the latest baseline</w:t>
      </w:r>
    </w:p>
    <w:p w14:paraId="6241CDA4" w14:textId="024EE655" w:rsidR="003B244C" w:rsidRDefault="003B244C" w:rsidP="003B244C">
      <w:pPr>
        <w:pStyle w:val="ListParagraph"/>
        <w:numPr>
          <w:ilvl w:val="0"/>
          <w:numId w:val="11"/>
        </w:numPr>
      </w:pPr>
      <w:r>
        <w:t>What are the gradients in the new lattice?</w:t>
      </w:r>
    </w:p>
    <w:p w14:paraId="27E706F9" w14:textId="58B4CACB" w:rsidR="003B244C" w:rsidRDefault="003B244C" w:rsidP="003B244C">
      <w:pPr>
        <w:pStyle w:val="ListParagraph"/>
        <w:numPr>
          <w:ilvl w:val="1"/>
          <w:numId w:val="11"/>
        </w:numPr>
      </w:pPr>
      <w:r>
        <w:t>Stephen did the offsetting, and adjusted gradients a bit, but not sure if that info is supplied</w:t>
      </w:r>
    </w:p>
    <w:p w14:paraId="2AD4BE97" w14:textId="720555F8" w:rsidR="003B244C" w:rsidRDefault="003B244C" w:rsidP="003B244C">
      <w:pPr>
        <w:pStyle w:val="ListParagraph"/>
        <w:numPr>
          <w:ilvl w:val="2"/>
          <w:numId w:val="11"/>
        </w:numPr>
      </w:pPr>
      <w:r>
        <w:t>Didn’t push new lattices</w:t>
      </w:r>
    </w:p>
    <w:p w14:paraId="51BFF857" w14:textId="18EB88D3" w:rsidR="003B244C" w:rsidRDefault="003B244C" w:rsidP="003B244C">
      <w:pPr>
        <w:pStyle w:val="ListParagraph"/>
        <w:numPr>
          <w:ilvl w:val="0"/>
          <w:numId w:val="11"/>
        </w:numPr>
      </w:pPr>
      <w:r>
        <w:t xml:space="preserve">In January, will upload the latest version with practical magnets. Then Alex C/Kirsten can update in our BMAD files, and </w:t>
      </w:r>
      <w:proofErr w:type="spellStart"/>
      <w:r>
        <w:t>Vasiliy</w:t>
      </w:r>
      <w:proofErr w:type="spellEnd"/>
      <w:r>
        <w:t xml:space="preserve"> can use that.</w:t>
      </w:r>
    </w:p>
    <w:p w14:paraId="1EECB569" w14:textId="7C59ACF2" w:rsidR="003B244C" w:rsidRDefault="003B244C" w:rsidP="003B244C">
      <w:pPr>
        <w:pStyle w:val="ListParagraph"/>
        <w:numPr>
          <w:ilvl w:val="0"/>
          <w:numId w:val="11"/>
        </w:numPr>
      </w:pPr>
      <w:r>
        <w:t>Alex C: let’s make a “baseline” folder in the repository, so we all work from the same.</w:t>
      </w:r>
    </w:p>
    <w:p w14:paraId="174CBC73" w14:textId="485A790C" w:rsidR="00E55310" w:rsidRDefault="00E55310" w:rsidP="003B244C">
      <w:pPr>
        <w:pStyle w:val="ListParagraph"/>
        <w:numPr>
          <w:ilvl w:val="0"/>
          <w:numId w:val="11"/>
        </w:numPr>
      </w:pPr>
      <w:r>
        <w:t>Maybe we use GitHub?</w:t>
      </w:r>
    </w:p>
    <w:p w14:paraId="51E2902F" w14:textId="1C42453E" w:rsidR="00E55310" w:rsidRDefault="00E55310" w:rsidP="00E55310">
      <w:pPr>
        <w:pStyle w:val="ListParagraph"/>
        <w:numPr>
          <w:ilvl w:val="1"/>
          <w:numId w:val="11"/>
        </w:numPr>
      </w:pPr>
      <w:r>
        <w:t xml:space="preserve">Scott and Ryan use </w:t>
      </w:r>
      <w:proofErr w:type="spellStart"/>
      <w:r>
        <w:t>github</w:t>
      </w:r>
      <w:proofErr w:type="spellEnd"/>
    </w:p>
    <w:p w14:paraId="356727CC" w14:textId="15D858CA" w:rsidR="00E55310" w:rsidRDefault="00E55310" w:rsidP="00E55310">
      <w:pPr>
        <w:pStyle w:val="ListParagraph"/>
        <w:numPr>
          <w:ilvl w:val="0"/>
          <w:numId w:val="11"/>
        </w:numPr>
      </w:pPr>
      <w:r>
        <w:t>We don’t currently have a good way of saying “this is the lattice”</w:t>
      </w:r>
    </w:p>
    <w:p w14:paraId="27D2F176" w14:textId="02436D60" w:rsidR="00E55310" w:rsidRDefault="00E55310" w:rsidP="00E55310">
      <w:pPr>
        <w:pStyle w:val="ListParagraph"/>
        <w:numPr>
          <w:ilvl w:val="1"/>
          <w:numId w:val="11"/>
        </w:numPr>
      </w:pPr>
      <w:r>
        <w:t xml:space="preserve">We get something from different people, then translate, </w:t>
      </w:r>
      <w:proofErr w:type="spellStart"/>
      <w:r>
        <w:t>etc</w:t>
      </w:r>
      <w:proofErr w:type="spellEnd"/>
      <w:r>
        <w:t>…</w:t>
      </w:r>
    </w:p>
    <w:p w14:paraId="6FC7B6FE" w14:textId="56E70D59" w:rsidR="00E55310" w:rsidRDefault="00E55310" w:rsidP="00E55310">
      <w:pPr>
        <w:pStyle w:val="ListParagraph"/>
        <w:numPr>
          <w:ilvl w:val="0"/>
          <w:numId w:val="11"/>
        </w:numPr>
      </w:pPr>
      <w:r>
        <w:t xml:space="preserve">Only </w:t>
      </w:r>
      <w:r w:rsidR="00724222">
        <w:t>well-defined</w:t>
      </w:r>
      <w:r>
        <w:t xml:space="preserve"> piece is the FFA arc – everything else is almost separate</w:t>
      </w:r>
    </w:p>
    <w:p w14:paraId="0F8D570C" w14:textId="6515FD41" w:rsidR="00E55310" w:rsidRDefault="005E53EE" w:rsidP="00E55310">
      <w:pPr>
        <w:pStyle w:val="ListParagraph"/>
        <w:numPr>
          <w:ilvl w:val="0"/>
          <w:numId w:val="11"/>
        </w:numPr>
      </w:pPr>
      <w:r>
        <w:t>X.0 versioning problems</w:t>
      </w:r>
    </w:p>
    <w:p w14:paraId="17A1A64B" w14:textId="41F8F206" w:rsidR="005E53EE" w:rsidRDefault="005E53EE" w:rsidP="005E53EE">
      <w:pPr>
        <w:pStyle w:val="ListParagraph"/>
        <w:numPr>
          <w:ilvl w:val="1"/>
          <w:numId w:val="11"/>
        </w:numPr>
      </w:pPr>
      <w:r>
        <w:t>Problem is, people send X.0+epsilon</w:t>
      </w:r>
    </w:p>
    <w:p w14:paraId="0669AB99" w14:textId="5FDADAC0" w:rsidR="005E53EE" w:rsidRDefault="005E53EE" w:rsidP="005E53EE">
      <w:pPr>
        <w:pStyle w:val="ListParagraph"/>
        <w:numPr>
          <w:ilvl w:val="1"/>
          <w:numId w:val="11"/>
        </w:numPr>
      </w:pPr>
      <w:r>
        <w:t>Scott prefers date codes</w:t>
      </w:r>
    </w:p>
    <w:p w14:paraId="6A06DE2D" w14:textId="10A17008" w:rsidR="00EC10D7" w:rsidRDefault="00EC10D7" w:rsidP="00EC10D7">
      <w:pPr>
        <w:pStyle w:val="ListParagraph"/>
        <w:numPr>
          <w:ilvl w:val="0"/>
          <w:numId w:val="11"/>
        </w:numPr>
      </w:pPr>
      <w:r>
        <w:t xml:space="preserve">Stephen made magnets into pseudo-SBENDs from </w:t>
      </w:r>
      <w:proofErr w:type="spellStart"/>
      <w:r>
        <w:t>Dejan’s</w:t>
      </w:r>
      <w:proofErr w:type="spellEnd"/>
      <w:r>
        <w:t xml:space="preserve"> design</w:t>
      </w:r>
    </w:p>
    <w:p w14:paraId="1C53AF1C" w14:textId="16971043" w:rsidR="00CF29F7" w:rsidRDefault="00CF29F7" w:rsidP="00CF29F7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>: max field 1.6 T</w:t>
      </w:r>
    </w:p>
    <w:p w14:paraId="3C5799BB" w14:textId="3F46BE69" w:rsidR="00CF29F7" w:rsidRDefault="00CF29F7" w:rsidP="00CF29F7">
      <w:pPr>
        <w:pStyle w:val="ListParagraph"/>
        <w:numPr>
          <w:ilvl w:val="1"/>
          <w:numId w:val="11"/>
        </w:numPr>
      </w:pPr>
      <w:r>
        <w:t>Stephen, if that changes rapidly over a short space, that’s a problem</w:t>
      </w:r>
    </w:p>
    <w:p w14:paraId="1803A9EC" w14:textId="13E8068C" w:rsidR="00CF29F7" w:rsidRDefault="00CF29F7" w:rsidP="00CF29F7">
      <w:pPr>
        <w:pStyle w:val="ListParagraph"/>
        <w:numPr>
          <w:ilvl w:val="2"/>
          <w:numId w:val="11"/>
        </w:numPr>
      </w:pPr>
      <w:r>
        <w:t>Reduced 76 cells</w:t>
      </w:r>
    </w:p>
    <w:p w14:paraId="474FDB5C" w14:textId="70992395" w:rsidR="00C21727" w:rsidRDefault="00C21727" w:rsidP="00C21727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32"/>
          <w:szCs w:val="32"/>
        </w:rPr>
        <w:lastRenderedPageBreak/>
        <w:drawing>
          <wp:inline distT="0" distB="0" distL="0" distR="0" wp14:anchorId="3A8279B5" wp14:editId="7158ACC2">
            <wp:extent cx="6133672" cy="6119732"/>
            <wp:effectExtent l="0" t="0" r="63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824" cy="614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6EBB6" w14:textId="29BFFD84" w:rsidR="00C21727" w:rsidRDefault="00C21727" w:rsidP="00C21727">
      <w:pPr>
        <w:pStyle w:val="ListParagraph"/>
        <w:numPr>
          <w:ilvl w:val="1"/>
          <w:numId w:val="11"/>
        </w:numPr>
      </w:pPr>
      <w:r>
        <w:t>Optimized orbit excursion</w:t>
      </w:r>
    </w:p>
    <w:p w14:paraId="5A7C8AC4" w14:textId="28D22E5D" w:rsidR="00C21727" w:rsidRDefault="00C21727" w:rsidP="00C21727">
      <w:pPr>
        <w:pStyle w:val="ListParagraph"/>
        <w:numPr>
          <w:ilvl w:val="1"/>
          <w:numId w:val="11"/>
        </w:numPr>
      </w:pPr>
      <w:r>
        <w:t>This is the widest magnet (this is ~16 cm)</w:t>
      </w:r>
    </w:p>
    <w:p w14:paraId="22496BC5" w14:textId="45CD290B" w:rsidR="00C21727" w:rsidRDefault="00C21727" w:rsidP="00C21727">
      <w:pPr>
        <w:pStyle w:val="ListParagraph"/>
        <w:numPr>
          <w:ilvl w:val="1"/>
          <w:numId w:val="11"/>
        </w:numPr>
      </w:pPr>
      <w:r>
        <w:t>Minimized area of magnetic material</w:t>
      </w:r>
    </w:p>
    <w:p w14:paraId="6AAC68BB" w14:textId="75E262A9" w:rsidR="00560480" w:rsidRDefault="00560480" w:rsidP="00C21727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>: magnet size went from 10-16 cm wide</w:t>
      </w:r>
    </w:p>
    <w:p w14:paraId="1693F9DB" w14:textId="46B85338" w:rsidR="00362D70" w:rsidRDefault="00560480" w:rsidP="00362D70">
      <w:pPr>
        <w:pStyle w:val="ListParagraph"/>
        <w:numPr>
          <w:ilvl w:val="2"/>
          <w:numId w:val="11"/>
        </w:numPr>
      </w:pPr>
      <w:r>
        <w:t>Alex C: But less magnetic material</w:t>
      </w:r>
    </w:p>
    <w:p w14:paraId="285D74D8" w14:textId="2F46AA3A" w:rsidR="004E24FA" w:rsidRDefault="004E24FA" w:rsidP="004E24FA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</w:t>
      </w:r>
      <w:r>
        <w:t xml:space="preserve"> Suggest </w:t>
      </w:r>
      <w:proofErr w:type="spellStart"/>
      <w:r>
        <w:t>Vasiliy</w:t>
      </w:r>
      <w:proofErr w:type="spellEnd"/>
      <w:r>
        <w:t xml:space="preserve"> redo with new model</w:t>
      </w:r>
    </w:p>
    <w:p w14:paraId="44FD468A" w14:textId="1B5DF2B3" w:rsidR="004E24FA" w:rsidRDefault="004E24FA" w:rsidP="004E24FA">
      <w:pPr>
        <w:pStyle w:val="ListParagraph"/>
        <w:numPr>
          <w:ilvl w:val="1"/>
          <w:numId w:val="11"/>
        </w:numPr>
      </w:pPr>
      <w:r>
        <w:t>Get close manually, then let the program find it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300"/>
        <w:gridCol w:w="2250"/>
        <w:gridCol w:w="2250"/>
      </w:tblGrid>
      <w:tr w:rsidR="00A979E1" w:rsidRPr="00E52810" w14:paraId="13D6AA7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5E14571" w14:textId="2692F56A" w:rsidR="00CB50F2" w:rsidRPr="00E52810" w:rsidRDefault="00000000" w:rsidP="00E52810">
            <w:sdt>
              <w:sdtPr>
                <w:alias w:val="Agenda 1, action items:"/>
                <w:tag w:val="Agenda 1, action items:"/>
                <w:id w:val="810443476"/>
                <w:placeholder>
                  <w:docPart w:val="BEB82E699AFECE4E922673F61CD08C0B"/>
                </w:placeholder>
                <w:temporary/>
                <w:showingPlcHdr/>
                <w15:appearance w15:val="hidden"/>
              </w:sdtPr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352783267"/>
            <w:placeholder>
              <w:docPart w:val="6FFC7F29C709904B8ADA577789DD93D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E31D099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1450979630"/>
            <w:placeholder>
              <w:docPart w:val="8510B67604C2454D8F59BB82DA59D65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81C618A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05217C5D" w14:textId="77777777" w:rsidTr="00557792">
        <w:tc>
          <w:tcPr>
            <w:tcW w:w="6300" w:type="dxa"/>
          </w:tcPr>
          <w:p w14:paraId="2D55C3E9" w14:textId="3F3B1EAF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E499C15" w14:textId="5DEBB5B9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8F5B4AE" w14:textId="1AE9B7BC" w:rsidR="00A979E1" w:rsidRPr="00E52810" w:rsidRDefault="00A979E1" w:rsidP="00E52810">
            <w:pPr>
              <w:ind w:left="0"/>
            </w:pPr>
          </w:p>
        </w:tc>
      </w:tr>
      <w:tr w:rsidR="00A979E1" w:rsidRPr="00E52810" w14:paraId="12B648CC" w14:textId="77777777" w:rsidTr="00557792">
        <w:tc>
          <w:tcPr>
            <w:tcW w:w="6300" w:type="dxa"/>
          </w:tcPr>
          <w:p w14:paraId="70ACA6B7" w14:textId="5A14F79D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A84BDC2" w14:textId="5DA3237E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17077F2" w14:textId="1D0CAA30" w:rsidR="00A979E1" w:rsidRPr="00E52810" w:rsidRDefault="00A979E1" w:rsidP="00E52810">
            <w:pPr>
              <w:ind w:left="0"/>
            </w:pPr>
          </w:p>
        </w:tc>
      </w:tr>
    </w:tbl>
    <w:p w14:paraId="76137154" w14:textId="21AE2412" w:rsidR="00A979E1" w:rsidRDefault="00000000" w:rsidP="00A979E1">
      <w:pPr>
        <w:pStyle w:val="Heading2"/>
      </w:pPr>
      <w:sdt>
        <w:sdtPr>
          <w:alias w:val="Agenda 2, time allotted:"/>
          <w:tag w:val="Agenda 2, time allotted:"/>
          <w:id w:val="1191029867"/>
          <w:placeholder>
            <w:docPart w:val="6774B0411836BC46A7562B3CAD5646E0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91309234"/>
          <w:placeholder>
            <w:docPart w:val="2110BF6F381A774CAF172E1B2BEFC9A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2, agenda topic:"/>
          <w:tag w:val="Agenda 2, agenda topic:"/>
          <w:id w:val="1539396324"/>
          <w:placeholder>
            <w:docPart w:val="03B754192E3DE54AA1A76A5EA32F3755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86507B">
        <w:rPr>
          <w:rStyle w:val="SubtleEmphasis"/>
        </w:rPr>
        <w:t>2023 Outlook</w:t>
      </w:r>
      <w:r w:rsidR="00A979E1">
        <w:t xml:space="preserve"> | </w:t>
      </w:r>
      <w:sdt>
        <w:sdtPr>
          <w:alias w:val="Agenda 2, presenter:"/>
          <w:tag w:val="Agenda 2, presenter:"/>
          <w:id w:val="-132489110"/>
          <w:placeholder>
            <w:docPart w:val="66198DCD7F13814F9C6C95A0C39F41F0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0308F0">
        <w:rPr>
          <w:rStyle w:val="SubtleEmphasis"/>
        </w:rPr>
        <w:t>All</w:t>
      </w:r>
    </w:p>
    <w:p w14:paraId="78EAD649" w14:textId="76600A15" w:rsidR="00C81999" w:rsidRDefault="00702ADC" w:rsidP="00B41DD1">
      <w:pPr>
        <w:pStyle w:val="ListParagraph"/>
        <w:numPr>
          <w:ilvl w:val="0"/>
          <w:numId w:val="11"/>
        </w:numPr>
      </w:pPr>
      <w:r>
        <w:t>We need a bit more organization</w:t>
      </w:r>
    </w:p>
    <w:p w14:paraId="5D6FC655" w14:textId="05887CCA" w:rsidR="00702ADC" w:rsidRDefault="00702ADC" w:rsidP="004E24FA">
      <w:pPr>
        <w:pStyle w:val="ListParagraph"/>
        <w:numPr>
          <w:ilvl w:val="1"/>
          <w:numId w:val="11"/>
        </w:numPr>
      </w:pPr>
      <w:proofErr w:type="spellStart"/>
      <w:r>
        <w:t>Sharepoint</w:t>
      </w:r>
      <w:proofErr w:type="spellEnd"/>
      <w:r>
        <w:t xml:space="preserve"> vs </w:t>
      </w:r>
      <w:proofErr w:type="spellStart"/>
      <w:r>
        <w:t>github</w:t>
      </w:r>
      <w:proofErr w:type="spellEnd"/>
      <w:r>
        <w:t>?</w:t>
      </w:r>
    </w:p>
    <w:p w14:paraId="6028029C" w14:textId="550B47A8" w:rsidR="00702ADC" w:rsidRDefault="00702ADC" w:rsidP="004E24FA">
      <w:pPr>
        <w:pStyle w:val="ListParagraph"/>
        <w:numPr>
          <w:ilvl w:val="1"/>
          <w:numId w:val="11"/>
        </w:numPr>
      </w:pPr>
      <w:r>
        <w:t xml:space="preserve">Ryan will organize a file structure that we can all agree upon for version control, </w:t>
      </w:r>
      <w:proofErr w:type="spellStart"/>
      <w:r>
        <w:t>etc</w:t>
      </w:r>
      <w:proofErr w:type="spellEnd"/>
      <w:r>
        <w:t>…</w:t>
      </w:r>
    </w:p>
    <w:p w14:paraId="04096327" w14:textId="0937E03B" w:rsidR="00702ADC" w:rsidRDefault="00702ADC" w:rsidP="004E24FA">
      <w:pPr>
        <w:pStyle w:val="ListParagraph"/>
        <w:numPr>
          <w:ilvl w:val="2"/>
          <w:numId w:val="11"/>
        </w:numPr>
      </w:pPr>
      <w:r>
        <w:t xml:space="preserve">Will present </w:t>
      </w:r>
      <w:r w:rsidR="004E24FA">
        <w:t xml:space="preserve">a document </w:t>
      </w:r>
      <w:r>
        <w:t>in January for approval of the group</w:t>
      </w:r>
    </w:p>
    <w:p w14:paraId="0FA0F88E" w14:textId="2C48F85F" w:rsidR="00EC10D7" w:rsidRDefault="00702ADC" w:rsidP="004E24FA">
      <w:pPr>
        <w:pStyle w:val="ListParagraph"/>
        <w:numPr>
          <w:ilvl w:val="2"/>
          <w:numId w:val="11"/>
        </w:numPr>
      </w:pPr>
      <w:r>
        <w:t>Will use date codes</w:t>
      </w:r>
      <w:r w:rsidR="00C21727">
        <w:t xml:space="preserve">, </w:t>
      </w:r>
      <w:proofErr w:type="spellStart"/>
      <w:r w:rsidR="00C21727">
        <w:t>etc</w:t>
      </w:r>
      <w:proofErr w:type="spellEnd"/>
      <w:r w:rsidR="00C21727">
        <w:t>…</w:t>
      </w:r>
    </w:p>
    <w:p w14:paraId="066D3001" w14:textId="6B0DF332" w:rsidR="00DA50E2" w:rsidRDefault="00DA50E2" w:rsidP="004E24FA">
      <w:pPr>
        <w:pStyle w:val="ListParagraph"/>
        <w:numPr>
          <w:ilvl w:val="1"/>
          <w:numId w:val="11"/>
        </w:numPr>
      </w:pPr>
      <w:r>
        <w:t>Need to define responsible parties for each section, so that we can confirm “baseline” version</w:t>
      </w:r>
    </w:p>
    <w:p w14:paraId="1137A573" w14:textId="2486E938" w:rsidR="00DA50E2" w:rsidRDefault="004E24FA" w:rsidP="00DA50E2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Is it possible to re-submit FOA?</w:t>
      </w:r>
    </w:p>
    <w:p w14:paraId="66ADC67C" w14:textId="126537C9" w:rsidR="004E24FA" w:rsidRDefault="004E24FA" w:rsidP="004E24FA">
      <w:pPr>
        <w:pStyle w:val="ListParagraph"/>
        <w:numPr>
          <w:ilvl w:val="1"/>
          <w:numId w:val="11"/>
        </w:numPr>
      </w:pPr>
      <w:r>
        <w:t>Alex B – there needs to be a few formal steps after NSAC</w:t>
      </w:r>
    </w:p>
    <w:p w14:paraId="5019C7F4" w14:textId="3F704DE6" w:rsidR="004E24FA" w:rsidRDefault="004E24FA" w:rsidP="004E24FA">
      <w:pPr>
        <w:pStyle w:val="ListParagraph"/>
        <w:numPr>
          <w:ilvl w:val="2"/>
          <w:numId w:val="11"/>
        </w:numPr>
      </w:pPr>
      <w:r>
        <w:t>Put it on hold until after</w:t>
      </w:r>
    </w:p>
    <w:p w14:paraId="526953D5" w14:textId="0DC55BC4" w:rsidR="004E24FA" w:rsidRDefault="00206DED" w:rsidP="004E24FA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visit?</w:t>
      </w:r>
    </w:p>
    <w:p w14:paraId="675E274C" w14:textId="626BE0F8" w:rsidR="00206DED" w:rsidRDefault="00206DED" w:rsidP="00206DED">
      <w:pPr>
        <w:pStyle w:val="ListParagraph"/>
        <w:numPr>
          <w:ilvl w:val="1"/>
          <w:numId w:val="11"/>
        </w:numPr>
      </w:pPr>
      <w:r>
        <w:t>April 6-7</w:t>
      </w:r>
      <w:r w:rsidRPr="00206DED">
        <w:rPr>
          <w:vertAlign w:val="superscript"/>
        </w:rPr>
        <w:t>th</w:t>
      </w:r>
      <w:r>
        <w:t>.</w:t>
      </w:r>
    </w:p>
    <w:p w14:paraId="5FA275D7" w14:textId="5C51A0F9" w:rsidR="00B41B1D" w:rsidRDefault="00B41B1D" w:rsidP="00206DED">
      <w:pPr>
        <w:pStyle w:val="ListParagraph"/>
        <w:numPr>
          <w:ilvl w:val="1"/>
          <w:numId w:val="11"/>
        </w:numPr>
      </w:pPr>
      <w:r>
        <w:t>Tour will be highlight</w:t>
      </w:r>
    </w:p>
    <w:p w14:paraId="429961AD" w14:textId="120D6EE3" w:rsidR="00B41B1D" w:rsidRDefault="00B41B1D" w:rsidP="00206DED">
      <w:pPr>
        <w:pStyle w:val="ListParagraph"/>
        <w:numPr>
          <w:ilvl w:val="1"/>
          <w:numId w:val="11"/>
        </w:numPr>
      </w:pPr>
      <w:proofErr w:type="gramStart"/>
      <w:r>
        <w:t>2 day</w:t>
      </w:r>
      <w:proofErr w:type="gramEnd"/>
      <w:r>
        <w:t xml:space="preserve"> event with session</w:t>
      </w:r>
    </w:p>
    <w:p w14:paraId="2863BDC1" w14:textId="54149E5B" w:rsidR="00C46850" w:rsidRDefault="00C46850" w:rsidP="00C46850">
      <w:pPr>
        <w:pStyle w:val="ListParagraph"/>
        <w:numPr>
          <w:ilvl w:val="0"/>
          <w:numId w:val="11"/>
        </w:numPr>
      </w:pPr>
      <w:r>
        <w:t>Alex C: excited for the coming year, especially after the upcoming USPAS class.</w:t>
      </w:r>
    </w:p>
    <w:p w14:paraId="360BDAE2" w14:textId="61105FCB" w:rsidR="00C46850" w:rsidRDefault="00C46850" w:rsidP="00C46850">
      <w:pPr>
        <w:pStyle w:val="ListParagraph"/>
        <w:numPr>
          <w:ilvl w:val="1"/>
          <w:numId w:val="11"/>
        </w:numPr>
      </w:pPr>
      <w:r>
        <w:t>Will get some early beta done for error studies</w:t>
      </w:r>
    </w:p>
    <w:p w14:paraId="4C37D8B2" w14:textId="21234965" w:rsidR="0077648A" w:rsidRDefault="0077648A" w:rsidP="0077648A">
      <w:pPr>
        <w:pStyle w:val="ListParagraph"/>
        <w:numPr>
          <w:ilvl w:val="0"/>
          <w:numId w:val="11"/>
        </w:numPr>
      </w:pPr>
      <w:r>
        <w:t>Last meeting of the year: Happy Holidays!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BD7462" w:rsidRPr="00E52810" w14:paraId="4DF59ABA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1E1F6A9" w14:textId="13CD445C" w:rsidR="00BD7462" w:rsidRPr="00E52810" w:rsidRDefault="0077648A" w:rsidP="00113B00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773247425"/>
            <w:placeholder>
              <w:docPart w:val="9D85BE7003A7454C947A4C656708899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C08072" w14:textId="77777777" w:rsidR="00BD7462" w:rsidRPr="00E52810" w:rsidRDefault="00BD7462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735349667"/>
            <w:placeholder>
              <w:docPart w:val="E85EB82993CE194DA3549494ACEA06A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80C6118" w14:textId="77777777" w:rsidR="00BD7462" w:rsidRPr="00E52810" w:rsidRDefault="00BD7462" w:rsidP="00113B00">
                <w:r w:rsidRPr="00E52810">
                  <w:t>Deadline</w:t>
                </w:r>
              </w:p>
            </w:tc>
          </w:sdtContent>
        </w:sdt>
      </w:tr>
      <w:tr w:rsidR="00BD7462" w:rsidRPr="00E52810" w14:paraId="0E414B04" w14:textId="77777777" w:rsidTr="00113B00">
        <w:tc>
          <w:tcPr>
            <w:tcW w:w="6300" w:type="dxa"/>
          </w:tcPr>
          <w:p w14:paraId="623DB692" w14:textId="5BD9D2B6" w:rsidR="00BD7462" w:rsidRPr="00E52810" w:rsidRDefault="0077648A" w:rsidP="00113B00">
            <w:pPr>
              <w:ind w:left="0"/>
            </w:pPr>
            <w:r>
              <w:t>Make document for file structure/organization</w:t>
            </w:r>
          </w:p>
        </w:tc>
        <w:tc>
          <w:tcPr>
            <w:tcW w:w="2250" w:type="dxa"/>
          </w:tcPr>
          <w:p w14:paraId="7491F98B" w14:textId="75F44DB7" w:rsidR="00BD7462" w:rsidRPr="00E52810" w:rsidRDefault="0077648A" w:rsidP="00113B00">
            <w:pPr>
              <w:ind w:left="0"/>
            </w:pPr>
            <w:r>
              <w:t>Ryan</w:t>
            </w:r>
          </w:p>
        </w:tc>
        <w:tc>
          <w:tcPr>
            <w:tcW w:w="2250" w:type="dxa"/>
          </w:tcPr>
          <w:p w14:paraId="1F1F4907" w14:textId="140BC3F7" w:rsidR="00BD7462" w:rsidRPr="00E52810" w:rsidRDefault="0077648A" w:rsidP="00113B00">
            <w:pPr>
              <w:ind w:left="0"/>
            </w:pPr>
            <w:r>
              <w:t>End of Jan?</w:t>
            </w:r>
          </w:p>
        </w:tc>
      </w:tr>
      <w:tr w:rsidR="00BD7462" w:rsidRPr="00E52810" w14:paraId="33C8D82C" w14:textId="77777777" w:rsidTr="00113B00">
        <w:tc>
          <w:tcPr>
            <w:tcW w:w="6300" w:type="dxa"/>
          </w:tcPr>
          <w:p w14:paraId="79E79824" w14:textId="35B8C96B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4C4860D" w14:textId="77777777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2578CFF" w14:textId="77777777" w:rsidR="00BD7462" w:rsidRPr="00E52810" w:rsidRDefault="00BD7462" w:rsidP="00113B00">
            <w:pPr>
              <w:ind w:left="0"/>
            </w:pPr>
          </w:p>
        </w:tc>
      </w:tr>
    </w:tbl>
    <w:p w14:paraId="20492DF4" w14:textId="7777777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14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17DD2B27" w:rsidR="001B2077" w:rsidRDefault="001B2077" w:rsidP="00310B83">
      <w:pPr>
        <w:ind w:left="0"/>
        <w:rPr>
          <w:rStyle w:val="Hyperlink"/>
        </w:rPr>
      </w:pPr>
    </w:p>
    <w:p w14:paraId="1ACD22C7" w14:textId="1E3AAFE1" w:rsidR="001B2077" w:rsidRPr="0079687A" w:rsidRDefault="00624603" w:rsidP="00310B83">
      <w:pPr>
        <w:ind w:left="0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HAPPY HOLIDAYS!</w:t>
      </w:r>
    </w:p>
    <w:sectPr w:rsidR="001B2077" w:rsidRPr="0079687A" w:rsidSect="00CB50F2">
      <w:footerReference w:type="default" r:id="rId15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DA858" w14:textId="77777777" w:rsidR="00FE2376" w:rsidRDefault="00FE2376">
      <w:pPr>
        <w:spacing w:after="0"/>
      </w:pPr>
      <w:r>
        <w:separator/>
      </w:r>
    </w:p>
  </w:endnote>
  <w:endnote w:type="continuationSeparator" w:id="0">
    <w:p w14:paraId="207D834D" w14:textId="77777777" w:rsidR="00FE2376" w:rsidRDefault="00FE23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8FD63" w14:textId="77777777" w:rsidR="00FE2376" w:rsidRDefault="00FE2376">
      <w:pPr>
        <w:spacing w:after="0"/>
      </w:pPr>
      <w:r>
        <w:separator/>
      </w:r>
    </w:p>
  </w:footnote>
  <w:footnote w:type="continuationSeparator" w:id="0">
    <w:p w14:paraId="1CC7FB14" w14:textId="77777777" w:rsidR="00FE2376" w:rsidRDefault="00FE237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  <w:num w:numId="13" w16cid:durableId="103430762">
    <w:abstractNumId w:val="14"/>
  </w:num>
  <w:num w:numId="14" w16cid:durableId="1177815370">
    <w:abstractNumId w:val="12"/>
  </w:num>
  <w:num w:numId="15" w16cid:durableId="26747311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17FEE"/>
    <w:rsid w:val="00021A35"/>
    <w:rsid w:val="00023DFF"/>
    <w:rsid w:val="00026F0E"/>
    <w:rsid w:val="00027F33"/>
    <w:rsid w:val="000300FF"/>
    <w:rsid w:val="000308F0"/>
    <w:rsid w:val="00030AEF"/>
    <w:rsid w:val="00031C95"/>
    <w:rsid w:val="0003501F"/>
    <w:rsid w:val="00041844"/>
    <w:rsid w:val="00045937"/>
    <w:rsid w:val="00053073"/>
    <w:rsid w:val="000532AE"/>
    <w:rsid w:val="00055E11"/>
    <w:rsid w:val="00063CAE"/>
    <w:rsid w:val="000651D2"/>
    <w:rsid w:val="000669FA"/>
    <w:rsid w:val="00067398"/>
    <w:rsid w:val="00070820"/>
    <w:rsid w:val="0007261D"/>
    <w:rsid w:val="00081DCF"/>
    <w:rsid w:val="00085C7B"/>
    <w:rsid w:val="00094CD0"/>
    <w:rsid w:val="00095CFA"/>
    <w:rsid w:val="000A244B"/>
    <w:rsid w:val="000B5A61"/>
    <w:rsid w:val="000B7964"/>
    <w:rsid w:val="000C00A2"/>
    <w:rsid w:val="000D21F7"/>
    <w:rsid w:val="000D3FC5"/>
    <w:rsid w:val="000E6D4B"/>
    <w:rsid w:val="000F3778"/>
    <w:rsid w:val="000F47CD"/>
    <w:rsid w:val="001005E5"/>
    <w:rsid w:val="001047C4"/>
    <w:rsid w:val="00106A12"/>
    <w:rsid w:val="00107632"/>
    <w:rsid w:val="00107A25"/>
    <w:rsid w:val="00110E7D"/>
    <w:rsid w:val="001118FD"/>
    <w:rsid w:val="00112E81"/>
    <w:rsid w:val="00113E42"/>
    <w:rsid w:val="0012151E"/>
    <w:rsid w:val="0012250F"/>
    <w:rsid w:val="00122528"/>
    <w:rsid w:val="001314DC"/>
    <w:rsid w:val="001318C6"/>
    <w:rsid w:val="00132DF1"/>
    <w:rsid w:val="001374F2"/>
    <w:rsid w:val="00140345"/>
    <w:rsid w:val="0014368C"/>
    <w:rsid w:val="00152CC8"/>
    <w:rsid w:val="00152D12"/>
    <w:rsid w:val="00154CC1"/>
    <w:rsid w:val="00163475"/>
    <w:rsid w:val="001711BD"/>
    <w:rsid w:val="00173A84"/>
    <w:rsid w:val="0017681F"/>
    <w:rsid w:val="00176C72"/>
    <w:rsid w:val="0018640A"/>
    <w:rsid w:val="0019611D"/>
    <w:rsid w:val="00197BCF"/>
    <w:rsid w:val="001A5051"/>
    <w:rsid w:val="001A65DA"/>
    <w:rsid w:val="001B15F0"/>
    <w:rsid w:val="001B2077"/>
    <w:rsid w:val="001B7741"/>
    <w:rsid w:val="001C0C32"/>
    <w:rsid w:val="001C1EE1"/>
    <w:rsid w:val="001C2052"/>
    <w:rsid w:val="001C4207"/>
    <w:rsid w:val="001C4546"/>
    <w:rsid w:val="001D4242"/>
    <w:rsid w:val="001E7DF1"/>
    <w:rsid w:val="001F246D"/>
    <w:rsid w:val="001F5CC0"/>
    <w:rsid w:val="00202354"/>
    <w:rsid w:val="00205CDC"/>
    <w:rsid w:val="00206DED"/>
    <w:rsid w:val="002101BA"/>
    <w:rsid w:val="00227B16"/>
    <w:rsid w:val="00231410"/>
    <w:rsid w:val="002332AD"/>
    <w:rsid w:val="00233D04"/>
    <w:rsid w:val="002351BD"/>
    <w:rsid w:val="002352F5"/>
    <w:rsid w:val="00236B53"/>
    <w:rsid w:val="00241F0F"/>
    <w:rsid w:val="00253FDC"/>
    <w:rsid w:val="00257BD5"/>
    <w:rsid w:val="002628AC"/>
    <w:rsid w:val="002634AD"/>
    <w:rsid w:val="0026452E"/>
    <w:rsid w:val="002764CA"/>
    <w:rsid w:val="00283755"/>
    <w:rsid w:val="00286950"/>
    <w:rsid w:val="00286EE4"/>
    <w:rsid w:val="002931E1"/>
    <w:rsid w:val="002A01FB"/>
    <w:rsid w:val="002A10AA"/>
    <w:rsid w:val="002A67A7"/>
    <w:rsid w:val="002A705A"/>
    <w:rsid w:val="002B2420"/>
    <w:rsid w:val="002B39AD"/>
    <w:rsid w:val="002B6C94"/>
    <w:rsid w:val="002D0B85"/>
    <w:rsid w:val="002D54B8"/>
    <w:rsid w:val="002E7469"/>
    <w:rsid w:val="002F123C"/>
    <w:rsid w:val="002F3397"/>
    <w:rsid w:val="002F4ABE"/>
    <w:rsid w:val="002F7140"/>
    <w:rsid w:val="00300897"/>
    <w:rsid w:val="00300990"/>
    <w:rsid w:val="0030410F"/>
    <w:rsid w:val="00310B83"/>
    <w:rsid w:val="00325291"/>
    <w:rsid w:val="003443C3"/>
    <w:rsid w:val="003470EC"/>
    <w:rsid w:val="00347395"/>
    <w:rsid w:val="003475F1"/>
    <w:rsid w:val="00350C3B"/>
    <w:rsid w:val="003514AA"/>
    <w:rsid w:val="00351965"/>
    <w:rsid w:val="0036174B"/>
    <w:rsid w:val="00361D4C"/>
    <w:rsid w:val="00362D70"/>
    <w:rsid w:val="003639E5"/>
    <w:rsid w:val="00382B36"/>
    <w:rsid w:val="00383349"/>
    <w:rsid w:val="003A0DC3"/>
    <w:rsid w:val="003A523E"/>
    <w:rsid w:val="003A53AD"/>
    <w:rsid w:val="003B1BCE"/>
    <w:rsid w:val="003B244C"/>
    <w:rsid w:val="003C1B81"/>
    <w:rsid w:val="003C42A6"/>
    <w:rsid w:val="003C665F"/>
    <w:rsid w:val="003C6B6C"/>
    <w:rsid w:val="003D265D"/>
    <w:rsid w:val="003E11E3"/>
    <w:rsid w:val="003E2D3E"/>
    <w:rsid w:val="003E62A8"/>
    <w:rsid w:val="003F1866"/>
    <w:rsid w:val="003F4675"/>
    <w:rsid w:val="0040573E"/>
    <w:rsid w:val="004114D7"/>
    <w:rsid w:val="0041439B"/>
    <w:rsid w:val="00417A44"/>
    <w:rsid w:val="00420FFF"/>
    <w:rsid w:val="004240B0"/>
    <w:rsid w:val="0044291A"/>
    <w:rsid w:val="00443E56"/>
    <w:rsid w:val="00444D8F"/>
    <w:rsid w:val="004527B5"/>
    <w:rsid w:val="00457A52"/>
    <w:rsid w:val="00470C34"/>
    <w:rsid w:val="004764A9"/>
    <w:rsid w:val="00481947"/>
    <w:rsid w:val="00483F89"/>
    <w:rsid w:val="004A5DE0"/>
    <w:rsid w:val="004A7B4D"/>
    <w:rsid w:val="004B1550"/>
    <w:rsid w:val="004C4FFE"/>
    <w:rsid w:val="004C5A30"/>
    <w:rsid w:val="004E24FA"/>
    <w:rsid w:val="004E2557"/>
    <w:rsid w:val="004E5C70"/>
    <w:rsid w:val="00503676"/>
    <w:rsid w:val="00515A2E"/>
    <w:rsid w:val="0052139E"/>
    <w:rsid w:val="0052642B"/>
    <w:rsid w:val="00526542"/>
    <w:rsid w:val="00526C42"/>
    <w:rsid w:val="005335CA"/>
    <w:rsid w:val="005350E7"/>
    <w:rsid w:val="00536324"/>
    <w:rsid w:val="005508F1"/>
    <w:rsid w:val="00557792"/>
    <w:rsid w:val="00560480"/>
    <w:rsid w:val="0056132E"/>
    <w:rsid w:val="0056404D"/>
    <w:rsid w:val="005653FC"/>
    <w:rsid w:val="00570151"/>
    <w:rsid w:val="0057212A"/>
    <w:rsid w:val="005734AB"/>
    <w:rsid w:val="0057532E"/>
    <w:rsid w:val="005773CA"/>
    <w:rsid w:val="00585F1E"/>
    <w:rsid w:val="00595414"/>
    <w:rsid w:val="005A6BF4"/>
    <w:rsid w:val="005A7872"/>
    <w:rsid w:val="005B285D"/>
    <w:rsid w:val="005C4D01"/>
    <w:rsid w:val="005D3952"/>
    <w:rsid w:val="005D5A0C"/>
    <w:rsid w:val="005D6486"/>
    <w:rsid w:val="005D6A6E"/>
    <w:rsid w:val="005E53EE"/>
    <w:rsid w:val="005E73AE"/>
    <w:rsid w:val="005E7D19"/>
    <w:rsid w:val="005F55CE"/>
    <w:rsid w:val="006014F9"/>
    <w:rsid w:val="006107AC"/>
    <w:rsid w:val="00624603"/>
    <w:rsid w:val="006357F3"/>
    <w:rsid w:val="0063707E"/>
    <w:rsid w:val="006410AB"/>
    <w:rsid w:val="00654AB8"/>
    <w:rsid w:val="00655DC7"/>
    <w:rsid w:val="00660048"/>
    <w:rsid w:val="0066086F"/>
    <w:rsid w:val="0066525C"/>
    <w:rsid w:val="00672A6F"/>
    <w:rsid w:val="0067670A"/>
    <w:rsid w:val="00681E12"/>
    <w:rsid w:val="0069198D"/>
    <w:rsid w:val="006928B4"/>
    <w:rsid w:val="006A1A0E"/>
    <w:rsid w:val="006A7A4A"/>
    <w:rsid w:val="006B006C"/>
    <w:rsid w:val="006B57B6"/>
    <w:rsid w:val="006C29ED"/>
    <w:rsid w:val="006C61F6"/>
    <w:rsid w:val="006D571F"/>
    <w:rsid w:val="006E3569"/>
    <w:rsid w:val="006F3983"/>
    <w:rsid w:val="006F5A3F"/>
    <w:rsid w:val="00702ADC"/>
    <w:rsid w:val="00714174"/>
    <w:rsid w:val="00716BFD"/>
    <w:rsid w:val="00721DCD"/>
    <w:rsid w:val="0072399B"/>
    <w:rsid w:val="00724222"/>
    <w:rsid w:val="007253CC"/>
    <w:rsid w:val="0073064B"/>
    <w:rsid w:val="007647D8"/>
    <w:rsid w:val="00765C85"/>
    <w:rsid w:val="00767CBB"/>
    <w:rsid w:val="00770155"/>
    <w:rsid w:val="0077648A"/>
    <w:rsid w:val="0078550E"/>
    <w:rsid w:val="007959A1"/>
    <w:rsid w:val="0079687A"/>
    <w:rsid w:val="007A5D06"/>
    <w:rsid w:val="007C6B88"/>
    <w:rsid w:val="007C77A6"/>
    <w:rsid w:val="007D488A"/>
    <w:rsid w:val="007D7EB1"/>
    <w:rsid w:val="007E23D5"/>
    <w:rsid w:val="007E44F7"/>
    <w:rsid w:val="007E6A63"/>
    <w:rsid w:val="007F1C39"/>
    <w:rsid w:val="007F26CA"/>
    <w:rsid w:val="00806DB0"/>
    <w:rsid w:val="00817224"/>
    <w:rsid w:val="008228BA"/>
    <w:rsid w:val="008263F2"/>
    <w:rsid w:val="00831C75"/>
    <w:rsid w:val="00834FB4"/>
    <w:rsid w:val="00840E65"/>
    <w:rsid w:val="008431CB"/>
    <w:rsid w:val="0085015B"/>
    <w:rsid w:val="008620BB"/>
    <w:rsid w:val="00863673"/>
    <w:rsid w:val="0086507B"/>
    <w:rsid w:val="008660E1"/>
    <w:rsid w:val="00867667"/>
    <w:rsid w:val="00870704"/>
    <w:rsid w:val="00885CDE"/>
    <w:rsid w:val="00893257"/>
    <w:rsid w:val="00894A81"/>
    <w:rsid w:val="008959AB"/>
    <w:rsid w:val="008A0CF3"/>
    <w:rsid w:val="008A4474"/>
    <w:rsid w:val="008B5177"/>
    <w:rsid w:val="008B517E"/>
    <w:rsid w:val="008C7446"/>
    <w:rsid w:val="008D3733"/>
    <w:rsid w:val="008D4115"/>
    <w:rsid w:val="008E2FAF"/>
    <w:rsid w:val="008E632E"/>
    <w:rsid w:val="008F2301"/>
    <w:rsid w:val="008F4178"/>
    <w:rsid w:val="008F50D3"/>
    <w:rsid w:val="008F65C3"/>
    <w:rsid w:val="009140C8"/>
    <w:rsid w:val="009232B2"/>
    <w:rsid w:val="009266C1"/>
    <w:rsid w:val="009307F9"/>
    <w:rsid w:val="0093449B"/>
    <w:rsid w:val="009355B6"/>
    <w:rsid w:val="0094290C"/>
    <w:rsid w:val="0094728C"/>
    <w:rsid w:val="00947E29"/>
    <w:rsid w:val="00955DBB"/>
    <w:rsid w:val="009916AE"/>
    <w:rsid w:val="00995DA3"/>
    <w:rsid w:val="00996A58"/>
    <w:rsid w:val="009A16A7"/>
    <w:rsid w:val="009A1FE8"/>
    <w:rsid w:val="009A299A"/>
    <w:rsid w:val="009B417E"/>
    <w:rsid w:val="009B60EA"/>
    <w:rsid w:val="009C1366"/>
    <w:rsid w:val="009C23F9"/>
    <w:rsid w:val="009C3154"/>
    <w:rsid w:val="009E2A68"/>
    <w:rsid w:val="009E52C0"/>
    <w:rsid w:val="009E5D78"/>
    <w:rsid w:val="009F3CF2"/>
    <w:rsid w:val="009F798E"/>
    <w:rsid w:val="00A06479"/>
    <w:rsid w:val="00A07B53"/>
    <w:rsid w:val="00A1330C"/>
    <w:rsid w:val="00A22BF2"/>
    <w:rsid w:val="00A2443A"/>
    <w:rsid w:val="00A30DDC"/>
    <w:rsid w:val="00A31E88"/>
    <w:rsid w:val="00A4147A"/>
    <w:rsid w:val="00A504CE"/>
    <w:rsid w:val="00A50609"/>
    <w:rsid w:val="00A52800"/>
    <w:rsid w:val="00A63BD0"/>
    <w:rsid w:val="00A662FB"/>
    <w:rsid w:val="00A711D9"/>
    <w:rsid w:val="00A71974"/>
    <w:rsid w:val="00A75B8E"/>
    <w:rsid w:val="00A8039D"/>
    <w:rsid w:val="00A805DF"/>
    <w:rsid w:val="00A8526A"/>
    <w:rsid w:val="00A9062A"/>
    <w:rsid w:val="00A92E1D"/>
    <w:rsid w:val="00A979E1"/>
    <w:rsid w:val="00AA211B"/>
    <w:rsid w:val="00AA490C"/>
    <w:rsid w:val="00AB386E"/>
    <w:rsid w:val="00AC259F"/>
    <w:rsid w:val="00AD2B56"/>
    <w:rsid w:val="00AD5128"/>
    <w:rsid w:val="00AF4E98"/>
    <w:rsid w:val="00B06EE1"/>
    <w:rsid w:val="00B1130F"/>
    <w:rsid w:val="00B17A13"/>
    <w:rsid w:val="00B21C2B"/>
    <w:rsid w:val="00B323B2"/>
    <w:rsid w:val="00B36935"/>
    <w:rsid w:val="00B4002B"/>
    <w:rsid w:val="00B41B1D"/>
    <w:rsid w:val="00B41DD1"/>
    <w:rsid w:val="00B420B0"/>
    <w:rsid w:val="00B42474"/>
    <w:rsid w:val="00B45D0C"/>
    <w:rsid w:val="00B45E12"/>
    <w:rsid w:val="00B5180E"/>
    <w:rsid w:val="00B52D82"/>
    <w:rsid w:val="00B571DD"/>
    <w:rsid w:val="00B60822"/>
    <w:rsid w:val="00B64007"/>
    <w:rsid w:val="00B64BF0"/>
    <w:rsid w:val="00B82C7D"/>
    <w:rsid w:val="00B85662"/>
    <w:rsid w:val="00B85B42"/>
    <w:rsid w:val="00B8742E"/>
    <w:rsid w:val="00B90126"/>
    <w:rsid w:val="00B91219"/>
    <w:rsid w:val="00BA668C"/>
    <w:rsid w:val="00BB62EC"/>
    <w:rsid w:val="00BD7462"/>
    <w:rsid w:val="00BE24DD"/>
    <w:rsid w:val="00BE5011"/>
    <w:rsid w:val="00BF38C8"/>
    <w:rsid w:val="00C04F73"/>
    <w:rsid w:val="00C115F0"/>
    <w:rsid w:val="00C16C79"/>
    <w:rsid w:val="00C21727"/>
    <w:rsid w:val="00C222ED"/>
    <w:rsid w:val="00C263AC"/>
    <w:rsid w:val="00C311DA"/>
    <w:rsid w:val="00C42D3B"/>
    <w:rsid w:val="00C445DA"/>
    <w:rsid w:val="00C44F2C"/>
    <w:rsid w:val="00C46850"/>
    <w:rsid w:val="00C4782A"/>
    <w:rsid w:val="00C52172"/>
    <w:rsid w:val="00C52475"/>
    <w:rsid w:val="00C6001F"/>
    <w:rsid w:val="00C62C5D"/>
    <w:rsid w:val="00C70F0B"/>
    <w:rsid w:val="00C756C5"/>
    <w:rsid w:val="00C80E74"/>
    <w:rsid w:val="00C812BF"/>
    <w:rsid w:val="00C81999"/>
    <w:rsid w:val="00C9013A"/>
    <w:rsid w:val="00C90A01"/>
    <w:rsid w:val="00C93DA3"/>
    <w:rsid w:val="00CA3ACC"/>
    <w:rsid w:val="00CA4B64"/>
    <w:rsid w:val="00CB42B2"/>
    <w:rsid w:val="00CB50F2"/>
    <w:rsid w:val="00CC78B9"/>
    <w:rsid w:val="00CD51B4"/>
    <w:rsid w:val="00CE02AF"/>
    <w:rsid w:val="00CE1A61"/>
    <w:rsid w:val="00CF29F7"/>
    <w:rsid w:val="00CF51AC"/>
    <w:rsid w:val="00CF5C61"/>
    <w:rsid w:val="00CF65D8"/>
    <w:rsid w:val="00CF66F0"/>
    <w:rsid w:val="00D0105F"/>
    <w:rsid w:val="00D105C8"/>
    <w:rsid w:val="00D11961"/>
    <w:rsid w:val="00D12068"/>
    <w:rsid w:val="00D149CB"/>
    <w:rsid w:val="00D23CF9"/>
    <w:rsid w:val="00D3356F"/>
    <w:rsid w:val="00D406FE"/>
    <w:rsid w:val="00D51D8B"/>
    <w:rsid w:val="00D62B38"/>
    <w:rsid w:val="00D6466C"/>
    <w:rsid w:val="00D761DE"/>
    <w:rsid w:val="00D81E87"/>
    <w:rsid w:val="00D90A37"/>
    <w:rsid w:val="00DA0803"/>
    <w:rsid w:val="00DA50E2"/>
    <w:rsid w:val="00DC2307"/>
    <w:rsid w:val="00DC41FE"/>
    <w:rsid w:val="00DD71BF"/>
    <w:rsid w:val="00DF0992"/>
    <w:rsid w:val="00DF3B55"/>
    <w:rsid w:val="00E0560C"/>
    <w:rsid w:val="00E118B9"/>
    <w:rsid w:val="00E23D1E"/>
    <w:rsid w:val="00E31142"/>
    <w:rsid w:val="00E52028"/>
    <w:rsid w:val="00E52810"/>
    <w:rsid w:val="00E55310"/>
    <w:rsid w:val="00E670AF"/>
    <w:rsid w:val="00E70F21"/>
    <w:rsid w:val="00E74983"/>
    <w:rsid w:val="00E829C0"/>
    <w:rsid w:val="00E84CA5"/>
    <w:rsid w:val="00EA46B1"/>
    <w:rsid w:val="00EA780D"/>
    <w:rsid w:val="00EB42C8"/>
    <w:rsid w:val="00EB43FE"/>
    <w:rsid w:val="00EC10D7"/>
    <w:rsid w:val="00EC11D6"/>
    <w:rsid w:val="00ED3CE0"/>
    <w:rsid w:val="00ED52DF"/>
    <w:rsid w:val="00ED7996"/>
    <w:rsid w:val="00EE2F69"/>
    <w:rsid w:val="00EF1A13"/>
    <w:rsid w:val="00EF5C57"/>
    <w:rsid w:val="00F00490"/>
    <w:rsid w:val="00F00E22"/>
    <w:rsid w:val="00F0622E"/>
    <w:rsid w:val="00F260BF"/>
    <w:rsid w:val="00F324BF"/>
    <w:rsid w:val="00F45ED3"/>
    <w:rsid w:val="00F46E81"/>
    <w:rsid w:val="00F545F7"/>
    <w:rsid w:val="00F560A1"/>
    <w:rsid w:val="00F731A0"/>
    <w:rsid w:val="00F77D48"/>
    <w:rsid w:val="00F801AD"/>
    <w:rsid w:val="00F81C79"/>
    <w:rsid w:val="00F829CC"/>
    <w:rsid w:val="00FA0A2F"/>
    <w:rsid w:val="00FB0406"/>
    <w:rsid w:val="00FB6D9A"/>
    <w:rsid w:val="00FB711D"/>
    <w:rsid w:val="00FC0B90"/>
    <w:rsid w:val="00FC130B"/>
    <w:rsid w:val="00FC264E"/>
    <w:rsid w:val="00FC7388"/>
    <w:rsid w:val="00FD5545"/>
    <w:rsid w:val="00FD75DE"/>
    <w:rsid w:val="00FE1964"/>
    <w:rsid w:val="00FE2376"/>
    <w:rsid w:val="00FE4E31"/>
    <w:rsid w:val="00FF075D"/>
    <w:rsid w:val="00FF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jeffersonlab-my.sharepoint.com/:f:/g/personal/tristan_jlab_org/EqZ5MeS-nipCgPfZB5p0oS4B9Is67d3nQb9sLJI3Zyev9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19CBD859601C4C489F81AC8084E4C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5A1B8-C801-A44D-9C4E-743FC57FDF2E}"/>
      </w:docPartPr>
      <w:docPartBody>
        <w:p w:rsidR="00152B3C" w:rsidRDefault="00000000">
          <w:pPr>
            <w:pStyle w:val="19CBD859601C4C489F81AC8084E4C151"/>
          </w:pPr>
          <w:r>
            <w:t>Time allotted</w:t>
          </w:r>
        </w:p>
      </w:docPartBody>
    </w:docPart>
    <w:docPart>
      <w:docPartPr>
        <w:name w:val="905029691C199D45BFB056D11C8EF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07713-324B-8347-911C-34644E34A057}"/>
      </w:docPartPr>
      <w:docPartBody>
        <w:p w:rsidR="00152B3C" w:rsidRDefault="00000000">
          <w:pPr>
            <w:pStyle w:val="905029691C199D45BFB056D11C8EF45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C4EC169807049B4DAB8D20FF23272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52661-D3A9-D246-BC1A-535762135209}"/>
      </w:docPartPr>
      <w:docPartBody>
        <w:p w:rsidR="00152B3C" w:rsidRDefault="00000000">
          <w:pPr>
            <w:pStyle w:val="C4EC169807049B4DAB8D20FF23272DE3"/>
          </w:pPr>
          <w:r>
            <w:t>Agenda topic</w:t>
          </w:r>
        </w:p>
      </w:docPartBody>
    </w:docPart>
    <w:docPart>
      <w:docPartPr>
        <w:name w:val="CF139A6B6CFC674081F56DC541BA9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C7BBD-91DC-BC4A-9AD9-2AE3738224B8}"/>
      </w:docPartPr>
      <w:docPartBody>
        <w:p w:rsidR="00152B3C" w:rsidRDefault="00000000">
          <w:pPr>
            <w:pStyle w:val="CF139A6B6CFC674081F56DC541BA9A88"/>
          </w:pPr>
          <w:r>
            <w:t>Presenter</w:t>
          </w:r>
        </w:p>
      </w:docPartBody>
    </w:docPart>
    <w:docPart>
      <w:docPartPr>
        <w:name w:val="BEB82E699AFECE4E922673F61CD08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BD9B4-35BD-A349-92DA-9C58A0096CDC}"/>
      </w:docPartPr>
      <w:docPartBody>
        <w:p w:rsidR="00152B3C" w:rsidRDefault="00000000">
          <w:pPr>
            <w:pStyle w:val="BEB82E699AFECE4E922673F61CD08C0B"/>
          </w:pPr>
          <w:r w:rsidRPr="00E52810">
            <w:t>Action items</w:t>
          </w:r>
        </w:p>
      </w:docPartBody>
    </w:docPart>
    <w:docPart>
      <w:docPartPr>
        <w:name w:val="6FFC7F29C709904B8ADA577789DD9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EDB78-DF30-5347-A169-FBADFA86E7C7}"/>
      </w:docPartPr>
      <w:docPartBody>
        <w:p w:rsidR="00152B3C" w:rsidRDefault="00000000">
          <w:pPr>
            <w:pStyle w:val="6FFC7F29C709904B8ADA577789DD93DD"/>
          </w:pPr>
          <w:r w:rsidRPr="00E52810">
            <w:t>Person responsible</w:t>
          </w:r>
        </w:p>
      </w:docPartBody>
    </w:docPart>
    <w:docPart>
      <w:docPartPr>
        <w:name w:val="8510B67604C2454D8F59BB82DA59D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A35C2-D7EF-244D-8A12-2FE52568BC56}"/>
      </w:docPartPr>
      <w:docPartBody>
        <w:p w:rsidR="00152B3C" w:rsidRDefault="00000000">
          <w:pPr>
            <w:pStyle w:val="8510B67604C2454D8F59BB82DA59D651"/>
          </w:pPr>
          <w:r w:rsidRPr="00E52810">
            <w:t>Deadline</w:t>
          </w:r>
        </w:p>
      </w:docPartBody>
    </w:docPart>
    <w:docPart>
      <w:docPartPr>
        <w:name w:val="6774B0411836BC46A7562B3CAD56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A0B1A-5F09-8345-AE90-95BE98251859}"/>
      </w:docPartPr>
      <w:docPartBody>
        <w:p w:rsidR="00152B3C" w:rsidRDefault="00000000">
          <w:pPr>
            <w:pStyle w:val="6774B0411836BC46A7562B3CAD5646E0"/>
          </w:pPr>
          <w:r>
            <w:t>Time allotted</w:t>
          </w:r>
        </w:p>
      </w:docPartBody>
    </w:docPart>
    <w:docPart>
      <w:docPartPr>
        <w:name w:val="2110BF6F381A774CAF172E1B2BEFC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34C83-E1D1-0540-AE57-B2E6A0BADAF4}"/>
      </w:docPartPr>
      <w:docPartBody>
        <w:p w:rsidR="00152B3C" w:rsidRDefault="00000000">
          <w:pPr>
            <w:pStyle w:val="2110BF6F381A774CAF172E1B2BEFC9A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03B754192E3DE54AA1A76A5EA32F3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B9490-D7AE-AC4B-A7F6-EA9DA5201864}"/>
      </w:docPartPr>
      <w:docPartBody>
        <w:p w:rsidR="00152B3C" w:rsidRDefault="00000000">
          <w:pPr>
            <w:pStyle w:val="03B754192E3DE54AA1A76A5EA32F3755"/>
          </w:pPr>
          <w:r>
            <w:t>Agenda topic</w:t>
          </w:r>
        </w:p>
      </w:docPartBody>
    </w:docPart>
    <w:docPart>
      <w:docPartPr>
        <w:name w:val="66198DCD7F13814F9C6C95A0C39F4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55071-BE9C-9240-9CC9-2D59AD60E3BC}"/>
      </w:docPartPr>
      <w:docPartBody>
        <w:p w:rsidR="00152B3C" w:rsidRDefault="00000000">
          <w:pPr>
            <w:pStyle w:val="66198DCD7F13814F9C6C95A0C39F41F0"/>
          </w:pPr>
          <w:r>
            <w:t>Presenter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9D85BE7003A7454C947A4C6567088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8C8A7-4F73-254A-9E23-E277DBB93D26}"/>
      </w:docPartPr>
      <w:docPartBody>
        <w:p w:rsidR="00FB42B2" w:rsidRDefault="00CF274A" w:rsidP="00CF274A">
          <w:pPr>
            <w:pStyle w:val="9D85BE7003A7454C947A4C6567088990"/>
          </w:pPr>
          <w:r w:rsidRPr="00E52810">
            <w:t>Person responsible</w:t>
          </w:r>
        </w:p>
      </w:docPartBody>
    </w:docPart>
    <w:docPart>
      <w:docPartPr>
        <w:name w:val="E85EB82993CE194DA3549494ACEA0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20D74-9615-614F-B6DA-BE4A0BD2BCEE}"/>
      </w:docPartPr>
      <w:docPartBody>
        <w:p w:rsidR="00FB42B2" w:rsidRDefault="00CF274A" w:rsidP="00CF274A">
          <w:pPr>
            <w:pStyle w:val="E85EB82993CE194DA3549494ACEA06A8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131226"/>
    <w:rsid w:val="00152B3C"/>
    <w:rsid w:val="002275C3"/>
    <w:rsid w:val="00381725"/>
    <w:rsid w:val="003970D3"/>
    <w:rsid w:val="003B5FE8"/>
    <w:rsid w:val="004B782A"/>
    <w:rsid w:val="00573273"/>
    <w:rsid w:val="0061093B"/>
    <w:rsid w:val="0070480D"/>
    <w:rsid w:val="00722F51"/>
    <w:rsid w:val="00763966"/>
    <w:rsid w:val="00766F19"/>
    <w:rsid w:val="00CF274A"/>
    <w:rsid w:val="00E37753"/>
    <w:rsid w:val="00EF1A14"/>
    <w:rsid w:val="00F25432"/>
    <w:rsid w:val="00FB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3970D3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19CBD859601C4C489F81AC8084E4C151">
    <w:name w:val="19CBD859601C4C489F81AC8084E4C151"/>
  </w:style>
  <w:style w:type="paragraph" w:customStyle="1" w:styleId="905029691C199D45BFB056D11C8EF45C">
    <w:name w:val="905029691C199D45BFB056D11C8EF45C"/>
  </w:style>
  <w:style w:type="paragraph" w:customStyle="1" w:styleId="C4EC169807049B4DAB8D20FF23272DE3">
    <w:name w:val="C4EC169807049B4DAB8D20FF23272DE3"/>
  </w:style>
  <w:style w:type="paragraph" w:customStyle="1" w:styleId="CF139A6B6CFC674081F56DC541BA9A88">
    <w:name w:val="CF139A6B6CFC674081F56DC541BA9A88"/>
  </w:style>
  <w:style w:type="paragraph" w:customStyle="1" w:styleId="BEB82E699AFECE4E922673F61CD08C0B">
    <w:name w:val="BEB82E699AFECE4E922673F61CD08C0B"/>
  </w:style>
  <w:style w:type="paragraph" w:customStyle="1" w:styleId="6FFC7F29C709904B8ADA577789DD93DD">
    <w:name w:val="6FFC7F29C709904B8ADA577789DD93DD"/>
  </w:style>
  <w:style w:type="paragraph" w:customStyle="1" w:styleId="8510B67604C2454D8F59BB82DA59D651">
    <w:name w:val="8510B67604C2454D8F59BB82DA59D651"/>
  </w:style>
  <w:style w:type="paragraph" w:customStyle="1" w:styleId="6774B0411836BC46A7562B3CAD5646E0">
    <w:name w:val="6774B0411836BC46A7562B3CAD5646E0"/>
  </w:style>
  <w:style w:type="paragraph" w:customStyle="1" w:styleId="2110BF6F381A774CAF172E1B2BEFC9A8">
    <w:name w:val="2110BF6F381A774CAF172E1B2BEFC9A8"/>
  </w:style>
  <w:style w:type="paragraph" w:customStyle="1" w:styleId="03B754192E3DE54AA1A76A5EA32F3755">
    <w:name w:val="03B754192E3DE54AA1A76A5EA32F3755"/>
  </w:style>
  <w:style w:type="paragraph" w:customStyle="1" w:styleId="66198DCD7F13814F9C6C95A0C39F41F0">
    <w:name w:val="66198DCD7F13814F9C6C95A0C39F41F0"/>
  </w:style>
  <w:style w:type="paragraph" w:customStyle="1" w:styleId="CB54B8AC0753034BAFC9C11B8D084B13">
    <w:name w:val="CB54B8AC0753034BAFC9C11B8D084B13"/>
  </w:style>
  <w:style w:type="paragraph" w:customStyle="1" w:styleId="A5DE8AEFC746A744B7EAE31C9CDAF85D">
    <w:name w:val="A5DE8AEFC746A744B7EAE31C9CDAF85D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5C0A78546712B409F32CFC9B718C4F1">
    <w:name w:val="05C0A78546712B409F32CFC9B718C4F1"/>
    <w:rsid w:val="00CF274A"/>
  </w:style>
  <w:style w:type="paragraph" w:customStyle="1" w:styleId="410C4EF4CA483049892CD6A2A914712B">
    <w:name w:val="410C4EF4CA483049892CD6A2A914712B"/>
    <w:rsid w:val="00CF274A"/>
  </w:style>
  <w:style w:type="paragraph" w:customStyle="1" w:styleId="5A3E9E300C391E46A2828FF4F185EA40">
    <w:name w:val="5A3E9E300C391E46A2828FF4F185EA40"/>
    <w:rsid w:val="00CF274A"/>
  </w:style>
  <w:style w:type="paragraph" w:customStyle="1" w:styleId="29FAAAA6C8B5AD458203E41211DADB36">
    <w:name w:val="29FAAAA6C8B5AD458203E41211DADB36"/>
    <w:rsid w:val="00CF274A"/>
  </w:style>
  <w:style w:type="paragraph" w:customStyle="1" w:styleId="9D85BE7003A7454C947A4C6567088990">
    <w:name w:val="9D85BE7003A7454C947A4C6567088990"/>
    <w:rsid w:val="00CF274A"/>
  </w:style>
  <w:style w:type="paragraph" w:customStyle="1" w:styleId="E85EB82993CE194DA3549494ACEA06A8">
    <w:name w:val="E85EB82993CE194DA3549494ACEA06A8"/>
    <w:rsid w:val="00CF274A"/>
  </w:style>
  <w:style w:type="paragraph" w:customStyle="1" w:styleId="609056165230A347A7EF64AB001CC3E1">
    <w:name w:val="609056165230A347A7EF64AB001CC3E1"/>
    <w:rsid w:val="003970D3"/>
  </w:style>
  <w:style w:type="paragraph" w:customStyle="1" w:styleId="9BA2F34D2C23BC4780CBBE4B5BF3EA6E">
    <w:name w:val="9BA2F34D2C23BC4780CBBE4B5BF3EA6E"/>
    <w:rsid w:val="003970D3"/>
  </w:style>
  <w:style w:type="paragraph" w:customStyle="1" w:styleId="686FA6561AD4884FB78E2B10894DFC21">
    <w:name w:val="686FA6561AD4884FB78E2B10894DFC21"/>
    <w:rsid w:val="003970D3"/>
  </w:style>
  <w:style w:type="paragraph" w:customStyle="1" w:styleId="D0330C4379060E44B32067865FC1ADE4">
    <w:name w:val="D0330C4379060E44B32067865FC1ADE4"/>
    <w:rsid w:val="003970D3"/>
  </w:style>
  <w:style w:type="paragraph" w:customStyle="1" w:styleId="83333809F460BB4B8D4EA8601805D682">
    <w:name w:val="83333809F460BB4B8D4EA8601805D682"/>
    <w:rsid w:val="003970D3"/>
  </w:style>
  <w:style w:type="paragraph" w:customStyle="1" w:styleId="8A3626CEB165EF44BC2B3001E889DB3D">
    <w:name w:val="8A3626CEB165EF44BC2B3001E889DB3D"/>
    <w:rsid w:val="003970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56</TotalTime>
  <Pages>6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41</cp:revision>
  <dcterms:created xsi:type="dcterms:W3CDTF">2022-12-16T15:29:00Z</dcterms:created>
  <dcterms:modified xsi:type="dcterms:W3CDTF">2022-12-16T17:09:00Z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