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69702674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01</w:t>
      </w:r>
      <w:r w:rsidR="004C5A30">
        <w:rPr>
          <w:rStyle w:val="SubtleEmphasis"/>
        </w:rPr>
        <w:t>/</w:t>
      </w:r>
      <w:r w:rsidR="00A21286">
        <w:rPr>
          <w:rStyle w:val="SubtleEmphasis"/>
        </w:rPr>
        <w:t>20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44803662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69E7430D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 xml:space="preserve">, </w:t>
            </w:r>
            <w:r>
              <w:t>Alex C</w:t>
            </w:r>
            <w:r w:rsidR="00140345">
              <w:t>,</w:t>
            </w:r>
            <w:r>
              <w:t xml:space="preserve"> </w:t>
            </w:r>
            <w:proofErr w:type="spellStart"/>
            <w:r w:rsidR="007959A1">
              <w:t>Vasiliy</w:t>
            </w:r>
            <w:proofErr w:type="spellEnd"/>
            <w:r w:rsidR="00B41DD1">
              <w:t xml:space="preserve">, </w:t>
            </w:r>
            <w:proofErr w:type="spellStart"/>
            <w:r w:rsidR="00CD5A05">
              <w:t>Donish</w:t>
            </w:r>
            <w:proofErr w:type="spellEnd"/>
            <w:r w:rsidR="00CD5A05">
              <w:t xml:space="preserve">, </w:t>
            </w:r>
            <w:r w:rsidR="00180A6C">
              <w:t xml:space="preserve">Stephen, Jay, </w:t>
            </w:r>
            <w:proofErr w:type="spellStart"/>
            <w:r w:rsidR="00180A6C">
              <w:t>Dejan</w:t>
            </w:r>
            <w:proofErr w:type="spellEnd"/>
            <w:r w:rsidR="00180A6C">
              <w:t xml:space="preserve">, Todd, Kirsten, </w:t>
            </w:r>
            <w:proofErr w:type="spellStart"/>
            <w:r w:rsidR="00180A6C">
              <w:t>Randika</w:t>
            </w:r>
            <w:proofErr w:type="spellEnd"/>
            <w:r w:rsidR="00180A6C">
              <w:t xml:space="preserve">, </w:t>
            </w:r>
            <w:r w:rsidR="00366DB7">
              <w:t xml:space="preserve">Scott, Kitty, </w:t>
            </w:r>
            <w:r w:rsidR="00F0376A">
              <w:t>Andrei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04B715E0" w14:textId="124631CE" w:rsidR="007E0E9E" w:rsidRDefault="00180A6C" w:rsidP="00A21286">
      <w:pPr>
        <w:ind w:left="0"/>
      </w:pPr>
      <w:r>
        <w:t xml:space="preserve">Alex C going to USPAS! Applicable to dissertation work. </w:t>
      </w:r>
    </w:p>
    <w:p w14:paraId="29F16BE7" w14:textId="68F88A77" w:rsidR="00180A6C" w:rsidRDefault="00180A6C" w:rsidP="00A21286">
      <w:pPr>
        <w:ind w:left="0"/>
      </w:pPr>
      <w:r>
        <w:t>Quick discussion about non-adiabatic merging (5 magnets in short longitudinal space)</w:t>
      </w:r>
    </w:p>
    <w:p w14:paraId="6A65BBE1" w14:textId="67BC0439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7ED7152" w14:textId="172AE61B" w:rsidR="00CD5A05" w:rsidRDefault="00000000" w:rsidP="00CD5A05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B4BEB4271548744D82431155D260909D"/>
          </w:placeholder>
          <w:temporary/>
          <w:showingPlcHdr/>
          <w15:appearance w15:val="hidden"/>
        </w:sdtPr>
        <w:sdtContent>
          <w:r w:rsidR="00CD5A05">
            <w:t>Time allotted</w:t>
          </w:r>
        </w:sdtContent>
      </w:sdt>
      <w:r w:rsidR="00CD5A0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18AB92DB7FA67249B95A36CFAC63C112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CD5A05">
            <w:rPr>
              <w:rStyle w:val="SubtleEmphasis"/>
            </w:rPr>
            <w:t>25 mins</w:t>
          </w:r>
        </w:sdtContent>
      </w:sdt>
      <w:r w:rsidR="00CD5A05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1115664CD2D2E24AB905C679B601E1D3"/>
          </w:placeholder>
          <w:temporary/>
          <w:showingPlcHdr/>
          <w15:appearance w15:val="hidden"/>
        </w:sdtPr>
        <w:sdtContent>
          <w:r w:rsidR="00CD5A05">
            <w:t>Agenda topic</w:t>
          </w:r>
        </w:sdtContent>
      </w:sdt>
      <w:r w:rsidR="00CD5A05">
        <w:t xml:space="preserve"> </w:t>
      </w:r>
      <w:r w:rsidR="00CD5A05">
        <w:rPr>
          <w:rStyle w:val="SubtleEmphasis"/>
        </w:rPr>
        <w:t>Non-adiabatic Arc</w:t>
      </w:r>
      <w:r w:rsidR="00CD5A05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F866792B826F174DAD1EF3B41B89CB28"/>
          </w:placeholder>
          <w:temporary/>
          <w:showingPlcHdr/>
          <w15:appearance w15:val="hidden"/>
        </w:sdtPr>
        <w:sdtContent>
          <w:r w:rsidR="00CD5A05">
            <w:t>Presenter</w:t>
          </w:r>
        </w:sdtContent>
      </w:sdt>
      <w:r w:rsidR="00CD5A05">
        <w:t xml:space="preserve"> </w:t>
      </w:r>
      <w:proofErr w:type="spellStart"/>
      <w:r w:rsidR="00CD5A05">
        <w:rPr>
          <w:rStyle w:val="SubtleEmphasis"/>
        </w:rPr>
        <w:t>Vasiliy</w:t>
      </w:r>
      <w:proofErr w:type="spellEnd"/>
      <w:r w:rsidR="00CD5A05">
        <w:rPr>
          <w:rStyle w:val="SubtleEmphasis"/>
        </w:rPr>
        <w:t>/</w:t>
      </w:r>
      <w:proofErr w:type="spellStart"/>
      <w:r w:rsidR="00CD5A05">
        <w:rPr>
          <w:rStyle w:val="SubtleEmphasis"/>
        </w:rPr>
        <w:t>Randika</w:t>
      </w:r>
      <w:proofErr w:type="spellEnd"/>
    </w:p>
    <w:p w14:paraId="1C4D221E" w14:textId="46A95EFC" w:rsidR="00366DB7" w:rsidRDefault="00366DB7" w:rsidP="00A21286">
      <w:pPr>
        <w:pStyle w:val="ListParagraph"/>
        <w:numPr>
          <w:ilvl w:val="0"/>
          <w:numId w:val="11"/>
        </w:numPr>
      </w:pPr>
      <w:r>
        <w:t>Not done yet, but getting there</w:t>
      </w:r>
    </w:p>
    <w:p w14:paraId="46E6C3B0" w14:textId="6AADCDE0" w:rsidR="00EE011C" w:rsidRDefault="00366DB7" w:rsidP="00A2128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9B0EAC7" wp14:editId="55E86019">
            <wp:extent cx="4859676" cy="2815462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48" cy="281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EC88" w14:textId="0D37E140" w:rsidR="00366DB7" w:rsidRDefault="00366DB7" w:rsidP="00366DB7">
      <w:pPr>
        <w:pStyle w:val="ListParagraph"/>
        <w:numPr>
          <w:ilvl w:val="1"/>
          <w:numId w:val="11"/>
        </w:numPr>
      </w:pPr>
      <w:r>
        <w:t>Alphas are close to zero, but not there yet – still working</w:t>
      </w:r>
    </w:p>
    <w:p w14:paraId="33C8FC1D" w14:textId="3B9685D4" w:rsidR="00366DB7" w:rsidRDefault="00366DB7" w:rsidP="00366DB7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4A631B4" wp14:editId="2DE10333">
            <wp:extent cx="5003514" cy="275656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950" cy="275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D961" w14:textId="670644FC" w:rsidR="00366DB7" w:rsidRDefault="00366DB7" w:rsidP="00366DB7">
      <w:pPr>
        <w:pStyle w:val="ListParagraph"/>
        <w:numPr>
          <w:ilvl w:val="1"/>
          <w:numId w:val="11"/>
        </w:numPr>
      </w:pPr>
      <w:r>
        <w:t>Dispersion and orbit lower, but alpha not right yet</w:t>
      </w:r>
    </w:p>
    <w:p w14:paraId="76917041" w14:textId="54BBBD8D" w:rsidR="00366DB7" w:rsidRDefault="00366DB7" w:rsidP="00366DB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push on length</w:t>
      </w:r>
    </w:p>
    <w:p w14:paraId="4163AD81" w14:textId="022C6D46" w:rsidR="00366DB7" w:rsidRDefault="00366DB7" w:rsidP="00366DB7">
      <w:pPr>
        <w:pStyle w:val="ListParagraph"/>
        <w:numPr>
          <w:ilvl w:val="1"/>
          <w:numId w:val="11"/>
        </w:numPr>
      </w:pPr>
      <w:r>
        <w:t>Do we have a limit on the total length? No, we’re saving space. You can make them a little longer to reduce the field</w:t>
      </w:r>
    </w:p>
    <w:p w14:paraId="7D68BE83" w14:textId="3F20ED5C" w:rsidR="00366DB7" w:rsidRDefault="00366DB7" w:rsidP="00366DB7">
      <w:pPr>
        <w:pStyle w:val="ListParagraph"/>
        <w:numPr>
          <w:ilvl w:val="2"/>
          <w:numId w:val="11"/>
        </w:numPr>
      </w:pPr>
      <w:r>
        <w:t>Do this in small steps so you don’t lose what you already have.</w:t>
      </w:r>
    </w:p>
    <w:p w14:paraId="6D3EC6E6" w14:textId="1AE16EFE" w:rsidR="00366DB7" w:rsidRDefault="00366DB7" w:rsidP="00366DB7">
      <w:pPr>
        <w:pStyle w:val="ListParagraph"/>
        <w:numPr>
          <w:ilvl w:val="1"/>
          <w:numId w:val="11"/>
        </w:numPr>
      </w:pPr>
      <w:r>
        <w:t xml:space="preserve">One function went up: </w:t>
      </w:r>
      <w:proofErr w:type="spellStart"/>
      <w:r>
        <w:t>BetaB</w:t>
      </w:r>
      <w:proofErr w:type="spellEnd"/>
      <w:r>
        <w:t xml:space="preserve"> went up – this is normal</w:t>
      </w:r>
    </w:p>
    <w:p w14:paraId="556BBC25" w14:textId="396B1230" w:rsidR="00366DB7" w:rsidRDefault="00366DB7" w:rsidP="00366DB7">
      <w:pPr>
        <w:pStyle w:val="ListParagraph"/>
        <w:numPr>
          <w:ilvl w:val="1"/>
          <w:numId w:val="11"/>
        </w:numPr>
      </w:pPr>
      <w:r>
        <w:t>Alphas are very close to zero. It’s not very pretty, but it’s almost there.</w:t>
      </w:r>
    </w:p>
    <w:p w14:paraId="5BA589D0" w14:textId="49AC865D" w:rsidR="00366DB7" w:rsidRDefault="00366DB7" w:rsidP="00366DB7">
      <w:pPr>
        <w:pStyle w:val="ListParagraph"/>
        <w:numPr>
          <w:ilvl w:val="1"/>
          <w:numId w:val="11"/>
        </w:numPr>
      </w:pPr>
      <w:r>
        <w:t>Play a bit with the bending of the dipoles. If you use the last 3 magnets with the middle one bending one way, and the outside ones bending opposite to the middle, you may have to drive it yourself.</w:t>
      </w:r>
    </w:p>
    <w:p w14:paraId="7AAB6C88" w14:textId="713FA13B" w:rsidR="00366DB7" w:rsidRDefault="00366DB7" w:rsidP="00366DB7">
      <w:pPr>
        <w:pStyle w:val="ListParagraph"/>
        <w:numPr>
          <w:ilvl w:val="0"/>
          <w:numId w:val="11"/>
        </w:numPr>
      </w:pPr>
      <w:r>
        <w:t>Alex B: you dig in a bit deeper into the arcs, not just the last 5 magnets, but you modify some of the arc proper?</w:t>
      </w:r>
    </w:p>
    <w:p w14:paraId="3119382A" w14:textId="39180961" w:rsidR="00366DB7" w:rsidRDefault="00366DB7" w:rsidP="00366DB7">
      <w:pPr>
        <w:pStyle w:val="ListParagraph"/>
        <w:numPr>
          <w:ilvl w:val="1"/>
          <w:numId w:val="11"/>
        </w:numPr>
      </w:pPr>
      <w:r>
        <w:t>No, those are just added as a repeating section</w:t>
      </w:r>
    </w:p>
    <w:p w14:paraId="6A2C9CFC" w14:textId="318B7AA5" w:rsidR="00366DB7" w:rsidRDefault="00366DB7" w:rsidP="00366DB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let the distance between final triplet and previous magnets be a free parameter</w:t>
      </w:r>
    </w:p>
    <w:p w14:paraId="4EECD406" w14:textId="0F2345DA" w:rsidR="00366DB7" w:rsidRDefault="00366DB7" w:rsidP="00366DB7">
      <w:pPr>
        <w:pStyle w:val="ListParagraph"/>
        <w:numPr>
          <w:ilvl w:val="1"/>
          <w:numId w:val="11"/>
        </w:numPr>
      </w:pPr>
      <w:r>
        <w:t>This should be a variable</w:t>
      </w:r>
    </w:p>
    <w:p w14:paraId="573B6A0D" w14:textId="02F449F5" w:rsidR="00366DB7" w:rsidRDefault="00D02DB9" w:rsidP="00D02DB9">
      <w:pPr>
        <w:pStyle w:val="ListParagraph"/>
        <w:numPr>
          <w:ilvl w:val="1"/>
          <w:numId w:val="11"/>
        </w:numPr>
      </w:pPr>
      <w:r>
        <w:t>Different distances will blow up Beta, but that’s expected</w:t>
      </w:r>
    </w:p>
    <w:p w14:paraId="3392BAA2" w14:textId="4A2B4F8E" w:rsidR="00D02DB9" w:rsidRDefault="00D02DB9" w:rsidP="00F0376A">
      <w:pPr>
        <w:pStyle w:val="ListParagraph"/>
        <w:numPr>
          <w:ilvl w:val="1"/>
          <w:numId w:val="11"/>
        </w:numPr>
      </w:pPr>
      <w:r>
        <w:t>You matched it, just make it prettier now</w:t>
      </w:r>
    </w:p>
    <w:p w14:paraId="7A97D3E6" w14:textId="1C29683A" w:rsidR="00F0376A" w:rsidRDefault="00F0376A" w:rsidP="00F0376A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>: how hard make magnets of different lengths?</w:t>
      </w:r>
    </w:p>
    <w:p w14:paraId="7B902E44" w14:textId="4F9BCC04" w:rsidR="00F0376A" w:rsidRDefault="00F0376A" w:rsidP="00F0376A">
      <w:pPr>
        <w:pStyle w:val="ListParagraph"/>
        <w:numPr>
          <w:ilvl w:val="1"/>
          <w:numId w:val="11"/>
        </w:numPr>
      </w:pPr>
      <w:r>
        <w:t xml:space="preserve">Not hard. Just add a little at a time. </w:t>
      </w:r>
    </w:p>
    <w:p w14:paraId="26EEA52C" w14:textId="782C5C7C" w:rsidR="00F0376A" w:rsidRDefault="00F0376A" w:rsidP="00F0376A">
      <w:pPr>
        <w:pStyle w:val="ListParagraph"/>
        <w:numPr>
          <w:ilvl w:val="1"/>
          <w:numId w:val="11"/>
        </w:numPr>
      </w:pPr>
      <w:r>
        <w:t>10% at a time? No, likely smaller than that. Maybe 5%.</w:t>
      </w:r>
    </w:p>
    <w:p w14:paraId="58E4F88F" w14:textId="042E5EBD" w:rsidR="000202B1" w:rsidRDefault="000202B1" w:rsidP="000202B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what weight on Betas?</w:t>
      </w:r>
    </w:p>
    <w:p w14:paraId="01F52EB0" w14:textId="00D0BFB8" w:rsidR="000202B1" w:rsidRDefault="000202B1" w:rsidP="000202B1">
      <w:pPr>
        <w:pStyle w:val="ListParagraph"/>
        <w:numPr>
          <w:ilvl w:val="1"/>
          <w:numId w:val="11"/>
        </w:numPr>
      </w:pPr>
      <w:r>
        <w:t>Just 1. Dispersion has high value</w:t>
      </w:r>
    </w:p>
    <w:p w14:paraId="6357972F" w14:textId="2ED370B2" w:rsidR="000202B1" w:rsidRDefault="000202B1" w:rsidP="000202B1">
      <w:pPr>
        <w:pStyle w:val="ListParagraph"/>
        <w:numPr>
          <w:ilvl w:val="1"/>
          <w:numId w:val="11"/>
        </w:numPr>
      </w:pPr>
      <w:r>
        <w:t xml:space="preserve">Best fitting for </w:t>
      </w:r>
      <w:proofErr w:type="spellStart"/>
      <w:r>
        <w:t>Dejan</w:t>
      </w:r>
      <w:proofErr w:type="spellEnd"/>
      <w:r>
        <w:t>: put 100 for betas/alphas, orbits and dispersion at 1000 or 10000 if memory serves</w:t>
      </w:r>
    </w:p>
    <w:p w14:paraId="0097378E" w14:textId="03E0AF72" w:rsidR="008B59EA" w:rsidRDefault="00335448" w:rsidP="008B59EA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>: how do you get field?</w:t>
      </w:r>
    </w:p>
    <w:p w14:paraId="5DB769C0" w14:textId="357C9F8C" w:rsidR="00335448" w:rsidRDefault="00335448" w:rsidP="00335448">
      <w:pPr>
        <w:pStyle w:val="ListParagraph"/>
        <w:numPr>
          <w:ilvl w:val="1"/>
          <w:numId w:val="11"/>
        </w:numPr>
      </w:pPr>
      <w:r>
        <w:t xml:space="preserve">Assuming centered </w:t>
      </w:r>
    </w:p>
    <w:p w14:paraId="090180D9" w14:textId="166221A5" w:rsidR="00335448" w:rsidRDefault="00335448" w:rsidP="00335448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>: don</w:t>
      </w:r>
      <w:r w:rsidR="004110F6">
        <w:t>’t make ratio larger than 1.6</w:t>
      </w:r>
    </w:p>
    <w:p w14:paraId="4DB167A5" w14:textId="0C4B8DDA" w:rsidR="004110F6" w:rsidRDefault="004110F6" w:rsidP="00335448">
      <w:pPr>
        <w:pStyle w:val="ListParagraph"/>
        <w:numPr>
          <w:ilvl w:val="1"/>
          <w:numId w:val="11"/>
        </w:numPr>
      </w:pPr>
      <w:r>
        <w:t>Stephen: gradient aperture +/- 30-40 mm to hold all the beams</w:t>
      </w:r>
    </w:p>
    <w:p w14:paraId="498D9FD7" w14:textId="0293861E" w:rsidR="004110F6" w:rsidRDefault="004110F6" w:rsidP="004110F6">
      <w:pPr>
        <w:pStyle w:val="ListParagraph"/>
        <w:numPr>
          <w:ilvl w:val="2"/>
          <w:numId w:val="11"/>
        </w:numPr>
      </w:pPr>
      <w:r>
        <w:t>Only an option if using 2 splitters instead of 4 in the machine</w:t>
      </w:r>
    </w:p>
    <w:p w14:paraId="708CE52B" w14:textId="4EBB76D3" w:rsidR="004110F6" w:rsidRDefault="004110F6" w:rsidP="004110F6">
      <w:pPr>
        <w:pStyle w:val="ListParagraph"/>
        <w:numPr>
          <w:ilvl w:val="2"/>
          <w:numId w:val="11"/>
        </w:numPr>
      </w:pPr>
      <w:r>
        <w:t>If you have a splitter on each linac, you won’t need this. If you have one splitter, then the other side would look like this.</w:t>
      </w:r>
    </w:p>
    <w:p w14:paraId="08CA4B08" w14:textId="1002C2F7" w:rsidR="007523E0" w:rsidRDefault="007523E0" w:rsidP="007523E0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you can always add another magnet if you need more variables</w:t>
      </w:r>
    </w:p>
    <w:p w14:paraId="54FE2F8F" w14:textId="78C8D591" w:rsidR="007523E0" w:rsidRDefault="007523E0" w:rsidP="007523E0">
      <w:pPr>
        <w:pStyle w:val="ListParagraph"/>
        <w:numPr>
          <w:ilvl w:val="1"/>
          <w:numId w:val="11"/>
        </w:numPr>
      </w:pPr>
      <w:proofErr w:type="spellStart"/>
      <w:r>
        <w:lastRenderedPageBreak/>
        <w:t>Randika</w:t>
      </w:r>
      <w:proofErr w:type="spellEnd"/>
      <w:r>
        <w:t>: thinking of reducing the number of magnets</w:t>
      </w:r>
    </w:p>
    <w:p w14:paraId="4BB620E6" w14:textId="69652531" w:rsidR="007523E0" w:rsidRDefault="007523E0" w:rsidP="007523E0">
      <w:pPr>
        <w:pStyle w:val="ListParagraph"/>
        <w:numPr>
          <w:ilvl w:val="2"/>
          <w:numId w:val="11"/>
        </w:numPr>
      </w:pPr>
      <w:r>
        <w:t>Try to see if last 3 magnets have opposite signs</w:t>
      </w:r>
    </w:p>
    <w:p w14:paraId="6850B825" w14:textId="4B6DE02F" w:rsidR="00B40087" w:rsidRDefault="00B40087" w:rsidP="007523E0">
      <w:pPr>
        <w:pStyle w:val="ListParagraph"/>
        <w:numPr>
          <w:ilvl w:val="2"/>
          <w:numId w:val="11"/>
        </w:numPr>
      </w:pPr>
      <w:r>
        <w:t>This is in the shared folder</w:t>
      </w:r>
    </w:p>
    <w:p w14:paraId="513E50C0" w14:textId="3B9113C2" w:rsidR="0002576A" w:rsidRDefault="0002576A" w:rsidP="0002576A">
      <w:pPr>
        <w:pStyle w:val="ListParagraph"/>
        <w:numPr>
          <w:ilvl w:val="0"/>
          <w:numId w:val="11"/>
        </w:numPr>
      </w:pPr>
      <w:r>
        <w:t>Stephen: how close is beta match?</w:t>
      </w:r>
    </w:p>
    <w:p w14:paraId="47AFD75D" w14:textId="0B40D64C" w:rsidR="0002576A" w:rsidRDefault="0002576A" w:rsidP="0002576A">
      <w:pPr>
        <w:pStyle w:val="ListParagraph"/>
        <w:numPr>
          <w:ilvl w:val="1"/>
          <w:numId w:val="11"/>
        </w:numPr>
      </w:pPr>
      <w:r>
        <w:t>Not matching for specific value</w:t>
      </w:r>
    </w:p>
    <w:p w14:paraId="5169E844" w14:textId="1C6DF9FE" w:rsidR="0002576A" w:rsidRDefault="0002576A" w:rsidP="0002576A">
      <w:pPr>
        <w:pStyle w:val="ListParagraph"/>
        <w:numPr>
          <w:ilvl w:val="2"/>
          <w:numId w:val="11"/>
        </w:numPr>
      </w:pPr>
      <w:r>
        <w:t>This makes it easier.</w:t>
      </w:r>
    </w:p>
    <w:p w14:paraId="421C3F58" w14:textId="0EF8E6CA" w:rsidR="008C4D60" w:rsidRDefault="008C4D60" w:rsidP="008C4D60">
      <w:pPr>
        <w:pStyle w:val="ListParagraph"/>
        <w:numPr>
          <w:ilvl w:val="0"/>
          <w:numId w:val="11"/>
        </w:numPr>
      </w:pPr>
      <w:r>
        <w:t>If there’s a splitter, why are we putting them in?</w:t>
      </w:r>
    </w:p>
    <w:p w14:paraId="7DBA9671" w14:textId="3DCE75C2" w:rsidR="008C4D60" w:rsidRDefault="008C4D60" w:rsidP="008C4D60">
      <w:pPr>
        <w:pStyle w:val="ListParagraph"/>
        <w:numPr>
          <w:ilvl w:val="1"/>
          <w:numId w:val="11"/>
        </w:numPr>
      </w:pPr>
      <w:r>
        <w:t>Maybe cut last magnet in FFA to half, and take this as an input into the matching section into the linac</w:t>
      </w:r>
    </w:p>
    <w:p w14:paraId="348858F0" w14:textId="6E3B3D32" w:rsidR="008C4D60" w:rsidRDefault="008C4D60" w:rsidP="008C4D60">
      <w:pPr>
        <w:pStyle w:val="ListParagraph"/>
        <w:numPr>
          <w:ilvl w:val="1"/>
          <w:numId w:val="11"/>
        </w:numPr>
      </w:pPr>
      <w:r>
        <w:t>Or put this into the splitter</w:t>
      </w:r>
    </w:p>
    <w:p w14:paraId="71A7A9D6" w14:textId="2FC6C138" w:rsidR="008C4D60" w:rsidRDefault="008C4D60" w:rsidP="008C4D60">
      <w:pPr>
        <w:pStyle w:val="ListParagraph"/>
        <w:numPr>
          <w:ilvl w:val="0"/>
          <w:numId w:val="11"/>
        </w:numPr>
      </w:pPr>
      <w:r>
        <w:t>All orbits are entering with 0 initial slopes</w:t>
      </w:r>
    </w:p>
    <w:p w14:paraId="76EF53FD" w14:textId="24D06417" w:rsidR="008C4D60" w:rsidRDefault="008C4D60" w:rsidP="008C4D60">
      <w:pPr>
        <w:pStyle w:val="ListParagraph"/>
        <w:numPr>
          <w:ilvl w:val="0"/>
          <w:numId w:val="11"/>
        </w:numPr>
      </w:pPr>
      <w:r>
        <w:t>Where is this section supposed to go?</w:t>
      </w:r>
    </w:p>
    <w:p w14:paraId="699C98C6" w14:textId="15B283F1" w:rsidR="008C4D60" w:rsidRDefault="008C4D60" w:rsidP="008C4D60">
      <w:pPr>
        <w:pStyle w:val="ListParagraph"/>
        <w:numPr>
          <w:ilvl w:val="1"/>
          <w:numId w:val="11"/>
        </w:numPr>
      </w:pPr>
      <w:r>
        <w:t>FFA on left, right is splitter/recombiner</w:t>
      </w:r>
    </w:p>
    <w:p w14:paraId="7C7C6EB1" w14:textId="179E1628" w:rsidR="008C4D60" w:rsidRDefault="008C4D60" w:rsidP="008C4D60">
      <w:pPr>
        <w:pStyle w:val="ListParagraph"/>
        <w:numPr>
          <w:ilvl w:val="1"/>
          <w:numId w:val="11"/>
        </w:numPr>
      </w:pPr>
      <w:r>
        <w:t xml:space="preserve">So why are we trying to make all the beams colinear? </w:t>
      </w:r>
    </w:p>
    <w:p w14:paraId="26C4BB79" w14:textId="0BA7854C" w:rsidR="008C4D60" w:rsidRDefault="008C4D60" w:rsidP="008C4D60">
      <w:pPr>
        <w:pStyle w:val="ListParagraph"/>
        <w:numPr>
          <w:ilvl w:val="2"/>
          <w:numId w:val="11"/>
        </w:numPr>
      </w:pPr>
      <w:r>
        <w:t>Good question</w:t>
      </w:r>
    </w:p>
    <w:p w14:paraId="34B17785" w14:textId="13C89C37" w:rsidR="008C4D60" w:rsidRDefault="00FB7679" w:rsidP="00FB767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did this before b/c always needed a straight section for kickers, </w:t>
      </w:r>
      <w:proofErr w:type="spellStart"/>
      <w:r>
        <w:t>etc</w:t>
      </w:r>
      <w:proofErr w:type="spellEnd"/>
      <w:r>
        <w:t>…j</w:t>
      </w:r>
    </w:p>
    <w:p w14:paraId="121DB92F" w14:textId="32152867" w:rsidR="00FB7679" w:rsidRDefault="00FB7679" w:rsidP="00FB7679">
      <w:pPr>
        <w:pStyle w:val="ListParagraph"/>
        <w:numPr>
          <w:ilvl w:val="1"/>
          <w:numId w:val="11"/>
        </w:numPr>
      </w:pPr>
      <w:r>
        <w:t xml:space="preserve">Here, we don’t need that. </w:t>
      </w:r>
    </w:p>
    <w:p w14:paraId="70BBC02C" w14:textId="0B28B2A4" w:rsidR="00FB7679" w:rsidRDefault="00FB7679" w:rsidP="00FB7679">
      <w:pPr>
        <w:pStyle w:val="ListParagraph"/>
        <w:numPr>
          <w:ilvl w:val="0"/>
          <w:numId w:val="11"/>
        </w:numPr>
      </w:pPr>
      <w:r>
        <w:t>Alex B: grey area</w:t>
      </w:r>
    </w:p>
    <w:p w14:paraId="3359E97D" w14:textId="0B3E196C" w:rsidR="00FB7679" w:rsidRDefault="00FB7679" w:rsidP="00FB7679">
      <w:pPr>
        <w:pStyle w:val="ListParagraph"/>
        <w:numPr>
          <w:ilvl w:val="1"/>
          <w:numId w:val="11"/>
        </w:numPr>
      </w:pPr>
      <w:r>
        <w:t>Depending on how well we do at merger at end of arc, we will have to weigh this.</w:t>
      </w:r>
    </w:p>
    <w:p w14:paraId="686201E6" w14:textId="074C2AE3" w:rsidR="00FB7679" w:rsidRDefault="00A0713D" w:rsidP="00FB767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: started with adiabatic merging with larger distances between triplets, then figured out that it’s a waste of space. </w:t>
      </w:r>
      <w:proofErr w:type="gramStart"/>
      <w:r>
        <w:t>So</w:t>
      </w:r>
      <w:proofErr w:type="gramEnd"/>
      <w:r>
        <w:t xml:space="preserve"> we gave up on that. Then the word merging remained, </w:t>
      </w:r>
      <w:proofErr w:type="spellStart"/>
      <w:r>
        <w:t>Vasiliy</w:t>
      </w:r>
      <w:proofErr w:type="spellEnd"/>
      <w:r>
        <w:t xml:space="preserve"> found this 10 m solution.</w:t>
      </w:r>
    </w:p>
    <w:p w14:paraId="1015EAE2" w14:textId="3637C79F" w:rsidR="00A0713D" w:rsidRDefault="00A0713D" w:rsidP="00A0713D">
      <w:pPr>
        <w:pStyle w:val="ListParagraph"/>
        <w:numPr>
          <w:ilvl w:val="1"/>
          <w:numId w:val="11"/>
        </w:numPr>
      </w:pPr>
      <w:r>
        <w:t>We had a separating magnet coming from the splitters so that every orbit matches the FFA orbits</w:t>
      </w:r>
    </w:p>
    <w:p w14:paraId="14F1EB31" w14:textId="67A11DBB" w:rsidR="00A0713D" w:rsidRDefault="00B16185" w:rsidP="00A0713D">
      <w:pPr>
        <w:pStyle w:val="ListParagraph"/>
        <w:numPr>
          <w:ilvl w:val="1"/>
          <w:numId w:val="11"/>
        </w:numPr>
      </w:pPr>
      <w:r>
        <w:t xml:space="preserve">Stephen: </w:t>
      </w:r>
      <w:r w:rsidR="00A0713D">
        <w:t>We went from horizontal merge to the FFA, but first magnet was a half magnet</w:t>
      </w:r>
    </w:p>
    <w:p w14:paraId="2AFE82A0" w14:textId="1406C729" w:rsidR="00B16185" w:rsidRDefault="00B16185" w:rsidP="00B16185">
      <w:pPr>
        <w:pStyle w:val="ListParagraph"/>
        <w:numPr>
          <w:ilvl w:val="0"/>
          <w:numId w:val="11"/>
        </w:numPr>
      </w:pPr>
      <w:r>
        <w:t>Once separated, changing betas takes half the magnets</w:t>
      </w:r>
    </w:p>
    <w:p w14:paraId="63132C0F" w14:textId="25BF0195" w:rsidR="00B16185" w:rsidRDefault="004018E6" w:rsidP="00B16185">
      <w:pPr>
        <w:pStyle w:val="ListParagraph"/>
        <w:numPr>
          <w:ilvl w:val="0"/>
          <w:numId w:val="11"/>
        </w:numPr>
      </w:pPr>
      <w:r>
        <w:t xml:space="preserve">Stephen: we should look at </w:t>
      </w:r>
      <w:r w:rsidR="00B16185">
        <w:t>LINAC &gt; spreader &gt; splitter &gt; FFA with half magnet at beginning.</w:t>
      </w:r>
    </w:p>
    <w:p w14:paraId="2BAC66B4" w14:textId="457A67BA" w:rsidR="00756B32" w:rsidRDefault="00756B32" w:rsidP="00756B32">
      <w:pPr>
        <w:pStyle w:val="ListParagraph"/>
        <w:numPr>
          <w:ilvl w:val="1"/>
          <w:numId w:val="11"/>
        </w:numPr>
      </w:pPr>
      <w:r>
        <w:t>This is interesting conceptually, but uncertain if this can/should be used in out project</w:t>
      </w:r>
    </w:p>
    <w:p w14:paraId="03EA2FCD" w14:textId="111750F6" w:rsidR="00756B32" w:rsidRDefault="00756B32" w:rsidP="00756B32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>: we could give up on the splitters on one side</w:t>
      </w:r>
    </w:p>
    <w:p w14:paraId="4689A989" w14:textId="54E01B98" w:rsidR="00756B32" w:rsidRDefault="00756B32" w:rsidP="00756B32">
      <w:pPr>
        <w:pStyle w:val="ListParagraph"/>
        <w:numPr>
          <w:ilvl w:val="2"/>
          <w:numId w:val="11"/>
        </w:numPr>
      </w:pPr>
      <w:r>
        <w:t>But then need to match betas – more difficult</w:t>
      </w:r>
    </w:p>
    <w:p w14:paraId="300B6357" w14:textId="3BD33322" w:rsidR="00F319FD" w:rsidRDefault="00E11F81" w:rsidP="00F319FD">
      <w:pPr>
        <w:pStyle w:val="ListParagraph"/>
        <w:numPr>
          <w:ilvl w:val="2"/>
          <w:numId w:val="11"/>
        </w:numPr>
      </w:pPr>
      <w:r>
        <w:t>Match betas – easier to match than if beam always in same position.</w:t>
      </w:r>
    </w:p>
    <w:p w14:paraId="1BA9A8C2" w14:textId="3B326D8E" w:rsidR="000475FE" w:rsidRDefault="000475FE" w:rsidP="00B16185">
      <w:pPr>
        <w:pStyle w:val="ListParagraph"/>
        <w:numPr>
          <w:ilvl w:val="0"/>
          <w:numId w:val="11"/>
        </w:numPr>
      </w:pPr>
      <w:r>
        <w:t>Alex B: we should do both simultaneously to see how things merge</w:t>
      </w:r>
    </w:p>
    <w:p w14:paraId="18A1A2E6" w14:textId="7D66D25B" w:rsidR="000475FE" w:rsidRDefault="000475FE" w:rsidP="00B16185">
      <w:pPr>
        <w:pStyle w:val="ListParagraph"/>
        <w:numPr>
          <w:ilvl w:val="0"/>
          <w:numId w:val="11"/>
        </w:numPr>
      </w:pPr>
      <w:r>
        <w:t>Magnets in splitters have much larger energies – not easy to make</w:t>
      </w:r>
    </w:p>
    <w:p w14:paraId="6CA0F401" w14:textId="4D2B9517" w:rsidR="000475FE" w:rsidRDefault="00F319FD" w:rsidP="00B16185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>: two options:</w:t>
      </w:r>
    </w:p>
    <w:p w14:paraId="1C03760A" w14:textId="0FF8F5ED" w:rsidR="00F319FD" w:rsidRDefault="00F319FD" w:rsidP="00F319FD">
      <w:pPr>
        <w:pStyle w:val="ListParagraph"/>
        <w:numPr>
          <w:ilvl w:val="1"/>
          <w:numId w:val="11"/>
        </w:numPr>
      </w:pPr>
      <w:r>
        <w:t>Relax if going into spreaders/recombiners</w:t>
      </w:r>
    </w:p>
    <w:p w14:paraId="5CFF3FD7" w14:textId="20502EAA" w:rsidR="00F319FD" w:rsidRDefault="00F319FD" w:rsidP="00F319FD">
      <w:pPr>
        <w:pStyle w:val="ListParagraph"/>
        <w:numPr>
          <w:ilvl w:val="1"/>
          <w:numId w:val="11"/>
        </w:numPr>
      </w:pPr>
      <w:r>
        <w:t>Another version of this to match betas</w:t>
      </w:r>
    </w:p>
    <w:p w14:paraId="3F1AE2DC" w14:textId="5AAFD696" w:rsidR="00531545" w:rsidRDefault="00531545" w:rsidP="0053154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depending on if we can do M56 and TOF with 1 or 2 sides</w:t>
      </w:r>
    </w:p>
    <w:p w14:paraId="26C81960" w14:textId="3F5E509B" w:rsidR="00531545" w:rsidRDefault="00531545" w:rsidP="00531545">
      <w:pPr>
        <w:pStyle w:val="ListParagraph"/>
        <w:numPr>
          <w:ilvl w:val="1"/>
          <w:numId w:val="11"/>
        </w:numPr>
      </w:pPr>
      <w:r>
        <w:t>If we do it with 1 on each arc, then the other side can use this</w:t>
      </w:r>
    </w:p>
    <w:p w14:paraId="7AED6EB6" w14:textId="7B3658FB" w:rsidR="006F3CE6" w:rsidRDefault="00524023" w:rsidP="006F3CE6">
      <w:pPr>
        <w:pStyle w:val="ListParagraph"/>
        <w:numPr>
          <w:ilvl w:val="1"/>
          <w:numId w:val="11"/>
        </w:numPr>
      </w:pPr>
      <w:r>
        <w:t>Stephen: still need to match betas into linacs, and this could be hard</w:t>
      </w:r>
    </w:p>
    <w:p w14:paraId="6F00850D" w14:textId="2F0EF31B" w:rsidR="00BA2022" w:rsidRDefault="00BA2022" w:rsidP="00BA2022">
      <w:pPr>
        <w:pStyle w:val="ListParagraph"/>
        <w:numPr>
          <w:ilvl w:val="0"/>
          <w:numId w:val="11"/>
        </w:numPr>
      </w:pPr>
      <w:r>
        <w:t>We need a splitter line first. This is priority.</w:t>
      </w:r>
    </w:p>
    <w:p w14:paraId="6B911C50" w14:textId="003B397F" w:rsidR="00F4126E" w:rsidRDefault="00F4126E" w:rsidP="00F4126E">
      <w:pPr>
        <w:pStyle w:val="ListParagraph"/>
        <w:numPr>
          <w:ilvl w:val="1"/>
          <w:numId w:val="11"/>
        </w:numPr>
      </w:pPr>
      <w:r>
        <w:t>Ryan shows some dimensions</w:t>
      </w:r>
      <w:r w:rsidR="00A35237">
        <w:t>:</w:t>
      </w:r>
    </w:p>
    <w:p w14:paraId="7B1967C5" w14:textId="7FA4A913" w:rsidR="00A35237" w:rsidRDefault="00A35237" w:rsidP="00A35237">
      <w:pPr>
        <w:pStyle w:val="ListParagraph"/>
        <w:numPr>
          <w:ilvl w:val="2"/>
          <w:numId w:val="11"/>
        </w:numPr>
      </w:pPr>
      <w:r w:rsidRPr="0067449B">
        <w:lastRenderedPageBreak/>
        <w:drawing>
          <wp:inline distT="0" distB="0" distL="0" distR="0" wp14:anchorId="06A0206F" wp14:editId="4B2FB0F6">
            <wp:extent cx="3698696" cy="3075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9370" cy="30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4AB1" w14:textId="5C29C1B2" w:rsidR="00A35237" w:rsidRDefault="00A35237" w:rsidP="00A35237">
      <w:pPr>
        <w:pStyle w:val="ListParagraph"/>
        <w:numPr>
          <w:ilvl w:val="2"/>
          <w:numId w:val="11"/>
        </w:numPr>
      </w:pPr>
      <w:r w:rsidRPr="0067449B">
        <w:drawing>
          <wp:inline distT="0" distB="0" distL="0" distR="0" wp14:anchorId="5D1A3D1B" wp14:editId="032C78FA">
            <wp:extent cx="3831445" cy="1839093"/>
            <wp:effectExtent l="0" t="0" r="444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3187" cy="183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B051" w14:textId="7C1EEBE4" w:rsidR="00A35237" w:rsidRDefault="00A35237" w:rsidP="00A35237">
      <w:pPr>
        <w:pStyle w:val="ListParagraph"/>
        <w:numPr>
          <w:ilvl w:val="2"/>
          <w:numId w:val="11"/>
        </w:numPr>
      </w:pPr>
      <w:r w:rsidRPr="0067449B">
        <w:drawing>
          <wp:inline distT="0" distB="0" distL="0" distR="0" wp14:anchorId="494C77BF" wp14:editId="652A7990">
            <wp:extent cx="4429501" cy="3674634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814" cy="36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286F" w14:textId="07883A1D" w:rsidR="00F4126E" w:rsidRDefault="00F4126E" w:rsidP="00F4126E">
      <w:pPr>
        <w:pStyle w:val="ListParagraph"/>
        <w:numPr>
          <w:ilvl w:val="1"/>
          <w:numId w:val="11"/>
        </w:numPr>
      </w:pPr>
      <w:r>
        <w:t xml:space="preserve">Jay: ask Drury or Humphry for how much space needed </w:t>
      </w:r>
    </w:p>
    <w:p w14:paraId="102A1F23" w14:textId="6384D8FA" w:rsidR="00F4126E" w:rsidRDefault="00F4126E" w:rsidP="00F4126E">
      <w:pPr>
        <w:pStyle w:val="ListParagraph"/>
        <w:numPr>
          <w:ilvl w:val="1"/>
          <w:numId w:val="11"/>
        </w:numPr>
      </w:pPr>
      <w:r>
        <w:lastRenderedPageBreak/>
        <w:t>We’re going to be geometrically constrained</w:t>
      </w:r>
    </w:p>
    <w:p w14:paraId="7A84D325" w14:textId="50C6ED6A" w:rsidR="00F4126E" w:rsidRDefault="00F4126E" w:rsidP="00F4126E">
      <w:pPr>
        <w:pStyle w:val="ListParagraph"/>
        <w:numPr>
          <w:ilvl w:val="2"/>
          <w:numId w:val="11"/>
        </w:numPr>
      </w:pPr>
      <w:r>
        <w:t>First step, slap down 6 lines, then manipulate to get the right path length (or negotiate with engineers to shave walls/magnets).</w:t>
      </w:r>
    </w:p>
    <w:p w14:paraId="7A8EE920" w14:textId="4DD5CDD9" w:rsidR="00F4126E" w:rsidRDefault="00F4126E" w:rsidP="00F4126E">
      <w:pPr>
        <w:pStyle w:val="ListParagraph"/>
        <w:numPr>
          <w:ilvl w:val="2"/>
          <w:numId w:val="11"/>
        </w:numPr>
      </w:pPr>
      <w:r>
        <w:t xml:space="preserve">We won’t have ideal bends for M56 correction </w:t>
      </w:r>
    </w:p>
    <w:p w14:paraId="1E46DB92" w14:textId="699F4168" w:rsidR="00F4126E" w:rsidRDefault="00F4126E" w:rsidP="00F4126E">
      <w:pPr>
        <w:pStyle w:val="ListParagraph"/>
        <w:numPr>
          <w:ilvl w:val="2"/>
          <w:numId w:val="11"/>
        </w:numPr>
      </w:pPr>
      <w:r>
        <w:t>Get in beamlines, then TOF, then M56</w:t>
      </w:r>
    </w:p>
    <w:p w14:paraId="06F8FA95" w14:textId="05B72C71" w:rsidR="00446971" w:rsidRDefault="00270B12" w:rsidP="00446971">
      <w:pPr>
        <w:pStyle w:val="ListParagraph"/>
        <w:numPr>
          <w:ilvl w:val="2"/>
          <w:numId w:val="11"/>
        </w:numPr>
      </w:pPr>
      <w:r>
        <w:t>Look at CBETA splitters, try to copy that into the space we have as best we can, then massage it from there.</w:t>
      </w:r>
    </w:p>
    <w:p w14:paraId="5F309B74" w14:textId="3479DDE1" w:rsidR="00446971" w:rsidRDefault="00446971" w:rsidP="0044697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M56 numbers were for HIS version, but this needs to be redone for the newest lattice.</w:t>
      </w:r>
    </w:p>
    <w:p w14:paraId="4241DDE0" w14:textId="3D19CFCE" w:rsidR="00857A57" w:rsidRDefault="00857A57" w:rsidP="00857A57">
      <w:pPr>
        <w:pStyle w:val="ListParagraph"/>
        <w:numPr>
          <w:ilvl w:val="1"/>
          <w:numId w:val="11"/>
        </w:numPr>
      </w:pPr>
      <w:r>
        <w:t>Can do this in MADX in a minute</w:t>
      </w:r>
    </w:p>
    <w:p w14:paraId="2245D739" w14:textId="517DF392" w:rsidR="00857A57" w:rsidRDefault="00857A57" w:rsidP="00857A57">
      <w:pPr>
        <w:pStyle w:val="ListParagraph"/>
        <w:numPr>
          <w:ilvl w:val="1"/>
          <w:numId w:val="11"/>
        </w:numPr>
      </w:pPr>
      <w:r>
        <w:t xml:space="preserve">Kirsten: can get it from </w:t>
      </w:r>
      <w:proofErr w:type="spellStart"/>
      <w:r>
        <w:t>Bmad</w:t>
      </w:r>
      <w:proofErr w:type="spellEnd"/>
      <w:r>
        <w:t xml:space="preserve"> simulation no problem. But that’s for full arc, then you take out X number of magnets for splitter, have to recalculate, </w:t>
      </w:r>
      <w:proofErr w:type="spellStart"/>
      <w:r>
        <w:t>etc</w:t>
      </w:r>
      <w:proofErr w:type="spellEnd"/>
      <w:r>
        <w:t>… become recursive</w:t>
      </w:r>
    </w:p>
    <w:p w14:paraId="67F5F942" w14:textId="21E47665" w:rsidR="00857A57" w:rsidRDefault="00857A57" w:rsidP="00857A57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didn’t use the full 180 degrees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CD5A05" w:rsidRPr="00E52810" w14:paraId="4261E60D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A972C5" w14:textId="77777777" w:rsidR="00CD5A05" w:rsidRPr="00E52810" w:rsidRDefault="00CD5A05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C49258E89A60474FB730A3844E4A8492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3A4D145" w14:textId="77777777" w:rsidR="00CD5A05" w:rsidRPr="00E52810" w:rsidRDefault="00CD5A05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8F1E230E02512547ADC917B1F53CEAE7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4FD3EE0" w14:textId="77777777" w:rsidR="00CD5A05" w:rsidRPr="00E52810" w:rsidRDefault="00CD5A05" w:rsidP="00113B00">
                <w:r w:rsidRPr="00E52810">
                  <w:t>Deadline</w:t>
                </w:r>
              </w:p>
            </w:tc>
          </w:sdtContent>
        </w:sdt>
      </w:tr>
      <w:tr w:rsidR="00CD5A05" w:rsidRPr="00E52810" w14:paraId="491A039F" w14:textId="77777777" w:rsidTr="00113B00">
        <w:tc>
          <w:tcPr>
            <w:tcW w:w="6300" w:type="dxa"/>
          </w:tcPr>
          <w:p w14:paraId="40C34FEC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1FDDEA5A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1F743B77" w14:textId="77777777" w:rsidR="00CD5A05" w:rsidRPr="00E52810" w:rsidRDefault="00CD5A05" w:rsidP="00113B00">
            <w:pPr>
              <w:ind w:left="0"/>
            </w:pPr>
          </w:p>
        </w:tc>
      </w:tr>
      <w:tr w:rsidR="00CD5A05" w:rsidRPr="00E52810" w14:paraId="28372024" w14:textId="77777777" w:rsidTr="00113B00">
        <w:tc>
          <w:tcPr>
            <w:tcW w:w="6300" w:type="dxa"/>
          </w:tcPr>
          <w:p w14:paraId="0609B7DE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3DDF6F9A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3FC94A60" w14:textId="77777777" w:rsidR="00CD5A05" w:rsidRPr="00E52810" w:rsidRDefault="00CD5A05" w:rsidP="00113B00">
            <w:pPr>
              <w:ind w:left="0"/>
            </w:pPr>
          </w:p>
        </w:tc>
      </w:tr>
    </w:tbl>
    <w:p w14:paraId="291335B0" w14:textId="521F0ED7" w:rsidR="00F0622E" w:rsidRDefault="00000000" w:rsidP="00300897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A21286">
        <w:rPr>
          <w:rStyle w:val="SubtleEmphasis"/>
        </w:rPr>
        <w:t>FFA Arc Errors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A21286">
        <w:rPr>
          <w:rStyle w:val="SubtleEmphasis"/>
        </w:rPr>
        <w:t>Alex C</w:t>
      </w:r>
    </w:p>
    <w:p w14:paraId="44FD468A" w14:textId="40810DDA" w:rsidR="004E24FA" w:rsidRDefault="00C90AFD" w:rsidP="00A2128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822D15F" wp14:editId="2FCC024D">
            <wp:extent cx="6056616" cy="1649306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16" cy="164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41C8" w14:textId="565FCD14" w:rsidR="00C90AFD" w:rsidRDefault="00C90AFD" w:rsidP="00A21286">
      <w:pPr>
        <w:pStyle w:val="ListParagraph"/>
        <w:numPr>
          <w:ilvl w:val="0"/>
          <w:numId w:val="11"/>
        </w:numPr>
      </w:pPr>
      <w:r>
        <w:t>How define sample space</w:t>
      </w:r>
    </w:p>
    <w:p w14:paraId="344B49B7" w14:textId="5F4A4E44" w:rsidR="00C90AFD" w:rsidRDefault="00C90AFD" w:rsidP="00A2128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99BDC12" wp14:editId="3B565264">
            <wp:extent cx="4000500" cy="20408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7A51" w14:textId="7215F02F" w:rsidR="00C90AFD" w:rsidRDefault="00C90AFD" w:rsidP="00C90AFD">
      <w:pPr>
        <w:pStyle w:val="ListParagraph"/>
        <w:numPr>
          <w:ilvl w:val="1"/>
          <w:numId w:val="11"/>
        </w:numPr>
      </w:pPr>
      <w:r>
        <w:t>All starting optics are in separate file</w:t>
      </w:r>
    </w:p>
    <w:p w14:paraId="4EAC2D0B" w14:textId="528D4242" w:rsidR="00C90AFD" w:rsidRDefault="00C90AFD" w:rsidP="00C90AFD">
      <w:pPr>
        <w:pStyle w:val="ListParagraph"/>
        <w:numPr>
          <w:ilvl w:val="1"/>
          <w:numId w:val="11"/>
        </w:numPr>
      </w:pPr>
      <w:r>
        <w:t>Need to think more systematically on how to combine these together</w:t>
      </w:r>
    </w:p>
    <w:p w14:paraId="1033B891" w14:textId="19E6DEC2" w:rsidR="00C90AFD" w:rsidRDefault="00C90AFD" w:rsidP="00C90AFD">
      <w:pPr>
        <w:pStyle w:val="ListParagraph"/>
        <w:numPr>
          <w:ilvl w:val="1"/>
          <w:numId w:val="11"/>
        </w:numPr>
      </w:pPr>
      <w:proofErr w:type="spellStart"/>
      <w:r>
        <w:t>Bmad</w:t>
      </w:r>
      <w:proofErr w:type="spellEnd"/>
      <w:r>
        <w:t xml:space="preserve"> and Tao have some built in measurement simulation routines</w:t>
      </w:r>
    </w:p>
    <w:p w14:paraId="4950223B" w14:textId="4D40DB2E" w:rsidR="00C90AFD" w:rsidRDefault="00C90AFD" w:rsidP="00C90AFD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DD90ECB" wp14:editId="3B1965C7">
            <wp:extent cx="4000500" cy="1989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5411" w14:textId="1D2D5D97" w:rsidR="00C90AFD" w:rsidRDefault="00C90AFD" w:rsidP="00C90AFD">
      <w:pPr>
        <w:pStyle w:val="ListParagraph"/>
        <w:numPr>
          <w:ilvl w:val="1"/>
          <w:numId w:val="11"/>
        </w:numPr>
      </w:pPr>
      <w:r>
        <w:t>Need to discuss splitter output</w:t>
      </w:r>
    </w:p>
    <w:p w14:paraId="706C32C2" w14:textId="3C1CCDBB" w:rsidR="00C90AFD" w:rsidRDefault="00C90AFD" w:rsidP="00C90AFD">
      <w:pPr>
        <w:pStyle w:val="ListParagraph"/>
        <w:numPr>
          <w:ilvl w:val="1"/>
          <w:numId w:val="11"/>
        </w:numPr>
      </w:pPr>
      <w:r>
        <w:t>How propagate linacs through the spreader/splitters</w:t>
      </w:r>
    </w:p>
    <w:p w14:paraId="380D5793" w14:textId="0D2912A0" w:rsidR="00C90AFD" w:rsidRDefault="00C90AFD" w:rsidP="00C90AF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BE44376" wp14:editId="7EFD0F35">
            <wp:extent cx="4000500" cy="16243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70C5" w14:textId="7BBC4DDA" w:rsidR="009D3059" w:rsidRDefault="009D3059" w:rsidP="009D3059">
      <w:pPr>
        <w:pStyle w:val="ListParagraph"/>
        <w:numPr>
          <w:ilvl w:val="1"/>
          <w:numId w:val="11"/>
        </w:numPr>
      </w:pPr>
      <w:r>
        <w:t>Still looking into how to make these things work</w:t>
      </w:r>
    </w:p>
    <w:p w14:paraId="02039A36" w14:textId="45144AA4" w:rsidR="00BB4CF5" w:rsidRDefault="00BB4CF5" w:rsidP="00BB4CF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D7EEE4A" wp14:editId="2E0D08B8">
            <wp:extent cx="4145623" cy="15653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23" cy="156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6094" w14:textId="63E6BC68" w:rsidR="00BB4CF5" w:rsidRDefault="00BB4CF5" w:rsidP="00BB4CF5">
      <w:pPr>
        <w:pStyle w:val="ListParagraph"/>
        <w:numPr>
          <w:ilvl w:val="1"/>
          <w:numId w:val="11"/>
        </w:numPr>
      </w:pPr>
      <w:r>
        <w:t>Not sure how to go from no response matrix to having one</w:t>
      </w:r>
    </w:p>
    <w:p w14:paraId="25D6C510" w14:textId="1E512FAD" w:rsidR="007F3D0D" w:rsidRDefault="007F3D0D" w:rsidP="007F3D0D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5D7BCF42" wp14:editId="5C9D6C50">
            <wp:extent cx="4012059" cy="2035377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59" cy="203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C7EE" w14:textId="7E8EC68D" w:rsidR="007F3D0D" w:rsidRDefault="00F25ADC" w:rsidP="00F25AD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didn’t tell anything about results</w:t>
      </w:r>
    </w:p>
    <w:p w14:paraId="4663F832" w14:textId="7FA17BEF" w:rsidR="00F25ADC" w:rsidRDefault="00F25ADC" w:rsidP="00F25ADC">
      <w:pPr>
        <w:pStyle w:val="ListParagraph"/>
        <w:numPr>
          <w:ilvl w:val="1"/>
          <w:numId w:val="11"/>
        </w:numPr>
      </w:pPr>
      <w:r>
        <w:t>You need to understand what are the limits on the quality of the magnets and the quality of the surveying. We had this problem running CBETA. Something like 2 or 3 magnets are misaligned.</w:t>
      </w:r>
    </w:p>
    <w:p w14:paraId="711C8319" w14:textId="16627995" w:rsidR="00F25ADC" w:rsidRDefault="00F25ADC" w:rsidP="00F25ADC">
      <w:pPr>
        <w:pStyle w:val="ListParagraph"/>
        <w:numPr>
          <w:ilvl w:val="1"/>
          <w:numId w:val="11"/>
        </w:numPr>
      </w:pPr>
      <w:r>
        <w:lastRenderedPageBreak/>
        <w:t>Stephen was using results from every possible error to create the request for the mag field quality.</w:t>
      </w:r>
    </w:p>
    <w:p w14:paraId="5ADEFB54" w14:textId="7AD620AC" w:rsidR="003C4307" w:rsidRDefault="003C4307" w:rsidP="00F25ADC">
      <w:pPr>
        <w:pStyle w:val="ListParagraph"/>
        <w:numPr>
          <w:ilvl w:val="1"/>
          <w:numId w:val="11"/>
        </w:numPr>
      </w:pPr>
      <w:r>
        <w:t>Alex C: I have MC simulation that can spit out as many error-filled lattices as needed. But want to be able to use the data from those statistics. Haven’t gotten to run 100K lattices yet, but am getting there.</w:t>
      </w:r>
    </w:p>
    <w:p w14:paraId="03B0729B" w14:textId="0DFCAFCA" w:rsidR="007661C4" w:rsidRDefault="007661C4" w:rsidP="007661C4">
      <w:pPr>
        <w:pStyle w:val="ListParagraph"/>
        <w:numPr>
          <w:ilvl w:val="0"/>
          <w:numId w:val="11"/>
        </w:numPr>
      </w:pPr>
      <w:r>
        <w:t>Jay: question – Halbach made estimates on fabrication errors for magnets. When you put them into SDDS subroutines – do you plan to get to that level (fabrication errors)? Klaus looked into this in great detail.</w:t>
      </w:r>
    </w:p>
    <w:p w14:paraId="1EC442C2" w14:textId="31F07F6C" w:rsidR="007661C4" w:rsidRDefault="007661C4" w:rsidP="007661C4">
      <w:pPr>
        <w:pStyle w:val="ListParagraph"/>
        <w:numPr>
          <w:ilvl w:val="1"/>
          <w:numId w:val="11"/>
        </w:numPr>
      </w:pPr>
      <w:r>
        <w:t>Yes, going to write it down.</w:t>
      </w:r>
    </w:p>
    <w:p w14:paraId="72551E0F" w14:textId="38E29E87" w:rsidR="007661C4" w:rsidRDefault="007661C4" w:rsidP="007661C4">
      <w:pPr>
        <w:pStyle w:val="ListParagraph"/>
        <w:numPr>
          <w:ilvl w:val="1"/>
          <w:numId w:val="11"/>
        </w:numPr>
      </w:pPr>
      <w:r>
        <w:t xml:space="preserve">Also want to see how these errors might add. Right now, the magnets are in 6 pieces. </w:t>
      </w:r>
      <w:proofErr w:type="gramStart"/>
      <w:r>
        <w:t>So</w:t>
      </w:r>
      <w:proofErr w:type="gramEnd"/>
      <w:r>
        <w:t xml:space="preserve"> see if non-uniform field error impacts things.</w:t>
      </w:r>
    </w:p>
    <w:p w14:paraId="68E861DB" w14:textId="4B66E947" w:rsidR="007661C4" w:rsidRDefault="007661C4" w:rsidP="007661C4">
      <w:pPr>
        <w:pStyle w:val="ListParagraph"/>
        <w:numPr>
          <w:ilvl w:val="0"/>
          <w:numId w:val="11"/>
        </w:numPr>
      </w:pPr>
      <w:r>
        <w:t>Kirsten: how implement correction scheme?</w:t>
      </w:r>
    </w:p>
    <w:p w14:paraId="46103284" w14:textId="245907F1" w:rsidR="007661C4" w:rsidRDefault="007661C4" w:rsidP="007661C4">
      <w:pPr>
        <w:pStyle w:val="ListParagraph"/>
        <w:numPr>
          <w:ilvl w:val="1"/>
          <w:numId w:val="11"/>
        </w:numPr>
      </w:pPr>
      <w:proofErr w:type="spellStart"/>
      <w:r>
        <w:t>PyTao</w:t>
      </w:r>
      <w:proofErr w:type="spellEnd"/>
      <w:r>
        <w:t>? Do you have a solution, or just know it exists?</w:t>
      </w:r>
    </w:p>
    <w:p w14:paraId="06926EC3" w14:textId="4139DCD4" w:rsidR="007661C4" w:rsidRDefault="007661C4" w:rsidP="007661C4">
      <w:pPr>
        <w:pStyle w:val="ListParagraph"/>
        <w:numPr>
          <w:ilvl w:val="2"/>
          <w:numId w:val="11"/>
        </w:numPr>
      </w:pPr>
      <w:r>
        <w:t>Know exists, but haven’t solved it yet. Trying to set up the dominoes, then knock them down.</w:t>
      </w:r>
    </w:p>
    <w:p w14:paraId="63D9804A" w14:textId="7E6A55D8" w:rsidR="00D026C6" w:rsidRDefault="00D026C6" w:rsidP="00D026C6">
      <w:pPr>
        <w:pStyle w:val="ListParagraph"/>
        <w:numPr>
          <w:ilvl w:val="1"/>
          <w:numId w:val="11"/>
        </w:numPr>
      </w:pPr>
      <w:r>
        <w:t>Virtual machine from CBETA</w:t>
      </w:r>
    </w:p>
    <w:p w14:paraId="506C3987" w14:textId="662B63E1" w:rsidR="00D026C6" w:rsidRDefault="00D026C6" w:rsidP="00D026C6">
      <w:pPr>
        <w:pStyle w:val="ListParagraph"/>
        <w:numPr>
          <w:ilvl w:val="2"/>
          <w:numId w:val="11"/>
        </w:numPr>
      </w:pPr>
      <w:r>
        <w:t>This can break with BMAD updates.</w:t>
      </w:r>
    </w:p>
    <w:p w14:paraId="76697E2F" w14:textId="179F7F43" w:rsidR="00FE6017" w:rsidRDefault="00146DAC" w:rsidP="00FE6017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>: check out some of Dave Douglas’ studies for these errors.</w:t>
      </w:r>
    </w:p>
    <w:p w14:paraId="5CE1DAAC" w14:textId="44C5B4E8" w:rsidR="00FE6017" w:rsidRDefault="00186CF6" w:rsidP="00FE601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Dave did another document for BNL as well.</w:t>
      </w:r>
    </w:p>
    <w:p w14:paraId="6FB9FFA5" w14:textId="7EE5BA71" w:rsidR="0024006B" w:rsidRDefault="005A0F6E" w:rsidP="00FE6017">
      <w:pPr>
        <w:pStyle w:val="ListParagraph"/>
        <w:numPr>
          <w:ilvl w:val="0"/>
          <w:numId w:val="11"/>
        </w:numPr>
      </w:pPr>
      <w:r>
        <w:t>William Lou did a lot of this at CBETA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316B04D8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226D512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6CE587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32E74A4C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0A556E21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CD5A05">
            <w:rPr>
              <w:rStyle w:val="SubtleEmphasis"/>
            </w:rPr>
            <w:t>10</w:t>
          </w:r>
          <w:r w:rsidR="00310B83">
            <w:rPr>
              <w:rStyle w:val="SubtleEmphasis"/>
            </w:rPr>
            <w:t xml:space="preserve">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CD5A05">
        <w:rPr>
          <w:rStyle w:val="SubtleEmphasis"/>
        </w:rPr>
        <w:t>AOB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CD5A05">
        <w:rPr>
          <w:rStyle w:val="SubtleEmphasis"/>
        </w:rPr>
        <w:t>All</w:t>
      </w:r>
    </w:p>
    <w:p w14:paraId="4C37D8B2" w14:textId="7C5DC833" w:rsidR="0077648A" w:rsidRDefault="008644C2" w:rsidP="00CD5A0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: </w:t>
      </w:r>
      <w:proofErr w:type="spellStart"/>
      <w:r>
        <w:t>Vasiliy</w:t>
      </w:r>
      <w:proofErr w:type="spellEnd"/>
      <w:r>
        <w:t>/Randy did a very good job. This is useful if they take this only for the 2 possible areas to connect to the linac.</w:t>
      </w:r>
    </w:p>
    <w:p w14:paraId="34D657AC" w14:textId="7C965A4A" w:rsidR="008644C2" w:rsidRDefault="008644C2" w:rsidP="00B73D2C">
      <w:pPr>
        <w:pStyle w:val="ListParagraph"/>
        <w:numPr>
          <w:ilvl w:val="2"/>
          <w:numId w:val="11"/>
        </w:numPr>
      </w:pPr>
      <w:r>
        <w:t>If the other two are possible to correct M56 and TOF</w:t>
      </w:r>
    </w:p>
    <w:p w14:paraId="2F12BAC6" w14:textId="3B15D842" w:rsidR="008644C2" w:rsidRDefault="00B73D2C" w:rsidP="00B73D2C">
      <w:pPr>
        <w:pStyle w:val="ListParagraph"/>
        <w:numPr>
          <w:ilvl w:val="1"/>
          <w:numId w:val="11"/>
        </w:numPr>
      </w:pPr>
      <w:r>
        <w:t>Need to do splitters for 14 cm TOF correction</w:t>
      </w:r>
    </w:p>
    <w:p w14:paraId="50162D93" w14:textId="6F66F58B" w:rsidR="00B73D2C" w:rsidRDefault="00B73D2C" w:rsidP="00B73D2C">
      <w:pPr>
        <w:pStyle w:val="ListParagraph"/>
        <w:numPr>
          <w:ilvl w:val="1"/>
          <w:numId w:val="11"/>
        </w:numPr>
      </w:pPr>
      <w:r>
        <w:t>Start matching down to LINAC by making Betas merged</w:t>
      </w:r>
    </w:p>
    <w:p w14:paraId="5BE6D3AD" w14:textId="0551AAD7" w:rsidR="00F050AB" w:rsidRDefault="00F050AB" w:rsidP="00F050AB">
      <w:pPr>
        <w:pStyle w:val="ListParagraph"/>
        <w:numPr>
          <w:ilvl w:val="0"/>
          <w:numId w:val="11"/>
        </w:numPr>
      </w:pPr>
      <w:r>
        <w:t>Alex B: yes, push for splitters, come out of arcs with parallel orbits, then match to linac</w:t>
      </w:r>
    </w:p>
    <w:p w14:paraId="2913A62A" w14:textId="6026CFAF" w:rsidR="00845909" w:rsidRDefault="00845909" w:rsidP="00F050AB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: things are </w:t>
      </w:r>
      <w:proofErr w:type="gramStart"/>
      <w:r>
        <w:t>more clear</w:t>
      </w:r>
      <w:proofErr w:type="gramEnd"/>
      <w:r>
        <w:t xml:space="preserve"> today.</w:t>
      </w:r>
    </w:p>
    <w:p w14:paraId="4BFA5A6B" w14:textId="196F685F" w:rsidR="006E4B85" w:rsidRDefault="006E4B85" w:rsidP="00F050AB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We’re doing R&amp;D. The FOAs are for R&amp;D. Big mistake delaying for a year by not applying. Why not apply now?</w:t>
      </w:r>
    </w:p>
    <w:p w14:paraId="6203B271" w14:textId="60B8D8B6" w:rsidR="006E4B85" w:rsidRDefault="00376C4F" w:rsidP="006E4B85">
      <w:pPr>
        <w:pStyle w:val="ListParagraph"/>
        <w:numPr>
          <w:ilvl w:val="1"/>
          <w:numId w:val="11"/>
        </w:numPr>
      </w:pPr>
      <w:r>
        <w:t>Discussion on if we’re qualified to proceed. Once NSAC accepts this study, then we can try. But for now, we can’t assume a different result from last year.</w:t>
      </w:r>
    </w:p>
    <w:p w14:paraId="2E5EB554" w14:textId="17D18F6F" w:rsidR="00376C4F" w:rsidRDefault="00376C4F" w:rsidP="006E4B85">
      <w:pPr>
        <w:pStyle w:val="ListParagraph"/>
        <w:numPr>
          <w:ilvl w:val="1"/>
          <w:numId w:val="11"/>
        </w:numPr>
      </w:pPr>
      <w:r>
        <w:t xml:space="preserve">Andrei: I don’t think we need to wait. There is interest. </w:t>
      </w:r>
    </w:p>
    <w:p w14:paraId="5D785337" w14:textId="09B3F8E3" w:rsidR="00376C4F" w:rsidRDefault="00376C4F" w:rsidP="006E4B85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>: we need white paper ASAP</w:t>
      </w:r>
    </w:p>
    <w:p w14:paraId="585FC3E0" w14:textId="37B6EBE2" w:rsidR="00376C4F" w:rsidRDefault="00376C4F" w:rsidP="006E4B85">
      <w:pPr>
        <w:pStyle w:val="ListParagraph"/>
        <w:numPr>
          <w:ilvl w:val="1"/>
          <w:numId w:val="11"/>
        </w:numPr>
      </w:pPr>
      <w:r>
        <w:t xml:space="preserve">Andrei: the physicists are putting this together for the </w:t>
      </w:r>
      <w:proofErr w:type="gramStart"/>
      <w:r>
        <w:t>long range</w:t>
      </w:r>
      <w:proofErr w:type="gramEnd"/>
      <w:r>
        <w:t xml:space="preserve"> plan. </w:t>
      </w:r>
    </w:p>
    <w:p w14:paraId="7F8410F1" w14:textId="5323B815" w:rsidR="00376C4F" w:rsidRDefault="00376C4F" w:rsidP="006E4B85">
      <w:pPr>
        <w:pStyle w:val="ListParagraph"/>
        <w:numPr>
          <w:ilvl w:val="1"/>
          <w:numId w:val="11"/>
        </w:numPr>
      </w:pPr>
      <w:r>
        <w:t>Pre-application due Feb 7 – can refresh these and resubmit.</w:t>
      </w:r>
    </w:p>
    <w:p w14:paraId="1C59F13F" w14:textId="338682CF" w:rsidR="00376C4F" w:rsidRDefault="00376C4F" w:rsidP="006E4B85">
      <w:pPr>
        <w:pStyle w:val="ListParagraph"/>
        <w:numPr>
          <w:ilvl w:val="1"/>
          <w:numId w:val="11"/>
        </w:numPr>
      </w:pPr>
      <w:r>
        <w:t>Andrei: let’s try</w:t>
      </w:r>
    </w:p>
    <w:p w14:paraId="4A54FE83" w14:textId="079E5079" w:rsidR="00B83620" w:rsidRDefault="00B83620" w:rsidP="006E4B85">
      <w:pPr>
        <w:pStyle w:val="ListParagraph"/>
        <w:numPr>
          <w:ilvl w:val="1"/>
          <w:numId w:val="11"/>
        </w:numPr>
      </w:pPr>
      <w:r>
        <w:t xml:space="preserve">Alex B: will contact </w:t>
      </w:r>
      <w:proofErr w:type="spellStart"/>
      <w:r>
        <w:t>Spata</w:t>
      </w:r>
      <w:proofErr w:type="spellEnd"/>
      <w:r>
        <w:t xml:space="preserve"> and see if we can do this.</w:t>
      </w:r>
    </w:p>
    <w:p w14:paraId="3A605542" w14:textId="77777777" w:rsidR="00AE3891" w:rsidRDefault="00AE3891" w:rsidP="00AE3891">
      <w:pPr>
        <w:pStyle w:val="ListParagraph"/>
        <w:numPr>
          <w:ilvl w:val="2"/>
          <w:numId w:val="11"/>
        </w:numPr>
      </w:pPr>
      <w:r>
        <w:t>FY2023 RESEARCH OPPORTUNITIES IN ACCELERATOR STEWARDSHIP AND ACCELERATOR DEVELOPMENT</w:t>
      </w:r>
    </w:p>
    <w:p w14:paraId="1CB398D3" w14:textId="77777777" w:rsidR="00AE3891" w:rsidRDefault="00AE3891" w:rsidP="00AE3891">
      <w:pPr>
        <w:pStyle w:val="ListParagraph"/>
        <w:numPr>
          <w:ilvl w:val="2"/>
          <w:numId w:val="11"/>
        </w:numPr>
      </w:pPr>
      <w:r>
        <w:lastRenderedPageBreak/>
        <w:t>FUNDING OPPORTUNITY ANNOUNCEMENT (FOA) NUMBER:</w:t>
      </w:r>
    </w:p>
    <w:p w14:paraId="5F81E1D6" w14:textId="4FC8AF81" w:rsidR="00AE3891" w:rsidRDefault="00AE3891" w:rsidP="00AE3891">
      <w:pPr>
        <w:pStyle w:val="ListParagraph"/>
        <w:numPr>
          <w:ilvl w:val="2"/>
          <w:numId w:val="11"/>
        </w:numPr>
      </w:pPr>
      <w:r>
        <w:t>DE-FOA-0002951</w:t>
      </w:r>
    </w:p>
    <w:p w14:paraId="3977DEE5" w14:textId="3C73B808" w:rsidR="00BA7801" w:rsidRDefault="00BA7801" w:rsidP="00BA7801">
      <w:pPr>
        <w:pStyle w:val="ListParagraph"/>
        <w:numPr>
          <w:ilvl w:val="2"/>
          <w:numId w:val="11"/>
        </w:numPr>
      </w:pPr>
      <w:hyperlink r:id="rId20" w:history="1">
        <w:r w:rsidRPr="005C07C7">
          <w:rPr>
            <w:rStyle w:val="Hyperlink"/>
          </w:rPr>
          <w:t>https://science.osti.gov/-/media/grants/pdf/foas/2023/SC_FOA_0002951.pdf</w:t>
        </w:r>
      </w:hyperlink>
      <w:r>
        <w:t xml:space="preserve"> </w:t>
      </w:r>
    </w:p>
    <w:p w14:paraId="3E67D982" w14:textId="3512A0CF" w:rsidR="00054F9B" w:rsidRDefault="00054F9B" w:rsidP="00054F9B">
      <w:pPr>
        <w:pStyle w:val="ListParagraph"/>
        <w:numPr>
          <w:ilvl w:val="3"/>
          <w:numId w:val="11"/>
        </w:numPr>
      </w:pPr>
      <w:r>
        <w:t>Follow up email after says not the right link. See email exchange for more info.</w:t>
      </w:r>
    </w:p>
    <w:p w14:paraId="642C8D75" w14:textId="2D1A64CF" w:rsidR="00AE3891" w:rsidRDefault="00BA7801" w:rsidP="00AE3891">
      <w:pPr>
        <w:pStyle w:val="ListParagraph"/>
        <w:numPr>
          <w:ilvl w:val="1"/>
          <w:numId w:val="11"/>
        </w:numPr>
      </w:pPr>
      <w:r>
        <w:t>Andrei: white paper will be published, but not yet.</w:t>
      </w:r>
    </w:p>
    <w:p w14:paraId="689A172A" w14:textId="080B22AE" w:rsidR="00BA7801" w:rsidRDefault="00BA7801" w:rsidP="00BA7801">
      <w:pPr>
        <w:pStyle w:val="ListParagraph"/>
        <w:numPr>
          <w:ilvl w:val="2"/>
          <w:numId w:val="11"/>
        </w:numPr>
      </w:pPr>
      <w:r>
        <w:t>Next week there’s a small workshop here about it. We’re gaining momentum.</w:t>
      </w:r>
    </w:p>
    <w:p w14:paraId="2E3E1FB7" w14:textId="1CC86B4A" w:rsidR="00BA7801" w:rsidRDefault="00BA7801" w:rsidP="00BA7801">
      <w:pPr>
        <w:pStyle w:val="ListParagraph"/>
        <w:numPr>
          <w:ilvl w:val="2"/>
          <w:numId w:val="11"/>
        </w:numPr>
      </w:pPr>
      <w:r>
        <w:t xml:space="preserve">Jay: Hall C futures on </w:t>
      </w:r>
      <w:proofErr w:type="spellStart"/>
      <w:r>
        <w:t>Arxiv</w:t>
      </w:r>
      <w:proofErr w:type="spellEnd"/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13CD445C" w:rsidR="00BD7462" w:rsidRPr="00E52810" w:rsidRDefault="0077648A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C03B744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359A9AAC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072C92C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1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384FF6E9" w:rsidR="001B2077" w:rsidRPr="0079687A" w:rsidRDefault="001B2077" w:rsidP="00310B83">
      <w:pPr>
        <w:ind w:left="0"/>
        <w:rPr>
          <w:color w:val="FF0000"/>
          <w:sz w:val="32"/>
          <w:szCs w:val="32"/>
        </w:rPr>
      </w:pPr>
    </w:p>
    <w:sectPr w:rsidR="001B2077" w:rsidRPr="0079687A" w:rsidSect="00CB50F2">
      <w:footerReference w:type="default" r:id="rId22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4EFC5" w14:textId="77777777" w:rsidR="003D3802" w:rsidRDefault="003D3802">
      <w:pPr>
        <w:spacing w:after="0"/>
      </w:pPr>
      <w:r>
        <w:separator/>
      </w:r>
    </w:p>
  </w:endnote>
  <w:endnote w:type="continuationSeparator" w:id="0">
    <w:p w14:paraId="113C2CE0" w14:textId="77777777" w:rsidR="003D3802" w:rsidRDefault="003D38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948E2" w14:textId="77777777" w:rsidR="003D3802" w:rsidRDefault="003D3802">
      <w:pPr>
        <w:spacing w:after="0"/>
      </w:pPr>
      <w:r>
        <w:separator/>
      </w:r>
    </w:p>
  </w:footnote>
  <w:footnote w:type="continuationSeparator" w:id="0">
    <w:p w14:paraId="430A3FFD" w14:textId="77777777" w:rsidR="003D3802" w:rsidRDefault="003D380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5"/>
  </w:num>
  <w:num w:numId="14" w16cid:durableId="1177815370">
    <w:abstractNumId w:val="12"/>
  </w:num>
  <w:num w:numId="15" w16cid:durableId="267473110">
    <w:abstractNumId w:val="13"/>
  </w:num>
  <w:num w:numId="16" w16cid:durableId="361288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02B1"/>
    <w:rsid w:val="00021A35"/>
    <w:rsid w:val="00023DFF"/>
    <w:rsid w:val="0002576A"/>
    <w:rsid w:val="00026F0E"/>
    <w:rsid w:val="00027F33"/>
    <w:rsid w:val="000300FF"/>
    <w:rsid w:val="000308F0"/>
    <w:rsid w:val="00030AEF"/>
    <w:rsid w:val="00031C95"/>
    <w:rsid w:val="0003501F"/>
    <w:rsid w:val="00041844"/>
    <w:rsid w:val="00045937"/>
    <w:rsid w:val="000475FE"/>
    <w:rsid w:val="00053073"/>
    <w:rsid w:val="000532AE"/>
    <w:rsid w:val="00054F9B"/>
    <w:rsid w:val="00055E11"/>
    <w:rsid w:val="00057E41"/>
    <w:rsid w:val="00063CAE"/>
    <w:rsid w:val="000651D2"/>
    <w:rsid w:val="000669FA"/>
    <w:rsid w:val="00067398"/>
    <w:rsid w:val="00067616"/>
    <w:rsid w:val="00070820"/>
    <w:rsid w:val="0007261D"/>
    <w:rsid w:val="00081DCF"/>
    <w:rsid w:val="00085C7B"/>
    <w:rsid w:val="00093D0F"/>
    <w:rsid w:val="00094CD0"/>
    <w:rsid w:val="00095CFA"/>
    <w:rsid w:val="000A244B"/>
    <w:rsid w:val="000B5A61"/>
    <w:rsid w:val="000B7964"/>
    <w:rsid w:val="000C00A2"/>
    <w:rsid w:val="000D21F7"/>
    <w:rsid w:val="000D3FC5"/>
    <w:rsid w:val="000E6D4B"/>
    <w:rsid w:val="000F3778"/>
    <w:rsid w:val="000F47CD"/>
    <w:rsid w:val="001005E5"/>
    <w:rsid w:val="001047C4"/>
    <w:rsid w:val="00106A12"/>
    <w:rsid w:val="00107632"/>
    <w:rsid w:val="00107A25"/>
    <w:rsid w:val="00110E7D"/>
    <w:rsid w:val="001118FD"/>
    <w:rsid w:val="00112E81"/>
    <w:rsid w:val="00113E42"/>
    <w:rsid w:val="0012151E"/>
    <w:rsid w:val="0012250F"/>
    <w:rsid w:val="00122528"/>
    <w:rsid w:val="001314DC"/>
    <w:rsid w:val="001318C6"/>
    <w:rsid w:val="00132DF1"/>
    <w:rsid w:val="001374F2"/>
    <w:rsid w:val="00140345"/>
    <w:rsid w:val="0014368C"/>
    <w:rsid w:val="00146DAC"/>
    <w:rsid w:val="00152CC8"/>
    <w:rsid w:val="00152D12"/>
    <w:rsid w:val="00154CC1"/>
    <w:rsid w:val="00163475"/>
    <w:rsid w:val="001711BD"/>
    <w:rsid w:val="00173A84"/>
    <w:rsid w:val="0017681F"/>
    <w:rsid w:val="00176C72"/>
    <w:rsid w:val="00180A6C"/>
    <w:rsid w:val="0018640A"/>
    <w:rsid w:val="00186CF6"/>
    <w:rsid w:val="0019611D"/>
    <w:rsid w:val="00197BCF"/>
    <w:rsid w:val="001A5051"/>
    <w:rsid w:val="001A65DA"/>
    <w:rsid w:val="001B15F0"/>
    <w:rsid w:val="001B2077"/>
    <w:rsid w:val="001B7741"/>
    <w:rsid w:val="001C0C32"/>
    <w:rsid w:val="001C1EE1"/>
    <w:rsid w:val="001C2052"/>
    <w:rsid w:val="001C4207"/>
    <w:rsid w:val="001C4546"/>
    <w:rsid w:val="001D4242"/>
    <w:rsid w:val="001E7DF1"/>
    <w:rsid w:val="001F246D"/>
    <w:rsid w:val="001F5CC0"/>
    <w:rsid w:val="00202354"/>
    <w:rsid w:val="00202BAF"/>
    <w:rsid w:val="00205CDC"/>
    <w:rsid w:val="00206DED"/>
    <w:rsid w:val="002101BA"/>
    <w:rsid w:val="002272CD"/>
    <w:rsid w:val="00227B16"/>
    <w:rsid w:val="00231410"/>
    <w:rsid w:val="002332AD"/>
    <w:rsid w:val="00233D04"/>
    <w:rsid w:val="002351BD"/>
    <w:rsid w:val="002352F5"/>
    <w:rsid w:val="00236B53"/>
    <w:rsid w:val="0024006B"/>
    <w:rsid w:val="00241F0F"/>
    <w:rsid w:val="00253FDC"/>
    <w:rsid w:val="00257BD5"/>
    <w:rsid w:val="002628AC"/>
    <w:rsid w:val="002634AD"/>
    <w:rsid w:val="0026452E"/>
    <w:rsid w:val="00270B12"/>
    <w:rsid w:val="002764CA"/>
    <w:rsid w:val="00283755"/>
    <w:rsid w:val="00286950"/>
    <w:rsid w:val="00286EE4"/>
    <w:rsid w:val="002931E1"/>
    <w:rsid w:val="002A01FB"/>
    <w:rsid w:val="002A10AA"/>
    <w:rsid w:val="002A67A7"/>
    <w:rsid w:val="002A705A"/>
    <w:rsid w:val="002B06A8"/>
    <w:rsid w:val="002B2420"/>
    <w:rsid w:val="002B39AD"/>
    <w:rsid w:val="002B45BE"/>
    <w:rsid w:val="002B6C94"/>
    <w:rsid w:val="002D0B85"/>
    <w:rsid w:val="002D54B8"/>
    <w:rsid w:val="002E7469"/>
    <w:rsid w:val="002F123C"/>
    <w:rsid w:val="002F3397"/>
    <w:rsid w:val="002F4ABE"/>
    <w:rsid w:val="002F7140"/>
    <w:rsid w:val="00300897"/>
    <w:rsid w:val="00300990"/>
    <w:rsid w:val="0030410F"/>
    <w:rsid w:val="00310B83"/>
    <w:rsid w:val="00325291"/>
    <w:rsid w:val="00335448"/>
    <w:rsid w:val="003443C3"/>
    <w:rsid w:val="003470EC"/>
    <w:rsid w:val="00347395"/>
    <w:rsid w:val="003475F1"/>
    <w:rsid w:val="00350C3B"/>
    <w:rsid w:val="003514AA"/>
    <w:rsid w:val="00351965"/>
    <w:rsid w:val="0036174B"/>
    <w:rsid w:val="00361D4C"/>
    <w:rsid w:val="00362D70"/>
    <w:rsid w:val="003639E5"/>
    <w:rsid w:val="00366DB7"/>
    <w:rsid w:val="00376C4F"/>
    <w:rsid w:val="00382B36"/>
    <w:rsid w:val="00383349"/>
    <w:rsid w:val="003A0DC3"/>
    <w:rsid w:val="003A523E"/>
    <w:rsid w:val="003A53AD"/>
    <w:rsid w:val="003B1BCE"/>
    <w:rsid w:val="003B244C"/>
    <w:rsid w:val="003C1B81"/>
    <w:rsid w:val="003C42A6"/>
    <w:rsid w:val="003C4307"/>
    <w:rsid w:val="003C665F"/>
    <w:rsid w:val="003C6B6C"/>
    <w:rsid w:val="003D265D"/>
    <w:rsid w:val="003D3802"/>
    <w:rsid w:val="003E11E3"/>
    <w:rsid w:val="003E2D3E"/>
    <w:rsid w:val="003E62A8"/>
    <w:rsid w:val="003F1866"/>
    <w:rsid w:val="003F4675"/>
    <w:rsid w:val="004018E6"/>
    <w:rsid w:val="0040573E"/>
    <w:rsid w:val="004110F6"/>
    <w:rsid w:val="004114D7"/>
    <w:rsid w:val="0041439B"/>
    <w:rsid w:val="00417A44"/>
    <w:rsid w:val="00420FFF"/>
    <w:rsid w:val="004240B0"/>
    <w:rsid w:val="0044291A"/>
    <w:rsid w:val="00443E56"/>
    <w:rsid w:val="00444D8F"/>
    <w:rsid w:val="00446971"/>
    <w:rsid w:val="004527B5"/>
    <w:rsid w:val="00457A52"/>
    <w:rsid w:val="00470C34"/>
    <w:rsid w:val="004764A9"/>
    <w:rsid w:val="00481947"/>
    <w:rsid w:val="00483F89"/>
    <w:rsid w:val="004A5DE0"/>
    <w:rsid w:val="004A7B4D"/>
    <w:rsid w:val="004B1550"/>
    <w:rsid w:val="004C4FFE"/>
    <w:rsid w:val="004C5A30"/>
    <w:rsid w:val="004E24FA"/>
    <w:rsid w:val="004E2557"/>
    <w:rsid w:val="004E5C70"/>
    <w:rsid w:val="00503676"/>
    <w:rsid w:val="00510925"/>
    <w:rsid w:val="00515A2E"/>
    <w:rsid w:val="0052139E"/>
    <w:rsid w:val="00524023"/>
    <w:rsid w:val="0052642B"/>
    <w:rsid w:val="00526542"/>
    <w:rsid w:val="00526C42"/>
    <w:rsid w:val="00531545"/>
    <w:rsid w:val="005335CA"/>
    <w:rsid w:val="005350E7"/>
    <w:rsid w:val="00536324"/>
    <w:rsid w:val="005508F1"/>
    <w:rsid w:val="00552E0F"/>
    <w:rsid w:val="00557792"/>
    <w:rsid w:val="00560480"/>
    <w:rsid w:val="0056132E"/>
    <w:rsid w:val="0056404D"/>
    <w:rsid w:val="005653FC"/>
    <w:rsid w:val="00570151"/>
    <w:rsid w:val="0057212A"/>
    <w:rsid w:val="005734AB"/>
    <w:rsid w:val="0057532E"/>
    <w:rsid w:val="005773CA"/>
    <w:rsid w:val="00585F1E"/>
    <w:rsid w:val="00595414"/>
    <w:rsid w:val="005A0F6E"/>
    <w:rsid w:val="005A6BF4"/>
    <w:rsid w:val="005A7872"/>
    <w:rsid w:val="005B285D"/>
    <w:rsid w:val="005C4D01"/>
    <w:rsid w:val="005D3952"/>
    <w:rsid w:val="005D5A0C"/>
    <w:rsid w:val="005D6486"/>
    <w:rsid w:val="005D6A6E"/>
    <w:rsid w:val="005E53EE"/>
    <w:rsid w:val="005E73AE"/>
    <w:rsid w:val="005E7D19"/>
    <w:rsid w:val="005F55CE"/>
    <w:rsid w:val="006014F9"/>
    <w:rsid w:val="006107AC"/>
    <w:rsid w:val="00624603"/>
    <w:rsid w:val="006357F3"/>
    <w:rsid w:val="0063707E"/>
    <w:rsid w:val="006410AB"/>
    <w:rsid w:val="006479A1"/>
    <w:rsid w:val="00654AB8"/>
    <w:rsid w:val="00655DC7"/>
    <w:rsid w:val="00660048"/>
    <w:rsid w:val="0066086F"/>
    <w:rsid w:val="0066525C"/>
    <w:rsid w:val="00672A6F"/>
    <w:rsid w:val="0067670A"/>
    <w:rsid w:val="00681E12"/>
    <w:rsid w:val="0069198D"/>
    <w:rsid w:val="006928B4"/>
    <w:rsid w:val="006A1A0E"/>
    <w:rsid w:val="006A7A4A"/>
    <w:rsid w:val="006B006C"/>
    <w:rsid w:val="006B57B6"/>
    <w:rsid w:val="006C29ED"/>
    <w:rsid w:val="006C61F6"/>
    <w:rsid w:val="006D571F"/>
    <w:rsid w:val="006E3569"/>
    <w:rsid w:val="006E4B85"/>
    <w:rsid w:val="006F3983"/>
    <w:rsid w:val="006F3CE6"/>
    <w:rsid w:val="006F5A3F"/>
    <w:rsid w:val="00702ADC"/>
    <w:rsid w:val="00714174"/>
    <w:rsid w:val="00716BFD"/>
    <w:rsid w:val="00721DCD"/>
    <w:rsid w:val="0072399B"/>
    <w:rsid w:val="00724222"/>
    <w:rsid w:val="007253CC"/>
    <w:rsid w:val="0073064B"/>
    <w:rsid w:val="007523E0"/>
    <w:rsid w:val="00756B32"/>
    <w:rsid w:val="00763D09"/>
    <w:rsid w:val="007647D8"/>
    <w:rsid w:val="00765C85"/>
    <w:rsid w:val="007661C4"/>
    <w:rsid w:val="00767CBB"/>
    <w:rsid w:val="00770155"/>
    <w:rsid w:val="0077648A"/>
    <w:rsid w:val="0078550E"/>
    <w:rsid w:val="007959A1"/>
    <w:rsid w:val="0079687A"/>
    <w:rsid w:val="007A5D06"/>
    <w:rsid w:val="007C13BB"/>
    <w:rsid w:val="007C6B88"/>
    <w:rsid w:val="007C77A6"/>
    <w:rsid w:val="007D488A"/>
    <w:rsid w:val="007D7EB1"/>
    <w:rsid w:val="007E0E9E"/>
    <w:rsid w:val="007E23D5"/>
    <w:rsid w:val="007E44F7"/>
    <w:rsid w:val="007E6A63"/>
    <w:rsid w:val="007F1C39"/>
    <w:rsid w:val="007F26CA"/>
    <w:rsid w:val="007F3D0D"/>
    <w:rsid w:val="00806DB0"/>
    <w:rsid w:val="00817224"/>
    <w:rsid w:val="008228BA"/>
    <w:rsid w:val="008263F2"/>
    <w:rsid w:val="00831C75"/>
    <w:rsid w:val="00834FB4"/>
    <w:rsid w:val="00840E65"/>
    <w:rsid w:val="008431CB"/>
    <w:rsid w:val="00845909"/>
    <w:rsid w:val="0085015B"/>
    <w:rsid w:val="00857A57"/>
    <w:rsid w:val="008620BB"/>
    <w:rsid w:val="00863673"/>
    <w:rsid w:val="008644C2"/>
    <w:rsid w:val="0086507B"/>
    <w:rsid w:val="008660E1"/>
    <w:rsid w:val="00867667"/>
    <w:rsid w:val="00870704"/>
    <w:rsid w:val="00885CDE"/>
    <w:rsid w:val="00893257"/>
    <w:rsid w:val="00894A81"/>
    <w:rsid w:val="008959AB"/>
    <w:rsid w:val="008A0CF3"/>
    <w:rsid w:val="008A4474"/>
    <w:rsid w:val="008B5177"/>
    <w:rsid w:val="008B517E"/>
    <w:rsid w:val="008B59EA"/>
    <w:rsid w:val="008C4D60"/>
    <w:rsid w:val="008C7446"/>
    <w:rsid w:val="008D3733"/>
    <w:rsid w:val="008D4115"/>
    <w:rsid w:val="008E2FAF"/>
    <w:rsid w:val="008E632E"/>
    <w:rsid w:val="008F2301"/>
    <w:rsid w:val="008F4178"/>
    <w:rsid w:val="008F50D3"/>
    <w:rsid w:val="008F65C3"/>
    <w:rsid w:val="009140C8"/>
    <w:rsid w:val="009232B2"/>
    <w:rsid w:val="009266C1"/>
    <w:rsid w:val="009307F9"/>
    <w:rsid w:val="0093449B"/>
    <w:rsid w:val="009355B6"/>
    <w:rsid w:val="0094290C"/>
    <w:rsid w:val="00943263"/>
    <w:rsid w:val="0094728C"/>
    <w:rsid w:val="00947E29"/>
    <w:rsid w:val="00955DBB"/>
    <w:rsid w:val="009916AE"/>
    <w:rsid w:val="00995DA3"/>
    <w:rsid w:val="00996A58"/>
    <w:rsid w:val="009A16A7"/>
    <w:rsid w:val="009A1FE8"/>
    <w:rsid w:val="009A299A"/>
    <w:rsid w:val="009B417E"/>
    <w:rsid w:val="009B60EA"/>
    <w:rsid w:val="009C1366"/>
    <w:rsid w:val="009C23F9"/>
    <w:rsid w:val="009C3154"/>
    <w:rsid w:val="009D3059"/>
    <w:rsid w:val="009E2A68"/>
    <w:rsid w:val="009E52C0"/>
    <w:rsid w:val="009E5D78"/>
    <w:rsid w:val="009F3CF2"/>
    <w:rsid w:val="009F798E"/>
    <w:rsid w:val="00A06479"/>
    <w:rsid w:val="00A0713D"/>
    <w:rsid w:val="00A07B53"/>
    <w:rsid w:val="00A1330C"/>
    <w:rsid w:val="00A21286"/>
    <w:rsid w:val="00A22BF2"/>
    <w:rsid w:val="00A2443A"/>
    <w:rsid w:val="00A30DDC"/>
    <w:rsid w:val="00A31E88"/>
    <w:rsid w:val="00A35237"/>
    <w:rsid w:val="00A4147A"/>
    <w:rsid w:val="00A504CE"/>
    <w:rsid w:val="00A50609"/>
    <w:rsid w:val="00A52800"/>
    <w:rsid w:val="00A63BD0"/>
    <w:rsid w:val="00A662FB"/>
    <w:rsid w:val="00A711D9"/>
    <w:rsid w:val="00A71974"/>
    <w:rsid w:val="00A75B8E"/>
    <w:rsid w:val="00A8039D"/>
    <w:rsid w:val="00A805DF"/>
    <w:rsid w:val="00A8526A"/>
    <w:rsid w:val="00A9062A"/>
    <w:rsid w:val="00A92E1D"/>
    <w:rsid w:val="00A979E1"/>
    <w:rsid w:val="00AA211B"/>
    <w:rsid w:val="00AA490C"/>
    <w:rsid w:val="00AB386E"/>
    <w:rsid w:val="00AC259F"/>
    <w:rsid w:val="00AD2B56"/>
    <w:rsid w:val="00AD5128"/>
    <w:rsid w:val="00AE3891"/>
    <w:rsid w:val="00AF4E98"/>
    <w:rsid w:val="00B06EE1"/>
    <w:rsid w:val="00B1130F"/>
    <w:rsid w:val="00B16185"/>
    <w:rsid w:val="00B17A13"/>
    <w:rsid w:val="00B21C2B"/>
    <w:rsid w:val="00B323B2"/>
    <w:rsid w:val="00B36935"/>
    <w:rsid w:val="00B4002B"/>
    <w:rsid w:val="00B40087"/>
    <w:rsid w:val="00B41B1D"/>
    <w:rsid w:val="00B41DD1"/>
    <w:rsid w:val="00B420B0"/>
    <w:rsid w:val="00B42474"/>
    <w:rsid w:val="00B45D0C"/>
    <w:rsid w:val="00B45E12"/>
    <w:rsid w:val="00B5180E"/>
    <w:rsid w:val="00B52D82"/>
    <w:rsid w:val="00B571DD"/>
    <w:rsid w:val="00B60822"/>
    <w:rsid w:val="00B64007"/>
    <w:rsid w:val="00B64BF0"/>
    <w:rsid w:val="00B73D2C"/>
    <w:rsid w:val="00B82C7D"/>
    <w:rsid w:val="00B83620"/>
    <w:rsid w:val="00B85662"/>
    <w:rsid w:val="00B85B42"/>
    <w:rsid w:val="00B8742E"/>
    <w:rsid w:val="00B90126"/>
    <w:rsid w:val="00B91219"/>
    <w:rsid w:val="00BA2022"/>
    <w:rsid w:val="00BA668C"/>
    <w:rsid w:val="00BA7801"/>
    <w:rsid w:val="00BB4CF5"/>
    <w:rsid w:val="00BB62EC"/>
    <w:rsid w:val="00BD7462"/>
    <w:rsid w:val="00BE24DD"/>
    <w:rsid w:val="00BE5011"/>
    <w:rsid w:val="00BF38C8"/>
    <w:rsid w:val="00C04F73"/>
    <w:rsid w:val="00C058A0"/>
    <w:rsid w:val="00C115F0"/>
    <w:rsid w:val="00C16C79"/>
    <w:rsid w:val="00C21727"/>
    <w:rsid w:val="00C222ED"/>
    <w:rsid w:val="00C263AC"/>
    <w:rsid w:val="00C311DA"/>
    <w:rsid w:val="00C42D3B"/>
    <w:rsid w:val="00C445DA"/>
    <w:rsid w:val="00C44F2C"/>
    <w:rsid w:val="00C46850"/>
    <w:rsid w:val="00C4782A"/>
    <w:rsid w:val="00C52172"/>
    <w:rsid w:val="00C52475"/>
    <w:rsid w:val="00C6001F"/>
    <w:rsid w:val="00C62C5D"/>
    <w:rsid w:val="00C70F0B"/>
    <w:rsid w:val="00C756C5"/>
    <w:rsid w:val="00C80E74"/>
    <w:rsid w:val="00C812BF"/>
    <w:rsid w:val="00C81999"/>
    <w:rsid w:val="00C9013A"/>
    <w:rsid w:val="00C90A01"/>
    <w:rsid w:val="00C90AFD"/>
    <w:rsid w:val="00C93DA3"/>
    <w:rsid w:val="00CA3ACC"/>
    <w:rsid w:val="00CA4B64"/>
    <w:rsid w:val="00CB42B2"/>
    <w:rsid w:val="00CB4E0E"/>
    <w:rsid w:val="00CB50F2"/>
    <w:rsid w:val="00CC78B9"/>
    <w:rsid w:val="00CD51B4"/>
    <w:rsid w:val="00CD5A05"/>
    <w:rsid w:val="00CE02AF"/>
    <w:rsid w:val="00CE1A61"/>
    <w:rsid w:val="00CF29F7"/>
    <w:rsid w:val="00CF51AC"/>
    <w:rsid w:val="00CF5C61"/>
    <w:rsid w:val="00CF65D8"/>
    <w:rsid w:val="00CF66F0"/>
    <w:rsid w:val="00D0105F"/>
    <w:rsid w:val="00D026C6"/>
    <w:rsid w:val="00D02DB9"/>
    <w:rsid w:val="00D105C8"/>
    <w:rsid w:val="00D11961"/>
    <w:rsid w:val="00D12068"/>
    <w:rsid w:val="00D149CB"/>
    <w:rsid w:val="00D23CF9"/>
    <w:rsid w:val="00D3356F"/>
    <w:rsid w:val="00D406FE"/>
    <w:rsid w:val="00D51D8B"/>
    <w:rsid w:val="00D62B38"/>
    <w:rsid w:val="00D6466C"/>
    <w:rsid w:val="00D761DE"/>
    <w:rsid w:val="00D81E87"/>
    <w:rsid w:val="00D90A37"/>
    <w:rsid w:val="00DA0803"/>
    <w:rsid w:val="00DA50E2"/>
    <w:rsid w:val="00DC2307"/>
    <w:rsid w:val="00DC41FE"/>
    <w:rsid w:val="00DD71BF"/>
    <w:rsid w:val="00DD7B19"/>
    <w:rsid w:val="00DF0992"/>
    <w:rsid w:val="00DF3B55"/>
    <w:rsid w:val="00E0560C"/>
    <w:rsid w:val="00E118B9"/>
    <w:rsid w:val="00E11F81"/>
    <w:rsid w:val="00E23D1E"/>
    <w:rsid w:val="00E31142"/>
    <w:rsid w:val="00E40281"/>
    <w:rsid w:val="00E52028"/>
    <w:rsid w:val="00E52810"/>
    <w:rsid w:val="00E55310"/>
    <w:rsid w:val="00E670AF"/>
    <w:rsid w:val="00E70F21"/>
    <w:rsid w:val="00E72EFC"/>
    <w:rsid w:val="00E74983"/>
    <w:rsid w:val="00E829C0"/>
    <w:rsid w:val="00E84CA5"/>
    <w:rsid w:val="00EA46B1"/>
    <w:rsid w:val="00EA780D"/>
    <w:rsid w:val="00EB42C8"/>
    <w:rsid w:val="00EB43FE"/>
    <w:rsid w:val="00EC10D7"/>
    <w:rsid w:val="00EC11D6"/>
    <w:rsid w:val="00EC41F4"/>
    <w:rsid w:val="00ED3CE0"/>
    <w:rsid w:val="00ED52DF"/>
    <w:rsid w:val="00ED7996"/>
    <w:rsid w:val="00EE011C"/>
    <w:rsid w:val="00EE2F69"/>
    <w:rsid w:val="00EF1A13"/>
    <w:rsid w:val="00EF5C57"/>
    <w:rsid w:val="00F00490"/>
    <w:rsid w:val="00F00E22"/>
    <w:rsid w:val="00F0376A"/>
    <w:rsid w:val="00F050AB"/>
    <w:rsid w:val="00F0622E"/>
    <w:rsid w:val="00F25ADC"/>
    <w:rsid w:val="00F260BF"/>
    <w:rsid w:val="00F319FD"/>
    <w:rsid w:val="00F324BF"/>
    <w:rsid w:val="00F4126E"/>
    <w:rsid w:val="00F45ED3"/>
    <w:rsid w:val="00F46E81"/>
    <w:rsid w:val="00F545F7"/>
    <w:rsid w:val="00F560A1"/>
    <w:rsid w:val="00F63500"/>
    <w:rsid w:val="00F673B6"/>
    <w:rsid w:val="00F731A0"/>
    <w:rsid w:val="00F77D48"/>
    <w:rsid w:val="00F801AD"/>
    <w:rsid w:val="00F81C79"/>
    <w:rsid w:val="00F829CC"/>
    <w:rsid w:val="00FA0A2F"/>
    <w:rsid w:val="00FB0406"/>
    <w:rsid w:val="00FB6D9A"/>
    <w:rsid w:val="00FB711D"/>
    <w:rsid w:val="00FB7679"/>
    <w:rsid w:val="00FC0B90"/>
    <w:rsid w:val="00FC130B"/>
    <w:rsid w:val="00FC264E"/>
    <w:rsid w:val="00FC7388"/>
    <w:rsid w:val="00FD5545"/>
    <w:rsid w:val="00FD75DE"/>
    <w:rsid w:val="00FE1964"/>
    <w:rsid w:val="00FE4E31"/>
    <w:rsid w:val="00FE6017"/>
    <w:rsid w:val="00FF075D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jeffersonlab-my.sharepoint.com/:f:/g/personal/tristan_jlab_org/EqZ5MeS-nipCgPfZB5p0oS4B9Is67d3nQb9sLJI3Zyev9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cience.osti.gov/-/media/grants/pdf/foas/2023/SC_FOA_000295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  <w:docPart>
      <w:docPartPr>
        <w:name w:val="B4BEB4271548744D82431155D2609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D35DF-1FE8-0241-AB66-5338B0D37A70}"/>
      </w:docPartPr>
      <w:docPartBody>
        <w:p w:rsidR="00CB5ED0" w:rsidRDefault="00136D67" w:rsidP="00136D67">
          <w:pPr>
            <w:pStyle w:val="B4BEB4271548744D82431155D260909D"/>
          </w:pPr>
          <w:r>
            <w:t>Time allotted</w:t>
          </w:r>
        </w:p>
      </w:docPartBody>
    </w:docPart>
    <w:docPart>
      <w:docPartPr>
        <w:name w:val="18AB92DB7FA67249B95A36CFAC63C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8C34A-DBF2-BA46-94BE-D91444E9CA9C}"/>
      </w:docPartPr>
      <w:docPartBody>
        <w:p w:rsidR="00CB5ED0" w:rsidRDefault="00136D67" w:rsidP="00136D67">
          <w:pPr>
            <w:pStyle w:val="18AB92DB7FA67249B95A36CFAC63C112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1115664CD2D2E24AB905C679B601E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AC63C-5A9A-1B49-AFAD-200F41E0FEAF}"/>
      </w:docPartPr>
      <w:docPartBody>
        <w:p w:rsidR="00CB5ED0" w:rsidRDefault="00136D67" w:rsidP="00136D67">
          <w:pPr>
            <w:pStyle w:val="1115664CD2D2E24AB905C679B601E1D3"/>
          </w:pPr>
          <w:r>
            <w:t>Agenda topic</w:t>
          </w:r>
        </w:p>
      </w:docPartBody>
    </w:docPart>
    <w:docPart>
      <w:docPartPr>
        <w:name w:val="F866792B826F174DAD1EF3B41B89C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21301-1AE8-3741-A74A-EFD21D27FF35}"/>
      </w:docPartPr>
      <w:docPartBody>
        <w:p w:rsidR="00CB5ED0" w:rsidRDefault="00136D67" w:rsidP="00136D67">
          <w:pPr>
            <w:pStyle w:val="F866792B826F174DAD1EF3B41B89CB28"/>
          </w:pPr>
          <w:r>
            <w:t>Presenter</w:t>
          </w:r>
        </w:p>
      </w:docPartBody>
    </w:docPart>
    <w:docPart>
      <w:docPartPr>
        <w:name w:val="C49258E89A60474FB730A3844E4A8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5B920-0166-F241-BFA8-62A3BF4A9047}"/>
      </w:docPartPr>
      <w:docPartBody>
        <w:p w:rsidR="00CB5ED0" w:rsidRDefault="00136D67" w:rsidP="00136D67">
          <w:pPr>
            <w:pStyle w:val="C49258E89A60474FB730A3844E4A8492"/>
          </w:pPr>
          <w:r w:rsidRPr="00E52810">
            <w:t>Person responsible</w:t>
          </w:r>
        </w:p>
      </w:docPartBody>
    </w:docPart>
    <w:docPart>
      <w:docPartPr>
        <w:name w:val="8F1E230E02512547ADC917B1F53CE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B1AB6-96A5-EC4F-A32B-A296A0CEC893}"/>
      </w:docPartPr>
      <w:docPartBody>
        <w:p w:rsidR="00CB5ED0" w:rsidRDefault="00136D67" w:rsidP="00136D67">
          <w:pPr>
            <w:pStyle w:val="8F1E230E02512547ADC917B1F53CEAE7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F3C07"/>
    <w:rsid w:val="00131226"/>
    <w:rsid w:val="00136D67"/>
    <w:rsid w:val="00152B3C"/>
    <w:rsid w:val="00381725"/>
    <w:rsid w:val="003970D3"/>
    <w:rsid w:val="003B5FE8"/>
    <w:rsid w:val="004B782A"/>
    <w:rsid w:val="00573273"/>
    <w:rsid w:val="0061093B"/>
    <w:rsid w:val="0070480D"/>
    <w:rsid w:val="00722F51"/>
    <w:rsid w:val="00763966"/>
    <w:rsid w:val="00766F19"/>
    <w:rsid w:val="0091206F"/>
    <w:rsid w:val="00CB5ED0"/>
    <w:rsid w:val="00CF274A"/>
    <w:rsid w:val="00E37753"/>
    <w:rsid w:val="00EF1A14"/>
    <w:rsid w:val="00F25432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136D67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  <w:style w:type="paragraph" w:customStyle="1" w:styleId="B4BEB4271548744D82431155D260909D">
    <w:name w:val="B4BEB4271548744D82431155D260909D"/>
    <w:rsid w:val="00136D67"/>
  </w:style>
  <w:style w:type="paragraph" w:customStyle="1" w:styleId="18AB92DB7FA67249B95A36CFAC63C112">
    <w:name w:val="18AB92DB7FA67249B95A36CFAC63C112"/>
    <w:rsid w:val="00136D67"/>
  </w:style>
  <w:style w:type="paragraph" w:customStyle="1" w:styleId="1115664CD2D2E24AB905C679B601E1D3">
    <w:name w:val="1115664CD2D2E24AB905C679B601E1D3"/>
    <w:rsid w:val="00136D67"/>
  </w:style>
  <w:style w:type="paragraph" w:customStyle="1" w:styleId="F866792B826F174DAD1EF3B41B89CB28">
    <w:name w:val="F866792B826F174DAD1EF3B41B89CB28"/>
    <w:rsid w:val="00136D67"/>
  </w:style>
  <w:style w:type="paragraph" w:customStyle="1" w:styleId="C49258E89A60474FB730A3844E4A8492">
    <w:name w:val="C49258E89A60474FB730A3844E4A8492"/>
    <w:rsid w:val="00136D67"/>
  </w:style>
  <w:style w:type="paragraph" w:customStyle="1" w:styleId="8F1E230E02512547ADC917B1F53CEAE7">
    <w:name w:val="8F1E230E02512547ADC917B1F53CEAE7"/>
    <w:rsid w:val="00136D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58</TotalTime>
  <Pages>8</Pages>
  <Words>1387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70</cp:revision>
  <dcterms:created xsi:type="dcterms:W3CDTF">2023-01-20T15:41:00Z</dcterms:created>
  <dcterms:modified xsi:type="dcterms:W3CDTF">2023-01-20T18:39:00Z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