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4E49F1C4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FE4076">
        <w:rPr>
          <w:rStyle w:val="SubtleEmphasis"/>
        </w:rPr>
        <w:t>3</w:t>
      </w:r>
      <w:r w:rsidR="004C5A30">
        <w:rPr>
          <w:rStyle w:val="SubtleEmphasis"/>
        </w:rPr>
        <w:t>/</w:t>
      </w:r>
      <w:r w:rsidR="00512C6F">
        <w:rPr>
          <w:rStyle w:val="SubtleEmphasis"/>
        </w:rPr>
        <w:t>1</w:t>
      </w:r>
      <w:r w:rsidR="00C33F95">
        <w:rPr>
          <w:rStyle w:val="SubtleEmphasis"/>
        </w:rPr>
        <w:t>7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3142295" w:rsidR="00A979E1" w:rsidRDefault="00310B83" w:rsidP="00D578F4">
                  <w:pPr>
                    <w:spacing w:after="0"/>
                  </w:pPr>
                  <w:r>
                    <w:t>Ryan</w:t>
                  </w:r>
                  <w:r w:rsidR="001646F8">
                    <w:t>, Alex C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25F229BF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r w:rsidR="00751464">
              <w:t xml:space="preserve">Alex C, </w:t>
            </w:r>
            <w:r w:rsidR="00C5629F">
              <w:t xml:space="preserve">Andrei, Jay, </w:t>
            </w:r>
            <w:r w:rsidR="001D19E0">
              <w:t xml:space="preserve">Kirsten, </w:t>
            </w:r>
            <w:proofErr w:type="spellStart"/>
            <w:r w:rsidR="001D19E0">
              <w:t>Donish</w:t>
            </w:r>
            <w:proofErr w:type="spellEnd"/>
            <w:r w:rsidR="001D19E0">
              <w:t xml:space="preserve">, </w:t>
            </w:r>
            <w:r w:rsidR="008A62BF">
              <w:t xml:space="preserve">Stephen, </w:t>
            </w:r>
            <w:r w:rsidR="005B0794">
              <w:t xml:space="preserve">Kitty, </w:t>
            </w:r>
            <w:r w:rsidR="007171CA">
              <w:t xml:space="preserve">Scott, </w:t>
            </w:r>
            <w:proofErr w:type="spellStart"/>
            <w:r w:rsidR="00E5402C">
              <w:t>Dejan</w:t>
            </w:r>
            <w:proofErr w:type="spellEnd"/>
            <w:r w:rsidR="00E5402C">
              <w:t xml:space="preserve">, Randy,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13A0239B" w14:textId="25A20CCF" w:rsidR="00FE774A" w:rsidRDefault="0028246D" w:rsidP="00FE774A">
      <w:r>
        <w:t>IPAC, weather</w:t>
      </w:r>
    </w:p>
    <w:p w14:paraId="6A65BBE1" w14:textId="59D2B9DB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20906F51" w14:textId="77777777" w:rsidR="00E63A86" w:rsidRDefault="00E63A86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LDRD24</w:t>
      </w:r>
      <w:r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600B2C39" w14:textId="59549A52" w:rsidR="00E63A86" w:rsidRDefault="00E63A86" w:rsidP="00E63A86">
      <w:pPr>
        <w:pStyle w:val="ListParagraph"/>
        <w:numPr>
          <w:ilvl w:val="0"/>
          <w:numId w:val="11"/>
        </w:numPr>
      </w:pPr>
      <w:r>
        <w:t xml:space="preserve">Following JLAAC discussion (below in AOB), </w:t>
      </w:r>
      <w:r>
        <w:t>Ryan shares initial brainstorming idea:</w:t>
      </w:r>
    </w:p>
    <w:p w14:paraId="27AC7095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F2B6014" wp14:editId="54CB138F">
            <wp:extent cx="3919522" cy="2236304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12" cy="2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D0DC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791F50AB" wp14:editId="7D9DAFA4">
            <wp:extent cx="3782664" cy="1977142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559" cy="198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3B66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1890540B" wp14:editId="73F4F1C6">
            <wp:extent cx="2743200" cy="15674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556" cy="15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89BA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16EC3996" wp14:editId="7F69DE52">
            <wp:extent cx="3140766" cy="196356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8" cy="19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7DF5" w14:textId="77777777" w:rsidR="00E63A86" w:rsidRDefault="00E63A86" w:rsidP="00E63A86">
      <w:pPr>
        <w:pStyle w:val="ListParagraph"/>
        <w:numPr>
          <w:ilvl w:val="0"/>
          <w:numId w:val="11"/>
        </w:numPr>
      </w:pPr>
      <w:r>
        <w:t>Stephen: Is it possible to spend LDRD funds at other labs?</w:t>
      </w:r>
    </w:p>
    <w:p w14:paraId="5F7C1497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Would be useful for him to make magnets for testing</w:t>
      </w:r>
    </w:p>
    <w:p w14:paraId="362ED6F9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Ryan *thinks* it’s possible if made as a procurement – TBD</w:t>
      </w:r>
    </w:p>
    <w:p w14:paraId="3DF9DA6F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JLab would be a good place to test b/c it’s the right type of radiation</w:t>
      </w:r>
    </w:p>
    <w:p w14:paraId="353DB535" w14:textId="77777777" w:rsidR="00E63A86" w:rsidRDefault="00E63A86" w:rsidP="00E63A86">
      <w:pPr>
        <w:pStyle w:val="ListParagraph"/>
        <w:numPr>
          <w:ilvl w:val="0"/>
          <w:numId w:val="11"/>
        </w:numPr>
      </w:pPr>
      <w:r>
        <w:t>Alex B: we can discuss more at the retreat</w:t>
      </w:r>
    </w:p>
    <w:p w14:paraId="1B5D86C7" w14:textId="77777777" w:rsidR="00E63A86" w:rsidRDefault="00E63A86" w:rsidP="00E63A86">
      <w:pPr>
        <w:pStyle w:val="ListParagraph"/>
        <w:numPr>
          <w:ilvl w:val="0"/>
          <w:numId w:val="11"/>
        </w:numPr>
      </w:pPr>
      <w:r>
        <w:t>Scott, how much effort is allowed on simulation work without LDRD?</w:t>
      </w:r>
    </w:p>
    <w:p w14:paraId="6E082F92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Andrei: there will be an FOA coming next year – will cover efforts at BNL and JLab</w:t>
      </w:r>
    </w:p>
    <w:p w14:paraId="4B15E57B" w14:textId="77777777" w:rsidR="00E63A86" w:rsidRDefault="00E63A86" w:rsidP="00E63A86">
      <w:pPr>
        <w:pStyle w:val="ListParagraph"/>
        <w:numPr>
          <w:ilvl w:val="2"/>
          <w:numId w:val="11"/>
        </w:numPr>
      </w:pPr>
      <w:r>
        <w:t>NP funding can support JLab effort, unsure about BNL</w:t>
      </w:r>
    </w:p>
    <w:p w14:paraId="221179D3" w14:textId="77777777" w:rsidR="00E63A86" w:rsidRDefault="00E63A86" w:rsidP="00E63A86">
      <w:pPr>
        <w:pStyle w:val="ListParagraph"/>
        <w:numPr>
          <w:ilvl w:val="2"/>
          <w:numId w:val="11"/>
        </w:numPr>
      </w:pPr>
      <w:r>
        <w:t>Will talk to Director to make sure BNL efforts are supported</w:t>
      </w:r>
    </w:p>
    <w:p w14:paraId="137B5AD6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Scott: mostly concerned with, can the JLab staff continue to work on this as their day job?</w:t>
      </w:r>
    </w:p>
    <w:p w14:paraId="7E588CA5" w14:textId="5B8C773D" w:rsidR="00E63A86" w:rsidRDefault="00E63A86" w:rsidP="00E63A86">
      <w:pPr>
        <w:pStyle w:val="ListParagraph"/>
        <w:numPr>
          <w:ilvl w:val="2"/>
          <w:numId w:val="11"/>
        </w:numPr>
      </w:pPr>
      <w:r>
        <w:t>Kirsten: EIC is my main job, this is just a small task.</w:t>
      </w:r>
      <w:r w:rsidR="005C2B6E">
        <w:t xml:space="preserve"> </w:t>
      </w:r>
    </w:p>
    <w:p w14:paraId="26188C08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Andrei: we are squeezing out some effort, but eventually we’ll need (FY25) to ramp up.</w:t>
      </w:r>
    </w:p>
    <w:p w14:paraId="16C0CC93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Alex B: at some point, this will become a project?</w:t>
      </w:r>
    </w:p>
    <w:p w14:paraId="7D74E9AF" w14:textId="77777777" w:rsidR="00E63A86" w:rsidRDefault="00E63A86" w:rsidP="00E63A86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leader of small group doing interesting stuff (Scott and Stephen). A lot of money will be moved to EIC</w:t>
      </w:r>
    </w:p>
    <w:p w14:paraId="0935C6F4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There’s less and less enthusiasm about R&amp;D due to budget</w:t>
      </w:r>
    </w:p>
    <w:p w14:paraId="6F1E332A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Working on proton therapy</w:t>
      </w:r>
    </w:p>
    <w:p w14:paraId="749DB8C2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CEBAF Upgrade</w:t>
      </w:r>
    </w:p>
    <w:p w14:paraId="61C5D6E5" w14:textId="77777777" w:rsidR="00E63A86" w:rsidRDefault="00E63A86" w:rsidP="00E63A86">
      <w:pPr>
        <w:pStyle w:val="ListParagraph"/>
        <w:numPr>
          <w:ilvl w:val="0"/>
          <w:numId w:val="11"/>
        </w:numPr>
      </w:pPr>
      <w:r>
        <w:t>Scott: that’s a separate issue to a certain extent. But for a visible participation for those at BNL, we will need an account number.</w:t>
      </w:r>
    </w:p>
    <w:p w14:paraId="7DD20919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 xml:space="preserve">Email is one thing, but coming over, scheduling meetings, </w:t>
      </w:r>
      <w:proofErr w:type="spellStart"/>
      <w:r>
        <w:t>etc</w:t>
      </w:r>
      <w:proofErr w:type="spellEnd"/>
      <w:r>
        <w:t>… will become a problem next year.</w:t>
      </w:r>
    </w:p>
    <w:p w14:paraId="7DB3F239" w14:textId="77777777" w:rsidR="00E63A86" w:rsidRDefault="00E63A86" w:rsidP="00E63A86">
      <w:pPr>
        <w:pStyle w:val="ListParagraph"/>
        <w:numPr>
          <w:ilvl w:val="1"/>
          <w:numId w:val="11"/>
        </w:numPr>
      </w:pPr>
      <w:r>
        <w:t>WE NEED to make sure JLab people have a code for their efforts.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0430E8B8" w14:textId="77777777" w:rsidR="00E63A86" w:rsidRDefault="00E63A86" w:rsidP="00A979E1">
      <w:pPr>
        <w:pStyle w:val="Heading1"/>
      </w:pPr>
    </w:p>
    <w:p w14:paraId="458281B2" w14:textId="277BD652" w:rsidR="00F853A1" w:rsidRDefault="00000000" w:rsidP="00F853A1">
      <w:pPr>
        <w:pStyle w:val="Heading2"/>
      </w:pPr>
      <w:sdt>
        <w:sdtPr>
          <w:alias w:val="Agenda 2, time allotted:"/>
          <w:tag w:val="Agenda 2, time allotted:"/>
          <w:id w:val="589510601"/>
          <w:placeholder>
            <w:docPart w:val="EBFF98CB98FD1843BEEA51BD5B5A024F"/>
          </w:placeholder>
          <w:temporary/>
          <w:showingPlcHdr/>
          <w15:appearance w15:val="hidden"/>
        </w:sdtPr>
        <w:sdtContent>
          <w:r w:rsidR="009A61E7">
            <w:t>Time allotted</w:t>
          </w:r>
        </w:sdtContent>
      </w:sdt>
      <w:r w:rsidR="009A61E7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1605999490"/>
          <w:placeholder>
            <w:docPart w:val="539ED6FE19A7254D84E3CF524593CF3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A61E7">
            <w:rPr>
              <w:rStyle w:val="SubtleEmphasis"/>
            </w:rPr>
            <w:t>25 mins</w:t>
          </w:r>
        </w:sdtContent>
      </w:sdt>
      <w:r w:rsidR="009A61E7">
        <w:t xml:space="preserve"> | </w:t>
      </w:r>
      <w:sdt>
        <w:sdtPr>
          <w:alias w:val="Agenda 2, agenda topic:"/>
          <w:tag w:val="Agenda 2, agenda topic:"/>
          <w:id w:val="647019570"/>
          <w:placeholder>
            <w:docPart w:val="6B4F29ADE6460340860ED3121F29DDF8"/>
          </w:placeholder>
          <w:temporary/>
          <w:showingPlcHdr/>
          <w15:appearance w15:val="hidden"/>
        </w:sdtPr>
        <w:sdtContent>
          <w:r w:rsidR="009A61E7">
            <w:t>Agenda topic</w:t>
          </w:r>
        </w:sdtContent>
      </w:sdt>
      <w:r w:rsidR="009A61E7">
        <w:t xml:space="preserve"> </w:t>
      </w:r>
      <w:r w:rsidR="00C33F95">
        <w:rPr>
          <w:rStyle w:val="SubtleEmphasis"/>
        </w:rPr>
        <w:t>Splitters</w:t>
      </w:r>
      <w:r w:rsidR="009A61E7">
        <w:t xml:space="preserve"> | </w:t>
      </w:r>
      <w:sdt>
        <w:sdtPr>
          <w:alias w:val="Agenda 2, presenter:"/>
          <w:tag w:val="Agenda 2, presenter:"/>
          <w:id w:val="856317018"/>
          <w:placeholder>
            <w:docPart w:val="B80CBF36B5D7D14490FCD7328CB3CC54"/>
          </w:placeholder>
          <w:temporary/>
          <w:showingPlcHdr/>
          <w15:appearance w15:val="hidden"/>
        </w:sdtPr>
        <w:sdtContent>
          <w:r w:rsidR="009A61E7">
            <w:t>Presenter</w:t>
          </w:r>
        </w:sdtContent>
      </w:sdt>
      <w:r w:rsidR="009A61E7">
        <w:t xml:space="preserve"> </w:t>
      </w:r>
      <w:r w:rsidR="00512C6F">
        <w:rPr>
          <w:rStyle w:val="SubtleEmphasis"/>
        </w:rPr>
        <w:t>Ry</w:t>
      </w:r>
      <w:r w:rsidR="00C33F95">
        <w:rPr>
          <w:rStyle w:val="SubtleEmphasis"/>
        </w:rPr>
        <w:t>an</w:t>
      </w:r>
    </w:p>
    <w:p w14:paraId="1A9CEFAA" w14:textId="4E189F27" w:rsidR="005A2094" w:rsidRDefault="00E63A86" w:rsidP="00C33F95">
      <w:pPr>
        <w:pStyle w:val="ListParagraph"/>
        <w:numPr>
          <w:ilvl w:val="0"/>
          <w:numId w:val="11"/>
        </w:numPr>
      </w:pPr>
      <w:r>
        <w:t>Pushing through with some iterations in BMAD, based on input from Jay with new magnet designs</w:t>
      </w:r>
    </w:p>
    <w:p w14:paraId="219E7083" w14:textId="15DE0C8D" w:rsidR="00E63A86" w:rsidRDefault="00E63A86" w:rsidP="00E63A86">
      <w:pPr>
        <w:pStyle w:val="ListParagraph"/>
        <w:numPr>
          <w:ilvl w:val="1"/>
          <w:numId w:val="11"/>
        </w:numPr>
      </w:pPr>
      <w:r>
        <w:t>Jay is looking at a 380 cm dipole that can go up to ~1.8 T. Says 3 m should be about the same, and cooling would be easier</w:t>
      </w:r>
    </w:p>
    <w:p w14:paraId="02944861" w14:textId="7D30B639" w:rsidR="00E63A86" w:rsidRDefault="00E63A86" w:rsidP="00E63A86">
      <w:pPr>
        <w:pStyle w:val="ListParagraph"/>
        <w:numPr>
          <w:ilvl w:val="2"/>
          <w:numId w:val="11"/>
        </w:numPr>
      </w:pPr>
      <w:r>
        <w:t>They are 50 cm X 50 cm, so they fit in the simulations nicely</w:t>
      </w:r>
    </w:p>
    <w:p w14:paraId="50CB9DAB" w14:textId="508BB9D7" w:rsidR="00E63A86" w:rsidRDefault="00E63A86" w:rsidP="00E63A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C06141D" wp14:editId="43DD66BD">
            <wp:extent cx="5019261" cy="18445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896" cy="18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41DE" w14:textId="77777777" w:rsidR="00E63A86" w:rsidRDefault="00E63A86" w:rsidP="00E63A86">
      <w:pPr>
        <w:pStyle w:val="ListParagraph"/>
        <w:numPr>
          <w:ilvl w:val="0"/>
          <w:numId w:val="11"/>
        </w:numPr>
      </w:pPr>
      <w:r w:rsidRPr="00E63A86">
        <w:drawing>
          <wp:inline distT="0" distB="0" distL="0" distR="0" wp14:anchorId="1B2B30FE" wp14:editId="69B69712">
            <wp:extent cx="4790440" cy="2072787"/>
            <wp:effectExtent l="0" t="0" r="0" b="0"/>
            <wp:docPr id="2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4CD6BB0-C8A9-F209-1F03-F667C110D6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4CD6BB0-C8A9-F209-1F03-F667C110D6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8541" cy="20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2FE0" w14:textId="77777777" w:rsidR="00E63A86" w:rsidRDefault="00E63A86" w:rsidP="00E63A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3723461" wp14:editId="1F397271">
            <wp:extent cx="4989444" cy="2193969"/>
            <wp:effectExtent l="0" t="0" r="190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861" cy="22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A2F3" w14:textId="77777777" w:rsidR="00E63A86" w:rsidRDefault="00E63A86" w:rsidP="00E63A86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D57BE42" wp14:editId="15451DFF">
            <wp:extent cx="4989444" cy="2230004"/>
            <wp:effectExtent l="0" t="0" r="190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060" cy="223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3F4E" w14:textId="6104531E" w:rsidR="00E63A86" w:rsidRDefault="00E63A86" w:rsidP="00E63A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AB76C0A" wp14:editId="08F79B03">
            <wp:extent cx="4840357" cy="213199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55" cy="213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B469" w14:textId="24E9F6B1" w:rsidR="00E63A86" w:rsidRDefault="00E63A86" w:rsidP="00E63A8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A5116FC" wp14:editId="26E11B88">
            <wp:extent cx="4800600" cy="210070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672" cy="210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A650" w14:textId="54D75F71" w:rsidR="00E63A86" w:rsidRDefault="00E63A86" w:rsidP="00E63A86">
      <w:pPr>
        <w:pStyle w:val="ListParagraph"/>
        <w:numPr>
          <w:ilvl w:val="0"/>
          <w:numId w:val="11"/>
        </w:numPr>
      </w:pPr>
      <w:r>
        <w:t>Alex B: you can show proper magnet sizes in BMAD?</w:t>
      </w:r>
    </w:p>
    <w:p w14:paraId="657549F1" w14:textId="55681276" w:rsidR="00E63A86" w:rsidRDefault="00E63A86" w:rsidP="00E63A86">
      <w:pPr>
        <w:pStyle w:val="ListParagraph"/>
        <w:numPr>
          <w:ilvl w:val="1"/>
          <w:numId w:val="11"/>
        </w:numPr>
      </w:pPr>
      <w:r>
        <w:t>Kirsten – yes, even each magnet can be customized</w:t>
      </w:r>
    </w:p>
    <w:p w14:paraId="14992DFC" w14:textId="55425685" w:rsidR="00E63A86" w:rsidRDefault="00E63A86" w:rsidP="00E63A86">
      <w:pPr>
        <w:pStyle w:val="ListParagraph"/>
        <w:numPr>
          <w:ilvl w:val="0"/>
          <w:numId w:val="11"/>
        </w:numPr>
      </w:pPr>
      <w:r>
        <w:t>So far, the best geometry layouts use a smaller field/bend angle. Will continue iterating</w:t>
      </w:r>
    </w:p>
    <w:p w14:paraId="6CFE0BC6" w14:textId="07D81E9F" w:rsidR="00E63A86" w:rsidRDefault="00E63A86" w:rsidP="00E63A86">
      <w:pPr>
        <w:pStyle w:val="ListParagraph"/>
        <w:numPr>
          <w:ilvl w:val="0"/>
          <w:numId w:val="11"/>
        </w:numPr>
      </w:pPr>
      <w:r>
        <w:t>Ryan is working with graphical layouts, then putting them into BMAD to do the simulations</w:t>
      </w:r>
    </w:p>
    <w:p w14:paraId="091B7E06" w14:textId="53F1FE08" w:rsidR="00E63A86" w:rsidRDefault="00E63A86" w:rsidP="00E63A86">
      <w:pPr>
        <w:pStyle w:val="ListParagraph"/>
        <w:numPr>
          <w:ilvl w:val="1"/>
          <w:numId w:val="11"/>
        </w:numPr>
      </w:pPr>
      <w:r>
        <w:t>Iterating in BMAD after, not more graphically</w:t>
      </w:r>
    </w:p>
    <w:p w14:paraId="05AB6B8D" w14:textId="3E4ED9FF" w:rsidR="00E63A86" w:rsidRDefault="00E63A86" w:rsidP="00E63A86">
      <w:pPr>
        <w:pStyle w:val="ListParagraph"/>
        <w:numPr>
          <w:ilvl w:val="0"/>
          <w:numId w:val="11"/>
        </w:numPr>
      </w:pPr>
      <w:r>
        <w:t>Ryan also showed failed attempt at mid-arc splitter:</w:t>
      </w:r>
    </w:p>
    <w:p w14:paraId="720DD97C" w14:textId="07BFB701" w:rsidR="00E63A86" w:rsidRDefault="00E63A86" w:rsidP="00E63A8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259CE53" wp14:editId="6A1A0AD9">
            <wp:extent cx="6246136" cy="872723"/>
            <wp:effectExtent l="0" t="0" r="254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687" cy="8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5643" w14:textId="55BE1E98" w:rsidR="00E63A86" w:rsidRDefault="00E63A86" w:rsidP="00E63A86">
      <w:pPr>
        <w:pStyle w:val="ListParagraph"/>
        <w:numPr>
          <w:ilvl w:val="2"/>
          <w:numId w:val="11"/>
        </w:numPr>
      </w:pPr>
      <w:r>
        <w:t>Will look at re-ordering. This effort was a failure</w:t>
      </w:r>
    </w:p>
    <w:p w14:paraId="036FB083" w14:textId="5CF123BD" w:rsidR="00E63A86" w:rsidRDefault="00E63A86" w:rsidP="00E63A86">
      <w:pPr>
        <w:pStyle w:val="ListParagraph"/>
        <w:numPr>
          <w:ilvl w:val="0"/>
          <w:numId w:val="11"/>
        </w:numPr>
      </w:pPr>
      <w:r>
        <w:t>Alex B: 8 quads per line should be enough to match everything</w:t>
      </w:r>
    </w:p>
    <w:p w14:paraId="29F4F39C" w14:textId="5848DD60" w:rsidR="00E63A86" w:rsidRDefault="00E63A86" w:rsidP="00E63A86">
      <w:pPr>
        <w:pStyle w:val="ListParagraph"/>
        <w:numPr>
          <w:ilvl w:val="1"/>
          <w:numId w:val="11"/>
        </w:numPr>
      </w:pPr>
      <w:r>
        <w:lastRenderedPageBreak/>
        <w:t>Scott – 7 is the minimum, but you’ll regret not having 8</w:t>
      </w:r>
    </w:p>
    <w:p w14:paraId="7E618077" w14:textId="3F0F296E" w:rsidR="00E63A86" w:rsidRDefault="00E63A86" w:rsidP="00E63A86">
      <w:pPr>
        <w:pStyle w:val="ListParagraph"/>
        <w:numPr>
          <w:ilvl w:val="0"/>
          <w:numId w:val="11"/>
        </w:numPr>
      </w:pPr>
      <w:r>
        <w:t xml:space="preserve">Alex B: </w:t>
      </w:r>
      <w:proofErr w:type="gramStart"/>
      <w:r>
        <w:t>So</w:t>
      </w:r>
      <w:proofErr w:type="gramEnd"/>
      <w:r>
        <w:t xml:space="preserve"> let’s start looking at optics</w:t>
      </w:r>
    </w:p>
    <w:p w14:paraId="43B537F4" w14:textId="489741AC" w:rsidR="00E63A86" w:rsidRDefault="00E63A86" w:rsidP="00E63A86">
      <w:pPr>
        <w:pStyle w:val="ListParagraph"/>
        <w:numPr>
          <w:ilvl w:val="1"/>
          <w:numId w:val="11"/>
        </w:numPr>
      </w:pPr>
      <w:r>
        <w:t>Scott – geometry, then path length, then optics</w:t>
      </w:r>
    </w:p>
    <w:p w14:paraId="6DBF3621" w14:textId="065DC7B8" w:rsidR="005C2B6E" w:rsidRDefault="005C2B6E" w:rsidP="005C2B6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disagrees with order of design. Is of the opinion that one should start with M56 and TOF correction first</w:t>
      </w:r>
    </w:p>
    <w:p w14:paraId="56C389C0" w14:textId="1138D341" w:rsidR="005C2B6E" w:rsidRDefault="005C2B6E" w:rsidP="005C2B6E">
      <w:pPr>
        <w:pStyle w:val="ListParagraph"/>
        <w:numPr>
          <w:ilvl w:val="1"/>
          <w:numId w:val="11"/>
        </w:numPr>
      </w:pPr>
      <w:r>
        <w:t>Scott mentions that geometry tends to be the hardest part</w:t>
      </w:r>
    </w:p>
    <w:p w14:paraId="4C0D2C2B" w14:textId="3C516A11" w:rsidR="005C2B6E" w:rsidRDefault="005C2B6E" w:rsidP="005C2B6E">
      <w:pPr>
        <w:pStyle w:val="ListParagraph"/>
        <w:numPr>
          <w:ilvl w:val="0"/>
          <w:numId w:val="11"/>
        </w:numPr>
      </w:pPr>
      <w:r>
        <w:t>Jay mentions that the fields outside of the magnets are non-trivial at 5 cm outside the steel</w:t>
      </w:r>
    </w:p>
    <w:p w14:paraId="1A5ED0DD" w14:textId="74519441" w:rsidR="005C2B6E" w:rsidRDefault="005C2B6E" w:rsidP="005C2B6E">
      <w:pPr>
        <w:pStyle w:val="ListParagraph"/>
        <w:numPr>
          <w:ilvl w:val="0"/>
          <w:numId w:val="11"/>
        </w:numPr>
      </w:pPr>
      <w:r>
        <w:t>Discussion about using some permanent magnets (smaller transversely) so help fit in the magnets</w:t>
      </w:r>
    </w:p>
    <w:p w14:paraId="78B182A3" w14:textId="46193898" w:rsidR="005C2B6E" w:rsidRDefault="005C2B6E" w:rsidP="005C2B6E">
      <w:pPr>
        <w:pStyle w:val="ListParagraph"/>
        <w:numPr>
          <w:ilvl w:val="1"/>
          <w:numId w:val="11"/>
        </w:numPr>
      </w:pPr>
      <w:proofErr w:type="gramStart"/>
      <w:r>
        <w:t>Also</w:t>
      </w:r>
      <w:proofErr w:type="gramEnd"/>
      <w:r>
        <w:t xml:space="preserve"> discussion about using non-traditional magnet setups to help</w:t>
      </w:r>
    </w:p>
    <w:p w14:paraId="509D0618" w14:textId="73B7713A" w:rsidR="005C2B6E" w:rsidRDefault="005C2B6E" w:rsidP="005C2B6E">
      <w:pPr>
        <w:pStyle w:val="ListParagraph"/>
        <w:numPr>
          <w:ilvl w:val="1"/>
          <w:numId w:val="11"/>
        </w:numPr>
      </w:pPr>
      <w:r>
        <w:t>Ryan says trying to start simple, and add in complexity if/when needed</w:t>
      </w:r>
    </w:p>
    <w:p w14:paraId="5F7FA76B" w14:textId="4A6E8460" w:rsidR="005C2B6E" w:rsidRDefault="005C2B6E" w:rsidP="005C2B6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mentions extraction</w:t>
      </w:r>
    </w:p>
    <w:p w14:paraId="0CD92B8C" w14:textId="6774C794" w:rsidR="005C2B6E" w:rsidRDefault="005C2B6E" w:rsidP="005C2B6E">
      <w:pPr>
        <w:pStyle w:val="ListParagraph"/>
        <w:numPr>
          <w:ilvl w:val="1"/>
          <w:numId w:val="11"/>
        </w:numPr>
      </w:pPr>
      <w:r>
        <w:t xml:space="preserve">Ryan spoke to </w:t>
      </w:r>
      <w:proofErr w:type="gramStart"/>
      <w:r>
        <w:t>Doug,</w:t>
      </w:r>
      <w:proofErr w:type="gramEnd"/>
      <w:r>
        <w:t xml:space="preserve"> says they do not need each hall to get different passes. This simplifies extraction</w:t>
      </w:r>
    </w:p>
    <w:p w14:paraId="0619790D" w14:textId="0B02F3E2" w:rsidR="005C2B6E" w:rsidRDefault="005C2B6E" w:rsidP="005C2B6E">
      <w:pPr>
        <w:pStyle w:val="ListParagraph"/>
        <w:numPr>
          <w:ilvl w:val="2"/>
          <w:numId w:val="11"/>
        </w:numPr>
      </w:pPr>
      <w:r>
        <w:t>May lean toward putting splitter mid-arc – TBD</w:t>
      </w:r>
    </w:p>
    <w:p w14:paraId="46866043" w14:textId="17B0F08F" w:rsidR="005C2B6E" w:rsidRDefault="005C2B6E" w:rsidP="005C2B6E">
      <w:pPr>
        <w:pStyle w:val="ListParagraph"/>
        <w:numPr>
          <w:ilvl w:val="0"/>
          <w:numId w:val="11"/>
        </w:numPr>
      </w:pPr>
      <w:r>
        <w:t>Scott: you’ll use 6 quads to match, giving two more to get a range of available R56 values. To get others, you’ll need to shift things in ways that may not work, or may make other things worse.</w:t>
      </w:r>
    </w:p>
    <w:p w14:paraId="7A0960B5" w14:textId="60C89C87" w:rsidR="005C2B6E" w:rsidRDefault="005C2B6E" w:rsidP="005C2B6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Alex B has worked a lot with M56, and will be a good resource</w:t>
      </w:r>
    </w:p>
    <w:p w14:paraId="0B29DCC2" w14:textId="593F4EF8" w:rsidR="005C2B6E" w:rsidRDefault="005C2B6E" w:rsidP="005C2B6E">
      <w:pPr>
        <w:pStyle w:val="ListParagraph"/>
        <w:numPr>
          <w:ilvl w:val="1"/>
          <w:numId w:val="11"/>
        </w:numPr>
      </w:pPr>
      <w:r>
        <w:t xml:space="preserve">Alex B: and </w:t>
      </w:r>
      <w:proofErr w:type="spellStart"/>
      <w:r>
        <w:t>Donish</w:t>
      </w:r>
      <w:proofErr w:type="spellEnd"/>
      <w:r>
        <w:t xml:space="preserve"> has worked with pathlength chicanes a lot too!</w:t>
      </w:r>
    </w:p>
    <w:p w14:paraId="6CC55E0D" w14:textId="77777777" w:rsidR="005C2B6E" w:rsidRDefault="005C2B6E" w:rsidP="005C2B6E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9A61E7" w:rsidRPr="00E52810" w14:paraId="3A7854BE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34D44B5" w14:textId="1A72FE65" w:rsidR="009A61E7" w:rsidRPr="00E52810" w:rsidRDefault="009A61E7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881053825"/>
            <w:placeholder>
              <w:docPart w:val="219F2FBC26687542B0126316ABB69E7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651A2F4" w14:textId="77777777" w:rsidR="009A61E7" w:rsidRPr="00E52810" w:rsidRDefault="009A61E7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44839049"/>
            <w:placeholder>
              <w:docPart w:val="8173A8F8FD797445A9BECB23F08D484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E54442" w14:textId="77777777" w:rsidR="009A61E7" w:rsidRPr="00E52810" w:rsidRDefault="009A61E7" w:rsidP="00113B00">
                <w:r w:rsidRPr="00E52810">
                  <w:t>Deadline</w:t>
                </w:r>
              </w:p>
            </w:tc>
          </w:sdtContent>
        </w:sdt>
      </w:tr>
      <w:tr w:rsidR="009A61E7" w:rsidRPr="00E52810" w14:paraId="014DE629" w14:textId="77777777" w:rsidTr="00113B00">
        <w:tc>
          <w:tcPr>
            <w:tcW w:w="6300" w:type="dxa"/>
          </w:tcPr>
          <w:p w14:paraId="3557E2C7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07A3B966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2F0C2E03" w14:textId="77777777" w:rsidR="009A61E7" w:rsidRPr="00E52810" w:rsidRDefault="009A61E7" w:rsidP="00113B00">
            <w:pPr>
              <w:ind w:left="0"/>
            </w:pPr>
          </w:p>
        </w:tc>
      </w:tr>
      <w:tr w:rsidR="009A61E7" w:rsidRPr="00E52810" w14:paraId="4968A36B" w14:textId="77777777" w:rsidTr="00113B00">
        <w:tc>
          <w:tcPr>
            <w:tcW w:w="6300" w:type="dxa"/>
          </w:tcPr>
          <w:p w14:paraId="248367CC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6031B9BA" w14:textId="77777777" w:rsidR="009A61E7" w:rsidRPr="00E52810" w:rsidRDefault="009A61E7" w:rsidP="00113B00">
            <w:pPr>
              <w:ind w:left="0"/>
            </w:pPr>
          </w:p>
        </w:tc>
        <w:tc>
          <w:tcPr>
            <w:tcW w:w="2250" w:type="dxa"/>
          </w:tcPr>
          <w:p w14:paraId="6EAEF7E3" w14:textId="77777777" w:rsidR="009A61E7" w:rsidRPr="00E52810" w:rsidRDefault="009A61E7" w:rsidP="00113B00">
            <w:pPr>
              <w:ind w:left="0"/>
            </w:pPr>
          </w:p>
        </w:tc>
      </w:tr>
    </w:tbl>
    <w:p w14:paraId="76137154" w14:textId="0F3B2C67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D5A05">
            <w:rPr>
              <w:rStyle w:val="SubtleEmphasis"/>
            </w:rPr>
            <w:t>10</w:t>
          </w:r>
          <w:r w:rsidR="00310B83">
            <w:rPr>
              <w:rStyle w:val="SubtleEmphasis"/>
            </w:rPr>
            <w:t xml:space="preserve">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CD5A05">
        <w:rPr>
          <w:rStyle w:val="SubtleEmphasis"/>
        </w:rPr>
        <w:t>AOB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CD5A05">
        <w:rPr>
          <w:rStyle w:val="SubtleEmphasis"/>
        </w:rPr>
        <w:t>All</w:t>
      </w:r>
    </w:p>
    <w:p w14:paraId="7DB2CAC2" w14:textId="77777777" w:rsidR="001D19E0" w:rsidRDefault="001D19E0" w:rsidP="001D19E0">
      <w:pPr>
        <w:pStyle w:val="ListParagraph"/>
        <w:numPr>
          <w:ilvl w:val="0"/>
          <w:numId w:val="11"/>
        </w:numPr>
      </w:pPr>
      <w:r>
        <w:t xml:space="preserve">JLAAC preliminary response report. </w:t>
      </w:r>
    </w:p>
    <w:p w14:paraId="4897588E" w14:textId="391DD4E5" w:rsidR="00F65DF6" w:rsidRDefault="001D19E0" w:rsidP="001D19E0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0DBD7C9" wp14:editId="683E4D06">
            <wp:extent cx="4049092" cy="2740070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209" cy="274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1661" w14:textId="177D9060" w:rsidR="001D19E0" w:rsidRDefault="005A38AE" w:rsidP="005A38AE">
      <w:pPr>
        <w:pStyle w:val="ListParagraph"/>
        <w:numPr>
          <w:ilvl w:val="2"/>
          <w:numId w:val="11"/>
        </w:numPr>
      </w:pPr>
      <w:r>
        <w:t>We’re extending the technology from CBETA, so we need to actually test this.</w:t>
      </w:r>
    </w:p>
    <w:p w14:paraId="47187DE1" w14:textId="7268AB8B" w:rsidR="00630547" w:rsidRDefault="00630547" w:rsidP="005A38AE">
      <w:pPr>
        <w:pStyle w:val="ListParagraph"/>
        <w:numPr>
          <w:ilvl w:val="2"/>
          <w:numId w:val="11"/>
        </w:numPr>
      </w:pPr>
      <w:r>
        <w:t xml:space="preserve">Much higher </w:t>
      </w:r>
      <w:proofErr w:type="spellStart"/>
      <w:r>
        <w:t>E at</w:t>
      </w:r>
      <w:proofErr w:type="spellEnd"/>
      <w:r>
        <w:t xml:space="preserve"> CEBAF</w:t>
      </w:r>
    </w:p>
    <w:p w14:paraId="3489E982" w14:textId="3F98B0C7" w:rsidR="00630547" w:rsidRDefault="00630547" w:rsidP="005A38AE">
      <w:pPr>
        <w:pStyle w:val="ListParagraph"/>
        <w:numPr>
          <w:ilvl w:val="2"/>
          <w:numId w:val="11"/>
        </w:numPr>
      </w:pPr>
      <w:r>
        <w:t xml:space="preserve">Current at CBETA is ~40 mA for single pass (70 </w:t>
      </w:r>
      <w:proofErr w:type="spellStart"/>
      <w:r>
        <w:t>uA</w:t>
      </w:r>
      <w:proofErr w:type="spellEnd"/>
      <w:r>
        <w:t xml:space="preserve"> for single pass)</w:t>
      </w:r>
    </w:p>
    <w:p w14:paraId="5FC28594" w14:textId="69888143" w:rsidR="00630547" w:rsidRDefault="00630547" w:rsidP="005A38AE">
      <w:pPr>
        <w:pStyle w:val="ListParagraph"/>
        <w:numPr>
          <w:ilvl w:val="2"/>
          <w:numId w:val="11"/>
        </w:numPr>
      </w:pPr>
      <w:r>
        <w:t>Power: we are ~3 orders of magnitude higher</w:t>
      </w:r>
    </w:p>
    <w:p w14:paraId="34D3C501" w14:textId="260CB0B1" w:rsidR="00580002" w:rsidRDefault="00580002" w:rsidP="00580002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79228C15" wp14:editId="61200447">
            <wp:extent cx="5135895" cy="20971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261" cy="21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2EDF" w14:textId="4C4AB562" w:rsidR="00580002" w:rsidRDefault="007B0BE3" w:rsidP="00580002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1A12993B" wp14:editId="1FAAAD6D">
            <wp:extent cx="5371768" cy="199776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783" cy="20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4FE8" w14:textId="33319B72" w:rsidR="000E0CB6" w:rsidRDefault="000E0CB6" w:rsidP="00580002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1F1BEFCA" wp14:editId="594ACD9F">
            <wp:extent cx="6029737" cy="1888434"/>
            <wp:effectExtent l="0" t="0" r="317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328" cy="19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2887" w14:textId="1DA001DE" w:rsidR="00BE63E2" w:rsidRDefault="00BE63E2" w:rsidP="00BE63E2">
      <w:pPr>
        <w:pStyle w:val="ListParagraph"/>
        <w:numPr>
          <w:ilvl w:val="0"/>
          <w:numId w:val="11"/>
        </w:numPr>
      </w:pPr>
      <w:r>
        <w:t xml:space="preserve">Reminder: retreat in ~ 3 weeks. Please register, </w:t>
      </w:r>
      <w:proofErr w:type="spellStart"/>
      <w:r>
        <w:t>etc</w:t>
      </w:r>
      <w:proofErr w:type="spellEnd"/>
      <w:r>
        <w:t>…</w:t>
      </w:r>
    </w:p>
    <w:p w14:paraId="1E7473EC" w14:textId="3BDDDC9E" w:rsidR="00BE63E2" w:rsidRDefault="00BE63E2" w:rsidP="00BE63E2">
      <w:pPr>
        <w:pStyle w:val="ListParagraph"/>
        <w:numPr>
          <w:ilvl w:val="1"/>
          <w:numId w:val="11"/>
        </w:numPr>
      </w:pPr>
      <w:r>
        <w:t>Alex B will set up a folder for administrative purposes.</w:t>
      </w:r>
    </w:p>
    <w:p w14:paraId="496561BE" w14:textId="2AAAC151" w:rsidR="00BE63E2" w:rsidRDefault="00BE63E2" w:rsidP="00BE63E2">
      <w:pPr>
        <w:pStyle w:val="ListParagraph"/>
        <w:numPr>
          <w:ilvl w:val="1"/>
          <w:numId w:val="11"/>
        </w:numPr>
      </w:pPr>
      <w:r>
        <w:t>Wednesday before the retreat, if you have a presentation, please upload what you have</w:t>
      </w:r>
    </w:p>
    <w:p w14:paraId="73C70129" w14:textId="07186C37" w:rsidR="00E63825" w:rsidRDefault="00E63825" w:rsidP="00BE63E2">
      <w:pPr>
        <w:pStyle w:val="ListParagraph"/>
        <w:numPr>
          <w:ilvl w:val="1"/>
          <w:numId w:val="11"/>
        </w:numPr>
      </w:pPr>
      <w:r>
        <w:t>Scott: planning-wise, travel is being done at JLab for guests. Haven’t heard back yet.</w:t>
      </w:r>
    </w:p>
    <w:p w14:paraId="4EFC3B8B" w14:textId="44C9786B" w:rsidR="00162296" w:rsidRDefault="00162296" w:rsidP="00162296">
      <w:pPr>
        <w:pStyle w:val="ListParagraph"/>
        <w:numPr>
          <w:ilvl w:val="2"/>
          <w:numId w:val="11"/>
        </w:numPr>
      </w:pPr>
      <w:r>
        <w:t>Tristan is working on it</w:t>
      </w:r>
    </w:p>
    <w:p w14:paraId="001D87D4" w14:textId="1EF573DA" w:rsidR="00162296" w:rsidRDefault="00162296" w:rsidP="00162296">
      <w:pPr>
        <w:pStyle w:val="ListParagraph"/>
        <w:numPr>
          <w:ilvl w:val="1"/>
          <w:numId w:val="11"/>
        </w:numPr>
      </w:pPr>
      <w:r>
        <w:t>Scott: from my point of view, my time would be best spent having a good amount of time with Ryan/Kirsten/Alex C to help out with details.</w:t>
      </w:r>
    </w:p>
    <w:p w14:paraId="496A26CB" w14:textId="71EBA6A5" w:rsidR="00B514A1" w:rsidRDefault="00B514A1" w:rsidP="00B514A1">
      <w:pPr>
        <w:pStyle w:val="ListParagraph"/>
        <w:numPr>
          <w:ilvl w:val="2"/>
          <w:numId w:val="11"/>
        </w:numPr>
      </w:pPr>
      <w:r>
        <w:t>Will leave Sat morning so have full Friday</w:t>
      </w:r>
    </w:p>
    <w:p w14:paraId="786509A4" w14:textId="1B1B6AD4" w:rsidR="00D65119" w:rsidRDefault="00D65119" w:rsidP="00D65119">
      <w:pPr>
        <w:pStyle w:val="ListParagraph"/>
        <w:numPr>
          <w:ilvl w:val="1"/>
          <w:numId w:val="11"/>
        </w:numPr>
      </w:pPr>
      <w:r>
        <w:t>Alex B: LDRD discussion would be good to have viewgraphs.</w:t>
      </w:r>
    </w:p>
    <w:p w14:paraId="05DE18D7" w14:textId="6EC693D5" w:rsidR="008D5CCB" w:rsidRDefault="008D5CCB" w:rsidP="00D65119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wants to present something</w:t>
      </w:r>
    </w:p>
    <w:p w14:paraId="532239C7" w14:textId="31A38289" w:rsidR="005A1E0F" w:rsidRDefault="005A1E0F" w:rsidP="00D65119">
      <w:pPr>
        <w:pStyle w:val="ListParagraph"/>
        <w:numPr>
          <w:ilvl w:val="1"/>
          <w:numId w:val="11"/>
        </w:numPr>
      </w:pPr>
      <w:r>
        <w:t xml:space="preserve">Can stay in </w:t>
      </w:r>
      <w:proofErr w:type="spellStart"/>
      <w:r>
        <w:t>ResFac</w:t>
      </w:r>
      <w:proofErr w:type="spellEnd"/>
    </w:p>
    <w:p w14:paraId="68D38E92" w14:textId="75EE4FEB" w:rsidR="00103A9C" w:rsidRDefault="00103A9C" w:rsidP="00D65119">
      <w:pPr>
        <w:pStyle w:val="ListParagraph"/>
        <w:numPr>
          <w:ilvl w:val="1"/>
          <w:numId w:val="11"/>
        </w:numPr>
      </w:pPr>
      <w:r>
        <w:t>Alex C volunteered to drive people from Norfolk</w:t>
      </w:r>
    </w:p>
    <w:p w14:paraId="527CE3D4" w14:textId="5727D446" w:rsidR="007A5047" w:rsidRDefault="007A5047" w:rsidP="00D65119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is coming</w:t>
      </w:r>
    </w:p>
    <w:p w14:paraId="2E075F17" w14:textId="366FC7F6" w:rsidR="007B62C8" w:rsidRDefault="007B62C8" w:rsidP="00D65119">
      <w:pPr>
        <w:pStyle w:val="ListParagraph"/>
        <w:numPr>
          <w:ilvl w:val="1"/>
          <w:numId w:val="11"/>
        </w:numPr>
      </w:pPr>
      <w:r>
        <w:t xml:space="preserve">Scott has problem arriving day earlier, but </w:t>
      </w:r>
      <w:proofErr w:type="spellStart"/>
      <w:r>
        <w:t>Dejan</w:t>
      </w:r>
      <w:proofErr w:type="spellEnd"/>
      <w:r>
        <w:t xml:space="preserve"> and Stephen can arrive day before</w:t>
      </w:r>
    </w:p>
    <w:p w14:paraId="7956EA60" w14:textId="4F378A10" w:rsidR="00AF3E3F" w:rsidRDefault="00AF3E3F" w:rsidP="00D65119">
      <w:pPr>
        <w:pStyle w:val="ListParagraph"/>
        <w:numPr>
          <w:ilvl w:val="1"/>
          <w:numId w:val="11"/>
        </w:numPr>
      </w:pPr>
      <w:r>
        <w:t>Tour around noonish on Thursday</w:t>
      </w:r>
    </w:p>
    <w:p w14:paraId="20B855AA" w14:textId="00319826" w:rsidR="00917F8E" w:rsidRDefault="00917F8E" w:rsidP="00917F8E">
      <w:pPr>
        <w:pStyle w:val="ListParagraph"/>
        <w:numPr>
          <w:ilvl w:val="0"/>
          <w:numId w:val="11"/>
        </w:numPr>
      </w:pPr>
      <w:r>
        <w:lastRenderedPageBreak/>
        <w:t>Alex B: next week, lots of events here at the lab, no meeting next Friday</w:t>
      </w:r>
    </w:p>
    <w:p w14:paraId="09A696C4" w14:textId="3FCBC984" w:rsidR="005206EF" w:rsidRDefault="005206EF" w:rsidP="005206EF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7DFF0731" wp14:editId="3E9C0ED7">
            <wp:extent cx="1505723" cy="2327598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69" cy="23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A047" w14:textId="6FFD36D6" w:rsidR="005206EF" w:rsidRDefault="005206EF" w:rsidP="005206EF">
      <w:pPr>
        <w:pStyle w:val="ListParagraph"/>
        <w:numPr>
          <w:ilvl w:val="0"/>
          <w:numId w:val="11"/>
        </w:numPr>
      </w:pPr>
      <w:r>
        <w:t xml:space="preserve">Next meeting (2 weeks), </w:t>
      </w:r>
      <w:proofErr w:type="spellStart"/>
      <w:r>
        <w:t>Donish</w:t>
      </w:r>
      <w:proofErr w:type="spellEnd"/>
      <w:r>
        <w:t xml:space="preserve"> will present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13CD445C" w:rsidR="00BD7462" w:rsidRPr="00E52810" w:rsidRDefault="0077648A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C03B744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359A9AAC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072C92C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4D516D4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5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169C2B30" w:rsidR="001B2077" w:rsidRPr="0079687A" w:rsidRDefault="00917F8E" w:rsidP="00310B83">
      <w:pPr>
        <w:ind w:left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NO MEETING NEXT WEEK.</w:t>
      </w:r>
    </w:p>
    <w:sectPr w:rsidR="001B2077" w:rsidRPr="0079687A" w:rsidSect="00CB50F2">
      <w:footerReference w:type="default" r:id="rId26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1C951" w14:textId="77777777" w:rsidR="00F16500" w:rsidRDefault="00F16500">
      <w:pPr>
        <w:spacing w:after="0"/>
      </w:pPr>
      <w:r>
        <w:separator/>
      </w:r>
    </w:p>
  </w:endnote>
  <w:endnote w:type="continuationSeparator" w:id="0">
    <w:p w14:paraId="3D558FC6" w14:textId="77777777" w:rsidR="00F16500" w:rsidRDefault="00F165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4C0F6" w14:textId="77777777" w:rsidR="00F16500" w:rsidRDefault="00F16500">
      <w:pPr>
        <w:spacing w:after="0"/>
      </w:pPr>
      <w:r>
        <w:separator/>
      </w:r>
    </w:p>
  </w:footnote>
  <w:footnote w:type="continuationSeparator" w:id="0">
    <w:p w14:paraId="3C0580B8" w14:textId="77777777" w:rsidR="00F16500" w:rsidRDefault="00F1650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9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02B1"/>
    <w:rsid w:val="00021A35"/>
    <w:rsid w:val="000227D8"/>
    <w:rsid w:val="00023DFF"/>
    <w:rsid w:val="0002576A"/>
    <w:rsid w:val="000262CC"/>
    <w:rsid w:val="00026F0E"/>
    <w:rsid w:val="00027F33"/>
    <w:rsid w:val="000300FF"/>
    <w:rsid w:val="000308F0"/>
    <w:rsid w:val="00030924"/>
    <w:rsid w:val="00030AEF"/>
    <w:rsid w:val="00031C95"/>
    <w:rsid w:val="0003501F"/>
    <w:rsid w:val="00041844"/>
    <w:rsid w:val="00045937"/>
    <w:rsid w:val="00045FBC"/>
    <w:rsid w:val="000475FE"/>
    <w:rsid w:val="00047D16"/>
    <w:rsid w:val="00053073"/>
    <w:rsid w:val="000532AE"/>
    <w:rsid w:val="00053371"/>
    <w:rsid w:val="00054F9B"/>
    <w:rsid w:val="00055E11"/>
    <w:rsid w:val="00057A36"/>
    <w:rsid w:val="00057E41"/>
    <w:rsid w:val="00063CAE"/>
    <w:rsid w:val="000651D2"/>
    <w:rsid w:val="000669FA"/>
    <w:rsid w:val="00067398"/>
    <w:rsid w:val="00067616"/>
    <w:rsid w:val="00070820"/>
    <w:rsid w:val="0007261D"/>
    <w:rsid w:val="00074D76"/>
    <w:rsid w:val="00081DCF"/>
    <w:rsid w:val="00085C7B"/>
    <w:rsid w:val="00093D0F"/>
    <w:rsid w:val="00094CD0"/>
    <w:rsid w:val="00095CFA"/>
    <w:rsid w:val="000A244B"/>
    <w:rsid w:val="000A4A68"/>
    <w:rsid w:val="000B486D"/>
    <w:rsid w:val="000B54C0"/>
    <w:rsid w:val="000B5A61"/>
    <w:rsid w:val="000B7964"/>
    <w:rsid w:val="000C00A2"/>
    <w:rsid w:val="000C1BF3"/>
    <w:rsid w:val="000C68B2"/>
    <w:rsid w:val="000C7A1E"/>
    <w:rsid w:val="000D21F7"/>
    <w:rsid w:val="000D3FC5"/>
    <w:rsid w:val="000D6DC6"/>
    <w:rsid w:val="000D7763"/>
    <w:rsid w:val="000D7B48"/>
    <w:rsid w:val="000E0CB6"/>
    <w:rsid w:val="000E6D4B"/>
    <w:rsid w:val="000F3778"/>
    <w:rsid w:val="000F47CD"/>
    <w:rsid w:val="000F6A91"/>
    <w:rsid w:val="001005E5"/>
    <w:rsid w:val="00103A9C"/>
    <w:rsid w:val="001047C4"/>
    <w:rsid w:val="00106411"/>
    <w:rsid w:val="00106A12"/>
    <w:rsid w:val="00107632"/>
    <w:rsid w:val="00107A25"/>
    <w:rsid w:val="00110E7D"/>
    <w:rsid w:val="001118FD"/>
    <w:rsid w:val="00112E81"/>
    <w:rsid w:val="00113387"/>
    <w:rsid w:val="00113E42"/>
    <w:rsid w:val="0012151E"/>
    <w:rsid w:val="0012250F"/>
    <w:rsid w:val="00122528"/>
    <w:rsid w:val="001314DC"/>
    <w:rsid w:val="001318C6"/>
    <w:rsid w:val="00132DF1"/>
    <w:rsid w:val="00134BAB"/>
    <w:rsid w:val="001374F2"/>
    <w:rsid w:val="00140345"/>
    <w:rsid w:val="0014117B"/>
    <w:rsid w:val="0014368C"/>
    <w:rsid w:val="00144243"/>
    <w:rsid w:val="00146DAC"/>
    <w:rsid w:val="00152CC8"/>
    <w:rsid w:val="00152D12"/>
    <w:rsid w:val="0015446A"/>
    <w:rsid w:val="00154CC1"/>
    <w:rsid w:val="001560DD"/>
    <w:rsid w:val="00162296"/>
    <w:rsid w:val="00163475"/>
    <w:rsid w:val="001646F8"/>
    <w:rsid w:val="001711BD"/>
    <w:rsid w:val="00173A84"/>
    <w:rsid w:val="00175757"/>
    <w:rsid w:val="0017681F"/>
    <w:rsid w:val="00176C72"/>
    <w:rsid w:val="00180A6C"/>
    <w:rsid w:val="00181150"/>
    <w:rsid w:val="00181D02"/>
    <w:rsid w:val="00183681"/>
    <w:rsid w:val="0018640A"/>
    <w:rsid w:val="00186CF6"/>
    <w:rsid w:val="0019611D"/>
    <w:rsid w:val="00197BCF"/>
    <w:rsid w:val="001A1B45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19E0"/>
    <w:rsid w:val="001D4242"/>
    <w:rsid w:val="001D4D0B"/>
    <w:rsid w:val="001E4570"/>
    <w:rsid w:val="001E7DF1"/>
    <w:rsid w:val="001F246D"/>
    <w:rsid w:val="001F5CC0"/>
    <w:rsid w:val="00202354"/>
    <w:rsid w:val="00202BAF"/>
    <w:rsid w:val="00205CDC"/>
    <w:rsid w:val="00205E19"/>
    <w:rsid w:val="00206DED"/>
    <w:rsid w:val="002101BA"/>
    <w:rsid w:val="00213088"/>
    <w:rsid w:val="00214EBE"/>
    <w:rsid w:val="00215452"/>
    <w:rsid w:val="0021646D"/>
    <w:rsid w:val="002272CD"/>
    <w:rsid w:val="00227B16"/>
    <w:rsid w:val="00231410"/>
    <w:rsid w:val="002332AD"/>
    <w:rsid w:val="00233D04"/>
    <w:rsid w:val="002351BD"/>
    <w:rsid w:val="002352F5"/>
    <w:rsid w:val="00236B53"/>
    <w:rsid w:val="0024006B"/>
    <w:rsid w:val="00241F0F"/>
    <w:rsid w:val="0025312D"/>
    <w:rsid w:val="00253FDC"/>
    <w:rsid w:val="00257BD5"/>
    <w:rsid w:val="002628AC"/>
    <w:rsid w:val="002634AD"/>
    <w:rsid w:val="0026452E"/>
    <w:rsid w:val="00266481"/>
    <w:rsid w:val="00267B63"/>
    <w:rsid w:val="00270AAE"/>
    <w:rsid w:val="00270B12"/>
    <w:rsid w:val="00270EA8"/>
    <w:rsid w:val="00273ECD"/>
    <w:rsid w:val="0027442E"/>
    <w:rsid w:val="002764CA"/>
    <w:rsid w:val="002772BF"/>
    <w:rsid w:val="0028246D"/>
    <w:rsid w:val="00283755"/>
    <w:rsid w:val="00286950"/>
    <w:rsid w:val="00286EE4"/>
    <w:rsid w:val="00291D6E"/>
    <w:rsid w:val="0029263C"/>
    <w:rsid w:val="002931E1"/>
    <w:rsid w:val="002A01FB"/>
    <w:rsid w:val="002A10AA"/>
    <w:rsid w:val="002A66B6"/>
    <w:rsid w:val="002A67A7"/>
    <w:rsid w:val="002A705A"/>
    <w:rsid w:val="002B06A8"/>
    <w:rsid w:val="002B2420"/>
    <w:rsid w:val="002B39AD"/>
    <w:rsid w:val="002B45BE"/>
    <w:rsid w:val="002B6A26"/>
    <w:rsid w:val="002B6C94"/>
    <w:rsid w:val="002B7F2F"/>
    <w:rsid w:val="002D08AE"/>
    <w:rsid w:val="002D0B85"/>
    <w:rsid w:val="002D4E35"/>
    <w:rsid w:val="002D54B8"/>
    <w:rsid w:val="002E07BF"/>
    <w:rsid w:val="002E1484"/>
    <w:rsid w:val="002E42F3"/>
    <w:rsid w:val="002E7469"/>
    <w:rsid w:val="002F123C"/>
    <w:rsid w:val="002F3397"/>
    <w:rsid w:val="002F3DAD"/>
    <w:rsid w:val="002F4ABE"/>
    <w:rsid w:val="002F6C18"/>
    <w:rsid w:val="002F7140"/>
    <w:rsid w:val="002F75A3"/>
    <w:rsid w:val="003001C3"/>
    <w:rsid w:val="00300897"/>
    <w:rsid w:val="00300990"/>
    <w:rsid w:val="00303177"/>
    <w:rsid w:val="0030410F"/>
    <w:rsid w:val="00310B83"/>
    <w:rsid w:val="00313D39"/>
    <w:rsid w:val="00323A56"/>
    <w:rsid w:val="00325291"/>
    <w:rsid w:val="0033084A"/>
    <w:rsid w:val="00335448"/>
    <w:rsid w:val="00337865"/>
    <w:rsid w:val="003443C3"/>
    <w:rsid w:val="00346808"/>
    <w:rsid w:val="003470EC"/>
    <w:rsid w:val="00347395"/>
    <w:rsid w:val="003475F1"/>
    <w:rsid w:val="003505C9"/>
    <w:rsid w:val="00350C3B"/>
    <w:rsid w:val="003514AA"/>
    <w:rsid w:val="00351965"/>
    <w:rsid w:val="0036174B"/>
    <w:rsid w:val="00361D4C"/>
    <w:rsid w:val="00362D70"/>
    <w:rsid w:val="0036340F"/>
    <w:rsid w:val="003639E5"/>
    <w:rsid w:val="003642CB"/>
    <w:rsid w:val="00364641"/>
    <w:rsid w:val="00366DB7"/>
    <w:rsid w:val="0037397B"/>
    <w:rsid w:val="00376C4F"/>
    <w:rsid w:val="00377118"/>
    <w:rsid w:val="00382B36"/>
    <w:rsid w:val="00383349"/>
    <w:rsid w:val="003A0DC3"/>
    <w:rsid w:val="003A523E"/>
    <w:rsid w:val="003A53AD"/>
    <w:rsid w:val="003A55AF"/>
    <w:rsid w:val="003B1BCE"/>
    <w:rsid w:val="003B244C"/>
    <w:rsid w:val="003B244F"/>
    <w:rsid w:val="003C1B81"/>
    <w:rsid w:val="003C37EF"/>
    <w:rsid w:val="003C42A6"/>
    <w:rsid w:val="003C4307"/>
    <w:rsid w:val="003C665F"/>
    <w:rsid w:val="003C6B6C"/>
    <w:rsid w:val="003D0641"/>
    <w:rsid w:val="003D265D"/>
    <w:rsid w:val="003D3802"/>
    <w:rsid w:val="003D6B89"/>
    <w:rsid w:val="003E11E3"/>
    <w:rsid w:val="003E2D3E"/>
    <w:rsid w:val="003E4BBA"/>
    <w:rsid w:val="003E62A8"/>
    <w:rsid w:val="003E6EFE"/>
    <w:rsid w:val="003F1866"/>
    <w:rsid w:val="003F1BCB"/>
    <w:rsid w:val="003F317C"/>
    <w:rsid w:val="003F405C"/>
    <w:rsid w:val="003F4675"/>
    <w:rsid w:val="004018E6"/>
    <w:rsid w:val="00401CAF"/>
    <w:rsid w:val="0040573E"/>
    <w:rsid w:val="004110F6"/>
    <w:rsid w:val="004114D7"/>
    <w:rsid w:val="00411944"/>
    <w:rsid w:val="00413400"/>
    <w:rsid w:val="0041439B"/>
    <w:rsid w:val="00417A44"/>
    <w:rsid w:val="00420FFF"/>
    <w:rsid w:val="004240B0"/>
    <w:rsid w:val="004307BB"/>
    <w:rsid w:val="00431286"/>
    <w:rsid w:val="0044291A"/>
    <w:rsid w:val="00443E56"/>
    <w:rsid w:val="00444D8F"/>
    <w:rsid w:val="00446971"/>
    <w:rsid w:val="004527B5"/>
    <w:rsid w:val="00457A52"/>
    <w:rsid w:val="00470444"/>
    <w:rsid w:val="00470C34"/>
    <w:rsid w:val="00471BCD"/>
    <w:rsid w:val="004764A9"/>
    <w:rsid w:val="00481947"/>
    <w:rsid w:val="00483F89"/>
    <w:rsid w:val="004967FC"/>
    <w:rsid w:val="004A1483"/>
    <w:rsid w:val="004A17B2"/>
    <w:rsid w:val="004A5884"/>
    <w:rsid w:val="004A5DE0"/>
    <w:rsid w:val="004A7415"/>
    <w:rsid w:val="004A7B4D"/>
    <w:rsid w:val="004B1550"/>
    <w:rsid w:val="004B30B9"/>
    <w:rsid w:val="004C2B05"/>
    <w:rsid w:val="004C4FFE"/>
    <w:rsid w:val="004C5A30"/>
    <w:rsid w:val="004C6D24"/>
    <w:rsid w:val="004C7DD2"/>
    <w:rsid w:val="004E24FA"/>
    <w:rsid w:val="004E2557"/>
    <w:rsid w:val="004E5C70"/>
    <w:rsid w:val="00503676"/>
    <w:rsid w:val="00510925"/>
    <w:rsid w:val="00512C6F"/>
    <w:rsid w:val="00515A2E"/>
    <w:rsid w:val="00515D51"/>
    <w:rsid w:val="00517055"/>
    <w:rsid w:val="005170C2"/>
    <w:rsid w:val="00520250"/>
    <w:rsid w:val="005206EF"/>
    <w:rsid w:val="0052139E"/>
    <w:rsid w:val="00523128"/>
    <w:rsid w:val="00524023"/>
    <w:rsid w:val="00524DFF"/>
    <w:rsid w:val="0052642B"/>
    <w:rsid w:val="00526542"/>
    <w:rsid w:val="00526AA6"/>
    <w:rsid w:val="00526C42"/>
    <w:rsid w:val="00531545"/>
    <w:rsid w:val="005335CA"/>
    <w:rsid w:val="005350E7"/>
    <w:rsid w:val="00536324"/>
    <w:rsid w:val="0054433A"/>
    <w:rsid w:val="005508F1"/>
    <w:rsid w:val="00552E0F"/>
    <w:rsid w:val="00557792"/>
    <w:rsid w:val="00557E9B"/>
    <w:rsid w:val="00560480"/>
    <w:rsid w:val="0056132E"/>
    <w:rsid w:val="0056404D"/>
    <w:rsid w:val="005653FC"/>
    <w:rsid w:val="00570151"/>
    <w:rsid w:val="005701D6"/>
    <w:rsid w:val="0057212A"/>
    <w:rsid w:val="005734AB"/>
    <w:rsid w:val="0057532E"/>
    <w:rsid w:val="005773CA"/>
    <w:rsid w:val="00580002"/>
    <w:rsid w:val="00585F1E"/>
    <w:rsid w:val="00595414"/>
    <w:rsid w:val="005A0F6E"/>
    <w:rsid w:val="005A1E0F"/>
    <w:rsid w:val="005A1E36"/>
    <w:rsid w:val="005A2094"/>
    <w:rsid w:val="005A38AE"/>
    <w:rsid w:val="005A6BF4"/>
    <w:rsid w:val="005A7872"/>
    <w:rsid w:val="005B0794"/>
    <w:rsid w:val="005B24F7"/>
    <w:rsid w:val="005B285D"/>
    <w:rsid w:val="005C0568"/>
    <w:rsid w:val="005C2262"/>
    <w:rsid w:val="005C2B6E"/>
    <w:rsid w:val="005C3C97"/>
    <w:rsid w:val="005C4D01"/>
    <w:rsid w:val="005D3952"/>
    <w:rsid w:val="005D5A0C"/>
    <w:rsid w:val="005D6486"/>
    <w:rsid w:val="005D6A6E"/>
    <w:rsid w:val="005E0961"/>
    <w:rsid w:val="005E53EE"/>
    <w:rsid w:val="005E73AE"/>
    <w:rsid w:val="005E7D19"/>
    <w:rsid w:val="005F0A22"/>
    <w:rsid w:val="005F1907"/>
    <w:rsid w:val="005F55CE"/>
    <w:rsid w:val="005F64EF"/>
    <w:rsid w:val="006014F9"/>
    <w:rsid w:val="006107AC"/>
    <w:rsid w:val="006127A3"/>
    <w:rsid w:val="00616345"/>
    <w:rsid w:val="0061733A"/>
    <w:rsid w:val="00624603"/>
    <w:rsid w:val="00630547"/>
    <w:rsid w:val="006357F3"/>
    <w:rsid w:val="0063707E"/>
    <w:rsid w:val="006410AB"/>
    <w:rsid w:val="00641ED8"/>
    <w:rsid w:val="00645F6C"/>
    <w:rsid w:val="006479A1"/>
    <w:rsid w:val="0065420A"/>
    <w:rsid w:val="00654AB8"/>
    <w:rsid w:val="00655DC7"/>
    <w:rsid w:val="00656411"/>
    <w:rsid w:val="00660048"/>
    <w:rsid w:val="0066086F"/>
    <w:rsid w:val="00663531"/>
    <w:rsid w:val="00663C44"/>
    <w:rsid w:val="00663E22"/>
    <w:rsid w:val="0066525C"/>
    <w:rsid w:val="006673B9"/>
    <w:rsid w:val="00672A6F"/>
    <w:rsid w:val="0067670A"/>
    <w:rsid w:val="00680703"/>
    <w:rsid w:val="00681E12"/>
    <w:rsid w:val="006872A4"/>
    <w:rsid w:val="0069198D"/>
    <w:rsid w:val="006928B4"/>
    <w:rsid w:val="006943FB"/>
    <w:rsid w:val="006A1A0E"/>
    <w:rsid w:val="006A7A4A"/>
    <w:rsid w:val="006B006C"/>
    <w:rsid w:val="006B292E"/>
    <w:rsid w:val="006B57B6"/>
    <w:rsid w:val="006C29ED"/>
    <w:rsid w:val="006C61F6"/>
    <w:rsid w:val="006D571F"/>
    <w:rsid w:val="006E3569"/>
    <w:rsid w:val="006E4B85"/>
    <w:rsid w:val="006E7EB4"/>
    <w:rsid w:val="006F3983"/>
    <w:rsid w:val="006F3CE6"/>
    <w:rsid w:val="006F5A3F"/>
    <w:rsid w:val="0070026E"/>
    <w:rsid w:val="00702ADC"/>
    <w:rsid w:val="0070573B"/>
    <w:rsid w:val="00712345"/>
    <w:rsid w:val="00714174"/>
    <w:rsid w:val="00715EC6"/>
    <w:rsid w:val="007162B1"/>
    <w:rsid w:val="00716BFD"/>
    <w:rsid w:val="007171CA"/>
    <w:rsid w:val="00721DCD"/>
    <w:rsid w:val="0072399B"/>
    <w:rsid w:val="00724222"/>
    <w:rsid w:val="007253CC"/>
    <w:rsid w:val="0073064B"/>
    <w:rsid w:val="007346C3"/>
    <w:rsid w:val="007351A3"/>
    <w:rsid w:val="00736558"/>
    <w:rsid w:val="0075010D"/>
    <w:rsid w:val="00751464"/>
    <w:rsid w:val="007523E0"/>
    <w:rsid w:val="00756B32"/>
    <w:rsid w:val="007628C8"/>
    <w:rsid w:val="00763D09"/>
    <w:rsid w:val="007647D8"/>
    <w:rsid w:val="00765C85"/>
    <w:rsid w:val="007661C4"/>
    <w:rsid w:val="00767CBB"/>
    <w:rsid w:val="00770155"/>
    <w:rsid w:val="00773D32"/>
    <w:rsid w:val="0077648A"/>
    <w:rsid w:val="00777C08"/>
    <w:rsid w:val="0078550E"/>
    <w:rsid w:val="0078750B"/>
    <w:rsid w:val="00795581"/>
    <w:rsid w:val="007959A1"/>
    <w:rsid w:val="0079687A"/>
    <w:rsid w:val="0079777A"/>
    <w:rsid w:val="007A0614"/>
    <w:rsid w:val="007A49BF"/>
    <w:rsid w:val="007A5047"/>
    <w:rsid w:val="007A5D06"/>
    <w:rsid w:val="007B0BE3"/>
    <w:rsid w:val="007B1E98"/>
    <w:rsid w:val="007B62C8"/>
    <w:rsid w:val="007C13BB"/>
    <w:rsid w:val="007C6B88"/>
    <w:rsid w:val="007C77A6"/>
    <w:rsid w:val="007D0E99"/>
    <w:rsid w:val="007D3D72"/>
    <w:rsid w:val="007D488A"/>
    <w:rsid w:val="007D7EB1"/>
    <w:rsid w:val="007E0E9E"/>
    <w:rsid w:val="007E23D5"/>
    <w:rsid w:val="007E2A23"/>
    <w:rsid w:val="007E44F7"/>
    <w:rsid w:val="007E6A63"/>
    <w:rsid w:val="007F1C39"/>
    <w:rsid w:val="007F26CA"/>
    <w:rsid w:val="007F3D0D"/>
    <w:rsid w:val="007F46D4"/>
    <w:rsid w:val="00806DB0"/>
    <w:rsid w:val="00813492"/>
    <w:rsid w:val="00817224"/>
    <w:rsid w:val="008228BA"/>
    <w:rsid w:val="008263F2"/>
    <w:rsid w:val="00831C75"/>
    <w:rsid w:val="00834FB4"/>
    <w:rsid w:val="00840E65"/>
    <w:rsid w:val="008416FC"/>
    <w:rsid w:val="008431CB"/>
    <w:rsid w:val="00845909"/>
    <w:rsid w:val="0085015B"/>
    <w:rsid w:val="008564D8"/>
    <w:rsid w:val="00857A57"/>
    <w:rsid w:val="008620BB"/>
    <w:rsid w:val="00863673"/>
    <w:rsid w:val="008644C2"/>
    <w:rsid w:val="0086507B"/>
    <w:rsid w:val="008660E1"/>
    <w:rsid w:val="00867667"/>
    <w:rsid w:val="00870704"/>
    <w:rsid w:val="00873D00"/>
    <w:rsid w:val="00885CDE"/>
    <w:rsid w:val="00885E27"/>
    <w:rsid w:val="008866CB"/>
    <w:rsid w:val="00890D88"/>
    <w:rsid w:val="00893257"/>
    <w:rsid w:val="00894A81"/>
    <w:rsid w:val="008959AB"/>
    <w:rsid w:val="008A0CF3"/>
    <w:rsid w:val="008A4474"/>
    <w:rsid w:val="008A62BF"/>
    <w:rsid w:val="008A6376"/>
    <w:rsid w:val="008A7849"/>
    <w:rsid w:val="008A7D74"/>
    <w:rsid w:val="008B175E"/>
    <w:rsid w:val="008B1E6B"/>
    <w:rsid w:val="008B2A9F"/>
    <w:rsid w:val="008B5177"/>
    <w:rsid w:val="008B517E"/>
    <w:rsid w:val="008B59EA"/>
    <w:rsid w:val="008C4D60"/>
    <w:rsid w:val="008C7446"/>
    <w:rsid w:val="008D0010"/>
    <w:rsid w:val="008D3733"/>
    <w:rsid w:val="008D4115"/>
    <w:rsid w:val="008D5CCB"/>
    <w:rsid w:val="008E2FAF"/>
    <w:rsid w:val="008E632E"/>
    <w:rsid w:val="008E7975"/>
    <w:rsid w:val="008F2301"/>
    <w:rsid w:val="008F3756"/>
    <w:rsid w:val="008F4178"/>
    <w:rsid w:val="008F50D3"/>
    <w:rsid w:val="008F65C3"/>
    <w:rsid w:val="00902CFF"/>
    <w:rsid w:val="009074D0"/>
    <w:rsid w:val="009140C8"/>
    <w:rsid w:val="00917F8E"/>
    <w:rsid w:val="00921562"/>
    <w:rsid w:val="009232B2"/>
    <w:rsid w:val="00924D6C"/>
    <w:rsid w:val="009266C1"/>
    <w:rsid w:val="009307F9"/>
    <w:rsid w:val="00932EA6"/>
    <w:rsid w:val="0093449B"/>
    <w:rsid w:val="009355B6"/>
    <w:rsid w:val="0094290C"/>
    <w:rsid w:val="00943263"/>
    <w:rsid w:val="00944017"/>
    <w:rsid w:val="00946707"/>
    <w:rsid w:val="0094728C"/>
    <w:rsid w:val="00947E29"/>
    <w:rsid w:val="0095442F"/>
    <w:rsid w:val="00955344"/>
    <w:rsid w:val="009559F7"/>
    <w:rsid w:val="00955DBB"/>
    <w:rsid w:val="009665DC"/>
    <w:rsid w:val="00976645"/>
    <w:rsid w:val="00977A0F"/>
    <w:rsid w:val="009916AE"/>
    <w:rsid w:val="00995DA3"/>
    <w:rsid w:val="00996A58"/>
    <w:rsid w:val="009A16A7"/>
    <w:rsid w:val="009A1FE8"/>
    <w:rsid w:val="009A299A"/>
    <w:rsid w:val="009A4201"/>
    <w:rsid w:val="009A61E7"/>
    <w:rsid w:val="009B417E"/>
    <w:rsid w:val="009B60EA"/>
    <w:rsid w:val="009C1307"/>
    <w:rsid w:val="009C1366"/>
    <w:rsid w:val="009C23F9"/>
    <w:rsid w:val="009C3154"/>
    <w:rsid w:val="009D3059"/>
    <w:rsid w:val="009D65B7"/>
    <w:rsid w:val="009E0287"/>
    <w:rsid w:val="009E0755"/>
    <w:rsid w:val="009E2A68"/>
    <w:rsid w:val="009E2D2E"/>
    <w:rsid w:val="009E52C0"/>
    <w:rsid w:val="009E5D78"/>
    <w:rsid w:val="009F3CF2"/>
    <w:rsid w:val="009F798E"/>
    <w:rsid w:val="00A050F3"/>
    <w:rsid w:val="00A06479"/>
    <w:rsid w:val="00A0713D"/>
    <w:rsid w:val="00A07B53"/>
    <w:rsid w:val="00A1041E"/>
    <w:rsid w:val="00A1330C"/>
    <w:rsid w:val="00A21286"/>
    <w:rsid w:val="00A21A83"/>
    <w:rsid w:val="00A22BF2"/>
    <w:rsid w:val="00A2443A"/>
    <w:rsid w:val="00A30DDC"/>
    <w:rsid w:val="00A31E88"/>
    <w:rsid w:val="00A35237"/>
    <w:rsid w:val="00A36854"/>
    <w:rsid w:val="00A3706E"/>
    <w:rsid w:val="00A4049A"/>
    <w:rsid w:val="00A4147A"/>
    <w:rsid w:val="00A4435D"/>
    <w:rsid w:val="00A504CE"/>
    <w:rsid w:val="00A50609"/>
    <w:rsid w:val="00A52800"/>
    <w:rsid w:val="00A63BD0"/>
    <w:rsid w:val="00A662FB"/>
    <w:rsid w:val="00A711D9"/>
    <w:rsid w:val="00A71974"/>
    <w:rsid w:val="00A75B8E"/>
    <w:rsid w:val="00A8039D"/>
    <w:rsid w:val="00A805DF"/>
    <w:rsid w:val="00A8395B"/>
    <w:rsid w:val="00A83D19"/>
    <w:rsid w:val="00A8526A"/>
    <w:rsid w:val="00A85F85"/>
    <w:rsid w:val="00A9062A"/>
    <w:rsid w:val="00A92E1D"/>
    <w:rsid w:val="00A979E1"/>
    <w:rsid w:val="00AA211B"/>
    <w:rsid w:val="00AA21C4"/>
    <w:rsid w:val="00AA35E5"/>
    <w:rsid w:val="00AA490C"/>
    <w:rsid w:val="00AB386E"/>
    <w:rsid w:val="00AB5532"/>
    <w:rsid w:val="00AB6235"/>
    <w:rsid w:val="00AC02D1"/>
    <w:rsid w:val="00AC03E1"/>
    <w:rsid w:val="00AC259F"/>
    <w:rsid w:val="00AC2658"/>
    <w:rsid w:val="00AD2B56"/>
    <w:rsid w:val="00AD5128"/>
    <w:rsid w:val="00AD737B"/>
    <w:rsid w:val="00AE3891"/>
    <w:rsid w:val="00AF3E3F"/>
    <w:rsid w:val="00AF4E98"/>
    <w:rsid w:val="00AF65FA"/>
    <w:rsid w:val="00B06EE1"/>
    <w:rsid w:val="00B1130F"/>
    <w:rsid w:val="00B16185"/>
    <w:rsid w:val="00B17A13"/>
    <w:rsid w:val="00B20CD5"/>
    <w:rsid w:val="00B21C2B"/>
    <w:rsid w:val="00B22784"/>
    <w:rsid w:val="00B22BB4"/>
    <w:rsid w:val="00B23518"/>
    <w:rsid w:val="00B247D0"/>
    <w:rsid w:val="00B26E77"/>
    <w:rsid w:val="00B323B2"/>
    <w:rsid w:val="00B34BEA"/>
    <w:rsid w:val="00B36935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62F7"/>
    <w:rsid w:val="00B571DD"/>
    <w:rsid w:val="00B57FB1"/>
    <w:rsid w:val="00B60822"/>
    <w:rsid w:val="00B64007"/>
    <w:rsid w:val="00B64BF0"/>
    <w:rsid w:val="00B677CB"/>
    <w:rsid w:val="00B708E0"/>
    <w:rsid w:val="00B73D2C"/>
    <w:rsid w:val="00B75499"/>
    <w:rsid w:val="00B80369"/>
    <w:rsid w:val="00B82C7D"/>
    <w:rsid w:val="00B83620"/>
    <w:rsid w:val="00B85205"/>
    <w:rsid w:val="00B85356"/>
    <w:rsid w:val="00B85662"/>
    <w:rsid w:val="00B85B42"/>
    <w:rsid w:val="00B8742E"/>
    <w:rsid w:val="00B90126"/>
    <w:rsid w:val="00B91219"/>
    <w:rsid w:val="00B96C8F"/>
    <w:rsid w:val="00BA2022"/>
    <w:rsid w:val="00BA668C"/>
    <w:rsid w:val="00BA7801"/>
    <w:rsid w:val="00BB4CF5"/>
    <w:rsid w:val="00BB62EC"/>
    <w:rsid w:val="00BC08DE"/>
    <w:rsid w:val="00BD09F5"/>
    <w:rsid w:val="00BD3767"/>
    <w:rsid w:val="00BD65DA"/>
    <w:rsid w:val="00BD7462"/>
    <w:rsid w:val="00BE022C"/>
    <w:rsid w:val="00BE24DD"/>
    <w:rsid w:val="00BE5011"/>
    <w:rsid w:val="00BE5562"/>
    <w:rsid w:val="00BE63E2"/>
    <w:rsid w:val="00BF38C8"/>
    <w:rsid w:val="00C00459"/>
    <w:rsid w:val="00C01A39"/>
    <w:rsid w:val="00C04F73"/>
    <w:rsid w:val="00C058A0"/>
    <w:rsid w:val="00C115F0"/>
    <w:rsid w:val="00C16C79"/>
    <w:rsid w:val="00C21727"/>
    <w:rsid w:val="00C222ED"/>
    <w:rsid w:val="00C2527A"/>
    <w:rsid w:val="00C263AC"/>
    <w:rsid w:val="00C311DA"/>
    <w:rsid w:val="00C32384"/>
    <w:rsid w:val="00C33F95"/>
    <w:rsid w:val="00C340FB"/>
    <w:rsid w:val="00C350A2"/>
    <w:rsid w:val="00C42D3B"/>
    <w:rsid w:val="00C445DA"/>
    <w:rsid w:val="00C44F2C"/>
    <w:rsid w:val="00C46850"/>
    <w:rsid w:val="00C4782A"/>
    <w:rsid w:val="00C52172"/>
    <w:rsid w:val="00C52475"/>
    <w:rsid w:val="00C5629F"/>
    <w:rsid w:val="00C57D52"/>
    <w:rsid w:val="00C6001F"/>
    <w:rsid w:val="00C603DE"/>
    <w:rsid w:val="00C62C5D"/>
    <w:rsid w:val="00C70F0B"/>
    <w:rsid w:val="00C756C5"/>
    <w:rsid w:val="00C80E74"/>
    <w:rsid w:val="00C812BF"/>
    <w:rsid w:val="00C81999"/>
    <w:rsid w:val="00C9013A"/>
    <w:rsid w:val="00C90A01"/>
    <w:rsid w:val="00C90AFD"/>
    <w:rsid w:val="00C93DA3"/>
    <w:rsid w:val="00C97200"/>
    <w:rsid w:val="00CA3ACC"/>
    <w:rsid w:val="00CA4B64"/>
    <w:rsid w:val="00CA7C82"/>
    <w:rsid w:val="00CB42B2"/>
    <w:rsid w:val="00CB4E0E"/>
    <w:rsid w:val="00CB50F2"/>
    <w:rsid w:val="00CC5B52"/>
    <w:rsid w:val="00CC78B9"/>
    <w:rsid w:val="00CD51B4"/>
    <w:rsid w:val="00CD5A05"/>
    <w:rsid w:val="00CE02AF"/>
    <w:rsid w:val="00CE1A61"/>
    <w:rsid w:val="00CE4A04"/>
    <w:rsid w:val="00CF26FD"/>
    <w:rsid w:val="00CF29F7"/>
    <w:rsid w:val="00CF2B68"/>
    <w:rsid w:val="00CF3405"/>
    <w:rsid w:val="00CF51AC"/>
    <w:rsid w:val="00CF5C61"/>
    <w:rsid w:val="00CF65D8"/>
    <w:rsid w:val="00CF66F0"/>
    <w:rsid w:val="00CF71CD"/>
    <w:rsid w:val="00D0105F"/>
    <w:rsid w:val="00D026C6"/>
    <w:rsid w:val="00D02DB9"/>
    <w:rsid w:val="00D105C8"/>
    <w:rsid w:val="00D11961"/>
    <w:rsid w:val="00D12068"/>
    <w:rsid w:val="00D149CB"/>
    <w:rsid w:val="00D20D47"/>
    <w:rsid w:val="00D23CF9"/>
    <w:rsid w:val="00D31AD4"/>
    <w:rsid w:val="00D3356F"/>
    <w:rsid w:val="00D36948"/>
    <w:rsid w:val="00D372AC"/>
    <w:rsid w:val="00D406FE"/>
    <w:rsid w:val="00D411AD"/>
    <w:rsid w:val="00D51D8B"/>
    <w:rsid w:val="00D53DAC"/>
    <w:rsid w:val="00D62B38"/>
    <w:rsid w:val="00D6466C"/>
    <w:rsid w:val="00D65119"/>
    <w:rsid w:val="00D761DE"/>
    <w:rsid w:val="00D81E87"/>
    <w:rsid w:val="00D90A37"/>
    <w:rsid w:val="00D93F25"/>
    <w:rsid w:val="00DA0803"/>
    <w:rsid w:val="00DA50E2"/>
    <w:rsid w:val="00DA5748"/>
    <w:rsid w:val="00DB1CFF"/>
    <w:rsid w:val="00DC06E8"/>
    <w:rsid w:val="00DC2307"/>
    <w:rsid w:val="00DC41FE"/>
    <w:rsid w:val="00DD448E"/>
    <w:rsid w:val="00DD71BF"/>
    <w:rsid w:val="00DD7B19"/>
    <w:rsid w:val="00DE70C0"/>
    <w:rsid w:val="00DF0992"/>
    <w:rsid w:val="00DF3B55"/>
    <w:rsid w:val="00E009D8"/>
    <w:rsid w:val="00E05215"/>
    <w:rsid w:val="00E0560C"/>
    <w:rsid w:val="00E05FFB"/>
    <w:rsid w:val="00E118B9"/>
    <w:rsid w:val="00E11F81"/>
    <w:rsid w:val="00E123F8"/>
    <w:rsid w:val="00E2068F"/>
    <w:rsid w:val="00E23D1E"/>
    <w:rsid w:val="00E31142"/>
    <w:rsid w:val="00E3267C"/>
    <w:rsid w:val="00E34124"/>
    <w:rsid w:val="00E3706F"/>
    <w:rsid w:val="00E40281"/>
    <w:rsid w:val="00E52028"/>
    <w:rsid w:val="00E522B7"/>
    <w:rsid w:val="00E52810"/>
    <w:rsid w:val="00E53FCF"/>
    <w:rsid w:val="00E5402C"/>
    <w:rsid w:val="00E55310"/>
    <w:rsid w:val="00E6158E"/>
    <w:rsid w:val="00E63825"/>
    <w:rsid w:val="00E63988"/>
    <w:rsid w:val="00E63A86"/>
    <w:rsid w:val="00E64620"/>
    <w:rsid w:val="00E670AF"/>
    <w:rsid w:val="00E70F21"/>
    <w:rsid w:val="00E71625"/>
    <w:rsid w:val="00E72EFC"/>
    <w:rsid w:val="00E732DF"/>
    <w:rsid w:val="00E74983"/>
    <w:rsid w:val="00E829C0"/>
    <w:rsid w:val="00E8363A"/>
    <w:rsid w:val="00E84CA5"/>
    <w:rsid w:val="00E91926"/>
    <w:rsid w:val="00E9241A"/>
    <w:rsid w:val="00EA3DBF"/>
    <w:rsid w:val="00EA40F3"/>
    <w:rsid w:val="00EA46B1"/>
    <w:rsid w:val="00EA46EC"/>
    <w:rsid w:val="00EA780D"/>
    <w:rsid w:val="00EB3AE3"/>
    <w:rsid w:val="00EB42C8"/>
    <w:rsid w:val="00EB43FE"/>
    <w:rsid w:val="00EC10D7"/>
    <w:rsid w:val="00EC11D6"/>
    <w:rsid w:val="00EC41F4"/>
    <w:rsid w:val="00ED10C8"/>
    <w:rsid w:val="00ED3CE0"/>
    <w:rsid w:val="00ED52DF"/>
    <w:rsid w:val="00ED7045"/>
    <w:rsid w:val="00ED7996"/>
    <w:rsid w:val="00EE011C"/>
    <w:rsid w:val="00EE0627"/>
    <w:rsid w:val="00EE2F69"/>
    <w:rsid w:val="00EF1A13"/>
    <w:rsid w:val="00EF5C57"/>
    <w:rsid w:val="00F00490"/>
    <w:rsid w:val="00F00E22"/>
    <w:rsid w:val="00F0154B"/>
    <w:rsid w:val="00F0376A"/>
    <w:rsid w:val="00F050AB"/>
    <w:rsid w:val="00F0622E"/>
    <w:rsid w:val="00F10105"/>
    <w:rsid w:val="00F11B2C"/>
    <w:rsid w:val="00F16500"/>
    <w:rsid w:val="00F22F6D"/>
    <w:rsid w:val="00F25ADC"/>
    <w:rsid w:val="00F260BF"/>
    <w:rsid w:val="00F319FD"/>
    <w:rsid w:val="00F324BF"/>
    <w:rsid w:val="00F4126E"/>
    <w:rsid w:val="00F45ED3"/>
    <w:rsid w:val="00F45F04"/>
    <w:rsid w:val="00F46E81"/>
    <w:rsid w:val="00F545F7"/>
    <w:rsid w:val="00F560A1"/>
    <w:rsid w:val="00F61AFA"/>
    <w:rsid w:val="00F63500"/>
    <w:rsid w:val="00F63874"/>
    <w:rsid w:val="00F6508F"/>
    <w:rsid w:val="00F65DF6"/>
    <w:rsid w:val="00F673B6"/>
    <w:rsid w:val="00F70B7A"/>
    <w:rsid w:val="00F731A0"/>
    <w:rsid w:val="00F77D48"/>
    <w:rsid w:val="00F801AD"/>
    <w:rsid w:val="00F81C79"/>
    <w:rsid w:val="00F829CC"/>
    <w:rsid w:val="00F853A1"/>
    <w:rsid w:val="00F920FA"/>
    <w:rsid w:val="00FA0A2F"/>
    <w:rsid w:val="00FA0BA6"/>
    <w:rsid w:val="00FA1C54"/>
    <w:rsid w:val="00FB0406"/>
    <w:rsid w:val="00FB6D9A"/>
    <w:rsid w:val="00FB711D"/>
    <w:rsid w:val="00FB7679"/>
    <w:rsid w:val="00FC0B90"/>
    <w:rsid w:val="00FC130B"/>
    <w:rsid w:val="00FC231F"/>
    <w:rsid w:val="00FC264E"/>
    <w:rsid w:val="00FC453B"/>
    <w:rsid w:val="00FC7388"/>
    <w:rsid w:val="00FD08D9"/>
    <w:rsid w:val="00FD255B"/>
    <w:rsid w:val="00FD3001"/>
    <w:rsid w:val="00FD5545"/>
    <w:rsid w:val="00FD75DE"/>
    <w:rsid w:val="00FE1964"/>
    <w:rsid w:val="00FE4076"/>
    <w:rsid w:val="00FE4E31"/>
    <w:rsid w:val="00FE6017"/>
    <w:rsid w:val="00FE774A"/>
    <w:rsid w:val="00FF075D"/>
    <w:rsid w:val="00FF494B"/>
    <w:rsid w:val="00FF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  <w:docPart>
      <w:docPartPr>
        <w:name w:val="EBFF98CB98FD1843BEEA51BD5B5A0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0BFFE-F8A8-AF46-9396-D5688E297D9D}"/>
      </w:docPartPr>
      <w:docPartBody>
        <w:p w:rsidR="00D66854" w:rsidRDefault="00DD5740" w:rsidP="00DD5740">
          <w:pPr>
            <w:pStyle w:val="EBFF98CB98FD1843BEEA51BD5B5A024F"/>
          </w:pPr>
          <w:r>
            <w:t>Time allotted</w:t>
          </w:r>
        </w:p>
      </w:docPartBody>
    </w:docPart>
    <w:docPart>
      <w:docPartPr>
        <w:name w:val="539ED6FE19A7254D84E3CF524593C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7AD46-F971-E341-9C86-490ABD25176A}"/>
      </w:docPartPr>
      <w:docPartBody>
        <w:p w:rsidR="00D66854" w:rsidRDefault="00DD5740" w:rsidP="00DD5740">
          <w:pPr>
            <w:pStyle w:val="539ED6FE19A7254D84E3CF524593CF3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B4F29ADE6460340860ED3121F29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9F3CB-77F3-6A4D-9C8A-668165BDD575}"/>
      </w:docPartPr>
      <w:docPartBody>
        <w:p w:rsidR="00D66854" w:rsidRDefault="00DD5740" w:rsidP="00DD5740">
          <w:pPr>
            <w:pStyle w:val="6B4F29ADE6460340860ED3121F29DDF8"/>
          </w:pPr>
          <w:r>
            <w:t>Agenda topic</w:t>
          </w:r>
        </w:p>
      </w:docPartBody>
    </w:docPart>
    <w:docPart>
      <w:docPartPr>
        <w:name w:val="B80CBF36B5D7D14490FCD7328CB3C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55D50-CBAA-1344-968C-A636AD25214D}"/>
      </w:docPartPr>
      <w:docPartBody>
        <w:p w:rsidR="00D66854" w:rsidRDefault="00DD5740" w:rsidP="00DD5740">
          <w:pPr>
            <w:pStyle w:val="B80CBF36B5D7D14490FCD7328CB3CC54"/>
          </w:pPr>
          <w:r>
            <w:t>Presenter</w:t>
          </w:r>
        </w:p>
      </w:docPartBody>
    </w:docPart>
    <w:docPart>
      <w:docPartPr>
        <w:name w:val="219F2FBC26687542B0126316ABB69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0CAC3-7941-224F-91C6-B979083CC86E}"/>
      </w:docPartPr>
      <w:docPartBody>
        <w:p w:rsidR="00D66854" w:rsidRDefault="00DD5740" w:rsidP="00DD5740">
          <w:pPr>
            <w:pStyle w:val="219F2FBC26687542B0126316ABB69E70"/>
          </w:pPr>
          <w:r w:rsidRPr="00E52810">
            <w:t>Person responsible</w:t>
          </w:r>
        </w:p>
      </w:docPartBody>
    </w:docPart>
    <w:docPart>
      <w:docPartPr>
        <w:name w:val="8173A8F8FD797445A9BECB23F08D4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BBC8-8BBC-9642-899C-4ED21DC1834D}"/>
      </w:docPartPr>
      <w:docPartBody>
        <w:p w:rsidR="00D66854" w:rsidRDefault="00DD5740" w:rsidP="00DD5740">
          <w:pPr>
            <w:pStyle w:val="8173A8F8FD797445A9BECB23F08D4846"/>
          </w:pPr>
          <w:r w:rsidRPr="00E52810">
            <w:t>Deadline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000000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000000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000000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000000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000000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000000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2F07A8"/>
    <w:rsid w:val="00381725"/>
    <w:rsid w:val="003970D3"/>
    <w:rsid w:val="003B5A8B"/>
    <w:rsid w:val="003B5FE8"/>
    <w:rsid w:val="004B782A"/>
    <w:rsid w:val="00573273"/>
    <w:rsid w:val="0061093B"/>
    <w:rsid w:val="0070480D"/>
    <w:rsid w:val="00722F51"/>
    <w:rsid w:val="00763966"/>
    <w:rsid w:val="00766F19"/>
    <w:rsid w:val="00794DAF"/>
    <w:rsid w:val="0091206F"/>
    <w:rsid w:val="00932C7A"/>
    <w:rsid w:val="009C5460"/>
    <w:rsid w:val="00AB5F65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932C7A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EBFF98CB98FD1843BEEA51BD5B5A024F">
    <w:name w:val="EBFF98CB98FD1843BEEA51BD5B5A024F"/>
    <w:rsid w:val="00DD5740"/>
  </w:style>
  <w:style w:type="paragraph" w:customStyle="1" w:styleId="539ED6FE19A7254D84E3CF524593CF34">
    <w:name w:val="539ED6FE19A7254D84E3CF524593CF34"/>
    <w:rsid w:val="00DD5740"/>
  </w:style>
  <w:style w:type="paragraph" w:customStyle="1" w:styleId="6B4F29ADE6460340860ED3121F29DDF8">
    <w:name w:val="6B4F29ADE6460340860ED3121F29DDF8"/>
    <w:rsid w:val="00DD5740"/>
  </w:style>
  <w:style w:type="paragraph" w:customStyle="1" w:styleId="B80CBF36B5D7D14490FCD7328CB3CC54">
    <w:name w:val="B80CBF36B5D7D14490FCD7328CB3CC54"/>
    <w:rsid w:val="00DD5740"/>
  </w:style>
  <w:style w:type="paragraph" w:customStyle="1" w:styleId="219F2FBC26687542B0126316ABB69E70">
    <w:name w:val="219F2FBC26687542B0126316ABB69E70"/>
    <w:rsid w:val="00DD5740"/>
  </w:style>
  <w:style w:type="paragraph" w:customStyle="1" w:styleId="8173A8F8FD797445A9BECB23F08D4846">
    <w:name w:val="8173A8F8FD797445A9BECB23F08D4846"/>
    <w:rsid w:val="00DD5740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  <w:style w:type="paragraph" w:customStyle="1" w:styleId="B4BEB4271548744D82431155D260909D">
    <w:name w:val="B4BEB4271548744D82431155D260909D"/>
    <w:rsid w:val="00136D67"/>
  </w:style>
  <w:style w:type="paragraph" w:customStyle="1" w:styleId="18AB92DB7FA67249B95A36CFAC63C112">
    <w:name w:val="18AB92DB7FA67249B95A36CFAC63C112"/>
    <w:rsid w:val="00136D67"/>
  </w:style>
  <w:style w:type="paragraph" w:customStyle="1" w:styleId="1115664CD2D2E24AB905C679B601E1D3">
    <w:name w:val="1115664CD2D2E24AB905C679B601E1D3"/>
    <w:rsid w:val="00136D67"/>
  </w:style>
  <w:style w:type="paragraph" w:customStyle="1" w:styleId="F866792B826F174DAD1EF3B41B89CB28">
    <w:name w:val="F866792B826F174DAD1EF3B41B89CB28"/>
    <w:rsid w:val="00136D67"/>
  </w:style>
  <w:style w:type="paragraph" w:customStyle="1" w:styleId="C49258E89A60474FB730A3844E4A8492">
    <w:name w:val="C49258E89A60474FB730A3844E4A8492"/>
    <w:rsid w:val="00136D67"/>
  </w:style>
  <w:style w:type="paragraph" w:customStyle="1" w:styleId="8F1E230E02512547ADC917B1F53CEAE7">
    <w:name w:val="8F1E230E02512547ADC917B1F53CEAE7"/>
    <w:rsid w:val="00136D67"/>
  </w:style>
  <w:style w:type="paragraph" w:customStyle="1" w:styleId="FE140DB22DFAA1498E00ADA792A67DE5">
    <w:name w:val="FE140DB22DFAA1498E00ADA792A67DE5"/>
    <w:rsid w:val="00932C7A"/>
  </w:style>
  <w:style w:type="paragraph" w:customStyle="1" w:styleId="BDAA56D9D3FB4D4395B9494D80BC9774">
    <w:name w:val="BDAA56D9D3FB4D4395B9494D80BC9774"/>
    <w:rsid w:val="00932C7A"/>
  </w:style>
  <w:style w:type="paragraph" w:customStyle="1" w:styleId="CB5D1F9FC07A9B43AD3F659290D6F47E">
    <w:name w:val="CB5D1F9FC07A9B43AD3F659290D6F47E"/>
    <w:rsid w:val="00932C7A"/>
  </w:style>
  <w:style w:type="paragraph" w:customStyle="1" w:styleId="D84CC62F0EBE9C4E96F4AD3EAEB7AB82">
    <w:name w:val="D84CC62F0EBE9C4E96F4AD3EAEB7AB82"/>
    <w:rsid w:val="00932C7A"/>
  </w:style>
  <w:style w:type="paragraph" w:customStyle="1" w:styleId="E238EA6D1925E54BAAC33970017131B1">
    <w:name w:val="E238EA6D1925E54BAAC33970017131B1"/>
    <w:rsid w:val="00932C7A"/>
  </w:style>
  <w:style w:type="paragraph" w:customStyle="1" w:styleId="8A63830951ACBA4FB4EECF7F7D9F6776">
    <w:name w:val="8A63830951ACBA4FB4EECF7F7D9F6776"/>
    <w:rsid w:val="00932C7A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50</TotalTime>
  <Pages>7</Pages>
  <Words>838</Words>
  <Characters>4934</Characters>
  <Application>Microsoft Office Word</Application>
  <DocSecurity>0</DocSecurity>
  <Lines>137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49</cp:revision>
  <dcterms:created xsi:type="dcterms:W3CDTF">2023-03-17T14:45:00Z</dcterms:created>
  <dcterms:modified xsi:type="dcterms:W3CDTF">2023-03-17T20:34:00Z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