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20EDF932"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CD0B7C">
        <w:rPr>
          <w:rStyle w:val="SubtleEmphasis"/>
        </w:rPr>
        <w:t>6</w:t>
      </w:r>
      <w:r w:rsidR="004C5A30">
        <w:rPr>
          <w:rStyle w:val="SubtleEmphasis"/>
        </w:rPr>
        <w:t>/</w:t>
      </w:r>
      <w:r w:rsidR="00CD0B7C">
        <w:rPr>
          <w:rStyle w:val="SubtleEmphasis"/>
        </w:rPr>
        <w:t>02</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3C7ADD19"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77D7B1FC" w:rsidR="00A979E1" w:rsidRDefault="006E3569" w:rsidP="00D578F4">
            <w:pPr>
              <w:spacing w:after="0"/>
            </w:pPr>
            <w:r>
              <w:t xml:space="preserve">Alex B, </w:t>
            </w:r>
            <w:r w:rsidR="00310B83">
              <w:t>Ryan</w:t>
            </w:r>
            <w:r w:rsidR="009F3CF2">
              <w:t>,</w:t>
            </w:r>
            <w:r w:rsidR="00AA7837">
              <w:t xml:space="preserve"> </w:t>
            </w:r>
            <w:r w:rsidR="004D72F9">
              <w:t xml:space="preserve">Alex C, Annika, Scott, </w:t>
            </w:r>
            <w:proofErr w:type="spellStart"/>
            <w:r w:rsidR="004D72F9">
              <w:t>Dejan</w:t>
            </w:r>
            <w:proofErr w:type="spellEnd"/>
            <w:r w:rsidR="004D72F9">
              <w:t xml:space="preserve">, Reza, </w:t>
            </w:r>
            <w:r w:rsidR="00D0224F">
              <w:t xml:space="preserve">Kirsten, Edy, Jay, </w:t>
            </w:r>
            <w:proofErr w:type="spellStart"/>
            <w:r w:rsidR="00866BEA">
              <w:t>Donish</w:t>
            </w:r>
            <w:proofErr w:type="spellEnd"/>
            <w:r w:rsidR="00866BEA">
              <w:t xml:space="preserve">, Kitty, Randy, Todd, Stephen, </w:t>
            </w:r>
            <w:proofErr w:type="spellStart"/>
            <w:r w:rsidR="00CC499C">
              <w:t>Vasiliy</w:t>
            </w:r>
            <w:proofErr w:type="spellEnd"/>
          </w:p>
        </w:tc>
      </w:tr>
    </w:tbl>
    <w:p w14:paraId="2F054272" w14:textId="77777777" w:rsidR="00310B83" w:rsidRDefault="00310B83" w:rsidP="00310B83">
      <w:pPr>
        <w:pStyle w:val="Heading1"/>
      </w:pPr>
      <w:r>
        <w:t>Intro Discussion</w:t>
      </w:r>
    </w:p>
    <w:p w14:paraId="402C94D2" w14:textId="5E1742D2" w:rsidR="00FA0EAD" w:rsidRDefault="001E3220" w:rsidP="00FE774A">
      <w:r>
        <w:t xml:space="preserve">Quick introduction to Annika, our REU summer student, who will be working with Alex </w:t>
      </w:r>
      <w:proofErr w:type="spellStart"/>
      <w:r>
        <w:t>Coxe</w:t>
      </w:r>
      <w:proofErr w:type="spellEnd"/>
      <w:r>
        <w:t xml:space="preserve"> and Ryan (and Kirsten/</w:t>
      </w:r>
      <w:proofErr w:type="spellStart"/>
      <w:r>
        <w:t>Donish</w:t>
      </w:r>
      <w:proofErr w:type="spellEnd"/>
      <w:r>
        <w:t xml:space="preserve"> as needed).</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73836EB4" w14:textId="762F5D4D" w:rsidR="004405B5" w:rsidRDefault="00000000" w:rsidP="004405B5">
      <w:pPr>
        <w:pStyle w:val="Heading2"/>
      </w:pPr>
      <w:sdt>
        <w:sdtPr>
          <w:alias w:val="Agenda 2, time allotted:"/>
          <w:tag w:val="Agenda 2, time allotted:"/>
          <w:id w:val="-1452855257"/>
          <w:placeholder>
            <w:docPart w:val="A98BFB80B186DD46BC6C95656F5411DB"/>
          </w:placeholder>
          <w:temporary/>
          <w:showingPlcHdr/>
          <w15:appearance w15:val="hidden"/>
        </w:sdtPr>
        <w:sdtContent>
          <w:r w:rsidR="004405B5">
            <w:t>Time allotted</w:t>
          </w:r>
        </w:sdtContent>
      </w:sdt>
      <w:r w:rsidR="004405B5">
        <w:t xml:space="preserve"> | </w:t>
      </w:r>
      <w:sdt>
        <w:sdtPr>
          <w:rPr>
            <w:rStyle w:val="SubtleEmphasis"/>
          </w:rPr>
          <w:alias w:val="Agenda 2, enter time:"/>
          <w:tag w:val="Agenda 2, enter time:"/>
          <w:id w:val="-1574577719"/>
          <w:placeholder>
            <w:docPart w:val="44B5B6FED57ED84191B84E831E3A5460"/>
          </w:placeholder>
          <w15:appearance w15:val="hidden"/>
        </w:sdtPr>
        <w:sdtEndPr>
          <w:rPr>
            <w:rStyle w:val="DefaultParagraphFont"/>
            <w:i w:val="0"/>
            <w:iCs w:val="0"/>
            <w:color w:val="9F2936" w:themeColor="accent2"/>
          </w:rPr>
        </w:sdtEndPr>
        <w:sdtContent>
          <w:r w:rsidR="008B55D5">
            <w:rPr>
              <w:rStyle w:val="SubtleEmphasis"/>
            </w:rPr>
            <w:t>2</w:t>
          </w:r>
          <w:r w:rsidR="004405B5">
            <w:rPr>
              <w:rStyle w:val="SubtleEmphasis"/>
            </w:rPr>
            <w:t>5 mins</w:t>
          </w:r>
        </w:sdtContent>
      </w:sdt>
      <w:r w:rsidR="004405B5">
        <w:t xml:space="preserve"> | </w:t>
      </w:r>
      <w:sdt>
        <w:sdtPr>
          <w:alias w:val="Agenda 2, agenda topic:"/>
          <w:tag w:val="Agenda 2, agenda topic:"/>
          <w:id w:val="1597594099"/>
          <w:placeholder>
            <w:docPart w:val="702C147C593D9347B8BC0E702F1FBAE4"/>
          </w:placeholder>
          <w:temporary/>
          <w:showingPlcHdr/>
          <w15:appearance w15:val="hidden"/>
        </w:sdtPr>
        <w:sdtContent>
          <w:r w:rsidR="004405B5">
            <w:t>Agenda topic</w:t>
          </w:r>
        </w:sdtContent>
      </w:sdt>
      <w:r w:rsidR="004405B5">
        <w:t xml:space="preserve"> </w:t>
      </w:r>
      <w:r w:rsidR="00CD0B7C">
        <w:rPr>
          <w:rStyle w:val="SubtleEmphasis"/>
        </w:rPr>
        <w:t>Emittance Evolution</w:t>
      </w:r>
      <w:r w:rsidR="004405B5">
        <w:t xml:space="preserve"> | </w:t>
      </w:r>
      <w:sdt>
        <w:sdtPr>
          <w:alias w:val="Agenda 2, presenter:"/>
          <w:tag w:val="Agenda 2, presenter:"/>
          <w:id w:val="497463687"/>
          <w:placeholder>
            <w:docPart w:val="2241D8208833A44DB6783CFE3621B8F8"/>
          </w:placeholder>
          <w:temporary/>
          <w:showingPlcHdr/>
          <w15:appearance w15:val="hidden"/>
        </w:sdtPr>
        <w:sdtContent>
          <w:r w:rsidR="004405B5">
            <w:t>Presenter</w:t>
          </w:r>
        </w:sdtContent>
      </w:sdt>
      <w:r w:rsidR="004405B5">
        <w:t xml:space="preserve"> </w:t>
      </w:r>
      <w:r w:rsidR="00CD0B7C">
        <w:rPr>
          <w:rStyle w:val="SubtleEmphasis"/>
        </w:rPr>
        <w:t>Kirsten</w:t>
      </w:r>
    </w:p>
    <w:p w14:paraId="5A4C310F" w14:textId="709B063F" w:rsidR="00823182" w:rsidRDefault="001E3220" w:rsidP="009243E0">
      <w:pPr>
        <w:pStyle w:val="ListParagraph"/>
        <w:numPr>
          <w:ilvl w:val="0"/>
          <w:numId w:val="11"/>
        </w:numPr>
      </w:pPr>
      <w:r>
        <w:t>New approach, but new problems</w:t>
      </w:r>
    </w:p>
    <w:p w14:paraId="064B9534" w14:textId="6BB4F417" w:rsidR="001E3220" w:rsidRDefault="001E3220" w:rsidP="009243E0">
      <w:pPr>
        <w:pStyle w:val="ListParagraph"/>
        <w:numPr>
          <w:ilvl w:val="0"/>
          <w:numId w:val="11"/>
        </w:numPr>
      </w:pPr>
      <w:r>
        <w:t>Solved many approach problems, the results are another issue</w:t>
      </w:r>
    </w:p>
    <w:p w14:paraId="180506F0" w14:textId="700A49CF" w:rsidR="001E3220" w:rsidRDefault="001E3220" w:rsidP="009243E0">
      <w:pPr>
        <w:pStyle w:val="ListParagraph"/>
        <w:numPr>
          <w:ilvl w:val="0"/>
          <w:numId w:val="11"/>
        </w:numPr>
      </w:pPr>
      <w:r>
        <w:rPr>
          <w:noProof/>
        </w:rPr>
        <w:drawing>
          <wp:inline distT="0" distB="0" distL="0" distR="0" wp14:anchorId="0D7CA075" wp14:editId="51AA95D1">
            <wp:extent cx="6286487" cy="364732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7790" cy="3665488"/>
                    </a:xfrm>
                    <a:prstGeom prst="rect">
                      <a:avLst/>
                    </a:prstGeom>
                  </pic:spPr>
                </pic:pic>
              </a:graphicData>
            </a:graphic>
          </wp:inline>
        </w:drawing>
      </w:r>
    </w:p>
    <w:p w14:paraId="55BE7040" w14:textId="1E25E778" w:rsidR="001E3220" w:rsidRDefault="001E3220" w:rsidP="009243E0">
      <w:pPr>
        <w:pStyle w:val="ListParagraph"/>
        <w:numPr>
          <w:ilvl w:val="0"/>
          <w:numId w:val="11"/>
        </w:numPr>
      </w:pPr>
      <w:r>
        <w:rPr>
          <w:noProof/>
        </w:rPr>
        <w:lastRenderedPageBreak/>
        <w:drawing>
          <wp:inline distT="0" distB="0" distL="0" distR="0" wp14:anchorId="764FCEE1" wp14:editId="430654FB">
            <wp:extent cx="5270642" cy="26269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3395" cy="2638296"/>
                    </a:xfrm>
                    <a:prstGeom prst="rect">
                      <a:avLst/>
                    </a:prstGeom>
                  </pic:spPr>
                </pic:pic>
              </a:graphicData>
            </a:graphic>
          </wp:inline>
        </w:drawing>
      </w:r>
    </w:p>
    <w:p w14:paraId="40E9DF80" w14:textId="66120327" w:rsidR="001E3220" w:rsidRDefault="0054450B" w:rsidP="009243E0">
      <w:pPr>
        <w:pStyle w:val="ListParagraph"/>
        <w:numPr>
          <w:ilvl w:val="0"/>
          <w:numId w:val="11"/>
        </w:numPr>
      </w:pPr>
      <w:r>
        <w:rPr>
          <w:noProof/>
        </w:rPr>
        <w:drawing>
          <wp:inline distT="0" distB="0" distL="0" distR="0" wp14:anchorId="0370F6BB" wp14:editId="30E897BD">
            <wp:extent cx="5193049" cy="298023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4378" cy="2992474"/>
                    </a:xfrm>
                    <a:prstGeom prst="rect">
                      <a:avLst/>
                    </a:prstGeom>
                  </pic:spPr>
                </pic:pic>
              </a:graphicData>
            </a:graphic>
          </wp:inline>
        </w:drawing>
      </w:r>
    </w:p>
    <w:p w14:paraId="5C0FD2AC" w14:textId="1CD48BA3" w:rsidR="0054450B" w:rsidRDefault="00D85D9A" w:rsidP="00D85D9A">
      <w:pPr>
        <w:pStyle w:val="ListParagraph"/>
        <w:numPr>
          <w:ilvl w:val="1"/>
          <w:numId w:val="11"/>
        </w:numPr>
      </w:pPr>
      <w:r>
        <w:t>Have enough results to get some conclusions</w:t>
      </w:r>
    </w:p>
    <w:p w14:paraId="20FDB400" w14:textId="41689117" w:rsidR="00D85D9A" w:rsidRDefault="00D85D9A" w:rsidP="00D85D9A">
      <w:pPr>
        <w:pStyle w:val="ListParagraph"/>
        <w:numPr>
          <w:ilvl w:val="1"/>
          <w:numId w:val="11"/>
        </w:numPr>
      </w:pPr>
      <w:r>
        <w:t xml:space="preserve">Use Transfer matrices (“match” element in </w:t>
      </w:r>
      <w:proofErr w:type="spellStart"/>
      <w:r>
        <w:t>Bmad</w:t>
      </w:r>
      <w:proofErr w:type="spellEnd"/>
      <w:r>
        <w:t>) for missing sections</w:t>
      </w:r>
    </w:p>
    <w:p w14:paraId="6392E736" w14:textId="488EE3AD" w:rsidR="00D85D9A" w:rsidRDefault="00D85D9A" w:rsidP="00D85D9A">
      <w:pPr>
        <w:pStyle w:val="ListParagraph"/>
        <w:numPr>
          <w:ilvl w:val="2"/>
          <w:numId w:val="11"/>
        </w:numPr>
      </w:pPr>
      <w:r>
        <w:t xml:space="preserve">Calculates based on the matrix calc that </w:t>
      </w:r>
      <w:proofErr w:type="spellStart"/>
      <w:r>
        <w:t>Bmad</w:t>
      </w:r>
      <w:proofErr w:type="spellEnd"/>
      <w:r>
        <w:t xml:space="preserve"> runs</w:t>
      </w:r>
    </w:p>
    <w:p w14:paraId="2CC134D9" w14:textId="4BEC2B21" w:rsidR="00D85D9A" w:rsidRDefault="00D85D9A" w:rsidP="00D85D9A">
      <w:pPr>
        <w:pStyle w:val="ListParagraph"/>
        <w:numPr>
          <w:ilvl w:val="2"/>
          <w:numId w:val="11"/>
        </w:numPr>
      </w:pPr>
      <w:r>
        <w:t>If you’re at a spot in the lattice and you think the Twiss are at some value, but the particles DON’T have that, you won’t get what you desire</w:t>
      </w:r>
    </w:p>
    <w:p w14:paraId="3E3F7A43" w14:textId="7F7B304A" w:rsidR="00D85D9A" w:rsidRDefault="00D85D9A" w:rsidP="00D85D9A">
      <w:pPr>
        <w:pStyle w:val="ListParagraph"/>
        <w:numPr>
          <w:ilvl w:val="3"/>
          <w:numId w:val="11"/>
        </w:numPr>
      </w:pPr>
      <w:r>
        <w:t xml:space="preserve">In general, as you start from an injected particle distribution (with same Twiss, </w:t>
      </w:r>
      <w:proofErr w:type="spellStart"/>
      <w:r>
        <w:t>etc</w:t>
      </w:r>
      <w:proofErr w:type="spellEnd"/>
      <w:r>
        <w:t>…) and track particles, the numbers start to diverge between matrix and particle tracking</w:t>
      </w:r>
    </w:p>
    <w:p w14:paraId="33F88E6E" w14:textId="509CA467" w:rsidR="00D85D9A" w:rsidRDefault="00D85D9A" w:rsidP="00D85D9A">
      <w:pPr>
        <w:pStyle w:val="ListParagraph"/>
        <w:numPr>
          <w:ilvl w:val="1"/>
          <w:numId w:val="11"/>
        </w:numPr>
      </w:pPr>
      <w:r>
        <w:t xml:space="preserve">Nothing went horribly wrong, didn’t lose lots of particles, betas behaved appropriately in the FFA arc </w:t>
      </w:r>
    </w:p>
    <w:p w14:paraId="245BE6B3" w14:textId="7A5CA464" w:rsidR="002A7E9D" w:rsidRDefault="002A7E9D" w:rsidP="00D85D9A">
      <w:pPr>
        <w:pStyle w:val="ListParagraph"/>
        <w:numPr>
          <w:ilvl w:val="1"/>
          <w:numId w:val="11"/>
        </w:numPr>
      </w:pPr>
      <w:r>
        <w:t>Scott – assume you track to point where you get a match, then look at distribution just before match, then set incoming match</w:t>
      </w:r>
    </w:p>
    <w:p w14:paraId="4F1B9613" w14:textId="6BF5C8F0" w:rsidR="002A7E9D" w:rsidRDefault="002A7E9D" w:rsidP="002A7E9D">
      <w:pPr>
        <w:pStyle w:val="ListParagraph"/>
        <w:numPr>
          <w:ilvl w:val="2"/>
          <w:numId w:val="11"/>
        </w:numPr>
      </w:pPr>
      <w:r>
        <w:t>Double the match parameter?</w:t>
      </w:r>
    </w:p>
    <w:p w14:paraId="4F2A822B" w14:textId="1AB51F56" w:rsidR="002A7E9D" w:rsidRDefault="002A7E9D" w:rsidP="002A7E9D">
      <w:pPr>
        <w:pStyle w:val="ListParagraph"/>
        <w:numPr>
          <w:ilvl w:val="2"/>
          <w:numId w:val="11"/>
        </w:numPr>
      </w:pPr>
      <w:r>
        <w:t>Scott – MATCH is thin transfer matrix – you don’t WANT them</w:t>
      </w:r>
    </w:p>
    <w:p w14:paraId="317FDD51" w14:textId="38D9BFDB" w:rsidR="002A7E9D" w:rsidRDefault="002A7E9D" w:rsidP="002A7E9D">
      <w:pPr>
        <w:pStyle w:val="ListParagraph"/>
        <w:numPr>
          <w:ilvl w:val="3"/>
          <w:numId w:val="11"/>
        </w:numPr>
      </w:pPr>
      <w:r>
        <w:t>Right, we don’t want them</w:t>
      </w:r>
    </w:p>
    <w:p w14:paraId="14A206AF" w14:textId="0A543A4B" w:rsidR="002A7E9D" w:rsidRDefault="002A7E9D" w:rsidP="002A7E9D">
      <w:pPr>
        <w:pStyle w:val="ListParagraph"/>
        <w:numPr>
          <w:ilvl w:val="2"/>
          <w:numId w:val="11"/>
        </w:numPr>
      </w:pPr>
      <w:r>
        <w:t xml:space="preserve">Scott – a MATCH element in a lattice is a non-physical thing. </w:t>
      </w:r>
    </w:p>
    <w:p w14:paraId="5C4CF2E9" w14:textId="79CF3FB3" w:rsidR="002A7E9D" w:rsidRDefault="002A7E9D" w:rsidP="002A7E9D">
      <w:pPr>
        <w:pStyle w:val="ListParagraph"/>
        <w:numPr>
          <w:ilvl w:val="3"/>
          <w:numId w:val="11"/>
        </w:numPr>
      </w:pPr>
      <w:r>
        <w:t>Kirsten – yes, this is stopgap while we make pieces fit</w:t>
      </w:r>
    </w:p>
    <w:p w14:paraId="41ED2533" w14:textId="2CD4BFE8" w:rsidR="00604D98" w:rsidRDefault="00604D98" w:rsidP="00604D98">
      <w:pPr>
        <w:pStyle w:val="ListParagraph"/>
        <w:numPr>
          <w:ilvl w:val="1"/>
          <w:numId w:val="11"/>
        </w:numPr>
      </w:pPr>
      <w:r>
        <w:lastRenderedPageBreak/>
        <w:t>THIS IS ONLY LOOSELY CONNECTED TO REALITY IN THE BROADEST OF STROKES.</w:t>
      </w:r>
    </w:p>
    <w:p w14:paraId="4E6F3B82" w14:textId="08DBB0B0" w:rsidR="00604D98" w:rsidRDefault="00604D98" w:rsidP="00604D98">
      <w:pPr>
        <w:pStyle w:val="ListParagraph"/>
        <w:numPr>
          <w:ilvl w:val="0"/>
          <w:numId w:val="11"/>
        </w:numPr>
      </w:pPr>
      <w:r>
        <w:rPr>
          <w:noProof/>
        </w:rPr>
        <w:drawing>
          <wp:inline distT="0" distB="0" distL="0" distR="0" wp14:anchorId="5AED1AF2" wp14:editId="552F8D48">
            <wp:extent cx="5851133" cy="329288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5878350" cy="3308205"/>
                    </a:xfrm>
                    <a:prstGeom prst="rect">
                      <a:avLst/>
                    </a:prstGeom>
                  </pic:spPr>
                </pic:pic>
              </a:graphicData>
            </a:graphic>
          </wp:inline>
        </w:drawing>
      </w:r>
    </w:p>
    <w:p w14:paraId="6F15F45A" w14:textId="30332895" w:rsidR="00604D98" w:rsidRDefault="00604D98" w:rsidP="00604D98">
      <w:pPr>
        <w:pStyle w:val="ListParagraph"/>
        <w:numPr>
          <w:ilvl w:val="0"/>
          <w:numId w:val="11"/>
        </w:numPr>
      </w:pPr>
      <w:r>
        <w:t>RYAN HAD COMPUTER ISSUES, MISSED A FEW POINTS HERE.</w:t>
      </w:r>
      <w:r w:rsidR="001C1FF0">
        <w:t xml:space="preserve"> They were details about where MATCH elements are, </w:t>
      </w:r>
      <w:proofErr w:type="spellStart"/>
      <w:r w:rsidR="001C1FF0">
        <w:t>etc</w:t>
      </w:r>
      <w:proofErr w:type="spellEnd"/>
      <w:r w:rsidR="001C1FF0">
        <w:t>…</w:t>
      </w:r>
    </w:p>
    <w:p w14:paraId="45D092BB" w14:textId="7E03C286" w:rsidR="00604D98" w:rsidRDefault="00604D98" w:rsidP="00604D98">
      <w:pPr>
        <w:pStyle w:val="ListParagraph"/>
        <w:numPr>
          <w:ilvl w:val="0"/>
          <w:numId w:val="11"/>
        </w:numPr>
      </w:pPr>
      <w:r>
        <w:rPr>
          <w:noProof/>
        </w:rPr>
        <w:drawing>
          <wp:inline distT="0" distB="0" distL="0" distR="0" wp14:anchorId="65B6B966" wp14:editId="17854B82">
            <wp:extent cx="5116530" cy="503125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125846" cy="5040415"/>
                    </a:xfrm>
                    <a:prstGeom prst="rect">
                      <a:avLst/>
                    </a:prstGeom>
                  </pic:spPr>
                </pic:pic>
              </a:graphicData>
            </a:graphic>
          </wp:inline>
        </w:drawing>
      </w:r>
    </w:p>
    <w:p w14:paraId="714A77A7" w14:textId="5F31DAA4" w:rsidR="00604D98" w:rsidRDefault="00EF5336" w:rsidP="00604D98">
      <w:pPr>
        <w:pStyle w:val="ListParagraph"/>
        <w:numPr>
          <w:ilvl w:val="0"/>
          <w:numId w:val="11"/>
        </w:numPr>
      </w:pPr>
      <w:r>
        <w:rPr>
          <w:noProof/>
        </w:rPr>
        <w:lastRenderedPageBreak/>
        <w:drawing>
          <wp:inline distT="0" distB="0" distL="0" distR="0" wp14:anchorId="739E0889" wp14:editId="7E09F611">
            <wp:extent cx="5768940" cy="31146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783483" cy="3122545"/>
                    </a:xfrm>
                    <a:prstGeom prst="rect">
                      <a:avLst/>
                    </a:prstGeom>
                  </pic:spPr>
                </pic:pic>
              </a:graphicData>
            </a:graphic>
          </wp:inline>
        </w:drawing>
      </w:r>
    </w:p>
    <w:p w14:paraId="169DB825" w14:textId="308D1049" w:rsidR="00EF5336" w:rsidRDefault="00EF5336" w:rsidP="00EF5336">
      <w:pPr>
        <w:pStyle w:val="ListParagraph"/>
        <w:numPr>
          <w:ilvl w:val="1"/>
          <w:numId w:val="11"/>
        </w:numPr>
      </w:pPr>
      <w:r>
        <w:t>Review of last time. Things are fixed/problems reduced</w:t>
      </w:r>
      <w:r w:rsidR="003B2E38">
        <w:t xml:space="preserve"> with </w:t>
      </w:r>
      <w:proofErr w:type="spellStart"/>
      <w:r w:rsidR="003B2E38">
        <w:t>Bmad</w:t>
      </w:r>
      <w:proofErr w:type="spellEnd"/>
    </w:p>
    <w:p w14:paraId="2EB68B60" w14:textId="0A6B7151" w:rsidR="003B2E38" w:rsidRDefault="008D16DA" w:rsidP="003B2E38">
      <w:pPr>
        <w:pStyle w:val="ListParagraph"/>
        <w:numPr>
          <w:ilvl w:val="0"/>
          <w:numId w:val="11"/>
        </w:numPr>
      </w:pPr>
      <w:r>
        <w:rPr>
          <w:noProof/>
        </w:rPr>
        <w:drawing>
          <wp:inline distT="0" distB="0" distL="0" distR="0" wp14:anchorId="6001787B" wp14:editId="447CFFBB">
            <wp:extent cx="5604553" cy="27306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5623350" cy="2739822"/>
                    </a:xfrm>
                    <a:prstGeom prst="rect">
                      <a:avLst/>
                    </a:prstGeom>
                  </pic:spPr>
                </pic:pic>
              </a:graphicData>
            </a:graphic>
          </wp:inline>
        </w:drawing>
      </w:r>
    </w:p>
    <w:p w14:paraId="56E6F5BC" w14:textId="0DA9ED7C" w:rsidR="008D16DA" w:rsidRDefault="008D16DA" w:rsidP="008D16DA">
      <w:pPr>
        <w:pStyle w:val="ListParagraph"/>
        <w:numPr>
          <w:ilvl w:val="1"/>
          <w:numId w:val="11"/>
        </w:numPr>
      </w:pPr>
      <w:r>
        <w:t>Have a spreadsheet for this as well, but can’t present easily during meeting</w:t>
      </w:r>
    </w:p>
    <w:p w14:paraId="4B0863EC" w14:textId="3A5868DA" w:rsidR="008D16DA" w:rsidRDefault="008D16DA" w:rsidP="008D16DA">
      <w:pPr>
        <w:pStyle w:val="ListParagraph"/>
        <w:numPr>
          <w:ilvl w:val="1"/>
          <w:numId w:val="11"/>
        </w:numPr>
      </w:pPr>
      <w:r>
        <w:t>“Pure” tracking vs adjusted described</w:t>
      </w:r>
    </w:p>
    <w:p w14:paraId="6CBB3FD8" w14:textId="20B92F86" w:rsidR="008D16DA" w:rsidRDefault="008D16DA" w:rsidP="008D16DA">
      <w:pPr>
        <w:pStyle w:val="ListParagraph"/>
        <w:numPr>
          <w:ilvl w:val="1"/>
          <w:numId w:val="11"/>
        </w:numPr>
      </w:pPr>
      <w:r>
        <w:t xml:space="preserve">Energy spread is very clearly because timing mismatch/mis-steered, </w:t>
      </w:r>
      <w:proofErr w:type="spellStart"/>
      <w:r>
        <w:t>etc</w:t>
      </w:r>
      <w:proofErr w:type="spellEnd"/>
      <w:r>
        <w:t>… - running “off crest” sometimes</w:t>
      </w:r>
    </w:p>
    <w:p w14:paraId="7B60DCE0" w14:textId="27C78427" w:rsidR="008D16DA" w:rsidRDefault="008D16DA" w:rsidP="008D16DA">
      <w:pPr>
        <w:pStyle w:val="ListParagraph"/>
        <w:numPr>
          <w:ilvl w:val="2"/>
          <w:numId w:val="11"/>
        </w:numPr>
      </w:pPr>
      <w:r>
        <w:t>Likely not a physical result</w:t>
      </w:r>
    </w:p>
    <w:p w14:paraId="2C2595D3" w14:textId="094AB00A" w:rsidR="008D16DA" w:rsidRDefault="008D16DA" w:rsidP="008D16DA">
      <w:pPr>
        <w:pStyle w:val="ListParagraph"/>
        <w:numPr>
          <w:ilvl w:val="2"/>
          <w:numId w:val="11"/>
        </w:numPr>
      </w:pPr>
      <w:r>
        <w:t>Can you force this? (Time patches are your friend – Scott)</w:t>
      </w:r>
    </w:p>
    <w:p w14:paraId="115030F9" w14:textId="131B839D" w:rsidR="008D16DA" w:rsidRDefault="008D16DA" w:rsidP="008D16DA">
      <w:pPr>
        <w:pStyle w:val="ListParagraph"/>
        <w:numPr>
          <w:ilvl w:val="1"/>
          <w:numId w:val="11"/>
        </w:numPr>
      </w:pPr>
      <w:r>
        <w:t>Thought had auto-phase, but not so</w:t>
      </w:r>
    </w:p>
    <w:p w14:paraId="2194D7CF" w14:textId="2514B750" w:rsidR="008D16DA" w:rsidRDefault="008D16DA" w:rsidP="008D16DA">
      <w:pPr>
        <w:pStyle w:val="ListParagraph"/>
        <w:numPr>
          <w:ilvl w:val="1"/>
          <w:numId w:val="11"/>
        </w:numPr>
      </w:pPr>
      <w:r>
        <w:t>Did not set time phase</w:t>
      </w:r>
    </w:p>
    <w:p w14:paraId="26C94803" w14:textId="3DC245A5" w:rsidR="008D16DA" w:rsidRDefault="008D16DA" w:rsidP="008D16DA">
      <w:pPr>
        <w:pStyle w:val="ListParagraph"/>
        <w:numPr>
          <w:ilvl w:val="1"/>
          <w:numId w:val="11"/>
        </w:numPr>
      </w:pPr>
      <w:r>
        <w:t>If lose energy by FFA, then go through spreader/recombiner – match element restores all the energy lost in FFA</w:t>
      </w:r>
    </w:p>
    <w:p w14:paraId="60F68F20" w14:textId="57DF6844" w:rsidR="00972641" w:rsidRDefault="00972641" w:rsidP="00972641">
      <w:pPr>
        <w:pStyle w:val="ListParagraph"/>
        <w:numPr>
          <w:ilvl w:val="2"/>
          <w:numId w:val="11"/>
        </w:numPr>
      </w:pPr>
      <w:r>
        <w:t>Likely missed some small nuance of the code</w:t>
      </w:r>
    </w:p>
    <w:p w14:paraId="30AFD863" w14:textId="57988C26" w:rsidR="00972641" w:rsidRDefault="00972641" w:rsidP="00972641">
      <w:pPr>
        <w:pStyle w:val="ListParagraph"/>
        <w:numPr>
          <w:ilvl w:val="1"/>
          <w:numId w:val="11"/>
        </w:numPr>
      </w:pPr>
      <w:r>
        <w:t>Reza – what is the bunch length assuming in this before going into linacs? Because if you’re off crest, the bunch length will kill you, but if you set it to zero you don’t care.</w:t>
      </w:r>
    </w:p>
    <w:p w14:paraId="12458073" w14:textId="5AA3967F" w:rsidR="00972641" w:rsidRDefault="00972641" w:rsidP="00972641">
      <w:pPr>
        <w:pStyle w:val="ListParagraph"/>
        <w:numPr>
          <w:ilvl w:val="2"/>
          <w:numId w:val="11"/>
        </w:numPr>
      </w:pPr>
      <w:r>
        <w:t xml:space="preserve">Can’t have 0 bunch length b/c </w:t>
      </w:r>
      <w:proofErr w:type="spellStart"/>
      <w:r>
        <w:t>Bmad</w:t>
      </w:r>
      <w:proofErr w:type="spellEnd"/>
      <w:r>
        <w:t xml:space="preserve"> doesn’t like this (warnings pop up)</w:t>
      </w:r>
    </w:p>
    <w:p w14:paraId="50D15B08" w14:textId="03C11281" w:rsidR="00972641" w:rsidRDefault="00972641" w:rsidP="00972641">
      <w:pPr>
        <w:pStyle w:val="ListParagraph"/>
        <w:numPr>
          <w:ilvl w:val="2"/>
          <w:numId w:val="11"/>
        </w:numPr>
      </w:pPr>
      <w:r>
        <w:t>Likely set to 1 mm RMS</w:t>
      </w:r>
    </w:p>
    <w:p w14:paraId="20EF99E9" w14:textId="329B6C6D" w:rsidR="00972641" w:rsidRPr="005960F4" w:rsidRDefault="00972641" w:rsidP="00972641">
      <w:pPr>
        <w:pStyle w:val="ListParagraph"/>
        <w:numPr>
          <w:ilvl w:val="3"/>
          <w:numId w:val="11"/>
        </w:numPr>
      </w:pPr>
      <w:r w:rsidRPr="005960F4">
        <w:rPr>
          <w:color w:val="FF0000"/>
        </w:rPr>
        <w:lastRenderedPageBreak/>
        <w:t xml:space="preserve">Alex B - 90 micrometers </w:t>
      </w:r>
      <w:proofErr w:type="gramStart"/>
      <w:r w:rsidRPr="005960F4">
        <w:rPr>
          <w:color w:val="FF0000"/>
        </w:rPr>
        <w:t>is</w:t>
      </w:r>
      <w:proofErr w:type="gramEnd"/>
      <w:r w:rsidRPr="005960F4">
        <w:rPr>
          <w:color w:val="FF0000"/>
        </w:rPr>
        <w:t xml:space="preserve"> nominal</w:t>
      </w:r>
      <w:r w:rsidR="00447BD1" w:rsidRPr="005960F4">
        <w:rPr>
          <w:color w:val="FF0000"/>
        </w:rPr>
        <w:t xml:space="preserve"> RMS bunch length</w:t>
      </w:r>
      <w:r w:rsidRPr="005960F4">
        <w:rPr>
          <w:color w:val="FF0000"/>
        </w:rPr>
        <w:t xml:space="preserve"> </w:t>
      </w:r>
      <w:r w:rsidR="00447BD1" w:rsidRPr="005960F4">
        <w:rPr>
          <w:color w:val="FF0000"/>
        </w:rPr>
        <w:t>(from Geoff’s recent 12 GeV paper)</w:t>
      </w:r>
    </w:p>
    <w:p w14:paraId="0F9B643F" w14:textId="614BCC32" w:rsidR="005960F4" w:rsidRPr="005960F4" w:rsidRDefault="005960F4" w:rsidP="005960F4">
      <w:pPr>
        <w:pStyle w:val="ListParagraph"/>
        <w:numPr>
          <w:ilvl w:val="1"/>
          <w:numId w:val="11"/>
        </w:numPr>
      </w:pPr>
      <w:r>
        <w:rPr>
          <w:color w:val="000000" w:themeColor="text1"/>
        </w:rPr>
        <w:t>Horizontal Emittance is similar to last results.</w:t>
      </w:r>
    </w:p>
    <w:p w14:paraId="33E57188" w14:textId="1689E1E7" w:rsidR="005960F4" w:rsidRPr="005960F4" w:rsidRDefault="005960F4" w:rsidP="005960F4">
      <w:pPr>
        <w:pStyle w:val="ListParagraph"/>
        <w:numPr>
          <w:ilvl w:val="2"/>
          <w:numId w:val="11"/>
        </w:numPr>
      </w:pPr>
      <w:r>
        <w:rPr>
          <w:color w:val="000000" w:themeColor="text1"/>
        </w:rPr>
        <w:t xml:space="preserve">Pure tracking result (Hall D assumed half pass up): Normalized 94 mm </w:t>
      </w:r>
      <w:proofErr w:type="spellStart"/>
      <w:r>
        <w:rPr>
          <w:color w:val="000000" w:themeColor="text1"/>
        </w:rPr>
        <w:t>mrad</w:t>
      </w:r>
      <w:proofErr w:type="spellEnd"/>
    </w:p>
    <w:p w14:paraId="42AC1C55" w14:textId="4FEDFA43" w:rsidR="005960F4" w:rsidRPr="005960F4" w:rsidRDefault="005960F4" w:rsidP="005960F4">
      <w:pPr>
        <w:pStyle w:val="ListParagraph"/>
        <w:numPr>
          <w:ilvl w:val="2"/>
          <w:numId w:val="11"/>
        </w:numPr>
      </w:pPr>
      <w:r>
        <w:rPr>
          <w:color w:val="000000" w:themeColor="text1"/>
        </w:rPr>
        <w:t xml:space="preserve">Adjusted: 83 mm </w:t>
      </w:r>
      <w:proofErr w:type="spellStart"/>
      <w:r>
        <w:rPr>
          <w:color w:val="000000" w:themeColor="text1"/>
        </w:rPr>
        <w:t>mrad</w:t>
      </w:r>
      <w:proofErr w:type="spellEnd"/>
    </w:p>
    <w:p w14:paraId="77A6CCBB" w14:textId="7A924BDF" w:rsidR="005960F4" w:rsidRPr="005960F4" w:rsidRDefault="005960F4" w:rsidP="005960F4">
      <w:pPr>
        <w:pStyle w:val="ListParagraph"/>
        <w:numPr>
          <w:ilvl w:val="2"/>
          <w:numId w:val="11"/>
        </w:numPr>
      </w:pPr>
      <w:r>
        <w:rPr>
          <w:color w:val="000000" w:themeColor="text1"/>
        </w:rPr>
        <w:t xml:space="preserve">Previous: 75 mm </w:t>
      </w:r>
      <w:proofErr w:type="spellStart"/>
      <w:r>
        <w:rPr>
          <w:color w:val="000000" w:themeColor="text1"/>
        </w:rPr>
        <w:t>mrad</w:t>
      </w:r>
      <w:proofErr w:type="spellEnd"/>
    </w:p>
    <w:p w14:paraId="5975A4AB" w14:textId="08594251" w:rsidR="005960F4" w:rsidRPr="005960F4" w:rsidRDefault="005960F4" w:rsidP="005960F4">
      <w:pPr>
        <w:pStyle w:val="ListParagraph"/>
        <w:numPr>
          <w:ilvl w:val="2"/>
          <w:numId w:val="11"/>
        </w:numPr>
      </w:pPr>
      <w:r>
        <w:rPr>
          <w:color w:val="000000" w:themeColor="text1"/>
        </w:rPr>
        <w:t xml:space="preserve">Alex B – analytic formula gives about 65 mm </w:t>
      </w:r>
      <w:proofErr w:type="spellStart"/>
      <w:r>
        <w:rPr>
          <w:color w:val="000000" w:themeColor="text1"/>
        </w:rPr>
        <w:t>mrad</w:t>
      </w:r>
      <w:proofErr w:type="spellEnd"/>
    </w:p>
    <w:p w14:paraId="6351D518" w14:textId="6EF37E83" w:rsidR="005960F4" w:rsidRPr="005960F4" w:rsidRDefault="005960F4" w:rsidP="005960F4">
      <w:pPr>
        <w:pStyle w:val="ListParagraph"/>
        <w:numPr>
          <w:ilvl w:val="3"/>
          <w:numId w:val="11"/>
        </w:numPr>
      </w:pPr>
      <w:r>
        <w:rPr>
          <w:color w:val="000000" w:themeColor="text1"/>
        </w:rPr>
        <w:t xml:space="preserve">From December (radiation integrals) – got 70 mm </w:t>
      </w:r>
      <w:proofErr w:type="spellStart"/>
      <w:r>
        <w:rPr>
          <w:color w:val="000000" w:themeColor="text1"/>
        </w:rPr>
        <w:t>mrad</w:t>
      </w:r>
      <w:proofErr w:type="spellEnd"/>
    </w:p>
    <w:p w14:paraId="0E4953CA" w14:textId="1E7C552C" w:rsidR="005960F4" w:rsidRPr="004917B8" w:rsidRDefault="004917B8" w:rsidP="005960F4">
      <w:pPr>
        <w:pStyle w:val="ListParagraph"/>
        <w:numPr>
          <w:ilvl w:val="1"/>
          <w:numId w:val="11"/>
        </w:numPr>
      </w:pPr>
      <w:r>
        <w:rPr>
          <w:color w:val="000000" w:themeColor="text1"/>
        </w:rPr>
        <w:t>Relative energy spread (only adjusted version) into Hall D</w:t>
      </w:r>
    </w:p>
    <w:p w14:paraId="407000B4" w14:textId="22DC3DEC" w:rsidR="004917B8" w:rsidRPr="004917B8" w:rsidRDefault="004917B8" w:rsidP="004917B8">
      <w:pPr>
        <w:pStyle w:val="ListParagraph"/>
        <w:numPr>
          <w:ilvl w:val="2"/>
          <w:numId w:val="11"/>
        </w:numPr>
      </w:pPr>
      <w:r>
        <w:rPr>
          <w:color w:val="000000" w:themeColor="text1"/>
        </w:rPr>
        <w:t>6E-4</w:t>
      </w:r>
    </w:p>
    <w:p w14:paraId="76403E67" w14:textId="07EEE239" w:rsidR="004917B8" w:rsidRPr="004917B8" w:rsidRDefault="004917B8" w:rsidP="004917B8">
      <w:pPr>
        <w:pStyle w:val="ListParagraph"/>
        <w:numPr>
          <w:ilvl w:val="2"/>
          <w:numId w:val="11"/>
        </w:numPr>
      </w:pPr>
      <w:r>
        <w:rPr>
          <w:color w:val="000000" w:themeColor="text1"/>
        </w:rPr>
        <w:t>Seems low</w:t>
      </w:r>
    </w:p>
    <w:p w14:paraId="72695D46" w14:textId="099F80DE" w:rsidR="004917B8" w:rsidRPr="004917B8" w:rsidRDefault="004917B8" w:rsidP="004917B8">
      <w:pPr>
        <w:pStyle w:val="ListParagraph"/>
        <w:numPr>
          <w:ilvl w:val="2"/>
          <w:numId w:val="11"/>
        </w:numPr>
      </w:pPr>
      <w:r>
        <w:rPr>
          <w:color w:val="000000" w:themeColor="text1"/>
        </w:rPr>
        <w:t>Highly reassuring: there was no significant emittance growth in spreaders</w:t>
      </w:r>
    </w:p>
    <w:p w14:paraId="471F8550" w14:textId="4CA881B0" w:rsidR="004917B8" w:rsidRPr="004917B8" w:rsidRDefault="004917B8" w:rsidP="004917B8">
      <w:pPr>
        <w:pStyle w:val="ListParagraph"/>
        <w:numPr>
          <w:ilvl w:val="3"/>
          <w:numId w:val="11"/>
        </w:numPr>
      </w:pPr>
      <w:r>
        <w:rPr>
          <w:color w:val="000000" w:themeColor="text1"/>
        </w:rPr>
        <w:t>Maybe underestimating</w:t>
      </w:r>
    </w:p>
    <w:p w14:paraId="77842828" w14:textId="00E3E025" w:rsidR="004917B8" w:rsidRPr="004917B8" w:rsidRDefault="004917B8" w:rsidP="004917B8">
      <w:pPr>
        <w:pStyle w:val="ListParagraph"/>
        <w:numPr>
          <w:ilvl w:val="2"/>
          <w:numId w:val="11"/>
        </w:numPr>
      </w:pPr>
      <w:r>
        <w:rPr>
          <w:color w:val="000000" w:themeColor="text1"/>
        </w:rPr>
        <w:t>Check numbers in spreadsheet when uploaded</w:t>
      </w:r>
    </w:p>
    <w:p w14:paraId="411AA1C4" w14:textId="47A32513" w:rsidR="004917B8" w:rsidRPr="005516D6" w:rsidRDefault="005516D6" w:rsidP="004917B8">
      <w:pPr>
        <w:pStyle w:val="ListParagraph"/>
        <w:numPr>
          <w:ilvl w:val="1"/>
          <w:numId w:val="11"/>
        </w:numPr>
      </w:pPr>
      <w:r>
        <w:rPr>
          <w:color w:val="000000" w:themeColor="text1"/>
        </w:rPr>
        <w:t>Jay – vertical emittance in machine is much larger (2-3 X factor) in real machine than in elegant models</w:t>
      </w:r>
    </w:p>
    <w:p w14:paraId="58D221F1" w14:textId="3228408D" w:rsidR="005516D6" w:rsidRDefault="00C443BB" w:rsidP="005516D6">
      <w:pPr>
        <w:pStyle w:val="ListParagraph"/>
        <w:numPr>
          <w:ilvl w:val="0"/>
          <w:numId w:val="11"/>
        </w:numPr>
      </w:pPr>
      <w:r>
        <w:t>Vertical Emittance in Hall D</w:t>
      </w:r>
    </w:p>
    <w:p w14:paraId="4D412016" w14:textId="342D683C" w:rsidR="00C443BB" w:rsidRDefault="00C443BB" w:rsidP="00C443BB">
      <w:pPr>
        <w:pStyle w:val="ListParagraph"/>
        <w:numPr>
          <w:ilvl w:val="1"/>
          <w:numId w:val="11"/>
        </w:numPr>
      </w:pPr>
      <w:r>
        <w:t xml:space="preserve">Current number (assuming not gaining vertical emit in linacs) ~200 mm </w:t>
      </w:r>
      <w:proofErr w:type="spellStart"/>
      <w:r>
        <w:t>mrad</w:t>
      </w:r>
      <w:proofErr w:type="spellEnd"/>
      <w:r>
        <w:t xml:space="preserve"> (normalized)</w:t>
      </w:r>
      <w:r w:rsidR="005D40FE">
        <w:t xml:space="preserve"> with the adjusted, and about 230</w:t>
      </w:r>
      <w:r w:rsidR="00B173B0">
        <w:t xml:space="preserve"> mm </w:t>
      </w:r>
      <w:proofErr w:type="spellStart"/>
      <w:r w:rsidR="00B173B0">
        <w:t>mrad</w:t>
      </w:r>
      <w:proofErr w:type="spellEnd"/>
      <w:r w:rsidR="005D40FE">
        <w:t xml:space="preserve"> with the “pure” method</w:t>
      </w:r>
    </w:p>
    <w:p w14:paraId="4187583A" w14:textId="50D24E93" w:rsidR="00C443BB" w:rsidRDefault="00C443BB" w:rsidP="00C443BB">
      <w:pPr>
        <w:pStyle w:val="ListParagraph"/>
        <w:numPr>
          <w:ilvl w:val="2"/>
          <w:numId w:val="11"/>
        </w:numPr>
      </w:pPr>
      <w:r>
        <w:t>Jay – right now, horizontal is about 2X vertical in Hall D</w:t>
      </w:r>
    </w:p>
    <w:p w14:paraId="2F1D40FC" w14:textId="73C92AA7" w:rsidR="00C443BB" w:rsidRDefault="00C443BB" w:rsidP="00C443BB">
      <w:pPr>
        <w:pStyle w:val="ListParagraph"/>
        <w:numPr>
          <w:ilvl w:val="3"/>
          <w:numId w:val="11"/>
        </w:numPr>
      </w:pPr>
      <w:r>
        <w:t>Can’t see how you can get vertical being vertical 2X horizontal due to so much SR</w:t>
      </w:r>
    </w:p>
    <w:p w14:paraId="07762CB3" w14:textId="28390F82" w:rsidR="00711BF0" w:rsidRDefault="00711BF0" w:rsidP="00711BF0">
      <w:pPr>
        <w:pStyle w:val="ListParagraph"/>
        <w:numPr>
          <w:ilvl w:val="2"/>
          <w:numId w:val="11"/>
        </w:numPr>
      </w:pPr>
      <w:r>
        <w:t>Alex B – if you check analytic, there’s some scaling with gamma</w:t>
      </w:r>
    </w:p>
    <w:p w14:paraId="3014A91F" w14:textId="077AFB10" w:rsidR="00711BF0" w:rsidRDefault="00AD54A2" w:rsidP="00AD54A2">
      <w:pPr>
        <w:pStyle w:val="ListParagraph"/>
        <w:numPr>
          <w:ilvl w:val="0"/>
          <w:numId w:val="11"/>
        </w:numPr>
      </w:pPr>
      <w:r>
        <w:t>Here’s the problem as far as can tell:</w:t>
      </w:r>
    </w:p>
    <w:p w14:paraId="13FE5208" w14:textId="2BD2DF37" w:rsidR="00AD54A2" w:rsidRDefault="00AD54A2" w:rsidP="00AD54A2">
      <w:pPr>
        <w:pStyle w:val="ListParagraph"/>
        <w:numPr>
          <w:ilvl w:val="1"/>
          <w:numId w:val="11"/>
        </w:numPr>
      </w:pPr>
      <w:r>
        <w:t>Not a significant difference in emittance growth between lowest and highest E in spreaders (2-3)</w:t>
      </w:r>
    </w:p>
    <w:p w14:paraId="168BA16F" w14:textId="01962CC3" w:rsidR="0084171E" w:rsidRDefault="00AD54A2" w:rsidP="0084171E">
      <w:pPr>
        <w:pStyle w:val="ListParagraph"/>
        <w:numPr>
          <w:ilvl w:val="1"/>
          <w:numId w:val="11"/>
        </w:numPr>
      </w:pPr>
      <w:r>
        <w:t>However, going through FFA, the emit growth is very different between low E and high E sides.</w:t>
      </w:r>
    </w:p>
    <w:p w14:paraId="793FE431" w14:textId="39482773" w:rsidR="0084171E" w:rsidRDefault="0084171E" w:rsidP="0084171E">
      <w:pPr>
        <w:pStyle w:val="ListParagraph"/>
        <w:numPr>
          <w:ilvl w:val="0"/>
          <w:numId w:val="11"/>
        </w:numPr>
      </w:pPr>
      <w:r>
        <w:rPr>
          <w:noProof/>
        </w:rPr>
        <w:drawing>
          <wp:inline distT="0" distB="0" distL="0" distR="0" wp14:anchorId="756BB391" wp14:editId="0CDA99BA">
            <wp:extent cx="6426486" cy="3204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6440581" cy="3211941"/>
                    </a:xfrm>
                    <a:prstGeom prst="rect">
                      <a:avLst/>
                    </a:prstGeom>
                  </pic:spPr>
                </pic:pic>
              </a:graphicData>
            </a:graphic>
          </wp:inline>
        </w:drawing>
      </w:r>
    </w:p>
    <w:p w14:paraId="201E2711" w14:textId="219D6553" w:rsidR="0084171E" w:rsidRDefault="0084171E" w:rsidP="0084171E">
      <w:pPr>
        <w:pStyle w:val="ListParagraph"/>
        <w:numPr>
          <w:ilvl w:val="1"/>
          <w:numId w:val="11"/>
        </w:numPr>
      </w:pPr>
      <w:r>
        <w:t>Vertical emittance is on a sort of linear increase as you “make laps”</w:t>
      </w:r>
    </w:p>
    <w:p w14:paraId="586A3962" w14:textId="7C6DCDD0" w:rsidR="0084171E" w:rsidRDefault="0084171E" w:rsidP="0084171E">
      <w:pPr>
        <w:pStyle w:val="ListParagraph"/>
        <w:numPr>
          <w:ilvl w:val="1"/>
          <w:numId w:val="11"/>
        </w:numPr>
      </w:pPr>
      <w:r>
        <w:t>The horizontal emittance seems to grow more exponentially</w:t>
      </w:r>
    </w:p>
    <w:p w14:paraId="1B7DAE35" w14:textId="083AAE0F" w:rsidR="0084171E" w:rsidRDefault="003E0DEE" w:rsidP="0084171E">
      <w:pPr>
        <w:pStyle w:val="ListParagraph"/>
        <w:numPr>
          <w:ilvl w:val="0"/>
          <w:numId w:val="11"/>
        </w:numPr>
      </w:pPr>
      <w:r>
        <w:rPr>
          <w:noProof/>
        </w:rPr>
        <w:lastRenderedPageBreak/>
        <w:drawing>
          <wp:inline distT="0" distB="0" distL="0" distR="0" wp14:anchorId="1D29AC0D" wp14:editId="057F85BF">
            <wp:extent cx="5923052" cy="210542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3047" cy="2119643"/>
                    </a:xfrm>
                    <a:prstGeom prst="rect">
                      <a:avLst/>
                    </a:prstGeom>
                  </pic:spPr>
                </pic:pic>
              </a:graphicData>
            </a:graphic>
          </wp:inline>
        </w:drawing>
      </w:r>
    </w:p>
    <w:p w14:paraId="4E3423BE" w14:textId="1378C6AE" w:rsidR="003E0DEE" w:rsidRDefault="003E0DEE" w:rsidP="003E0DEE">
      <w:pPr>
        <w:pStyle w:val="ListParagraph"/>
        <w:numPr>
          <w:ilvl w:val="1"/>
          <w:numId w:val="11"/>
        </w:numPr>
      </w:pPr>
      <w:r>
        <w:t>About half as much vertical as horizontal – spits out values at end of listed element</w:t>
      </w:r>
    </w:p>
    <w:p w14:paraId="1B6AAD1F" w14:textId="0A4C896D" w:rsidR="003E0DEE" w:rsidRDefault="003E0DEE" w:rsidP="003E0DEE">
      <w:pPr>
        <w:pStyle w:val="ListParagraph"/>
        <w:numPr>
          <w:ilvl w:val="1"/>
          <w:numId w:val="11"/>
        </w:numPr>
      </w:pPr>
      <w:r>
        <w:t>Green – could possibly kick beam out there</w:t>
      </w:r>
    </w:p>
    <w:p w14:paraId="3540DABD" w14:textId="38A6ADCB" w:rsidR="003E0DEE" w:rsidRDefault="003E0DEE" w:rsidP="004E24BE">
      <w:pPr>
        <w:pStyle w:val="ListParagraph"/>
        <w:numPr>
          <w:ilvl w:val="1"/>
          <w:numId w:val="11"/>
        </w:numPr>
      </w:pPr>
      <w:r>
        <w:t xml:space="preserve">Got through ~1.5 laps, and horizontal emittance doesn’t change much (but every time you go around arc, you have pair of spreaders, each giving about 8 </w:t>
      </w:r>
    </w:p>
    <w:p w14:paraId="6D660B07" w14:textId="2CC065D6" w:rsidR="004E24BE" w:rsidRDefault="004E24BE" w:rsidP="003E0DEE">
      <w:pPr>
        <w:pStyle w:val="ListParagraph"/>
        <w:numPr>
          <w:ilvl w:val="0"/>
          <w:numId w:val="11"/>
        </w:numPr>
      </w:pPr>
      <w:r>
        <w:t>Scott – one thing bothering = statistics (use more particles)</w:t>
      </w:r>
    </w:p>
    <w:p w14:paraId="6C0F929D" w14:textId="72541D8C" w:rsidR="004E24BE" w:rsidRDefault="004E24BE" w:rsidP="004E24BE">
      <w:pPr>
        <w:pStyle w:val="ListParagraph"/>
        <w:numPr>
          <w:ilvl w:val="1"/>
          <w:numId w:val="11"/>
        </w:numPr>
      </w:pPr>
      <w:r>
        <w:t>Getting negative values at some lower energies also concerning. But with the amount of bending, you’d expect some radiation happening here. May be that you need better statistics</w:t>
      </w:r>
    </w:p>
    <w:p w14:paraId="1FFE7AB3" w14:textId="55D49A5F" w:rsidR="004E24BE" w:rsidRDefault="004E24BE" w:rsidP="004E24BE">
      <w:pPr>
        <w:pStyle w:val="ListParagraph"/>
        <w:numPr>
          <w:ilvl w:val="1"/>
          <w:numId w:val="11"/>
        </w:numPr>
      </w:pPr>
      <w:r>
        <w:t>Kirsten – only using 10K particles right now for time</w:t>
      </w:r>
    </w:p>
    <w:p w14:paraId="5833111E" w14:textId="03DF9BDA" w:rsidR="004E24BE" w:rsidRDefault="004E24BE" w:rsidP="004E24BE">
      <w:pPr>
        <w:pStyle w:val="ListParagraph"/>
        <w:numPr>
          <w:ilvl w:val="1"/>
          <w:numId w:val="11"/>
        </w:numPr>
      </w:pPr>
      <w:r>
        <w:t xml:space="preserve">This is </w:t>
      </w:r>
      <w:proofErr w:type="spellStart"/>
      <w:r>
        <w:t>Bmad</w:t>
      </w:r>
      <w:proofErr w:type="spellEnd"/>
      <w:r>
        <w:t xml:space="preserve"> reported emittance (not calculating self)</w:t>
      </w:r>
    </w:p>
    <w:p w14:paraId="346AAE59" w14:textId="2028951A" w:rsidR="004E24BE" w:rsidRDefault="004E24BE" w:rsidP="004E24BE">
      <w:pPr>
        <w:pStyle w:val="ListParagraph"/>
        <w:numPr>
          <w:ilvl w:val="1"/>
          <w:numId w:val="11"/>
        </w:numPr>
      </w:pPr>
      <w:r>
        <w:t>Looking at radiation integrals – normalized growth on order of 0.01 for a while</w:t>
      </w:r>
    </w:p>
    <w:p w14:paraId="4FECC83B" w14:textId="3A141DD1" w:rsidR="004E045A" w:rsidRDefault="004E045A" w:rsidP="004E045A">
      <w:pPr>
        <w:pStyle w:val="ListParagraph"/>
        <w:numPr>
          <w:ilvl w:val="0"/>
          <w:numId w:val="11"/>
        </w:numPr>
      </w:pPr>
      <w:r>
        <w:t>Stephen – if it’s the same at every turn in spreaders/recombiners, and not in relation to energy, could there be something odd happening (like you’re not going through the center?) in the spreaders?</w:t>
      </w:r>
    </w:p>
    <w:p w14:paraId="30C8A901" w14:textId="048A2097" w:rsidR="005B2C7F" w:rsidRDefault="005B2C7F" w:rsidP="005B2C7F">
      <w:pPr>
        <w:pStyle w:val="ListParagraph"/>
        <w:numPr>
          <w:ilvl w:val="1"/>
          <w:numId w:val="11"/>
        </w:numPr>
      </w:pPr>
      <w:r>
        <w:t>Kirsten – reason I don’t think there’s an offset problem is b/c paying attention to orbit to use the MATCH element</w:t>
      </w:r>
    </w:p>
    <w:p w14:paraId="4210F408" w14:textId="56F38031" w:rsidR="005B2C7F" w:rsidRDefault="005B2C7F" w:rsidP="005B2C7F">
      <w:pPr>
        <w:pStyle w:val="ListParagraph"/>
        <w:numPr>
          <w:ilvl w:val="1"/>
          <w:numId w:val="11"/>
        </w:numPr>
      </w:pPr>
      <w:r>
        <w:t>Vertical offset/trajectory is never significantly large</w:t>
      </w:r>
    </w:p>
    <w:p w14:paraId="5689C319" w14:textId="20173189" w:rsidR="000B4E7A" w:rsidRDefault="000B4E7A" w:rsidP="005B2C7F">
      <w:pPr>
        <w:pStyle w:val="ListParagraph"/>
        <w:numPr>
          <w:ilvl w:val="1"/>
          <w:numId w:val="11"/>
        </w:numPr>
      </w:pPr>
      <w:r>
        <w:t>3 quads + dipoles in dogleg</w:t>
      </w:r>
    </w:p>
    <w:p w14:paraId="34D41D27" w14:textId="7EA3F8EB" w:rsidR="000B4E7A" w:rsidRDefault="000B4E7A" w:rsidP="000B4E7A">
      <w:pPr>
        <w:pStyle w:val="ListParagraph"/>
        <w:numPr>
          <w:ilvl w:val="0"/>
          <w:numId w:val="11"/>
        </w:numPr>
      </w:pPr>
      <w:r>
        <w:t>Analytically, get similar number to when tracking particles</w:t>
      </w:r>
    </w:p>
    <w:p w14:paraId="73915544" w14:textId="5D355F6F" w:rsidR="000B4E7A" w:rsidRDefault="000B4E7A" w:rsidP="000B4E7A">
      <w:pPr>
        <w:pStyle w:val="ListParagraph"/>
        <w:numPr>
          <w:ilvl w:val="0"/>
          <w:numId w:val="11"/>
        </w:numPr>
      </w:pPr>
      <w:r>
        <w:t>Are spreaders spitting out radiation at a bad number?</w:t>
      </w:r>
      <w:r w:rsidR="006357A6">
        <w:t xml:space="preserve"> Could it be at a bad part of the beta?</w:t>
      </w:r>
    </w:p>
    <w:p w14:paraId="639B072E" w14:textId="742EE69D" w:rsidR="006357A6" w:rsidRDefault="006357A6" w:rsidP="006357A6">
      <w:pPr>
        <w:pStyle w:val="ListParagraph"/>
        <w:numPr>
          <w:ilvl w:val="1"/>
          <w:numId w:val="11"/>
        </w:numPr>
      </w:pPr>
      <w:r>
        <w:t>100 m beta instead of 10s of m</w:t>
      </w:r>
    </w:p>
    <w:p w14:paraId="46521A7B" w14:textId="45F20DCE" w:rsidR="002908D8" w:rsidRDefault="002908D8" w:rsidP="002908D8">
      <w:pPr>
        <w:pStyle w:val="ListParagraph"/>
        <w:numPr>
          <w:ilvl w:val="0"/>
          <w:numId w:val="11"/>
        </w:numPr>
      </w:pPr>
      <w:proofErr w:type="spellStart"/>
      <w:r>
        <w:t>Dejan</w:t>
      </w:r>
      <w:proofErr w:type="spellEnd"/>
      <w:r>
        <w:t xml:space="preserve"> – just take integrals (show radiation integrals)</w:t>
      </w:r>
    </w:p>
    <w:p w14:paraId="7208677B" w14:textId="46FCB33C" w:rsidR="002908D8" w:rsidRDefault="002908D8" w:rsidP="002908D8">
      <w:pPr>
        <w:pStyle w:val="ListParagraph"/>
        <w:numPr>
          <w:ilvl w:val="1"/>
          <w:numId w:val="11"/>
        </w:numPr>
      </w:pPr>
      <w:r>
        <w:t>Kirsten – have, and they don’t significantly disagree</w:t>
      </w:r>
    </w:p>
    <w:p w14:paraId="6774E886" w14:textId="3129ABD6" w:rsidR="002908D8" w:rsidRDefault="002908D8" w:rsidP="002908D8">
      <w:pPr>
        <w:pStyle w:val="ListParagraph"/>
        <w:numPr>
          <w:ilvl w:val="1"/>
          <w:numId w:val="11"/>
        </w:numPr>
      </w:pPr>
      <w:r>
        <w:t>But how can they be negative?</w:t>
      </w:r>
    </w:p>
    <w:p w14:paraId="26B200D8" w14:textId="7B17294C" w:rsidR="002908D8" w:rsidRDefault="002908D8" w:rsidP="002908D8">
      <w:pPr>
        <w:pStyle w:val="ListParagraph"/>
        <w:numPr>
          <w:ilvl w:val="0"/>
          <w:numId w:val="11"/>
        </w:numPr>
      </w:pPr>
      <w:r>
        <w:t>Jay – brought up 22 GeV in OptiM (unnormalized) 2.3E-8 cm</w:t>
      </w:r>
    </w:p>
    <w:p w14:paraId="42984644" w14:textId="61DF5D9B" w:rsidR="002908D8" w:rsidRDefault="002908D8" w:rsidP="002908D8">
      <w:pPr>
        <w:pStyle w:val="ListParagraph"/>
        <w:numPr>
          <w:ilvl w:val="1"/>
          <w:numId w:val="11"/>
        </w:numPr>
      </w:pPr>
      <w:r>
        <w:t>Normalized is 11 microns</w:t>
      </w:r>
    </w:p>
    <w:p w14:paraId="511700D0" w14:textId="563142C6" w:rsidR="007C3953" w:rsidRDefault="007C3953" w:rsidP="007C3953">
      <w:pPr>
        <w:pStyle w:val="ListParagraph"/>
        <w:numPr>
          <w:ilvl w:val="2"/>
          <w:numId w:val="11"/>
        </w:numPr>
      </w:pPr>
      <w:r>
        <w:t>Sort of on par with what Kirsten is seeing with tracking and radiation integrals</w:t>
      </w:r>
    </w:p>
    <w:p w14:paraId="3ADB9C05" w14:textId="6C31D22D" w:rsidR="007C3953" w:rsidRDefault="007C3953" w:rsidP="007C3953">
      <w:pPr>
        <w:pStyle w:val="ListParagraph"/>
        <w:numPr>
          <w:ilvl w:val="0"/>
          <w:numId w:val="11"/>
        </w:numPr>
      </w:pPr>
      <w:r>
        <w:t>All the numbers are pretty much aligning, but they’re higher than we wanted/expected</w:t>
      </w:r>
    </w:p>
    <w:p w14:paraId="4E590674" w14:textId="5696A885" w:rsidR="007C3953" w:rsidRDefault="007C3953" w:rsidP="007C3953">
      <w:pPr>
        <w:pStyle w:val="ListParagraph"/>
        <w:numPr>
          <w:ilvl w:val="0"/>
          <w:numId w:val="11"/>
        </w:numPr>
      </w:pPr>
      <w:r>
        <w:t>Alex B – the curly H function over dipoles is a good figure of merit</w:t>
      </w:r>
    </w:p>
    <w:p w14:paraId="6CCBCEBB" w14:textId="5DB2CB3D" w:rsidR="007C3953" w:rsidRDefault="007C3953" w:rsidP="007C3953">
      <w:pPr>
        <w:pStyle w:val="ListParagraph"/>
        <w:numPr>
          <w:ilvl w:val="1"/>
          <w:numId w:val="11"/>
        </w:numPr>
      </w:pPr>
      <w:r>
        <w:t xml:space="preserve">If you do it over the chicanes and arcs, and look at dispersion as well, it could be comparable to whole </w:t>
      </w:r>
      <w:proofErr w:type="gramStart"/>
      <w:r>
        <w:t>180 degree</w:t>
      </w:r>
      <w:proofErr w:type="gramEnd"/>
      <w:r>
        <w:t xml:space="preserve"> arc</w:t>
      </w:r>
    </w:p>
    <w:p w14:paraId="2F2BC637" w14:textId="1CD042D8" w:rsidR="007C3953" w:rsidRDefault="00E26F37" w:rsidP="007C3953">
      <w:pPr>
        <w:pStyle w:val="ListParagraph"/>
        <w:numPr>
          <w:ilvl w:val="1"/>
          <w:numId w:val="11"/>
        </w:numPr>
      </w:pPr>
      <w:r>
        <w:t>Dispersion of ~2 m in spreader (if memory serves) could be problem?</w:t>
      </w:r>
    </w:p>
    <w:p w14:paraId="7CA12CE9" w14:textId="0E4F678D" w:rsidR="00E26F37" w:rsidRDefault="00E26F37" w:rsidP="00E26F37">
      <w:pPr>
        <w:pStyle w:val="ListParagraph"/>
        <w:numPr>
          <w:ilvl w:val="0"/>
          <w:numId w:val="11"/>
        </w:numPr>
      </w:pPr>
      <w:r>
        <w:t>Kirsten – have two different results of getting radiation, and they agree with OptiM</w:t>
      </w:r>
      <w:r w:rsidR="00E857BC">
        <w:t>, feeling that even if the numbers aren’t exact, they’re likely a good first approximation.</w:t>
      </w:r>
    </w:p>
    <w:p w14:paraId="63A7820F" w14:textId="43247E09" w:rsidR="00E857BC" w:rsidRDefault="00E857BC" w:rsidP="00E857BC">
      <w:pPr>
        <w:pStyle w:val="ListParagraph"/>
        <w:numPr>
          <w:ilvl w:val="0"/>
          <w:numId w:val="11"/>
        </w:numPr>
      </w:pPr>
      <w:r>
        <w:t>Alex B – the good news is that we’re packing those contributions into a different plane. So even if we’re getting different numbers in a different plane, we just get a “round beam.”</w:t>
      </w:r>
    </w:p>
    <w:p w14:paraId="6A03ECBE" w14:textId="4D3344C9" w:rsidR="00E857BC" w:rsidRDefault="00E857BC" w:rsidP="00E857BC">
      <w:pPr>
        <w:pStyle w:val="ListParagraph"/>
        <w:numPr>
          <w:ilvl w:val="0"/>
          <w:numId w:val="11"/>
        </w:numPr>
      </w:pPr>
      <w:r>
        <w:lastRenderedPageBreak/>
        <w:t>Alex B – next scary spot – the “blank spot” of the splitters.</w:t>
      </w:r>
      <w:r w:rsidR="00146E58">
        <w:t xml:space="preserve"> If we don’t pay attention to the “optics” of the splitters, may get a very huge horizontal emittance dilution which overshadows the other numbers. </w:t>
      </w:r>
      <w:proofErr w:type="gramStart"/>
      <w:r w:rsidR="00146E58">
        <w:t>So</w:t>
      </w:r>
      <w:proofErr w:type="gramEnd"/>
      <w:r w:rsidR="00146E58">
        <w:t xml:space="preserve"> we have to do this carefully.</w:t>
      </w:r>
    </w:p>
    <w:p w14:paraId="42E2C463" w14:textId="470C49A2" w:rsidR="005B3815" w:rsidRDefault="005B3815" w:rsidP="005B3815">
      <w:pPr>
        <w:pStyle w:val="ListParagraph"/>
        <w:numPr>
          <w:ilvl w:val="1"/>
          <w:numId w:val="11"/>
        </w:numPr>
      </w:pPr>
      <w:r>
        <w:t>Kirsten – this may be an excellent example of how they may destroy our horizontal emittance</w:t>
      </w:r>
    </w:p>
    <w:p w14:paraId="3D71961B" w14:textId="17F3C80F" w:rsidR="005B3815" w:rsidRDefault="005B3815" w:rsidP="005B3815">
      <w:pPr>
        <w:pStyle w:val="ListParagraph"/>
        <w:numPr>
          <w:ilvl w:val="0"/>
          <w:numId w:val="11"/>
        </w:numPr>
      </w:pPr>
      <w:r>
        <w:t>Also, is this a vertical emittance we can live with, or do we need to iterate on this (despite limited flexibility, this is hard)?</w:t>
      </w:r>
    </w:p>
    <w:p w14:paraId="7E4E9F1E" w14:textId="3C2A9D53" w:rsidR="005B3815" w:rsidRDefault="005B3815" w:rsidP="005B3815">
      <w:pPr>
        <w:pStyle w:val="ListParagraph"/>
        <w:numPr>
          <w:ilvl w:val="1"/>
          <w:numId w:val="11"/>
        </w:numPr>
      </w:pPr>
      <w:r>
        <w:t>Optics can be tackled – there’s been no efforts into making a low emittance lattice</w:t>
      </w:r>
    </w:p>
    <w:p w14:paraId="49E24E7F" w14:textId="668F69BE" w:rsidR="00E12240" w:rsidRDefault="00E12240" w:rsidP="00E12240">
      <w:pPr>
        <w:pStyle w:val="ListParagraph"/>
        <w:numPr>
          <w:ilvl w:val="0"/>
          <w:numId w:val="11"/>
        </w:numPr>
      </w:pPr>
      <w:proofErr w:type="spellStart"/>
      <w:r>
        <w:t>Dejan</w:t>
      </w:r>
      <w:proofErr w:type="spellEnd"/>
      <w:r>
        <w:t xml:space="preserve"> – the problem we have (I remember) – Ryan took the end of the existing linac to make the spreaders</w:t>
      </w:r>
    </w:p>
    <w:p w14:paraId="26D87E02" w14:textId="38767A4C" w:rsidR="00E12240" w:rsidRDefault="00E12240" w:rsidP="00E12240">
      <w:pPr>
        <w:pStyle w:val="ListParagraph"/>
        <w:numPr>
          <w:ilvl w:val="1"/>
          <w:numId w:val="11"/>
        </w:numPr>
      </w:pPr>
      <w:r>
        <w:t>Ryan – there is limited rematching capability, but there’s either a 1 or 3 quad match</w:t>
      </w:r>
    </w:p>
    <w:p w14:paraId="343E8928" w14:textId="28273B09" w:rsidR="00E12240" w:rsidRDefault="00E12240" w:rsidP="00E12240">
      <w:pPr>
        <w:pStyle w:val="ListParagraph"/>
        <w:numPr>
          <w:ilvl w:val="2"/>
          <w:numId w:val="11"/>
        </w:numPr>
      </w:pPr>
      <w:proofErr w:type="spellStart"/>
      <w:r>
        <w:t>Donish</w:t>
      </w:r>
      <w:proofErr w:type="spellEnd"/>
      <w:r>
        <w:t xml:space="preserve"> played with some of the matching to get the beam through</w:t>
      </w:r>
    </w:p>
    <w:p w14:paraId="04109A2C" w14:textId="2F0E2A80" w:rsidR="00D95C96" w:rsidRDefault="00D95C96" w:rsidP="00D95C96">
      <w:pPr>
        <w:pStyle w:val="ListParagraph"/>
        <w:numPr>
          <w:ilvl w:val="1"/>
          <w:numId w:val="11"/>
        </w:numPr>
      </w:pPr>
      <w:r>
        <w:t>Could play with LINAC optics a bit, at end</w:t>
      </w:r>
    </w:p>
    <w:p w14:paraId="4D814099" w14:textId="1CA0A8FE" w:rsidR="00D95C96" w:rsidRDefault="00D95C96" w:rsidP="00D95C96">
      <w:pPr>
        <w:pStyle w:val="ListParagraph"/>
        <w:numPr>
          <w:ilvl w:val="0"/>
          <w:numId w:val="11"/>
        </w:numPr>
      </w:pPr>
      <w:r>
        <w:t>Scott – putting quads at end of LINAC, having energy problems</w:t>
      </w:r>
    </w:p>
    <w:p w14:paraId="5A7FD706" w14:textId="53A975C6" w:rsidR="00875B97" w:rsidRDefault="00875B97" w:rsidP="00875B97">
      <w:pPr>
        <w:pStyle w:val="ListParagraph"/>
        <w:numPr>
          <w:ilvl w:val="1"/>
          <w:numId w:val="11"/>
        </w:numPr>
      </w:pPr>
      <w:r>
        <w:t>Will likely have to take the hit, at least in EM passes</w:t>
      </w:r>
    </w:p>
    <w:p w14:paraId="2718136F" w14:textId="57BFD175" w:rsidR="00861A18" w:rsidRDefault="00861A18" w:rsidP="00875B97">
      <w:pPr>
        <w:pStyle w:val="ListParagraph"/>
        <w:numPr>
          <w:ilvl w:val="1"/>
          <w:numId w:val="11"/>
        </w:numPr>
      </w:pPr>
      <w:r>
        <w:t>Numbers aren’t horrendous</w:t>
      </w:r>
    </w:p>
    <w:p w14:paraId="74D358C8" w14:textId="1E2CD02B" w:rsidR="00861A18" w:rsidRDefault="00861A18" w:rsidP="00875B97">
      <w:pPr>
        <w:pStyle w:val="ListParagraph"/>
        <w:numPr>
          <w:ilvl w:val="1"/>
          <w:numId w:val="11"/>
        </w:numPr>
      </w:pPr>
      <w:r>
        <w:t>Splitter may be where we can correct, maybe</w:t>
      </w:r>
    </w:p>
    <w:p w14:paraId="4192771D" w14:textId="33F1E375" w:rsidR="00861A18" w:rsidRDefault="00FB3E96" w:rsidP="00861A18">
      <w:pPr>
        <w:pStyle w:val="ListParagraph"/>
        <w:numPr>
          <w:ilvl w:val="1"/>
          <w:numId w:val="11"/>
        </w:numPr>
      </w:pPr>
      <w:r>
        <w:t>Come out of spreaders (up and down) – now only have FFA beam</w:t>
      </w:r>
      <w:r w:rsidR="00875B97">
        <w:t xml:space="preserve"> (for higher passes)</w:t>
      </w:r>
    </w:p>
    <w:p w14:paraId="61AFDBD0" w14:textId="5C3DA5FC" w:rsidR="00861A18" w:rsidRDefault="00861A18" w:rsidP="00861A18">
      <w:pPr>
        <w:pStyle w:val="ListParagraph"/>
        <w:numPr>
          <w:ilvl w:val="0"/>
          <w:numId w:val="11"/>
        </w:numPr>
      </w:pPr>
      <w:proofErr w:type="spellStart"/>
      <w:r>
        <w:t>Dejan</w:t>
      </w:r>
      <w:proofErr w:type="spellEnd"/>
      <w:r>
        <w:t xml:space="preserve"> – what about adjusting triplets in linac so that we can minimize betas into the spreaders</w:t>
      </w:r>
    </w:p>
    <w:p w14:paraId="44158CD0" w14:textId="7848DD52" w:rsidR="00C505DF" w:rsidRDefault="00C505DF" w:rsidP="00C505DF">
      <w:pPr>
        <w:pStyle w:val="ListParagraph"/>
        <w:numPr>
          <w:ilvl w:val="1"/>
          <w:numId w:val="11"/>
        </w:numPr>
      </w:pPr>
      <w:r>
        <w:t>Scott – because of the energy factor, you need to make the linac a drift for higher passes</w:t>
      </w:r>
      <w:r w:rsidR="008A6936">
        <w:t>. Can make small adjustments, but that’s it</w:t>
      </w:r>
    </w:p>
    <w:p w14:paraId="1E5F9B63" w14:textId="56D27AC8" w:rsidR="008A6936" w:rsidRDefault="008A6936" w:rsidP="008A6936">
      <w:pPr>
        <w:pStyle w:val="ListParagraph"/>
        <w:numPr>
          <w:ilvl w:val="0"/>
          <w:numId w:val="11"/>
        </w:numPr>
      </w:pPr>
      <w:r>
        <w:t>Scott – here’s what happens in the splitter (worried about horizontal)</w:t>
      </w:r>
    </w:p>
    <w:p w14:paraId="2EAD06E8" w14:textId="7A1DC935" w:rsidR="008A6936" w:rsidRDefault="008A6936" w:rsidP="008A6936">
      <w:pPr>
        <w:pStyle w:val="ListParagraph"/>
        <w:numPr>
          <w:ilvl w:val="1"/>
          <w:numId w:val="11"/>
        </w:numPr>
      </w:pPr>
      <w:r>
        <w:t>Going in with curly-H=0, no problem with first dipole. But it’ll grow really fast. If you can come into the splitter matched differently, you can reduce that curly-H</w:t>
      </w:r>
    </w:p>
    <w:p w14:paraId="63BCE61F" w14:textId="6C58898F" w:rsidR="008A6936" w:rsidRDefault="008A6936" w:rsidP="008A6936">
      <w:pPr>
        <w:pStyle w:val="ListParagraph"/>
        <w:numPr>
          <w:ilvl w:val="2"/>
          <w:numId w:val="11"/>
        </w:numPr>
      </w:pPr>
      <w:proofErr w:type="gramStart"/>
      <w:r>
        <w:t>So</w:t>
      </w:r>
      <w:proofErr w:type="gramEnd"/>
      <w:r>
        <w:t xml:space="preserve"> add in a matching section between spreader and splitter</w:t>
      </w:r>
    </w:p>
    <w:p w14:paraId="1BA21FD3" w14:textId="489C9F56" w:rsidR="00C27626" w:rsidRDefault="00C27626" w:rsidP="00C27626">
      <w:pPr>
        <w:pStyle w:val="ListParagraph"/>
        <w:numPr>
          <w:ilvl w:val="1"/>
          <w:numId w:val="11"/>
        </w:numPr>
      </w:pPr>
      <w:r>
        <w:t>Alex B – curly-H is a variation of beta, but we can manipulate alpha coming out of the spreader, that might help</w:t>
      </w:r>
    </w:p>
    <w:p w14:paraId="3B99924A" w14:textId="5CCF87EF" w:rsidR="00025360" w:rsidRDefault="00025360" w:rsidP="00C27626">
      <w:pPr>
        <w:pStyle w:val="ListParagraph"/>
        <w:numPr>
          <w:ilvl w:val="1"/>
          <w:numId w:val="11"/>
        </w:numPr>
      </w:pPr>
      <w:r>
        <w:t xml:space="preserve">Scott – simplistically at least, when you go into a dipole you have no curly-H. It’s proportional to beta at the dipole. </w:t>
      </w:r>
      <w:proofErr w:type="gramStart"/>
      <w:r>
        <w:t>So</w:t>
      </w:r>
      <w:proofErr w:type="gramEnd"/>
      <w:r>
        <w:t xml:space="preserve"> knock down the beta before the splitters, after the spreader</w:t>
      </w:r>
      <w:r w:rsidR="00062A5B">
        <w:t xml:space="preserve"> to reduce betas (and therefore smaller curly-H and reducing emittance growth in splitter)</w:t>
      </w:r>
    </w:p>
    <w:p w14:paraId="209ED1B0" w14:textId="4DFC9311" w:rsidR="004F22D4" w:rsidRDefault="004F22D4" w:rsidP="00C27626">
      <w:pPr>
        <w:pStyle w:val="ListParagraph"/>
        <w:numPr>
          <w:ilvl w:val="1"/>
          <w:numId w:val="11"/>
        </w:numPr>
      </w:pPr>
      <w:r>
        <w:t>Alex B – if we can launch into spreader with smaller beta after the linac, it might help.</w:t>
      </w:r>
    </w:p>
    <w:p w14:paraId="3B74EC44" w14:textId="77777777" w:rsidR="004F22D4" w:rsidRPr="004F22D4" w:rsidRDefault="004F22D4" w:rsidP="004F22D4">
      <w:pPr>
        <w:pStyle w:val="ListParagraph"/>
        <w:numPr>
          <w:ilvl w:val="2"/>
          <w:numId w:val="11"/>
        </w:numPr>
      </w:pPr>
      <w:r>
        <w:t>Jay – no, look at the numbers:</w:t>
      </w:r>
      <w:r w:rsidRPr="004F22D4">
        <w:rPr>
          <w:noProof/>
          <w:color w:val="6B9F25" w:themeColor="hyperlink"/>
          <w:u w:val="single"/>
        </w:rPr>
        <w:t xml:space="preserve"> </w:t>
      </w:r>
    </w:p>
    <w:p w14:paraId="6DA2DE9F" w14:textId="4DB9F4DF" w:rsidR="004F22D4" w:rsidRDefault="004F22D4" w:rsidP="004F22D4">
      <w:pPr>
        <w:pStyle w:val="ListParagraph"/>
        <w:numPr>
          <w:ilvl w:val="2"/>
          <w:numId w:val="11"/>
        </w:numPr>
      </w:pPr>
      <w:r>
        <w:rPr>
          <w:noProof/>
          <w:color w:val="6B9F25" w:themeColor="hyperlink"/>
          <w:u w:val="single"/>
        </w:rPr>
        <w:drawing>
          <wp:inline distT="0" distB="0" distL="0" distR="0" wp14:anchorId="457A7B92" wp14:editId="14279634">
            <wp:extent cx="5230213" cy="2178771"/>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8763" cy="2186499"/>
                    </a:xfrm>
                    <a:prstGeom prst="rect">
                      <a:avLst/>
                    </a:prstGeom>
                  </pic:spPr>
                </pic:pic>
              </a:graphicData>
            </a:graphic>
          </wp:inline>
        </w:drawing>
      </w:r>
    </w:p>
    <w:p w14:paraId="71F400C0" w14:textId="665FC560" w:rsidR="004F22D4" w:rsidRDefault="004F22D4" w:rsidP="004F22D4">
      <w:pPr>
        <w:pStyle w:val="ListParagraph"/>
        <w:numPr>
          <w:ilvl w:val="3"/>
          <w:numId w:val="11"/>
        </w:numPr>
      </w:pPr>
      <w:r>
        <w:t>Getting the slope of the green line will be quite hard</w:t>
      </w:r>
    </w:p>
    <w:p w14:paraId="0323EFF6" w14:textId="1F23E719" w:rsidR="00EB7060" w:rsidRDefault="00EB7060" w:rsidP="00EB7060">
      <w:pPr>
        <w:pStyle w:val="ListParagraph"/>
        <w:numPr>
          <w:ilvl w:val="2"/>
          <w:numId w:val="11"/>
        </w:numPr>
      </w:pPr>
      <w:r>
        <w:rPr>
          <w:noProof/>
        </w:rPr>
        <w:lastRenderedPageBreak/>
        <w:drawing>
          <wp:inline distT="0" distB="0" distL="0" distR="0" wp14:anchorId="2B46D208" wp14:editId="56F43819">
            <wp:extent cx="4838700" cy="491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4838700" cy="4914900"/>
                    </a:xfrm>
                    <a:prstGeom prst="rect">
                      <a:avLst/>
                    </a:prstGeom>
                  </pic:spPr>
                </pic:pic>
              </a:graphicData>
            </a:graphic>
          </wp:inline>
        </w:drawing>
      </w:r>
    </w:p>
    <w:p w14:paraId="3F6563ED" w14:textId="6081CECB" w:rsidR="00EB7060" w:rsidRDefault="00EB7060" w:rsidP="00EB7060">
      <w:pPr>
        <w:pStyle w:val="ListParagraph"/>
        <w:numPr>
          <w:ilvl w:val="3"/>
          <w:numId w:val="11"/>
        </w:numPr>
      </w:pPr>
      <w:r>
        <w:t>Changed scales</w:t>
      </w:r>
    </w:p>
    <w:p w14:paraId="6EE7210D" w14:textId="22F7D643" w:rsidR="00EB7060" w:rsidRDefault="00EB7060" w:rsidP="00EB7060">
      <w:pPr>
        <w:pStyle w:val="ListParagraph"/>
        <w:numPr>
          <w:ilvl w:val="3"/>
          <w:numId w:val="11"/>
        </w:numPr>
      </w:pPr>
      <w:r>
        <w:t>Number = -0.216</w:t>
      </w:r>
    </w:p>
    <w:p w14:paraId="18E37F7D" w14:textId="11BED834" w:rsidR="009C2EB9" w:rsidRDefault="009C2EB9" w:rsidP="009C2EB9">
      <w:pPr>
        <w:pStyle w:val="ListParagraph"/>
        <w:numPr>
          <w:ilvl w:val="1"/>
          <w:numId w:val="11"/>
        </w:numPr>
      </w:pPr>
      <w:r>
        <w:t>Scott – limited on improving curly-H through there. It’s modest in the grand scheme.</w:t>
      </w:r>
    </w:p>
    <w:p w14:paraId="6178EEB9" w14:textId="00AC4740" w:rsidR="003819EF" w:rsidRDefault="003819EF" w:rsidP="003819EF">
      <w:pPr>
        <w:pStyle w:val="ListParagraph"/>
        <w:numPr>
          <w:ilvl w:val="2"/>
          <w:numId w:val="11"/>
        </w:numPr>
      </w:pPr>
      <w:r>
        <w:t xml:space="preserve">The first bit of curly-H you generate, only thing that matters is beta. </w:t>
      </w:r>
    </w:p>
    <w:p w14:paraId="6C360012" w14:textId="460743EE" w:rsidR="005009F1" w:rsidRDefault="005009F1" w:rsidP="005009F1">
      <w:pPr>
        <w:pStyle w:val="ListParagraph"/>
        <w:numPr>
          <w:ilvl w:val="1"/>
          <w:numId w:val="11"/>
        </w:numPr>
      </w:pPr>
      <w:r>
        <w:t>Probably can’t make much improvement in vertical plane.</w:t>
      </w:r>
    </w:p>
    <w:p w14:paraId="1FC5CF63" w14:textId="599B8255" w:rsidR="005009F1" w:rsidRDefault="005009F1" w:rsidP="005009F1">
      <w:pPr>
        <w:pStyle w:val="ListParagraph"/>
        <w:numPr>
          <w:ilvl w:val="1"/>
          <w:numId w:val="11"/>
        </w:numPr>
      </w:pPr>
      <w:r>
        <w:t>Kirsten – will have emittance growth in splitters. You may not get all the optics match and low E in the splitters.</w:t>
      </w:r>
      <w:r w:rsidR="00B34CA8">
        <w:t xml:space="preserve"> If anyone wants to play with the linac optics, but Kirsten is more concerned about the splitters</w:t>
      </w:r>
    </w:p>
    <w:p w14:paraId="3DE3D31E" w14:textId="78F839D7" w:rsidR="00B34CA8" w:rsidRDefault="00B34CA8" w:rsidP="00B34CA8">
      <w:pPr>
        <w:pStyle w:val="ListParagraph"/>
        <w:numPr>
          <w:ilvl w:val="2"/>
          <w:numId w:val="11"/>
        </w:numPr>
      </w:pPr>
      <w:r>
        <w:t>Will also look into Randy/</w:t>
      </w:r>
      <w:proofErr w:type="spellStart"/>
      <w:r>
        <w:t>Vasiliy’s</w:t>
      </w:r>
      <w:proofErr w:type="spellEnd"/>
      <w:r>
        <w:t xml:space="preserve"> transition lattice, but don’t expect a large impact (likely moderate growth).</w:t>
      </w:r>
    </w:p>
    <w:p w14:paraId="65CFE25E" w14:textId="27848334" w:rsidR="000032F4" w:rsidRDefault="000032F4" w:rsidP="00B34CA8">
      <w:pPr>
        <w:pStyle w:val="ListParagraph"/>
        <w:numPr>
          <w:ilvl w:val="2"/>
          <w:numId w:val="11"/>
        </w:numPr>
      </w:pPr>
      <w:r>
        <w:t>Vertical is bigger than we’d like, but not going to kill us</w:t>
      </w:r>
    </w:p>
    <w:p w14:paraId="21AA313E" w14:textId="2E6EA5B9" w:rsidR="009E7B62" w:rsidRDefault="009E7B62" w:rsidP="009E7B62">
      <w:pPr>
        <w:pStyle w:val="ListParagraph"/>
        <w:numPr>
          <w:ilvl w:val="0"/>
          <w:numId w:val="11"/>
        </w:numPr>
      </w:pPr>
      <w:r>
        <w:t>Kirsten – anyone following up with users about energy vs. flexibility?</w:t>
      </w:r>
    </w:p>
    <w:p w14:paraId="65D86CAB" w14:textId="50A7BF9D" w:rsidR="009E7B62" w:rsidRDefault="009E7B62" w:rsidP="009E7B62">
      <w:pPr>
        <w:pStyle w:val="ListParagraph"/>
        <w:numPr>
          <w:ilvl w:val="1"/>
          <w:numId w:val="11"/>
        </w:numPr>
      </w:pPr>
      <w:r>
        <w:t>Jay – I intend to ask the question at the user’s group meeting (this month)</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4405B5" w:rsidRPr="00E52810" w14:paraId="3493D4F8"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346547A0" w14:textId="6997FA9B" w:rsidR="004405B5" w:rsidRPr="00E52810" w:rsidRDefault="004405B5" w:rsidP="001F636B">
            <w:r>
              <w:t>Action Items</w:t>
            </w:r>
          </w:p>
        </w:tc>
        <w:sdt>
          <w:sdtPr>
            <w:alias w:val="Agenda 3, person responsible:"/>
            <w:tag w:val="Agenda 3, person responsible:"/>
            <w:id w:val="-220216535"/>
            <w:placeholder>
              <w:docPart w:val="01091710B31F9C41AFDB1C4E1190B886"/>
            </w:placeholder>
            <w:temporary/>
            <w:showingPlcHdr/>
            <w15:appearance w15:val="hidden"/>
          </w:sdtPr>
          <w:sdtContent>
            <w:tc>
              <w:tcPr>
                <w:tcW w:w="2250" w:type="dxa"/>
              </w:tcPr>
              <w:p w14:paraId="2C79899C" w14:textId="77777777" w:rsidR="004405B5" w:rsidRPr="00E52810" w:rsidRDefault="004405B5" w:rsidP="001F636B">
                <w:r w:rsidRPr="00E52810">
                  <w:t>Person responsible</w:t>
                </w:r>
              </w:p>
            </w:tc>
          </w:sdtContent>
        </w:sdt>
        <w:sdt>
          <w:sdtPr>
            <w:alias w:val="Agenda 3, deadline:"/>
            <w:tag w:val="Agenda 3, deadline:"/>
            <w:id w:val="1462613186"/>
            <w:placeholder>
              <w:docPart w:val="95A00F54A700B340A7ED58646F00D460"/>
            </w:placeholder>
            <w:temporary/>
            <w:showingPlcHdr/>
            <w15:appearance w15:val="hidden"/>
          </w:sdtPr>
          <w:sdtContent>
            <w:tc>
              <w:tcPr>
                <w:tcW w:w="2250" w:type="dxa"/>
              </w:tcPr>
              <w:p w14:paraId="4DA10042" w14:textId="77777777" w:rsidR="004405B5" w:rsidRPr="00E52810" w:rsidRDefault="004405B5" w:rsidP="001F636B">
                <w:r w:rsidRPr="00E52810">
                  <w:t>Deadline</w:t>
                </w:r>
              </w:p>
            </w:tc>
          </w:sdtContent>
        </w:sdt>
      </w:tr>
      <w:tr w:rsidR="004405B5" w:rsidRPr="00E52810" w14:paraId="3915526C" w14:textId="77777777" w:rsidTr="001F636B">
        <w:tc>
          <w:tcPr>
            <w:tcW w:w="6300" w:type="dxa"/>
          </w:tcPr>
          <w:p w14:paraId="265E04A3" w14:textId="77777777" w:rsidR="004405B5" w:rsidRPr="00E52810" w:rsidRDefault="004405B5" w:rsidP="001F636B">
            <w:pPr>
              <w:ind w:left="0"/>
            </w:pPr>
          </w:p>
        </w:tc>
        <w:tc>
          <w:tcPr>
            <w:tcW w:w="2250" w:type="dxa"/>
          </w:tcPr>
          <w:p w14:paraId="7FE4B32F" w14:textId="77777777" w:rsidR="004405B5" w:rsidRPr="00E52810" w:rsidRDefault="004405B5" w:rsidP="001F636B">
            <w:pPr>
              <w:ind w:left="0"/>
            </w:pPr>
          </w:p>
        </w:tc>
        <w:tc>
          <w:tcPr>
            <w:tcW w:w="2250" w:type="dxa"/>
          </w:tcPr>
          <w:p w14:paraId="03BB0757" w14:textId="77777777" w:rsidR="004405B5" w:rsidRPr="00E52810" w:rsidRDefault="004405B5" w:rsidP="001F636B">
            <w:pPr>
              <w:ind w:left="0"/>
            </w:pPr>
          </w:p>
        </w:tc>
      </w:tr>
      <w:tr w:rsidR="004405B5" w:rsidRPr="00E52810" w14:paraId="6288CAC2" w14:textId="77777777" w:rsidTr="001F636B">
        <w:tc>
          <w:tcPr>
            <w:tcW w:w="6300" w:type="dxa"/>
          </w:tcPr>
          <w:p w14:paraId="0207CD75" w14:textId="77777777" w:rsidR="004405B5" w:rsidRPr="00E52810" w:rsidRDefault="004405B5" w:rsidP="001F636B">
            <w:pPr>
              <w:ind w:left="0"/>
            </w:pPr>
          </w:p>
        </w:tc>
        <w:tc>
          <w:tcPr>
            <w:tcW w:w="2250" w:type="dxa"/>
          </w:tcPr>
          <w:p w14:paraId="0061BB47" w14:textId="77777777" w:rsidR="004405B5" w:rsidRPr="00E52810" w:rsidRDefault="004405B5" w:rsidP="001F636B">
            <w:pPr>
              <w:ind w:left="0"/>
            </w:pPr>
          </w:p>
        </w:tc>
        <w:tc>
          <w:tcPr>
            <w:tcW w:w="2250" w:type="dxa"/>
          </w:tcPr>
          <w:p w14:paraId="405A47FF" w14:textId="77777777" w:rsidR="004405B5" w:rsidRPr="00E52810" w:rsidRDefault="004405B5" w:rsidP="001F636B">
            <w:pPr>
              <w:ind w:left="0"/>
            </w:pPr>
          </w:p>
        </w:tc>
      </w:tr>
    </w:tbl>
    <w:p w14:paraId="43D13520" w14:textId="2900C933" w:rsidR="00F1481C" w:rsidRDefault="00000000" w:rsidP="00F1481C">
      <w:pPr>
        <w:pStyle w:val="Heading2"/>
      </w:pPr>
      <w:sdt>
        <w:sdtPr>
          <w:alias w:val="Agenda 2, time allotted:"/>
          <w:tag w:val="Agenda 2, time allotted:"/>
          <w:id w:val="-1506970990"/>
          <w:placeholder>
            <w:docPart w:val="8E87B5A15469114CB384E40D39B11CD2"/>
          </w:placeholder>
          <w:temporary/>
          <w:showingPlcHdr/>
          <w15:appearance w15:val="hidden"/>
        </w:sdtPr>
        <w:sdtContent>
          <w:r w:rsidR="00F1481C">
            <w:t>Time allotted</w:t>
          </w:r>
        </w:sdtContent>
      </w:sdt>
      <w:r w:rsidR="00F1481C">
        <w:t xml:space="preserve"> | </w:t>
      </w:r>
      <w:sdt>
        <w:sdtPr>
          <w:rPr>
            <w:rStyle w:val="SubtleEmphasis"/>
          </w:rPr>
          <w:alias w:val="Agenda 2, enter time:"/>
          <w:tag w:val="Agenda 2, enter time:"/>
          <w:id w:val="-1421637761"/>
          <w:placeholder>
            <w:docPart w:val="3565F24DBE71C845859163D578A4CADB"/>
          </w:placeholder>
          <w15:appearance w15:val="hidden"/>
        </w:sdtPr>
        <w:sdtEndPr>
          <w:rPr>
            <w:rStyle w:val="DefaultParagraphFont"/>
            <w:i w:val="0"/>
            <w:iCs w:val="0"/>
            <w:color w:val="9F2936" w:themeColor="accent2"/>
          </w:rPr>
        </w:sdtEndPr>
        <w:sdtContent>
          <w:r w:rsidR="004405B5">
            <w:rPr>
              <w:rStyle w:val="SubtleEmphasis"/>
            </w:rPr>
            <w:t>2</w:t>
          </w:r>
          <w:r w:rsidR="00F1481C">
            <w:rPr>
              <w:rStyle w:val="SubtleEmphasis"/>
            </w:rPr>
            <w:t>5 mins</w:t>
          </w:r>
        </w:sdtContent>
      </w:sdt>
      <w:r w:rsidR="00F1481C">
        <w:t xml:space="preserve"> | </w:t>
      </w:r>
      <w:sdt>
        <w:sdtPr>
          <w:alias w:val="Agenda 2, agenda topic:"/>
          <w:tag w:val="Agenda 2, agenda topic:"/>
          <w:id w:val="-2090536982"/>
          <w:placeholder>
            <w:docPart w:val="2D5EBEB790398F41AD8EE3991957CCBF"/>
          </w:placeholder>
          <w:temporary/>
          <w:showingPlcHdr/>
          <w15:appearance w15:val="hidden"/>
        </w:sdtPr>
        <w:sdtContent>
          <w:r w:rsidR="00F1481C">
            <w:t>Agenda topic</w:t>
          </w:r>
        </w:sdtContent>
      </w:sdt>
      <w:r w:rsidR="00F1481C">
        <w:t xml:space="preserve"> </w:t>
      </w:r>
      <w:r w:rsidR="00CD0B7C">
        <w:rPr>
          <w:rStyle w:val="SubtleEmphasis"/>
        </w:rPr>
        <w:t>Non-iso Arcs Discussion</w:t>
      </w:r>
      <w:r w:rsidR="00F1481C">
        <w:t xml:space="preserve"> | </w:t>
      </w:r>
      <w:sdt>
        <w:sdtPr>
          <w:alias w:val="Agenda 2, presenter:"/>
          <w:tag w:val="Agenda 2, presenter:"/>
          <w:id w:val="1468942060"/>
          <w:placeholder>
            <w:docPart w:val="06BB7632538DC044B6F8701882AC31CF"/>
          </w:placeholder>
          <w:temporary/>
          <w:showingPlcHdr/>
          <w15:appearance w15:val="hidden"/>
        </w:sdtPr>
        <w:sdtContent>
          <w:r w:rsidR="00F1481C">
            <w:t>Presenter</w:t>
          </w:r>
        </w:sdtContent>
      </w:sdt>
      <w:r w:rsidR="00F1481C">
        <w:t xml:space="preserve"> </w:t>
      </w:r>
      <w:r w:rsidR="00CD0B7C">
        <w:rPr>
          <w:rStyle w:val="SubtleEmphasis"/>
        </w:rPr>
        <w:t>All</w:t>
      </w:r>
    </w:p>
    <w:p w14:paraId="3C442C06" w14:textId="4E41F9AF" w:rsidR="008B6BA4" w:rsidRDefault="00644B11" w:rsidP="00CD0B7C">
      <w:pPr>
        <w:pStyle w:val="ListParagraph"/>
        <w:numPr>
          <w:ilvl w:val="0"/>
          <w:numId w:val="11"/>
        </w:numPr>
      </w:pPr>
      <w:r>
        <w:t>Ran overtime</w:t>
      </w:r>
      <w:r w:rsidR="00E369B3">
        <w:t>, so next time.</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F1481C" w:rsidRPr="00E52810" w14:paraId="4F0946E5"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4E43AB13" w14:textId="14BDB962" w:rsidR="00F1481C" w:rsidRPr="00E52810" w:rsidRDefault="00F1481C" w:rsidP="001F636B">
            <w:r>
              <w:t>Action Items</w:t>
            </w:r>
          </w:p>
        </w:tc>
        <w:sdt>
          <w:sdtPr>
            <w:alias w:val="Agenda 3, person responsible:"/>
            <w:tag w:val="Agenda 3, person responsible:"/>
            <w:id w:val="506949602"/>
            <w:placeholder>
              <w:docPart w:val="1896F7B742934A448C837A4AA38F599A"/>
            </w:placeholder>
            <w:temporary/>
            <w:showingPlcHdr/>
            <w15:appearance w15:val="hidden"/>
          </w:sdtPr>
          <w:sdtContent>
            <w:tc>
              <w:tcPr>
                <w:tcW w:w="2250" w:type="dxa"/>
              </w:tcPr>
              <w:p w14:paraId="1506CB00" w14:textId="77777777" w:rsidR="00F1481C" w:rsidRPr="00E52810" w:rsidRDefault="00F1481C" w:rsidP="001F636B">
                <w:r w:rsidRPr="00E52810">
                  <w:t>Person responsible</w:t>
                </w:r>
              </w:p>
            </w:tc>
          </w:sdtContent>
        </w:sdt>
        <w:sdt>
          <w:sdtPr>
            <w:alias w:val="Agenda 3, deadline:"/>
            <w:tag w:val="Agenda 3, deadline:"/>
            <w:id w:val="2142612578"/>
            <w:placeholder>
              <w:docPart w:val="030D0E3A7D74234399CC828327188905"/>
            </w:placeholder>
            <w:temporary/>
            <w:showingPlcHdr/>
            <w15:appearance w15:val="hidden"/>
          </w:sdtPr>
          <w:sdtContent>
            <w:tc>
              <w:tcPr>
                <w:tcW w:w="2250" w:type="dxa"/>
              </w:tcPr>
              <w:p w14:paraId="40A68356" w14:textId="77777777" w:rsidR="00F1481C" w:rsidRPr="00E52810" w:rsidRDefault="00F1481C" w:rsidP="001F636B">
                <w:r w:rsidRPr="00E52810">
                  <w:t>Deadline</w:t>
                </w:r>
              </w:p>
            </w:tc>
          </w:sdtContent>
        </w:sdt>
      </w:tr>
      <w:tr w:rsidR="00F1481C" w:rsidRPr="00E52810" w14:paraId="5E5255E6" w14:textId="77777777" w:rsidTr="001F636B">
        <w:tc>
          <w:tcPr>
            <w:tcW w:w="6300" w:type="dxa"/>
          </w:tcPr>
          <w:p w14:paraId="31F19210" w14:textId="77777777" w:rsidR="00F1481C" w:rsidRPr="00E52810" w:rsidRDefault="00F1481C" w:rsidP="001F636B">
            <w:pPr>
              <w:ind w:left="0"/>
            </w:pPr>
          </w:p>
        </w:tc>
        <w:tc>
          <w:tcPr>
            <w:tcW w:w="2250" w:type="dxa"/>
          </w:tcPr>
          <w:p w14:paraId="1B7D459C" w14:textId="77777777" w:rsidR="00F1481C" w:rsidRPr="00E52810" w:rsidRDefault="00F1481C" w:rsidP="001F636B">
            <w:pPr>
              <w:ind w:left="0"/>
            </w:pPr>
          </w:p>
        </w:tc>
        <w:tc>
          <w:tcPr>
            <w:tcW w:w="2250" w:type="dxa"/>
          </w:tcPr>
          <w:p w14:paraId="2FE42453" w14:textId="77777777" w:rsidR="00F1481C" w:rsidRPr="00E52810" w:rsidRDefault="00F1481C" w:rsidP="001F636B">
            <w:pPr>
              <w:ind w:left="0"/>
            </w:pPr>
          </w:p>
        </w:tc>
      </w:tr>
      <w:tr w:rsidR="00F1481C" w:rsidRPr="00E52810" w14:paraId="08496138" w14:textId="77777777" w:rsidTr="001F636B">
        <w:tc>
          <w:tcPr>
            <w:tcW w:w="6300" w:type="dxa"/>
          </w:tcPr>
          <w:p w14:paraId="17B638EA" w14:textId="77777777" w:rsidR="00F1481C" w:rsidRPr="00E52810" w:rsidRDefault="00F1481C" w:rsidP="001F636B">
            <w:pPr>
              <w:ind w:left="0"/>
            </w:pPr>
          </w:p>
        </w:tc>
        <w:tc>
          <w:tcPr>
            <w:tcW w:w="2250" w:type="dxa"/>
          </w:tcPr>
          <w:p w14:paraId="44B2331D" w14:textId="77777777" w:rsidR="00F1481C" w:rsidRPr="00E52810" w:rsidRDefault="00F1481C" w:rsidP="001F636B">
            <w:pPr>
              <w:ind w:left="0"/>
            </w:pPr>
          </w:p>
        </w:tc>
        <w:tc>
          <w:tcPr>
            <w:tcW w:w="2250" w:type="dxa"/>
          </w:tcPr>
          <w:p w14:paraId="035FABAB" w14:textId="77777777" w:rsidR="00F1481C" w:rsidRPr="00E52810" w:rsidRDefault="00F1481C" w:rsidP="001F636B">
            <w:pPr>
              <w:ind w:left="0"/>
            </w:pPr>
          </w:p>
        </w:tc>
      </w:tr>
    </w:tbl>
    <w:p w14:paraId="20906F51" w14:textId="3685FDCB" w:rsidR="00E63A86" w:rsidRDefault="00000000" w:rsidP="00E63A86">
      <w:pPr>
        <w:pStyle w:val="Heading2"/>
      </w:pPr>
      <w:sdt>
        <w:sdtPr>
          <w:alias w:val="Agenda 2, time allotted:"/>
          <w:tag w:val="Agenda 2, time allotted:"/>
          <w:id w:val="-1095159989"/>
          <w:placeholder>
            <w:docPart w:val="C90FC1134F554840915A92B275C970A7"/>
          </w:placeholder>
          <w:temporary/>
          <w:showingPlcHdr/>
          <w15:appearance w15:val="hidden"/>
        </w:sdtPr>
        <w:sdtContent>
          <w:r w:rsidR="00E63A86">
            <w:t>Time allotted</w:t>
          </w:r>
        </w:sdtContent>
      </w:sdt>
      <w:r w:rsidR="00E63A86">
        <w:t xml:space="preserve"> | </w:t>
      </w:r>
      <w:sdt>
        <w:sdtPr>
          <w:rPr>
            <w:rStyle w:val="SubtleEmphasis"/>
          </w:rPr>
          <w:alias w:val="Agenda 2, enter time:"/>
          <w:tag w:val="Agenda 2, enter time:"/>
          <w:id w:val="-1361424378"/>
          <w:placeholder>
            <w:docPart w:val="D60ECA4737CE5245BC657575D16FE204"/>
          </w:placeholder>
          <w15:appearance w15:val="hidden"/>
        </w:sdtPr>
        <w:sdtEndPr>
          <w:rPr>
            <w:rStyle w:val="DefaultParagraphFont"/>
            <w:i w:val="0"/>
            <w:iCs w:val="0"/>
            <w:color w:val="9F2936" w:themeColor="accent2"/>
          </w:rPr>
        </w:sdtEndPr>
        <w:sdtContent>
          <w:r w:rsidR="008B55D5">
            <w:rPr>
              <w:rStyle w:val="SubtleEmphasis"/>
            </w:rPr>
            <w:t>10</w:t>
          </w:r>
          <w:r w:rsidR="00E63A86">
            <w:rPr>
              <w:rStyle w:val="SubtleEmphasis"/>
            </w:rPr>
            <w:t xml:space="preserve"> mins</w:t>
          </w:r>
        </w:sdtContent>
      </w:sdt>
      <w:r w:rsidR="00E63A86">
        <w:t xml:space="preserve"> | </w:t>
      </w:r>
      <w:sdt>
        <w:sdtPr>
          <w:alias w:val="Agenda 2, agenda topic:"/>
          <w:tag w:val="Agenda 2, agenda topic:"/>
          <w:id w:val="1275831278"/>
          <w:placeholder>
            <w:docPart w:val="2F00F5E8CB8EEB43B29CAD71FAF13677"/>
          </w:placeholder>
          <w:temporary/>
          <w:showingPlcHdr/>
          <w15:appearance w15:val="hidden"/>
        </w:sdtPr>
        <w:sdtContent>
          <w:r w:rsidR="00E63A86">
            <w:t>Agenda topic</w:t>
          </w:r>
        </w:sdtContent>
      </w:sdt>
      <w:r w:rsidR="00E63A86">
        <w:t xml:space="preserve"> </w:t>
      </w:r>
      <w:r w:rsidR="008B55D5">
        <w:rPr>
          <w:rStyle w:val="SubtleEmphasis"/>
        </w:rPr>
        <w:t>AOB</w:t>
      </w:r>
      <w:r w:rsidR="00E63A86">
        <w:t xml:space="preserve"> | </w:t>
      </w:r>
      <w:sdt>
        <w:sdtPr>
          <w:alias w:val="Agenda 2, presenter:"/>
          <w:tag w:val="Agenda 2, presenter:"/>
          <w:id w:val="836654860"/>
          <w:placeholder>
            <w:docPart w:val="CDF1568C3B3FD04B887B1B994D4383F5"/>
          </w:placeholder>
          <w:temporary/>
          <w:showingPlcHdr/>
          <w15:appearance w15:val="hidden"/>
        </w:sdtPr>
        <w:sdtContent>
          <w:r w:rsidR="00E63A86">
            <w:t>Presenter</w:t>
          </w:r>
        </w:sdtContent>
      </w:sdt>
      <w:r w:rsidR="00E63A86">
        <w:t xml:space="preserve"> </w:t>
      </w:r>
      <w:r w:rsidR="008B55D5">
        <w:rPr>
          <w:rStyle w:val="SubtleEmphasis"/>
        </w:rPr>
        <w:t>All</w:t>
      </w:r>
    </w:p>
    <w:p w14:paraId="37681821" w14:textId="56DDAC16" w:rsidR="00B222D3" w:rsidRDefault="00B222D3" w:rsidP="00CD0B7C">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E63A86" w:rsidRPr="00E52810" w14:paraId="6B1C5788"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7B607581" w14:textId="77777777" w:rsidR="00E63A86" w:rsidRPr="00E52810" w:rsidRDefault="00E63A86" w:rsidP="00113B00">
            <w:r>
              <w:t>Action Items</w:t>
            </w:r>
          </w:p>
        </w:tc>
        <w:sdt>
          <w:sdtPr>
            <w:alias w:val="Agenda 3, person responsible:"/>
            <w:tag w:val="Agenda 3, person responsible:"/>
            <w:id w:val="-1212412132"/>
            <w:placeholder>
              <w:docPart w:val="DAB91CC3C530204A91FADAC3436F08ED"/>
            </w:placeholder>
            <w:temporary/>
            <w:showingPlcHdr/>
            <w15:appearance w15:val="hidden"/>
          </w:sdtPr>
          <w:sdtContent>
            <w:tc>
              <w:tcPr>
                <w:tcW w:w="2250" w:type="dxa"/>
              </w:tcPr>
              <w:p w14:paraId="3E88DF5B" w14:textId="77777777" w:rsidR="00E63A86" w:rsidRPr="00E52810" w:rsidRDefault="00E63A86" w:rsidP="00113B00">
                <w:r w:rsidRPr="00E52810">
                  <w:t>Person responsible</w:t>
                </w:r>
              </w:p>
            </w:tc>
          </w:sdtContent>
        </w:sdt>
        <w:sdt>
          <w:sdtPr>
            <w:alias w:val="Agenda 3, deadline:"/>
            <w:tag w:val="Agenda 3, deadline:"/>
            <w:id w:val="-329992618"/>
            <w:placeholder>
              <w:docPart w:val="3506E5B520F94A4688C21BC8EA1E7F0F"/>
            </w:placeholder>
            <w:temporary/>
            <w:showingPlcHdr/>
            <w15:appearance w15:val="hidden"/>
          </w:sdtPr>
          <w:sdtContent>
            <w:tc>
              <w:tcPr>
                <w:tcW w:w="2250" w:type="dxa"/>
              </w:tcPr>
              <w:p w14:paraId="23ED8BE3" w14:textId="77777777" w:rsidR="00E63A86" w:rsidRPr="00E52810" w:rsidRDefault="00E63A86" w:rsidP="00113B00">
                <w:r w:rsidRPr="00E52810">
                  <w:t>Deadline</w:t>
                </w:r>
              </w:p>
            </w:tc>
          </w:sdtContent>
        </w:sdt>
      </w:tr>
      <w:tr w:rsidR="00E63A86" w:rsidRPr="00E52810" w14:paraId="0CAC7FDC" w14:textId="77777777" w:rsidTr="00113B00">
        <w:tc>
          <w:tcPr>
            <w:tcW w:w="6300" w:type="dxa"/>
          </w:tcPr>
          <w:p w14:paraId="3956F4F7" w14:textId="77777777" w:rsidR="00E63A86" w:rsidRPr="00E52810" w:rsidRDefault="00E63A86" w:rsidP="00113B00">
            <w:pPr>
              <w:ind w:left="0"/>
            </w:pPr>
          </w:p>
        </w:tc>
        <w:tc>
          <w:tcPr>
            <w:tcW w:w="2250" w:type="dxa"/>
          </w:tcPr>
          <w:p w14:paraId="58008B9C" w14:textId="77777777" w:rsidR="00E63A86" w:rsidRPr="00E52810" w:rsidRDefault="00E63A86" w:rsidP="00113B00">
            <w:pPr>
              <w:ind w:left="0"/>
            </w:pPr>
          </w:p>
        </w:tc>
        <w:tc>
          <w:tcPr>
            <w:tcW w:w="2250" w:type="dxa"/>
          </w:tcPr>
          <w:p w14:paraId="27F8BE62" w14:textId="77777777" w:rsidR="00E63A86" w:rsidRPr="00E52810" w:rsidRDefault="00E63A86" w:rsidP="00113B00">
            <w:pPr>
              <w:ind w:left="0"/>
            </w:pPr>
          </w:p>
        </w:tc>
      </w:tr>
      <w:tr w:rsidR="00E63A86" w:rsidRPr="00E52810" w14:paraId="42DCE433" w14:textId="77777777" w:rsidTr="00113B00">
        <w:tc>
          <w:tcPr>
            <w:tcW w:w="6300" w:type="dxa"/>
          </w:tcPr>
          <w:p w14:paraId="50B1CE9F" w14:textId="77777777" w:rsidR="00E63A86" w:rsidRPr="00E52810" w:rsidRDefault="00E63A86" w:rsidP="00113B00">
            <w:pPr>
              <w:ind w:left="0"/>
            </w:pPr>
          </w:p>
        </w:tc>
        <w:tc>
          <w:tcPr>
            <w:tcW w:w="2250" w:type="dxa"/>
          </w:tcPr>
          <w:p w14:paraId="50509056" w14:textId="77777777" w:rsidR="00E63A86" w:rsidRPr="00E52810" w:rsidRDefault="00E63A86" w:rsidP="00113B00">
            <w:pPr>
              <w:ind w:left="0"/>
            </w:pPr>
          </w:p>
        </w:tc>
        <w:tc>
          <w:tcPr>
            <w:tcW w:w="2250" w:type="dxa"/>
          </w:tcPr>
          <w:p w14:paraId="3DBE26A2" w14:textId="77777777" w:rsidR="00E63A86" w:rsidRPr="00E52810" w:rsidRDefault="00E63A86"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20" w:history="1">
        <w:r w:rsidRPr="00C46B82">
          <w:rPr>
            <w:rStyle w:val="Hyperlink"/>
          </w:rPr>
          <w:t>https://jeffersonlab-my.sharepoint.com/:f:/g/personal/tristan_jlab_org/EqZ5MeS-nipCgPfZB5p0oS4B9Is67d3nQb9sLJI3Zyev9g</w:t>
        </w:r>
      </w:hyperlink>
    </w:p>
    <w:p w14:paraId="69A5C756" w14:textId="24B7D2E9" w:rsidR="001B2077" w:rsidRDefault="001B2077" w:rsidP="00310B83">
      <w:pPr>
        <w:ind w:left="0"/>
        <w:rPr>
          <w:rStyle w:val="Hyperlink"/>
        </w:rPr>
      </w:pPr>
    </w:p>
    <w:sectPr w:rsidR="001B2077" w:rsidSect="00CB50F2">
      <w:footerReference w:type="default" r:id="rId21"/>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CD2E" w14:textId="77777777" w:rsidR="00936E03" w:rsidRDefault="00936E03">
      <w:pPr>
        <w:spacing w:after="0"/>
      </w:pPr>
      <w:r>
        <w:separator/>
      </w:r>
    </w:p>
  </w:endnote>
  <w:endnote w:type="continuationSeparator" w:id="0">
    <w:p w14:paraId="7B4FCEBD" w14:textId="77777777" w:rsidR="00936E03" w:rsidRDefault="00936E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E132D" w14:textId="77777777" w:rsidR="00936E03" w:rsidRDefault="00936E03">
      <w:pPr>
        <w:spacing w:after="0"/>
      </w:pPr>
      <w:r>
        <w:separator/>
      </w:r>
    </w:p>
  </w:footnote>
  <w:footnote w:type="continuationSeparator" w:id="0">
    <w:p w14:paraId="47EC9824" w14:textId="77777777" w:rsidR="00936E03" w:rsidRDefault="00936E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9"/>
  </w:num>
  <w:num w:numId="14" w16cid:durableId="1177815370">
    <w:abstractNumId w:val="12"/>
  </w:num>
  <w:num w:numId="15" w16cid:durableId="267473110">
    <w:abstractNumId w:val="14"/>
  </w:num>
  <w:num w:numId="16" w16cid:durableId="36128815">
    <w:abstractNumId w:val="18"/>
  </w:num>
  <w:num w:numId="17" w16cid:durableId="718626366">
    <w:abstractNumId w:val="13"/>
  </w:num>
  <w:num w:numId="18" w16cid:durableId="126822241">
    <w:abstractNumId w:val="15"/>
  </w:num>
  <w:num w:numId="19" w16cid:durableId="1012607396">
    <w:abstractNumId w:val="17"/>
  </w:num>
  <w:num w:numId="20" w16cid:durableId="86583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032F4"/>
    <w:rsid w:val="00017FEE"/>
    <w:rsid w:val="000202B1"/>
    <w:rsid w:val="00021A35"/>
    <w:rsid w:val="000227D8"/>
    <w:rsid w:val="00023DFF"/>
    <w:rsid w:val="00025360"/>
    <w:rsid w:val="0002576A"/>
    <w:rsid w:val="000262CC"/>
    <w:rsid w:val="00026F0E"/>
    <w:rsid w:val="00026F39"/>
    <w:rsid w:val="00027F33"/>
    <w:rsid w:val="000300FF"/>
    <w:rsid w:val="000308F0"/>
    <w:rsid w:val="00030924"/>
    <w:rsid w:val="00030AEF"/>
    <w:rsid w:val="00031C95"/>
    <w:rsid w:val="000327E4"/>
    <w:rsid w:val="0003501F"/>
    <w:rsid w:val="00041844"/>
    <w:rsid w:val="00044C91"/>
    <w:rsid w:val="00045937"/>
    <w:rsid w:val="00045FBC"/>
    <w:rsid w:val="000475FE"/>
    <w:rsid w:val="00047AF1"/>
    <w:rsid w:val="00047D16"/>
    <w:rsid w:val="00053073"/>
    <w:rsid w:val="000532AE"/>
    <w:rsid w:val="00053371"/>
    <w:rsid w:val="00054F9B"/>
    <w:rsid w:val="00055E11"/>
    <w:rsid w:val="00057A36"/>
    <w:rsid w:val="00057E41"/>
    <w:rsid w:val="00060314"/>
    <w:rsid w:val="00062A5B"/>
    <w:rsid w:val="00063CAE"/>
    <w:rsid w:val="000651D2"/>
    <w:rsid w:val="000669FA"/>
    <w:rsid w:val="00067398"/>
    <w:rsid w:val="00067616"/>
    <w:rsid w:val="00070820"/>
    <w:rsid w:val="0007261D"/>
    <w:rsid w:val="00074D76"/>
    <w:rsid w:val="00076EBF"/>
    <w:rsid w:val="00081DCF"/>
    <w:rsid w:val="00085C7B"/>
    <w:rsid w:val="00091373"/>
    <w:rsid w:val="00093CAF"/>
    <w:rsid w:val="00093D0F"/>
    <w:rsid w:val="00094CD0"/>
    <w:rsid w:val="00095BD3"/>
    <w:rsid w:val="00095CFA"/>
    <w:rsid w:val="000A08FF"/>
    <w:rsid w:val="000A244B"/>
    <w:rsid w:val="000A4A4A"/>
    <w:rsid w:val="000A4A68"/>
    <w:rsid w:val="000A73AB"/>
    <w:rsid w:val="000B0BD3"/>
    <w:rsid w:val="000B1AF0"/>
    <w:rsid w:val="000B3E66"/>
    <w:rsid w:val="000B486D"/>
    <w:rsid w:val="000B4E7A"/>
    <w:rsid w:val="000B54C0"/>
    <w:rsid w:val="000B5A61"/>
    <w:rsid w:val="000B7964"/>
    <w:rsid w:val="000C00A2"/>
    <w:rsid w:val="000C0200"/>
    <w:rsid w:val="000C1BF3"/>
    <w:rsid w:val="000C315B"/>
    <w:rsid w:val="000C5D56"/>
    <w:rsid w:val="000C68B2"/>
    <w:rsid w:val="000C7A1E"/>
    <w:rsid w:val="000D21F7"/>
    <w:rsid w:val="000D3FC5"/>
    <w:rsid w:val="000D6DC6"/>
    <w:rsid w:val="000D7763"/>
    <w:rsid w:val="000D7B48"/>
    <w:rsid w:val="000E0CB6"/>
    <w:rsid w:val="000E6D4B"/>
    <w:rsid w:val="000F3778"/>
    <w:rsid w:val="000F47CD"/>
    <w:rsid w:val="000F6A91"/>
    <w:rsid w:val="001005E5"/>
    <w:rsid w:val="00103A9C"/>
    <w:rsid w:val="001047C4"/>
    <w:rsid w:val="00106411"/>
    <w:rsid w:val="00106A12"/>
    <w:rsid w:val="00107632"/>
    <w:rsid w:val="00107A25"/>
    <w:rsid w:val="00110E7D"/>
    <w:rsid w:val="00111748"/>
    <w:rsid w:val="001118FD"/>
    <w:rsid w:val="00112E81"/>
    <w:rsid w:val="00113387"/>
    <w:rsid w:val="00113E42"/>
    <w:rsid w:val="00114FA0"/>
    <w:rsid w:val="00117191"/>
    <w:rsid w:val="0012151E"/>
    <w:rsid w:val="0012250F"/>
    <w:rsid w:val="00122528"/>
    <w:rsid w:val="001314DC"/>
    <w:rsid w:val="001318C6"/>
    <w:rsid w:val="00132DF1"/>
    <w:rsid w:val="00134BAB"/>
    <w:rsid w:val="001374F2"/>
    <w:rsid w:val="00140345"/>
    <w:rsid w:val="0014117B"/>
    <w:rsid w:val="00142A70"/>
    <w:rsid w:val="0014368C"/>
    <w:rsid w:val="00144243"/>
    <w:rsid w:val="001453F8"/>
    <w:rsid w:val="00146DAC"/>
    <w:rsid w:val="00146E58"/>
    <w:rsid w:val="00152CC8"/>
    <w:rsid w:val="00152D12"/>
    <w:rsid w:val="0015446A"/>
    <w:rsid w:val="00154CC1"/>
    <w:rsid w:val="001560DD"/>
    <w:rsid w:val="00157BB3"/>
    <w:rsid w:val="00160CC0"/>
    <w:rsid w:val="00162296"/>
    <w:rsid w:val="00163475"/>
    <w:rsid w:val="00163C6D"/>
    <w:rsid w:val="001646F8"/>
    <w:rsid w:val="001711BD"/>
    <w:rsid w:val="00173A84"/>
    <w:rsid w:val="00175757"/>
    <w:rsid w:val="0017681F"/>
    <w:rsid w:val="00176C72"/>
    <w:rsid w:val="00180A6C"/>
    <w:rsid w:val="00181150"/>
    <w:rsid w:val="00181D02"/>
    <w:rsid w:val="00183681"/>
    <w:rsid w:val="00185FBD"/>
    <w:rsid w:val="0018640A"/>
    <w:rsid w:val="00186CF6"/>
    <w:rsid w:val="0019611D"/>
    <w:rsid w:val="00197BCF"/>
    <w:rsid w:val="001A16AB"/>
    <w:rsid w:val="001A1B45"/>
    <w:rsid w:val="001A5051"/>
    <w:rsid w:val="001A65DA"/>
    <w:rsid w:val="001B15F0"/>
    <w:rsid w:val="001B19F1"/>
    <w:rsid w:val="001B2077"/>
    <w:rsid w:val="001B7741"/>
    <w:rsid w:val="001C0C32"/>
    <w:rsid w:val="001C1EE1"/>
    <w:rsid w:val="001C1FF0"/>
    <w:rsid w:val="001C2052"/>
    <w:rsid w:val="001C4207"/>
    <w:rsid w:val="001C4546"/>
    <w:rsid w:val="001D19E0"/>
    <w:rsid w:val="001D4242"/>
    <w:rsid w:val="001D4D0B"/>
    <w:rsid w:val="001E3220"/>
    <w:rsid w:val="001E4570"/>
    <w:rsid w:val="001E7DF1"/>
    <w:rsid w:val="001F246D"/>
    <w:rsid w:val="001F28D5"/>
    <w:rsid w:val="001F5CC0"/>
    <w:rsid w:val="00202354"/>
    <w:rsid w:val="00202BAF"/>
    <w:rsid w:val="00205CDC"/>
    <w:rsid w:val="00205E19"/>
    <w:rsid w:val="00206DED"/>
    <w:rsid w:val="002101BA"/>
    <w:rsid w:val="00213088"/>
    <w:rsid w:val="00214EBE"/>
    <w:rsid w:val="00215452"/>
    <w:rsid w:val="0021646D"/>
    <w:rsid w:val="00217C0C"/>
    <w:rsid w:val="002272CD"/>
    <w:rsid w:val="00227B16"/>
    <w:rsid w:val="002304CB"/>
    <w:rsid w:val="00231410"/>
    <w:rsid w:val="002332AD"/>
    <w:rsid w:val="00233D04"/>
    <w:rsid w:val="002351BD"/>
    <w:rsid w:val="002352F5"/>
    <w:rsid w:val="00236B53"/>
    <w:rsid w:val="0024006B"/>
    <w:rsid w:val="00241F0F"/>
    <w:rsid w:val="0025312D"/>
    <w:rsid w:val="00253FDC"/>
    <w:rsid w:val="00257BD5"/>
    <w:rsid w:val="002628AC"/>
    <w:rsid w:val="00263429"/>
    <w:rsid w:val="002634AD"/>
    <w:rsid w:val="0026452E"/>
    <w:rsid w:val="00266481"/>
    <w:rsid w:val="00267B63"/>
    <w:rsid w:val="00270AAE"/>
    <w:rsid w:val="00270B12"/>
    <w:rsid w:val="00270EA8"/>
    <w:rsid w:val="00273ECD"/>
    <w:rsid w:val="0027442E"/>
    <w:rsid w:val="002764CA"/>
    <w:rsid w:val="002772BF"/>
    <w:rsid w:val="0028246D"/>
    <w:rsid w:val="00283755"/>
    <w:rsid w:val="00286950"/>
    <w:rsid w:val="00286EE4"/>
    <w:rsid w:val="002908D8"/>
    <w:rsid w:val="00291D6E"/>
    <w:rsid w:val="00291E29"/>
    <w:rsid w:val="002925EB"/>
    <w:rsid w:val="0029263C"/>
    <w:rsid w:val="002931E1"/>
    <w:rsid w:val="002933EE"/>
    <w:rsid w:val="002A01FB"/>
    <w:rsid w:val="002A10AA"/>
    <w:rsid w:val="002A66B6"/>
    <w:rsid w:val="002A67A7"/>
    <w:rsid w:val="002A705A"/>
    <w:rsid w:val="002A7417"/>
    <w:rsid w:val="002A7E9D"/>
    <w:rsid w:val="002B06A8"/>
    <w:rsid w:val="002B2420"/>
    <w:rsid w:val="002B39AD"/>
    <w:rsid w:val="002B45BE"/>
    <w:rsid w:val="002B6A26"/>
    <w:rsid w:val="002B6C94"/>
    <w:rsid w:val="002B7F2F"/>
    <w:rsid w:val="002D08AE"/>
    <w:rsid w:val="002D0B85"/>
    <w:rsid w:val="002D4E35"/>
    <w:rsid w:val="002D54B8"/>
    <w:rsid w:val="002D782C"/>
    <w:rsid w:val="002E07BF"/>
    <w:rsid w:val="002E1484"/>
    <w:rsid w:val="002E42F3"/>
    <w:rsid w:val="002E44D3"/>
    <w:rsid w:val="002E4A62"/>
    <w:rsid w:val="002E7469"/>
    <w:rsid w:val="002F1201"/>
    <w:rsid w:val="002F123C"/>
    <w:rsid w:val="002F3397"/>
    <w:rsid w:val="002F3DAD"/>
    <w:rsid w:val="002F4ABE"/>
    <w:rsid w:val="002F6C18"/>
    <w:rsid w:val="002F7140"/>
    <w:rsid w:val="002F75A3"/>
    <w:rsid w:val="003001C3"/>
    <w:rsid w:val="00300897"/>
    <w:rsid w:val="00300990"/>
    <w:rsid w:val="00303177"/>
    <w:rsid w:val="0030410F"/>
    <w:rsid w:val="00310B83"/>
    <w:rsid w:val="00313D39"/>
    <w:rsid w:val="00323A56"/>
    <w:rsid w:val="00325291"/>
    <w:rsid w:val="0033084A"/>
    <w:rsid w:val="00335448"/>
    <w:rsid w:val="00337865"/>
    <w:rsid w:val="003443C3"/>
    <w:rsid w:val="00346808"/>
    <w:rsid w:val="003470EC"/>
    <w:rsid w:val="00347395"/>
    <w:rsid w:val="003475F1"/>
    <w:rsid w:val="003505C9"/>
    <w:rsid w:val="00350C3B"/>
    <w:rsid w:val="003514AA"/>
    <w:rsid w:val="00351965"/>
    <w:rsid w:val="0036174B"/>
    <w:rsid w:val="00361D4C"/>
    <w:rsid w:val="00362D70"/>
    <w:rsid w:val="0036340F"/>
    <w:rsid w:val="003639E5"/>
    <w:rsid w:val="003642CB"/>
    <w:rsid w:val="00364641"/>
    <w:rsid w:val="00366DB7"/>
    <w:rsid w:val="00371FD2"/>
    <w:rsid w:val="00372DEE"/>
    <w:rsid w:val="0037397B"/>
    <w:rsid w:val="00376C4F"/>
    <w:rsid w:val="00377118"/>
    <w:rsid w:val="00380E74"/>
    <w:rsid w:val="003819EF"/>
    <w:rsid w:val="00382B36"/>
    <w:rsid w:val="00383349"/>
    <w:rsid w:val="00392116"/>
    <w:rsid w:val="003A0DC3"/>
    <w:rsid w:val="003A523E"/>
    <w:rsid w:val="003A53AD"/>
    <w:rsid w:val="003A55AF"/>
    <w:rsid w:val="003B1BCE"/>
    <w:rsid w:val="003B244C"/>
    <w:rsid w:val="003B244F"/>
    <w:rsid w:val="003B2E38"/>
    <w:rsid w:val="003C1B81"/>
    <w:rsid w:val="003C268C"/>
    <w:rsid w:val="003C37EF"/>
    <w:rsid w:val="003C42A6"/>
    <w:rsid w:val="003C4307"/>
    <w:rsid w:val="003C5F2A"/>
    <w:rsid w:val="003C665F"/>
    <w:rsid w:val="003C6921"/>
    <w:rsid w:val="003C6B6C"/>
    <w:rsid w:val="003D0641"/>
    <w:rsid w:val="003D265D"/>
    <w:rsid w:val="003D3802"/>
    <w:rsid w:val="003D6B89"/>
    <w:rsid w:val="003E0DEE"/>
    <w:rsid w:val="003E11E3"/>
    <w:rsid w:val="003E2D3E"/>
    <w:rsid w:val="003E4BBA"/>
    <w:rsid w:val="003E62A8"/>
    <w:rsid w:val="003E63A8"/>
    <w:rsid w:val="003E6EFE"/>
    <w:rsid w:val="003F1866"/>
    <w:rsid w:val="003F1BCB"/>
    <w:rsid w:val="003F317C"/>
    <w:rsid w:val="003F405C"/>
    <w:rsid w:val="003F4675"/>
    <w:rsid w:val="004018E6"/>
    <w:rsid w:val="00401CAF"/>
    <w:rsid w:val="0040573E"/>
    <w:rsid w:val="00405D77"/>
    <w:rsid w:val="004110F6"/>
    <w:rsid w:val="004114D7"/>
    <w:rsid w:val="00411944"/>
    <w:rsid w:val="00413400"/>
    <w:rsid w:val="0041439B"/>
    <w:rsid w:val="00417A44"/>
    <w:rsid w:val="00420FFF"/>
    <w:rsid w:val="004240B0"/>
    <w:rsid w:val="004307BB"/>
    <w:rsid w:val="00431286"/>
    <w:rsid w:val="004321B5"/>
    <w:rsid w:val="00437357"/>
    <w:rsid w:val="004405B5"/>
    <w:rsid w:val="0044291A"/>
    <w:rsid w:val="00443E56"/>
    <w:rsid w:val="00444D8F"/>
    <w:rsid w:val="00446971"/>
    <w:rsid w:val="00447853"/>
    <w:rsid w:val="00447BD1"/>
    <w:rsid w:val="00447CF7"/>
    <w:rsid w:val="004527B5"/>
    <w:rsid w:val="00457A52"/>
    <w:rsid w:val="00461C66"/>
    <w:rsid w:val="00466BE9"/>
    <w:rsid w:val="00470444"/>
    <w:rsid w:val="00470C34"/>
    <w:rsid w:val="00471BCD"/>
    <w:rsid w:val="00471DF1"/>
    <w:rsid w:val="004764A9"/>
    <w:rsid w:val="00481947"/>
    <w:rsid w:val="00483F89"/>
    <w:rsid w:val="004917B8"/>
    <w:rsid w:val="00496204"/>
    <w:rsid w:val="004967FC"/>
    <w:rsid w:val="004A1483"/>
    <w:rsid w:val="004A17B2"/>
    <w:rsid w:val="004A46CE"/>
    <w:rsid w:val="004A5884"/>
    <w:rsid w:val="004A5DE0"/>
    <w:rsid w:val="004A7415"/>
    <w:rsid w:val="004A7B4D"/>
    <w:rsid w:val="004B1550"/>
    <w:rsid w:val="004B30B9"/>
    <w:rsid w:val="004C2B05"/>
    <w:rsid w:val="004C4FFE"/>
    <w:rsid w:val="004C5A30"/>
    <w:rsid w:val="004C6D24"/>
    <w:rsid w:val="004C7DD2"/>
    <w:rsid w:val="004D5BB6"/>
    <w:rsid w:val="004D72F9"/>
    <w:rsid w:val="004E045A"/>
    <w:rsid w:val="004E24BE"/>
    <w:rsid w:val="004E24FA"/>
    <w:rsid w:val="004E2557"/>
    <w:rsid w:val="004E2AB4"/>
    <w:rsid w:val="004E5C70"/>
    <w:rsid w:val="004F207D"/>
    <w:rsid w:val="004F22D4"/>
    <w:rsid w:val="004F32A1"/>
    <w:rsid w:val="005009F1"/>
    <w:rsid w:val="00501A88"/>
    <w:rsid w:val="00501ECC"/>
    <w:rsid w:val="00502C22"/>
    <w:rsid w:val="0050332D"/>
    <w:rsid w:val="00503676"/>
    <w:rsid w:val="00510925"/>
    <w:rsid w:val="00512C6F"/>
    <w:rsid w:val="00515A2E"/>
    <w:rsid w:val="00515D51"/>
    <w:rsid w:val="00517055"/>
    <w:rsid w:val="005170C2"/>
    <w:rsid w:val="00520250"/>
    <w:rsid w:val="005206EF"/>
    <w:rsid w:val="0052139E"/>
    <w:rsid w:val="00523128"/>
    <w:rsid w:val="00524023"/>
    <w:rsid w:val="00524DFF"/>
    <w:rsid w:val="0052570D"/>
    <w:rsid w:val="0052642B"/>
    <w:rsid w:val="00526542"/>
    <w:rsid w:val="00526889"/>
    <w:rsid w:val="00526AA6"/>
    <w:rsid w:val="00526C42"/>
    <w:rsid w:val="00530471"/>
    <w:rsid w:val="0053090B"/>
    <w:rsid w:val="00531545"/>
    <w:rsid w:val="005335CA"/>
    <w:rsid w:val="005350E7"/>
    <w:rsid w:val="00535B7D"/>
    <w:rsid w:val="00536324"/>
    <w:rsid w:val="0054428E"/>
    <w:rsid w:val="005442F2"/>
    <w:rsid w:val="0054433A"/>
    <w:rsid w:val="0054450B"/>
    <w:rsid w:val="005454AA"/>
    <w:rsid w:val="005508F1"/>
    <w:rsid w:val="005516D6"/>
    <w:rsid w:val="00552527"/>
    <w:rsid w:val="00552E0F"/>
    <w:rsid w:val="00557792"/>
    <w:rsid w:val="00557E9B"/>
    <w:rsid w:val="00560480"/>
    <w:rsid w:val="0056132E"/>
    <w:rsid w:val="0056404D"/>
    <w:rsid w:val="00564E5B"/>
    <w:rsid w:val="005653FC"/>
    <w:rsid w:val="00570151"/>
    <w:rsid w:val="005701D6"/>
    <w:rsid w:val="0057212A"/>
    <w:rsid w:val="005734AB"/>
    <w:rsid w:val="0057532E"/>
    <w:rsid w:val="00575D85"/>
    <w:rsid w:val="005773CA"/>
    <w:rsid w:val="00580002"/>
    <w:rsid w:val="00582282"/>
    <w:rsid w:val="00585F1E"/>
    <w:rsid w:val="00595414"/>
    <w:rsid w:val="005960F4"/>
    <w:rsid w:val="005A0F6E"/>
    <w:rsid w:val="005A1E0F"/>
    <w:rsid w:val="005A1E36"/>
    <w:rsid w:val="005A2094"/>
    <w:rsid w:val="005A38AE"/>
    <w:rsid w:val="005A6BF4"/>
    <w:rsid w:val="005A7872"/>
    <w:rsid w:val="005B0794"/>
    <w:rsid w:val="005B24F7"/>
    <w:rsid w:val="005B285D"/>
    <w:rsid w:val="005B2C7F"/>
    <w:rsid w:val="005B3815"/>
    <w:rsid w:val="005B71EE"/>
    <w:rsid w:val="005B727D"/>
    <w:rsid w:val="005C0568"/>
    <w:rsid w:val="005C2262"/>
    <w:rsid w:val="005C2B6E"/>
    <w:rsid w:val="005C3C97"/>
    <w:rsid w:val="005C4D01"/>
    <w:rsid w:val="005C4DD1"/>
    <w:rsid w:val="005D3952"/>
    <w:rsid w:val="005D40FE"/>
    <w:rsid w:val="005D5A0C"/>
    <w:rsid w:val="005D6486"/>
    <w:rsid w:val="005D6A6E"/>
    <w:rsid w:val="005E0961"/>
    <w:rsid w:val="005E2C8A"/>
    <w:rsid w:val="005E3063"/>
    <w:rsid w:val="005E53EE"/>
    <w:rsid w:val="005E5B66"/>
    <w:rsid w:val="005E73AE"/>
    <w:rsid w:val="005E7D19"/>
    <w:rsid w:val="005F0A22"/>
    <w:rsid w:val="005F1907"/>
    <w:rsid w:val="005F55CE"/>
    <w:rsid w:val="005F64EF"/>
    <w:rsid w:val="006014F9"/>
    <w:rsid w:val="00604D98"/>
    <w:rsid w:val="006107AC"/>
    <w:rsid w:val="0061247C"/>
    <w:rsid w:val="006127A3"/>
    <w:rsid w:val="00612C67"/>
    <w:rsid w:val="00616345"/>
    <w:rsid w:val="0061733A"/>
    <w:rsid w:val="00624603"/>
    <w:rsid w:val="00630547"/>
    <w:rsid w:val="006357A6"/>
    <w:rsid w:val="006357F3"/>
    <w:rsid w:val="0063707E"/>
    <w:rsid w:val="006410AB"/>
    <w:rsid w:val="00641ED8"/>
    <w:rsid w:val="006430E3"/>
    <w:rsid w:val="00644B11"/>
    <w:rsid w:val="006456BF"/>
    <w:rsid w:val="00645F6C"/>
    <w:rsid w:val="006477F0"/>
    <w:rsid w:val="006479A1"/>
    <w:rsid w:val="006513E3"/>
    <w:rsid w:val="0065420A"/>
    <w:rsid w:val="00654AB8"/>
    <w:rsid w:val="00655DC7"/>
    <w:rsid w:val="00656411"/>
    <w:rsid w:val="00660048"/>
    <w:rsid w:val="0066086F"/>
    <w:rsid w:val="00663531"/>
    <w:rsid w:val="00663C44"/>
    <w:rsid w:val="00663E22"/>
    <w:rsid w:val="0066525C"/>
    <w:rsid w:val="006673B9"/>
    <w:rsid w:val="00667413"/>
    <w:rsid w:val="00672A6F"/>
    <w:rsid w:val="006747B4"/>
    <w:rsid w:val="0067670A"/>
    <w:rsid w:val="00680703"/>
    <w:rsid w:val="00680BF7"/>
    <w:rsid w:val="00681E12"/>
    <w:rsid w:val="00681E3F"/>
    <w:rsid w:val="00686290"/>
    <w:rsid w:val="006872A4"/>
    <w:rsid w:val="0069198D"/>
    <w:rsid w:val="006928B4"/>
    <w:rsid w:val="006943FB"/>
    <w:rsid w:val="006A1A0E"/>
    <w:rsid w:val="006A7A4A"/>
    <w:rsid w:val="006B006C"/>
    <w:rsid w:val="006B292E"/>
    <w:rsid w:val="006B4353"/>
    <w:rsid w:val="006B57B6"/>
    <w:rsid w:val="006C29ED"/>
    <w:rsid w:val="006C61F6"/>
    <w:rsid w:val="006C6533"/>
    <w:rsid w:val="006D0AC9"/>
    <w:rsid w:val="006D571F"/>
    <w:rsid w:val="006E3569"/>
    <w:rsid w:val="006E4B85"/>
    <w:rsid w:val="006E7EB4"/>
    <w:rsid w:val="006F3983"/>
    <w:rsid w:val="006F3CE6"/>
    <w:rsid w:val="006F5A3F"/>
    <w:rsid w:val="0070026E"/>
    <w:rsid w:val="007019D4"/>
    <w:rsid w:val="00702ADC"/>
    <w:rsid w:val="0070573B"/>
    <w:rsid w:val="00706787"/>
    <w:rsid w:val="007109F1"/>
    <w:rsid w:val="00711BF0"/>
    <w:rsid w:val="00712345"/>
    <w:rsid w:val="00714174"/>
    <w:rsid w:val="00715EC6"/>
    <w:rsid w:val="007162B1"/>
    <w:rsid w:val="00716BFD"/>
    <w:rsid w:val="007171CA"/>
    <w:rsid w:val="007171ED"/>
    <w:rsid w:val="00721DCD"/>
    <w:rsid w:val="0072399B"/>
    <w:rsid w:val="00724222"/>
    <w:rsid w:val="007253CC"/>
    <w:rsid w:val="00725C52"/>
    <w:rsid w:val="0073064B"/>
    <w:rsid w:val="0073331D"/>
    <w:rsid w:val="007346C3"/>
    <w:rsid w:val="007351A3"/>
    <w:rsid w:val="00735563"/>
    <w:rsid w:val="00735F63"/>
    <w:rsid w:val="00736558"/>
    <w:rsid w:val="0075010D"/>
    <w:rsid w:val="00751464"/>
    <w:rsid w:val="007523E0"/>
    <w:rsid w:val="00756B32"/>
    <w:rsid w:val="00757405"/>
    <w:rsid w:val="007628C8"/>
    <w:rsid w:val="00763D09"/>
    <w:rsid w:val="0076479A"/>
    <w:rsid w:val="007647D8"/>
    <w:rsid w:val="00765694"/>
    <w:rsid w:val="00765C85"/>
    <w:rsid w:val="007661C4"/>
    <w:rsid w:val="00767CBB"/>
    <w:rsid w:val="00770155"/>
    <w:rsid w:val="00773D32"/>
    <w:rsid w:val="0077648A"/>
    <w:rsid w:val="00777C08"/>
    <w:rsid w:val="0078550E"/>
    <w:rsid w:val="0078750B"/>
    <w:rsid w:val="00791EB4"/>
    <w:rsid w:val="007952CF"/>
    <w:rsid w:val="00795581"/>
    <w:rsid w:val="007959A1"/>
    <w:rsid w:val="0079687A"/>
    <w:rsid w:val="0079777A"/>
    <w:rsid w:val="007A0614"/>
    <w:rsid w:val="007A49BF"/>
    <w:rsid w:val="007A5047"/>
    <w:rsid w:val="007A5D06"/>
    <w:rsid w:val="007A7AF6"/>
    <w:rsid w:val="007B0BE3"/>
    <w:rsid w:val="007B1E98"/>
    <w:rsid w:val="007B5838"/>
    <w:rsid w:val="007B62C8"/>
    <w:rsid w:val="007B7B65"/>
    <w:rsid w:val="007C13BB"/>
    <w:rsid w:val="007C3953"/>
    <w:rsid w:val="007C6B88"/>
    <w:rsid w:val="007C77A6"/>
    <w:rsid w:val="007D0E99"/>
    <w:rsid w:val="007D3D72"/>
    <w:rsid w:val="007D488A"/>
    <w:rsid w:val="007D5F8F"/>
    <w:rsid w:val="007D7EB1"/>
    <w:rsid w:val="007E0E9E"/>
    <w:rsid w:val="007E15E4"/>
    <w:rsid w:val="007E23D5"/>
    <w:rsid w:val="007E2A23"/>
    <w:rsid w:val="007E301F"/>
    <w:rsid w:val="007E44F7"/>
    <w:rsid w:val="007E6A63"/>
    <w:rsid w:val="007F01CC"/>
    <w:rsid w:val="007F1C39"/>
    <w:rsid w:val="007F26CA"/>
    <w:rsid w:val="007F3D0D"/>
    <w:rsid w:val="007F46D4"/>
    <w:rsid w:val="00801BD9"/>
    <w:rsid w:val="00803A3A"/>
    <w:rsid w:val="00806DB0"/>
    <w:rsid w:val="00812CB5"/>
    <w:rsid w:val="00813492"/>
    <w:rsid w:val="008165BF"/>
    <w:rsid w:val="00817224"/>
    <w:rsid w:val="008228BA"/>
    <w:rsid w:val="00822EB7"/>
    <w:rsid w:val="00823182"/>
    <w:rsid w:val="008263F2"/>
    <w:rsid w:val="00831C16"/>
    <w:rsid w:val="00831C75"/>
    <w:rsid w:val="00834C59"/>
    <w:rsid w:val="00834FB4"/>
    <w:rsid w:val="00836D67"/>
    <w:rsid w:val="00836E7A"/>
    <w:rsid w:val="00840A46"/>
    <w:rsid w:val="00840E65"/>
    <w:rsid w:val="008416FC"/>
    <w:rsid w:val="0084171E"/>
    <w:rsid w:val="008431CB"/>
    <w:rsid w:val="00845909"/>
    <w:rsid w:val="0084674E"/>
    <w:rsid w:val="0085015B"/>
    <w:rsid w:val="00851C13"/>
    <w:rsid w:val="00852DE3"/>
    <w:rsid w:val="008564D8"/>
    <w:rsid w:val="00856E38"/>
    <w:rsid w:val="00857A57"/>
    <w:rsid w:val="00861A18"/>
    <w:rsid w:val="008620BB"/>
    <w:rsid w:val="00863673"/>
    <w:rsid w:val="008644C2"/>
    <w:rsid w:val="00864827"/>
    <w:rsid w:val="0086507B"/>
    <w:rsid w:val="008660E1"/>
    <w:rsid w:val="00866BEA"/>
    <w:rsid w:val="008674ED"/>
    <w:rsid w:val="00867667"/>
    <w:rsid w:val="00870704"/>
    <w:rsid w:val="0087168C"/>
    <w:rsid w:val="00871B34"/>
    <w:rsid w:val="00873D00"/>
    <w:rsid w:val="00874510"/>
    <w:rsid w:val="00875B97"/>
    <w:rsid w:val="00876F04"/>
    <w:rsid w:val="00884671"/>
    <w:rsid w:val="00885CDE"/>
    <w:rsid w:val="00885E27"/>
    <w:rsid w:val="008866CB"/>
    <w:rsid w:val="00890D88"/>
    <w:rsid w:val="00892BA9"/>
    <w:rsid w:val="00893257"/>
    <w:rsid w:val="00894A81"/>
    <w:rsid w:val="008959AB"/>
    <w:rsid w:val="008A0CF3"/>
    <w:rsid w:val="008A4474"/>
    <w:rsid w:val="008A62BF"/>
    <w:rsid w:val="008A6376"/>
    <w:rsid w:val="008A6936"/>
    <w:rsid w:val="008A7849"/>
    <w:rsid w:val="008A7D74"/>
    <w:rsid w:val="008B0061"/>
    <w:rsid w:val="008B175E"/>
    <w:rsid w:val="008B1E6B"/>
    <w:rsid w:val="008B2A9F"/>
    <w:rsid w:val="008B5177"/>
    <w:rsid w:val="008B517E"/>
    <w:rsid w:val="008B55D5"/>
    <w:rsid w:val="008B59EA"/>
    <w:rsid w:val="008B6BA4"/>
    <w:rsid w:val="008C39B9"/>
    <w:rsid w:val="008C4D60"/>
    <w:rsid w:val="008C7446"/>
    <w:rsid w:val="008D0010"/>
    <w:rsid w:val="008D16DA"/>
    <w:rsid w:val="008D3733"/>
    <w:rsid w:val="008D4115"/>
    <w:rsid w:val="008D5CCB"/>
    <w:rsid w:val="008D6D2C"/>
    <w:rsid w:val="008D7640"/>
    <w:rsid w:val="008E2FAF"/>
    <w:rsid w:val="008E632E"/>
    <w:rsid w:val="008E7975"/>
    <w:rsid w:val="008F2301"/>
    <w:rsid w:val="008F3756"/>
    <w:rsid w:val="008F3C03"/>
    <w:rsid w:val="008F4178"/>
    <w:rsid w:val="008F50D3"/>
    <w:rsid w:val="008F614E"/>
    <w:rsid w:val="008F65C3"/>
    <w:rsid w:val="00902CFF"/>
    <w:rsid w:val="009074D0"/>
    <w:rsid w:val="009111F6"/>
    <w:rsid w:val="009140C8"/>
    <w:rsid w:val="0091584F"/>
    <w:rsid w:val="00917F8E"/>
    <w:rsid w:val="00921562"/>
    <w:rsid w:val="009232B2"/>
    <w:rsid w:val="009243E0"/>
    <w:rsid w:val="00924D6C"/>
    <w:rsid w:val="009266C1"/>
    <w:rsid w:val="009307F9"/>
    <w:rsid w:val="00932431"/>
    <w:rsid w:val="00932EA6"/>
    <w:rsid w:val="0093449B"/>
    <w:rsid w:val="009355B6"/>
    <w:rsid w:val="00936E03"/>
    <w:rsid w:val="0094290C"/>
    <w:rsid w:val="00943263"/>
    <w:rsid w:val="00944017"/>
    <w:rsid w:val="00946707"/>
    <w:rsid w:val="0094728C"/>
    <w:rsid w:val="00947E29"/>
    <w:rsid w:val="009540FB"/>
    <w:rsid w:val="0095442F"/>
    <w:rsid w:val="00955344"/>
    <w:rsid w:val="009559F7"/>
    <w:rsid w:val="00955DBB"/>
    <w:rsid w:val="009563A8"/>
    <w:rsid w:val="009617C5"/>
    <w:rsid w:val="009633BE"/>
    <w:rsid w:val="009665DC"/>
    <w:rsid w:val="00972641"/>
    <w:rsid w:val="00976645"/>
    <w:rsid w:val="00977A0F"/>
    <w:rsid w:val="009916AE"/>
    <w:rsid w:val="00995DA3"/>
    <w:rsid w:val="00996A58"/>
    <w:rsid w:val="009A16A7"/>
    <w:rsid w:val="009A1FE8"/>
    <w:rsid w:val="009A299A"/>
    <w:rsid w:val="009A29C5"/>
    <w:rsid w:val="009A4201"/>
    <w:rsid w:val="009A61E7"/>
    <w:rsid w:val="009B417E"/>
    <w:rsid w:val="009B60EA"/>
    <w:rsid w:val="009B7512"/>
    <w:rsid w:val="009C1307"/>
    <w:rsid w:val="009C1366"/>
    <w:rsid w:val="009C23F9"/>
    <w:rsid w:val="009C2EB9"/>
    <w:rsid w:val="009C2F62"/>
    <w:rsid w:val="009C3154"/>
    <w:rsid w:val="009D3059"/>
    <w:rsid w:val="009D65B7"/>
    <w:rsid w:val="009D72D5"/>
    <w:rsid w:val="009E0287"/>
    <w:rsid w:val="009E0755"/>
    <w:rsid w:val="009E2A68"/>
    <w:rsid w:val="009E2D2E"/>
    <w:rsid w:val="009E52C0"/>
    <w:rsid w:val="009E5D78"/>
    <w:rsid w:val="009E7B62"/>
    <w:rsid w:val="009F2CAD"/>
    <w:rsid w:val="009F3CF2"/>
    <w:rsid w:val="009F5583"/>
    <w:rsid w:val="009F798E"/>
    <w:rsid w:val="00A050F3"/>
    <w:rsid w:val="00A06154"/>
    <w:rsid w:val="00A06479"/>
    <w:rsid w:val="00A0713D"/>
    <w:rsid w:val="00A07B53"/>
    <w:rsid w:val="00A1041E"/>
    <w:rsid w:val="00A10E2D"/>
    <w:rsid w:val="00A1330C"/>
    <w:rsid w:val="00A16EA3"/>
    <w:rsid w:val="00A21286"/>
    <w:rsid w:val="00A21A83"/>
    <w:rsid w:val="00A22BF2"/>
    <w:rsid w:val="00A2443A"/>
    <w:rsid w:val="00A30DDC"/>
    <w:rsid w:val="00A31E88"/>
    <w:rsid w:val="00A35170"/>
    <w:rsid w:val="00A35237"/>
    <w:rsid w:val="00A36854"/>
    <w:rsid w:val="00A3706E"/>
    <w:rsid w:val="00A37F6C"/>
    <w:rsid w:val="00A4049A"/>
    <w:rsid w:val="00A40EAC"/>
    <w:rsid w:val="00A4147A"/>
    <w:rsid w:val="00A4435D"/>
    <w:rsid w:val="00A45D4B"/>
    <w:rsid w:val="00A46F60"/>
    <w:rsid w:val="00A502B2"/>
    <w:rsid w:val="00A504CE"/>
    <w:rsid w:val="00A50609"/>
    <w:rsid w:val="00A52800"/>
    <w:rsid w:val="00A576C1"/>
    <w:rsid w:val="00A627C6"/>
    <w:rsid w:val="00A63BD0"/>
    <w:rsid w:val="00A662FB"/>
    <w:rsid w:val="00A711D9"/>
    <w:rsid w:val="00A71974"/>
    <w:rsid w:val="00A74C0C"/>
    <w:rsid w:val="00A75B8E"/>
    <w:rsid w:val="00A8039D"/>
    <w:rsid w:val="00A805DF"/>
    <w:rsid w:val="00A8395B"/>
    <w:rsid w:val="00A83D19"/>
    <w:rsid w:val="00A8526A"/>
    <w:rsid w:val="00A85F85"/>
    <w:rsid w:val="00A9062A"/>
    <w:rsid w:val="00A92E1D"/>
    <w:rsid w:val="00A944B7"/>
    <w:rsid w:val="00A979E1"/>
    <w:rsid w:val="00AA211B"/>
    <w:rsid w:val="00AA21C4"/>
    <w:rsid w:val="00AA244C"/>
    <w:rsid w:val="00AA35E5"/>
    <w:rsid w:val="00AA490C"/>
    <w:rsid w:val="00AA7837"/>
    <w:rsid w:val="00AB01BC"/>
    <w:rsid w:val="00AB386E"/>
    <w:rsid w:val="00AB5532"/>
    <w:rsid w:val="00AB6235"/>
    <w:rsid w:val="00AC02D1"/>
    <w:rsid w:val="00AC03E1"/>
    <w:rsid w:val="00AC259F"/>
    <w:rsid w:val="00AC2658"/>
    <w:rsid w:val="00AC365F"/>
    <w:rsid w:val="00AD0999"/>
    <w:rsid w:val="00AD0D68"/>
    <w:rsid w:val="00AD2B56"/>
    <w:rsid w:val="00AD5128"/>
    <w:rsid w:val="00AD54A2"/>
    <w:rsid w:val="00AD737B"/>
    <w:rsid w:val="00AE3891"/>
    <w:rsid w:val="00AE680F"/>
    <w:rsid w:val="00AF2674"/>
    <w:rsid w:val="00AF274D"/>
    <w:rsid w:val="00AF3E3F"/>
    <w:rsid w:val="00AF4E98"/>
    <w:rsid w:val="00AF65FA"/>
    <w:rsid w:val="00B0204C"/>
    <w:rsid w:val="00B067A5"/>
    <w:rsid w:val="00B06EE1"/>
    <w:rsid w:val="00B1130F"/>
    <w:rsid w:val="00B16185"/>
    <w:rsid w:val="00B173B0"/>
    <w:rsid w:val="00B17A13"/>
    <w:rsid w:val="00B20CD5"/>
    <w:rsid w:val="00B21C2B"/>
    <w:rsid w:val="00B222D3"/>
    <w:rsid w:val="00B22784"/>
    <w:rsid w:val="00B22BB4"/>
    <w:rsid w:val="00B23518"/>
    <w:rsid w:val="00B247D0"/>
    <w:rsid w:val="00B24867"/>
    <w:rsid w:val="00B26E77"/>
    <w:rsid w:val="00B30DB4"/>
    <w:rsid w:val="00B30FB0"/>
    <w:rsid w:val="00B323B2"/>
    <w:rsid w:val="00B34BEA"/>
    <w:rsid w:val="00B34CA8"/>
    <w:rsid w:val="00B36935"/>
    <w:rsid w:val="00B37C75"/>
    <w:rsid w:val="00B4002B"/>
    <w:rsid w:val="00B40087"/>
    <w:rsid w:val="00B41B1D"/>
    <w:rsid w:val="00B41DD1"/>
    <w:rsid w:val="00B420B0"/>
    <w:rsid w:val="00B42474"/>
    <w:rsid w:val="00B45D0C"/>
    <w:rsid w:val="00B45E12"/>
    <w:rsid w:val="00B514A1"/>
    <w:rsid w:val="00B5180E"/>
    <w:rsid w:val="00B52D82"/>
    <w:rsid w:val="00B530FC"/>
    <w:rsid w:val="00B562F7"/>
    <w:rsid w:val="00B571DD"/>
    <w:rsid w:val="00B57FB1"/>
    <w:rsid w:val="00B60822"/>
    <w:rsid w:val="00B64007"/>
    <w:rsid w:val="00B64BF0"/>
    <w:rsid w:val="00B67519"/>
    <w:rsid w:val="00B677CB"/>
    <w:rsid w:val="00B708E0"/>
    <w:rsid w:val="00B73D2C"/>
    <w:rsid w:val="00B75499"/>
    <w:rsid w:val="00B7640C"/>
    <w:rsid w:val="00B80369"/>
    <w:rsid w:val="00B822F6"/>
    <w:rsid w:val="00B82C7D"/>
    <w:rsid w:val="00B83620"/>
    <w:rsid w:val="00B85205"/>
    <w:rsid w:val="00B85356"/>
    <w:rsid w:val="00B85662"/>
    <w:rsid w:val="00B85B42"/>
    <w:rsid w:val="00B8742E"/>
    <w:rsid w:val="00B90126"/>
    <w:rsid w:val="00B91219"/>
    <w:rsid w:val="00B95D91"/>
    <w:rsid w:val="00B96470"/>
    <w:rsid w:val="00B96AFA"/>
    <w:rsid w:val="00B96C8F"/>
    <w:rsid w:val="00BA2022"/>
    <w:rsid w:val="00BA668C"/>
    <w:rsid w:val="00BA7801"/>
    <w:rsid w:val="00BB4CF5"/>
    <w:rsid w:val="00BB61F9"/>
    <w:rsid w:val="00BB62EC"/>
    <w:rsid w:val="00BB7521"/>
    <w:rsid w:val="00BC08DE"/>
    <w:rsid w:val="00BC3AD3"/>
    <w:rsid w:val="00BC50F0"/>
    <w:rsid w:val="00BC5704"/>
    <w:rsid w:val="00BD09F5"/>
    <w:rsid w:val="00BD3767"/>
    <w:rsid w:val="00BD5B11"/>
    <w:rsid w:val="00BD65DA"/>
    <w:rsid w:val="00BD7462"/>
    <w:rsid w:val="00BE022C"/>
    <w:rsid w:val="00BE18D8"/>
    <w:rsid w:val="00BE24DD"/>
    <w:rsid w:val="00BE5011"/>
    <w:rsid w:val="00BE5562"/>
    <w:rsid w:val="00BE63E2"/>
    <w:rsid w:val="00BF38C8"/>
    <w:rsid w:val="00BF5C74"/>
    <w:rsid w:val="00C00459"/>
    <w:rsid w:val="00C01A39"/>
    <w:rsid w:val="00C04447"/>
    <w:rsid w:val="00C04F73"/>
    <w:rsid w:val="00C058A0"/>
    <w:rsid w:val="00C0598B"/>
    <w:rsid w:val="00C115F0"/>
    <w:rsid w:val="00C16C79"/>
    <w:rsid w:val="00C21727"/>
    <w:rsid w:val="00C222ED"/>
    <w:rsid w:val="00C2527A"/>
    <w:rsid w:val="00C263AC"/>
    <w:rsid w:val="00C27626"/>
    <w:rsid w:val="00C27B32"/>
    <w:rsid w:val="00C311DA"/>
    <w:rsid w:val="00C32384"/>
    <w:rsid w:val="00C336AC"/>
    <w:rsid w:val="00C33F95"/>
    <w:rsid w:val="00C340FB"/>
    <w:rsid w:val="00C350A2"/>
    <w:rsid w:val="00C42351"/>
    <w:rsid w:val="00C42D3B"/>
    <w:rsid w:val="00C43705"/>
    <w:rsid w:val="00C443BB"/>
    <w:rsid w:val="00C445DA"/>
    <w:rsid w:val="00C44F2C"/>
    <w:rsid w:val="00C46850"/>
    <w:rsid w:val="00C4782A"/>
    <w:rsid w:val="00C505DF"/>
    <w:rsid w:val="00C52172"/>
    <w:rsid w:val="00C52475"/>
    <w:rsid w:val="00C5629F"/>
    <w:rsid w:val="00C57D52"/>
    <w:rsid w:val="00C6001F"/>
    <w:rsid w:val="00C603DE"/>
    <w:rsid w:val="00C62C5D"/>
    <w:rsid w:val="00C70F0B"/>
    <w:rsid w:val="00C74EBF"/>
    <w:rsid w:val="00C756C5"/>
    <w:rsid w:val="00C80E74"/>
    <w:rsid w:val="00C812BF"/>
    <w:rsid w:val="00C81999"/>
    <w:rsid w:val="00C9013A"/>
    <w:rsid w:val="00C90A01"/>
    <w:rsid w:val="00C90AFD"/>
    <w:rsid w:val="00C93DA3"/>
    <w:rsid w:val="00C963CA"/>
    <w:rsid w:val="00C97200"/>
    <w:rsid w:val="00CA3ACC"/>
    <w:rsid w:val="00CA4B64"/>
    <w:rsid w:val="00CA7C82"/>
    <w:rsid w:val="00CB42B2"/>
    <w:rsid w:val="00CB4CB8"/>
    <w:rsid w:val="00CB4E0E"/>
    <w:rsid w:val="00CB50F2"/>
    <w:rsid w:val="00CC2BFE"/>
    <w:rsid w:val="00CC3ACD"/>
    <w:rsid w:val="00CC499C"/>
    <w:rsid w:val="00CC5B52"/>
    <w:rsid w:val="00CC78B9"/>
    <w:rsid w:val="00CD0B7C"/>
    <w:rsid w:val="00CD13BF"/>
    <w:rsid w:val="00CD2B43"/>
    <w:rsid w:val="00CD51B4"/>
    <w:rsid w:val="00CD5A05"/>
    <w:rsid w:val="00CE02AF"/>
    <w:rsid w:val="00CE1A61"/>
    <w:rsid w:val="00CE4A04"/>
    <w:rsid w:val="00CE5F15"/>
    <w:rsid w:val="00CE6DA0"/>
    <w:rsid w:val="00CF26FD"/>
    <w:rsid w:val="00CF29F7"/>
    <w:rsid w:val="00CF2B68"/>
    <w:rsid w:val="00CF3405"/>
    <w:rsid w:val="00CF418A"/>
    <w:rsid w:val="00CF51AC"/>
    <w:rsid w:val="00CF5C61"/>
    <w:rsid w:val="00CF5CEF"/>
    <w:rsid w:val="00CF65D8"/>
    <w:rsid w:val="00CF66F0"/>
    <w:rsid w:val="00CF71CD"/>
    <w:rsid w:val="00D0105F"/>
    <w:rsid w:val="00D0224F"/>
    <w:rsid w:val="00D026C6"/>
    <w:rsid w:val="00D02DB9"/>
    <w:rsid w:val="00D06B45"/>
    <w:rsid w:val="00D105C8"/>
    <w:rsid w:val="00D1061C"/>
    <w:rsid w:val="00D11961"/>
    <w:rsid w:val="00D12068"/>
    <w:rsid w:val="00D149CB"/>
    <w:rsid w:val="00D15A1B"/>
    <w:rsid w:val="00D20D47"/>
    <w:rsid w:val="00D23CF9"/>
    <w:rsid w:val="00D27735"/>
    <w:rsid w:val="00D31AD4"/>
    <w:rsid w:val="00D3356F"/>
    <w:rsid w:val="00D36948"/>
    <w:rsid w:val="00D36B48"/>
    <w:rsid w:val="00D372AC"/>
    <w:rsid w:val="00D406FE"/>
    <w:rsid w:val="00D411AD"/>
    <w:rsid w:val="00D47BC3"/>
    <w:rsid w:val="00D51D8B"/>
    <w:rsid w:val="00D53DAC"/>
    <w:rsid w:val="00D62B38"/>
    <w:rsid w:val="00D6466C"/>
    <w:rsid w:val="00D65119"/>
    <w:rsid w:val="00D70293"/>
    <w:rsid w:val="00D70A90"/>
    <w:rsid w:val="00D7101E"/>
    <w:rsid w:val="00D72EC5"/>
    <w:rsid w:val="00D761DE"/>
    <w:rsid w:val="00D77690"/>
    <w:rsid w:val="00D81E87"/>
    <w:rsid w:val="00D84D7A"/>
    <w:rsid w:val="00D85D9A"/>
    <w:rsid w:val="00D87A06"/>
    <w:rsid w:val="00D90A37"/>
    <w:rsid w:val="00D93F25"/>
    <w:rsid w:val="00D95C96"/>
    <w:rsid w:val="00D96B98"/>
    <w:rsid w:val="00D97F34"/>
    <w:rsid w:val="00DA0803"/>
    <w:rsid w:val="00DA50E2"/>
    <w:rsid w:val="00DA5748"/>
    <w:rsid w:val="00DA7CE0"/>
    <w:rsid w:val="00DB1CFF"/>
    <w:rsid w:val="00DB2270"/>
    <w:rsid w:val="00DC06E8"/>
    <w:rsid w:val="00DC2307"/>
    <w:rsid w:val="00DC41FE"/>
    <w:rsid w:val="00DD00B2"/>
    <w:rsid w:val="00DD0F2D"/>
    <w:rsid w:val="00DD3539"/>
    <w:rsid w:val="00DD36B6"/>
    <w:rsid w:val="00DD448E"/>
    <w:rsid w:val="00DD4BD0"/>
    <w:rsid w:val="00DD4BE0"/>
    <w:rsid w:val="00DD4CA2"/>
    <w:rsid w:val="00DD71BF"/>
    <w:rsid w:val="00DD7B19"/>
    <w:rsid w:val="00DE4983"/>
    <w:rsid w:val="00DE70C0"/>
    <w:rsid w:val="00DE7784"/>
    <w:rsid w:val="00DF0992"/>
    <w:rsid w:val="00DF3B55"/>
    <w:rsid w:val="00DF5B82"/>
    <w:rsid w:val="00DF5DB5"/>
    <w:rsid w:val="00E009D8"/>
    <w:rsid w:val="00E05215"/>
    <w:rsid w:val="00E0560C"/>
    <w:rsid w:val="00E05FFB"/>
    <w:rsid w:val="00E118B9"/>
    <w:rsid w:val="00E11F81"/>
    <w:rsid w:val="00E12240"/>
    <w:rsid w:val="00E123F8"/>
    <w:rsid w:val="00E14D93"/>
    <w:rsid w:val="00E2068F"/>
    <w:rsid w:val="00E23D1E"/>
    <w:rsid w:val="00E24CB7"/>
    <w:rsid w:val="00E26F37"/>
    <w:rsid w:val="00E27510"/>
    <w:rsid w:val="00E31142"/>
    <w:rsid w:val="00E3267C"/>
    <w:rsid w:val="00E34124"/>
    <w:rsid w:val="00E356AB"/>
    <w:rsid w:val="00E369B3"/>
    <w:rsid w:val="00E3706F"/>
    <w:rsid w:val="00E37757"/>
    <w:rsid w:val="00E40281"/>
    <w:rsid w:val="00E43585"/>
    <w:rsid w:val="00E45601"/>
    <w:rsid w:val="00E52028"/>
    <w:rsid w:val="00E522B7"/>
    <w:rsid w:val="00E52658"/>
    <w:rsid w:val="00E52810"/>
    <w:rsid w:val="00E53FCF"/>
    <w:rsid w:val="00E5402C"/>
    <w:rsid w:val="00E55310"/>
    <w:rsid w:val="00E6158E"/>
    <w:rsid w:val="00E6247A"/>
    <w:rsid w:val="00E63825"/>
    <w:rsid w:val="00E63988"/>
    <w:rsid w:val="00E63A86"/>
    <w:rsid w:val="00E63D4A"/>
    <w:rsid w:val="00E64620"/>
    <w:rsid w:val="00E670AF"/>
    <w:rsid w:val="00E70F21"/>
    <w:rsid w:val="00E71625"/>
    <w:rsid w:val="00E72EFC"/>
    <w:rsid w:val="00E73023"/>
    <w:rsid w:val="00E732DF"/>
    <w:rsid w:val="00E74983"/>
    <w:rsid w:val="00E829C0"/>
    <w:rsid w:val="00E8363A"/>
    <w:rsid w:val="00E84079"/>
    <w:rsid w:val="00E84CA5"/>
    <w:rsid w:val="00E857BC"/>
    <w:rsid w:val="00E91926"/>
    <w:rsid w:val="00E9241A"/>
    <w:rsid w:val="00EA0B68"/>
    <w:rsid w:val="00EA3DBF"/>
    <w:rsid w:val="00EA40F3"/>
    <w:rsid w:val="00EA46B1"/>
    <w:rsid w:val="00EA46EC"/>
    <w:rsid w:val="00EA780D"/>
    <w:rsid w:val="00EB1A53"/>
    <w:rsid w:val="00EB3AE3"/>
    <w:rsid w:val="00EB42C8"/>
    <w:rsid w:val="00EB43FE"/>
    <w:rsid w:val="00EB6C8F"/>
    <w:rsid w:val="00EB7060"/>
    <w:rsid w:val="00EC10D7"/>
    <w:rsid w:val="00EC11D6"/>
    <w:rsid w:val="00EC41F4"/>
    <w:rsid w:val="00EC55E4"/>
    <w:rsid w:val="00ED10C8"/>
    <w:rsid w:val="00ED3CE0"/>
    <w:rsid w:val="00ED51A2"/>
    <w:rsid w:val="00ED52DF"/>
    <w:rsid w:val="00ED7045"/>
    <w:rsid w:val="00ED7996"/>
    <w:rsid w:val="00EE011C"/>
    <w:rsid w:val="00EE0627"/>
    <w:rsid w:val="00EE2951"/>
    <w:rsid w:val="00EE2F69"/>
    <w:rsid w:val="00EE79E6"/>
    <w:rsid w:val="00EF00C7"/>
    <w:rsid w:val="00EF1A13"/>
    <w:rsid w:val="00EF5336"/>
    <w:rsid w:val="00EF5C57"/>
    <w:rsid w:val="00F00490"/>
    <w:rsid w:val="00F00E22"/>
    <w:rsid w:val="00F0154B"/>
    <w:rsid w:val="00F0376A"/>
    <w:rsid w:val="00F050AB"/>
    <w:rsid w:val="00F0622E"/>
    <w:rsid w:val="00F06494"/>
    <w:rsid w:val="00F06B37"/>
    <w:rsid w:val="00F10105"/>
    <w:rsid w:val="00F11B2C"/>
    <w:rsid w:val="00F124D3"/>
    <w:rsid w:val="00F1481C"/>
    <w:rsid w:val="00F16500"/>
    <w:rsid w:val="00F22F6D"/>
    <w:rsid w:val="00F25ADC"/>
    <w:rsid w:val="00F260BF"/>
    <w:rsid w:val="00F319FD"/>
    <w:rsid w:val="00F324BF"/>
    <w:rsid w:val="00F34670"/>
    <w:rsid w:val="00F4126E"/>
    <w:rsid w:val="00F431A2"/>
    <w:rsid w:val="00F45ED3"/>
    <w:rsid w:val="00F45F04"/>
    <w:rsid w:val="00F46E81"/>
    <w:rsid w:val="00F474E7"/>
    <w:rsid w:val="00F527B3"/>
    <w:rsid w:val="00F545F7"/>
    <w:rsid w:val="00F54716"/>
    <w:rsid w:val="00F560A1"/>
    <w:rsid w:val="00F61AFA"/>
    <w:rsid w:val="00F6231F"/>
    <w:rsid w:val="00F63500"/>
    <w:rsid w:val="00F63874"/>
    <w:rsid w:val="00F6508F"/>
    <w:rsid w:val="00F65DF6"/>
    <w:rsid w:val="00F673B6"/>
    <w:rsid w:val="00F70B7A"/>
    <w:rsid w:val="00F731A0"/>
    <w:rsid w:val="00F735E2"/>
    <w:rsid w:val="00F77D48"/>
    <w:rsid w:val="00F801AD"/>
    <w:rsid w:val="00F81C79"/>
    <w:rsid w:val="00F829CC"/>
    <w:rsid w:val="00F853A1"/>
    <w:rsid w:val="00F91748"/>
    <w:rsid w:val="00F920FA"/>
    <w:rsid w:val="00F9336C"/>
    <w:rsid w:val="00F968F9"/>
    <w:rsid w:val="00FA0A2F"/>
    <w:rsid w:val="00FA0BA6"/>
    <w:rsid w:val="00FA0EAD"/>
    <w:rsid w:val="00FA1C54"/>
    <w:rsid w:val="00FA2FAA"/>
    <w:rsid w:val="00FA3847"/>
    <w:rsid w:val="00FA3FBA"/>
    <w:rsid w:val="00FA458C"/>
    <w:rsid w:val="00FA6F1D"/>
    <w:rsid w:val="00FB0406"/>
    <w:rsid w:val="00FB3E96"/>
    <w:rsid w:val="00FB6D9A"/>
    <w:rsid w:val="00FB711D"/>
    <w:rsid w:val="00FB7679"/>
    <w:rsid w:val="00FC0B90"/>
    <w:rsid w:val="00FC130B"/>
    <w:rsid w:val="00FC231F"/>
    <w:rsid w:val="00FC264E"/>
    <w:rsid w:val="00FC2F44"/>
    <w:rsid w:val="00FC453B"/>
    <w:rsid w:val="00FC7388"/>
    <w:rsid w:val="00FD08D9"/>
    <w:rsid w:val="00FD255B"/>
    <w:rsid w:val="00FD3001"/>
    <w:rsid w:val="00FD5545"/>
    <w:rsid w:val="00FD75DE"/>
    <w:rsid w:val="00FE1964"/>
    <w:rsid w:val="00FE3FCC"/>
    <w:rsid w:val="00FE4076"/>
    <w:rsid w:val="00FE4E31"/>
    <w:rsid w:val="00FE6017"/>
    <w:rsid w:val="00FE774A"/>
    <w:rsid w:val="00FF048A"/>
    <w:rsid w:val="00FF075D"/>
    <w:rsid w:val="00FF2C55"/>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jeffersonlab-my.sharepoint.com/:f:/g/personal/tristan_jlab_org/EqZ5MeS-nipCgPfZB5p0oS4B9Is67d3nQb9sLJI3Zyev9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C90FC1134F554840915A92B275C970A7"/>
        <w:category>
          <w:name w:val="General"/>
          <w:gallery w:val="placeholder"/>
        </w:category>
        <w:types>
          <w:type w:val="bbPlcHdr"/>
        </w:types>
        <w:behaviors>
          <w:behavior w:val="content"/>
        </w:behaviors>
        <w:guid w:val="{E8D2284D-E029-324F-92E6-665158526948}"/>
      </w:docPartPr>
      <w:docPartBody>
        <w:p w:rsidR="00224769" w:rsidRDefault="00932C7A" w:rsidP="00932C7A">
          <w:pPr>
            <w:pStyle w:val="C90FC1134F554840915A92B275C970A7"/>
          </w:pPr>
          <w:r>
            <w:t>Time allotted</w:t>
          </w:r>
        </w:p>
      </w:docPartBody>
    </w:docPart>
    <w:docPart>
      <w:docPartPr>
        <w:name w:val="D60ECA4737CE5245BC657575D16FE204"/>
        <w:category>
          <w:name w:val="General"/>
          <w:gallery w:val="placeholder"/>
        </w:category>
        <w:types>
          <w:type w:val="bbPlcHdr"/>
        </w:types>
        <w:behaviors>
          <w:behavior w:val="content"/>
        </w:behaviors>
        <w:guid w:val="{AB9E4D62-F970-4D44-A1D8-BC9F98A654F5}"/>
      </w:docPartPr>
      <w:docPartBody>
        <w:p w:rsidR="00224769" w:rsidRDefault="00932C7A" w:rsidP="00932C7A">
          <w:pPr>
            <w:pStyle w:val="D60ECA4737CE5245BC657575D16FE204"/>
          </w:pPr>
          <w:r>
            <w:rPr>
              <w:rStyle w:val="SubtleEmphasis"/>
            </w:rPr>
            <w:t>Time</w:t>
          </w:r>
        </w:p>
      </w:docPartBody>
    </w:docPart>
    <w:docPart>
      <w:docPartPr>
        <w:name w:val="2F00F5E8CB8EEB43B29CAD71FAF13677"/>
        <w:category>
          <w:name w:val="General"/>
          <w:gallery w:val="placeholder"/>
        </w:category>
        <w:types>
          <w:type w:val="bbPlcHdr"/>
        </w:types>
        <w:behaviors>
          <w:behavior w:val="content"/>
        </w:behaviors>
        <w:guid w:val="{0826EFD6-3D2B-884A-AE88-39F44376E1B5}"/>
      </w:docPartPr>
      <w:docPartBody>
        <w:p w:rsidR="00224769" w:rsidRDefault="00932C7A" w:rsidP="00932C7A">
          <w:pPr>
            <w:pStyle w:val="2F00F5E8CB8EEB43B29CAD71FAF13677"/>
          </w:pPr>
          <w:r>
            <w:t>Agenda topic</w:t>
          </w:r>
        </w:p>
      </w:docPartBody>
    </w:docPart>
    <w:docPart>
      <w:docPartPr>
        <w:name w:val="CDF1568C3B3FD04B887B1B994D4383F5"/>
        <w:category>
          <w:name w:val="General"/>
          <w:gallery w:val="placeholder"/>
        </w:category>
        <w:types>
          <w:type w:val="bbPlcHdr"/>
        </w:types>
        <w:behaviors>
          <w:behavior w:val="content"/>
        </w:behaviors>
        <w:guid w:val="{FD7673C4-FD73-6347-8E50-483FBC2688F8}"/>
      </w:docPartPr>
      <w:docPartBody>
        <w:p w:rsidR="00224769" w:rsidRDefault="00932C7A" w:rsidP="00932C7A">
          <w:pPr>
            <w:pStyle w:val="CDF1568C3B3FD04B887B1B994D4383F5"/>
          </w:pPr>
          <w:r>
            <w:t>Presenter</w:t>
          </w:r>
        </w:p>
      </w:docPartBody>
    </w:docPart>
    <w:docPart>
      <w:docPartPr>
        <w:name w:val="DAB91CC3C530204A91FADAC3436F08ED"/>
        <w:category>
          <w:name w:val="General"/>
          <w:gallery w:val="placeholder"/>
        </w:category>
        <w:types>
          <w:type w:val="bbPlcHdr"/>
        </w:types>
        <w:behaviors>
          <w:behavior w:val="content"/>
        </w:behaviors>
        <w:guid w:val="{0D062214-DD4A-7643-8435-C03AB4270C3A}"/>
      </w:docPartPr>
      <w:docPartBody>
        <w:p w:rsidR="00224769" w:rsidRDefault="00932C7A" w:rsidP="00932C7A">
          <w:pPr>
            <w:pStyle w:val="DAB91CC3C530204A91FADAC3436F08ED"/>
          </w:pPr>
          <w:r w:rsidRPr="00E52810">
            <w:t>Person responsible</w:t>
          </w:r>
        </w:p>
      </w:docPartBody>
    </w:docPart>
    <w:docPart>
      <w:docPartPr>
        <w:name w:val="3506E5B520F94A4688C21BC8EA1E7F0F"/>
        <w:category>
          <w:name w:val="General"/>
          <w:gallery w:val="placeholder"/>
        </w:category>
        <w:types>
          <w:type w:val="bbPlcHdr"/>
        </w:types>
        <w:behaviors>
          <w:behavior w:val="content"/>
        </w:behaviors>
        <w:guid w:val="{AA31E1A1-EE13-7543-ACFE-FD4AB5CDAD58}"/>
      </w:docPartPr>
      <w:docPartBody>
        <w:p w:rsidR="00224769" w:rsidRDefault="00932C7A" w:rsidP="00932C7A">
          <w:pPr>
            <w:pStyle w:val="3506E5B520F94A4688C21BC8EA1E7F0F"/>
          </w:pPr>
          <w:r w:rsidRPr="00E52810">
            <w:t>Deadline</w:t>
          </w:r>
        </w:p>
      </w:docPartBody>
    </w:docPart>
    <w:docPart>
      <w:docPartPr>
        <w:name w:val="8E87B5A15469114CB384E40D39B11CD2"/>
        <w:category>
          <w:name w:val="General"/>
          <w:gallery w:val="placeholder"/>
        </w:category>
        <w:types>
          <w:type w:val="bbPlcHdr"/>
        </w:types>
        <w:behaviors>
          <w:behavior w:val="content"/>
        </w:behaviors>
        <w:guid w:val="{A36B1647-8466-D141-8B64-3711D0FDAC98}"/>
      </w:docPartPr>
      <w:docPartBody>
        <w:p w:rsidR="00FE2FE0" w:rsidRDefault="003A6E22" w:rsidP="003A6E22">
          <w:pPr>
            <w:pStyle w:val="8E87B5A15469114CB384E40D39B11CD2"/>
          </w:pPr>
          <w:r>
            <w:t>Time allotted</w:t>
          </w:r>
        </w:p>
      </w:docPartBody>
    </w:docPart>
    <w:docPart>
      <w:docPartPr>
        <w:name w:val="3565F24DBE71C845859163D578A4CADB"/>
        <w:category>
          <w:name w:val="General"/>
          <w:gallery w:val="placeholder"/>
        </w:category>
        <w:types>
          <w:type w:val="bbPlcHdr"/>
        </w:types>
        <w:behaviors>
          <w:behavior w:val="content"/>
        </w:behaviors>
        <w:guid w:val="{99132EE6-C19B-CB43-96E4-4E1776AFAC93}"/>
      </w:docPartPr>
      <w:docPartBody>
        <w:p w:rsidR="00FE2FE0" w:rsidRDefault="003A6E22" w:rsidP="003A6E22">
          <w:pPr>
            <w:pStyle w:val="3565F24DBE71C845859163D578A4CADB"/>
          </w:pPr>
          <w:r>
            <w:rPr>
              <w:rStyle w:val="SubtleEmphasis"/>
            </w:rPr>
            <w:t>Time</w:t>
          </w:r>
        </w:p>
      </w:docPartBody>
    </w:docPart>
    <w:docPart>
      <w:docPartPr>
        <w:name w:val="2D5EBEB790398F41AD8EE3991957CCBF"/>
        <w:category>
          <w:name w:val="General"/>
          <w:gallery w:val="placeholder"/>
        </w:category>
        <w:types>
          <w:type w:val="bbPlcHdr"/>
        </w:types>
        <w:behaviors>
          <w:behavior w:val="content"/>
        </w:behaviors>
        <w:guid w:val="{70CA4567-0B43-7344-A487-C67AFBA05D69}"/>
      </w:docPartPr>
      <w:docPartBody>
        <w:p w:rsidR="00FE2FE0" w:rsidRDefault="003A6E22" w:rsidP="003A6E22">
          <w:pPr>
            <w:pStyle w:val="2D5EBEB790398F41AD8EE3991957CCBF"/>
          </w:pPr>
          <w:r>
            <w:t>Agenda topic</w:t>
          </w:r>
        </w:p>
      </w:docPartBody>
    </w:docPart>
    <w:docPart>
      <w:docPartPr>
        <w:name w:val="06BB7632538DC044B6F8701882AC31CF"/>
        <w:category>
          <w:name w:val="General"/>
          <w:gallery w:val="placeholder"/>
        </w:category>
        <w:types>
          <w:type w:val="bbPlcHdr"/>
        </w:types>
        <w:behaviors>
          <w:behavior w:val="content"/>
        </w:behaviors>
        <w:guid w:val="{7E312399-29FC-B144-9D0C-49C8F06C72BB}"/>
      </w:docPartPr>
      <w:docPartBody>
        <w:p w:rsidR="00FE2FE0" w:rsidRDefault="003A6E22" w:rsidP="003A6E22">
          <w:pPr>
            <w:pStyle w:val="06BB7632538DC044B6F8701882AC31CF"/>
          </w:pPr>
          <w:r>
            <w:t>Presenter</w:t>
          </w:r>
        </w:p>
      </w:docPartBody>
    </w:docPart>
    <w:docPart>
      <w:docPartPr>
        <w:name w:val="1896F7B742934A448C837A4AA38F599A"/>
        <w:category>
          <w:name w:val="General"/>
          <w:gallery w:val="placeholder"/>
        </w:category>
        <w:types>
          <w:type w:val="bbPlcHdr"/>
        </w:types>
        <w:behaviors>
          <w:behavior w:val="content"/>
        </w:behaviors>
        <w:guid w:val="{E999D40C-6950-5A40-A60C-811CDA80C6C4}"/>
      </w:docPartPr>
      <w:docPartBody>
        <w:p w:rsidR="00FE2FE0" w:rsidRDefault="003A6E22" w:rsidP="003A6E22">
          <w:pPr>
            <w:pStyle w:val="1896F7B742934A448C837A4AA38F599A"/>
          </w:pPr>
          <w:r w:rsidRPr="00E52810">
            <w:t>Person responsible</w:t>
          </w:r>
        </w:p>
      </w:docPartBody>
    </w:docPart>
    <w:docPart>
      <w:docPartPr>
        <w:name w:val="030D0E3A7D74234399CC828327188905"/>
        <w:category>
          <w:name w:val="General"/>
          <w:gallery w:val="placeholder"/>
        </w:category>
        <w:types>
          <w:type w:val="bbPlcHdr"/>
        </w:types>
        <w:behaviors>
          <w:behavior w:val="content"/>
        </w:behaviors>
        <w:guid w:val="{58213973-C2A7-A449-A765-2F62E1552D4F}"/>
      </w:docPartPr>
      <w:docPartBody>
        <w:p w:rsidR="00FE2FE0" w:rsidRDefault="003A6E22" w:rsidP="003A6E22">
          <w:pPr>
            <w:pStyle w:val="030D0E3A7D74234399CC828327188905"/>
          </w:pPr>
          <w:r w:rsidRPr="00E52810">
            <w:t>Deadline</w:t>
          </w:r>
        </w:p>
      </w:docPartBody>
    </w:docPart>
    <w:docPart>
      <w:docPartPr>
        <w:name w:val="A98BFB80B186DD46BC6C95656F5411DB"/>
        <w:category>
          <w:name w:val="General"/>
          <w:gallery w:val="placeholder"/>
        </w:category>
        <w:types>
          <w:type w:val="bbPlcHdr"/>
        </w:types>
        <w:behaviors>
          <w:behavior w:val="content"/>
        </w:behaviors>
        <w:guid w:val="{673CDE0D-0882-3846-8A68-6A37A5431CED}"/>
      </w:docPartPr>
      <w:docPartBody>
        <w:p w:rsidR="00181E6F" w:rsidRDefault="00FE2FE0" w:rsidP="00FE2FE0">
          <w:pPr>
            <w:pStyle w:val="A98BFB80B186DD46BC6C95656F5411DB"/>
          </w:pPr>
          <w:r>
            <w:t>Time allotted</w:t>
          </w:r>
        </w:p>
      </w:docPartBody>
    </w:docPart>
    <w:docPart>
      <w:docPartPr>
        <w:name w:val="44B5B6FED57ED84191B84E831E3A5460"/>
        <w:category>
          <w:name w:val="General"/>
          <w:gallery w:val="placeholder"/>
        </w:category>
        <w:types>
          <w:type w:val="bbPlcHdr"/>
        </w:types>
        <w:behaviors>
          <w:behavior w:val="content"/>
        </w:behaviors>
        <w:guid w:val="{BA037707-63AB-4844-8FBC-0B67496E0DA6}"/>
      </w:docPartPr>
      <w:docPartBody>
        <w:p w:rsidR="00181E6F" w:rsidRDefault="00FE2FE0" w:rsidP="00FE2FE0">
          <w:pPr>
            <w:pStyle w:val="44B5B6FED57ED84191B84E831E3A5460"/>
          </w:pPr>
          <w:r>
            <w:rPr>
              <w:rStyle w:val="SubtleEmphasis"/>
            </w:rPr>
            <w:t>Time</w:t>
          </w:r>
        </w:p>
      </w:docPartBody>
    </w:docPart>
    <w:docPart>
      <w:docPartPr>
        <w:name w:val="702C147C593D9347B8BC0E702F1FBAE4"/>
        <w:category>
          <w:name w:val="General"/>
          <w:gallery w:val="placeholder"/>
        </w:category>
        <w:types>
          <w:type w:val="bbPlcHdr"/>
        </w:types>
        <w:behaviors>
          <w:behavior w:val="content"/>
        </w:behaviors>
        <w:guid w:val="{1ACFCA90-2515-C141-AD70-9A99B3C4480D}"/>
      </w:docPartPr>
      <w:docPartBody>
        <w:p w:rsidR="00181E6F" w:rsidRDefault="00FE2FE0" w:rsidP="00FE2FE0">
          <w:pPr>
            <w:pStyle w:val="702C147C593D9347B8BC0E702F1FBAE4"/>
          </w:pPr>
          <w:r>
            <w:t>Agenda topic</w:t>
          </w:r>
        </w:p>
      </w:docPartBody>
    </w:docPart>
    <w:docPart>
      <w:docPartPr>
        <w:name w:val="2241D8208833A44DB6783CFE3621B8F8"/>
        <w:category>
          <w:name w:val="General"/>
          <w:gallery w:val="placeholder"/>
        </w:category>
        <w:types>
          <w:type w:val="bbPlcHdr"/>
        </w:types>
        <w:behaviors>
          <w:behavior w:val="content"/>
        </w:behaviors>
        <w:guid w:val="{30253164-A765-C847-8640-27FE13590F55}"/>
      </w:docPartPr>
      <w:docPartBody>
        <w:p w:rsidR="00181E6F" w:rsidRDefault="00FE2FE0" w:rsidP="00FE2FE0">
          <w:pPr>
            <w:pStyle w:val="2241D8208833A44DB6783CFE3621B8F8"/>
          </w:pPr>
          <w:r>
            <w:t>Presenter</w:t>
          </w:r>
        </w:p>
      </w:docPartBody>
    </w:docPart>
    <w:docPart>
      <w:docPartPr>
        <w:name w:val="01091710B31F9C41AFDB1C4E1190B886"/>
        <w:category>
          <w:name w:val="General"/>
          <w:gallery w:val="placeholder"/>
        </w:category>
        <w:types>
          <w:type w:val="bbPlcHdr"/>
        </w:types>
        <w:behaviors>
          <w:behavior w:val="content"/>
        </w:behaviors>
        <w:guid w:val="{5E510249-9E65-6F48-B55B-E75B7D375600}"/>
      </w:docPartPr>
      <w:docPartBody>
        <w:p w:rsidR="00181E6F" w:rsidRDefault="00FE2FE0" w:rsidP="00FE2FE0">
          <w:pPr>
            <w:pStyle w:val="01091710B31F9C41AFDB1C4E1190B886"/>
          </w:pPr>
          <w:r w:rsidRPr="00E52810">
            <w:t>Person responsible</w:t>
          </w:r>
        </w:p>
      </w:docPartBody>
    </w:docPart>
    <w:docPart>
      <w:docPartPr>
        <w:name w:val="95A00F54A700B340A7ED58646F00D460"/>
        <w:category>
          <w:name w:val="General"/>
          <w:gallery w:val="placeholder"/>
        </w:category>
        <w:types>
          <w:type w:val="bbPlcHdr"/>
        </w:types>
        <w:behaviors>
          <w:behavior w:val="content"/>
        </w:behaviors>
        <w:guid w:val="{2E891653-99C1-3540-89EC-B6F081A92617}"/>
      </w:docPartPr>
      <w:docPartBody>
        <w:p w:rsidR="00181E6F" w:rsidRDefault="00FE2FE0" w:rsidP="00FE2FE0">
          <w:pPr>
            <w:pStyle w:val="95A00F54A700B340A7ED58646F00D460"/>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81E6F"/>
    <w:rsid w:val="0019578C"/>
    <w:rsid w:val="00224769"/>
    <w:rsid w:val="002F07A8"/>
    <w:rsid w:val="00381725"/>
    <w:rsid w:val="003970D3"/>
    <w:rsid w:val="003A6E22"/>
    <w:rsid w:val="003B5A8B"/>
    <w:rsid w:val="003B5FE8"/>
    <w:rsid w:val="004B782A"/>
    <w:rsid w:val="00573273"/>
    <w:rsid w:val="0061093B"/>
    <w:rsid w:val="00633DB1"/>
    <w:rsid w:val="0070480D"/>
    <w:rsid w:val="00722F51"/>
    <w:rsid w:val="00763966"/>
    <w:rsid w:val="00766F19"/>
    <w:rsid w:val="00794DAF"/>
    <w:rsid w:val="0091206F"/>
    <w:rsid w:val="00932C7A"/>
    <w:rsid w:val="009940E1"/>
    <w:rsid w:val="009C5460"/>
    <w:rsid w:val="00AB5F65"/>
    <w:rsid w:val="00B126DF"/>
    <w:rsid w:val="00BA0BAD"/>
    <w:rsid w:val="00C65DDB"/>
    <w:rsid w:val="00CB5ED0"/>
    <w:rsid w:val="00CF274A"/>
    <w:rsid w:val="00D66854"/>
    <w:rsid w:val="00DD5740"/>
    <w:rsid w:val="00E37753"/>
    <w:rsid w:val="00EF1A14"/>
    <w:rsid w:val="00F25432"/>
    <w:rsid w:val="00F27754"/>
    <w:rsid w:val="00FB42B2"/>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FE2FE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C90FC1134F554840915A92B275C970A7">
    <w:name w:val="C90FC1134F554840915A92B275C970A7"/>
    <w:rsid w:val="00932C7A"/>
  </w:style>
  <w:style w:type="paragraph" w:customStyle="1" w:styleId="D60ECA4737CE5245BC657575D16FE204">
    <w:name w:val="D60ECA4737CE5245BC657575D16FE204"/>
    <w:rsid w:val="00932C7A"/>
  </w:style>
  <w:style w:type="paragraph" w:customStyle="1" w:styleId="2F00F5E8CB8EEB43B29CAD71FAF13677">
    <w:name w:val="2F00F5E8CB8EEB43B29CAD71FAF13677"/>
    <w:rsid w:val="00932C7A"/>
  </w:style>
  <w:style w:type="paragraph" w:customStyle="1" w:styleId="CDF1568C3B3FD04B887B1B994D4383F5">
    <w:name w:val="CDF1568C3B3FD04B887B1B994D4383F5"/>
    <w:rsid w:val="00932C7A"/>
  </w:style>
  <w:style w:type="paragraph" w:customStyle="1" w:styleId="DAB91CC3C530204A91FADAC3436F08ED">
    <w:name w:val="DAB91CC3C530204A91FADAC3436F08ED"/>
    <w:rsid w:val="00932C7A"/>
  </w:style>
  <w:style w:type="paragraph" w:customStyle="1" w:styleId="3506E5B520F94A4688C21BC8EA1E7F0F">
    <w:name w:val="3506E5B520F94A4688C21BC8EA1E7F0F"/>
    <w:rsid w:val="00932C7A"/>
  </w:style>
  <w:style w:type="paragraph" w:customStyle="1" w:styleId="8E87B5A15469114CB384E40D39B11CD2">
    <w:name w:val="8E87B5A15469114CB384E40D39B11CD2"/>
    <w:rsid w:val="003A6E22"/>
  </w:style>
  <w:style w:type="paragraph" w:customStyle="1" w:styleId="3565F24DBE71C845859163D578A4CADB">
    <w:name w:val="3565F24DBE71C845859163D578A4CADB"/>
    <w:rsid w:val="003A6E22"/>
  </w:style>
  <w:style w:type="paragraph" w:customStyle="1" w:styleId="2D5EBEB790398F41AD8EE3991957CCBF">
    <w:name w:val="2D5EBEB790398F41AD8EE3991957CCBF"/>
    <w:rsid w:val="003A6E22"/>
  </w:style>
  <w:style w:type="paragraph" w:customStyle="1" w:styleId="06BB7632538DC044B6F8701882AC31CF">
    <w:name w:val="06BB7632538DC044B6F8701882AC31CF"/>
    <w:rsid w:val="003A6E22"/>
  </w:style>
  <w:style w:type="paragraph" w:customStyle="1" w:styleId="1896F7B742934A448C837A4AA38F599A">
    <w:name w:val="1896F7B742934A448C837A4AA38F599A"/>
    <w:rsid w:val="003A6E22"/>
  </w:style>
  <w:style w:type="paragraph" w:customStyle="1" w:styleId="030D0E3A7D74234399CC828327188905">
    <w:name w:val="030D0E3A7D74234399CC828327188905"/>
    <w:rsid w:val="003A6E22"/>
  </w:style>
  <w:style w:type="paragraph" w:customStyle="1" w:styleId="A98BFB80B186DD46BC6C95656F5411DB">
    <w:name w:val="A98BFB80B186DD46BC6C95656F5411DB"/>
    <w:rsid w:val="00FE2FE0"/>
  </w:style>
  <w:style w:type="paragraph" w:customStyle="1" w:styleId="44B5B6FED57ED84191B84E831E3A5460">
    <w:name w:val="44B5B6FED57ED84191B84E831E3A5460"/>
    <w:rsid w:val="00FE2FE0"/>
  </w:style>
  <w:style w:type="paragraph" w:customStyle="1" w:styleId="702C147C593D9347B8BC0E702F1FBAE4">
    <w:name w:val="702C147C593D9347B8BC0E702F1FBAE4"/>
    <w:rsid w:val="00FE2FE0"/>
  </w:style>
  <w:style w:type="paragraph" w:customStyle="1" w:styleId="2241D8208833A44DB6783CFE3621B8F8">
    <w:name w:val="2241D8208833A44DB6783CFE3621B8F8"/>
    <w:rsid w:val="00FE2FE0"/>
  </w:style>
  <w:style w:type="paragraph" w:customStyle="1" w:styleId="01091710B31F9C41AFDB1C4E1190B886">
    <w:name w:val="01091710B31F9C41AFDB1C4E1190B886"/>
    <w:rsid w:val="00FE2FE0"/>
  </w:style>
  <w:style w:type="paragraph" w:customStyle="1" w:styleId="95A00F54A700B340A7ED58646F00D460">
    <w:name w:val="95A00F54A700B340A7ED58646F00D460"/>
    <w:rsid w:val="00FE2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71</TotalTime>
  <Pages>9</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57</cp:revision>
  <dcterms:created xsi:type="dcterms:W3CDTF">2023-06-02T14:41:00Z</dcterms:created>
  <dcterms:modified xsi:type="dcterms:W3CDTF">2023-06-02T16:09:00Z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