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7B8057A3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</w:t>
      </w:r>
      <w:r w:rsidR="006E03AA">
        <w:rPr>
          <w:rStyle w:val="SubtleEmphasis"/>
        </w:rPr>
        <w:t>8</w:t>
      </w:r>
      <w:r w:rsidR="004C5A30">
        <w:rPr>
          <w:rStyle w:val="SubtleEmphasis"/>
        </w:rPr>
        <w:t>/</w:t>
      </w:r>
      <w:r w:rsidR="00323639">
        <w:rPr>
          <w:rStyle w:val="SubtleEmphasis"/>
        </w:rPr>
        <w:t>1</w:t>
      </w:r>
      <w:r w:rsidR="00811B78">
        <w:rPr>
          <w:rStyle w:val="SubtleEmphasis"/>
        </w:rPr>
        <w:t>8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3C7ADD19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6428578A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010CE0">
              <w:t xml:space="preserve">Andrei, </w:t>
            </w:r>
            <w:r w:rsidR="00673E31">
              <w:t xml:space="preserve">Edy, </w:t>
            </w:r>
            <w:r w:rsidR="00C76C9B">
              <w:t xml:space="preserve">Randy, </w:t>
            </w:r>
            <w:r w:rsidR="001A63DA">
              <w:t xml:space="preserve">Reza, </w:t>
            </w:r>
            <w:r w:rsidR="00676C53">
              <w:t xml:space="preserve">Todd, </w:t>
            </w:r>
            <w:r w:rsidR="00160B61">
              <w:t>Kirsten</w:t>
            </w:r>
            <w:r w:rsidR="007538F3">
              <w:t xml:space="preserve">, </w:t>
            </w:r>
            <w:proofErr w:type="spellStart"/>
            <w:r w:rsidR="004A1978">
              <w:t>Vasiliy</w:t>
            </w:r>
            <w:proofErr w:type="spellEnd"/>
            <w:r w:rsidR="000545D1">
              <w:t xml:space="preserve">, </w:t>
            </w:r>
            <w:proofErr w:type="spellStart"/>
            <w:r w:rsidR="000545D1">
              <w:t>Donish</w:t>
            </w:r>
            <w:proofErr w:type="spellEnd"/>
            <w:r w:rsidR="00E61F68">
              <w:t xml:space="preserve">, </w:t>
            </w:r>
            <w:proofErr w:type="spellStart"/>
            <w:r w:rsidR="00E61F68">
              <w:t>Dejan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9641993" w14:textId="594F11BB" w:rsidR="009F7A6D" w:rsidRDefault="007538F3" w:rsidP="0019690F">
      <w:pPr>
        <w:pStyle w:val="ListParagraph"/>
        <w:numPr>
          <w:ilvl w:val="0"/>
          <w:numId w:val="21"/>
        </w:numPr>
      </w:pPr>
      <w:r>
        <w:t>FFA23 is 3 weeks away – 35 in-person participants</w:t>
      </w:r>
    </w:p>
    <w:p w14:paraId="49681BAF" w14:textId="2BD3D963" w:rsidR="004A1978" w:rsidRDefault="00D7233A" w:rsidP="0019690F">
      <w:pPr>
        <w:pStyle w:val="ListParagraph"/>
        <w:numPr>
          <w:ilvl w:val="0"/>
          <w:numId w:val="21"/>
        </w:numPr>
      </w:pPr>
      <w:r>
        <w:t>5 remote participants</w:t>
      </w:r>
    </w:p>
    <w:p w14:paraId="794780D4" w14:textId="1D56537D" w:rsidR="002B0847" w:rsidRDefault="002B0847" w:rsidP="0019690F">
      <w:pPr>
        <w:pStyle w:val="ListParagraph"/>
        <w:numPr>
          <w:ilvl w:val="0"/>
          <w:numId w:val="21"/>
        </w:numPr>
      </w:pPr>
      <w:r>
        <w:t>Industrial presentations – 1 in person</w:t>
      </w:r>
    </w:p>
    <w:p w14:paraId="13CD95D0" w14:textId="1578D34F" w:rsidR="00295D0A" w:rsidRDefault="00295D0A" w:rsidP="0019690F">
      <w:pPr>
        <w:pStyle w:val="ListParagraph"/>
        <w:numPr>
          <w:ilvl w:val="0"/>
          <w:numId w:val="21"/>
        </w:numPr>
      </w:pPr>
      <w:r>
        <w:t>Can non-students “sit in” on the lectures</w:t>
      </w:r>
    </w:p>
    <w:p w14:paraId="574F3A77" w14:textId="0F8F71AB" w:rsidR="003D3774" w:rsidRDefault="003D3774" w:rsidP="003D3774">
      <w:pPr>
        <w:pStyle w:val="ListParagraph"/>
        <w:numPr>
          <w:ilvl w:val="1"/>
          <w:numId w:val="21"/>
        </w:numPr>
      </w:pPr>
      <w:r>
        <w:t>Yes – everybody is welcome to do so</w:t>
      </w:r>
    </w:p>
    <w:p w14:paraId="0D0855F6" w14:textId="79BA86BA" w:rsidR="00D20F17" w:rsidRDefault="006A1E10" w:rsidP="006A1E10">
      <w:pPr>
        <w:pStyle w:val="ListParagraph"/>
        <w:numPr>
          <w:ilvl w:val="1"/>
          <w:numId w:val="21"/>
        </w:numPr>
      </w:pPr>
      <w:r>
        <w:t>Open to interested parties</w:t>
      </w:r>
    </w:p>
    <w:p w14:paraId="06F38769" w14:textId="25FC8BB9" w:rsidR="004D719D" w:rsidRDefault="004D719D" w:rsidP="004D719D">
      <w:pPr>
        <w:pStyle w:val="ListParagraph"/>
        <w:numPr>
          <w:ilvl w:val="0"/>
          <w:numId w:val="21"/>
        </w:numPr>
      </w:pPr>
      <w:r>
        <w:t xml:space="preserve">Bit of a scheduling crunch </w:t>
      </w:r>
    </w:p>
    <w:p w14:paraId="6489048F" w14:textId="41D58AAB" w:rsidR="00617AA0" w:rsidRDefault="00617AA0" w:rsidP="004D719D">
      <w:pPr>
        <w:pStyle w:val="ListParagraph"/>
        <w:numPr>
          <w:ilvl w:val="0"/>
          <w:numId w:val="21"/>
        </w:numPr>
      </w:pPr>
      <w:r>
        <w:t>Since everything is complicated, want all the good ideas we can – Andrei spend USPAS with some students working on green field FEL</w:t>
      </w:r>
    </w:p>
    <w:p w14:paraId="38359D76" w14:textId="1C7E30CA" w:rsidR="00617AA0" w:rsidRDefault="00617AA0" w:rsidP="00617AA0">
      <w:pPr>
        <w:pStyle w:val="ListParagraph"/>
        <w:numPr>
          <w:ilvl w:val="1"/>
          <w:numId w:val="21"/>
        </w:numPr>
      </w:pPr>
      <w:r>
        <w:t>Ideas from this for splitters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73836EB4" w14:textId="3E018219" w:rsidR="004405B5" w:rsidRDefault="00000000" w:rsidP="004405B5">
      <w:pPr>
        <w:pStyle w:val="Heading2"/>
      </w:pPr>
      <w:sdt>
        <w:sdtPr>
          <w:alias w:val="Agenda 2, time allotted:"/>
          <w:tag w:val="Agenda 2, time allotted:"/>
          <w:id w:val="-1452855257"/>
          <w:placeholder>
            <w:docPart w:val="A98BFB80B186DD46BC6C95656F5411DB"/>
          </w:placeholder>
          <w:temporary/>
          <w:showingPlcHdr/>
          <w15:appearance w15:val="hidden"/>
        </w:sdtPr>
        <w:sdtContent>
          <w:r w:rsidR="004405B5">
            <w:t>Time allotted</w:t>
          </w:r>
        </w:sdtContent>
      </w:sdt>
      <w:r w:rsidR="004405B5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574577719"/>
          <w:placeholder>
            <w:docPart w:val="44B5B6FED57ED84191B84E831E3A546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2</w:t>
          </w:r>
          <w:r w:rsidR="004405B5">
            <w:rPr>
              <w:rStyle w:val="SubtleEmphasis"/>
            </w:rPr>
            <w:t>5 mins</w:t>
          </w:r>
        </w:sdtContent>
      </w:sdt>
      <w:r w:rsidR="004405B5">
        <w:t xml:space="preserve"> | </w:t>
      </w:r>
      <w:sdt>
        <w:sdtPr>
          <w:alias w:val="Agenda 2, agenda topic:"/>
          <w:tag w:val="Agenda 2, agenda topic:"/>
          <w:id w:val="1597594099"/>
          <w:placeholder>
            <w:docPart w:val="702C147C593D9347B8BC0E702F1FBAE4"/>
          </w:placeholder>
          <w:temporary/>
          <w:showingPlcHdr/>
          <w15:appearance w15:val="hidden"/>
        </w:sdtPr>
        <w:sdtContent>
          <w:r w:rsidR="004405B5">
            <w:t>Agenda topic</w:t>
          </w:r>
        </w:sdtContent>
      </w:sdt>
      <w:r w:rsidR="004405B5">
        <w:t xml:space="preserve"> </w:t>
      </w:r>
      <w:r w:rsidR="0019690F">
        <w:rPr>
          <w:rStyle w:val="SubtleEmphasis"/>
        </w:rPr>
        <w:t>Alternative Splitter</w:t>
      </w:r>
      <w:r w:rsidR="006E03AA">
        <w:rPr>
          <w:rStyle w:val="SubtleEmphasis"/>
        </w:rPr>
        <w:t xml:space="preserve"> </w:t>
      </w:r>
      <w:r w:rsidR="004405B5">
        <w:t xml:space="preserve">| </w:t>
      </w:r>
      <w:sdt>
        <w:sdtPr>
          <w:alias w:val="Agenda 2, presenter:"/>
          <w:tag w:val="Agenda 2, presenter:"/>
          <w:id w:val="497463687"/>
          <w:placeholder>
            <w:docPart w:val="2241D8208833A44DB6783CFE3621B8F8"/>
          </w:placeholder>
          <w:temporary/>
          <w:showingPlcHdr/>
          <w15:appearance w15:val="hidden"/>
        </w:sdtPr>
        <w:sdtContent>
          <w:r w:rsidR="004405B5">
            <w:t>Presenter</w:t>
          </w:r>
        </w:sdtContent>
      </w:sdt>
      <w:r w:rsidR="004405B5">
        <w:t xml:space="preserve"> </w:t>
      </w:r>
      <w:r w:rsidR="0019690F">
        <w:rPr>
          <w:rStyle w:val="SubtleEmphasis"/>
        </w:rPr>
        <w:t>Andrei</w:t>
      </w:r>
    </w:p>
    <w:p w14:paraId="409F968B" w14:textId="29C97487" w:rsidR="00585769" w:rsidRDefault="00E54D35" w:rsidP="0019690F">
      <w:pPr>
        <w:pStyle w:val="ListParagraph"/>
        <w:numPr>
          <w:ilvl w:val="0"/>
          <w:numId w:val="11"/>
        </w:numPr>
      </w:pPr>
      <w:r>
        <w:t xml:space="preserve">Don’t know if it’s a great idea or a stupid idea </w:t>
      </w:r>
    </w:p>
    <w:p w14:paraId="3088336A" w14:textId="5D466BEC" w:rsidR="00E54D35" w:rsidRDefault="00E54D35" w:rsidP="0019690F">
      <w:pPr>
        <w:pStyle w:val="ListParagraph"/>
        <w:numPr>
          <w:ilvl w:val="0"/>
          <w:numId w:val="11"/>
        </w:numPr>
      </w:pPr>
      <w:r>
        <w:t xml:space="preserve">1 week course at USPAS mini-project. </w:t>
      </w:r>
    </w:p>
    <w:p w14:paraId="71A73777" w14:textId="32827DAB" w:rsidR="00E54D35" w:rsidRDefault="00E54D35" w:rsidP="00E54D35">
      <w:pPr>
        <w:pStyle w:val="ListParagraph"/>
        <w:numPr>
          <w:ilvl w:val="1"/>
          <w:numId w:val="11"/>
        </w:numPr>
      </w:pPr>
      <w:r>
        <w:t>Like a mini-CEBAF</w:t>
      </w:r>
    </w:p>
    <w:p w14:paraId="531BE92E" w14:textId="3CF8EA3E" w:rsidR="00E54D35" w:rsidRDefault="00E54D35" w:rsidP="00E54D35">
      <w:pPr>
        <w:pStyle w:val="ListParagraph"/>
        <w:numPr>
          <w:ilvl w:val="1"/>
          <w:numId w:val="11"/>
        </w:numPr>
      </w:pPr>
      <w:r>
        <w:t>Need 1 GeV energy, only 2 cryomodules – recirculate 5 times</w:t>
      </w:r>
    </w:p>
    <w:p w14:paraId="343F1834" w14:textId="6A20BB56" w:rsidR="00E54D35" w:rsidRDefault="00E54D35" w:rsidP="00E54D35">
      <w:pPr>
        <w:pStyle w:val="ListParagraph"/>
        <w:numPr>
          <w:ilvl w:val="1"/>
          <w:numId w:val="11"/>
        </w:numPr>
      </w:pPr>
      <w:r>
        <w:t>Inject on-orbit with laser-plasma</w:t>
      </w:r>
    </w:p>
    <w:p w14:paraId="04BFAEEF" w14:textId="52581457" w:rsidR="00E54D35" w:rsidRDefault="00E54D35" w:rsidP="00E54D35">
      <w:pPr>
        <w:pStyle w:val="ListParagraph"/>
        <w:numPr>
          <w:ilvl w:val="1"/>
          <w:numId w:val="11"/>
        </w:numPr>
      </w:pPr>
      <w:r>
        <w:t>Use FFA arcs to recirculate</w:t>
      </w:r>
    </w:p>
    <w:p w14:paraId="18112114" w14:textId="1E5059DA" w:rsidR="00E54D35" w:rsidRDefault="00E54D35" w:rsidP="00E54D35">
      <w:pPr>
        <w:pStyle w:val="ListParagraph"/>
        <w:numPr>
          <w:ilvl w:val="1"/>
          <w:numId w:val="11"/>
        </w:numPr>
      </w:pPr>
      <w:r>
        <w:t>Avoid using spreaders/recombiners</w:t>
      </w:r>
    </w:p>
    <w:p w14:paraId="0B93B147" w14:textId="7C4AF151" w:rsidR="00347D4F" w:rsidRDefault="00347D4F" w:rsidP="00E54D35">
      <w:pPr>
        <w:pStyle w:val="ListParagraph"/>
        <w:numPr>
          <w:ilvl w:val="1"/>
          <w:numId w:val="11"/>
        </w:numPr>
      </w:pPr>
      <w:r>
        <w:t>Keep bunches at the right RF phase</w:t>
      </w:r>
    </w:p>
    <w:p w14:paraId="62189F78" w14:textId="0E902225" w:rsidR="00347D4F" w:rsidRDefault="00347D4F" w:rsidP="00E54D35">
      <w:pPr>
        <w:pStyle w:val="ListParagraph"/>
        <w:numPr>
          <w:ilvl w:val="1"/>
          <w:numId w:val="11"/>
        </w:numPr>
      </w:pPr>
      <w:r>
        <w:t>1 option:</w:t>
      </w:r>
    </w:p>
    <w:p w14:paraId="79AB3076" w14:textId="59F8767E" w:rsidR="00347D4F" w:rsidRDefault="00347D4F" w:rsidP="00347D4F">
      <w:pPr>
        <w:pStyle w:val="ListParagraph"/>
        <w:numPr>
          <w:ilvl w:val="2"/>
          <w:numId w:val="11"/>
        </w:numPr>
      </w:pPr>
      <w:r>
        <w:t>Different path lengths for different orbits</w:t>
      </w:r>
    </w:p>
    <w:p w14:paraId="2BE6998A" w14:textId="4A7AB10B" w:rsidR="00347D4F" w:rsidRDefault="00347D4F" w:rsidP="00347D4F">
      <w:pPr>
        <w:pStyle w:val="ListParagraph"/>
        <w:numPr>
          <w:ilvl w:val="2"/>
          <w:numId w:val="11"/>
        </w:numPr>
      </w:pPr>
      <w:r>
        <w:t>“Jump” RF buckets</w:t>
      </w:r>
    </w:p>
    <w:p w14:paraId="5FE6D766" w14:textId="0696B882" w:rsidR="00347D4F" w:rsidRDefault="00347D4F" w:rsidP="00347D4F">
      <w:pPr>
        <w:pStyle w:val="ListParagraph"/>
        <w:numPr>
          <w:ilvl w:val="1"/>
          <w:numId w:val="11"/>
        </w:numPr>
      </w:pPr>
      <w:r>
        <w:t>Another</w:t>
      </w:r>
    </w:p>
    <w:p w14:paraId="5F310833" w14:textId="575A3549" w:rsidR="00347D4F" w:rsidRDefault="00347D4F" w:rsidP="00347D4F">
      <w:pPr>
        <w:pStyle w:val="ListParagraph"/>
        <w:numPr>
          <w:ilvl w:val="2"/>
          <w:numId w:val="11"/>
        </w:numPr>
      </w:pPr>
      <w:proofErr w:type="spellStart"/>
      <w:r>
        <w:t>Delta+length</w:t>
      </w:r>
      <w:proofErr w:type="spellEnd"/>
      <w:r>
        <w:t xml:space="preserve"> after 5 passes should be small enough, so on-average you’re “on crest”</w:t>
      </w:r>
    </w:p>
    <w:p w14:paraId="3ABB2057" w14:textId="08DD099A" w:rsidR="004041E6" w:rsidRDefault="003843F7" w:rsidP="004041E6">
      <w:pPr>
        <w:pStyle w:val="ListParagraph"/>
        <w:numPr>
          <w:ilvl w:val="0"/>
          <w:numId w:val="11"/>
        </w:numPr>
      </w:pPr>
      <w:r>
        <w:t>Thinking – can we do something differently?</w:t>
      </w:r>
    </w:p>
    <w:p w14:paraId="22C607B4" w14:textId="62964E20" w:rsidR="003843F7" w:rsidRDefault="00AE24A9" w:rsidP="003843F7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32"/>
          <w:szCs w:val="32"/>
          <w:u w:val="single"/>
        </w:rPr>
        <w:lastRenderedPageBreak/>
        <w:drawing>
          <wp:inline distT="0" distB="0" distL="0" distR="0" wp14:anchorId="5A698235" wp14:editId="4138D5E0">
            <wp:extent cx="5920847" cy="7802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45" cy="78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1C49" w14:textId="66BEBAF6" w:rsidR="00AE24A9" w:rsidRDefault="00AE24A9" w:rsidP="00AE24A9">
      <w:pPr>
        <w:pStyle w:val="ListParagraph"/>
        <w:numPr>
          <w:ilvl w:val="1"/>
          <w:numId w:val="11"/>
        </w:numPr>
      </w:pPr>
      <w:r>
        <w:t>Split into two groups of 3 orbits</w:t>
      </w:r>
    </w:p>
    <w:p w14:paraId="3E1761DC" w14:textId="23944D9A" w:rsidR="009E1395" w:rsidRDefault="009E1395" w:rsidP="00AE24A9">
      <w:pPr>
        <w:pStyle w:val="ListParagraph"/>
        <w:numPr>
          <w:ilvl w:val="1"/>
          <w:numId w:val="11"/>
        </w:numPr>
      </w:pPr>
      <w:r>
        <w:t>In between, two sets of FFA orbits to separate and bring back</w:t>
      </w:r>
    </w:p>
    <w:p w14:paraId="0B71DE53" w14:textId="0FC672FB" w:rsidR="009E1395" w:rsidRDefault="009E1395" w:rsidP="00AE24A9">
      <w:pPr>
        <w:pStyle w:val="ListParagraph"/>
        <w:numPr>
          <w:ilvl w:val="1"/>
          <w:numId w:val="11"/>
        </w:numPr>
      </w:pPr>
      <w:r>
        <w:t>Make the E4-6 “jump” to the accelerating phase</w:t>
      </w:r>
    </w:p>
    <w:p w14:paraId="4B35B411" w14:textId="27AADBDC" w:rsidR="00607BB1" w:rsidRDefault="00607BB1" w:rsidP="00AE24A9">
      <w:pPr>
        <w:pStyle w:val="ListParagraph"/>
        <w:numPr>
          <w:ilvl w:val="1"/>
          <w:numId w:val="11"/>
        </w:numPr>
      </w:pPr>
      <w:r>
        <w:t xml:space="preserve">Spread beams, then catch 3 in each into </w:t>
      </w:r>
      <w:r w:rsidR="007E7798">
        <w:t>a mini-FFA, then recombine and put into the main FFA arc</w:t>
      </w:r>
    </w:p>
    <w:p w14:paraId="60C15BBD" w14:textId="74D6AA19" w:rsidR="00EC253C" w:rsidRDefault="00EC253C" w:rsidP="00EC253C">
      <w:pPr>
        <w:pStyle w:val="ListParagraph"/>
        <w:numPr>
          <w:ilvl w:val="0"/>
          <w:numId w:val="11"/>
        </w:numPr>
      </w:pPr>
      <w:r>
        <w:lastRenderedPageBreak/>
        <w:t xml:space="preserve">This would correct </w:t>
      </w:r>
      <w:r w:rsidR="003037DA">
        <w:t>timing</w:t>
      </w:r>
      <w:r>
        <w:t xml:space="preserve"> (Reza)?</w:t>
      </w:r>
    </w:p>
    <w:p w14:paraId="57C9AC96" w14:textId="227FCAFF" w:rsidR="00EC253C" w:rsidRDefault="00EC253C" w:rsidP="00EC253C">
      <w:pPr>
        <w:pStyle w:val="ListParagraph"/>
        <w:numPr>
          <w:ilvl w:val="1"/>
          <w:numId w:val="11"/>
        </w:numPr>
      </w:pPr>
      <w:r>
        <w:t>Yes – you’d use this instead of splitters</w:t>
      </w:r>
    </w:p>
    <w:p w14:paraId="1B9B5BA0" w14:textId="1DD35B8B" w:rsidR="00EC253C" w:rsidRDefault="00EC253C" w:rsidP="00EC253C">
      <w:pPr>
        <w:pStyle w:val="ListParagraph"/>
        <w:numPr>
          <w:ilvl w:val="1"/>
          <w:numId w:val="11"/>
        </w:numPr>
      </w:pPr>
      <w:r>
        <w:t>Correct path length of 3 passes WRT the other 3 passes</w:t>
      </w:r>
    </w:p>
    <w:p w14:paraId="506B95FF" w14:textId="516E6382" w:rsidR="00EC253C" w:rsidRDefault="00EB5C58" w:rsidP="00EC253C">
      <w:pPr>
        <w:pStyle w:val="ListParagraph"/>
        <w:numPr>
          <w:ilvl w:val="0"/>
          <w:numId w:val="11"/>
        </w:numPr>
      </w:pPr>
      <w:r>
        <w:t xml:space="preserve">Alex B – this would take into account the timing issue, but doesn’t address all the issues: R56, </w:t>
      </w:r>
      <w:proofErr w:type="spellStart"/>
      <w:r>
        <w:t>etc</w:t>
      </w:r>
      <w:proofErr w:type="spellEnd"/>
      <w:r>
        <w:t>…</w:t>
      </w:r>
    </w:p>
    <w:p w14:paraId="12EC4925" w14:textId="5DE3173A" w:rsidR="00EB5C58" w:rsidRDefault="00EB5C58" w:rsidP="00EB5C58">
      <w:pPr>
        <w:pStyle w:val="ListParagraph"/>
        <w:numPr>
          <w:ilvl w:val="1"/>
          <w:numId w:val="11"/>
        </w:numPr>
      </w:pPr>
      <w:r>
        <w:t>Interesting element</w:t>
      </w:r>
    </w:p>
    <w:p w14:paraId="6BFEE469" w14:textId="17F45A83" w:rsidR="000D309E" w:rsidRDefault="000E6483" w:rsidP="000D309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let me go back to your previous (Stephen’s solution) – remind me on the harmonic number jump so you can switch the arrival by switching harmonics</w:t>
      </w:r>
    </w:p>
    <w:p w14:paraId="144102F3" w14:textId="7E397B37" w:rsidR="000E6483" w:rsidRDefault="000E6483" w:rsidP="000E6483">
      <w:pPr>
        <w:pStyle w:val="ListParagraph"/>
        <w:numPr>
          <w:ilvl w:val="1"/>
          <w:numId w:val="11"/>
        </w:numPr>
      </w:pPr>
      <w:r>
        <w:t xml:space="preserve">Problem is much larger </w:t>
      </w:r>
      <w:proofErr w:type="spellStart"/>
      <w:r>
        <w:t>ToF</w:t>
      </w:r>
      <w:proofErr w:type="spellEnd"/>
      <w:r>
        <w:t xml:space="preserve"> difference</w:t>
      </w:r>
    </w:p>
    <w:p w14:paraId="7E38DF51" w14:textId="29ACBE56" w:rsidR="00B249D4" w:rsidRDefault="00B249D4" w:rsidP="000E6483">
      <w:pPr>
        <w:pStyle w:val="ListParagraph"/>
        <w:numPr>
          <w:ilvl w:val="1"/>
          <w:numId w:val="11"/>
        </w:numPr>
      </w:pPr>
      <w:r>
        <w:t xml:space="preserve">In our case, the </w:t>
      </w:r>
      <w:proofErr w:type="spellStart"/>
      <w:r>
        <w:t>ToF</w:t>
      </w:r>
      <w:proofErr w:type="spellEnd"/>
      <w:r>
        <w:t xml:space="preserve"> difference isn’t very big</w:t>
      </w:r>
    </w:p>
    <w:p w14:paraId="630EBD16" w14:textId="0D45F20B" w:rsidR="00ED03A6" w:rsidRDefault="00ED03A6" w:rsidP="000E6483">
      <w:pPr>
        <w:pStyle w:val="ListParagraph"/>
        <w:numPr>
          <w:ilvl w:val="1"/>
          <w:numId w:val="11"/>
        </w:numPr>
      </w:pPr>
      <w:r>
        <w:t>There are cavities that can do this</w:t>
      </w:r>
    </w:p>
    <w:p w14:paraId="4F634F76" w14:textId="3EA13621" w:rsidR="00ED03A6" w:rsidRDefault="00ED03A6" w:rsidP="000E6483">
      <w:pPr>
        <w:pStyle w:val="ListParagraph"/>
        <w:numPr>
          <w:ilvl w:val="1"/>
          <w:numId w:val="11"/>
        </w:numPr>
      </w:pPr>
      <w:r>
        <w:t xml:space="preserve">Other ideas for </w:t>
      </w:r>
      <w:proofErr w:type="spellStart"/>
      <w:r>
        <w:t>ToF</w:t>
      </w:r>
      <w:proofErr w:type="spellEnd"/>
      <w:r>
        <w:t xml:space="preserve"> and R56</w:t>
      </w:r>
    </w:p>
    <w:p w14:paraId="49A66DB9" w14:textId="05365A6E" w:rsidR="00ED03A6" w:rsidRDefault="00ED03A6" w:rsidP="00ED03A6">
      <w:pPr>
        <w:pStyle w:val="ListParagraph"/>
        <w:numPr>
          <w:ilvl w:val="2"/>
          <w:numId w:val="11"/>
        </w:numPr>
      </w:pPr>
      <w:r>
        <w:t>Alex/</w:t>
      </w:r>
      <w:proofErr w:type="spellStart"/>
      <w:r>
        <w:t>Vasiliy</w:t>
      </w:r>
      <w:proofErr w:type="spellEnd"/>
      <w:r>
        <w:t xml:space="preserve"> – design an FFA such that every energy comes back to the end of the arc at the right time WRT the RF (dogleg?)</w:t>
      </w:r>
    </w:p>
    <w:p w14:paraId="1137D0F5" w14:textId="7FB73FD9" w:rsidR="00ED03A6" w:rsidRDefault="00B15CF5" w:rsidP="00B15CF5">
      <w:pPr>
        <w:pStyle w:val="ListParagraph"/>
        <w:numPr>
          <w:ilvl w:val="3"/>
          <w:numId w:val="11"/>
        </w:numPr>
      </w:pPr>
      <w:proofErr w:type="spellStart"/>
      <w:r>
        <w:t>Vasiliy</w:t>
      </w:r>
      <w:proofErr w:type="spellEnd"/>
      <w:r>
        <w:t xml:space="preserve"> – that was for 2 pass muons only. We skipped over one wavelength</w:t>
      </w:r>
    </w:p>
    <w:p w14:paraId="341970CD" w14:textId="18CF0721" w:rsidR="00B15CF5" w:rsidRDefault="00B15CF5" w:rsidP="00B15CF5">
      <w:pPr>
        <w:pStyle w:val="ListParagraph"/>
        <w:numPr>
          <w:ilvl w:val="4"/>
          <w:numId w:val="11"/>
        </w:numPr>
      </w:pPr>
      <w:r>
        <w:t xml:space="preserve">For </w:t>
      </w:r>
      <w:r w:rsidR="00C940AB">
        <w:t>electrons, c is constant</w:t>
      </w:r>
    </w:p>
    <w:p w14:paraId="595139FB" w14:textId="423F9454" w:rsidR="00405EBF" w:rsidRDefault="00405EBF" w:rsidP="00405EBF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would be possible with a lot of effort</w:t>
      </w:r>
    </w:p>
    <w:p w14:paraId="1C2A418B" w14:textId="5F1C0893" w:rsidR="00F46317" w:rsidRDefault="00F46317" w:rsidP="00F46317">
      <w:pPr>
        <w:pStyle w:val="ListParagraph"/>
        <w:numPr>
          <w:ilvl w:val="3"/>
          <w:numId w:val="11"/>
        </w:numPr>
      </w:pPr>
      <w:r>
        <w:t>Maybe instead of FODO-like design, we use a 3 cell FFA arc design to address longitudinal dynamics</w:t>
      </w:r>
    </w:p>
    <w:p w14:paraId="5181C80B" w14:textId="6E8342B0" w:rsidR="00F46317" w:rsidRDefault="00F46317" w:rsidP="00F46317">
      <w:pPr>
        <w:pStyle w:val="ListParagraph"/>
        <w:numPr>
          <w:ilvl w:val="4"/>
          <w:numId w:val="11"/>
        </w:numPr>
      </w:pPr>
      <w:r>
        <w:t xml:space="preserve">This would also accommodate </w:t>
      </w:r>
      <w:proofErr w:type="spellStart"/>
      <w:r>
        <w:t>ToF</w:t>
      </w:r>
      <w:proofErr w:type="spellEnd"/>
      <w:r>
        <w:t xml:space="preserve"> and R56</w:t>
      </w:r>
    </w:p>
    <w:p w14:paraId="3CA25785" w14:textId="67F52DD2" w:rsidR="00F46317" w:rsidRDefault="00592199" w:rsidP="00F46317">
      <w:pPr>
        <w:pStyle w:val="ListParagraph"/>
        <w:numPr>
          <w:ilvl w:val="3"/>
          <w:numId w:val="11"/>
        </w:numPr>
      </w:pPr>
      <w:r>
        <w:t>Need 3 cells to combine different energies and correct R56</w:t>
      </w:r>
    </w:p>
    <w:p w14:paraId="43EBAE6D" w14:textId="427B0067" w:rsidR="00592199" w:rsidRDefault="00592199" w:rsidP="00592199">
      <w:pPr>
        <w:pStyle w:val="ListParagraph"/>
        <w:numPr>
          <w:ilvl w:val="4"/>
          <w:numId w:val="11"/>
        </w:numPr>
      </w:pPr>
      <w:r>
        <w:t>Good program can maybe do it</w:t>
      </w:r>
    </w:p>
    <w:p w14:paraId="03CB4284" w14:textId="071C59FD" w:rsidR="00592199" w:rsidRDefault="00592199" w:rsidP="00592199">
      <w:pPr>
        <w:pStyle w:val="ListParagraph"/>
        <w:numPr>
          <w:ilvl w:val="4"/>
          <w:numId w:val="11"/>
        </w:numPr>
      </w:pPr>
      <w:r>
        <w:t>Then you don’t need splitters at all!</w:t>
      </w:r>
    </w:p>
    <w:p w14:paraId="65B4FE39" w14:textId="63D9C39B" w:rsidR="0031758E" w:rsidRDefault="0031758E" w:rsidP="0031758E">
      <w:pPr>
        <w:pStyle w:val="ListParagraph"/>
        <w:numPr>
          <w:ilvl w:val="0"/>
          <w:numId w:val="11"/>
        </w:numPr>
      </w:pPr>
      <w:r>
        <w:t>Alex B – for our case, for 6 beams, what’s the extent of the phase spread?</w:t>
      </w:r>
    </w:p>
    <w:p w14:paraId="34320A52" w14:textId="24A6AD3C" w:rsidR="0031758E" w:rsidRDefault="00A13BA9" w:rsidP="0031758E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largest wasn’t that bad</w:t>
      </w:r>
      <w:r w:rsidR="00083DF9">
        <w:t xml:space="preserve"> maybe 6 cm</w:t>
      </w:r>
    </w:p>
    <w:p w14:paraId="29508E52" w14:textId="74478D4F" w:rsidR="00A8164C" w:rsidRDefault="00A8164C" w:rsidP="0031758E">
      <w:pPr>
        <w:pStyle w:val="ListParagraph"/>
        <w:numPr>
          <w:ilvl w:val="1"/>
          <w:numId w:val="11"/>
        </w:numPr>
      </w:pPr>
      <w:r>
        <w:t xml:space="preserve">Ryan – shows spreadsheet with </w:t>
      </w:r>
      <w:proofErr w:type="spellStart"/>
      <w:r>
        <w:t>Bmad</w:t>
      </w:r>
      <w:proofErr w:type="spellEnd"/>
      <w:r>
        <w:t xml:space="preserve"> values from Alex C</w:t>
      </w:r>
      <w:r w:rsidR="006F5E8B">
        <w:t>’s FFA arc (current baseline)</w:t>
      </w:r>
    </w:p>
    <w:p w14:paraId="542C1A62" w14:textId="0F85656B" w:rsidR="00F45F07" w:rsidRDefault="006F5E8B" w:rsidP="00F45F07">
      <w:pPr>
        <w:pStyle w:val="ListParagraph"/>
        <w:numPr>
          <w:ilvl w:val="0"/>
          <w:numId w:val="11"/>
        </w:numPr>
      </w:pPr>
      <w:r>
        <w:t>R56</w:t>
      </w:r>
      <w:r w:rsidR="009125AD">
        <w:t xml:space="preserve"> below:</w:t>
      </w:r>
    </w:p>
    <w:p w14:paraId="3F0260D3" w14:textId="4627092D" w:rsidR="006F5E8B" w:rsidRDefault="006F5E8B" w:rsidP="006F5E8B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6297D10C" wp14:editId="3B325D8E">
            <wp:extent cx="6151455" cy="269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179" cy="269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FCA3" w14:textId="250D40CB" w:rsidR="006F5E8B" w:rsidRDefault="006F5E8B" w:rsidP="00F45F07">
      <w:pPr>
        <w:pStyle w:val="ListParagraph"/>
        <w:numPr>
          <w:ilvl w:val="0"/>
          <w:numId w:val="11"/>
        </w:numPr>
      </w:pPr>
      <w:proofErr w:type="spellStart"/>
      <w:r>
        <w:t>ToF</w:t>
      </w:r>
      <w:proofErr w:type="spellEnd"/>
      <w:r w:rsidR="009125AD">
        <w:t xml:space="preserve"> below</w:t>
      </w:r>
      <w:r>
        <w:t>:</w:t>
      </w:r>
    </w:p>
    <w:p w14:paraId="2C4FDEBE" w14:textId="788A4EFD" w:rsidR="006F5E8B" w:rsidRDefault="006F5E8B" w:rsidP="006F5E8B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6D053C24" wp14:editId="37FB0114">
            <wp:extent cx="5791200" cy="32907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870" cy="329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829F" w14:textId="6A4BCA2A" w:rsidR="00F45F07" w:rsidRDefault="00F45F07" w:rsidP="00F45F07">
      <w:pPr>
        <w:pStyle w:val="ListParagraph"/>
        <w:numPr>
          <w:ilvl w:val="0"/>
          <w:numId w:val="11"/>
        </w:numPr>
      </w:pPr>
      <w:r>
        <w:t>Transverse deflecting cavities for the diagnostic line – Kirsten has experience</w:t>
      </w:r>
    </w:p>
    <w:p w14:paraId="78978A64" w14:textId="2628C8A9" w:rsidR="00F45F07" w:rsidRDefault="00F45F07" w:rsidP="00F45F07">
      <w:pPr>
        <w:pStyle w:val="ListParagraph"/>
        <w:numPr>
          <w:ilvl w:val="1"/>
          <w:numId w:val="11"/>
        </w:numPr>
      </w:pPr>
      <w:r>
        <w:t>Can we use this to push particles longitudinally back and forth</w:t>
      </w:r>
    </w:p>
    <w:p w14:paraId="05A6D47D" w14:textId="05A102D8" w:rsidR="00BA54B0" w:rsidRDefault="00BA54B0" w:rsidP="00F45F07">
      <w:pPr>
        <w:pStyle w:val="ListParagraph"/>
        <w:numPr>
          <w:ilvl w:val="1"/>
          <w:numId w:val="11"/>
        </w:numPr>
      </w:pPr>
      <w:r>
        <w:t>Kirsten – that’s not really what it’s for</w:t>
      </w:r>
    </w:p>
    <w:p w14:paraId="0CF6BCE3" w14:textId="35A9A285" w:rsidR="00954D1D" w:rsidRDefault="00954D1D" w:rsidP="00F45F0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can introduce a transverse difference and then use it to translate it into the longitudinal kick</w:t>
      </w:r>
    </w:p>
    <w:p w14:paraId="47CCA647" w14:textId="7C8221E1" w:rsidR="00954D1D" w:rsidRDefault="00954D1D" w:rsidP="00954D1D">
      <w:pPr>
        <w:pStyle w:val="ListParagraph"/>
        <w:numPr>
          <w:ilvl w:val="1"/>
          <w:numId w:val="11"/>
        </w:numPr>
      </w:pPr>
      <w:r>
        <w:t>The amount of RF kick you need for these energies would be huge</w:t>
      </w:r>
    </w:p>
    <w:p w14:paraId="275ABEC2" w14:textId="5E9B1628" w:rsidR="00805E6B" w:rsidRDefault="00805E6B" w:rsidP="00805E6B">
      <w:pPr>
        <w:pStyle w:val="ListParagraph"/>
        <w:numPr>
          <w:ilvl w:val="2"/>
          <w:numId w:val="11"/>
        </w:numPr>
      </w:pPr>
      <w:r>
        <w:t>8 normal conducting or 1 SC transverse deflecting cavity</w:t>
      </w:r>
    </w:p>
    <w:p w14:paraId="7EADDFA8" w14:textId="1BAD5F76" w:rsidR="00805E6B" w:rsidRDefault="00805E6B" w:rsidP="00805E6B">
      <w:pPr>
        <w:pStyle w:val="ListParagraph"/>
        <w:numPr>
          <w:ilvl w:val="2"/>
          <w:numId w:val="11"/>
        </w:numPr>
      </w:pPr>
      <w:r>
        <w:t>May be how we need to implement it. Might not need as strong a kick as needed.</w:t>
      </w:r>
    </w:p>
    <w:p w14:paraId="2CE5FF23" w14:textId="5D6AAAA2" w:rsidR="007618BC" w:rsidRDefault="007618BC" w:rsidP="007618BC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– chirping cavity used at zero-crossing</w:t>
      </w:r>
    </w:p>
    <w:p w14:paraId="6020E1A4" w14:textId="0898994C" w:rsidR="007618BC" w:rsidRDefault="007618BC" w:rsidP="007618BC">
      <w:pPr>
        <w:pStyle w:val="ListParagraph"/>
        <w:numPr>
          <w:ilvl w:val="2"/>
          <w:numId w:val="11"/>
        </w:numPr>
      </w:pPr>
      <w:r>
        <w:t>Combined with R56 would do a rotation in longitudinal phase space</w:t>
      </w:r>
    </w:p>
    <w:p w14:paraId="613DB42D" w14:textId="3F7C7DDC" w:rsidR="00402A86" w:rsidRDefault="00402A86" w:rsidP="00402A86">
      <w:pPr>
        <w:pStyle w:val="ListParagraph"/>
        <w:numPr>
          <w:ilvl w:val="0"/>
          <w:numId w:val="11"/>
        </w:numPr>
      </w:pPr>
      <w:r>
        <w:t>Reza – the timing would be different for each energy?</w:t>
      </w:r>
    </w:p>
    <w:p w14:paraId="25F547A7" w14:textId="3E1E705D" w:rsidR="00402A86" w:rsidRDefault="00402A86" w:rsidP="00402A86">
      <w:pPr>
        <w:pStyle w:val="ListParagraph"/>
        <w:numPr>
          <w:ilvl w:val="1"/>
          <w:numId w:val="11"/>
        </w:numPr>
      </w:pPr>
      <w:r>
        <w:t>Yes</w:t>
      </w:r>
    </w:p>
    <w:p w14:paraId="30C98384" w14:textId="1CAD8DC8" w:rsidR="00402A86" w:rsidRDefault="00402A86" w:rsidP="00402A86">
      <w:pPr>
        <w:pStyle w:val="ListParagraph"/>
        <w:numPr>
          <w:ilvl w:val="1"/>
          <w:numId w:val="11"/>
        </w:numPr>
      </w:pPr>
      <w:r>
        <w:t>How?</w:t>
      </w:r>
    </w:p>
    <w:p w14:paraId="4924FD69" w14:textId="41E3516C" w:rsidR="00402A86" w:rsidRDefault="00402A86" w:rsidP="00402A86">
      <w:pPr>
        <w:pStyle w:val="ListParagraph"/>
        <w:numPr>
          <w:ilvl w:val="1"/>
          <w:numId w:val="11"/>
        </w:numPr>
      </w:pPr>
      <w:r>
        <w:t xml:space="preserve">Kirsten – instead of being a full 2-Pi, the </w:t>
      </w:r>
      <w:proofErr w:type="spellStart"/>
      <w:r>
        <w:t>ToF</w:t>
      </w:r>
      <w:proofErr w:type="spellEnd"/>
      <w:r>
        <w:t xml:space="preserve"> is not 2Pi, so it’s jumping around the RF curve</w:t>
      </w:r>
    </w:p>
    <w:p w14:paraId="48B767D6" w14:textId="7530FB1A" w:rsidR="00C7192B" w:rsidRDefault="00C7192B" w:rsidP="00402A86">
      <w:pPr>
        <w:pStyle w:val="ListParagraph"/>
        <w:numPr>
          <w:ilvl w:val="1"/>
          <w:numId w:val="11"/>
        </w:numPr>
      </w:pPr>
      <w:r>
        <w:t>Question about relativistic vs. non-relativistic particles?</w:t>
      </w:r>
    </w:p>
    <w:p w14:paraId="731E1C4A" w14:textId="56338241" w:rsidR="003D39A0" w:rsidRDefault="003D39A0" w:rsidP="003D39A0">
      <w:pPr>
        <w:pStyle w:val="ListParagraph"/>
        <w:numPr>
          <w:ilvl w:val="0"/>
          <w:numId w:val="11"/>
        </w:numPr>
      </w:pPr>
      <w:r>
        <w:t>Maybe we need to change FFA arcs to eliminate splitters</w:t>
      </w:r>
    </w:p>
    <w:p w14:paraId="1118E3E3" w14:textId="0DD7A1D2" w:rsidR="00E121B5" w:rsidRDefault="00E121B5" w:rsidP="00E121B5">
      <w:pPr>
        <w:pStyle w:val="ListParagraph"/>
        <w:numPr>
          <w:ilvl w:val="1"/>
          <w:numId w:val="11"/>
        </w:numPr>
      </w:pPr>
      <w:r>
        <w:t>Splitters are always a mess. It’s a nightmare</w:t>
      </w:r>
    </w:p>
    <w:p w14:paraId="24679C54" w14:textId="5B0075CD" w:rsidR="00E121B5" w:rsidRDefault="00C62528" w:rsidP="00C62528">
      <w:pPr>
        <w:pStyle w:val="ListParagraph"/>
        <w:numPr>
          <w:ilvl w:val="1"/>
          <w:numId w:val="11"/>
        </w:numPr>
      </w:pPr>
      <w:r>
        <w:t>Andrew Hutton insisted to get it done</w:t>
      </w:r>
      <w:r w:rsidR="00970E1B">
        <w:t xml:space="preserve"> in the arcs</w:t>
      </w:r>
    </w:p>
    <w:p w14:paraId="3BB412F0" w14:textId="02F716A7" w:rsidR="00E22007" w:rsidRDefault="00E22007" w:rsidP="00C62528">
      <w:pPr>
        <w:pStyle w:val="ListParagraph"/>
        <w:numPr>
          <w:ilvl w:val="1"/>
          <w:numId w:val="11"/>
        </w:numPr>
      </w:pPr>
      <w:r>
        <w:t>Maybe use 3-cell setup instead</w:t>
      </w:r>
    </w:p>
    <w:p w14:paraId="5C2CC82D" w14:textId="65D8CEE7" w:rsidR="00CD735A" w:rsidRDefault="00CD735A" w:rsidP="00CD735A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parametric resonance approach – excite a certain energy in the arc (find a brute </w:t>
      </w:r>
      <w:proofErr w:type="spellStart"/>
      <w:r>
        <w:t>fource</w:t>
      </w:r>
      <w:proofErr w:type="spellEnd"/>
      <w:r>
        <w:t xml:space="preserve"> solution)</w:t>
      </w:r>
    </w:p>
    <w:p w14:paraId="4986607D" w14:textId="7C6450D8" w:rsidR="00CD735A" w:rsidRDefault="00CD735A" w:rsidP="00CD735A">
      <w:pPr>
        <w:pStyle w:val="ListParagraph"/>
        <w:numPr>
          <w:ilvl w:val="1"/>
          <w:numId w:val="11"/>
        </w:numPr>
      </w:pPr>
      <w:r>
        <w:t>Increase orbits until path length differences are integer number apart</w:t>
      </w:r>
    </w:p>
    <w:p w14:paraId="2F7E587E" w14:textId="1CF48DA1" w:rsidR="00113990" w:rsidRDefault="00113990" w:rsidP="00113990">
      <w:pPr>
        <w:pStyle w:val="ListParagraph"/>
        <w:numPr>
          <w:ilvl w:val="0"/>
          <w:numId w:val="11"/>
        </w:numPr>
      </w:pPr>
      <w:r>
        <w:t>Let’s say we have 100 cells and 5.4 cm total difference, so per cell it’s only 100 times les</w:t>
      </w:r>
      <w:r w:rsidR="007E65F7">
        <w:t>s to allow the difference</w:t>
      </w:r>
    </w:p>
    <w:p w14:paraId="6CEA2490" w14:textId="5C5CAE75" w:rsidR="00164513" w:rsidRDefault="00164513" w:rsidP="00113990">
      <w:pPr>
        <w:pStyle w:val="ListParagraph"/>
        <w:numPr>
          <w:ilvl w:val="0"/>
          <w:numId w:val="11"/>
        </w:numPr>
      </w:pPr>
      <w:r>
        <w:t>Would be nice to do it systematically – the parametric method may let you do it per energy in the FFA arc</w:t>
      </w:r>
    </w:p>
    <w:p w14:paraId="6A9DAB5F" w14:textId="0381E38A" w:rsidR="007B6148" w:rsidRDefault="007B6148" w:rsidP="007B6148">
      <w:pPr>
        <w:pStyle w:val="ListParagraph"/>
        <w:numPr>
          <w:ilvl w:val="1"/>
          <w:numId w:val="11"/>
        </w:numPr>
      </w:pPr>
      <w:r>
        <w:t>We can excite a closed-orbit path</w:t>
      </w:r>
    </w:p>
    <w:p w14:paraId="2902D8E9" w14:textId="6079F6B0" w:rsidR="007B6148" w:rsidRDefault="00E82F46" w:rsidP="007B6148">
      <w:pPr>
        <w:pStyle w:val="ListParagraph"/>
        <w:numPr>
          <w:ilvl w:val="1"/>
          <w:numId w:val="11"/>
        </w:numPr>
      </w:pPr>
      <w:r>
        <w:t>No feeling for total range</w:t>
      </w:r>
    </w:p>
    <w:p w14:paraId="41F996BA" w14:textId="61B5686D" w:rsidR="00AE659C" w:rsidRDefault="00AE659C" w:rsidP="00AE659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when designing </w:t>
      </w:r>
      <w:proofErr w:type="spellStart"/>
      <w:r>
        <w:t>LHeC</w:t>
      </w:r>
      <w:proofErr w:type="spellEnd"/>
      <w:r>
        <w:t xml:space="preserve"> rings, Stephen came out with a solution of different orbits/energies (1000 m radius)</w:t>
      </w:r>
    </w:p>
    <w:p w14:paraId="077401B5" w14:textId="0962EC30" w:rsidR="00AE659C" w:rsidRDefault="00AE659C" w:rsidP="00AE659C">
      <w:pPr>
        <w:pStyle w:val="ListParagraph"/>
        <w:numPr>
          <w:ilvl w:val="1"/>
          <w:numId w:val="11"/>
        </w:numPr>
      </w:pPr>
      <w:r>
        <w:lastRenderedPageBreak/>
        <w:t>Small dipole kicks and phase difference could manage it</w:t>
      </w:r>
    </w:p>
    <w:p w14:paraId="330BAC01" w14:textId="09D4D812" w:rsidR="00025AA7" w:rsidRDefault="00025AA7" w:rsidP="00025AA7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find two places in the ring (90 degrees apart for a specific energy)</w:t>
      </w:r>
    </w:p>
    <w:p w14:paraId="4571F398" w14:textId="254ED272" w:rsidR="00B372E2" w:rsidRDefault="00B372E2" w:rsidP="00B372E2">
      <w:pPr>
        <w:pStyle w:val="ListParagraph"/>
        <w:numPr>
          <w:ilvl w:val="1"/>
          <w:numId w:val="11"/>
        </w:numPr>
      </w:pPr>
      <w:r>
        <w:t>Kick them to get the right time</w:t>
      </w:r>
    </w:p>
    <w:p w14:paraId="5BEC2159" w14:textId="4C34B204" w:rsidR="00B372E2" w:rsidRDefault="00B372E2" w:rsidP="00B372E2">
      <w:pPr>
        <w:pStyle w:val="ListParagraph"/>
        <w:numPr>
          <w:ilvl w:val="1"/>
          <w:numId w:val="11"/>
        </w:numPr>
      </w:pPr>
      <w:r>
        <w:t>Complicated by multiple passes, so you have to address each pass and correct for the other passes at the same time</w:t>
      </w:r>
    </w:p>
    <w:p w14:paraId="1C9E16DA" w14:textId="64651918" w:rsidR="00B372E2" w:rsidRDefault="00B372E2" w:rsidP="00B372E2">
      <w:pPr>
        <w:pStyle w:val="ListParagraph"/>
        <w:numPr>
          <w:ilvl w:val="1"/>
          <w:numId w:val="11"/>
        </w:numPr>
      </w:pPr>
      <w:r>
        <w:t xml:space="preserve">Excite orbit so that </w:t>
      </w:r>
      <w:r w:rsidR="0080644D">
        <w:t>e</w:t>
      </w:r>
      <w:r>
        <w:t>ffect on all other orbits cancels out</w:t>
      </w:r>
    </w:p>
    <w:p w14:paraId="1580A6F5" w14:textId="0EAD3E0E" w:rsidR="007C11B1" w:rsidRDefault="007C11B1" w:rsidP="00B372E2">
      <w:pPr>
        <w:pStyle w:val="ListParagraph"/>
        <w:numPr>
          <w:ilvl w:val="1"/>
          <w:numId w:val="11"/>
        </w:numPr>
      </w:pPr>
      <w:r>
        <w:t>Similar to Stephen’s idea, except that when you have 2 kickers, if you try to correct one orbit, all the others are hit</w:t>
      </w:r>
    </w:p>
    <w:p w14:paraId="2732576F" w14:textId="5D1BED37" w:rsidR="00E01AFA" w:rsidRDefault="00E01AFA" w:rsidP="00B372E2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published in a conference with Stephen doing this</w:t>
      </w:r>
    </w:p>
    <w:p w14:paraId="13684727" w14:textId="154037D1" w:rsidR="00204B34" w:rsidRDefault="00204B34" w:rsidP="00204B34">
      <w:pPr>
        <w:pStyle w:val="ListParagraph"/>
        <w:numPr>
          <w:ilvl w:val="0"/>
          <w:numId w:val="11"/>
        </w:numPr>
      </w:pPr>
      <w:r>
        <w:t>Kirsten – If we’re taking this approach, there’s no standalone control of anything within the arcs, other than the corrector</w:t>
      </w:r>
      <w:r w:rsidR="00805FB6">
        <w:t>s on the arcs</w:t>
      </w:r>
    </w:p>
    <w:p w14:paraId="5BA9F78F" w14:textId="3A689F4F" w:rsidR="003C61A7" w:rsidRDefault="003C61A7" w:rsidP="003C61A7">
      <w:pPr>
        <w:pStyle w:val="ListParagraph"/>
        <w:numPr>
          <w:ilvl w:val="1"/>
          <w:numId w:val="11"/>
        </w:numPr>
      </w:pPr>
      <w:r>
        <w:t>Concerned that no control and no diagnostics</w:t>
      </w:r>
    </w:p>
    <w:p w14:paraId="5AB46AC5" w14:textId="787D2F47" w:rsidR="00071974" w:rsidRDefault="00071974" w:rsidP="00071974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how far off closed orbit can you get?</w:t>
      </w:r>
    </w:p>
    <w:p w14:paraId="758BAD07" w14:textId="2D836490" w:rsidR="00071974" w:rsidRDefault="00071974" w:rsidP="00071974">
      <w:pPr>
        <w:pStyle w:val="ListParagraph"/>
        <w:numPr>
          <w:ilvl w:val="1"/>
          <w:numId w:val="11"/>
        </w:numPr>
      </w:pPr>
      <w:proofErr w:type="gramStart"/>
      <w:r>
        <w:t>Moment</w:t>
      </w:r>
      <w:proofErr w:type="gramEnd"/>
      <w:r>
        <w:t xml:space="preserve"> you get off closed orbit, you get into trouble</w:t>
      </w:r>
    </w:p>
    <w:p w14:paraId="24B5A2FC" w14:textId="540ECBD6" w:rsidR="0013772C" w:rsidRDefault="0013772C" w:rsidP="00071974">
      <w:pPr>
        <w:pStyle w:val="ListParagraph"/>
        <w:numPr>
          <w:ilvl w:val="1"/>
          <w:numId w:val="11"/>
        </w:numPr>
      </w:pPr>
      <w:r>
        <w:t>You’ll still be in the linear region (field dependence is linear)</w:t>
      </w:r>
      <w:r w:rsidR="00E16CB6">
        <w:t xml:space="preserve"> – large DA, so you can move the beam around</w:t>
      </w:r>
    </w:p>
    <w:p w14:paraId="56AEA077" w14:textId="39154B41" w:rsidR="000908A2" w:rsidRDefault="000908A2" w:rsidP="00071974">
      <w:pPr>
        <w:pStyle w:val="ListParagraph"/>
        <w:numPr>
          <w:ilvl w:val="1"/>
          <w:numId w:val="11"/>
        </w:numPr>
      </w:pPr>
      <w:r>
        <w:t>How much change will you need?</w:t>
      </w:r>
    </w:p>
    <w:p w14:paraId="00F4CF1D" w14:textId="71712144" w:rsidR="00BC73C9" w:rsidRDefault="00BC73C9" w:rsidP="00BC73C9">
      <w:pPr>
        <w:pStyle w:val="ListParagraph"/>
        <w:numPr>
          <w:ilvl w:val="0"/>
          <w:numId w:val="11"/>
        </w:numPr>
      </w:pPr>
      <w:r>
        <w:t>Ryan – I share the same concerns as Kirsten</w:t>
      </w:r>
    </w:p>
    <w:p w14:paraId="1C1633AD" w14:textId="26AF86E3" w:rsidR="00BC73C9" w:rsidRDefault="00BC73C9" w:rsidP="00BC73C9">
      <w:pPr>
        <w:pStyle w:val="ListParagraph"/>
        <w:numPr>
          <w:ilvl w:val="1"/>
          <w:numId w:val="11"/>
        </w:numPr>
      </w:pPr>
      <w:r>
        <w:t>We could add more correctors, but if we are off the closed orbit far enough, how can we recover it?</w:t>
      </w:r>
    </w:p>
    <w:p w14:paraId="36D675FA" w14:textId="4C582BEC" w:rsidR="00BC73C9" w:rsidRDefault="00BC73C9" w:rsidP="00BC73C9">
      <w:pPr>
        <w:pStyle w:val="ListParagraph"/>
        <w:numPr>
          <w:ilvl w:val="1"/>
          <w:numId w:val="11"/>
        </w:numPr>
      </w:pPr>
      <w:r>
        <w:t>We’ll lack diagnostics</w:t>
      </w:r>
    </w:p>
    <w:p w14:paraId="6D99ECAD" w14:textId="59A716B2" w:rsidR="00B72496" w:rsidRDefault="00475B9E" w:rsidP="00B72496">
      <w:pPr>
        <w:pStyle w:val="ListParagraph"/>
        <w:numPr>
          <w:ilvl w:val="0"/>
          <w:numId w:val="11"/>
        </w:numPr>
      </w:pPr>
      <w:r>
        <w:t>Positive and negative R56 can be controlled in the FFA with more cells</w:t>
      </w:r>
    </w:p>
    <w:p w14:paraId="7A1E8254" w14:textId="106D9DFB" w:rsidR="00E40ABB" w:rsidRDefault="00E40ABB" w:rsidP="00B72496">
      <w:pPr>
        <w:pStyle w:val="ListParagraph"/>
        <w:numPr>
          <w:ilvl w:val="0"/>
          <w:numId w:val="11"/>
        </w:numPr>
      </w:pPr>
      <w:r>
        <w:t xml:space="preserve">Ryan – let’s not forget that we still have spreaders/recombiners on either side, plus transitions, </w:t>
      </w:r>
      <w:proofErr w:type="spellStart"/>
      <w:r>
        <w:t>that we</w:t>
      </w:r>
      <w:proofErr w:type="spellEnd"/>
      <w:r>
        <w:t>’ll need to also accommodate in the FFA arc</w:t>
      </w:r>
    </w:p>
    <w:p w14:paraId="58526DD0" w14:textId="163C3C25" w:rsidR="00A3069E" w:rsidRDefault="00A3069E" w:rsidP="00A3069E">
      <w:pPr>
        <w:pStyle w:val="ListParagraph"/>
        <w:numPr>
          <w:ilvl w:val="1"/>
          <w:numId w:val="11"/>
        </w:numPr>
      </w:pPr>
      <w:r>
        <w:t>We need to get the 6 passes INTO and OUT OF the arcs</w:t>
      </w:r>
    </w:p>
    <w:p w14:paraId="1FDC1496" w14:textId="03BABDF4" w:rsidR="00EC59DF" w:rsidRDefault="00EC59DF" w:rsidP="00EC59DF">
      <w:pPr>
        <w:pStyle w:val="ListParagraph"/>
        <w:numPr>
          <w:ilvl w:val="0"/>
          <w:numId w:val="11"/>
        </w:numPr>
      </w:pPr>
      <w:r>
        <w:t>Kirsten – this option would mean the only place to fix transverse optics is to go back to the previous arc</w:t>
      </w:r>
    </w:p>
    <w:p w14:paraId="2E15DBA9" w14:textId="446D289F" w:rsidR="004E54A2" w:rsidRDefault="004E54A2" w:rsidP="004E54A2">
      <w:pPr>
        <w:pStyle w:val="ListParagraph"/>
        <w:numPr>
          <w:ilvl w:val="1"/>
          <w:numId w:val="11"/>
        </w:numPr>
      </w:pPr>
      <w:proofErr w:type="spellStart"/>
      <w:r>
        <w:t>Vasiliy</w:t>
      </w:r>
      <w:proofErr w:type="spellEnd"/>
      <w:r>
        <w:t xml:space="preserve"> – I think we’d need splitters for optics still, but not to compensate for R56/path length</w:t>
      </w:r>
    </w:p>
    <w:p w14:paraId="2ABC3EBE" w14:textId="3ECD3798" w:rsidR="00CD6CF4" w:rsidRDefault="00CD6CF4" w:rsidP="004E54A2">
      <w:pPr>
        <w:pStyle w:val="ListParagraph"/>
        <w:numPr>
          <w:ilvl w:val="1"/>
          <w:numId w:val="11"/>
        </w:numPr>
      </w:pPr>
      <w:r>
        <w:t>Ryan and Kirsten – that would be great!</w:t>
      </w:r>
    </w:p>
    <w:p w14:paraId="0DCE750D" w14:textId="2A6B5030" w:rsidR="00CD6CF4" w:rsidRDefault="00731232" w:rsidP="00CD6CF4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if we could do transitions on both ends on the arc, we could be fine</w:t>
      </w:r>
    </w:p>
    <w:p w14:paraId="71F00DA3" w14:textId="74FA84BB" w:rsidR="00731232" w:rsidRDefault="00731232" w:rsidP="00731232">
      <w:pPr>
        <w:pStyle w:val="ListParagraph"/>
        <w:numPr>
          <w:ilvl w:val="1"/>
          <w:numId w:val="11"/>
        </w:numPr>
      </w:pPr>
      <w:r>
        <w:t>Alex B – I think that’s optimistic</w:t>
      </w:r>
    </w:p>
    <w:p w14:paraId="49C2FF4E" w14:textId="2A4523AF" w:rsidR="00731232" w:rsidRDefault="007278EA" w:rsidP="00731232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and Ryan like the KISS philosophy – Keep It Simple Stupid</w:t>
      </w:r>
    </w:p>
    <w:p w14:paraId="3976BB6E" w14:textId="2A0CD22F" w:rsidR="007278EA" w:rsidRDefault="007278EA" w:rsidP="007278EA">
      <w:pPr>
        <w:pStyle w:val="ListParagraph"/>
        <w:numPr>
          <w:ilvl w:val="1"/>
          <w:numId w:val="11"/>
        </w:numPr>
      </w:pPr>
      <w:r>
        <w:t>The splitters are probably the solution, but they’re always hard.</w:t>
      </w:r>
    </w:p>
    <w:p w14:paraId="48E813B7" w14:textId="3ABDCFEB" w:rsidR="007278EA" w:rsidRDefault="007278EA" w:rsidP="007278EA">
      <w:pPr>
        <w:pStyle w:val="ListParagraph"/>
        <w:numPr>
          <w:ilvl w:val="1"/>
          <w:numId w:val="11"/>
        </w:numPr>
      </w:pPr>
      <w:r>
        <w:t>If we can get rid of them or simplify them, that would be an excellent bit of progress</w:t>
      </w:r>
    </w:p>
    <w:p w14:paraId="1EDE3E5E" w14:textId="41AD0D24" w:rsidR="007278EA" w:rsidRDefault="007278EA" w:rsidP="007278EA">
      <w:pPr>
        <w:pStyle w:val="ListParagraph"/>
        <w:numPr>
          <w:ilvl w:val="1"/>
          <w:numId w:val="11"/>
        </w:numPr>
      </w:pPr>
      <w:r>
        <w:t>Andrew Hutton was right! Get rid of that!</w:t>
      </w:r>
    </w:p>
    <w:p w14:paraId="26DDF3B9" w14:textId="51AD648A" w:rsidR="00FA18F6" w:rsidRDefault="00FA18F6" w:rsidP="00FA18F6">
      <w:pPr>
        <w:pStyle w:val="ListParagraph"/>
        <w:numPr>
          <w:ilvl w:val="2"/>
          <w:numId w:val="11"/>
        </w:numPr>
      </w:pPr>
      <w:r>
        <w:t>Alex B – 18 beam lines are a bit too much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4405B5" w:rsidRPr="00E52810" w14:paraId="3493D4F8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6547A0" w14:textId="6997FA9B" w:rsidR="004405B5" w:rsidRPr="00E52810" w:rsidRDefault="004405B5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220216535"/>
            <w:placeholder>
              <w:docPart w:val="01091710B31F9C41AFDB1C4E1190B886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C79899C" w14:textId="77777777" w:rsidR="004405B5" w:rsidRPr="00E52810" w:rsidRDefault="004405B5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462613186"/>
            <w:placeholder>
              <w:docPart w:val="95A00F54A700B340A7ED58646F00D46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DA10042" w14:textId="77777777" w:rsidR="004405B5" w:rsidRPr="00E52810" w:rsidRDefault="004405B5" w:rsidP="001F636B">
                <w:r w:rsidRPr="00E52810">
                  <w:t>Deadline</w:t>
                </w:r>
              </w:p>
            </w:tc>
          </w:sdtContent>
        </w:sdt>
      </w:tr>
      <w:tr w:rsidR="004405B5" w:rsidRPr="00E52810" w14:paraId="3915526C" w14:textId="77777777" w:rsidTr="001F636B">
        <w:tc>
          <w:tcPr>
            <w:tcW w:w="6300" w:type="dxa"/>
          </w:tcPr>
          <w:p w14:paraId="265E04A3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7FE4B32F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3BB0757" w14:textId="77777777" w:rsidR="004405B5" w:rsidRPr="00E52810" w:rsidRDefault="004405B5" w:rsidP="001F636B">
            <w:pPr>
              <w:ind w:left="0"/>
            </w:pPr>
          </w:p>
        </w:tc>
      </w:tr>
      <w:tr w:rsidR="004405B5" w:rsidRPr="00E52810" w14:paraId="6288CAC2" w14:textId="77777777" w:rsidTr="001F636B">
        <w:tc>
          <w:tcPr>
            <w:tcW w:w="6300" w:type="dxa"/>
          </w:tcPr>
          <w:p w14:paraId="0207CD75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0061BB47" w14:textId="77777777" w:rsidR="004405B5" w:rsidRPr="00E52810" w:rsidRDefault="004405B5" w:rsidP="001F636B">
            <w:pPr>
              <w:ind w:left="0"/>
            </w:pPr>
          </w:p>
        </w:tc>
        <w:tc>
          <w:tcPr>
            <w:tcW w:w="2250" w:type="dxa"/>
          </w:tcPr>
          <w:p w14:paraId="405A47FF" w14:textId="77777777" w:rsidR="004405B5" w:rsidRPr="00E52810" w:rsidRDefault="004405B5" w:rsidP="001F636B">
            <w:pPr>
              <w:ind w:left="0"/>
            </w:pPr>
          </w:p>
        </w:tc>
      </w:tr>
    </w:tbl>
    <w:p w14:paraId="43D13520" w14:textId="73C717B9" w:rsidR="00F1481C" w:rsidRDefault="00000000" w:rsidP="00F1481C">
      <w:pPr>
        <w:pStyle w:val="Heading2"/>
      </w:pPr>
      <w:sdt>
        <w:sdtPr>
          <w:alias w:val="Agenda 2, time allotted:"/>
          <w:tag w:val="Agenda 2, time allotted:"/>
          <w:id w:val="-1506970990"/>
          <w:placeholder>
            <w:docPart w:val="8E87B5A15469114CB384E40D39B11CD2"/>
          </w:placeholder>
          <w:temporary/>
          <w:showingPlcHdr/>
          <w15:appearance w15:val="hidden"/>
        </w:sdtPr>
        <w:sdtContent>
          <w:r w:rsidR="00F1481C">
            <w:t>Time allotted</w:t>
          </w:r>
        </w:sdtContent>
      </w:sdt>
      <w:r w:rsidR="00F1481C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421637761"/>
          <w:placeholder>
            <w:docPart w:val="3565F24DBE71C845859163D578A4CAD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4405B5">
            <w:rPr>
              <w:rStyle w:val="SubtleEmphasis"/>
            </w:rPr>
            <w:t>2</w:t>
          </w:r>
          <w:r w:rsidR="00F1481C">
            <w:rPr>
              <w:rStyle w:val="SubtleEmphasis"/>
            </w:rPr>
            <w:t>5 mins</w:t>
          </w:r>
        </w:sdtContent>
      </w:sdt>
      <w:r w:rsidR="00F1481C">
        <w:t xml:space="preserve"> | </w:t>
      </w:r>
      <w:sdt>
        <w:sdtPr>
          <w:alias w:val="Agenda 2, agenda topic:"/>
          <w:tag w:val="Agenda 2, agenda topic:"/>
          <w:id w:val="-2090536982"/>
          <w:placeholder>
            <w:docPart w:val="2D5EBEB790398F41AD8EE3991957CCBF"/>
          </w:placeholder>
          <w:temporary/>
          <w:showingPlcHdr/>
          <w15:appearance w15:val="hidden"/>
        </w:sdtPr>
        <w:sdtContent>
          <w:r w:rsidR="00F1481C">
            <w:t>Agenda topic</w:t>
          </w:r>
        </w:sdtContent>
      </w:sdt>
      <w:r w:rsidR="00F1481C">
        <w:t xml:space="preserve"> </w:t>
      </w:r>
      <w:r w:rsidR="0019690F">
        <w:rPr>
          <w:rStyle w:val="SubtleEmphasis"/>
        </w:rPr>
        <w:t>Transition</w:t>
      </w:r>
      <w:r w:rsidR="00F1481C">
        <w:t xml:space="preserve"> | </w:t>
      </w:r>
      <w:sdt>
        <w:sdtPr>
          <w:alias w:val="Agenda 2, presenter:"/>
          <w:tag w:val="Agenda 2, presenter:"/>
          <w:id w:val="1468942060"/>
          <w:placeholder>
            <w:docPart w:val="06BB7632538DC044B6F8701882AC31CF"/>
          </w:placeholder>
          <w:temporary/>
          <w:showingPlcHdr/>
          <w15:appearance w15:val="hidden"/>
        </w:sdtPr>
        <w:sdtContent>
          <w:r w:rsidR="00F1481C">
            <w:t>Presenter</w:t>
          </w:r>
        </w:sdtContent>
      </w:sdt>
      <w:r w:rsidR="00F1481C">
        <w:t xml:space="preserve"> </w:t>
      </w:r>
      <w:proofErr w:type="spellStart"/>
      <w:r w:rsidR="0019690F">
        <w:rPr>
          <w:rStyle w:val="SubtleEmphasis"/>
        </w:rPr>
        <w:t>Vasiliy</w:t>
      </w:r>
      <w:proofErr w:type="spellEnd"/>
      <w:r w:rsidR="0019690F">
        <w:rPr>
          <w:rStyle w:val="SubtleEmphasis"/>
        </w:rPr>
        <w:t>/Randy</w:t>
      </w:r>
    </w:p>
    <w:p w14:paraId="642510DA" w14:textId="07AB0D37" w:rsidR="001F189B" w:rsidRDefault="002262EA" w:rsidP="0032363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BE8AAB" wp14:editId="2910E196">
            <wp:extent cx="5830103" cy="1844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240" cy="185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A2AA" w14:textId="2B80EBF9" w:rsidR="002262EA" w:rsidRDefault="002262EA" w:rsidP="002262EA">
      <w:pPr>
        <w:pStyle w:val="ListParagraph"/>
        <w:numPr>
          <w:ilvl w:val="1"/>
          <w:numId w:val="11"/>
        </w:numPr>
      </w:pPr>
      <w:r>
        <w:t>Transition section in its original state</w:t>
      </w:r>
    </w:p>
    <w:p w14:paraId="0BE97299" w14:textId="49782154" w:rsidR="002262EA" w:rsidRDefault="002262EA" w:rsidP="002262EA">
      <w:pPr>
        <w:pStyle w:val="ListParagraph"/>
        <w:numPr>
          <w:ilvl w:val="1"/>
          <w:numId w:val="11"/>
        </w:numPr>
      </w:pPr>
      <w:r>
        <w:t>For simplicity, assuming we’ve suppressed all orbits/dispersion and made colinear</w:t>
      </w:r>
    </w:p>
    <w:p w14:paraId="20A35D2C" w14:textId="0304AAA6" w:rsidR="002262EA" w:rsidRDefault="002262EA" w:rsidP="002262EA">
      <w:pPr>
        <w:pStyle w:val="ListParagraph"/>
        <w:numPr>
          <w:ilvl w:val="1"/>
          <w:numId w:val="11"/>
        </w:numPr>
      </w:pPr>
      <w:r>
        <w:t>This is regular FFA cells with dipoles turned off</w:t>
      </w:r>
    </w:p>
    <w:p w14:paraId="65134BE3" w14:textId="4FB9FFA6" w:rsidR="002262EA" w:rsidRDefault="002262EA" w:rsidP="002262EA">
      <w:pPr>
        <w:pStyle w:val="ListParagraph"/>
        <w:numPr>
          <w:ilvl w:val="1"/>
          <w:numId w:val="11"/>
        </w:numPr>
      </w:pPr>
      <w:r>
        <w:t>Matching at end (x and y always at opposite max/min)</w:t>
      </w:r>
    </w:p>
    <w:p w14:paraId="2D91726D" w14:textId="5BAB468F" w:rsidR="004D7055" w:rsidRDefault="004D7055" w:rsidP="004D7055">
      <w:pPr>
        <w:pStyle w:val="ListParagraph"/>
        <w:numPr>
          <w:ilvl w:val="2"/>
          <w:numId w:val="11"/>
        </w:numPr>
      </w:pPr>
      <w:r>
        <w:t>We WANT a round beam in the linac</w:t>
      </w:r>
    </w:p>
    <w:p w14:paraId="54BECB97" w14:textId="61DCE4C0" w:rsidR="004D7055" w:rsidRDefault="005C3C5A" w:rsidP="005C3C5A">
      <w:pPr>
        <w:pStyle w:val="ListParagraph"/>
        <w:numPr>
          <w:ilvl w:val="0"/>
          <w:numId w:val="11"/>
        </w:numPr>
      </w:pPr>
      <w:r>
        <w:t>If we assume beta-y is min:</w:t>
      </w:r>
    </w:p>
    <w:p w14:paraId="72407E87" w14:textId="0EEB32BA" w:rsidR="005C3C5A" w:rsidRDefault="005C3C5A" w:rsidP="005C3C5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9DE0424" wp14:editId="2773575C">
            <wp:extent cx="5232400" cy="3442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6" cy="34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5B5ED" w14:textId="50D0FD04" w:rsidR="005C3C5A" w:rsidRDefault="005C3C5A" w:rsidP="005C3C5A">
      <w:pPr>
        <w:pStyle w:val="ListParagraph"/>
        <w:numPr>
          <w:ilvl w:val="1"/>
          <w:numId w:val="11"/>
        </w:numPr>
      </w:pPr>
      <w:r>
        <w:t>Bit excitation of lowest E</w:t>
      </w:r>
    </w:p>
    <w:p w14:paraId="7C876162" w14:textId="7CF9D41C" w:rsidR="005C3C5A" w:rsidRDefault="005C3C5A" w:rsidP="005C3C5A">
      <w:pPr>
        <w:pStyle w:val="ListParagraph"/>
        <w:numPr>
          <w:ilvl w:val="1"/>
          <w:numId w:val="11"/>
        </w:numPr>
      </w:pPr>
      <w:r>
        <w:t xml:space="preserve">For high E, phase advance is small, cannot afford several </w:t>
      </w:r>
      <w:proofErr w:type="spellStart"/>
      <w:r>
        <w:t>betatron</w:t>
      </w:r>
      <w:proofErr w:type="spellEnd"/>
      <w:r>
        <w:t xml:space="preserve"> oscillations for highest E – so brute force highest E to expand</w:t>
      </w:r>
    </w:p>
    <w:p w14:paraId="174B304F" w14:textId="3A6AA5E4" w:rsidR="005C3C5A" w:rsidRDefault="005C3C5A" w:rsidP="005C3C5A">
      <w:pPr>
        <w:pStyle w:val="ListParagraph"/>
        <w:numPr>
          <w:ilvl w:val="0"/>
          <w:numId w:val="11"/>
        </w:numPr>
      </w:pPr>
      <w:r>
        <w:t xml:space="preserve">Parametric kicks at maximum of </w:t>
      </w:r>
      <w:proofErr w:type="spellStart"/>
      <w:r>
        <w:t>BetaYs</w:t>
      </w:r>
      <w:proofErr w:type="spellEnd"/>
    </w:p>
    <w:p w14:paraId="286AF4B2" w14:textId="274A1215" w:rsidR="005C3C5A" w:rsidRDefault="005C3C5A" w:rsidP="005C3C5A">
      <w:pPr>
        <w:pStyle w:val="ListParagraph"/>
        <w:numPr>
          <w:ilvl w:val="0"/>
          <w:numId w:val="11"/>
        </w:numPr>
      </w:pPr>
      <w:r>
        <w:t>Couldn’t make all alphas zero, but they can be at least made to be negative</w:t>
      </w:r>
    </w:p>
    <w:p w14:paraId="5FA474A3" w14:textId="2B90759A" w:rsidR="00E561F1" w:rsidRDefault="00E561F1" w:rsidP="00E561F1">
      <w:pPr>
        <w:pStyle w:val="ListParagraph"/>
        <w:numPr>
          <w:ilvl w:val="1"/>
          <w:numId w:val="11"/>
        </w:numPr>
      </w:pPr>
      <w:r>
        <w:t>Want larger betas at the end of the recombiner</w:t>
      </w:r>
    </w:p>
    <w:p w14:paraId="074FBAD5" w14:textId="33F79985" w:rsidR="006A7166" w:rsidRDefault="006A7166" w:rsidP="006A7166">
      <w:pPr>
        <w:pStyle w:val="ListParagraph"/>
        <w:numPr>
          <w:ilvl w:val="1"/>
          <w:numId w:val="11"/>
        </w:numPr>
      </w:pPr>
      <w:r>
        <w:t>Alex B provided the values above, but we couldn’t match with alphas=0</w:t>
      </w:r>
    </w:p>
    <w:p w14:paraId="3CC9555D" w14:textId="1FD715D2" w:rsidR="006A7166" w:rsidRDefault="008A76FE" w:rsidP="008A76FE">
      <w:pPr>
        <w:pStyle w:val="ListParagraph"/>
        <w:numPr>
          <w:ilvl w:val="2"/>
          <w:numId w:val="11"/>
        </w:numPr>
      </w:pPr>
      <w:r>
        <w:t>Alex B – zero alphas are “soft”</w:t>
      </w:r>
    </w:p>
    <w:p w14:paraId="196CCD24" w14:textId="149D4DBE" w:rsidR="002218B9" w:rsidRDefault="00417835" w:rsidP="002218B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9A97C84" wp14:editId="5DF82B2D">
            <wp:extent cx="5943600" cy="384352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15" cy="38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372E" w14:textId="6A5A2F12" w:rsidR="00417835" w:rsidRDefault="00417835" w:rsidP="002218B9">
      <w:pPr>
        <w:pStyle w:val="ListParagraph"/>
        <w:numPr>
          <w:ilvl w:val="0"/>
          <w:numId w:val="11"/>
        </w:numPr>
      </w:pPr>
      <w:r>
        <w:t xml:space="preserve">Now looking at </w:t>
      </w:r>
      <w:proofErr w:type="spellStart"/>
      <w:r>
        <w:t>BetaX</w:t>
      </w:r>
      <w:proofErr w:type="spellEnd"/>
    </w:p>
    <w:p w14:paraId="20CCBD94" w14:textId="521B3039" w:rsidR="00417835" w:rsidRDefault="00417835" w:rsidP="00417835">
      <w:pPr>
        <w:pStyle w:val="ListParagraph"/>
        <w:numPr>
          <w:ilvl w:val="1"/>
          <w:numId w:val="11"/>
        </w:numPr>
      </w:pPr>
      <w:r>
        <w:t>Matched two lowest E ok. Alphas are 0, betas from Alex B</w:t>
      </w:r>
    </w:p>
    <w:p w14:paraId="429F3C54" w14:textId="7815D7EA" w:rsidR="00417835" w:rsidRDefault="00417835" w:rsidP="00417835">
      <w:pPr>
        <w:pStyle w:val="ListParagraph"/>
        <w:numPr>
          <w:ilvl w:val="1"/>
          <w:numId w:val="11"/>
        </w:numPr>
      </w:pPr>
      <w:r>
        <w:t>Higher energies aren’t converging</w:t>
      </w:r>
    </w:p>
    <w:p w14:paraId="79092AB5" w14:textId="090BCBED" w:rsidR="00C25D03" w:rsidRDefault="00C25D03" w:rsidP="00C25D0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05FE75E" wp14:editId="57A8FD57">
            <wp:extent cx="5492091" cy="34315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912" cy="34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FAFF" w14:textId="397500EE" w:rsidR="00C25D03" w:rsidRDefault="00C25D03" w:rsidP="00C25D03">
      <w:pPr>
        <w:pStyle w:val="ListParagraph"/>
        <w:numPr>
          <w:ilvl w:val="1"/>
          <w:numId w:val="11"/>
        </w:numPr>
      </w:pPr>
      <w:r>
        <w:t>Removed alpha constrains, and only matched to betas</w:t>
      </w:r>
    </w:p>
    <w:p w14:paraId="58B18A11" w14:textId="7BA2C612" w:rsidR="0077601B" w:rsidRDefault="0077601B" w:rsidP="0077601B">
      <w:pPr>
        <w:pStyle w:val="ListParagraph"/>
        <w:numPr>
          <w:ilvl w:val="2"/>
          <w:numId w:val="11"/>
        </w:numPr>
      </w:pPr>
      <w:r>
        <w:t>Trying to get a feel for what beta values needed</w:t>
      </w:r>
    </w:p>
    <w:p w14:paraId="2E9596A1" w14:textId="26C28C3A" w:rsidR="00285EE3" w:rsidRDefault="00285EE3" w:rsidP="00285EE3">
      <w:pPr>
        <w:pStyle w:val="ListParagraph"/>
        <w:numPr>
          <w:ilvl w:val="0"/>
          <w:numId w:val="11"/>
        </w:numPr>
      </w:pPr>
      <w:r>
        <w:t>Give Alex B the desired Alpha/Beta values and he can update</w:t>
      </w:r>
    </w:p>
    <w:p w14:paraId="108A53F5" w14:textId="24E4F1E8" w:rsidR="00EC2A4E" w:rsidRDefault="00EC2A4E" w:rsidP="00285EE3">
      <w:pPr>
        <w:pStyle w:val="ListParagraph"/>
        <w:numPr>
          <w:ilvl w:val="0"/>
          <w:numId w:val="11"/>
        </w:numPr>
      </w:pPr>
      <w:r>
        <w:t>Ryan – have we tried re-matching the weakly-focusing linac?</w:t>
      </w:r>
    </w:p>
    <w:p w14:paraId="7E2118FC" w14:textId="4B42CE57" w:rsidR="00EC2A4E" w:rsidRDefault="00EC2A4E" w:rsidP="00EC2A4E">
      <w:pPr>
        <w:pStyle w:val="ListParagraph"/>
        <w:numPr>
          <w:ilvl w:val="1"/>
          <w:numId w:val="11"/>
        </w:numPr>
      </w:pPr>
      <w:r>
        <w:lastRenderedPageBreak/>
        <w:t>Alex B – we don’t get enough phase advance in the weakly focusing to get the beta beating and get the beta values down for the higher passes</w:t>
      </w:r>
    </w:p>
    <w:p w14:paraId="5CF2C355" w14:textId="2C1B4598" w:rsidR="005B7068" w:rsidRDefault="005B7068" w:rsidP="005B7068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D499F7A" wp14:editId="7C77DB31">
            <wp:extent cx="4000500" cy="21945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F1481C" w:rsidRPr="00E52810" w14:paraId="4F0946E5" w14:textId="77777777" w:rsidTr="001F6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E43AB13" w14:textId="36B14F7A" w:rsidR="00F1481C" w:rsidRPr="00E52810" w:rsidRDefault="00F1481C" w:rsidP="001F636B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506949602"/>
            <w:placeholder>
              <w:docPart w:val="1896F7B742934A448C837A4AA38F599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506CB00" w14:textId="77777777" w:rsidR="00F1481C" w:rsidRPr="00E52810" w:rsidRDefault="00F1481C" w:rsidP="001F636B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142612578"/>
            <w:placeholder>
              <w:docPart w:val="030D0E3A7D74234399CC82832718890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0A68356" w14:textId="77777777" w:rsidR="00F1481C" w:rsidRPr="00E52810" w:rsidRDefault="00F1481C" w:rsidP="001F636B">
                <w:r w:rsidRPr="00E52810">
                  <w:t>Deadline</w:t>
                </w:r>
              </w:p>
            </w:tc>
          </w:sdtContent>
        </w:sdt>
      </w:tr>
      <w:tr w:rsidR="00F1481C" w:rsidRPr="00E52810" w14:paraId="5E5255E6" w14:textId="77777777" w:rsidTr="001F636B">
        <w:tc>
          <w:tcPr>
            <w:tcW w:w="6300" w:type="dxa"/>
          </w:tcPr>
          <w:p w14:paraId="31F19210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1B7D459C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2FE42453" w14:textId="77777777" w:rsidR="00F1481C" w:rsidRPr="00E52810" w:rsidRDefault="00F1481C" w:rsidP="001F636B">
            <w:pPr>
              <w:ind w:left="0"/>
            </w:pPr>
          </w:p>
        </w:tc>
      </w:tr>
      <w:tr w:rsidR="00F1481C" w:rsidRPr="00E52810" w14:paraId="08496138" w14:textId="77777777" w:rsidTr="001F636B">
        <w:tc>
          <w:tcPr>
            <w:tcW w:w="6300" w:type="dxa"/>
          </w:tcPr>
          <w:p w14:paraId="17B638EA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44B2331D" w14:textId="77777777" w:rsidR="00F1481C" w:rsidRPr="00E52810" w:rsidRDefault="00F1481C" w:rsidP="001F636B">
            <w:pPr>
              <w:ind w:left="0"/>
            </w:pPr>
          </w:p>
        </w:tc>
        <w:tc>
          <w:tcPr>
            <w:tcW w:w="2250" w:type="dxa"/>
          </w:tcPr>
          <w:p w14:paraId="035FABAB" w14:textId="77777777" w:rsidR="00F1481C" w:rsidRPr="00E52810" w:rsidRDefault="00F1481C" w:rsidP="001F636B">
            <w:pPr>
              <w:ind w:left="0"/>
            </w:pPr>
          </w:p>
        </w:tc>
      </w:tr>
    </w:tbl>
    <w:p w14:paraId="20906F51" w14:textId="3685FDCB" w:rsidR="00E63A86" w:rsidRDefault="00000000" w:rsidP="00E63A86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C90FC1134F554840915A92B275C970A7"/>
          </w:placeholder>
          <w:temporary/>
          <w:showingPlcHdr/>
          <w15:appearance w15:val="hidden"/>
        </w:sdtPr>
        <w:sdtContent>
          <w:r w:rsidR="00E63A86">
            <w:t>Time allotted</w:t>
          </w:r>
        </w:sdtContent>
      </w:sdt>
      <w:r w:rsidR="00E63A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D60ECA4737CE5245BC657575D16FE20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8B55D5">
            <w:rPr>
              <w:rStyle w:val="SubtleEmphasis"/>
            </w:rPr>
            <w:t>10</w:t>
          </w:r>
          <w:r w:rsidR="00E63A86">
            <w:rPr>
              <w:rStyle w:val="SubtleEmphasis"/>
            </w:rPr>
            <w:t xml:space="preserve"> mins</w:t>
          </w:r>
        </w:sdtContent>
      </w:sdt>
      <w:r w:rsidR="00E63A86"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2F00F5E8CB8EEB43B29CAD71FAF13677"/>
          </w:placeholder>
          <w:temporary/>
          <w:showingPlcHdr/>
          <w15:appearance w15:val="hidden"/>
        </w:sdtPr>
        <w:sdtContent>
          <w:r w:rsidR="00E63A86">
            <w:t>Agenda topic</w:t>
          </w:r>
        </w:sdtContent>
      </w:sdt>
      <w:r w:rsidR="00E63A86">
        <w:t xml:space="preserve"> </w:t>
      </w:r>
      <w:r w:rsidR="008B55D5">
        <w:rPr>
          <w:rStyle w:val="SubtleEmphasis"/>
        </w:rPr>
        <w:t>AOB</w:t>
      </w:r>
      <w:r w:rsidR="00E63A86"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CDF1568C3B3FD04B887B1B994D4383F5"/>
          </w:placeholder>
          <w:temporary/>
          <w:showingPlcHdr/>
          <w15:appearance w15:val="hidden"/>
        </w:sdtPr>
        <w:sdtContent>
          <w:r w:rsidR="00E63A86">
            <w:t>Presenter</w:t>
          </w:r>
        </w:sdtContent>
      </w:sdt>
      <w:r w:rsidR="00E63A86">
        <w:t xml:space="preserve"> </w:t>
      </w:r>
      <w:r w:rsidR="008B55D5">
        <w:rPr>
          <w:rStyle w:val="SubtleEmphasis"/>
        </w:rPr>
        <w:t>All</w:t>
      </w:r>
    </w:p>
    <w:p w14:paraId="7D8CA46A" w14:textId="0FD953D7" w:rsidR="00F07429" w:rsidRDefault="009D6B0A" w:rsidP="0019690F">
      <w:pPr>
        <w:pStyle w:val="ListParagraph"/>
        <w:numPr>
          <w:ilvl w:val="0"/>
          <w:numId w:val="11"/>
        </w:numPr>
      </w:pPr>
      <w:r>
        <w:t>Reza – if we could set up the line, so that different energies could be “caught” at different places. Then we can think of easier ways to think of the separation of the beams</w:t>
      </w:r>
    </w:p>
    <w:p w14:paraId="1F721FB2" w14:textId="2852FBEC" w:rsidR="009D6B0A" w:rsidRDefault="009D6B0A" w:rsidP="009D6B0A">
      <w:pPr>
        <w:pStyle w:val="ListParagraph"/>
        <w:numPr>
          <w:ilvl w:val="1"/>
          <w:numId w:val="11"/>
        </w:numPr>
      </w:pPr>
      <w:r>
        <w:t>If we can kick one energy instead of others at a specific place, might help extractio</w:t>
      </w:r>
      <w:r w:rsidR="00EF20AC">
        <w:t>n/separation</w:t>
      </w:r>
    </w:p>
    <w:p w14:paraId="12975ABD" w14:textId="01E211CC" w:rsidR="002E47F8" w:rsidRDefault="002E47F8" w:rsidP="009D6B0A">
      <w:pPr>
        <w:pStyle w:val="ListParagraph"/>
        <w:numPr>
          <w:ilvl w:val="1"/>
          <w:numId w:val="11"/>
        </w:numPr>
      </w:pPr>
      <w:r>
        <w:t>Idea of treating the beams differently gives ideas about extraction</w:t>
      </w:r>
    </w:p>
    <w:p w14:paraId="58D169DB" w14:textId="13465A6D" w:rsidR="0011276F" w:rsidRDefault="0011276F" w:rsidP="0011276F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this is quadrupole excitation on the beta functions – there is no bending</w:t>
      </w:r>
    </w:p>
    <w:p w14:paraId="10679C4D" w14:textId="651CE046" w:rsidR="001448B0" w:rsidRDefault="0011276F" w:rsidP="001448B0">
      <w:pPr>
        <w:pStyle w:val="ListParagraph"/>
        <w:numPr>
          <w:ilvl w:val="1"/>
          <w:numId w:val="11"/>
        </w:numPr>
      </w:pPr>
      <w:r>
        <w:t>If you combine for different phases for dipoles to extract, then you could send one energy to a septum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E63A86" w:rsidRPr="00E52810" w14:paraId="6B1C5788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B607581" w14:textId="77777777" w:rsidR="00E63A86" w:rsidRPr="00E52810" w:rsidRDefault="00E63A86" w:rsidP="00113B00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DAB91CC3C530204A91FADAC3436F08E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88DF5B" w14:textId="77777777" w:rsidR="00E63A86" w:rsidRPr="00E52810" w:rsidRDefault="00E63A86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3506E5B520F94A4688C21BC8EA1E7F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3ED8BE3" w14:textId="77777777" w:rsidR="00E63A86" w:rsidRPr="00E52810" w:rsidRDefault="00E63A86" w:rsidP="00113B00">
                <w:r w:rsidRPr="00E52810">
                  <w:t>Deadline</w:t>
                </w:r>
              </w:p>
            </w:tc>
          </w:sdtContent>
        </w:sdt>
      </w:tr>
      <w:tr w:rsidR="00E63A86" w:rsidRPr="00E52810" w14:paraId="0CAC7FDC" w14:textId="77777777" w:rsidTr="00113B00">
        <w:tc>
          <w:tcPr>
            <w:tcW w:w="6300" w:type="dxa"/>
          </w:tcPr>
          <w:p w14:paraId="3956F4F7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8008B9C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27F8BE62" w14:textId="77777777" w:rsidR="00E63A86" w:rsidRPr="00E52810" w:rsidRDefault="00E63A86" w:rsidP="00113B00">
            <w:pPr>
              <w:ind w:left="0"/>
            </w:pPr>
          </w:p>
        </w:tc>
      </w:tr>
      <w:tr w:rsidR="00E63A86" w:rsidRPr="00E52810" w14:paraId="42DCE433" w14:textId="77777777" w:rsidTr="00113B00">
        <w:tc>
          <w:tcPr>
            <w:tcW w:w="6300" w:type="dxa"/>
          </w:tcPr>
          <w:p w14:paraId="50B1CE9F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50509056" w14:textId="77777777" w:rsidR="00E63A86" w:rsidRPr="00E52810" w:rsidRDefault="00E63A86" w:rsidP="00113B00">
            <w:pPr>
              <w:ind w:left="0"/>
            </w:pPr>
          </w:p>
        </w:tc>
        <w:tc>
          <w:tcPr>
            <w:tcW w:w="2250" w:type="dxa"/>
          </w:tcPr>
          <w:p w14:paraId="3DBE26A2" w14:textId="77777777" w:rsidR="00E63A86" w:rsidRPr="00E52810" w:rsidRDefault="00E63A86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7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650C0F12" w:rsidR="001B2077" w:rsidRDefault="001B2077" w:rsidP="00310B83">
      <w:pPr>
        <w:ind w:left="0"/>
        <w:rPr>
          <w:rStyle w:val="Hyperlink"/>
        </w:rPr>
      </w:pPr>
    </w:p>
    <w:p w14:paraId="1AAB23DF" w14:textId="16965F6B" w:rsidR="00FF69B0" w:rsidRPr="00FF69B0" w:rsidRDefault="00FF69B0" w:rsidP="00310B83">
      <w:pPr>
        <w:ind w:left="0"/>
        <w:rPr>
          <w:rStyle w:val="Hyperlink"/>
          <w:color w:val="FF0000"/>
          <w:sz w:val="32"/>
          <w:szCs w:val="32"/>
        </w:rPr>
      </w:pPr>
    </w:p>
    <w:sectPr w:rsidR="00FF69B0" w:rsidRPr="00FF69B0" w:rsidSect="00CB50F2">
      <w:footerReference w:type="default" r:id="rId18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1E3D8" w14:textId="77777777" w:rsidR="0064473F" w:rsidRDefault="0064473F">
      <w:pPr>
        <w:spacing w:after="0"/>
      </w:pPr>
      <w:r>
        <w:separator/>
      </w:r>
    </w:p>
  </w:endnote>
  <w:endnote w:type="continuationSeparator" w:id="0">
    <w:p w14:paraId="6466F7E5" w14:textId="77777777" w:rsidR="0064473F" w:rsidRDefault="006447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EBB5" w14:textId="77777777" w:rsidR="0064473F" w:rsidRDefault="0064473F">
      <w:pPr>
        <w:spacing w:after="0"/>
      </w:pPr>
      <w:r>
        <w:separator/>
      </w:r>
    </w:p>
  </w:footnote>
  <w:footnote w:type="continuationSeparator" w:id="0">
    <w:p w14:paraId="50D2C5A8" w14:textId="77777777" w:rsidR="0064473F" w:rsidRDefault="006447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20"/>
  </w:num>
  <w:num w:numId="14" w16cid:durableId="1177815370">
    <w:abstractNumId w:val="12"/>
  </w:num>
  <w:num w:numId="15" w16cid:durableId="267473110">
    <w:abstractNumId w:val="14"/>
  </w:num>
  <w:num w:numId="16" w16cid:durableId="36128815">
    <w:abstractNumId w:val="18"/>
  </w:num>
  <w:num w:numId="17" w16cid:durableId="718626366">
    <w:abstractNumId w:val="13"/>
  </w:num>
  <w:num w:numId="18" w16cid:durableId="126822241">
    <w:abstractNumId w:val="15"/>
  </w:num>
  <w:num w:numId="19" w16cid:durableId="1012607396">
    <w:abstractNumId w:val="17"/>
  </w:num>
  <w:num w:numId="20" w16cid:durableId="86583543">
    <w:abstractNumId w:val="16"/>
  </w:num>
  <w:num w:numId="21" w16cid:durableId="195043057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02677"/>
    <w:rsid w:val="000032F4"/>
    <w:rsid w:val="00010CE0"/>
    <w:rsid w:val="00017FEE"/>
    <w:rsid w:val="000202B1"/>
    <w:rsid w:val="000212EF"/>
    <w:rsid w:val="00021A35"/>
    <w:rsid w:val="000227D8"/>
    <w:rsid w:val="00023DFF"/>
    <w:rsid w:val="00025360"/>
    <w:rsid w:val="0002576A"/>
    <w:rsid w:val="00025AA7"/>
    <w:rsid w:val="000262CC"/>
    <w:rsid w:val="00026F0E"/>
    <w:rsid w:val="00026F39"/>
    <w:rsid w:val="00027F33"/>
    <w:rsid w:val="000300FF"/>
    <w:rsid w:val="000308F0"/>
    <w:rsid w:val="00030924"/>
    <w:rsid w:val="00030AEF"/>
    <w:rsid w:val="00031C95"/>
    <w:rsid w:val="000327E4"/>
    <w:rsid w:val="00034E37"/>
    <w:rsid w:val="0003501F"/>
    <w:rsid w:val="00037401"/>
    <w:rsid w:val="00041844"/>
    <w:rsid w:val="00044C91"/>
    <w:rsid w:val="00045937"/>
    <w:rsid w:val="00045FBC"/>
    <w:rsid w:val="000475FE"/>
    <w:rsid w:val="00047AF1"/>
    <w:rsid w:val="00047D16"/>
    <w:rsid w:val="00053073"/>
    <w:rsid w:val="000532AE"/>
    <w:rsid w:val="00053371"/>
    <w:rsid w:val="0005357A"/>
    <w:rsid w:val="000545D1"/>
    <w:rsid w:val="00054A9E"/>
    <w:rsid w:val="00054F9B"/>
    <w:rsid w:val="00055E11"/>
    <w:rsid w:val="000572B2"/>
    <w:rsid w:val="00057A36"/>
    <w:rsid w:val="00057E41"/>
    <w:rsid w:val="00060314"/>
    <w:rsid w:val="00062A5B"/>
    <w:rsid w:val="0006336A"/>
    <w:rsid w:val="00063CAE"/>
    <w:rsid w:val="00063DC8"/>
    <w:rsid w:val="000651D2"/>
    <w:rsid w:val="000669FA"/>
    <w:rsid w:val="00067398"/>
    <w:rsid w:val="00067616"/>
    <w:rsid w:val="00070820"/>
    <w:rsid w:val="00071974"/>
    <w:rsid w:val="000722A1"/>
    <w:rsid w:val="0007261D"/>
    <w:rsid w:val="00074D76"/>
    <w:rsid w:val="00076EBF"/>
    <w:rsid w:val="00080427"/>
    <w:rsid w:val="00081DCF"/>
    <w:rsid w:val="00083DF9"/>
    <w:rsid w:val="00085C7B"/>
    <w:rsid w:val="000908A2"/>
    <w:rsid w:val="00091373"/>
    <w:rsid w:val="00093CAF"/>
    <w:rsid w:val="00093D0F"/>
    <w:rsid w:val="00094CD0"/>
    <w:rsid w:val="00095BD3"/>
    <w:rsid w:val="00095CFA"/>
    <w:rsid w:val="000A08FF"/>
    <w:rsid w:val="000A244B"/>
    <w:rsid w:val="000A4A4A"/>
    <w:rsid w:val="000A4A68"/>
    <w:rsid w:val="000A73AB"/>
    <w:rsid w:val="000B044F"/>
    <w:rsid w:val="000B0BD3"/>
    <w:rsid w:val="000B1AF0"/>
    <w:rsid w:val="000B3E66"/>
    <w:rsid w:val="000B486D"/>
    <w:rsid w:val="000B4E7A"/>
    <w:rsid w:val="000B54C0"/>
    <w:rsid w:val="000B5A61"/>
    <w:rsid w:val="000B7964"/>
    <w:rsid w:val="000C0095"/>
    <w:rsid w:val="000C00A2"/>
    <w:rsid w:val="000C0200"/>
    <w:rsid w:val="000C1BF3"/>
    <w:rsid w:val="000C2461"/>
    <w:rsid w:val="000C315B"/>
    <w:rsid w:val="000C5D56"/>
    <w:rsid w:val="000C68B2"/>
    <w:rsid w:val="000C7A1E"/>
    <w:rsid w:val="000D0DDF"/>
    <w:rsid w:val="000D21F7"/>
    <w:rsid w:val="000D309E"/>
    <w:rsid w:val="000D3FC5"/>
    <w:rsid w:val="000D6DC6"/>
    <w:rsid w:val="000D7763"/>
    <w:rsid w:val="000D7B48"/>
    <w:rsid w:val="000E0CB6"/>
    <w:rsid w:val="000E4E95"/>
    <w:rsid w:val="000E6483"/>
    <w:rsid w:val="000E6D4B"/>
    <w:rsid w:val="000F3778"/>
    <w:rsid w:val="000F47CD"/>
    <w:rsid w:val="000F5F7D"/>
    <w:rsid w:val="000F6A91"/>
    <w:rsid w:val="001005E5"/>
    <w:rsid w:val="00103A9C"/>
    <w:rsid w:val="001047C4"/>
    <w:rsid w:val="00106411"/>
    <w:rsid w:val="00106A12"/>
    <w:rsid w:val="00107632"/>
    <w:rsid w:val="00107A25"/>
    <w:rsid w:val="00110E7D"/>
    <w:rsid w:val="00111748"/>
    <w:rsid w:val="001118FD"/>
    <w:rsid w:val="0011276F"/>
    <w:rsid w:val="00112E81"/>
    <w:rsid w:val="00113387"/>
    <w:rsid w:val="00113990"/>
    <w:rsid w:val="00113E42"/>
    <w:rsid w:val="0011407E"/>
    <w:rsid w:val="00114FA0"/>
    <w:rsid w:val="00117191"/>
    <w:rsid w:val="0012030B"/>
    <w:rsid w:val="0012151E"/>
    <w:rsid w:val="0012250F"/>
    <w:rsid w:val="00122528"/>
    <w:rsid w:val="00122F79"/>
    <w:rsid w:val="00125EE6"/>
    <w:rsid w:val="001314DC"/>
    <w:rsid w:val="001318C6"/>
    <w:rsid w:val="00131C10"/>
    <w:rsid w:val="00132DF1"/>
    <w:rsid w:val="00134BAB"/>
    <w:rsid w:val="0013657C"/>
    <w:rsid w:val="001374F2"/>
    <w:rsid w:val="0013772C"/>
    <w:rsid w:val="00140345"/>
    <w:rsid w:val="0014117B"/>
    <w:rsid w:val="00142A70"/>
    <w:rsid w:val="0014368C"/>
    <w:rsid w:val="00144243"/>
    <w:rsid w:val="001448B0"/>
    <w:rsid w:val="001453F8"/>
    <w:rsid w:val="00146DAC"/>
    <w:rsid w:val="00146E58"/>
    <w:rsid w:val="001509FB"/>
    <w:rsid w:val="0015192A"/>
    <w:rsid w:val="00152CC8"/>
    <w:rsid w:val="00152D12"/>
    <w:rsid w:val="0015446A"/>
    <w:rsid w:val="00154CC1"/>
    <w:rsid w:val="00155D19"/>
    <w:rsid w:val="001560DD"/>
    <w:rsid w:val="00156C97"/>
    <w:rsid w:val="00157482"/>
    <w:rsid w:val="00157BB3"/>
    <w:rsid w:val="00160B61"/>
    <w:rsid w:val="00160CC0"/>
    <w:rsid w:val="00162296"/>
    <w:rsid w:val="00163475"/>
    <w:rsid w:val="00163C6D"/>
    <w:rsid w:val="00164513"/>
    <w:rsid w:val="001646F8"/>
    <w:rsid w:val="00166F4A"/>
    <w:rsid w:val="00167FF1"/>
    <w:rsid w:val="001711BD"/>
    <w:rsid w:val="00171C9E"/>
    <w:rsid w:val="00173A84"/>
    <w:rsid w:val="00175757"/>
    <w:rsid w:val="0017681F"/>
    <w:rsid w:val="00176C72"/>
    <w:rsid w:val="00180A6C"/>
    <w:rsid w:val="00181150"/>
    <w:rsid w:val="00181D02"/>
    <w:rsid w:val="00183681"/>
    <w:rsid w:val="0018514E"/>
    <w:rsid w:val="00185B8C"/>
    <w:rsid w:val="00185FBD"/>
    <w:rsid w:val="0018640A"/>
    <w:rsid w:val="001866EE"/>
    <w:rsid w:val="00186A71"/>
    <w:rsid w:val="00186CF6"/>
    <w:rsid w:val="00186FDA"/>
    <w:rsid w:val="001875B5"/>
    <w:rsid w:val="00194696"/>
    <w:rsid w:val="0019611D"/>
    <w:rsid w:val="0019690F"/>
    <w:rsid w:val="00197BCF"/>
    <w:rsid w:val="001A16AB"/>
    <w:rsid w:val="001A1B45"/>
    <w:rsid w:val="001A4A51"/>
    <w:rsid w:val="001A5051"/>
    <w:rsid w:val="001A63DA"/>
    <w:rsid w:val="001A65DA"/>
    <w:rsid w:val="001B15F0"/>
    <w:rsid w:val="001B19F1"/>
    <w:rsid w:val="001B2077"/>
    <w:rsid w:val="001B53F6"/>
    <w:rsid w:val="001B7741"/>
    <w:rsid w:val="001C0C32"/>
    <w:rsid w:val="001C1EE1"/>
    <w:rsid w:val="001C1FF0"/>
    <w:rsid w:val="001C2052"/>
    <w:rsid w:val="001C4207"/>
    <w:rsid w:val="001C4546"/>
    <w:rsid w:val="001D19E0"/>
    <w:rsid w:val="001D4242"/>
    <w:rsid w:val="001D449C"/>
    <w:rsid w:val="001D4D0B"/>
    <w:rsid w:val="001E3220"/>
    <w:rsid w:val="001E4570"/>
    <w:rsid w:val="001E7DF1"/>
    <w:rsid w:val="001E7FE5"/>
    <w:rsid w:val="001F189B"/>
    <w:rsid w:val="001F246D"/>
    <w:rsid w:val="001F28D5"/>
    <w:rsid w:val="001F5CC0"/>
    <w:rsid w:val="00202354"/>
    <w:rsid w:val="00202BAF"/>
    <w:rsid w:val="00204B34"/>
    <w:rsid w:val="00205CDC"/>
    <w:rsid w:val="00205E19"/>
    <w:rsid w:val="00206DED"/>
    <w:rsid w:val="002101BA"/>
    <w:rsid w:val="00212275"/>
    <w:rsid w:val="00213088"/>
    <w:rsid w:val="002131CE"/>
    <w:rsid w:val="00214EBE"/>
    <w:rsid w:val="00215452"/>
    <w:rsid w:val="00216176"/>
    <w:rsid w:val="0021646D"/>
    <w:rsid w:val="00217C0C"/>
    <w:rsid w:val="002218B9"/>
    <w:rsid w:val="002262EA"/>
    <w:rsid w:val="002272CD"/>
    <w:rsid w:val="00227B16"/>
    <w:rsid w:val="002304CB"/>
    <w:rsid w:val="00230AC5"/>
    <w:rsid w:val="00231410"/>
    <w:rsid w:val="002332AD"/>
    <w:rsid w:val="00233ACA"/>
    <w:rsid w:val="00233D04"/>
    <w:rsid w:val="002351BD"/>
    <w:rsid w:val="002352F5"/>
    <w:rsid w:val="00235383"/>
    <w:rsid w:val="00236B53"/>
    <w:rsid w:val="0024006B"/>
    <w:rsid w:val="002409F7"/>
    <w:rsid w:val="0024154C"/>
    <w:rsid w:val="00241F0F"/>
    <w:rsid w:val="00241FBE"/>
    <w:rsid w:val="0024307C"/>
    <w:rsid w:val="0025312D"/>
    <w:rsid w:val="00253FDC"/>
    <w:rsid w:val="00257BD5"/>
    <w:rsid w:val="002628AC"/>
    <w:rsid w:val="00262AB4"/>
    <w:rsid w:val="00263429"/>
    <w:rsid w:val="002634AD"/>
    <w:rsid w:val="0026452E"/>
    <w:rsid w:val="00266481"/>
    <w:rsid w:val="002664EF"/>
    <w:rsid w:val="00267B63"/>
    <w:rsid w:val="00270AAE"/>
    <w:rsid w:val="00270B12"/>
    <w:rsid w:val="00270EA8"/>
    <w:rsid w:val="00273ECD"/>
    <w:rsid w:val="0027408E"/>
    <w:rsid w:val="0027442E"/>
    <w:rsid w:val="002764CA"/>
    <w:rsid w:val="002772BF"/>
    <w:rsid w:val="00281170"/>
    <w:rsid w:val="0028246D"/>
    <w:rsid w:val="00283755"/>
    <w:rsid w:val="00285EE3"/>
    <w:rsid w:val="00286950"/>
    <w:rsid w:val="00286EE4"/>
    <w:rsid w:val="00287049"/>
    <w:rsid w:val="00287793"/>
    <w:rsid w:val="002908D8"/>
    <w:rsid w:val="00291D6E"/>
    <w:rsid w:val="00291E29"/>
    <w:rsid w:val="002925EB"/>
    <w:rsid w:val="0029263C"/>
    <w:rsid w:val="00292B0F"/>
    <w:rsid w:val="002931E1"/>
    <w:rsid w:val="002933EE"/>
    <w:rsid w:val="002947E1"/>
    <w:rsid w:val="00295D0A"/>
    <w:rsid w:val="002A01FB"/>
    <w:rsid w:val="002A10AA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BE"/>
    <w:rsid w:val="002B6A26"/>
    <w:rsid w:val="002B6C94"/>
    <w:rsid w:val="002B7F2F"/>
    <w:rsid w:val="002C4533"/>
    <w:rsid w:val="002D08AE"/>
    <w:rsid w:val="002D0B85"/>
    <w:rsid w:val="002D2F45"/>
    <w:rsid w:val="002D4E35"/>
    <w:rsid w:val="002D54B8"/>
    <w:rsid w:val="002D782C"/>
    <w:rsid w:val="002E07BF"/>
    <w:rsid w:val="002E0A33"/>
    <w:rsid w:val="002E1484"/>
    <w:rsid w:val="002E2C0A"/>
    <w:rsid w:val="002E3F40"/>
    <w:rsid w:val="002E42F3"/>
    <w:rsid w:val="002E44D3"/>
    <w:rsid w:val="002E47F8"/>
    <w:rsid w:val="002E4A62"/>
    <w:rsid w:val="002E7469"/>
    <w:rsid w:val="002F1201"/>
    <w:rsid w:val="002F123C"/>
    <w:rsid w:val="002F3397"/>
    <w:rsid w:val="002F3DAD"/>
    <w:rsid w:val="002F4ABE"/>
    <w:rsid w:val="002F5C9C"/>
    <w:rsid w:val="002F6C18"/>
    <w:rsid w:val="002F7140"/>
    <w:rsid w:val="002F75A3"/>
    <w:rsid w:val="003001C3"/>
    <w:rsid w:val="00300897"/>
    <w:rsid w:val="00300990"/>
    <w:rsid w:val="00303177"/>
    <w:rsid w:val="003037DA"/>
    <w:rsid w:val="0030410F"/>
    <w:rsid w:val="00307793"/>
    <w:rsid w:val="00310B83"/>
    <w:rsid w:val="00313D39"/>
    <w:rsid w:val="00316E9A"/>
    <w:rsid w:val="0031758E"/>
    <w:rsid w:val="00323639"/>
    <w:rsid w:val="00323A56"/>
    <w:rsid w:val="00325291"/>
    <w:rsid w:val="0033084A"/>
    <w:rsid w:val="00334D12"/>
    <w:rsid w:val="00335448"/>
    <w:rsid w:val="00337865"/>
    <w:rsid w:val="003443C3"/>
    <w:rsid w:val="00346808"/>
    <w:rsid w:val="00346CAC"/>
    <w:rsid w:val="003470EC"/>
    <w:rsid w:val="00347395"/>
    <w:rsid w:val="003475F1"/>
    <w:rsid w:val="00347D4F"/>
    <w:rsid w:val="003505C9"/>
    <w:rsid w:val="003506F6"/>
    <w:rsid w:val="00350C3B"/>
    <w:rsid w:val="003514AA"/>
    <w:rsid w:val="00351965"/>
    <w:rsid w:val="00353EF0"/>
    <w:rsid w:val="00357FF9"/>
    <w:rsid w:val="0036174B"/>
    <w:rsid w:val="00361D4C"/>
    <w:rsid w:val="00362D70"/>
    <w:rsid w:val="0036340F"/>
    <w:rsid w:val="003639E5"/>
    <w:rsid w:val="003642CB"/>
    <w:rsid w:val="00364641"/>
    <w:rsid w:val="00366DB7"/>
    <w:rsid w:val="00370536"/>
    <w:rsid w:val="0037187A"/>
    <w:rsid w:val="00371DA8"/>
    <w:rsid w:val="00371ED5"/>
    <w:rsid w:val="00371FD2"/>
    <w:rsid w:val="00372DEE"/>
    <w:rsid w:val="00373814"/>
    <w:rsid w:val="0037397B"/>
    <w:rsid w:val="00376C4F"/>
    <w:rsid w:val="00377118"/>
    <w:rsid w:val="00380E74"/>
    <w:rsid w:val="00381222"/>
    <w:rsid w:val="003819EF"/>
    <w:rsid w:val="00382B36"/>
    <w:rsid w:val="00383349"/>
    <w:rsid w:val="003843F7"/>
    <w:rsid w:val="00392116"/>
    <w:rsid w:val="00393837"/>
    <w:rsid w:val="00393CE5"/>
    <w:rsid w:val="003A0DC3"/>
    <w:rsid w:val="003A183B"/>
    <w:rsid w:val="003A523E"/>
    <w:rsid w:val="003A53AD"/>
    <w:rsid w:val="003A55AF"/>
    <w:rsid w:val="003B1BCE"/>
    <w:rsid w:val="003B244C"/>
    <w:rsid w:val="003B244F"/>
    <w:rsid w:val="003B2E38"/>
    <w:rsid w:val="003C1B81"/>
    <w:rsid w:val="003C268C"/>
    <w:rsid w:val="003C37EF"/>
    <w:rsid w:val="003C39B9"/>
    <w:rsid w:val="003C42A6"/>
    <w:rsid w:val="003C4307"/>
    <w:rsid w:val="003C5F2A"/>
    <w:rsid w:val="003C5F69"/>
    <w:rsid w:val="003C61A7"/>
    <w:rsid w:val="003C665F"/>
    <w:rsid w:val="003C6921"/>
    <w:rsid w:val="003C6B6C"/>
    <w:rsid w:val="003D0641"/>
    <w:rsid w:val="003D265D"/>
    <w:rsid w:val="003D3774"/>
    <w:rsid w:val="003D3802"/>
    <w:rsid w:val="003D39A0"/>
    <w:rsid w:val="003D6B89"/>
    <w:rsid w:val="003E0DEE"/>
    <w:rsid w:val="003E11E3"/>
    <w:rsid w:val="003E1D96"/>
    <w:rsid w:val="003E2D3E"/>
    <w:rsid w:val="003E47D4"/>
    <w:rsid w:val="003E4BBA"/>
    <w:rsid w:val="003E62A8"/>
    <w:rsid w:val="003E63A8"/>
    <w:rsid w:val="003E6EFE"/>
    <w:rsid w:val="003F1866"/>
    <w:rsid w:val="003F1BCB"/>
    <w:rsid w:val="003F317C"/>
    <w:rsid w:val="003F405C"/>
    <w:rsid w:val="003F4675"/>
    <w:rsid w:val="0040068D"/>
    <w:rsid w:val="004018E6"/>
    <w:rsid w:val="00401CAF"/>
    <w:rsid w:val="00402A86"/>
    <w:rsid w:val="004041E6"/>
    <w:rsid w:val="0040573E"/>
    <w:rsid w:val="00405D77"/>
    <w:rsid w:val="00405EBF"/>
    <w:rsid w:val="004110F6"/>
    <w:rsid w:val="004114D7"/>
    <w:rsid w:val="00411944"/>
    <w:rsid w:val="00413400"/>
    <w:rsid w:val="0041439B"/>
    <w:rsid w:val="00416A70"/>
    <w:rsid w:val="00417835"/>
    <w:rsid w:val="00417A44"/>
    <w:rsid w:val="00420FFF"/>
    <w:rsid w:val="0042236D"/>
    <w:rsid w:val="004240B0"/>
    <w:rsid w:val="00424DCE"/>
    <w:rsid w:val="00426434"/>
    <w:rsid w:val="004307BB"/>
    <w:rsid w:val="00431286"/>
    <w:rsid w:val="004321B5"/>
    <w:rsid w:val="00437357"/>
    <w:rsid w:val="004405B5"/>
    <w:rsid w:val="0044291A"/>
    <w:rsid w:val="00442E2C"/>
    <w:rsid w:val="00443E56"/>
    <w:rsid w:val="00444D8F"/>
    <w:rsid w:val="004461BF"/>
    <w:rsid w:val="00446971"/>
    <w:rsid w:val="00447853"/>
    <w:rsid w:val="00447BD1"/>
    <w:rsid w:val="00447CF7"/>
    <w:rsid w:val="004527B5"/>
    <w:rsid w:val="00457A52"/>
    <w:rsid w:val="00461454"/>
    <w:rsid w:val="00461C66"/>
    <w:rsid w:val="004621BB"/>
    <w:rsid w:val="00462B6B"/>
    <w:rsid w:val="00466BE9"/>
    <w:rsid w:val="00470444"/>
    <w:rsid w:val="004704E8"/>
    <w:rsid w:val="00470C34"/>
    <w:rsid w:val="00471BCD"/>
    <w:rsid w:val="00471DF1"/>
    <w:rsid w:val="0047258B"/>
    <w:rsid w:val="00474741"/>
    <w:rsid w:val="00475B9E"/>
    <w:rsid w:val="004764A9"/>
    <w:rsid w:val="004815B6"/>
    <w:rsid w:val="00481947"/>
    <w:rsid w:val="00483F89"/>
    <w:rsid w:val="00486CC6"/>
    <w:rsid w:val="004917B8"/>
    <w:rsid w:val="00496204"/>
    <w:rsid w:val="004967FC"/>
    <w:rsid w:val="004A1483"/>
    <w:rsid w:val="004A17B2"/>
    <w:rsid w:val="004A1978"/>
    <w:rsid w:val="004A46CE"/>
    <w:rsid w:val="004A5884"/>
    <w:rsid w:val="004A5DE0"/>
    <w:rsid w:val="004A6E98"/>
    <w:rsid w:val="004A7415"/>
    <w:rsid w:val="004A7B4D"/>
    <w:rsid w:val="004B1501"/>
    <w:rsid w:val="004B1550"/>
    <w:rsid w:val="004B30B9"/>
    <w:rsid w:val="004C2B05"/>
    <w:rsid w:val="004C4FFE"/>
    <w:rsid w:val="004C5A30"/>
    <w:rsid w:val="004C6D24"/>
    <w:rsid w:val="004C77CB"/>
    <w:rsid w:val="004C7DD2"/>
    <w:rsid w:val="004D391D"/>
    <w:rsid w:val="004D5BB6"/>
    <w:rsid w:val="004D7055"/>
    <w:rsid w:val="004D719D"/>
    <w:rsid w:val="004D72F9"/>
    <w:rsid w:val="004E045A"/>
    <w:rsid w:val="004E24BE"/>
    <w:rsid w:val="004E24FA"/>
    <w:rsid w:val="004E2557"/>
    <w:rsid w:val="004E2AB4"/>
    <w:rsid w:val="004E54A2"/>
    <w:rsid w:val="004E5C70"/>
    <w:rsid w:val="004F207D"/>
    <w:rsid w:val="004F22D4"/>
    <w:rsid w:val="004F32A1"/>
    <w:rsid w:val="005009F1"/>
    <w:rsid w:val="00501A88"/>
    <w:rsid w:val="00501ECC"/>
    <w:rsid w:val="00502C22"/>
    <w:rsid w:val="0050332D"/>
    <w:rsid w:val="00503410"/>
    <w:rsid w:val="00503676"/>
    <w:rsid w:val="00510925"/>
    <w:rsid w:val="00510D37"/>
    <w:rsid w:val="00512847"/>
    <w:rsid w:val="00512C6F"/>
    <w:rsid w:val="00515A2E"/>
    <w:rsid w:val="00515D51"/>
    <w:rsid w:val="00517055"/>
    <w:rsid w:val="005170C2"/>
    <w:rsid w:val="00520250"/>
    <w:rsid w:val="005206EF"/>
    <w:rsid w:val="0052139E"/>
    <w:rsid w:val="00523128"/>
    <w:rsid w:val="00524023"/>
    <w:rsid w:val="00524DFF"/>
    <w:rsid w:val="0052570D"/>
    <w:rsid w:val="0052642B"/>
    <w:rsid w:val="00526542"/>
    <w:rsid w:val="00526889"/>
    <w:rsid w:val="00526AA6"/>
    <w:rsid w:val="00526C42"/>
    <w:rsid w:val="00530471"/>
    <w:rsid w:val="0053090B"/>
    <w:rsid w:val="00531545"/>
    <w:rsid w:val="00531DEA"/>
    <w:rsid w:val="005335CA"/>
    <w:rsid w:val="005350E7"/>
    <w:rsid w:val="00535B7D"/>
    <w:rsid w:val="00536324"/>
    <w:rsid w:val="0054428E"/>
    <w:rsid w:val="005442F2"/>
    <w:rsid w:val="0054433A"/>
    <w:rsid w:val="0054450B"/>
    <w:rsid w:val="005454AA"/>
    <w:rsid w:val="005508F1"/>
    <w:rsid w:val="005516D6"/>
    <w:rsid w:val="00552527"/>
    <w:rsid w:val="00552E0F"/>
    <w:rsid w:val="00557792"/>
    <w:rsid w:val="00557E9B"/>
    <w:rsid w:val="00560480"/>
    <w:rsid w:val="0056132E"/>
    <w:rsid w:val="00563523"/>
    <w:rsid w:val="0056404D"/>
    <w:rsid w:val="00564E5B"/>
    <w:rsid w:val="005653FC"/>
    <w:rsid w:val="00570151"/>
    <w:rsid w:val="005701D6"/>
    <w:rsid w:val="0057212A"/>
    <w:rsid w:val="005734AB"/>
    <w:rsid w:val="0057532E"/>
    <w:rsid w:val="00575D85"/>
    <w:rsid w:val="00575DC8"/>
    <w:rsid w:val="005773CA"/>
    <w:rsid w:val="00580002"/>
    <w:rsid w:val="00581C31"/>
    <w:rsid w:val="00582282"/>
    <w:rsid w:val="00582A1C"/>
    <w:rsid w:val="0058442F"/>
    <w:rsid w:val="00585769"/>
    <w:rsid w:val="00585F1E"/>
    <w:rsid w:val="00586D92"/>
    <w:rsid w:val="00592199"/>
    <w:rsid w:val="00595414"/>
    <w:rsid w:val="005960F4"/>
    <w:rsid w:val="00596276"/>
    <w:rsid w:val="00596D2F"/>
    <w:rsid w:val="005A0F6E"/>
    <w:rsid w:val="005A1E0F"/>
    <w:rsid w:val="005A1E36"/>
    <w:rsid w:val="005A2094"/>
    <w:rsid w:val="005A38AE"/>
    <w:rsid w:val="005A6BF4"/>
    <w:rsid w:val="005A7872"/>
    <w:rsid w:val="005B0794"/>
    <w:rsid w:val="005B24F7"/>
    <w:rsid w:val="005B285D"/>
    <w:rsid w:val="005B2C7F"/>
    <w:rsid w:val="005B3815"/>
    <w:rsid w:val="005B38C5"/>
    <w:rsid w:val="005B7068"/>
    <w:rsid w:val="005B71EE"/>
    <w:rsid w:val="005B727D"/>
    <w:rsid w:val="005C0568"/>
    <w:rsid w:val="005C2262"/>
    <w:rsid w:val="005C2B6E"/>
    <w:rsid w:val="005C3197"/>
    <w:rsid w:val="005C3C5A"/>
    <w:rsid w:val="005C3C97"/>
    <w:rsid w:val="005C4D01"/>
    <w:rsid w:val="005C4DD1"/>
    <w:rsid w:val="005D3952"/>
    <w:rsid w:val="005D40FE"/>
    <w:rsid w:val="005D5A0C"/>
    <w:rsid w:val="005D6100"/>
    <w:rsid w:val="005D6486"/>
    <w:rsid w:val="005D6A6E"/>
    <w:rsid w:val="005E0961"/>
    <w:rsid w:val="005E2C8A"/>
    <w:rsid w:val="005E3063"/>
    <w:rsid w:val="005E53EE"/>
    <w:rsid w:val="005E5B66"/>
    <w:rsid w:val="005E73AE"/>
    <w:rsid w:val="005E7D19"/>
    <w:rsid w:val="005F0A22"/>
    <w:rsid w:val="005F1907"/>
    <w:rsid w:val="005F2493"/>
    <w:rsid w:val="005F55CE"/>
    <w:rsid w:val="005F64EF"/>
    <w:rsid w:val="006014F9"/>
    <w:rsid w:val="00604D98"/>
    <w:rsid w:val="00607BB1"/>
    <w:rsid w:val="006107AC"/>
    <w:rsid w:val="006118A9"/>
    <w:rsid w:val="0061247C"/>
    <w:rsid w:val="006127A3"/>
    <w:rsid w:val="00612C67"/>
    <w:rsid w:val="0061538C"/>
    <w:rsid w:val="00616345"/>
    <w:rsid w:val="0061733A"/>
    <w:rsid w:val="00617AA0"/>
    <w:rsid w:val="0062314C"/>
    <w:rsid w:val="00624603"/>
    <w:rsid w:val="00627551"/>
    <w:rsid w:val="00630547"/>
    <w:rsid w:val="006313BC"/>
    <w:rsid w:val="00631C1A"/>
    <w:rsid w:val="006357A6"/>
    <w:rsid w:val="006357F3"/>
    <w:rsid w:val="00635DD3"/>
    <w:rsid w:val="0063707E"/>
    <w:rsid w:val="00637662"/>
    <w:rsid w:val="006410AB"/>
    <w:rsid w:val="00641ED8"/>
    <w:rsid w:val="006430E3"/>
    <w:rsid w:val="0064473F"/>
    <w:rsid w:val="00644B11"/>
    <w:rsid w:val="006456BF"/>
    <w:rsid w:val="00645F6C"/>
    <w:rsid w:val="006477F0"/>
    <w:rsid w:val="006479A1"/>
    <w:rsid w:val="006513E3"/>
    <w:rsid w:val="0065420A"/>
    <w:rsid w:val="00654AB8"/>
    <w:rsid w:val="00655DC7"/>
    <w:rsid w:val="00656411"/>
    <w:rsid w:val="00660048"/>
    <w:rsid w:val="0066086F"/>
    <w:rsid w:val="00662967"/>
    <w:rsid w:val="00663531"/>
    <w:rsid w:val="00663C44"/>
    <w:rsid w:val="00663E22"/>
    <w:rsid w:val="0066525C"/>
    <w:rsid w:val="006673B9"/>
    <w:rsid w:val="00667413"/>
    <w:rsid w:val="00672078"/>
    <w:rsid w:val="00672A4D"/>
    <w:rsid w:val="00672A6F"/>
    <w:rsid w:val="006737DE"/>
    <w:rsid w:val="00673E31"/>
    <w:rsid w:val="006747B4"/>
    <w:rsid w:val="0067670A"/>
    <w:rsid w:val="00676C53"/>
    <w:rsid w:val="00680703"/>
    <w:rsid w:val="00680BF7"/>
    <w:rsid w:val="00681E12"/>
    <w:rsid w:val="00681E3F"/>
    <w:rsid w:val="00686290"/>
    <w:rsid w:val="006872A4"/>
    <w:rsid w:val="0069107D"/>
    <w:rsid w:val="0069198D"/>
    <w:rsid w:val="006928B4"/>
    <w:rsid w:val="006930DB"/>
    <w:rsid w:val="006943FB"/>
    <w:rsid w:val="006A1A0E"/>
    <w:rsid w:val="006A1E10"/>
    <w:rsid w:val="006A7166"/>
    <w:rsid w:val="006A7A4A"/>
    <w:rsid w:val="006B006C"/>
    <w:rsid w:val="006B14AF"/>
    <w:rsid w:val="006B292E"/>
    <w:rsid w:val="006B4353"/>
    <w:rsid w:val="006B57B6"/>
    <w:rsid w:val="006C29ED"/>
    <w:rsid w:val="006C61F6"/>
    <w:rsid w:val="006C6533"/>
    <w:rsid w:val="006D0AC9"/>
    <w:rsid w:val="006D571F"/>
    <w:rsid w:val="006E03AA"/>
    <w:rsid w:val="006E2831"/>
    <w:rsid w:val="006E2F5E"/>
    <w:rsid w:val="006E3569"/>
    <w:rsid w:val="006E4B85"/>
    <w:rsid w:val="006E7933"/>
    <w:rsid w:val="006E7EB4"/>
    <w:rsid w:val="006F0685"/>
    <w:rsid w:val="006F3983"/>
    <w:rsid w:val="006F3CE6"/>
    <w:rsid w:val="006F5A3F"/>
    <w:rsid w:val="006F5E8B"/>
    <w:rsid w:val="006F7F04"/>
    <w:rsid w:val="0070026E"/>
    <w:rsid w:val="007019D4"/>
    <w:rsid w:val="00702ADC"/>
    <w:rsid w:val="007043E5"/>
    <w:rsid w:val="0070573B"/>
    <w:rsid w:val="00706787"/>
    <w:rsid w:val="00710577"/>
    <w:rsid w:val="007109F1"/>
    <w:rsid w:val="00711BF0"/>
    <w:rsid w:val="00712345"/>
    <w:rsid w:val="00714174"/>
    <w:rsid w:val="00715EC6"/>
    <w:rsid w:val="007162B1"/>
    <w:rsid w:val="00716BFD"/>
    <w:rsid w:val="007171CA"/>
    <w:rsid w:val="007171ED"/>
    <w:rsid w:val="00721DCD"/>
    <w:rsid w:val="0072399B"/>
    <w:rsid w:val="00724222"/>
    <w:rsid w:val="007253CC"/>
    <w:rsid w:val="00725C52"/>
    <w:rsid w:val="007278EA"/>
    <w:rsid w:val="0073002D"/>
    <w:rsid w:val="0073064B"/>
    <w:rsid w:val="00731232"/>
    <w:rsid w:val="0073331D"/>
    <w:rsid w:val="007346C3"/>
    <w:rsid w:val="007351A3"/>
    <w:rsid w:val="00735563"/>
    <w:rsid w:val="00735F63"/>
    <w:rsid w:val="00736558"/>
    <w:rsid w:val="00741E6C"/>
    <w:rsid w:val="00744CD1"/>
    <w:rsid w:val="0075010D"/>
    <w:rsid w:val="00751464"/>
    <w:rsid w:val="007523E0"/>
    <w:rsid w:val="007527E7"/>
    <w:rsid w:val="00752815"/>
    <w:rsid w:val="007538F3"/>
    <w:rsid w:val="00756B32"/>
    <w:rsid w:val="00757405"/>
    <w:rsid w:val="007618BC"/>
    <w:rsid w:val="007628C8"/>
    <w:rsid w:val="00763D09"/>
    <w:rsid w:val="0076479A"/>
    <w:rsid w:val="007647D8"/>
    <w:rsid w:val="00765694"/>
    <w:rsid w:val="00765C85"/>
    <w:rsid w:val="007661C4"/>
    <w:rsid w:val="00767CBB"/>
    <w:rsid w:val="00770155"/>
    <w:rsid w:val="00773D32"/>
    <w:rsid w:val="0077601B"/>
    <w:rsid w:val="0077648A"/>
    <w:rsid w:val="00777487"/>
    <w:rsid w:val="00777C08"/>
    <w:rsid w:val="0078550E"/>
    <w:rsid w:val="0078750B"/>
    <w:rsid w:val="00791EB4"/>
    <w:rsid w:val="007952CF"/>
    <w:rsid w:val="00795581"/>
    <w:rsid w:val="007959A1"/>
    <w:rsid w:val="00795F33"/>
    <w:rsid w:val="0079687A"/>
    <w:rsid w:val="0079777A"/>
    <w:rsid w:val="007A0614"/>
    <w:rsid w:val="007A27A3"/>
    <w:rsid w:val="007A49BF"/>
    <w:rsid w:val="007A5047"/>
    <w:rsid w:val="007A5D06"/>
    <w:rsid w:val="007A7622"/>
    <w:rsid w:val="007A7AF6"/>
    <w:rsid w:val="007B0BE3"/>
    <w:rsid w:val="007B1E98"/>
    <w:rsid w:val="007B501D"/>
    <w:rsid w:val="007B5838"/>
    <w:rsid w:val="007B5D7F"/>
    <w:rsid w:val="007B6148"/>
    <w:rsid w:val="007B62C8"/>
    <w:rsid w:val="007B7B65"/>
    <w:rsid w:val="007C11B1"/>
    <w:rsid w:val="007C13BB"/>
    <w:rsid w:val="007C30F3"/>
    <w:rsid w:val="007C3953"/>
    <w:rsid w:val="007C6B88"/>
    <w:rsid w:val="007C77A6"/>
    <w:rsid w:val="007D0E99"/>
    <w:rsid w:val="007D2602"/>
    <w:rsid w:val="007D3D72"/>
    <w:rsid w:val="007D3E85"/>
    <w:rsid w:val="007D488A"/>
    <w:rsid w:val="007D5F8F"/>
    <w:rsid w:val="007D7EB1"/>
    <w:rsid w:val="007E0E9E"/>
    <w:rsid w:val="007E15E4"/>
    <w:rsid w:val="007E23D5"/>
    <w:rsid w:val="007E2A23"/>
    <w:rsid w:val="007E301F"/>
    <w:rsid w:val="007E341E"/>
    <w:rsid w:val="007E44F7"/>
    <w:rsid w:val="007E65F7"/>
    <w:rsid w:val="007E6A63"/>
    <w:rsid w:val="007E7798"/>
    <w:rsid w:val="007F01CC"/>
    <w:rsid w:val="007F1C39"/>
    <w:rsid w:val="007F26CA"/>
    <w:rsid w:val="007F3D0D"/>
    <w:rsid w:val="007F46D4"/>
    <w:rsid w:val="008008EC"/>
    <w:rsid w:val="00801BD9"/>
    <w:rsid w:val="00803A3A"/>
    <w:rsid w:val="00804A1E"/>
    <w:rsid w:val="00805E6B"/>
    <w:rsid w:val="00805FB6"/>
    <w:rsid w:val="0080644D"/>
    <w:rsid w:val="00806DB0"/>
    <w:rsid w:val="008107EC"/>
    <w:rsid w:val="00811B78"/>
    <w:rsid w:val="00812CB5"/>
    <w:rsid w:val="00813492"/>
    <w:rsid w:val="0081583C"/>
    <w:rsid w:val="008165BF"/>
    <w:rsid w:val="00817224"/>
    <w:rsid w:val="008228BA"/>
    <w:rsid w:val="00822EB7"/>
    <w:rsid w:val="00823182"/>
    <w:rsid w:val="008263F2"/>
    <w:rsid w:val="00831C16"/>
    <w:rsid w:val="00831C75"/>
    <w:rsid w:val="008332C6"/>
    <w:rsid w:val="00834B96"/>
    <w:rsid w:val="00834C59"/>
    <w:rsid w:val="00834FB4"/>
    <w:rsid w:val="00836806"/>
    <w:rsid w:val="00836D67"/>
    <w:rsid w:val="00836E7A"/>
    <w:rsid w:val="00840A46"/>
    <w:rsid w:val="00840E65"/>
    <w:rsid w:val="008416FC"/>
    <w:rsid w:val="0084171E"/>
    <w:rsid w:val="008431CB"/>
    <w:rsid w:val="00845909"/>
    <w:rsid w:val="0084674E"/>
    <w:rsid w:val="0085015B"/>
    <w:rsid w:val="00851C13"/>
    <w:rsid w:val="00852DE3"/>
    <w:rsid w:val="008564D8"/>
    <w:rsid w:val="00856E38"/>
    <w:rsid w:val="00857A57"/>
    <w:rsid w:val="00861A18"/>
    <w:rsid w:val="008620BB"/>
    <w:rsid w:val="00863673"/>
    <w:rsid w:val="008644C2"/>
    <w:rsid w:val="00864827"/>
    <w:rsid w:val="0086507B"/>
    <w:rsid w:val="008660E1"/>
    <w:rsid w:val="00866BEA"/>
    <w:rsid w:val="008674ED"/>
    <w:rsid w:val="00867667"/>
    <w:rsid w:val="00870704"/>
    <w:rsid w:val="0087168C"/>
    <w:rsid w:val="00871B34"/>
    <w:rsid w:val="00872738"/>
    <w:rsid w:val="00873D00"/>
    <w:rsid w:val="00874510"/>
    <w:rsid w:val="00875756"/>
    <w:rsid w:val="00875B97"/>
    <w:rsid w:val="00876F04"/>
    <w:rsid w:val="00884671"/>
    <w:rsid w:val="00885CDE"/>
    <w:rsid w:val="00885E27"/>
    <w:rsid w:val="008866CB"/>
    <w:rsid w:val="00887023"/>
    <w:rsid w:val="008874C1"/>
    <w:rsid w:val="00890D88"/>
    <w:rsid w:val="00891658"/>
    <w:rsid w:val="00892BA9"/>
    <w:rsid w:val="00893257"/>
    <w:rsid w:val="00894A81"/>
    <w:rsid w:val="008959AB"/>
    <w:rsid w:val="008973B5"/>
    <w:rsid w:val="008A05F7"/>
    <w:rsid w:val="008A0CF3"/>
    <w:rsid w:val="008A42CB"/>
    <w:rsid w:val="008A4474"/>
    <w:rsid w:val="008A62BF"/>
    <w:rsid w:val="008A6376"/>
    <w:rsid w:val="008A6936"/>
    <w:rsid w:val="008A76FE"/>
    <w:rsid w:val="008A7849"/>
    <w:rsid w:val="008A7D74"/>
    <w:rsid w:val="008B0061"/>
    <w:rsid w:val="008B175E"/>
    <w:rsid w:val="008B1E6B"/>
    <w:rsid w:val="008B2A9F"/>
    <w:rsid w:val="008B31C2"/>
    <w:rsid w:val="008B5177"/>
    <w:rsid w:val="008B517E"/>
    <w:rsid w:val="008B55D5"/>
    <w:rsid w:val="008B59EA"/>
    <w:rsid w:val="008B6007"/>
    <w:rsid w:val="008B6BA4"/>
    <w:rsid w:val="008C39B9"/>
    <w:rsid w:val="008C4D60"/>
    <w:rsid w:val="008C7446"/>
    <w:rsid w:val="008D0010"/>
    <w:rsid w:val="008D16DA"/>
    <w:rsid w:val="008D3733"/>
    <w:rsid w:val="008D3CA9"/>
    <w:rsid w:val="008D4115"/>
    <w:rsid w:val="008D556D"/>
    <w:rsid w:val="008D5CCB"/>
    <w:rsid w:val="008D6D2C"/>
    <w:rsid w:val="008D7640"/>
    <w:rsid w:val="008E2FAF"/>
    <w:rsid w:val="008E416F"/>
    <w:rsid w:val="008E632E"/>
    <w:rsid w:val="008E6F26"/>
    <w:rsid w:val="008E7975"/>
    <w:rsid w:val="008F1402"/>
    <w:rsid w:val="008F2301"/>
    <w:rsid w:val="008F3756"/>
    <w:rsid w:val="008F376A"/>
    <w:rsid w:val="008F3C03"/>
    <w:rsid w:val="008F4178"/>
    <w:rsid w:val="008F50D3"/>
    <w:rsid w:val="008F614E"/>
    <w:rsid w:val="008F65C3"/>
    <w:rsid w:val="008F7A0B"/>
    <w:rsid w:val="008F7DF3"/>
    <w:rsid w:val="00900BB7"/>
    <w:rsid w:val="00902CFF"/>
    <w:rsid w:val="009070B5"/>
    <w:rsid w:val="009074D0"/>
    <w:rsid w:val="00910D86"/>
    <w:rsid w:val="009111F6"/>
    <w:rsid w:val="009125AD"/>
    <w:rsid w:val="009140C8"/>
    <w:rsid w:val="0091584F"/>
    <w:rsid w:val="00917F8E"/>
    <w:rsid w:val="00920B87"/>
    <w:rsid w:val="00920FC6"/>
    <w:rsid w:val="00921562"/>
    <w:rsid w:val="009232B2"/>
    <w:rsid w:val="009243E0"/>
    <w:rsid w:val="00924D65"/>
    <w:rsid w:val="00924D6C"/>
    <w:rsid w:val="009266C1"/>
    <w:rsid w:val="009307F9"/>
    <w:rsid w:val="00932431"/>
    <w:rsid w:val="00932EA6"/>
    <w:rsid w:val="0093449B"/>
    <w:rsid w:val="009355B6"/>
    <w:rsid w:val="00936E03"/>
    <w:rsid w:val="0094290C"/>
    <w:rsid w:val="00943263"/>
    <w:rsid w:val="00944017"/>
    <w:rsid w:val="00946707"/>
    <w:rsid w:val="0094728C"/>
    <w:rsid w:val="00947E29"/>
    <w:rsid w:val="00947E2D"/>
    <w:rsid w:val="00953F5A"/>
    <w:rsid w:val="009540FB"/>
    <w:rsid w:val="0095442F"/>
    <w:rsid w:val="00954D1D"/>
    <w:rsid w:val="00954ED6"/>
    <w:rsid w:val="00955344"/>
    <w:rsid w:val="009559F7"/>
    <w:rsid w:val="00955DBB"/>
    <w:rsid w:val="009563A8"/>
    <w:rsid w:val="009617C5"/>
    <w:rsid w:val="009633BE"/>
    <w:rsid w:val="009665DC"/>
    <w:rsid w:val="00970E1B"/>
    <w:rsid w:val="00972641"/>
    <w:rsid w:val="00976418"/>
    <w:rsid w:val="00976645"/>
    <w:rsid w:val="00977A0F"/>
    <w:rsid w:val="00985788"/>
    <w:rsid w:val="0099105F"/>
    <w:rsid w:val="009916AE"/>
    <w:rsid w:val="00991F40"/>
    <w:rsid w:val="00995DA3"/>
    <w:rsid w:val="00996A58"/>
    <w:rsid w:val="009A0A46"/>
    <w:rsid w:val="009A16A7"/>
    <w:rsid w:val="009A1FE8"/>
    <w:rsid w:val="009A2435"/>
    <w:rsid w:val="009A299A"/>
    <w:rsid w:val="009A29C5"/>
    <w:rsid w:val="009A4201"/>
    <w:rsid w:val="009A61E7"/>
    <w:rsid w:val="009B417E"/>
    <w:rsid w:val="009B60EA"/>
    <w:rsid w:val="009B7512"/>
    <w:rsid w:val="009C1307"/>
    <w:rsid w:val="009C1366"/>
    <w:rsid w:val="009C23F9"/>
    <w:rsid w:val="009C2EB9"/>
    <w:rsid w:val="009C2F62"/>
    <w:rsid w:val="009C3154"/>
    <w:rsid w:val="009C6063"/>
    <w:rsid w:val="009D0F48"/>
    <w:rsid w:val="009D3059"/>
    <w:rsid w:val="009D3886"/>
    <w:rsid w:val="009D5BD5"/>
    <w:rsid w:val="009D65B7"/>
    <w:rsid w:val="009D6B0A"/>
    <w:rsid w:val="009D72D5"/>
    <w:rsid w:val="009E012F"/>
    <w:rsid w:val="009E0287"/>
    <w:rsid w:val="009E0755"/>
    <w:rsid w:val="009E1395"/>
    <w:rsid w:val="009E2A68"/>
    <w:rsid w:val="009E2D2E"/>
    <w:rsid w:val="009E52C0"/>
    <w:rsid w:val="009E5D78"/>
    <w:rsid w:val="009E7B62"/>
    <w:rsid w:val="009E7C24"/>
    <w:rsid w:val="009F05F1"/>
    <w:rsid w:val="009F2CAD"/>
    <w:rsid w:val="009F3CF2"/>
    <w:rsid w:val="009F4DAB"/>
    <w:rsid w:val="009F5583"/>
    <w:rsid w:val="009F798E"/>
    <w:rsid w:val="009F7A6D"/>
    <w:rsid w:val="00A050F3"/>
    <w:rsid w:val="00A06154"/>
    <w:rsid w:val="00A06479"/>
    <w:rsid w:val="00A0713D"/>
    <w:rsid w:val="00A07B53"/>
    <w:rsid w:val="00A1041E"/>
    <w:rsid w:val="00A10E2D"/>
    <w:rsid w:val="00A1330C"/>
    <w:rsid w:val="00A13BA9"/>
    <w:rsid w:val="00A16EA3"/>
    <w:rsid w:val="00A21286"/>
    <w:rsid w:val="00A21A83"/>
    <w:rsid w:val="00A22BF2"/>
    <w:rsid w:val="00A2443A"/>
    <w:rsid w:val="00A27B28"/>
    <w:rsid w:val="00A3069E"/>
    <w:rsid w:val="00A30DDC"/>
    <w:rsid w:val="00A31015"/>
    <w:rsid w:val="00A31E88"/>
    <w:rsid w:val="00A35170"/>
    <w:rsid w:val="00A35237"/>
    <w:rsid w:val="00A36059"/>
    <w:rsid w:val="00A36854"/>
    <w:rsid w:val="00A3706E"/>
    <w:rsid w:val="00A37150"/>
    <w:rsid w:val="00A37F6C"/>
    <w:rsid w:val="00A4049A"/>
    <w:rsid w:val="00A40EAC"/>
    <w:rsid w:val="00A4147A"/>
    <w:rsid w:val="00A4435D"/>
    <w:rsid w:val="00A45D4B"/>
    <w:rsid w:val="00A46F60"/>
    <w:rsid w:val="00A502B2"/>
    <w:rsid w:val="00A504CE"/>
    <w:rsid w:val="00A50609"/>
    <w:rsid w:val="00A52800"/>
    <w:rsid w:val="00A576C1"/>
    <w:rsid w:val="00A627C6"/>
    <w:rsid w:val="00A636FE"/>
    <w:rsid w:val="00A63BD0"/>
    <w:rsid w:val="00A662FB"/>
    <w:rsid w:val="00A6796E"/>
    <w:rsid w:val="00A711D9"/>
    <w:rsid w:val="00A71974"/>
    <w:rsid w:val="00A74C0C"/>
    <w:rsid w:val="00A75B8E"/>
    <w:rsid w:val="00A75D1C"/>
    <w:rsid w:val="00A8039D"/>
    <w:rsid w:val="00A805DF"/>
    <w:rsid w:val="00A8164C"/>
    <w:rsid w:val="00A8272F"/>
    <w:rsid w:val="00A8395B"/>
    <w:rsid w:val="00A83D19"/>
    <w:rsid w:val="00A8526A"/>
    <w:rsid w:val="00A85F85"/>
    <w:rsid w:val="00A9062A"/>
    <w:rsid w:val="00A92E1D"/>
    <w:rsid w:val="00A944B7"/>
    <w:rsid w:val="00A979E1"/>
    <w:rsid w:val="00AA211B"/>
    <w:rsid w:val="00AA21C4"/>
    <w:rsid w:val="00AA244C"/>
    <w:rsid w:val="00AA35E5"/>
    <w:rsid w:val="00AA3653"/>
    <w:rsid w:val="00AA490C"/>
    <w:rsid w:val="00AA7837"/>
    <w:rsid w:val="00AB01BC"/>
    <w:rsid w:val="00AB386E"/>
    <w:rsid w:val="00AB5532"/>
    <w:rsid w:val="00AB6235"/>
    <w:rsid w:val="00AC02D1"/>
    <w:rsid w:val="00AC03E1"/>
    <w:rsid w:val="00AC259F"/>
    <w:rsid w:val="00AC2658"/>
    <w:rsid w:val="00AC365F"/>
    <w:rsid w:val="00AD0999"/>
    <w:rsid w:val="00AD0D68"/>
    <w:rsid w:val="00AD2069"/>
    <w:rsid w:val="00AD2B56"/>
    <w:rsid w:val="00AD5128"/>
    <w:rsid w:val="00AD54A2"/>
    <w:rsid w:val="00AD737B"/>
    <w:rsid w:val="00AE24A9"/>
    <w:rsid w:val="00AE3099"/>
    <w:rsid w:val="00AE3891"/>
    <w:rsid w:val="00AE659C"/>
    <w:rsid w:val="00AE680F"/>
    <w:rsid w:val="00AF0D48"/>
    <w:rsid w:val="00AF2674"/>
    <w:rsid w:val="00AF274D"/>
    <w:rsid w:val="00AF3E3F"/>
    <w:rsid w:val="00AF465D"/>
    <w:rsid w:val="00AF4E98"/>
    <w:rsid w:val="00AF65FA"/>
    <w:rsid w:val="00B0204C"/>
    <w:rsid w:val="00B04628"/>
    <w:rsid w:val="00B04ED0"/>
    <w:rsid w:val="00B0553B"/>
    <w:rsid w:val="00B067A5"/>
    <w:rsid w:val="00B06EE1"/>
    <w:rsid w:val="00B1130F"/>
    <w:rsid w:val="00B15464"/>
    <w:rsid w:val="00B15CF5"/>
    <w:rsid w:val="00B16185"/>
    <w:rsid w:val="00B16453"/>
    <w:rsid w:val="00B173B0"/>
    <w:rsid w:val="00B17A13"/>
    <w:rsid w:val="00B20AC6"/>
    <w:rsid w:val="00B20CD5"/>
    <w:rsid w:val="00B21C2B"/>
    <w:rsid w:val="00B222D3"/>
    <w:rsid w:val="00B22784"/>
    <w:rsid w:val="00B22BB4"/>
    <w:rsid w:val="00B23518"/>
    <w:rsid w:val="00B247D0"/>
    <w:rsid w:val="00B24867"/>
    <w:rsid w:val="00B249D4"/>
    <w:rsid w:val="00B26E77"/>
    <w:rsid w:val="00B30DB4"/>
    <w:rsid w:val="00B30FB0"/>
    <w:rsid w:val="00B323B2"/>
    <w:rsid w:val="00B34BEA"/>
    <w:rsid w:val="00B34CA8"/>
    <w:rsid w:val="00B36935"/>
    <w:rsid w:val="00B372E2"/>
    <w:rsid w:val="00B37C75"/>
    <w:rsid w:val="00B4002B"/>
    <w:rsid w:val="00B40087"/>
    <w:rsid w:val="00B41B1D"/>
    <w:rsid w:val="00B41DD1"/>
    <w:rsid w:val="00B420B0"/>
    <w:rsid w:val="00B42474"/>
    <w:rsid w:val="00B45D0C"/>
    <w:rsid w:val="00B45E12"/>
    <w:rsid w:val="00B514A1"/>
    <w:rsid w:val="00B5180E"/>
    <w:rsid w:val="00B52D82"/>
    <w:rsid w:val="00B530FC"/>
    <w:rsid w:val="00B562F7"/>
    <w:rsid w:val="00B571DD"/>
    <w:rsid w:val="00B57FB1"/>
    <w:rsid w:val="00B60822"/>
    <w:rsid w:val="00B6233F"/>
    <w:rsid w:val="00B63820"/>
    <w:rsid w:val="00B64007"/>
    <w:rsid w:val="00B64BF0"/>
    <w:rsid w:val="00B67519"/>
    <w:rsid w:val="00B677CB"/>
    <w:rsid w:val="00B708E0"/>
    <w:rsid w:val="00B72496"/>
    <w:rsid w:val="00B73D2C"/>
    <w:rsid w:val="00B75499"/>
    <w:rsid w:val="00B7640C"/>
    <w:rsid w:val="00B80369"/>
    <w:rsid w:val="00B8170B"/>
    <w:rsid w:val="00B822F6"/>
    <w:rsid w:val="00B82C7D"/>
    <w:rsid w:val="00B83620"/>
    <w:rsid w:val="00B84589"/>
    <w:rsid w:val="00B850E5"/>
    <w:rsid w:val="00B85205"/>
    <w:rsid w:val="00B85356"/>
    <w:rsid w:val="00B8560C"/>
    <w:rsid w:val="00B85662"/>
    <w:rsid w:val="00B85B42"/>
    <w:rsid w:val="00B8742E"/>
    <w:rsid w:val="00B90126"/>
    <w:rsid w:val="00B91219"/>
    <w:rsid w:val="00B94F3B"/>
    <w:rsid w:val="00B95D91"/>
    <w:rsid w:val="00B96470"/>
    <w:rsid w:val="00B96AFA"/>
    <w:rsid w:val="00B96C8F"/>
    <w:rsid w:val="00BA2022"/>
    <w:rsid w:val="00BA54B0"/>
    <w:rsid w:val="00BA668C"/>
    <w:rsid w:val="00BA7801"/>
    <w:rsid w:val="00BB4CF5"/>
    <w:rsid w:val="00BB61F9"/>
    <w:rsid w:val="00BB62EC"/>
    <w:rsid w:val="00BB7521"/>
    <w:rsid w:val="00BC08DE"/>
    <w:rsid w:val="00BC3AD3"/>
    <w:rsid w:val="00BC50F0"/>
    <w:rsid w:val="00BC5704"/>
    <w:rsid w:val="00BC718F"/>
    <w:rsid w:val="00BC73C9"/>
    <w:rsid w:val="00BD09F5"/>
    <w:rsid w:val="00BD3767"/>
    <w:rsid w:val="00BD5B11"/>
    <w:rsid w:val="00BD65DA"/>
    <w:rsid w:val="00BD7462"/>
    <w:rsid w:val="00BE022C"/>
    <w:rsid w:val="00BE18D8"/>
    <w:rsid w:val="00BE24DD"/>
    <w:rsid w:val="00BE5011"/>
    <w:rsid w:val="00BE5562"/>
    <w:rsid w:val="00BE63E2"/>
    <w:rsid w:val="00BF38C8"/>
    <w:rsid w:val="00BF5C74"/>
    <w:rsid w:val="00BF5EEB"/>
    <w:rsid w:val="00C00459"/>
    <w:rsid w:val="00C00CD9"/>
    <w:rsid w:val="00C01A39"/>
    <w:rsid w:val="00C0404B"/>
    <w:rsid w:val="00C04447"/>
    <w:rsid w:val="00C04F37"/>
    <w:rsid w:val="00C04F73"/>
    <w:rsid w:val="00C058A0"/>
    <w:rsid w:val="00C0598B"/>
    <w:rsid w:val="00C115F0"/>
    <w:rsid w:val="00C16C79"/>
    <w:rsid w:val="00C177C6"/>
    <w:rsid w:val="00C21727"/>
    <w:rsid w:val="00C222ED"/>
    <w:rsid w:val="00C2527A"/>
    <w:rsid w:val="00C25D03"/>
    <w:rsid w:val="00C263AC"/>
    <w:rsid w:val="00C26A40"/>
    <w:rsid w:val="00C27626"/>
    <w:rsid w:val="00C27B32"/>
    <w:rsid w:val="00C311D8"/>
    <w:rsid w:val="00C311DA"/>
    <w:rsid w:val="00C32384"/>
    <w:rsid w:val="00C336AC"/>
    <w:rsid w:val="00C33F95"/>
    <w:rsid w:val="00C340FB"/>
    <w:rsid w:val="00C350A2"/>
    <w:rsid w:val="00C42351"/>
    <w:rsid w:val="00C42D3B"/>
    <w:rsid w:val="00C43705"/>
    <w:rsid w:val="00C443BB"/>
    <w:rsid w:val="00C445DA"/>
    <w:rsid w:val="00C44F2C"/>
    <w:rsid w:val="00C46850"/>
    <w:rsid w:val="00C4782A"/>
    <w:rsid w:val="00C505DF"/>
    <w:rsid w:val="00C50BAB"/>
    <w:rsid w:val="00C52172"/>
    <w:rsid w:val="00C52475"/>
    <w:rsid w:val="00C54990"/>
    <w:rsid w:val="00C5595E"/>
    <w:rsid w:val="00C5629F"/>
    <w:rsid w:val="00C57D52"/>
    <w:rsid w:val="00C6001F"/>
    <w:rsid w:val="00C603DE"/>
    <w:rsid w:val="00C62528"/>
    <w:rsid w:val="00C62C5D"/>
    <w:rsid w:val="00C70F0B"/>
    <w:rsid w:val="00C7192B"/>
    <w:rsid w:val="00C744C2"/>
    <w:rsid w:val="00C74EBF"/>
    <w:rsid w:val="00C756C5"/>
    <w:rsid w:val="00C76C9B"/>
    <w:rsid w:val="00C80E74"/>
    <w:rsid w:val="00C812BF"/>
    <w:rsid w:val="00C81999"/>
    <w:rsid w:val="00C863E0"/>
    <w:rsid w:val="00C9013A"/>
    <w:rsid w:val="00C90A01"/>
    <w:rsid w:val="00C90AFD"/>
    <w:rsid w:val="00C93DA3"/>
    <w:rsid w:val="00C940AB"/>
    <w:rsid w:val="00C963CA"/>
    <w:rsid w:val="00C97200"/>
    <w:rsid w:val="00CA0F13"/>
    <w:rsid w:val="00CA3ACC"/>
    <w:rsid w:val="00CA4B64"/>
    <w:rsid w:val="00CA7C82"/>
    <w:rsid w:val="00CB064F"/>
    <w:rsid w:val="00CB0A12"/>
    <w:rsid w:val="00CB42B2"/>
    <w:rsid w:val="00CB4CB8"/>
    <w:rsid w:val="00CB4E0E"/>
    <w:rsid w:val="00CB50F2"/>
    <w:rsid w:val="00CC0222"/>
    <w:rsid w:val="00CC2BFE"/>
    <w:rsid w:val="00CC3ACD"/>
    <w:rsid w:val="00CC499C"/>
    <w:rsid w:val="00CC5B52"/>
    <w:rsid w:val="00CC78B9"/>
    <w:rsid w:val="00CD0B7C"/>
    <w:rsid w:val="00CD13BF"/>
    <w:rsid w:val="00CD1F95"/>
    <w:rsid w:val="00CD2B43"/>
    <w:rsid w:val="00CD51B4"/>
    <w:rsid w:val="00CD5A05"/>
    <w:rsid w:val="00CD6CF4"/>
    <w:rsid w:val="00CD735A"/>
    <w:rsid w:val="00CE02AF"/>
    <w:rsid w:val="00CE1A61"/>
    <w:rsid w:val="00CE3625"/>
    <w:rsid w:val="00CE4A04"/>
    <w:rsid w:val="00CE5F15"/>
    <w:rsid w:val="00CE6DA0"/>
    <w:rsid w:val="00CE7891"/>
    <w:rsid w:val="00CF26FD"/>
    <w:rsid w:val="00CF29F7"/>
    <w:rsid w:val="00CF2A33"/>
    <w:rsid w:val="00CF2B68"/>
    <w:rsid w:val="00CF3405"/>
    <w:rsid w:val="00CF418A"/>
    <w:rsid w:val="00CF51AC"/>
    <w:rsid w:val="00CF5C61"/>
    <w:rsid w:val="00CF5CEF"/>
    <w:rsid w:val="00CF65D8"/>
    <w:rsid w:val="00CF66F0"/>
    <w:rsid w:val="00CF71CD"/>
    <w:rsid w:val="00D0105F"/>
    <w:rsid w:val="00D0224F"/>
    <w:rsid w:val="00D026C6"/>
    <w:rsid w:val="00D02DB9"/>
    <w:rsid w:val="00D06B45"/>
    <w:rsid w:val="00D105C8"/>
    <w:rsid w:val="00D1061C"/>
    <w:rsid w:val="00D11961"/>
    <w:rsid w:val="00D12068"/>
    <w:rsid w:val="00D149CB"/>
    <w:rsid w:val="00D15A1B"/>
    <w:rsid w:val="00D20D47"/>
    <w:rsid w:val="00D20F17"/>
    <w:rsid w:val="00D2148B"/>
    <w:rsid w:val="00D23CF9"/>
    <w:rsid w:val="00D2474F"/>
    <w:rsid w:val="00D27735"/>
    <w:rsid w:val="00D31AD4"/>
    <w:rsid w:val="00D3356F"/>
    <w:rsid w:val="00D36948"/>
    <w:rsid w:val="00D369ED"/>
    <w:rsid w:val="00D36B48"/>
    <w:rsid w:val="00D372AC"/>
    <w:rsid w:val="00D37CFE"/>
    <w:rsid w:val="00D406FE"/>
    <w:rsid w:val="00D40F3E"/>
    <w:rsid w:val="00D411AD"/>
    <w:rsid w:val="00D47BC3"/>
    <w:rsid w:val="00D5095E"/>
    <w:rsid w:val="00D51D8B"/>
    <w:rsid w:val="00D53DAC"/>
    <w:rsid w:val="00D56834"/>
    <w:rsid w:val="00D56C8A"/>
    <w:rsid w:val="00D62B38"/>
    <w:rsid w:val="00D636F4"/>
    <w:rsid w:val="00D6466C"/>
    <w:rsid w:val="00D65119"/>
    <w:rsid w:val="00D67075"/>
    <w:rsid w:val="00D7028D"/>
    <w:rsid w:val="00D70293"/>
    <w:rsid w:val="00D70A90"/>
    <w:rsid w:val="00D7101E"/>
    <w:rsid w:val="00D71723"/>
    <w:rsid w:val="00D7233A"/>
    <w:rsid w:val="00D72EC5"/>
    <w:rsid w:val="00D7366A"/>
    <w:rsid w:val="00D74127"/>
    <w:rsid w:val="00D761DE"/>
    <w:rsid w:val="00D77690"/>
    <w:rsid w:val="00D81E87"/>
    <w:rsid w:val="00D847CA"/>
    <w:rsid w:val="00D84D7A"/>
    <w:rsid w:val="00D85D9A"/>
    <w:rsid w:val="00D87A06"/>
    <w:rsid w:val="00D90A37"/>
    <w:rsid w:val="00D93F25"/>
    <w:rsid w:val="00D95C96"/>
    <w:rsid w:val="00D96B98"/>
    <w:rsid w:val="00D97F34"/>
    <w:rsid w:val="00DA0803"/>
    <w:rsid w:val="00DA50E2"/>
    <w:rsid w:val="00DA5748"/>
    <w:rsid w:val="00DA7CE0"/>
    <w:rsid w:val="00DB1CFF"/>
    <w:rsid w:val="00DB2270"/>
    <w:rsid w:val="00DC06E8"/>
    <w:rsid w:val="00DC2307"/>
    <w:rsid w:val="00DC41FE"/>
    <w:rsid w:val="00DD00B2"/>
    <w:rsid w:val="00DD0F2D"/>
    <w:rsid w:val="00DD2813"/>
    <w:rsid w:val="00DD3539"/>
    <w:rsid w:val="00DD36B6"/>
    <w:rsid w:val="00DD3B23"/>
    <w:rsid w:val="00DD41A3"/>
    <w:rsid w:val="00DD448E"/>
    <w:rsid w:val="00DD4BD0"/>
    <w:rsid w:val="00DD4BE0"/>
    <w:rsid w:val="00DD4CA2"/>
    <w:rsid w:val="00DD5A6B"/>
    <w:rsid w:val="00DD6B1C"/>
    <w:rsid w:val="00DD71BF"/>
    <w:rsid w:val="00DD7B19"/>
    <w:rsid w:val="00DE4983"/>
    <w:rsid w:val="00DE70C0"/>
    <w:rsid w:val="00DE7784"/>
    <w:rsid w:val="00DF0992"/>
    <w:rsid w:val="00DF3B55"/>
    <w:rsid w:val="00DF528A"/>
    <w:rsid w:val="00DF5B82"/>
    <w:rsid w:val="00DF5DB5"/>
    <w:rsid w:val="00DF68B9"/>
    <w:rsid w:val="00E009D8"/>
    <w:rsid w:val="00E01AFA"/>
    <w:rsid w:val="00E04B8A"/>
    <w:rsid w:val="00E05215"/>
    <w:rsid w:val="00E0560C"/>
    <w:rsid w:val="00E05FFB"/>
    <w:rsid w:val="00E118B9"/>
    <w:rsid w:val="00E11F81"/>
    <w:rsid w:val="00E121B5"/>
    <w:rsid w:val="00E12240"/>
    <w:rsid w:val="00E123F8"/>
    <w:rsid w:val="00E14D93"/>
    <w:rsid w:val="00E16CB6"/>
    <w:rsid w:val="00E2068F"/>
    <w:rsid w:val="00E20AEB"/>
    <w:rsid w:val="00E22007"/>
    <w:rsid w:val="00E23D1E"/>
    <w:rsid w:val="00E24148"/>
    <w:rsid w:val="00E24CB7"/>
    <w:rsid w:val="00E259F6"/>
    <w:rsid w:val="00E26F37"/>
    <w:rsid w:val="00E27510"/>
    <w:rsid w:val="00E31142"/>
    <w:rsid w:val="00E3267C"/>
    <w:rsid w:val="00E34124"/>
    <w:rsid w:val="00E34903"/>
    <w:rsid w:val="00E356AB"/>
    <w:rsid w:val="00E36928"/>
    <w:rsid w:val="00E369B3"/>
    <w:rsid w:val="00E3706F"/>
    <w:rsid w:val="00E37757"/>
    <w:rsid w:val="00E40281"/>
    <w:rsid w:val="00E40ABB"/>
    <w:rsid w:val="00E43585"/>
    <w:rsid w:val="00E45601"/>
    <w:rsid w:val="00E45DC6"/>
    <w:rsid w:val="00E52028"/>
    <w:rsid w:val="00E522B7"/>
    <w:rsid w:val="00E52658"/>
    <w:rsid w:val="00E52810"/>
    <w:rsid w:val="00E53FCF"/>
    <w:rsid w:val="00E5402C"/>
    <w:rsid w:val="00E54D35"/>
    <w:rsid w:val="00E55310"/>
    <w:rsid w:val="00E561F1"/>
    <w:rsid w:val="00E57C86"/>
    <w:rsid w:val="00E6158E"/>
    <w:rsid w:val="00E61F68"/>
    <w:rsid w:val="00E6247A"/>
    <w:rsid w:val="00E63825"/>
    <w:rsid w:val="00E63988"/>
    <w:rsid w:val="00E63A86"/>
    <w:rsid w:val="00E63D4A"/>
    <w:rsid w:val="00E64620"/>
    <w:rsid w:val="00E65102"/>
    <w:rsid w:val="00E670AF"/>
    <w:rsid w:val="00E70F21"/>
    <w:rsid w:val="00E714F0"/>
    <w:rsid w:val="00E71625"/>
    <w:rsid w:val="00E72EFC"/>
    <w:rsid w:val="00E73023"/>
    <w:rsid w:val="00E732DF"/>
    <w:rsid w:val="00E74983"/>
    <w:rsid w:val="00E829C0"/>
    <w:rsid w:val="00E82F46"/>
    <w:rsid w:val="00E8363A"/>
    <w:rsid w:val="00E84079"/>
    <w:rsid w:val="00E84CA5"/>
    <w:rsid w:val="00E854D4"/>
    <w:rsid w:val="00E857BC"/>
    <w:rsid w:val="00E866B6"/>
    <w:rsid w:val="00E91926"/>
    <w:rsid w:val="00E9241A"/>
    <w:rsid w:val="00EA0176"/>
    <w:rsid w:val="00EA0B68"/>
    <w:rsid w:val="00EA3DBF"/>
    <w:rsid w:val="00EA40F3"/>
    <w:rsid w:val="00EA46B1"/>
    <w:rsid w:val="00EA46EC"/>
    <w:rsid w:val="00EA546D"/>
    <w:rsid w:val="00EA780D"/>
    <w:rsid w:val="00EB1A53"/>
    <w:rsid w:val="00EB3AE3"/>
    <w:rsid w:val="00EB42C8"/>
    <w:rsid w:val="00EB43FE"/>
    <w:rsid w:val="00EB5C58"/>
    <w:rsid w:val="00EB6C8F"/>
    <w:rsid w:val="00EB7060"/>
    <w:rsid w:val="00EC0D25"/>
    <w:rsid w:val="00EC10D7"/>
    <w:rsid w:val="00EC11D6"/>
    <w:rsid w:val="00EC253C"/>
    <w:rsid w:val="00EC2A4E"/>
    <w:rsid w:val="00EC41F4"/>
    <w:rsid w:val="00EC55E4"/>
    <w:rsid w:val="00EC59DF"/>
    <w:rsid w:val="00ED03A6"/>
    <w:rsid w:val="00ED0FB1"/>
    <w:rsid w:val="00ED10C8"/>
    <w:rsid w:val="00ED3CE0"/>
    <w:rsid w:val="00ED51A2"/>
    <w:rsid w:val="00ED52DF"/>
    <w:rsid w:val="00ED7045"/>
    <w:rsid w:val="00ED7047"/>
    <w:rsid w:val="00ED7996"/>
    <w:rsid w:val="00EE011C"/>
    <w:rsid w:val="00EE0627"/>
    <w:rsid w:val="00EE1FA2"/>
    <w:rsid w:val="00EE2951"/>
    <w:rsid w:val="00EE2F69"/>
    <w:rsid w:val="00EE337E"/>
    <w:rsid w:val="00EE79E6"/>
    <w:rsid w:val="00EF00C7"/>
    <w:rsid w:val="00EF1A13"/>
    <w:rsid w:val="00EF20AC"/>
    <w:rsid w:val="00EF5336"/>
    <w:rsid w:val="00EF5C57"/>
    <w:rsid w:val="00F00490"/>
    <w:rsid w:val="00F00E22"/>
    <w:rsid w:val="00F0154B"/>
    <w:rsid w:val="00F0376A"/>
    <w:rsid w:val="00F050AB"/>
    <w:rsid w:val="00F0622E"/>
    <w:rsid w:val="00F06494"/>
    <w:rsid w:val="00F06B37"/>
    <w:rsid w:val="00F07429"/>
    <w:rsid w:val="00F10105"/>
    <w:rsid w:val="00F11B2C"/>
    <w:rsid w:val="00F124D3"/>
    <w:rsid w:val="00F145D6"/>
    <w:rsid w:val="00F1481C"/>
    <w:rsid w:val="00F150F8"/>
    <w:rsid w:val="00F151E4"/>
    <w:rsid w:val="00F16500"/>
    <w:rsid w:val="00F22F6D"/>
    <w:rsid w:val="00F25ADC"/>
    <w:rsid w:val="00F260BF"/>
    <w:rsid w:val="00F319FD"/>
    <w:rsid w:val="00F324BF"/>
    <w:rsid w:val="00F34670"/>
    <w:rsid w:val="00F34A92"/>
    <w:rsid w:val="00F4126E"/>
    <w:rsid w:val="00F431A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527B3"/>
    <w:rsid w:val="00F545F7"/>
    <w:rsid w:val="00F54716"/>
    <w:rsid w:val="00F560A1"/>
    <w:rsid w:val="00F6004F"/>
    <w:rsid w:val="00F60647"/>
    <w:rsid w:val="00F61AFA"/>
    <w:rsid w:val="00F6231F"/>
    <w:rsid w:val="00F63500"/>
    <w:rsid w:val="00F63874"/>
    <w:rsid w:val="00F6508F"/>
    <w:rsid w:val="00F6592F"/>
    <w:rsid w:val="00F65DF6"/>
    <w:rsid w:val="00F673B6"/>
    <w:rsid w:val="00F702F6"/>
    <w:rsid w:val="00F70B7A"/>
    <w:rsid w:val="00F70FBD"/>
    <w:rsid w:val="00F731A0"/>
    <w:rsid w:val="00F735E2"/>
    <w:rsid w:val="00F77D48"/>
    <w:rsid w:val="00F801AD"/>
    <w:rsid w:val="00F81C79"/>
    <w:rsid w:val="00F829CC"/>
    <w:rsid w:val="00F82F62"/>
    <w:rsid w:val="00F847FE"/>
    <w:rsid w:val="00F853A1"/>
    <w:rsid w:val="00F86093"/>
    <w:rsid w:val="00F8611B"/>
    <w:rsid w:val="00F91748"/>
    <w:rsid w:val="00F920FA"/>
    <w:rsid w:val="00F9336C"/>
    <w:rsid w:val="00F968F9"/>
    <w:rsid w:val="00FA067C"/>
    <w:rsid w:val="00FA0A2F"/>
    <w:rsid w:val="00FA0BA6"/>
    <w:rsid w:val="00FA0EAD"/>
    <w:rsid w:val="00FA18F6"/>
    <w:rsid w:val="00FA1C54"/>
    <w:rsid w:val="00FA2FAA"/>
    <w:rsid w:val="00FA3847"/>
    <w:rsid w:val="00FA3FBA"/>
    <w:rsid w:val="00FA458C"/>
    <w:rsid w:val="00FA6F1D"/>
    <w:rsid w:val="00FB0406"/>
    <w:rsid w:val="00FB3423"/>
    <w:rsid w:val="00FB3E96"/>
    <w:rsid w:val="00FB6D9A"/>
    <w:rsid w:val="00FB711D"/>
    <w:rsid w:val="00FB7679"/>
    <w:rsid w:val="00FC0B90"/>
    <w:rsid w:val="00FC130B"/>
    <w:rsid w:val="00FC231F"/>
    <w:rsid w:val="00FC264E"/>
    <w:rsid w:val="00FC2F44"/>
    <w:rsid w:val="00FC453B"/>
    <w:rsid w:val="00FC7388"/>
    <w:rsid w:val="00FD08D9"/>
    <w:rsid w:val="00FD255B"/>
    <w:rsid w:val="00FD3001"/>
    <w:rsid w:val="00FD5545"/>
    <w:rsid w:val="00FD75DE"/>
    <w:rsid w:val="00FE1964"/>
    <w:rsid w:val="00FE3FCC"/>
    <w:rsid w:val="00FE4076"/>
    <w:rsid w:val="00FE4E31"/>
    <w:rsid w:val="00FE6017"/>
    <w:rsid w:val="00FE774A"/>
    <w:rsid w:val="00FF048A"/>
    <w:rsid w:val="00FF05F2"/>
    <w:rsid w:val="00FF075D"/>
    <w:rsid w:val="00FF2C55"/>
    <w:rsid w:val="00FF494B"/>
    <w:rsid w:val="00FF54F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jeffersonlab-my.sharepoint.com/:f:/g/personal/tristan_jlab_org/EqZ5MeS-nipCgPfZB5p0oS4B9Is67d3nQb9sLJI3Zyev9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C90FC1134F554840915A92B275C97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284D-E029-324F-92E6-665158526948}"/>
      </w:docPartPr>
      <w:docPartBody>
        <w:p w:rsidR="00224769" w:rsidRDefault="00932C7A" w:rsidP="00932C7A">
          <w:pPr>
            <w:pStyle w:val="C90FC1134F554840915A92B275C970A7"/>
          </w:pPr>
          <w:r>
            <w:t>Time allotted</w:t>
          </w:r>
        </w:p>
      </w:docPartBody>
    </w:docPart>
    <w:docPart>
      <w:docPartPr>
        <w:name w:val="D60ECA4737CE5245BC657575D16FE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E4D62-F970-4D44-A1D8-BC9F98A654F5}"/>
      </w:docPartPr>
      <w:docPartBody>
        <w:p w:rsidR="00224769" w:rsidRDefault="00932C7A" w:rsidP="00932C7A">
          <w:pPr>
            <w:pStyle w:val="D60ECA4737CE5245BC657575D16FE20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F00F5E8CB8EEB43B29CAD71FAF1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EFD6-3D2B-884A-AE88-39F44376E1B5}"/>
      </w:docPartPr>
      <w:docPartBody>
        <w:p w:rsidR="00224769" w:rsidRDefault="00932C7A" w:rsidP="00932C7A">
          <w:pPr>
            <w:pStyle w:val="2F00F5E8CB8EEB43B29CAD71FAF13677"/>
          </w:pPr>
          <w:r>
            <w:t>Agenda topic</w:t>
          </w:r>
        </w:p>
      </w:docPartBody>
    </w:docPart>
    <w:docPart>
      <w:docPartPr>
        <w:name w:val="CDF1568C3B3FD04B887B1B994D438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673C4-FD73-6347-8E50-483FBC2688F8}"/>
      </w:docPartPr>
      <w:docPartBody>
        <w:p w:rsidR="00224769" w:rsidRDefault="00932C7A" w:rsidP="00932C7A">
          <w:pPr>
            <w:pStyle w:val="CDF1568C3B3FD04B887B1B994D4383F5"/>
          </w:pPr>
          <w:r>
            <w:t>Presenter</w:t>
          </w:r>
        </w:p>
      </w:docPartBody>
    </w:docPart>
    <w:docPart>
      <w:docPartPr>
        <w:name w:val="DAB91CC3C530204A91FADAC3436F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62214-DD4A-7643-8435-C03AB4270C3A}"/>
      </w:docPartPr>
      <w:docPartBody>
        <w:p w:rsidR="00224769" w:rsidRDefault="00932C7A" w:rsidP="00932C7A">
          <w:pPr>
            <w:pStyle w:val="DAB91CC3C530204A91FADAC3436F08ED"/>
          </w:pPr>
          <w:r w:rsidRPr="00E52810">
            <w:t>Person responsible</w:t>
          </w:r>
        </w:p>
      </w:docPartBody>
    </w:docPart>
    <w:docPart>
      <w:docPartPr>
        <w:name w:val="3506E5B520F94A4688C21BC8EA1E7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1E1A1-EE13-7543-ACFE-FD4AB5CDAD58}"/>
      </w:docPartPr>
      <w:docPartBody>
        <w:p w:rsidR="00224769" w:rsidRDefault="00932C7A" w:rsidP="00932C7A">
          <w:pPr>
            <w:pStyle w:val="3506E5B520F94A4688C21BC8EA1E7F0F"/>
          </w:pPr>
          <w:r w:rsidRPr="00E52810">
            <w:t>Deadline</w:t>
          </w:r>
        </w:p>
      </w:docPartBody>
    </w:docPart>
    <w:docPart>
      <w:docPartPr>
        <w:name w:val="8E87B5A15469114CB384E40D39B11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B1647-8466-D141-8B64-3711D0FDAC98}"/>
      </w:docPartPr>
      <w:docPartBody>
        <w:p w:rsidR="00FE2FE0" w:rsidRDefault="003A6E22" w:rsidP="003A6E22">
          <w:pPr>
            <w:pStyle w:val="8E87B5A15469114CB384E40D39B11CD2"/>
          </w:pPr>
          <w:r>
            <w:t>Time allotted</w:t>
          </w:r>
        </w:p>
      </w:docPartBody>
    </w:docPart>
    <w:docPart>
      <w:docPartPr>
        <w:name w:val="3565F24DBE71C845859163D578A4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EE6-C19B-CB43-96E4-4E1776AFAC93}"/>
      </w:docPartPr>
      <w:docPartBody>
        <w:p w:rsidR="00FE2FE0" w:rsidRDefault="003A6E22" w:rsidP="003A6E22">
          <w:pPr>
            <w:pStyle w:val="3565F24DBE71C845859163D578A4CAD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D5EBEB790398F41AD8EE3991957C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A4567-0B43-7344-A487-C67AFBA05D69}"/>
      </w:docPartPr>
      <w:docPartBody>
        <w:p w:rsidR="00FE2FE0" w:rsidRDefault="003A6E22" w:rsidP="003A6E22">
          <w:pPr>
            <w:pStyle w:val="2D5EBEB790398F41AD8EE3991957CCBF"/>
          </w:pPr>
          <w:r>
            <w:t>Agenda topic</w:t>
          </w:r>
        </w:p>
      </w:docPartBody>
    </w:docPart>
    <w:docPart>
      <w:docPartPr>
        <w:name w:val="06BB7632538DC044B6F8701882AC3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12399-29FC-B144-9D0C-49C8F06C72BB}"/>
      </w:docPartPr>
      <w:docPartBody>
        <w:p w:rsidR="00FE2FE0" w:rsidRDefault="003A6E22" w:rsidP="003A6E22">
          <w:pPr>
            <w:pStyle w:val="06BB7632538DC044B6F8701882AC31CF"/>
          </w:pPr>
          <w:r>
            <w:t>Presenter</w:t>
          </w:r>
        </w:p>
      </w:docPartBody>
    </w:docPart>
    <w:docPart>
      <w:docPartPr>
        <w:name w:val="1896F7B742934A448C837A4AA38F5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9D40C-6950-5A40-A60C-811CDA80C6C4}"/>
      </w:docPartPr>
      <w:docPartBody>
        <w:p w:rsidR="00FE2FE0" w:rsidRDefault="003A6E22" w:rsidP="003A6E22">
          <w:pPr>
            <w:pStyle w:val="1896F7B742934A448C837A4AA38F599A"/>
          </w:pPr>
          <w:r w:rsidRPr="00E52810">
            <w:t>Person responsible</w:t>
          </w:r>
        </w:p>
      </w:docPartBody>
    </w:docPart>
    <w:docPart>
      <w:docPartPr>
        <w:name w:val="030D0E3A7D74234399CC82832718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3973-C2A7-A449-A765-2F62E1552D4F}"/>
      </w:docPartPr>
      <w:docPartBody>
        <w:p w:rsidR="00FE2FE0" w:rsidRDefault="003A6E22" w:rsidP="003A6E22">
          <w:pPr>
            <w:pStyle w:val="030D0E3A7D74234399CC828327188905"/>
          </w:pPr>
          <w:r w:rsidRPr="00E52810">
            <w:t>Deadline</w:t>
          </w:r>
        </w:p>
      </w:docPartBody>
    </w:docPart>
    <w:docPart>
      <w:docPartPr>
        <w:name w:val="A98BFB80B186DD46BC6C95656F541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CDE0D-0882-3846-8A68-6A37A5431CED}"/>
      </w:docPartPr>
      <w:docPartBody>
        <w:p w:rsidR="00181E6F" w:rsidRDefault="00FE2FE0" w:rsidP="00FE2FE0">
          <w:pPr>
            <w:pStyle w:val="A98BFB80B186DD46BC6C95656F5411DB"/>
          </w:pPr>
          <w:r>
            <w:t>Time allotted</w:t>
          </w:r>
        </w:p>
      </w:docPartBody>
    </w:docPart>
    <w:docPart>
      <w:docPartPr>
        <w:name w:val="44B5B6FED57ED84191B84E831E3A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37707-63AB-4844-8FBC-0B67496E0DA6}"/>
      </w:docPartPr>
      <w:docPartBody>
        <w:p w:rsidR="00181E6F" w:rsidRDefault="00FE2FE0" w:rsidP="00FE2FE0">
          <w:pPr>
            <w:pStyle w:val="44B5B6FED57ED84191B84E831E3A546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702C147C593D9347B8BC0E702F1F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FCA90-2515-C141-AD70-9A99B3C4480D}"/>
      </w:docPartPr>
      <w:docPartBody>
        <w:p w:rsidR="00181E6F" w:rsidRDefault="00FE2FE0" w:rsidP="00FE2FE0">
          <w:pPr>
            <w:pStyle w:val="702C147C593D9347B8BC0E702F1FBAE4"/>
          </w:pPr>
          <w:r>
            <w:t>Agenda topic</w:t>
          </w:r>
        </w:p>
      </w:docPartBody>
    </w:docPart>
    <w:docPart>
      <w:docPartPr>
        <w:name w:val="2241D8208833A44DB6783CFE3621B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3164-A765-C847-8640-27FE13590F55}"/>
      </w:docPartPr>
      <w:docPartBody>
        <w:p w:rsidR="00181E6F" w:rsidRDefault="00FE2FE0" w:rsidP="00FE2FE0">
          <w:pPr>
            <w:pStyle w:val="2241D8208833A44DB6783CFE3621B8F8"/>
          </w:pPr>
          <w:r>
            <w:t>Presenter</w:t>
          </w:r>
        </w:p>
      </w:docPartBody>
    </w:docPart>
    <w:docPart>
      <w:docPartPr>
        <w:name w:val="01091710B31F9C41AFDB1C4E1190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10249-9E65-6F48-B55B-E75B7D375600}"/>
      </w:docPartPr>
      <w:docPartBody>
        <w:p w:rsidR="00181E6F" w:rsidRDefault="00FE2FE0" w:rsidP="00FE2FE0">
          <w:pPr>
            <w:pStyle w:val="01091710B31F9C41AFDB1C4E1190B886"/>
          </w:pPr>
          <w:r w:rsidRPr="00E52810">
            <w:t>Person responsible</w:t>
          </w:r>
        </w:p>
      </w:docPartBody>
    </w:docPart>
    <w:docPart>
      <w:docPartPr>
        <w:name w:val="95A00F54A700B340A7ED58646F00D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91653-99C1-3540-89EC-B6F081A92617}"/>
      </w:docPartPr>
      <w:docPartBody>
        <w:p w:rsidR="00181E6F" w:rsidRDefault="00FE2FE0" w:rsidP="00FE2FE0">
          <w:pPr>
            <w:pStyle w:val="95A00F54A700B340A7ED58646F00D46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131226"/>
    <w:rsid w:val="00136D67"/>
    <w:rsid w:val="00152B3C"/>
    <w:rsid w:val="00181E6F"/>
    <w:rsid w:val="0019578C"/>
    <w:rsid w:val="00224769"/>
    <w:rsid w:val="002F07A8"/>
    <w:rsid w:val="00381725"/>
    <w:rsid w:val="003970D3"/>
    <w:rsid w:val="003A6E22"/>
    <w:rsid w:val="003B5A8B"/>
    <w:rsid w:val="003B5FE8"/>
    <w:rsid w:val="00401F46"/>
    <w:rsid w:val="004B782A"/>
    <w:rsid w:val="00573273"/>
    <w:rsid w:val="005A520E"/>
    <w:rsid w:val="005E04FC"/>
    <w:rsid w:val="0061093B"/>
    <w:rsid w:val="00633DB1"/>
    <w:rsid w:val="0070480D"/>
    <w:rsid w:val="00722F51"/>
    <w:rsid w:val="00763966"/>
    <w:rsid w:val="00766F19"/>
    <w:rsid w:val="00794DAF"/>
    <w:rsid w:val="0091206F"/>
    <w:rsid w:val="00932C7A"/>
    <w:rsid w:val="009940E1"/>
    <w:rsid w:val="009C5460"/>
    <w:rsid w:val="00AB5F65"/>
    <w:rsid w:val="00B126DF"/>
    <w:rsid w:val="00B15C53"/>
    <w:rsid w:val="00BA0BAD"/>
    <w:rsid w:val="00C65DDB"/>
    <w:rsid w:val="00CB5ED0"/>
    <w:rsid w:val="00CF274A"/>
    <w:rsid w:val="00D66854"/>
    <w:rsid w:val="00DD5740"/>
    <w:rsid w:val="00E37753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FE2FE0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C90FC1134F554840915A92B275C970A7">
    <w:name w:val="C90FC1134F554840915A92B275C970A7"/>
    <w:rsid w:val="00932C7A"/>
  </w:style>
  <w:style w:type="paragraph" w:customStyle="1" w:styleId="D60ECA4737CE5245BC657575D16FE204">
    <w:name w:val="D60ECA4737CE5245BC657575D16FE204"/>
    <w:rsid w:val="00932C7A"/>
  </w:style>
  <w:style w:type="paragraph" w:customStyle="1" w:styleId="2F00F5E8CB8EEB43B29CAD71FAF13677">
    <w:name w:val="2F00F5E8CB8EEB43B29CAD71FAF13677"/>
    <w:rsid w:val="00932C7A"/>
  </w:style>
  <w:style w:type="paragraph" w:customStyle="1" w:styleId="CDF1568C3B3FD04B887B1B994D4383F5">
    <w:name w:val="CDF1568C3B3FD04B887B1B994D4383F5"/>
    <w:rsid w:val="00932C7A"/>
  </w:style>
  <w:style w:type="paragraph" w:customStyle="1" w:styleId="DAB91CC3C530204A91FADAC3436F08ED">
    <w:name w:val="DAB91CC3C530204A91FADAC3436F08ED"/>
    <w:rsid w:val="00932C7A"/>
  </w:style>
  <w:style w:type="paragraph" w:customStyle="1" w:styleId="3506E5B520F94A4688C21BC8EA1E7F0F">
    <w:name w:val="3506E5B520F94A4688C21BC8EA1E7F0F"/>
    <w:rsid w:val="00932C7A"/>
  </w:style>
  <w:style w:type="paragraph" w:customStyle="1" w:styleId="8E87B5A15469114CB384E40D39B11CD2">
    <w:name w:val="8E87B5A15469114CB384E40D39B11CD2"/>
    <w:rsid w:val="003A6E22"/>
  </w:style>
  <w:style w:type="paragraph" w:customStyle="1" w:styleId="3565F24DBE71C845859163D578A4CADB">
    <w:name w:val="3565F24DBE71C845859163D578A4CADB"/>
    <w:rsid w:val="003A6E22"/>
  </w:style>
  <w:style w:type="paragraph" w:customStyle="1" w:styleId="2D5EBEB790398F41AD8EE3991957CCBF">
    <w:name w:val="2D5EBEB790398F41AD8EE3991957CCBF"/>
    <w:rsid w:val="003A6E22"/>
  </w:style>
  <w:style w:type="paragraph" w:customStyle="1" w:styleId="06BB7632538DC044B6F8701882AC31CF">
    <w:name w:val="06BB7632538DC044B6F8701882AC31CF"/>
    <w:rsid w:val="003A6E22"/>
  </w:style>
  <w:style w:type="paragraph" w:customStyle="1" w:styleId="1896F7B742934A448C837A4AA38F599A">
    <w:name w:val="1896F7B742934A448C837A4AA38F599A"/>
    <w:rsid w:val="003A6E22"/>
  </w:style>
  <w:style w:type="paragraph" w:customStyle="1" w:styleId="030D0E3A7D74234399CC828327188905">
    <w:name w:val="030D0E3A7D74234399CC828327188905"/>
    <w:rsid w:val="003A6E22"/>
  </w:style>
  <w:style w:type="paragraph" w:customStyle="1" w:styleId="A98BFB80B186DD46BC6C95656F5411DB">
    <w:name w:val="A98BFB80B186DD46BC6C95656F5411DB"/>
    <w:rsid w:val="00FE2FE0"/>
  </w:style>
  <w:style w:type="paragraph" w:customStyle="1" w:styleId="44B5B6FED57ED84191B84E831E3A5460">
    <w:name w:val="44B5B6FED57ED84191B84E831E3A5460"/>
    <w:rsid w:val="00FE2FE0"/>
  </w:style>
  <w:style w:type="paragraph" w:customStyle="1" w:styleId="702C147C593D9347B8BC0E702F1FBAE4">
    <w:name w:val="702C147C593D9347B8BC0E702F1FBAE4"/>
    <w:rsid w:val="00FE2FE0"/>
  </w:style>
  <w:style w:type="paragraph" w:customStyle="1" w:styleId="2241D8208833A44DB6783CFE3621B8F8">
    <w:name w:val="2241D8208833A44DB6783CFE3621B8F8"/>
    <w:rsid w:val="00FE2FE0"/>
  </w:style>
  <w:style w:type="paragraph" w:customStyle="1" w:styleId="01091710B31F9C41AFDB1C4E1190B886">
    <w:name w:val="01091710B31F9C41AFDB1C4E1190B886"/>
    <w:rsid w:val="00FE2FE0"/>
  </w:style>
  <w:style w:type="paragraph" w:customStyle="1" w:styleId="95A00F54A700B340A7ED58646F00D460">
    <w:name w:val="95A00F54A700B340A7ED58646F00D460"/>
    <w:rsid w:val="00FE2F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62</TotalTime>
  <Pages>8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120</cp:revision>
  <dcterms:created xsi:type="dcterms:W3CDTF">2023-08-18T14:02:00Z</dcterms:created>
  <dcterms:modified xsi:type="dcterms:W3CDTF">2023-08-18T16:12:00Z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