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0D4B93EF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7D7AEB">
        <w:rPr>
          <w:rStyle w:val="SubtleEmphasis"/>
        </w:rPr>
        <w:t>10</w:t>
      </w:r>
      <w:r w:rsidR="004C5A30">
        <w:rPr>
          <w:rStyle w:val="SubtleEmphasis"/>
        </w:rPr>
        <w:t>/</w:t>
      </w:r>
      <w:r w:rsidR="00246F3B">
        <w:rPr>
          <w:rStyle w:val="SubtleEmphasis"/>
        </w:rPr>
        <w:t>2</w:t>
      </w:r>
      <w:r w:rsidR="00484A3C">
        <w:rPr>
          <w:rStyle w:val="SubtleEmphasis"/>
        </w:rPr>
        <w:t>7</w:t>
      </w:r>
      <w:r w:rsidR="00310B83">
        <w:rPr>
          <w:rStyle w:val="SubtleEmphasis"/>
        </w:rPr>
        <w:t>/202</w:t>
      </w:r>
      <w:r w:rsidR="00CD5A05">
        <w:rPr>
          <w:rStyle w:val="SubtleEmphasis"/>
        </w:rPr>
        <w:t>3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3D2E4DE8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4688CF2C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>,</w:t>
            </w:r>
            <w:r w:rsidR="00AA7837">
              <w:t xml:space="preserve"> </w:t>
            </w:r>
            <w:proofErr w:type="spellStart"/>
            <w:r w:rsidR="00287D68">
              <w:t>Donish</w:t>
            </w:r>
            <w:proofErr w:type="spellEnd"/>
            <w:r w:rsidR="00287D68">
              <w:t xml:space="preserve">, </w:t>
            </w:r>
            <w:proofErr w:type="spellStart"/>
            <w:r w:rsidR="00825E9A">
              <w:t>Dejan</w:t>
            </w:r>
            <w:proofErr w:type="spellEnd"/>
            <w:r w:rsidR="00825E9A">
              <w:t xml:space="preserve">, Kirsten, Edy, </w:t>
            </w:r>
            <w:r w:rsidR="001D5C4A">
              <w:t xml:space="preserve">Scott, </w:t>
            </w:r>
            <w:proofErr w:type="spellStart"/>
            <w:r w:rsidR="001D5C4A">
              <w:t>Randika</w:t>
            </w:r>
            <w:proofErr w:type="spellEnd"/>
            <w:r w:rsidR="0067626F">
              <w:t xml:space="preserve">, Stephen, </w:t>
            </w:r>
            <w:proofErr w:type="spellStart"/>
            <w:r w:rsidR="008662FB">
              <w:t>Vasiliy</w:t>
            </w:r>
            <w:proofErr w:type="spellEnd"/>
            <w:r w:rsidR="008662FB">
              <w:t xml:space="preserve">, </w:t>
            </w:r>
            <w:r w:rsidR="00BC38FF">
              <w:t>Andrei</w:t>
            </w:r>
            <w:r w:rsidR="00B76C52">
              <w:t>, Reza</w:t>
            </w:r>
            <w:r w:rsidR="00F63554">
              <w:t>, Roger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26C4B922" w14:textId="77DD1331" w:rsidR="00E3434F" w:rsidRDefault="001D5C4A" w:rsidP="00246F3B">
      <w:pPr>
        <w:pStyle w:val="ListParagraph"/>
        <w:numPr>
          <w:ilvl w:val="0"/>
          <w:numId w:val="21"/>
        </w:numPr>
      </w:pPr>
      <w:r>
        <w:t>LRP discussion</w:t>
      </w:r>
    </w:p>
    <w:p w14:paraId="773634F6" w14:textId="4F996A39" w:rsidR="001D5C4A" w:rsidRDefault="001D5C4A" w:rsidP="00246F3B">
      <w:pPr>
        <w:pStyle w:val="ListParagraph"/>
        <w:numPr>
          <w:ilvl w:val="0"/>
          <w:numId w:val="21"/>
        </w:numPr>
      </w:pPr>
      <w:proofErr w:type="spellStart"/>
      <w:r>
        <w:t>Dejan</w:t>
      </w:r>
      <w:proofErr w:type="spellEnd"/>
      <w:r>
        <w:t xml:space="preserve"> – we need to get ready for the FOA – Alex: we can update the one from two years ago</w:t>
      </w:r>
    </w:p>
    <w:p w14:paraId="4B8CFDA0" w14:textId="4C893706" w:rsidR="00CD7373" w:rsidRDefault="00CD7373" w:rsidP="00246F3B">
      <w:pPr>
        <w:pStyle w:val="ListParagraph"/>
        <w:numPr>
          <w:ilvl w:val="0"/>
          <w:numId w:val="21"/>
        </w:numPr>
      </w:pPr>
      <w:r>
        <w:t xml:space="preserve">Scott – did they start cannibalizing CBETA? </w:t>
      </w:r>
      <w:proofErr w:type="spellStart"/>
      <w:r>
        <w:t>Dejan</w:t>
      </w:r>
      <w:proofErr w:type="spellEnd"/>
      <w:r>
        <w:t>, not sure.</w:t>
      </w:r>
    </w:p>
    <w:p w14:paraId="4710C1B0" w14:textId="1D5766D9" w:rsidR="00FD0E35" w:rsidRDefault="00FD0E35" w:rsidP="00246F3B">
      <w:pPr>
        <w:pStyle w:val="ListParagraph"/>
        <w:numPr>
          <w:ilvl w:val="0"/>
          <w:numId w:val="21"/>
        </w:numPr>
      </w:pPr>
      <w:r>
        <w:t>Lots of planning activities for positrons and FFA, more comment at the end.</w:t>
      </w:r>
    </w:p>
    <w:p w14:paraId="3D11476F" w14:textId="66C1F3A0" w:rsidR="00FD0E35" w:rsidRDefault="00FD0E35" w:rsidP="00246F3B">
      <w:pPr>
        <w:pStyle w:val="ListParagraph"/>
        <w:numPr>
          <w:ilvl w:val="0"/>
          <w:numId w:val="21"/>
        </w:numPr>
      </w:pPr>
      <w:r>
        <w:t>Push for complete design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158C3859" w14:textId="07ED8DC7" w:rsidR="00246F3B" w:rsidRDefault="00000000" w:rsidP="00246F3B">
      <w:pPr>
        <w:pStyle w:val="Heading2"/>
      </w:pPr>
      <w:sdt>
        <w:sdtPr>
          <w:alias w:val="Agenda 2, time allotted:"/>
          <w:tag w:val="Agenda 2, time allotted:"/>
          <w:id w:val="849687816"/>
          <w:placeholder>
            <w:docPart w:val="E9DB04DB2C1152499C4AA5A350A385AB"/>
          </w:placeholder>
          <w:temporary/>
          <w:showingPlcHdr/>
          <w15:appearance w15:val="hidden"/>
        </w:sdtPr>
        <w:sdtContent>
          <w:r w:rsidR="00246F3B">
            <w:t>Time allotted</w:t>
          </w:r>
        </w:sdtContent>
      </w:sdt>
      <w:r w:rsidR="00246F3B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71639500"/>
          <w:placeholder>
            <w:docPart w:val="F412626537955B4FA06A50E0A5F89C36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246F3B">
            <w:rPr>
              <w:rStyle w:val="SubtleEmphasis"/>
            </w:rPr>
            <w:t>25 mins</w:t>
          </w:r>
        </w:sdtContent>
      </w:sdt>
      <w:r w:rsidR="00246F3B">
        <w:t xml:space="preserve"> | </w:t>
      </w:r>
      <w:sdt>
        <w:sdtPr>
          <w:alias w:val="Agenda 2, agenda topic:"/>
          <w:tag w:val="Agenda 2, agenda topic:"/>
          <w:id w:val="1348596511"/>
          <w:placeholder>
            <w:docPart w:val="3FD775C60B36AF4A999F02FC5D1ED7FF"/>
          </w:placeholder>
          <w:temporary/>
          <w:showingPlcHdr/>
          <w15:appearance w15:val="hidden"/>
        </w:sdtPr>
        <w:sdtContent>
          <w:r w:rsidR="00246F3B">
            <w:t>Agenda topic</w:t>
          </w:r>
        </w:sdtContent>
      </w:sdt>
      <w:r w:rsidR="00246F3B">
        <w:t xml:space="preserve"> </w:t>
      </w:r>
      <w:r w:rsidR="005E5F5A">
        <w:rPr>
          <w:rStyle w:val="SubtleEmphasis"/>
        </w:rPr>
        <w:t>Alternative Splitters</w:t>
      </w:r>
      <w:r w:rsidR="00246F3B">
        <w:t xml:space="preserve"> | </w:t>
      </w:r>
      <w:sdt>
        <w:sdtPr>
          <w:alias w:val="Agenda 2, presenter:"/>
          <w:tag w:val="Agenda 2, presenter:"/>
          <w:id w:val="1272817213"/>
          <w:placeholder>
            <w:docPart w:val="3F4587E2E4B0664782BFA324C638DDB7"/>
          </w:placeholder>
          <w:temporary/>
          <w:showingPlcHdr/>
          <w15:appearance w15:val="hidden"/>
        </w:sdtPr>
        <w:sdtContent>
          <w:r w:rsidR="00246F3B">
            <w:t>Presenter</w:t>
          </w:r>
        </w:sdtContent>
      </w:sdt>
      <w:r w:rsidR="00246F3B">
        <w:t xml:space="preserve"> </w:t>
      </w:r>
      <w:proofErr w:type="spellStart"/>
      <w:r w:rsidR="005E5F5A">
        <w:rPr>
          <w:rStyle w:val="SubtleEmphasis"/>
        </w:rPr>
        <w:t>Donish</w:t>
      </w:r>
      <w:proofErr w:type="spellEnd"/>
    </w:p>
    <w:p w14:paraId="4351E06D" w14:textId="55F488AC" w:rsidR="000E33A6" w:rsidRDefault="00EC0063" w:rsidP="005E5F5A">
      <w:pPr>
        <w:pStyle w:val="ListParagraph"/>
        <w:numPr>
          <w:ilvl w:val="0"/>
          <w:numId w:val="11"/>
        </w:numPr>
      </w:pPr>
      <w:r>
        <w:t>Talk should be short. Will go through constraints, current baselines, chicane geometries, other ideas, and work in progress</w:t>
      </w:r>
    </w:p>
    <w:p w14:paraId="212C1896" w14:textId="356A4BB9" w:rsidR="00EC0063" w:rsidRDefault="00EC0063" w:rsidP="005E5F5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355548C" wp14:editId="662F089D">
            <wp:extent cx="4545021" cy="3209290"/>
            <wp:effectExtent l="0" t="0" r="190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174" cy="320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7C622" w14:textId="1ED062E5" w:rsidR="00EC0063" w:rsidRDefault="00EC0063" w:rsidP="00EC0063">
      <w:pPr>
        <w:pStyle w:val="ListParagraph"/>
        <w:numPr>
          <w:ilvl w:val="1"/>
          <w:numId w:val="11"/>
        </w:numPr>
      </w:pPr>
      <w:r>
        <w:t>Space/numbers from Ryan’s tech note.</w:t>
      </w:r>
    </w:p>
    <w:p w14:paraId="0F9FFA62" w14:textId="45BE25CC" w:rsidR="00EC0063" w:rsidRDefault="00EC0063" w:rsidP="00EC0063">
      <w:pPr>
        <w:pStyle w:val="ListParagraph"/>
        <w:numPr>
          <w:ilvl w:val="1"/>
          <w:numId w:val="11"/>
        </w:numPr>
      </w:pPr>
      <w:r>
        <w:t>Ryan: the beamline is centered the other way</w:t>
      </w:r>
    </w:p>
    <w:p w14:paraId="2ABCDE00" w14:textId="5D02CF32" w:rsidR="00EC0063" w:rsidRDefault="00EC0063" w:rsidP="00EC0063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7B3203C3" wp14:editId="198D4E55">
            <wp:extent cx="5740400" cy="38529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85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39378" w14:textId="645BB15A" w:rsidR="00EC0063" w:rsidRDefault="00EC0063" w:rsidP="00EC0063">
      <w:pPr>
        <w:pStyle w:val="ListParagraph"/>
        <w:numPr>
          <w:ilvl w:val="1"/>
          <w:numId w:val="11"/>
        </w:numPr>
      </w:pPr>
      <w:r>
        <w:t>Ryan’s good parts: uses all the space</w:t>
      </w:r>
    </w:p>
    <w:p w14:paraId="2CAFC1CF" w14:textId="692C07F6" w:rsidR="00EC0063" w:rsidRDefault="00EC0063" w:rsidP="00EC0063">
      <w:pPr>
        <w:pStyle w:val="ListParagraph"/>
        <w:numPr>
          <w:ilvl w:val="1"/>
          <w:numId w:val="11"/>
        </w:numPr>
      </w:pPr>
      <w:proofErr w:type="spellStart"/>
      <w:r>
        <w:t>Dejan’s</w:t>
      </w:r>
      <w:proofErr w:type="spellEnd"/>
      <w:r>
        <w:t xml:space="preserve"> good parts: symmetric, no beam crossing</w:t>
      </w:r>
    </w:p>
    <w:p w14:paraId="593A6340" w14:textId="576B6A77" w:rsidR="00EC0063" w:rsidRDefault="00EC0063" w:rsidP="00EC0063">
      <w:pPr>
        <w:pStyle w:val="ListParagraph"/>
        <w:numPr>
          <w:ilvl w:val="1"/>
          <w:numId w:val="11"/>
        </w:numPr>
      </w:pPr>
      <w:r>
        <w:t>Can we make it simple and tunable withing constraints</w:t>
      </w:r>
    </w:p>
    <w:p w14:paraId="4EE03C88" w14:textId="44A3E120" w:rsidR="00EC0063" w:rsidRDefault="00EC0063" w:rsidP="00EC0063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78A39DF" wp14:editId="5A4C8555">
            <wp:extent cx="5567680" cy="4137611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413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05AE5" w14:textId="124272FE" w:rsidR="00EC0063" w:rsidRDefault="00EC0063" w:rsidP="00EC0063">
      <w:pPr>
        <w:pStyle w:val="ListParagraph"/>
        <w:numPr>
          <w:ilvl w:val="1"/>
          <w:numId w:val="11"/>
        </w:numPr>
      </w:pPr>
      <w:r>
        <w:t>Simplified, and started with chicanes</w:t>
      </w:r>
    </w:p>
    <w:p w14:paraId="1A422AC1" w14:textId="19E6A33F" w:rsidR="00EC0063" w:rsidRDefault="00EC0063" w:rsidP="00EC0063">
      <w:pPr>
        <w:pStyle w:val="ListParagraph"/>
        <w:numPr>
          <w:ilvl w:val="1"/>
          <w:numId w:val="11"/>
        </w:numPr>
      </w:pPr>
      <w:r>
        <w:t>Tunes so get R56 needed</w:t>
      </w:r>
    </w:p>
    <w:p w14:paraId="401164A7" w14:textId="419A2201" w:rsidR="00EC0063" w:rsidRDefault="00EC0063" w:rsidP="00EC0063">
      <w:pPr>
        <w:pStyle w:val="ListParagraph"/>
        <w:numPr>
          <w:ilvl w:val="1"/>
          <w:numId w:val="11"/>
        </w:numPr>
      </w:pPr>
      <w:r>
        <w:lastRenderedPageBreak/>
        <w:t>Top left is floor coordinates, shows positions of beamlines (red is 22 GeV)</w:t>
      </w:r>
    </w:p>
    <w:p w14:paraId="5117570E" w14:textId="1AAE6205" w:rsidR="00EC0063" w:rsidRDefault="00EC0063" w:rsidP="00EC0063">
      <w:pPr>
        <w:pStyle w:val="ListParagraph"/>
        <w:numPr>
          <w:ilvl w:val="1"/>
          <w:numId w:val="11"/>
        </w:numPr>
      </w:pPr>
      <w:r>
        <w:t>Bottom is dispersion (white line is nominal chicane without quads)</w:t>
      </w:r>
    </w:p>
    <w:p w14:paraId="2EF31C34" w14:textId="324C3A11" w:rsidR="00822D28" w:rsidRDefault="00822D28" w:rsidP="00822D28">
      <w:pPr>
        <w:pStyle w:val="ListParagraph"/>
        <w:numPr>
          <w:ilvl w:val="1"/>
          <w:numId w:val="11"/>
        </w:numPr>
      </w:pPr>
      <w:r>
        <w:t>Skinny grey is quad, fat grey is dipoles</w:t>
      </w:r>
    </w:p>
    <w:p w14:paraId="315C5E8A" w14:textId="6BC3380E" w:rsidR="00822D28" w:rsidRDefault="00822D28" w:rsidP="00822D28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7012484" wp14:editId="354816DC">
            <wp:extent cx="6292153" cy="46532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543" cy="46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A6719" w14:textId="07B46B72" w:rsidR="00822D28" w:rsidRDefault="00822D28" w:rsidP="00822D28">
      <w:pPr>
        <w:pStyle w:val="ListParagraph"/>
        <w:numPr>
          <w:ilvl w:val="1"/>
          <w:numId w:val="11"/>
        </w:numPr>
      </w:pPr>
      <w:r>
        <w:t xml:space="preserve">First problem: </w:t>
      </w:r>
      <w:r w:rsidRPr="00966603">
        <w:rPr>
          <w:b/>
          <w:bCs/>
          <w:color w:val="FF0000"/>
          <w:u w:val="single"/>
        </w:rPr>
        <w:t>not enough separation between passes</w:t>
      </w:r>
      <w:r w:rsidRPr="00966603">
        <w:rPr>
          <w:color w:val="FF0000"/>
        </w:rPr>
        <w:t xml:space="preserve"> </w:t>
      </w:r>
      <w:r>
        <w:t>(only 5 cm between highest two passes). Can’t fit side-by-side quads there</w:t>
      </w:r>
    </w:p>
    <w:p w14:paraId="2F8A9EFA" w14:textId="51150684" w:rsidR="00822D28" w:rsidRPr="00966603" w:rsidRDefault="00822D28" w:rsidP="00822D28">
      <w:pPr>
        <w:pStyle w:val="ListParagraph"/>
        <w:numPr>
          <w:ilvl w:val="1"/>
          <w:numId w:val="11"/>
        </w:numPr>
        <w:rPr>
          <w:b/>
          <w:bCs/>
          <w:u w:val="single"/>
        </w:rPr>
      </w:pPr>
      <w:r w:rsidRPr="00966603">
        <w:rPr>
          <w:b/>
          <w:bCs/>
          <w:u w:val="single"/>
        </w:rPr>
        <w:t>Is there enough space?</w:t>
      </w:r>
    </w:p>
    <w:p w14:paraId="2EA7D976" w14:textId="4ACFB8DF" w:rsidR="00822D28" w:rsidRDefault="00822D28" w:rsidP="00822D28">
      <w:pPr>
        <w:pStyle w:val="ListParagraph"/>
        <w:numPr>
          <w:ilvl w:val="1"/>
          <w:numId w:val="11"/>
        </w:numPr>
      </w:pPr>
      <w:r>
        <w:t>Gradients aren’t huge, but how big do those quads need to be?</w:t>
      </w:r>
    </w:p>
    <w:p w14:paraId="1DF42193" w14:textId="3E000A75" w:rsidR="00F22E3E" w:rsidRDefault="00F22E3E" w:rsidP="00822D28">
      <w:pPr>
        <w:pStyle w:val="ListParagraph"/>
        <w:numPr>
          <w:ilvl w:val="1"/>
          <w:numId w:val="11"/>
        </w:numPr>
      </w:pPr>
      <w:r>
        <w:t>Stephen: what aperture will this need?</w:t>
      </w:r>
    </w:p>
    <w:p w14:paraId="229DFB81" w14:textId="081EF799" w:rsidR="00F22E3E" w:rsidRDefault="00F22E3E" w:rsidP="00F22E3E">
      <w:pPr>
        <w:pStyle w:val="ListParagraph"/>
        <w:numPr>
          <w:ilvl w:val="2"/>
          <w:numId w:val="11"/>
        </w:numPr>
      </w:pPr>
      <w:proofErr w:type="spellStart"/>
      <w:r>
        <w:t>Dejan</w:t>
      </w:r>
      <w:proofErr w:type="spellEnd"/>
      <w:r>
        <w:t xml:space="preserve"> – just used standard aperture (1 m)</w:t>
      </w:r>
    </w:p>
    <w:p w14:paraId="270D6BCB" w14:textId="0A13FFCC" w:rsidR="00F22E3E" w:rsidRDefault="00F22E3E" w:rsidP="00F22E3E">
      <w:pPr>
        <w:pStyle w:val="ListParagraph"/>
        <w:numPr>
          <w:ilvl w:val="2"/>
          <w:numId w:val="11"/>
        </w:numPr>
      </w:pPr>
      <w:r>
        <w:t>Stephen – in reality, this depends on how big the pipe is?</w:t>
      </w:r>
    </w:p>
    <w:p w14:paraId="3C48E4EA" w14:textId="1376C709" w:rsidR="00D922E3" w:rsidRDefault="00D922E3" w:rsidP="00D922E3">
      <w:pPr>
        <w:pStyle w:val="ListParagraph"/>
        <w:numPr>
          <w:ilvl w:val="3"/>
          <w:numId w:val="11"/>
        </w:numPr>
      </w:pPr>
      <w:r>
        <w:t>Can likely do this with permanent magnets</w:t>
      </w:r>
    </w:p>
    <w:p w14:paraId="4EBE648F" w14:textId="1E822BD9" w:rsidR="00CB0013" w:rsidRDefault="00CB0013" w:rsidP="00D922E3">
      <w:pPr>
        <w:pStyle w:val="ListParagraph"/>
        <w:numPr>
          <w:ilvl w:val="3"/>
          <w:numId w:val="11"/>
        </w:numPr>
      </w:pPr>
      <w:r>
        <w:t>Ryan: but if we drop a cryomodule, can they be permanent?</w:t>
      </w:r>
    </w:p>
    <w:p w14:paraId="02D8DB82" w14:textId="71D89E89" w:rsidR="00CB0013" w:rsidRDefault="00CB0013" w:rsidP="00CB0013">
      <w:pPr>
        <w:pStyle w:val="ListParagraph"/>
        <w:numPr>
          <w:ilvl w:val="1"/>
          <w:numId w:val="11"/>
        </w:numPr>
      </w:pPr>
      <w:r>
        <w:t>Kirsten: splitters are the ONLY place where all the beams are separate. It’s the only place we can control the passes</w:t>
      </w:r>
    </w:p>
    <w:p w14:paraId="1E46E34C" w14:textId="0FF45F94" w:rsidR="00CB0013" w:rsidRDefault="008017C2" w:rsidP="00CB0013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7B1F67BF" wp14:editId="613D83C1">
            <wp:extent cx="5262880" cy="3980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8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369CA" w14:textId="1F89F82E" w:rsidR="008017C2" w:rsidRDefault="008017C2" w:rsidP="008017C2">
      <w:pPr>
        <w:pStyle w:val="ListParagraph"/>
        <w:numPr>
          <w:ilvl w:val="1"/>
          <w:numId w:val="11"/>
        </w:numPr>
      </w:pPr>
      <w:r>
        <w:t>If fit quads in the lowest 3 energies, bend the higher energies toward the other direction, might help correct</w:t>
      </w:r>
    </w:p>
    <w:p w14:paraId="0B02CA1E" w14:textId="3A526E32" w:rsidR="008017C2" w:rsidRDefault="008017C2" w:rsidP="008017C2">
      <w:pPr>
        <w:pStyle w:val="ListParagraph"/>
        <w:numPr>
          <w:ilvl w:val="1"/>
          <w:numId w:val="11"/>
        </w:numPr>
      </w:pPr>
      <w:r>
        <w:t>Last slide shows that there’s not enough room for quads in each line</w:t>
      </w:r>
    </w:p>
    <w:p w14:paraId="075A5A25" w14:textId="6FF02BC4" w:rsidR="008017C2" w:rsidRDefault="00A01FAA" w:rsidP="008017C2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E2A1A35" wp14:editId="47D27570">
            <wp:extent cx="5486400" cy="326745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F57D" w14:textId="0BEA4502" w:rsidR="00A01FAA" w:rsidRDefault="00A01FAA" w:rsidP="00A01FAA">
      <w:pPr>
        <w:pStyle w:val="ListParagraph"/>
        <w:numPr>
          <w:ilvl w:val="1"/>
          <w:numId w:val="11"/>
        </w:numPr>
      </w:pPr>
      <w:r>
        <w:t>Zig-zag chicane to utilize space, using both sides of the beam axis</w:t>
      </w:r>
    </w:p>
    <w:p w14:paraId="35660896" w14:textId="7515C32B" w:rsidR="00A01FAA" w:rsidRDefault="00A01FAA" w:rsidP="00A01FAA">
      <w:pPr>
        <w:pStyle w:val="ListParagraph"/>
        <w:numPr>
          <w:ilvl w:val="1"/>
          <w:numId w:val="11"/>
        </w:numPr>
      </w:pPr>
      <w:r>
        <w:t>No quads yet, just dipoles</w:t>
      </w:r>
    </w:p>
    <w:p w14:paraId="5EED4513" w14:textId="0F922835" w:rsidR="00A01FAA" w:rsidRDefault="00A01FAA" w:rsidP="00A01FAA">
      <w:pPr>
        <w:pStyle w:val="ListParagraph"/>
        <w:numPr>
          <w:ilvl w:val="1"/>
          <w:numId w:val="11"/>
        </w:numPr>
      </w:pPr>
      <w:r>
        <w:t>Red/pink/green have the right R56 – lower energies will need correction</w:t>
      </w:r>
    </w:p>
    <w:p w14:paraId="751D41A2" w14:textId="565DC74F" w:rsidR="004558F2" w:rsidRDefault="004558F2" w:rsidP="004558F2">
      <w:pPr>
        <w:pStyle w:val="ListParagraph"/>
        <w:numPr>
          <w:ilvl w:val="2"/>
          <w:numId w:val="11"/>
        </w:numPr>
      </w:pPr>
      <w:r>
        <w:t>3 lowest energies will have the “wrong” R56 – still space at end, but need more bending</w:t>
      </w:r>
    </w:p>
    <w:p w14:paraId="66B40D25" w14:textId="0AAFEB33" w:rsidR="007F0047" w:rsidRDefault="007F0047" w:rsidP="007F0047">
      <w:pPr>
        <w:pStyle w:val="ListParagraph"/>
        <w:numPr>
          <w:ilvl w:val="0"/>
          <w:numId w:val="11"/>
        </w:numPr>
      </w:pPr>
      <w:r>
        <w:rPr>
          <w:noProof/>
          <w:color w:val="6B9F25" w:themeColor="hyperlink"/>
          <w:u w:val="single"/>
        </w:rPr>
        <w:lastRenderedPageBreak/>
        <w:drawing>
          <wp:inline distT="0" distB="0" distL="0" distR="0" wp14:anchorId="4F5FB642" wp14:editId="78938823">
            <wp:extent cx="5506720" cy="2611613"/>
            <wp:effectExtent l="0" t="0" r="508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261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EBBCD" w14:textId="0FB29B53" w:rsidR="0020225D" w:rsidRDefault="0020225D" w:rsidP="007F0047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to make them more separated, used a trick with one quadrupole where one energy is bent one way, and the other is bent the other way b/c the quadrupole is off-center</w:t>
      </w:r>
    </w:p>
    <w:p w14:paraId="51FD8822" w14:textId="2E5460EC" w:rsidR="00670DA4" w:rsidRDefault="00670DA4" w:rsidP="007F0047">
      <w:pPr>
        <w:pStyle w:val="ListParagraph"/>
        <w:numPr>
          <w:ilvl w:val="0"/>
          <w:numId w:val="11"/>
        </w:numPr>
      </w:pPr>
      <w:r>
        <w:t>Stephen – what if first splitting dipole is a gradient magnet or multifunction?</w:t>
      </w:r>
    </w:p>
    <w:p w14:paraId="7616F866" w14:textId="5F63C0A4" w:rsidR="00670DA4" w:rsidRDefault="00670DA4" w:rsidP="00670DA4">
      <w:pPr>
        <w:pStyle w:val="ListParagraph"/>
        <w:numPr>
          <w:ilvl w:val="1"/>
          <w:numId w:val="11"/>
        </w:numPr>
      </w:pPr>
      <w:r>
        <w:t>As soon as things split, can use quad so they bend away from each other.</w:t>
      </w:r>
    </w:p>
    <w:p w14:paraId="10E23882" w14:textId="28694D9B" w:rsidR="00240AB1" w:rsidRDefault="00240AB1" w:rsidP="00240AB1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shows that the R56 values can be fixed with the chicanes</w:t>
      </w:r>
    </w:p>
    <w:p w14:paraId="6AD30CFF" w14:textId="65293344" w:rsidR="00240AB1" w:rsidRDefault="00240AB1" w:rsidP="00240AB1">
      <w:pPr>
        <w:pStyle w:val="ListParagraph"/>
        <w:numPr>
          <w:ilvl w:val="1"/>
          <w:numId w:val="11"/>
        </w:numPr>
      </w:pPr>
      <w:proofErr w:type="spellStart"/>
      <w:r>
        <w:t>ToF</w:t>
      </w:r>
      <w:proofErr w:type="spellEnd"/>
      <w:r>
        <w:t xml:space="preserve"> can be done two ways: take into acct the largest or smallest energy to compare</w:t>
      </w:r>
    </w:p>
    <w:p w14:paraId="78A0A64B" w14:textId="1BFF5931" w:rsidR="008D5B5E" w:rsidRDefault="008D5B5E" w:rsidP="00240AB1">
      <w:pPr>
        <w:pStyle w:val="ListParagraph"/>
        <w:numPr>
          <w:ilvl w:val="1"/>
          <w:numId w:val="11"/>
        </w:numPr>
      </w:pPr>
      <w:r>
        <w:t>Highest R56 is highest energy, so can correct this way</w:t>
      </w:r>
    </w:p>
    <w:p w14:paraId="2E0D6599" w14:textId="2CBD732A" w:rsidR="009741B9" w:rsidRDefault="00655C96" w:rsidP="009741B9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perfect startup to make this simple</w:t>
      </w:r>
    </w:p>
    <w:p w14:paraId="7AF7D910" w14:textId="55961BA0" w:rsidR="00655C96" w:rsidRDefault="00655C96" w:rsidP="00655C96">
      <w:pPr>
        <w:pStyle w:val="ListParagraph"/>
        <w:numPr>
          <w:ilvl w:val="1"/>
          <w:numId w:val="11"/>
        </w:numPr>
      </w:pPr>
      <w:r>
        <w:t>Next, make use of quadrupoles to separate more</w:t>
      </w:r>
    </w:p>
    <w:p w14:paraId="7AAEB29F" w14:textId="5255410A" w:rsidR="00655C96" w:rsidRDefault="00655C96" w:rsidP="00655C96">
      <w:pPr>
        <w:pStyle w:val="ListParagraph"/>
        <w:numPr>
          <w:ilvl w:val="1"/>
          <w:numId w:val="11"/>
        </w:numPr>
      </w:pPr>
      <w:r>
        <w:t>Lowest energy and two more of them are separated enough that you can take them away without big problems – the rest are harder</w:t>
      </w:r>
    </w:p>
    <w:p w14:paraId="2BACFB92" w14:textId="41C8CE3D" w:rsidR="00655C96" w:rsidRDefault="00655C96" w:rsidP="00655C96">
      <w:pPr>
        <w:pStyle w:val="ListParagraph"/>
        <w:numPr>
          <w:ilvl w:val="2"/>
          <w:numId w:val="11"/>
        </w:numPr>
      </w:pPr>
      <w:r>
        <w:t xml:space="preserve">Need </w:t>
      </w:r>
      <w:proofErr w:type="spellStart"/>
      <w:r>
        <w:t>Lambertson</w:t>
      </w:r>
      <w:proofErr w:type="spellEnd"/>
      <w:r>
        <w:t xml:space="preserve"> or another way to move them away</w:t>
      </w:r>
    </w:p>
    <w:p w14:paraId="4F9CD13A" w14:textId="2A0DCAFD" w:rsidR="0009174E" w:rsidRDefault="002749E7" w:rsidP="0009174E">
      <w:pPr>
        <w:pStyle w:val="ListParagraph"/>
        <w:numPr>
          <w:ilvl w:val="0"/>
          <w:numId w:val="11"/>
        </w:numPr>
      </w:pPr>
      <w:r>
        <w:t>Alex B – already put in quads</w:t>
      </w:r>
    </w:p>
    <w:p w14:paraId="6E3117E3" w14:textId="77FFD7B8" w:rsidR="002749E7" w:rsidRDefault="002749E7" w:rsidP="0009174E">
      <w:pPr>
        <w:pStyle w:val="ListParagraph"/>
        <w:numPr>
          <w:ilvl w:val="0"/>
          <w:numId w:val="11"/>
        </w:numPr>
      </w:pPr>
      <w:r>
        <w:t>Ryan – are these recombining co-linearly?</w:t>
      </w:r>
    </w:p>
    <w:p w14:paraId="2D039FBC" w14:textId="4995C37B" w:rsidR="002749E7" w:rsidRDefault="002749E7" w:rsidP="002749E7">
      <w:pPr>
        <w:pStyle w:val="ListParagraph"/>
        <w:numPr>
          <w:ilvl w:val="1"/>
          <w:numId w:val="11"/>
        </w:numPr>
      </w:pPr>
      <w:r>
        <w:t>Yes, and that’s important</w:t>
      </w:r>
    </w:p>
    <w:p w14:paraId="11791FD3" w14:textId="357E8685" w:rsidR="002749E7" w:rsidRDefault="002749E7" w:rsidP="002749E7">
      <w:pPr>
        <w:pStyle w:val="ListParagraph"/>
        <w:numPr>
          <w:ilvl w:val="1"/>
          <w:numId w:val="11"/>
        </w:numPr>
      </w:pPr>
      <w:r>
        <w:t>Was thinking that can put quads in at the end, and maybe separate</w:t>
      </w:r>
    </w:p>
    <w:p w14:paraId="51FB77F4" w14:textId="100F8900" w:rsidR="00897560" w:rsidRDefault="00897560" w:rsidP="002749E7">
      <w:pPr>
        <w:pStyle w:val="ListParagraph"/>
        <w:numPr>
          <w:ilvl w:val="1"/>
          <w:numId w:val="11"/>
        </w:numPr>
      </w:pPr>
      <w:r>
        <w:t>Didn’t want to put in too many constraints</w:t>
      </w:r>
    </w:p>
    <w:p w14:paraId="46F6F3E9" w14:textId="743A3A75" w:rsidR="00897560" w:rsidRDefault="00897560" w:rsidP="00897560">
      <w:pPr>
        <w:pStyle w:val="ListParagraph"/>
        <w:numPr>
          <w:ilvl w:val="0"/>
          <w:numId w:val="11"/>
        </w:numPr>
      </w:pPr>
      <w:r>
        <w:t>Scott – the orbit separation at the end doesn’t have a big impact</w:t>
      </w:r>
    </w:p>
    <w:p w14:paraId="78E19BFA" w14:textId="5533346E" w:rsidR="00897560" w:rsidRDefault="00897560" w:rsidP="00897560">
      <w:pPr>
        <w:pStyle w:val="ListParagraph"/>
        <w:numPr>
          <w:ilvl w:val="1"/>
          <w:numId w:val="11"/>
        </w:numPr>
      </w:pPr>
      <w:r>
        <w:t>Stephen put half quad at end of FFA</w:t>
      </w:r>
    </w:p>
    <w:p w14:paraId="286F4B69" w14:textId="3FB9C3F8" w:rsidR="00897560" w:rsidRDefault="00897560" w:rsidP="00897560">
      <w:pPr>
        <w:pStyle w:val="ListParagraph"/>
        <w:numPr>
          <w:ilvl w:val="1"/>
          <w:numId w:val="11"/>
        </w:numPr>
      </w:pPr>
      <w:r>
        <w:t>Low energy wasn’t coming out parallel</w:t>
      </w:r>
    </w:p>
    <w:p w14:paraId="549FD680" w14:textId="0E7714C8" w:rsidR="00830C80" w:rsidRDefault="00830C80" w:rsidP="00830C80">
      <w:pPr>
        <w:pStyle w:val="ListParagraph"/>
        <w:numPr>
          <w:ilvl w:val="0"/>
          <w:numId w:val="11"/>
        </w:numPr>
      </w:pPr>
      <w:r>
        <w:t xml:space="preserve">Scott – One you get to matching, the big thing you’ll have to face is that the betas are </w:t>
      </w:r>
      <w:proofErr w:type="spellStart"/>
      <w:r>
        <w:t>assymetric</w:t>
      </w:r>
      <w:proofErr w:type="spellEnd"/>
      <w:r>
        <w:t xml:space="preserve"> from one side to the other</w:t>
      </w:r>
    </w:p>
    <w:p w14:paraId="0964F322" w14:textId="43B857D2" w:rsidR="00830C80" w:rsidRDefault="00830C80" w:rsidP="00830C80">
      <w:pPr>
        <w:pStyle w:val="ListParagraph"/>
        <w:numPr>
          <w:ilvl w:val="1"/>
          <w:numId w:val="11"/>
        </w:numPr>
      </w:pPr>
      <w:r>
        <w:t>This severely constrains what you’re able to do with the quads</w:t>
      </w:r>
    </w:p>
    <w:p w14:paraId="120DE2A4" w14:textId="12DC5A51" w:rsidR="002B5067" w:rsidRDefault="002B5067" w:rsidP="00830C80">
      <w:pPr>
        <w:pStyle w:val="ListParagraph"/>
        <w:numPr>
          <w:ilvl w:val="1"/>
          <w:numId w:val="11"/>
        </w:numPr>
      </w:pPr>
      <w:r>
        <w:t>You’ll have to break your symmetry</w:t>
      </w:r>
    </w:p>
    <w:p w14:paraId="2A819E1C" w14:textId="40A10D3D" w:rsidR="00C6490F" w:rsidRDefault="00C6490F" w:rsidP="00830C80">
      <w:pPr>
        <w:pStyle w:val="ListParagraph"/>
        <w:numPr>
          <w:ilvl w:val="1"/>
          <w:numId w:val="11"/>
        </w:numPr>
      </w:pPr>
      <w:r>
        <w:t>Need at least 7, likely 8 or more</w:t>
      </w:r>
    </w:p>
    <w:p w14:paraId="7D85AE9B" w14:textId="447062BC" w:rsidR="00C6490F" w:rsidRDefault="00387B56" w:rsidP="00C6490F">
      <w:pPr>
        <w:pStyle w:val="ListParagraph"/>
        <w:numPr>
          <w:ilvl w:val="0"/>
          <w:numId w:val="11"/>
        </w:numPr>
      </w:pPr>
      <w:r>
        <w:t>Scott – quads won’t be tiny anymore once they are doing all the things they need to do</w:t>
      </w:r>
    </w:p>
    <w:p w14:paraId="26888FF4" w14:textId="723F64D2" w:rsidR="006D672C" w:rsidRDefault="006D672C" w:rsidP="00C6490F">
      <w:pPr>
        <w:pStyle w:val="ListParagraph"/>
        <w:numPr>
          <w:ilvl w:val="0"/>
          <w:numId w:val="11"/>
        </w:numPr>
      </w:pPr>
      <w:r>
        <w:t>Ryan – you’ll need to pull the max orbit back a bit to make room for magnet steel</w:t>
      </w:r>
    </w:p>
    <w:p w14:paraId="050BCE85" w14:textId="451D6B29" w:rsidR="006D672C" w:rsidRDefault="006D672C" w:rsidP="006D672C">
      <w:pPr>
        <w:pStyle w:val="ListParagraph"/>
        <w:numPr>
          <w:ilvl w:val="1"/>
          <w:numId w:val="11"/>
        </w:numPr>
      </w:pPr>
      <w:r>
        <w:t>Also, if the first dipole is set at 1.8 T, you won’t be able to scale on the SW corner, since the beam is 1.1 GeV higher, and 1.8 T is nearing the limit of the magnet strength, you won’t be able to scale it.</w:t>
      </w:r>
    </w:p>
    <w:p w14:paraId="14A4CF20" w14:textId="7FBA4D0A" w:rsidR="00370E49" w:rsidRDefault="00370E49" w:rsidP="00370E49">
      <w:pPr>
        <w:pStyle w:val="ListParagraph"/>
        <w:numPr>
          <w:ilvl w:val="0"/>
          <w:numId w:val="11"/>
        </w:numPr>
      </w:pPr>
      <w:r>
        <w:t>Working on design using a quad to separate the beams after the first bend.</w:t>
      </w:r>
    </w:p>
    <w:p w14:paraId="292A74DE" w14:textId="0980A49A" w:rsidR="00370E49" w:rsidRDefault="00370E49" w:rsidP="00370E49">
      <w:pPr>
        <w:pStyle w:val="ListParagraph"/>
        <w:numPr>
          <w:ilvl w:val="1"/>
          <w:numId w:val="11"/>
        </w:numPr>
      </w:pPr>
      <w:r>
        <w:t>Separate the beams but also flip the orbits</w:t>
      </w:r>
    </w:p>
    <w:p w14:paraId="273764B7" w14:textId="6CEA5A9A" w:rsidR="00F63554" w:rsidRDefault="00F63554" w:rsidP="00F63554">
      <w:pPr>
        <w:pStyle w:val="ListParagraph"/>
        <w:numPr>
          <w:ilvl w:val="0"/>
          <w:numId w:val="11"/>
        </w:numPr>
      </w:pPr>
      <w:r>
        <w:t>Roger – I’m new, so two questions</w:t>
      </w:r>
    </w:p>
    <w:p w14:paraId="75A2BE81" w14:textId="1F239708" w:rsidR="00903F8E" w:rsidRDefault="00903F8E" w:rsidP="00903F8E">
      <w:pPr>
        <w:pStyle w:val="ListParagraph"/>
        <w:numPr>
          <w:ilvl w:val="1"/>
          <w:numId w:val="11"/>
        </w:numPr>
      </w:pPr>
      <w:r>
        <w:lastRenderedPageBreak/>
        <w:t>How would existing arcs fit here?</w:t>
      </w:r>
    </w:p>
    <w:p w14:paraId="3365D5D7" w14:textId="2E4C99C4" w:rsidR="00903F8E" w:rsidRDefault="00903F8E" w:rsidP="00903F8E">
      <w:pPr>
        <w:pStyle w:val="ListParagraph"/>
        <w:numPr>
          <w:ilvl w:val="2"/>
          <w:numId w:val="11"/>
        </w:numPr>
      </w:pPr>
      <w:r>
        <w:t>This is at LINAC height, spread horizontally</w:t>
      </w:r>
    </w:p>
    <w:p w14:paraId="5E52E1C3" w14:textId="7FF4512C" w:rsidR="00903F8E" w:rsidRDefault="00903F8E" w:rsidP="00903F8E">
      <w:pPr>
        <w:pStyle w:val="ListParagraph"/>
        <w:numPr>
          <w:ilvl w:val="1"/>
          <w:numId w:val="11"/>
        </w:numPr>
      </w:pPr>
      <w:r>
        <w:t>What would the aperture of the beam tube be?</w:t>
      </w:r>
    </w:p>
    <w:p w14:paraId="5ADB0389" w14:textId="1E6EBB9F" w:rsidR="00903F8E" w:rsidRDefault="00903F8E" w:rsidP="00903F8E">
      <w:pPr>
        <w:pStyle w:val="ListParagraph"/>
        <w:numPr>
          <w:ilvl w:val="2"/>
          <w:numId w:val="11"/>
        </w:numPr>
      </w:pPr>
      <w:r>
        <w:t>Not sure</w:t>
      </w:r>
    </w:p>
    <w:p w14:paraId="19208B72" w14:textId="38B8E922" w:rsidR="00903F8E" w:rsidRDefault="00903F8E" w:rsidP="00903F8E">
      <w:pPr>
        <w:pStyle w:val="ListParagraph"/>
        <w:numPr>
          <w:ilvl w:val="0"/>
          <w:numId w:val="11"/>
        </w:numPr>
      </w:pPr>
      <w:r>
        <w:t>Edy – Does this need to compensate for the Spreader elevation?</w:t>
      </w:r>
    </w:p>
    <w:p w14:paraId="28D48CDA" w14:textId="3A46D996" w:rsidR="00903F8E" w:rsidRDefault="00903F8E" w:rsidP="00903F8E">
      <w:pPr>
        <w:pStyle w:val="ListParagraph"/>
        <w:numPr>
          <w:ilvl w:val="1"/>
          <w:numId w:val="11"/>
        </w:numPr>
      </w:pPr>
      <w:r>
        <w:t>No, Spreaders do this already</w:t>
      </w:r>
    </w:p>
    <w:p w14:paraId="4B162FED" w14:textId="22F585ED" w:rsidR="00903F8E" w:rsidRDefault="0052728C" w:rsidP="00903F8E">
      <w:pPr>
        <w:pStyle w:val="ListParagraph"/>
        <w:numPr>
          <w:ilvl w:val="0"/>
          <w:numId w:val="11"/>
        </w:numPr>
      </w:pPr>
      <w:r>
        <w:t xml:space="preserve">Alex B – put </w:t>
      </w:r>
      <w:proofErr w:type="spellStart"/>
      <w:r>
        <w:t>Donish</w:t>
      </w:r>
      <w:proofErr w:type="spellEnd"/>
      <w:r>
        <w:t xml:space="preserve"> on the spot, so he didn’t have time to weigh all of it.</w:t>
      </w:r>
    </w:p>
    <w:p w14:paraId="401F9FA7" w14:textId="2EE09446" w:rsidR="00714300" w:rsidRDefault="00714300" w:rsidP="00903F8E">
      <w:pPr>
        <w:pStyle w:val="ListParagraph"/>
        <w:numPr>
          <w:ilvl w:val="0"/>
          <w:numId w:val="11"/>
        </w:numPr>
      </w:pPr>
      <w:r>
        <w:t>Ryan – Must pay attention to operational concerns</w:t>
      </w:r>
    </w:p>
    <w:p w14:paraId="78A504B6" w14:textId="08E6F3CC" w:rsidR="00714300" w:rsidRDefault="00714300" w:rsidP="00714300">
      <w:pPr>
        <w:pStyle w:val="ListParagraph"/>
        <w:numPr>
          <w:ilvl w:val="1"/>
          <w:numId w:val="11"/>
        </w:numPr>
      </w:pPr>
      <w:r>
        <w:t>Errors make separation/recombination difficult</w:t>
      </w:r>
      <w:r w:rsidR="001A7CEA">
        <w:t>, be cautious of sharing magnets with passes</w:t>
      </w:r>
    </w:p>
    <w:p w14:paraId="17C1CC1B" w14:textId="311AAF66" w:rsidR="00714300" w:rsidRDefault="008A5508" w:rsidP="00714300">
      <w:pPr>
        <w:pStyle w:val="ListParagraph"/>
        <w:numPr>
          <w:ilvl w:val="1"/>
          <w:numId w:val="11"/>
        </w:numPr>
      </w:pPr>
      <w:r>
        <w:t>Example from current extraction, where machine errors often cause complications extracting vs. recirculating beam: we paint the nose of the septa.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246F3B" w:rsidRPr="00E52810" w14:paraId="44694513" w14:textId="77777777" w:rsidTr="00B02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09A0914A" w14:textId="041946E2" w:rsidR="00246F3B" w:rsidRPr="00E52810" w:rsidRDefault="00246F3B" w:rsidP="00B02853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890340204"/>
            <w:placeholder>
              <w:docPart w:val="D50C7CA2B31F19428BEEC025A246BB3C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6FF27136" w14:textId="77777777" w:rsidR="00246F3B" w:rsidRPr="00E52810" w:rsidRDefault="00246F3B" w:rsidP="00B02853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673488901"/>
            <w:placeholder>
              <w:docPart w:val="99FAE861AC07D144A5DDBCE8E0C97F8F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2EE20B3" w14:textId="77777777" w:rsidR="00246F3B" w:rsidRPr="00E52810" w:rsidRDefault="00246F3B" w:rsidP="00B02853">
                <w:r w:rsidRPr="00E52810">
                  <w:t>Deadline</w:t>
                </w:r>
              </w:p>
            </w:tc>
          </w:sdtContent>
        </w:sdt>
      </w:tr>
      <w:tr w:rsidR="00246F3B" w:rsidRPr="00E52810" w14:paraId="01A1E392" w14:textId="77777777" w:rsidTr="00B02853">
        <w:tc>
          <w:tcPr>
            <w:tcW w:w="6300" w:type="dxa"/>
          </w:tcPr>
          <w:p w14:paraId="158BBFC6" w14:textId="77777777" w:rsidR="00246F3B" w:rsidRPr="00E52810" w:rsidRDefault="00246F3B" w:rsidP="00B02853">
            <w:pPr>
              <w:ind w:left="0"/>
            </w:pPr>
          </w:p>
        </w:tc>
        <w:tc>
          <w:tcPr>
            <w:tcW w:w="2250" w:type="dxa"/>
          </w:tcPr>
          <w:p w14:paraId="2D48C88D" w14:textId="77777777" w:rsidR="00246F3B" w:rsidRPr="00E52810" w:rsidRDefault="00246F3B" w:rsidP="00B02853">
            <w:pPr>
              <w:ind w:left="0"/>
            </w:pPr>
          </w:p>
        </w:tc>
        <w:tc>
          <w:tcPr>
            <w:tcW w:w="2250" w:type="dxa"/>
          </w:tcPr>
          <w:p w14:paraId="5C4296D9" w14:textId="77777777" w:rsidR="00246F3B" w:rsidRPr="00E52810" w:rsidRDefault="00246F3B" w:rsidP="00B02853">
            <w:pPr>
              <w:ind w:left="0"/>
            </w:pPr>
          </w:p>
        </w:tc>
      </w:tr>
      <w:tr w:rsidR="00246F3B" w:rsidRPr="00E52810" w14:paraId="0447DD49" w14:textId="77777777" w:rsidTr="00B02853">
        <w:tc>
          <w:tcPr>
            <w:tcW w:w="6300" w:type="dxa"/>
          </w:tcPr>
          <w:p w14:paraId="3AA3F842" w14:textId="77777777" w:rsidR="00246F3B" w:rsidRPr="00E52810" w:rsidRDefault="00246F3B" w:rsidP="00B02853">
            <w:pPr>
              <w:ind w:left="0"/>
            </w:pPr>
          </w:p>
        </w:tc>
        <w:tc>
          <w:tcPr>
            <w:tcW w:w="2250" w:type="dxa"/>
          </w:tcPr>
          <w:p w14:paraId="3F77D9DD" w14:textId="77777777" w:rsidR="00246F3B" w:rsidRPr="00E52810" w:rsidRDefault="00246F3B" w:rsidP="00B02853">
            <w:pPr>
              <w:ind w:left="0"/>
            </w:pPr>
          </w:p>
        </w:tc>
        <w:tc>
          <w:tcPr>
            <w:tcW w:w="2250" w:type="dxa"/>
          </w:tcPr>
          <w:p w14:paraId="73EDC913" w14:textId="77777777" w:rsidR="00246F3B" w:rsidRPr="00E52810" w:rsidRDefault="00246F3B" w:rsidP="00B02853">
            <w:pPr>
              <w:ind w:left="0"/>
            </w:pPr>
          </w:p>
        </w:tc>
      </w:tr>
    </w:tbl>
    <w:p w14:paraId="73836EB4" w14:textId="3F0D7690" w:rsidR="004405B5" w:rsidRDefault="00000000" w:rsidP="004405B5">
      <w:pPr>
        <w:pStyle w:val="Heading2"/>
      </w:pPr>
      <w:sdt>
        <w:sdtPr>
          <w:alias w:val="Agenda 2, time allotted:"/>
          <w:tag w:val="Agenda 2, time allotted:"/>
          <w:id w:val="-1452855257"/>
          <w:placeholder>
            <w:docPart w:val="A98BFB80B186DD46BC6C95656F5411DB"/>
          </w:placeholder>
          <w:temporary/>
          <w:showingPlcHdr/>
          <w15:appearance w15:val="hidden"/>
        </w:sdtPr>
        <w:sdtContent>
          <w:r w:rsidR="004405B5">
            <w:t>Time allotted</w:t>
          </w:r>
        </w:sdtContent>
      </w:sdt>
      <w:r w:rsidR="004405B5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574577719"/>
          <w:placeholder>
            <w:docPart w:val="44B5B6FED57ED84191B84E831E3A5460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8B55D5">
            <w:rPr>
              <w:rStyle w:val="SubtleEmphasis"/>
            </w:rPr>
            <w:t>2</w:t>
          </w:r>
          <w:r w:rsidR="004405B5">
            <w:rPr>
              <w:rStyle w:val="SubtleEmphasis"/>
            </w:rPr>
            <w:t>5 mins</w:t>
          </w:r>
        </w:sdtContent>
      </w:sdt>
      <w:r w:rsidR="004405B5">
        <w:t xml:space="preserve"> | </w:t>
      </w:r>
      <w:sdt>
        <w:sdtPr>
          <w:alias w:val="Agenda 2, agenda topic:"/>
          <w:tag w:val="Agenda 2, agenda topic:"/>
          <w:id w:val="1597594099"/>
          <w:placeholder>
            <w:docPart w:val="702C147C593D9347B8BC0E702F1FBAE4"/>
          </w:placeholder>
          <w:temporary/>
          <w:showingPlcHdr/>
          <w15:appearance w15:val="hidden"/>
        </w:sdtPr>
        <w:sdtContent>
          <w:r w:rsidR="004405B5">
            <w:t>Agenda topic</w:t>
          </w:r>
        </w:sdtContent>
      </w:sdt>
      <w:r w:rsidR="004405B5">
        <w:t xml:space="preserve"> </w:t>
      </w:r>
      <w:r w:rsidR="005E5F5A">
        <w:rPr>
          <w:rStyle w:val="SubtleEmphasis"/>
        </w:rPr>
        <w:t>Strategy/Resources</w:t>
      </w:r>
      <w:r w:rsidR="006E03AA">
        <w:rPr>
          <w:rStyle w:val="SubtleEmphasis"/>
        </w:rPr>
        <w:t xml:space="preserve"> </w:t>
      </w:r>
      <w:r w:rsidR="004405B5">
        <w:t xml:space="preserve">| </w:t>
      </w:r>
      <w:sdt>
        <w:sdtPr>
          <w:alias w:val="Agenda 2, presenter:"/>
          <w:tag w:val="Agenda 2, presenter:"/>
          <w:id w:val="497463687"/>
          <w:placeholder>
            <w:docPart w:val="2241D8208833A44DB6783CFE3621B8F8"/>
          </w:placeholder>
          <w:temporary/>
          <w:showingPlcHdr/>
          <w15:appearance w15:val="hidden"/>
        </w:sdtPr>
        <w:sdtContent>
          <w:r w:rsidR="004405B5">
            <w:t>Presenter</w:t>
          </w:r>
        </w:sdtContent>
      </w:sdt>
      <w:r w:rsidR="004405B5">
        <w:t xml:space="preserve"> </w:t>
      </w:r>
      <w:r w:rsidR="005E5F5A">
        <w:rPr>
          <w:rStyle w:val="SubtleEmphasis"/>
        </w:rPr>
        <w:t>Alex B</w:t>
      </w:r>
    </w:p>
    <w:p w14:paraId="514E7A2D" w14:textId="2C5FBB0D" w:rsidR="002A2D45" w:rsidRDefault="00714300" w:rsidP="005E5F5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0D9041C" wp14:editId="30B92C1F">
            <wp:extent cx="5943600" cy="314185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7BBB5" w14:textId="0E749A2B" w:rsidR="00714300" w:rsidRDefault="00714300" w:rsidP="00714300">
      <w:pPr>
        <w:pStyle w:val="ListParagraph"/>
        <w:numPr>
          <w:ilvl w:val="1"/>
          <w:numId w:val="11"/>
        </w:numPr>
      </w:pPr>
      <w:r>
        <w:t>Task juggler project management tool being used eventually</w:t>
      </w:r>
    </w:p>
    <w:p w14:paraId="2A4B2C87" w14:textId="1F23840C" w:rsidR="00714300" w:rsidRDefault="00EE12BF" w:rsidP="00714300">
      <w:pPr>
        <w:pStyle w:val="ListParagraph"/>
        <w:numPr>
          <w:ilvl w:val="1"/>
          <w:numId w:val="11"/>
        </w:numPr>
      </w:pPr>
      <w:r>
        <w:t>Assuming ambitious strategy made by Reza</w:t>
      </w:r>
    </w:p>
    <w:p w14:paraId="308D76E9" w14:textId="1D38BE23" w:rsidR="001A7CEA" w:rsidRDefault="001A7CEA" w:rsidP="00714300">
      <w:pPr>
        <w:pStyle w:val="ListParagraph"/>
        <w:numPr>
          <w:ilvl w:val="1"/>
          <w:numId w:val="11"/>
        </w:numPr>
      </w:pPr>
      <w:r>
        <w:t>Reza – for new injector work, the beginning part is similar</w:t>
      </w:r>
    </w:p>
    <w:p w14:paraId="24E30F0C" w14:textId="04515B58" w:rsidR="001A7CEA" w:rsidRDefault="001A7CEA" w:rsidP="001A7CEA">
      <w:pPr>
        <w:pStyle w:val="ListParagraph"/>
        <w:numPr>
          <w:ilvl w:val="2"/>
          <w:numId w:val="11"/>
        </w:numPr>
      </w:pPr>
      <w:r>
        <w:t xml:space="preserve">Since this isn’t just making positrons, we need to also make usable beams, need parity quality, </w:t>
      </w:r>
      <w:proofErr w:type="spellStart"/>
      <w:r>
        <w:t>etc</w:t>
      </w:r>
      <w:proofErr w:type="spellEnd"/>
      <w:r>
        <w:t>…</w:t>
      </w:r>
    </w:p>
    <w:p w14:paraId="4029E8DB" w14:textId="0457ED96" w:rsidR="00847493" w:rsidRDefault="00847493" w:rsidP="001A7CEA">
      <w:pPr>
        <w:pStyle w:val="ListParagraph"/>
        <w:numPr>
          <w:ilvl w:val="2"/>
          <w:numId w:val="11"/>
        </w:numPr>
      </w:pPr>
      <w:r>
        <w:t xml:space="preserve">Have to look at this much deeper, and perhaps think about using another </w:t>
      </w:r>
      <w:proofErr w:type="spellStart"/>
      <w:r>
        <w:t>cryo</w:t>
      </w:r>
      <w:proofErr w:type="spellEnd"/>
      <w:r>
        <w:t xml:space="preserve"> or booster</w:t>
      </w:r>
    </w:p>
    <w:p w14:paraId="3C42386F" w14:textId="7BD27593" w:rsidR="00847493" w:rsidRDefault="00847493" w:rsidP="001A7CEA">
      <w:pPr>
        <w:pStyle w:val="ListParagraph"/>
        <w:numPr>
          <w:ilvl w:val="2"/>
          <w:numId w:val="11"/>
        </w:numPr>
      </w:pPr>
      <w:r>
        <w:t xml:space="preserve">Also think about more complicated Wien angles, </w:t>
      </w:r>
      <w:proofErr w:type="spellStart"/>
      <w:r>
        <w:t>etc</w:t>
      </w:r>
      <w:proofErr w:type="spellEnd"/>
      <w:r>
        <w:t>…</w:t>
      </w:r>
    </w:p>
    <w:p w14:paraId="53F58768" w14:textId="22A906B9" w:rsidR="00DE22E9" w:rsidRDefault="00DE22E9" w:rsidP="001A7CEA">
      <w:pPr>
        <w:pStyle w:val="ListParagraph"/>
        <w:numPr>
          <w:ilvl w:val="2"/>
          <w:numId w:val="11"/>
        </w:numPr>
      </w:pPr>
      <w:r>
        <w:t>Basically, need all of our qualities now</w:t>
      </w:r>
    </w:p>
    <w:p w14:paraId="4973A193" w14:textId="31D6BA60" w:rsidR="00DE22E9" w:rsidRDefault="00DE22E9" w:rsidP="001A7CEA">
      <w:pPr>
        <w:pStyle w:val="ListParagraph"/>
        <w:numPr>
          <w:ilvl w:val="2"/>
          <w:numId w:val="11"/>
        </w:numPr>
      </w:pPr>
      <w:r>
        <w:t>Have a positron injector, but not all the way there for the electron beam delivery</w:t>
      </w:r>
    </w:p>
    <w:p w14:paraId="15B8D2D7" w14:textId="2A2E6F22" w:rsidR="00A36050" w:rsidRDefault="001A4DD9" w:rsidP="00A36050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need to really improve the injector optics, no more </w:t>
      </w:r>
      <w:proofErr w:type="spellStart"/>
      <w:r>
        <w:t>powerpoint</w:t>
      </w:r>
      <w:proofErr w:type="spellEnd"/>
    </w:p>
    <w:p w14:paraId="526A426B" w14:textId="545D3108" w:rsidR="001A4DD9" w:rsidRDefault="001A4DD9" w:rsidP="00A36050">
      <w:pPr>
        <w:pStyle w:val="ListParagraph"/>
        <w:numPr>
          <w:ilvl w:val="0"/>
          <w:numId w:val="11"/>
        </w:numPr>
      </w:pPr>
      <w:r>
        <w:lastRenderedPageBreak/>
        <w:t>Reza – need a requirements document for the injector</w:t>
      </w:r>
    </w:p>
    <w:p w14:paraId="162ED481" w14:textId="4245CC62" w:rsidR="00A47272" w:rsidRDefault="00A47272" w:rsidP="00A36050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17F8362" wp14:editId="1747E3EA">
            <wp:extent cx="5760720" cy="3190799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E9F00" w14:textId="7482CFDF" w:rsidR="00B875A6" w:rsidRDefault="000A2445" w:rsidP="00A36050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31F24AA" wp14:editId="10FDD28B">
            <wp:extent cx="4671060" cy="3842491"/>
            <wp:effectExtent l="0" t="0" r="254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384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522AF" w14:textId="2D2F9075" w:rsidR="000A2445" w:rsidRDefault="000A2445" w:rsidP="000A2445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708D83F9" wp14:editId="2C6C1F79">
            <wp:extent cx="5354320" cy="3112446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311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AC80" w14:textId="3918B24E" w:rsidR="000A2445" w:rsidRDefault="000A2445" w:rsidP="000A2445">
      <w:pPr>
        <w:pStyle w:val="ListParagraph"/>
        <w:numPr>
          <w:ilvl w:val="1"/>
          <w:numId w:val="11"/>
        </w:numPr>
      </w:pPr>
      <w:r>
        <w:t>Ryan – don’t forget Alex C’s work!</w:t>
      </w:r>
    </w:p>
    <w:p w14:paraId="037D3813" w14:textId="3B9EC505" w:rsidR="000A2445" w:rsidRDefault="000A2445" w:rsidP="000A2445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warning: CEBAF is an extremely good opportunity to get the beamlines for 4</w:t>
      </w:r>
      <w:r w:rsidRPr="000A2445">
        <w:rPr>
          <w:vertAlign w:val="superscript"/>
        </w:rPr>
        <w:t>th</w:t>
      </w:r>
      <w:r>
        <w:t xml:space="preserve"> Gen light sources</w:t>
      </w:r>
    </w:p>
    <w:p w14:paraId="54F93033" w14:textId="685FAC47" w:rsidR="000A2445" w:rsidRDefault="000A2445" w:rsidP="000A2445">
      <w:pPr>
        <w:pStyle w:val="ListParagraph"/>
        <w:numPr>
          <w:ilvl w:val="1"/>
          <w:numId w:val="11"/>
        </w:numPr>
      </w:pPr>
      <w:r>
        <w:t>DOE doesn’t like to see other types of physics – shame b/c it would be an unbelievable light source.</w:t>
      </w:r>
    </w:p>
    <w:p w14:paraId="396118F4" w14:textId="09C26B8C" w:rsidR="000A2445" w:rsidRDefault="000A2445" w:rsidP="000A2445">
      <w:pPr>
        <w:pStyle w:val="ListParagraph"/>
        <w:numPr>
          <w:ilvl w:val="1"/>
          <w:numId w:val="11"/>
        </w:numPr>
      </w:pPr>
      <w:r>
        <w:t>Alex B – we looked into putting an insertion device into the 10 GeV CEBAF. Put out paper on brilliance</w:t>
      </w:r>
    </w:p>
    <w:p w14:paraId="02A4840C" w14:textId="6A7B38D4" w:rsidR="001F0E4B" w:rsidRDefault="001F0E4B" w:rsidP="001F0E4B">
      <w:pPr>
        <w:pStyle w:val="ListParagraph"/>
        <w:numPr>
          <w:ilvl w:val="2"/>
          <w:numId w:val="11"/>
        </w:numPr>
      </w:pPr>
      <w:r>
        <w:t>Maybe the climate will change!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4405B5" w:rsidRPr="00E52810" w14:paraId="3493D4F8" w14:textId="77777777" w:rsidTr="001F63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346547A0" w14:textId="065D309C" w:rsidR="004405B5" w:rsidRPr="00E52810" w:rsidRDefault="004405B5" w:rsidP="001F636B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220216535"/>
            <w:placeholder>
              <w:docPart w:val="01091710B31F9C41AFDB1C4E1190B886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C79899C" w14:textId="77777777" w:rsidR="004405B5" w:rsidRPr="00E52810" w:rsidRDefault="004405B5" w:rsidP="001F636B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462613186"/>
            <w:placeholder>
              <w:docPart w:val="95A00F54A700B340A7ED58646F00D46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DA10042" w14:textId="77777777" w:rsidR="004405B5" w:rsidRPr="00E52810" w:rsidRDefault="004405B5" w:rsidP="001F636B">
                <w:r w:rsidRPr="00E52810">
                  <w:t>Deadline</w:t>
                </w:r>
              </w:p>
            </w:tc>
          </w:sdtContent>
        </w:sdt>
      </w:tr>
      <w:tr w:rsidR="004405B5" w:rsidRPr="00E52810" w14:paraId="3915526C" w14:textId="77777777" w:rsidTr="001F636B">
        <w:tc>
          <w:tcPr>
            <w:tcW w:w="6300" w:type="dxa"/>
          </w:tcPr>
          <w:p w14:paraId="265E04A3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7FE4B32F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03BB0757" w14:textId="77777777" w:rsidR="004405B5" w:rsidRPr="00E52810" w:rsidRDefault="004405B5" w:rsidP="001F636B">
            <w:pPr>
              <w:ind w:left="0"/>
            </w:pPr>
          </w:p>
        </w:tc>
      </w:tr>
      <w:tr w:rsidR="004405B5" w:rsidRPr="00E52810" w14:paraId="6288CAC2" w14:textId="77777777" w:rsidTr="001F636B">
        <w:tc>
          <w:tcPr>
            <w:tcW w:w="6300" w:type="dxa"/>
          </w:tcPr>
          <w:p w14:paraId="0207CD75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0061BB47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405A47FF" w14:textId="77777777" w:rsidR="004405B5" w:rsidRPr="00E52810" w:rsidRDefault="004405B5" w:rsidP="001F636B">
            <w:pPr>
              <w:ind w:left="0"/>
            </w:pPr>
          </w:p>
        </w:tc>
      </w:tr>
    </w:tbl>
    <w:p w14:paraId="20906F51" w14:textId="3685FDCB" w:rsidR="00E63A86" w:rsidRDefault="00000000" w:rsidP="00E63A86">
      <w:pPr>
        <w:pStyle w:val="Heading2"/>
      </w:pPr>
      <w:sdt>
        <w:sdtPr>
          <w:alias w:val="Agenda 2, time allotted:"/>
          <w:tag w:val="Agenda 2, time allotted:"/>
          <w:id w:val="-1095159989"/>
          <w:placeholder>
            <w:docPart w:val="C90FC1134F554840915A92B275C970A7"/>
          </w:placeholder>
          <w:temporary/>
          <w:showingPlcHdr/>
          <w15:appearance w15:val="hidden"/>
        </w:sdtPr>
        <w:sdtContent>
          <w:r w:rsidR="00E63A86">
            <w:t>Time allotted</w:t>
          </w:r>
        </w:sdtContent>
      </w:sdt>
      <w:r w:rsidR="00E63A86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361424378"/>
          <w:placeholder>
            <w:docPart w:val="D60ECA4737CE5245BC657575D16FE20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8B55D5">
            <w:rPr>
              <w:rStyle w:val="SubtleEmphasis"/>
            </w:rPr>
            <w:t>10</w:t>
          </w:r>
          <w:r w:rsidR="00E63A86">
            <w:rPr>
              <w:rStyle w:val="SubtleEmphasis"/>
            </w:rPr>
            <w:t xml:space="preserve"> mins</w:t>
          </w:r>
        </w:sdtContent>
      </w:sdt>
      <w:r w:rsidR="00E63A86">
        <w:t xml:space="preserve"> | </w:t>
      </w:r>
      <w:sdt>
        <w:sdtPr>
          <w:alias w:val="Agenda 2, agenda topic:"/>
          <w:tag w:val="Agenda 2, agenda topic:"/>
          <w:id w:val="1275831278"/>
          <w:placeholder>
            <w:docPart w:val="2F00F5E8CB8EEB43B29CAD71FAF13677"/>
          </w:placeholder>
          <w:temporary/>
          <w:showingPlcHdr/>
          <w15:appearance w15:val="hidden"/>
        </w:sdtPr>
        <w:sdtContent>
          <w:r w:rsidR="00E63A86">
            <w:t>Agenda topic</w:t>
          </w:r>
        </w:sdtContent>
      </w:sdt>
      <w:r w:rsidR="00E63A86">
        <w:t xml:space="preserve"> </w:t>
      </w:r>
      <w:r w:rsidR="008B55D5">
        <w:rPr>
          <w:rStyle w:val="SubtleEmphasis"/>
        </w:rPr>
        <w:t>AOB</w:t>
      </w:r>
      <w:r w:rsidR="00E63A86">
        <w:t xml:space="preserve"> | </w:t>
      </w:r>
      <w:sdt>
        <w:sdtPr>
          <w:alias w:val="Agenda 2, presenter:"/>
          <w:tag w:val="Agenda 2, presenter:"/>
          <w:id w:val="836654860"/>
          <w:placeholder>
            <w:docPart w:val="CDF1568C3B3FD04B887B1B994D4383F5"/>
          </w:placeholder>
          <w:temporary/>
          <w:showingPlcHdr/>
          <w15:appearance w15:val="hidden"/>
        </w:sdtPr>
        <w:sdtContent>
          <w:r w:rsidR="00E63A86">
            <w:t>Presenter</w:t>
          </w:r>
        </w:sdtContent>
      </w:sdt>
      <w:r w:rsidR="00E63A86">
        <w:t xml:space="preserve"> </w:t>
      </w:r>
      <w:r w:rsidR="008B55D5">
        <w:rPr>
          <w:rStyle w:val="SubtleEmphasis"/>
        </w:rPr>
        <w:t>All</w:t>
      </w:r>
    </w:p>
    <w:p w14:paraId="576F097E" w14:textId="5B5F8EB3" w:rsidR="00F705C6" w:rsidRDefault="00F705C6" w:rsidP="007D7AEB">
      <w:pPr>
        <w:pStyle w:val="ListParagraph"/>
        <w:numPr>
          <w:ilvl w:val="0"/>
          <w:numId w:val="11"/>
        </w:numPr>
      </w:pP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E63A86" w:rsidRPr="00E52810" w14:paraId="6B1C5788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B607581" w14:textId="77777777" w:rsidR="00E63A86" w:rsidRPr="00E52810" w:rsidRDefault="00E63A86" w:rsidP="00113B00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1212412132"/>
            <w:placeholder>
              <w:docPart w:val="DAB91CC3C530204A91FADAC3436F08E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E88DF5B" w14:textId="77777777" w:rsidR="00E63A86" w:rsidRPr="00E52810" w:rsidRDefault="00E63A86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329992618"/>
            <w:placeholder>
              <w:docPart w:val="3506E5B520F94A4688C21BC8EA1E7F0F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3ED8BE3" w14:textId="77777777" w:rsidR="00E63A86" w:rsidRPr="00E52810" w:rsidRDefault="00E63A86" w:rsidP="00113B00">
                <w:r w:rsidRPr="00E52810">
                  <w:t>Deadline</w:t>
                </w:r>
              </w:p>
            </w:tc>
          </w:sdtContent>
        </w:sdt>
      </w:tr>
      <w:tr w:rsidR="00E63A86" w:rsidRPr="00E52810" w14:paraId="0CAC7FDC" w14:textId="77777777" w:rsidTr="00113B00">
        <w:tc>
          <w:tcPr>
            <w:tcW w:w="6300" w:type="dxa"/>
          </w:tcPr>
          <w:p w14:paraId="3956F4F7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58008B9C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27F8BE62" w14:textId="77777777" w:rsidR="00E63A86" w:rsidRPr="00E52810" w:rsidRDefault="00E63A86" w:rsidP="00113B00">
            <w:pPr>
              <w:ind w:left="0"/>
            </w:pPr>
          </w:p>
        </w:tc>
      </w:tr>
      <w:tr w:rsidR="00E63A86" w:rsidRPr="00E52810" w14:paraId="42DCE433" w14:textId="77777777" w:rsidTr="00113B00">
        <w:tc>
          <w:tcPr>
            <w:tcW w:w="6300" w:type="dxa"/>
          </w:tcPr>
          <w:p w14:paraId="50B1CE9F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50509056" w14:textId="68D1E21A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3DBE26A2" w14:textId="77777777" w:rsidR="00E63A86" w:rsidRPr="00E52810" w:rsidRDefault="00E63A86" w:rsidP="00113B00">
            <w:pPr>
              <w:ind w:left="0"/>
            </w:pPr>
          </w:p>
        </w:tc>
      </w:tr>
    </w:tbl>
    <w:p w14:paraId="20492DF4" w14:textId="7777777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6888F82D" w:rsidR="00310B83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0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69A5C756" w14:textId="72442830" w:rsidR="001B2077" w:rsidRDefault="001B2077" w:rsidP="00310B83">
      <w:pPr>
        <w:ind w:left="0"/>
        <w:rPr>
          <w:rStyle w:val="Hyperlink"/>
        </w:rPr>
      </w:pPr>
    </w:p>
    <w:sectPr w:rsidR="001B2077" w:rsidSect="00CB50F2">
      <w:footerReference w:type="default" r:id="rId21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5068F" w14:textId="77777777" w:rsidR="00F81B93" w:rsidRDefault="00F81B93">
      <w:pPr>
        <w:spacing w:after="0"/>
      </w:pPr>
      <w:r>
        <w:separator/>
      </w:r>
    </w:p>
  </w:endnote>
  <w:endnote w:type="continuationSeparator" w:id="0">
    <w:p w14:paraId="41D55283" w14:textId="77777777" w:rsidR="00F81B93" w:rsidRDefault="00F81B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C9245" w14:textId="77777777" w:rsidR="00F81B93" w:rsidRDefault="00F81B93">
      <w:pPr>
        <w:spacing w:after="0"/>
      </w:pPr>
      <w:r>
        <w:separator/>
      </w:r>
    </w:p>
  </w:footnote>
  <w:footnote w:type="continuationSeparator" w:id="0">
    <w:p w14:paraId="52BDB98A" w14:textId="77777777" w:rsidR="00F81B93" w:rsidRDefault="00F81B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1"/>
  </w:num>
  <w:num w:numId="12" w16cid:durableId="993215185">
    <w:abstractNumId w:val="10"/>
  </w:num>
  <w:num w:numId="13" w16cid:durableId="103430762">
    <w:abstractNumId w:val="20"/>
  </w:num>
  <w:num w:numId="14" w16cid:durableId="1177815370">
    <w:abstractNumId w:val="12"/>
  </w:num>
  <w:num w:numId="15" w16cid:durableId="267473110">
    <w:abstractNumId w:val="14"/>
  </w:num>
  <w:num w:numId="16" w16cid:durableId="36128815">
    <w:abstractNumId w:val="18"/>
  </w:num>
  <w:num w:numId="17" w16cid:durableId="718626366">
    <w:abstractNumId w:val="13"/>
  </w:num>
  <w:num w:numId="18" w16cid:durableId="126822241">
    <w:abstractNumId w:val="15"/>
  </w:num>
  <w:num w:numId="19" w16cid:durableId="1012607396">
    <w:abstractNumId w:val="17"/>
  </w:num>
  <w:num w:numId="20" w16cid:durableId="86583543">
    <w:abstractNumId w:val="16"/>
  </w:num>
  <w:num w:numId="21" w16cid:durableId="195043057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203C"/>
    <w:rsid w:val="00002677"/>
    <w:rsid w:val="000032F4"/>
    <w:rsid w:val="000038D6"/>
    <w:rsid w:val="00003A70"/>
    <w:rsid w:val="0000511B"/>
    <w:rsid w:val="00010CE0"/>
    <w:rsid w:val="00017FEE"/>
    <w:rsid w:val="000202B1"/>
    <w:rsid w:val="000212EF"/>
    <w:rsid w:val="00021A35"/>
    <w:rsid w:val="000227D8"/>
    <w:rsid w:val="00023DFF"/>
    <w:rsid w:val="00025360"/>
    <w:rsid w:val="0002576A"/>
    <w:rsid w:val="00025AA7"/>
    <w:rsid w:val="000262CC"/>
    <w:rsid w:val="000268EA"/>
    <w:rsid w:val="00026F0E"/>
    <w:rsid w:val="00026F39"/>
    <w:rsid w:val="00027F33"/>
    <w:rsid w:val="000300FF"/>
    <w:rsid w:val="000308F0"/>
    <w:rsid w:val="00030924"/>
    <w:rsid w:val="00030AEF"/>
    <w:rsid w:val="00031C95"/>
    <w:rsid w:val="000327E4"/>
    <w:rsid w:val="00034E37"/>
    <w:rsid w:val="0003501F"/>
    <w:rsid w:val="00037401"/>
    <w:rsid w:val="00041356"/>
    <w:rsid w:val="00041844"/>
    <w:rsid w:val="00044C91"/>
    <w:rsid w:val="00045937"/>
    <w:rsid w:val="00045FBC"/>
    <w:rsid w:val="000475FE"/>
    <w:rsid w:val="00047AF1"/>
    <w:rsid w:val="00047D16"/>
    <w:rsid w:val="00051129"/>
    <w:rsid w:val="00053073"/>
    <w:rsid w:val="000532AE"/>
    <w:rsid w:val="00053371"/>
    <w:rsid w:val="000534A8"/>
    <w:rsid w:val="0005357A"/>
    <w:rsid w:val="0005453A"/>
    <w:rsid w:val="000545D1"/>
    <w:rsid w:val="00054A9E"/>
    <w:rsid w:val="00054F9B"/>
    <w:rsid w:val="00055E11"/>
    <w:rsid w:val="00056926"/>
    <w:rsid w:val="000572B2"/>
    <w:rsid w:val="00057A36"/>
    <w:rsid w:val="00057E41"/>
    <w:rsid w:val="00060314"/>
    <w:rsid w:val="00062A5B"/>
    <w:rsid w:val="0006336A"/>
    <w:rsid w:val="00063CAE"/>
    <w:rsid w:val="00063DC8"/>
    <w:rsid w:val="000651D2"/>
    <w:rsid w:val="00065658"/>
    <w:rsid w:val="000669FA"/>
    <w:rsid w:val="00067398"/>
    <w:rsid w:val="00067616"/>
    <w:rsid w:val="00070820"/>
    <w:rsid w:val="00071974"/>
    <w:rsid w:val="000722A1"/>
    <w:rsid w:val="0007261D"/>
    <w:rsid w:val="00074BE9"/>
    <w:rsid w:val="00074D76"/>
    <w:rsid w:val="00076EBF"/>
    <w:rsid w:val="00080427"/>
    <w:rsid w:val="0008062A"/>
    <w:rsid w:val="00081DCF"/>
    <w:rsid w:val="00083DF9"/>
    <w:rsid w:val="00085674"/>
    <w:rsid w:val="00085C7B"/>
    <w:rsid w:val="00085DFB"/>
    <w:rsid w:val="000908A2"/>
    <w:rsid w:val="00090C9A"/>
    <w:rsid w:val="00091373"/>
    <w:rsid w:val="0009174E"/>
    <w:rsid w:val="00093CAF"/>
    <w:rsid w:val="00093D0F"/>
    <w:rsid w:val="0009471A"/>
    <w:rsid w:val="00094CD0"/>
    <w:rsid w:val="00095BD3"/>
    <w:rsid w:val="00095CFA"/>
    <w:rsid w:val="000A08FF"/>
    <w:rsid w:val="000A2445"/>
    <w:rsid w:val="000A244B"/>
    <w:rsid w:val="000A33E8"/>
    <w:rsid w:val="000A4A4A"/>
    <w:rsid w:val="000A4A68"/>
    <w:rsid w:val="000A73AB"/>
    <w:rsid w:val="000B044F"/>
    <w:rsid w:val="000B0BCE"/>
    <w:rsid w:val="000B0BD3"/>
    <w:rsid w:val="000B1AF0"/>
    <w:rsid w:val="000B3718"/>
    <w:rsid w:val="000B3E66"/>
    <w:rsid w:val="000B486D"/>
    <w:rsid w:val="000B4E7A"/>
    <w:rsid w:val="000B54C0"/>
    <w:rsid w:val="000B5A61"/>
    <w:rsid w:val="000B7964"/>
    <w:rsid w:val="000C0095"/>
    <w:rsid w:val="000C00A2"/>
    <w:rsid w:val="000C0200"/>
    <w:rsid w:val="000C1BF3"/>
    <w:rsid w:val="000C2461"/>
    <w:rsid w:val="000C315B"/>
    <w:rsid w:val="000C5D56"/>
    <w:rsid w:val="000C68B2"/>
    <w:rsid w:val="000C7A1E"/>
    <w:rsid w:val="000D0DDF"/>
    <w:rsid w:val="000D21F7"/>
    <w:rsid w:val="000D309E"/>
    <w:rsid w:val="000D3FC5"/>
    <w:rsid w:val="000D44FC"/>
    <w:rsid w:val="000D6DC6"/>
    <w:rsid w:val="000D6E39"/>
    <w:rsid w:val="000D717A"/>
    <w:rsid w:val="000D7763"/>
    <w:rsid w:val="000D7B48"/>
    <w:rsid w:val="000E0CB6"/>
    <w:rsid w:val="000E33A6"/>
    <w:rsid w:val="000E4E95"/>
    <w:rsid w:val="000E6483"/>
    <w:rsid w:val="000E6D4B"/>
    <w:rsid w:val="000E6D92"/>
    <w:rsid w:val="000F3778"/>
    <w:rsid w:val="000F47CD"/>
    <w:rsid w:val="000F5F7D"/>
    <w:rsid w:val="000F6A91"/>
    <w:rsid w:val="001005E5"/>
    <w:rsid w:val="001037C0"/>
    <w:rsid w:val="00103A9C"/>
    <w:rsid w:val="001047C4"/>
    <w:rsid w:val="00104A73"/>
    <w:rsid w:val="00106411"/>
    <w:rsid w:val="00106A12"/>
    <w:rsid w:val="00107632"/>
    <w:rsid w:val="00107A25"/>
    <w:rsid w:val="00110E7D"/>
    <w:rsid w:val="00111748"/>
    <w:rsid w:val="00111817"/>
    <w:rsid w:val="001118FD"/>
    <w:rsid w:val="0011276F"/>
    <w:rsid w:val="00112E81"/>
    <w:rsid w:val="00113387"/>
    <w:rsid w:val="00113990"/>
    <w:rsid w:val="00113E42"/>
    <w:rsid w:val="0011407E"/>
    <w:rsid w:val="00114FA0"/>
    <w:rsid w:val="00117191"/>
    <w:rsid w:val="00117E87"/>
    <w:rsid w:val="0012030B"/>
    <w:rsid w:val="0012151E"/>
    <w:rsid w:val="0012250F"/>
    <w:rsid w:val="00122528"/>
    <w:rsid w:val="00122F79"/>
    <w:rsid w:val="00125EE6"/>
    <w:rsid w:val="00127E24"/>
    <w:rsid w:val="001314DC"/>
    <w:rsid w:val="001318C6"/>
    <w:rsid w:val="00131C10"/>
    <w:rsid w:val="00132DF1"/>
    <w:rsid w:val="00133AAA"/>
    <w:rsid w:val="00134BAB"/>
    <w:rsid w:val="0013657C"/>
    <w:rsid w:val="00136822"/>
    <w:rsid w:val="001374F2"/>
    <w:rsid w:val="0013772C"/>
    <w:rsid w:val="00140345"/>
    <w:rsid w:val="001406A2"/>
    <w:rsid w:val="0014117B"/>
    <w:rsid w:val="00142A70"/>
    <w:rsid w:val="0014368C"/>
    <w:rsid w:val="00144243"/>
    <w:rsid w:val="001448B0"/>
    <w:rsid w:val="001453F8"/>
    <w:rsid w:val="00146DAC"/>
    <w:rsid w:val="00146E58"/>
    <w:rsid w:val="001509FB"/>
    <w:rsid w:val="0015192A"/>
    <w:rsid w:val="00152CC8"/>
    <w:rsid w:val="00152D12"/>
    <w:rsid w:val="0015446A"/>
    <w:rsid w:val="00154CC1"/>
    <w:rsid w:val="00155D19"/>
    <w:rsid w:val="001560DD"/>
    <w:rsid w:val="00156C97"/>
    <w:rsid w:val="001570B8"/>
    <w:rsid w:val="00157482"/>
    <w:rsid w:val="00157BB3"/>
    <w:rsid w:val="00160B61"/>
    <w:rsid w:val="00160CC0"/>
    <w:rsid w:val="00162296"/>
    <w:rsid w:val="00163475"/>
    <w:rsid w:val="00163C6D"/>
    <w:rsid w:val="00164513"/>
    <w:rsid w:val="001646F8"/>
    <w:rsid w:val="001658CD"/>
    <w:rsid w:val="00166F4A"/>
    <w:rsid w:val="00167FF1"/>
    <w:rsid w:val="001711BD"/>
    <w:rsid w:val="00171C9E"/>
    <w:rsid w:val="00173A84"/>
    <w:rsid w:val="00175757"/>
    <w:rsid w:val="0017642D"/>
    <w:rsid w:val="0017681F"/>
    <w:rsid w:val="00176C72"/>
    <w:rsid w:val="00180A6C"/>
    <w:rsid w:val="00181150"/>
    <w:rsid w:val="00181D02"/>
    <w:rsid w:val="00183681"/>
    <w:rsid w:val="00184FCB"/>
    <w:rsid w:val="0018514E"/>
    <w:rsid w:val="00185385"/>
    <w:rsid w:val="00185B8C"/>
    <w:rsid w:val="00185FBD"/>
    <w:rsid w:val="0018640A"/>
    <w:rsid w:val="001866EE"/>
    <w:rsid w:val="00186A71"/>
    <w:rsid w:val="00186CF6"/>
    <w:rsid w:val="00186FDA"/>
    <w:rsid w:val="001875B5"/>
    <w:rsid w:val="0019057F"/>
    <w:rsid w:val="00190678"/>
    <w:rsid w:val="00194696"/>
    <w:rsid w:val="0019611D"/>
    <w:rsid w:val="0019690F"/>
    <w:rsid w:val="00197BCF"/>
    <w:rsid w:val="001A16AB"/>
    <w:rsid w:val="001A1B45"/>
    <w:rsid w:val="001A4A51"/>
    <w:rsid w:val="001A4DD9"/>
    <w:rsid w:val="001A5051"/>
    <w:rsid w:val="001A63DA"/>
    <w:rsid w:val="001A65DA"/>
    <w:rsid w:val="001A7912"/>
    <w:rsid w:val="001A7CEA"/>
    <w:rsid w:val="001B1273"/>
    <w:rsid w:val="001B15F0"/>
    <w:rsid w:val="001B19F1"/>
    <w:rsid w:val="001B2077"/>
    <w:rsid w:val="001B53F6"/>
    <w:rsid w:val="001B7741"/>
    <w:rsid w:val="001B7CDF"/>
    <w:rsid w:val="001C0C32"/>
    <w:rsid w:val="001C13AF"/>
    <w:rsid w:val="001C1EE1"/>
    <w:rsid w:val="001C1FF0"/>
    <w:rsid w:val="001C2052"/>
    <w:rsid w:val="001C36DF"/>
    <w:rsid w:val="001C4207"/>
    <w:rsid w:val="001C4546"/>
    <w:rsid w:val="001C6BD0"/>
    <w:rsid w:val="001D19E0"/>
    <w:rsid w:val="001D4242"/>
    <w:rsid w:val="001D449C"/>
    <w:rsid w:val="001D4D0B"/>
    <w:rsid w:val="001D5C4A"/>
    <w:rsid w:val="001E3220"/>
    <w:rsid w:val="001E354D"/>
    <w:rsid w:val="001E4570"/>
    <w:rsid w:val="001E7DF1"/>
    <w:rsid w:val="001E7FE5"/>
    <w:rsid w:val="001F0E4B"/>
    <w:rsid w:val="001F189B"/>
    <w:rsid w:val="001F246D"/>
    <w:rsid w:val="001F28D5"/>
    <w:rsid w:val="001F5CC0"/>
    <w:rsid w:val="0020216F"/>
    <w:rsid w:val="0020225D"/>
    <w:rsid w:val="00202354"/>
    <w:rsid w:val="00202BAF"/>
    <w:rsid w:val="002039B6"/>
    <w:rsid w:val="00204B34"/>
    <w:rsid w:val="00205CDC"/>
    <w:rsid w:val="00205E19"/>
    <w:rsid w:val="002067F2"/>
    <w:rsid w:val="00206DED"/>
    <w:rsid w:val="002101BA"/>
    <w:rsid w:val="00212275"/>
    <w:rsid w:val="00213088"/>
    <w:rsid w:val="002131CE"/>
    <w:rsid w:val="002141E4"/>
    <w:rsid w:val="00214EBE"/>
    <w:rsid w:val="00215452"/>
    <w:rsid w:val="00216176"/>
    <w:rsid w:val="0021646D"/>
    <w:rsid w:val="00217C0C"/>
    <w:rsid w:val="002218B9"/>
    <w:rsid w:val="00223012"/>
    <w:rsid w:val="002262EA"/>
    <w:rsid w:val="002272CD"/>
    <w:rsid w:val="00227B16"/>
    <w:rsid w:val="002304CB"/>
    <w:rsid w:val="00230AC5"/>
    <w:rsid w:val="00231410"/>
    <w:rsid w:val="00232972"/>
    <w:rsid w:val="00232B8A"/>
    <w:rsid w:val="002332AD"/>
    <w:rsid w:val="00233ACA"/>
    <w:rsid w:val="00233D04"/>
    <w:rsid w:val="002351BD"/>
    <w:rsid w:val="002352F5"/>
    <w:rsid w:val="00235383"/>
    <w:rsid w:val="00236409"/>
    <w:rsid w:val="00236B53"/>
    <w:rsid w:val="0024006B"/>
    <w:rsid w:val="002409F7"/>
    <w:rsid w:val="00240AB1"/>
    <w:rsid w:val="0024154C"/>
    <w:rsid w:val="00241F0F"/>
    <w:rsid w:val="00241FBE"/>
    <w:rsid w:val="0024307C"/>
    <w:rsid w:val="00246F3B"/>
    <w:rsid w:val="00252FED"/>
    <w:rsid w:val="0025312D"/>
    <w:rsid w:val="00253FDC"/>
    <w:rsid w:val="00257BD5"/>
    <w:rsid w:val="002603B7"/>
    <w:rsid w:val="002628AC"/>
    <w:rsid w:val="00262AB4"/>
    <w:rsid w:val="0026302F"/>
    <w:rsid w:val="00263429"/>
    <w:rsid w:val="002634AD"/>
    <w:rsid w:val="0026452E"/>
    <w:rsid w:val="00266481"/>
    <w:rsid w:val="002664EF"/>
    <w:rsid w:val="00267B63"/>
    <w:rsid w:val="00270AAE"/>
    <w:rsid w:val="00270B12"/>
    <w:rsid w:val="00270EA8"/>
    <w:rsid w:val="00273ECD"/>
    <w:rsid w:val="0027408E"/>
    <w:rsid w:val="0027442E"/>
    <w:rsid w:val="002749E7"/>
    <w:rsid w:val="002764CA"/>
    <w:rsid w:val="002772BF"/>
    <w:rsid w:val="00281170"/>
    <w:rsid w:val="0028246D"/>
    <w:rsid w:val="002835C6"/>
    <w:rsid w:val="00283755"/>
    <w:rsid w:val="00285EE3"/>
    <w:rsid w:val="00286950"/>
    <w:rsid w:val="00286EE4"/>
    <w:rsid w:val="00287049"/>
    <w:rsid w:val="00287793"/>
    <w:rsid w:val="002879E7"/>
    <w:rsid w:val="00287D68"/>
    <w:rsid w:val="002908D8"/>
    <w:rsid w:val="00291D6E"/>
    <w:rsid w:val="00291E29"/>
    <w:rsid w:val="002925EB"/>
    <w:rsid w:val="0029263C"/>
    <w:rsid w:val="00292B0F"/>
    <w:rsid w:val="002931E1"/>
    <w:rsid w:val="002933EE"/>
    <w:rsid w:val="002947E1"/>
    <w:rsid w:val="00295D0A"/>
    <w:rsid w:val="0029604C"/>
    <w:rsid w:val="00297677"/>
    <w:rsid w:val="002A01FB"/>
    <w:rsid w:val="002A10AA"/>
    <w:rsid w:val="002A1372"/>
    <w:rsid w:val="002A2D45"/>
    <w:rsid w:val="002A42FB"/>
    <w:rsid w:val="002A66B6"/>
    <w:rsid w:val="002A67A7"/>
    <w:rsid w:val="002A705A"/>
    <w:rsid w:val="002A7417"/>
    <w:rsid w:val="002A7E9D"/>
    <w:rsid w:val="002B06A8"/>
    <w:rsid w:val="002B0847"/>
    <w:rsid w:val="002B2420"/>
    <w:rsid w:val="002B39AD"/>
    <w:rsid w:val="002B45BE"/>
    <w:rsid w:val="002B5067"/>
    <w:rsid w:val="002B6A26"/>
    <w:rsid w:val="002B6C94"/>
    <w:rsid w:val="002B7F2F"/>
    <w:rsid w:val="002C183E"/>
    <w:rsid w:val="002C2D88"/>
    <w:rsid w:val="002C436A"/>
    <w:rsid w:val="002C4533"/>
    <w:rsid w:val="002D0345"/>
    <w:rsid w:val="002D08AE"/>
    <w:rsid w:val="002D0B85"/>
    <w:rsid w:val="002D2F45"/>
    <w:rsid w:val="002D4E35"/>
    <w:rsid w:val="002D54B8"/>
    <w:rsid w:val="002D782C"/>
    <w:rsid w:val="002E07BF"/>
    <w:rsid w:val="002E0A33"/>
    <w:rsid w:val="002E1484"/>
    <w:rsid w:val="002E2C0A"/>
    <w:rsid w:val="002E2D41"/>
    <w:rsid w:val="002E3F40"/>
    <w:rsid w:val="002E42F3"/>
    <w:rsid w:val="002E44D3"/>
    <w:rsid w:val="002E47F8"/>
    <w:rsid w:val="002E4A62"/>
    <w:rsid w:val="002E7469"/>
    <w:rsid w:val="002F1201"/>
    <w:rsid w:val="002F123C"/>
    <w:rsid w:val="002F3397"/>
    <w:rsid w:val="002F3DAD"/>
    <w:rsid w:val="002F4ABE"/>
    <w:rsid w:val="002F5C9C"/>
    <w:rsid w:val="002F6C18"/>
    <w:rsid w:val="002F7140"/>
    <w:rsid w:val="002F75A3"/>
    <w:rsid w:val="003001C3"/>
    <w:rsid w:val="00300897"/>
    <w:rsid w:val="00300990"/>
    <w:rsid w:val="0030301F"/>
    <w:rsid w:val="00303177"/>
    <w:rsid w:val="003037DA"/>
    <w:rsid w:val="0030410F"/>
    <w:rsid w:val="00307793"/>
    <w:rsid w:val="00310B83"/>
    <w:rsid w:val="00313D39"/>
    <w:rsid w:val="003143F8"/>
    <w:rsid w:val="00316E9A"/>
    <w:rsid w:val="0031758E"/>
    <w:rsid w:val="00323639"/>
    <w:rsid w:val="00323A56"/>
    <w:rsid w:val="00325291"/>
    <w:rsid w:val="0032779B"/>
    <w:rsid w:val="0033084A"/>
    <w:rsid w:val="00334D12"/>
    <w:rsid w:val="00335448"/>
    <w:rsid w:val="00337865"/>
    <w:rsid w:val="003443C3"/>
    <w:rsid w:val="00346808"/>
    <w:rsid w:val="00346CAC"/>
    <w:rsid w:val="003470EC"/>
    <w:rsid w:val="00347395"/>
    <w:rsid w:val="003475F1"/>
    <w:rsid w:val="00347D4F"/>
    <w:rsid w:val="003505C9"/>
    <w:rsid w:val="003506F6"/>
    <w:rsid w:val="00350C3B"/>
    <w:rsid w:val="003514AA"/>
    <w:rsid w:val="00351965"/>
    <w:rsid w:val="00352D69"/>
    <w:rsid w:val="00353EF0"/>
    <w:rsid w:val="00357FF9"/>
    <w:rsid w:val="0036174B"/>
    <w:rsid w:val="00361D4C"/>
    <w:rsid w:val="00362D70"/>
    <w:rsid w:val="0036340F"/>
    <w:rsid w:val="003639E5"/>
    <w:rsid w:val="003642CB"/>
    <w:rsid w:val="00364641"/>
    <w:rsid w:val="00366DB7"/>
    <w:rsid w:val="00370536"/>
    <w:rsid w:val="00370E49"/>
    <w:rsid w:val="0037187A"/>
    <w:rsid w:val="00371DA8"/>
    <w:rsid w:val="00371ED5"/>
    <w:rsid w:val="00371FD2"/>
    <w:rsid w:val="00372BBE"/>
    <w:rsid w:val="00372DEE"/>
    <w:rsid w:val="00373814"/>
    <w:rsid w:val="0037397B"/>
    <w:rsid w:val="0037473E"/>
    <w:rsid w:val="00376C4F"/>
    <w:rsid w:val="00377118"/>
    <w:rsid w:val="00380E74"/>
    <w:rsid w:val="00381222"/>
    <w:rsid w:val="003819EF"/>
    <w:rsid w:val="00381C50"/>
    <w:rsid w:val="00382B36"/>
    <w:rsid w:val="00383349"/>
    <w:rsid w:val="00383665"/>
    <w:rsid w:val="003843F7"/>
    <w:rsid w:val="00387B56"/>
    <w:rsid w:val="00392116"/>
    <w:rsid w:val="00393837"/>
    <w:rsid w:val="00393CE5"/>
    <w:rsid w:val="003A0DC3"/>
    <w:rsid w:val="003A183B"/>
    <w:rsid w:val="003A523E"/>
    <w:rsid w:val="003A53AD"/>
    <w:rsid w:val="003A55AF"/>
    <w:rsid w:val="003A6BA2"/>
    <w:rsid w:val="003B1BCE"/>
    <w:rsid w:val="003B244C"/>
    <w:rsid w:val="003B244F"/>
    <w:rsid w:val="003B2E38"/>
    <w:rsid w:val="003C1B81"/>
    <w:rsid w:val="003C1C0D"/>
    <w:rsid w:val="003C268C"/>
    <w:rsid w:val="003C37EF"/>
    <w:rsid w:val="003C39B9"/>
    <w:rsid w:val="003C42A6"/>
    <w:rsid w:val="003C4307"/>
    <w:rsid w:val="003C5F2A"/>
    <w:rsid w:val="003C5F69"/>
    <w:rsid w:val="003C61A7"/>
    <w:rsid w:val="003C665F"/>
    <w:rsid w:val="003C6921"/>
    <w:rsid w:val="003C6B6C"/>
    <w:rsid w:val="003D0641"/>
    <w:rsid w:val="003D265D"/>
    <w:rsid w:val="003D3774"/>
    <w:rsid w:val="003D3802"/>
    <w:rsid w:val="003D3968"/>
    <w:rsid w:val="003D39A0"/>
    <w:rsid w:val="003D45B7"/>
    <w:rsid w:val="003D6B89"/>
    <w:rsid w:val="003E0DEE"/>
    <w:rsid w:val="003E11E3"/>
    <w:rsid w:val="003E1D96"/>
    <w:rsid w:val="003E2D3E"/>
    <w:rsid w:val="003E47D4"/>
    <w:rsid w:val="003E4BBA"/>
    <w:rsid w:val="003E62A8"/>
    <w:rsid w:val="003E63A8"/>
    <w:rsid w:val="003E6EFE"/>
    <w:rsid w:val="003F1866"/>
    <w:rsid w:val="003F1BCB"/>
    <w:rsid w:val="003F317C"/>
    <w:rsid w:val="003F3A63"/>
    <w:rsid w:val="003F405C"/>
    <w:rsid w:val="003F4675"/>
    <w:rsid w:val="003F49EA"/>
    <w:rsid w:val="0040068D"/>
    <w:rsid w:val="004018E6"/>
    <w:rsid w:val="00401CAF"/>
    <w:rsid w:val="00402A86"/>
    <w:rsid w:val="004041E6"/>
    <w:rsid w:val="0040573E"/>
    <w:rsid w:val="00405D77"/>
    <w:rsid w:val="00405EBF"/>
    <w:rsid w:val="0040760C"/>
    <w:rsid w:val="004110F6"/>
    <w:rsid w:val="004114D7"/>
    <w:rsid w:val="00411944"/>
    <w:rsid w:val="00413400"/>
    <w:rsid w:val="0041439B"/>
    <w:rsid w:val="00416A70"/>
    <w:rsid w:val="00417835"/>
    <w:rsid w:val="00417A44"/>
    <w:rsid w:val="00420FFF"/>
    <w:rsid w:val="00421320"/>
    <w:rsid w:val="0042236D"/>
    <w:rsid w:val="004240B0"/>
    <w:rsid w:val="00424219"/>
    <w:rsid w:val="00424DCE"/>
    <w:rsid w:val="00426434"/>
    <w:rsid w:val="004307BB"/>
    <w:rsid w:val="00431286"/>
    <w:rsid w:val="004321B5"/>
    <w:rsid w:val="00433D54"/>
    <w:rsid w:val="0043680A"/>
    <w:rsid w:val="00437357"/>
    <w:rsid w:val="004405B5"/>
    <w:rsid w:val="0044291A"/>
    <w:rsid w:val="00442E2C"/>
    <w:rsid w:val="00443E56"/>
    <w:rsid w:val="00444D8F"/>
    <w:rsid w:val="004461BF"/>
    <w:rsid w:val="00446971"/>
    <w:rsid w:val="00447853"/>
    <w:rsid w:val="00447BD1"/>
    <w:rsid w:val="00447CF7"/>
    <w:rsid w:val="0045000F"/>
    <w:rsid w:val="004527B5"/>
    <w:rsid w:val="004555CA"/>
    <w:rsid w:val="004558F2"/>
    <w:rsid w:val="00457A52"/>
    <w:rsid w:val="00461454"/>
    <w:rsid w:val="00461C66"/>
    <w:rsid w:val="004621BB"/>
    <w:rsid w:val="00462B6B"/>
    <w:rsid w:val="00462CEE"/>
    <w:rsid w:val="00466BE9"/>
    <w:rsid w:val="00470444"/>
    <w:rsid w:val="004704E8"/>
    <w:rsid w:val="00470C34"/>
    <w:rsid w:val="00471BCD"/>
    <w:rsid w:val="00471DF1"/>
    <w:rsid w:val="0047258B"/>
    <w:rsid w:val="00474741"/>
    <w:rsid w:val="00475B9E"/>
    <w:rsid w:val="0047612A"/>
    <w:rsid w:val="004764A9"/>
    <w:rsid w:val="004804E3"/>
    <w:rsid w:val="004815B6"/>
    <w:rsid w:val="00481947"/>
    <w:rsid w:val="00483F89"/>
    <w:rsid w:val="004847B6"/>
    <w:rsid w:val="00484A3C"/>
    <w:rsid w:val="00486CC6"/>
    <w:rsid w:val="004917B8"/>
    <w:rsid w:val="00496204"/>
    <w:rsid w:val="004967FC"/>
    <w:rsid w:val="00497DDE"/>
    <w:rsid w:val="004A1483"/>
    <w:rsid w:val="004A17B2"/>
    <w:rsid w:val="004A1978"/>
    <w:rsid w:val="004A46CE"/>
    <w:rsid w:val="004A5884"/>
    <w:rsid w:val="004A5D84"/>
    <w:rsid w:val="004A5DE0"/>
    <w:rsid w:val="004A6E98"/>
    <w:rsid w:val="004A7415"/>
    <w:rsid w:val="004A7B4D"/>
    <w:rsid w:val="004A7FC2"/>
    <w:rsid w:val="004B1501"/>
    <w:rsid w:val="004B1550"/>
    <w:rsid w:val="004B2188"/>
    <w:rsid w:val="004B30B9"/>
    <w:rsid w:val="004B439D"/>
    <w:rsid w:val="004C2B05"/>
    <w:rsid w:val="004C4FFE"/>
    <w:rsid w:val="004C5A30"/>
    <w:rsid w:val="004C5C09"/>
    <w:rsid w:val="004C6D24"/>
    <w:rsid w:val="004C77CB"/>
    <w:rsid w:val="004C7DD2"/>
    <w:rsid w:val="004D01D4"/>
    <w:rsid w:val="004D391D"/>
    <w:rsid w:val="004D5BB6"/>
    <w:rsid w:val="004D7055"/>
    <w:rsid w:val="004D719D"/>
    <w:rsid w:val="004D72F9"/>
    <w:rsid w:val="004E045A"/>
    <w:rsid w:val="004E24BE"/>
    <w:rsid w:val="004E24FA"/>
    <w:rsid w:val="004E2557"/>
    <w:rsid w:val="004E2AB4"/>
    <w:rsid w:val="004E54A2"/>
    <w:rsid w:val="004E5C70"/>
    <w:rsid w:val="004F207D"/>
    <w:rsid w:val="004F22D4"/>
    <w:rsid w:val="004F32A1"/>
    <w:rsid w:val="004F622E"/>
    <w:rsid w:val="005009F1"/>
    <w:rsid w:val="00501A88"/>
    <w:rsid w:val="00501ECC"/>
    <w:rsid w:val="00502C22"/>
    <w:rsid w:val="0050332D"/>
    <w:rsid w:val="00503410"/>
    <w:rsid w:val="00503676"/>
    <w:rsid w:val="00507959"/>
    <w:rsid w:val="00510925"/>
    <w:rsid w:val="00510D37"/>
    <w:rsid w:val="00512847"/>
    <w:rsid w:val="00512C6F"/>
    <w:rsid w:val="00515A2E"/>
    <w:rsid w:val="00515D51"/>
    <w:rsid w:val="00517055"/>
    <w:rsid w:val="005170C2"/>
    <w:rsid w:val="00517406"/>
    <w:rsid w:val="00517957"/>
    <w:rsid w:val="00520250"/>
    <w:rsid w:val="00520306"/>
    <w:rsid w:val="005206EF"/>
    <w:rsid w:val="0052139E"/>
    <w:rsid w:val="00523128"/>
    <w:rsid w:val="00524023"/>
    <w:rsid w:val="00524DFF"/>
    <w:rsid w:val="0052570D"/>
    <w:rsid w:val="0052642B"/>
    <w:rsid w:val="00526542"/>
    <w:rsid w:val="005266DE"/>
    <w:rsid w:val="00526889"/>
    <w:rsid w:val="00526AA6"/>
    <w:rsid w:val="00526C42"/>
    <w:rsid w:val="0052728C"/>
    <w:rsid w:val="00530471"/>
    <w:rsid w:val="0053090B"/>
    <w:rsid w:val="00531545"/>
    <w:rsid w:val="00531DEA"/>
    <w:rsid w:val="005335CA"/>
    <w:rsid w:val="005350E7"/>
    <w:rsid w:val="00535B7D"/>
    <w:rsid w:val="00536324"/>
    <w:rsid w:val="0054428E"/>
    <w:rsid w:val="005442F2"/>
    <w:rsid w:val="0054433A"/>
    <w:rsid w:val="0054450B"/>
    <w:rsid w:val="005454AA"/>
    <w:rsid w:val="005508F1"/>
    <w:rsid w:val="005510F6"/>
    <w:rsid w:val="005516D6"/>
    <w:rsid w:val="0055210C"/>
    <w:rsid w:val="00552527"/>
    <w:rsid w:val="00552E0F"/>
    <w:rsid w:val="00556BFA"/>
    <w:rsid w:val="00557792"/>
    <w:rsid w:val="00557E9B"/>
    <w:rsid w:val="00560480"/>
    <w:rsid w:val="0056132E"/>
    <w:rsid w:val="0056188D"/>
    <w:rsid w:val="00563523"/>
    <w:rsid w:val="0056404D"/>
    <w:rsid w:val="00564E5B"/>
    <w:rsid w:val="005653FC"/>
    <w:rsid w:val="00570151"/>
    <w:rsid w:val="005701D6"/>
    <w:rsid w:val="0057212A"/>
    <w:rsid w:val="005734AB"/>
    <w:rsid w:val="0057532E"/>
    <w:rsid w:val="00575D85"/>
    <w:rsid w:val="00575DC8"/>
    <w:rsid w:val="005769D5"/>
    <w:rsid w:val="005773CA"/>
    <w:rsid w:val="00580002"/>
    <w:rsid w:val="005808D1"/>
    <w:rsid w:val="00581C31"/>
    <w:rsid w:val="00582282"/>
    <w:rsid w:val="00582A1C"/>
    <w:rsid w:val="0058442F"/>
    <w:rsid w:val="00585769"/>
    <w:rsid w:val="00585F1E"/>
    <w:rsid w:val="00586227"/>
    <w:rsid w:val="00586A3E"/>
    <w:rsid w:val="00586D92"/>
    <w:rsid w:val="00592199"/>
    <w:rsid w:val="00595414"/>
    <w:rsid w:val="005960F4"/>
    <w:rsid w:val="00596276"/>
    <w:rsid w:val="00596D2F"/>
    <w:rsid w:val="005A0F6E"/>
    <w:rsid w:val="005A1E0F"/>
    <w:rsid w:val="005A1E36"/>
    <w:rsid w:val="005A2094"/>
    <w:rsid w:val="005A38AE"/>
    <w:rsid w:val="005A4C5A"/>
    <w:rsid w:val="005A6BF4"/>
    <w:rsid w:val="005A7872"/>
    <w:rsid w:val="005B0794"/>
    <w:rsid w:val="005B24F7"/>
    <w:rsid w:val="005B285D"/>
    <w:rsid w:val="005B2C7F"/>
    <w:rsid w:val="005B3815"/>
    <w:rsid w:val="005B38C5"/>
    <w:rsid w:val="005B6698"/>
    <w:rsid w:val="005B7068"/>
    <w:rsid w:val="005B71EE"/>
    <w:rsid w:val="005B727D"/>
    <w:rsid w:val="005C0568"/>
    <w:rsid w:val="005C2262"/>
    <w:rsid w:val="005C2B6E"/>
    <w:rsid w:val="005C3197"/>
    <w:rsid w:val="005C3C5A"/>
    <w:rsid w:val="005C3C97"/>
    <w:rsid w:val="005C4D01"/>
    <w:rsid w:val="005C4DD1"/>
    <w:rsid w:val="005C5FF9"/>
    <w:rsid w:val="005D3952"/>
    <w:rsid w:val="005D40FE"/>
    <w:rsid w:val="005D5A0C"/>
    <w:rsid w:val="005D6100"/>
    <w:rsid w:val="005D6486"/>
    <w:rsid w:val="005D6A6E"/>
    <w:rsid w:val="005E0961"/>
    <w:rsid w:val="005E2C8A"/>
    <w:rsid w:val="005E3063"/>
    <w:rsid w:val="005E53EE"/>
    <w:rsid w:val="005E5B66"/>
    <w:rsid w:val="005E5F5A"/>
    <w:rsid w:val="005E73AE"/>
    <w:rsid w:val="005E7D19"/>
    <w:rsid w:val="005F0A22"/>
    <w:rsid w:val="005F1907"/>
    <w:rsid w:val="005F2493"/>
    <w:rsid w:val="005F55CE"/>
    <w:rsid w:val="005F64EF"/>
    <w:rsid w:val="005F65DB"/>
    <w:rsid w:val="00601354"/>
    <w:rsid w:val="006014F9"/>
    <w:rsid w:val="00604D98"/>
    <w:rsid w:val="00607385"/>
    <w:rsid w:val="00607BB1"/>
    <w:rsid w:val="006107AC"/>
    <w:rsid w:val="006118A9"/>
    <w:rsid w:val="0061247C"/>
    <w:rsid w:val="006127A3"/>
    <w:rsid w:val="00612C67"/>
    <w:rsid w:val="0061538C"/>
    <w:rsid w:val="00616345"/>
    <w:rsid w:val="006171E9"/>
    <w:rsid w:val="0061733A"/>
    <w:rsid w:val="00617AA0"/>
    <w:rsid w:val="00620E39"/>
    <w:rsid w:val="0062314C"/>
    <w:rsid w:val="00624603"/>
    <w:rsid w:val="00625864"/>
    <w:rsid w:val="00627551"/>
    <w:rsid w:val="00630547"/>
    <w:rsid w:val="006313BC"/>
    <w:rsid w:val="00631C1A"/>
    <w:rsid w:val="006357A6"/>
    <w:rsid w:val="006357F3"/>
    <w:rsid w:val="00635DD3"/>
    <w:rsid w:val="0063707E"/>
    <w:rsid w:val="00637662"/>
    <w:rsid w:val="006410AB"/>
    <w:rsid w:val="00641ED8"/>
    <w:rsid w:val="006430E3"/>
    <w:rsid w:val="0064473F"/>
    <w:rsid w:val="00644B11"/>
    <w:rsid w:val="006456BF"/>
    <w:rsid w:val="00645F6C"/>
    <w:rsid w:val="006477F0"/>
    <w:rsid w:val="006479A1"/>
    <w:rsid w:val="006513E3"/>
    <w:rsid w:val="0065420A"/>
    <w:rsid w:val="00654AB8"/>
    <w:rsid w:val="00655C96"/>
    <w:rsid w:val="00655DC7"/>
    <w:rsid w:val="00656411"/>
    <w:rsid w:val="00660048"/>
    <w:rsid w:val="0066086F"/>
    <w:rsid w:val="006620BF"/>
    <w:rsid w:val="00662967"/>
    <w:rsid w:val="00663531"/>
    <w:rsid w:val="00663C44"/>
    <w:rsid w:val="00663E22"/>
    <w:rsid w:val="0066525C"/>
    <w:rsid w:val="006673B9"/>
    <w:rsid w:val="00667413"/>
    <w:rsid w:val="00670DA4"/>
    <w:rsid w:val="00672078"/>
    <w:rsid w:val="00672A4D"/>
    <w:rsid w:val="00672A6F"/>
    <w:rsid w:val="006737DE"/>
    <w:rsid w:val="00673E31"/>
    <w:rsid w:val="006747B4"/>
    <w:rsid w:val="0067626F"/>
    <w:rsid w:val="0067670A"/>
    <w:rsid w:val="00676C53"/>
    <w:rsid w:val="00680703"/>
    <w:rsid w:val="00680AE9"/>
    <w:rsid w:val="00680BF7"/>
    <w:rsid w:val="00681E12"/>
    <w:rsid w:val="00681E3F"/>
    <w:rsid w:val="00681EA4"/>
    <w:rsid w:val="00686290"/>
    <w:rsid w:val="006872A4"/>
    <w:rsid w:val="0069107D"/>
    <w:rsid w:val="0069198D"/>
    <w:rsid w:val="00691F9D"/>
    <w:rsid w:val="006928B4"/>
    <w:rsid w:val="006930DB"/>
    <w:rsid w:val="006943FB"/>
    <w:rsid w:val="006A18E4"/>
    <w:rsid w:val="006A1A0E"/>
    <w:rsid w:val="006A1E10"/>
    <w:rsid w:val="006A7166"/>
    <w:rsid w:val="006A7A4A"/>
    <w:rsid w:val="006B006C"/>
    <w:rsid w:val="006B14AF"/>
    <w:rsid w:val="006B289E"/>
    <w:rsid w:val="006B292E"/>
    <w:rsid w:val="006B4353"/>
    <w:rsid w:val="006B57B6"/>
    <w:rsid w:val="006C29ED"/>
    <w:rsid w:val="006C61F6"/>
    <w:rsid w:val="006C6533"/>
    <w:rsid w:val="006D0AC9"/>
    <w:rsid w:val="006D3200"/>
    <w:rsid w:val="006D402B"/>
    <w:rsid w:val="006D571F"/>
    <w:rsid w:val="006D672C"/>
    <w:rsid w:val="006E03AA"/>
    <w:rsid w:val="006E0C39"/>
    <w:rsid w:val="006E2831"/>
    <w:rsid w:val="006E2F36"/>
    <w:rsid w:val="006E2F5E"/>
    <w:rsid w:val="006E3569"/>
    <w:rsid w:val="006E4B85"/>
    <w:rsid w:val="006E7933"/>
    <w:rsid w:val="006E7EB4"/>
    <w:rsid w:val="006F0685"/>
    <w:rsid w:val="006F2E76"/>
    <w:rsid w:val="006F3983"/>
    <w:rsid w:val="006F3CE6"/>
    <w:rsid w:val="006F45F4"/>
    <w:rsid w:val="006F5A3F"/>
    <w:rsid w:val="006F5E8B"/>
    <w:rsid w:val="006F796C"/>
    <w:rsid w:val="006F7F04"/>
    <w:rsid w:val="0070026E"/>
    <w:rsid w:val="007019D4"/>
    <w:rsid w:val="00701EAF"/>
    <w:rsid w:val="00702ADC"/>
    <w:rsid w:val="007043E5"/>
    <w:rsid w:val="0070573B"/>
    <w:rsid w:val="00705B3E"/>
    <w:rsid w:val="00706787"/>
    <w:rsid w:val="00710577"/>
    <w:rsid w:val="007109F1"/>
    <w:rsid w:val="00711BF0"/>
    <w:rsid w:val="00712345"/>
    <w:rsid w:val="00714174"/>
    <w:rsid w:val="00714300"/>
    <w:rsid w:val="00715EC6"/>
    <w:rsid w:val="007162B1"/>
    <w:rsid w:val="00716BFD"/>
    <w:rsid w:val="007171CA"/>
    <w:rsid w:val="007171ED"/>
    <w:rsid w:val="007178DF"/>
    <w:rsid w:val="00721DCD"/>
    <w:rsid w:val="0072399B"/>
    <w:rsid w:val="00724222"/>
    <w:rsid w:val="007253CC"/>
    <w:rsid w:val="00725963"/>
    <w:rsid w:val="00725C52"/>
    <w:rsid w:val="007278EA"/>
    <w:rsid w:val="0073002D"/>
    <w:rsid w:val="0073064B"/>
    <w:rsid w:val="00731232"/>
    <w:rsid w:val="00732FCC"/>
    <w:rsid w:val="0073331D"/>
    <w:rsid w:val="007346C3"/>
    <w:rsid w:val="007351A3"/>
    <w:rsid w:val="00735563"/>
    <w:rsid w:val="00735F63"/>
    <w:rsid w:val="0073619D"/>
    <w:rsid w:val="00736558"/>
    <w:rsid w:val="00741E6C"/>
    <w:rsid w:val="00744CD1"/>
    <w:rsid w:val="0075010D"/>
    <w:rsid w:val="00751464"/>
    <w:rsid w:val="007516FE"/>
    <w:rsid w:val="007523E0"/>
    <w:rsid w:val="007527E7"/>
    <w:rsid w:val="00752815"/>
    <w:rsid w:val="007538F3"/>
    <w:rsid w:val="00756B32"/>
    <w:rsid w:val="00757405"/>
    <w:rsid w:val="007618BC"/>
    <w:rsid w:val="007628C8"/>
    <w:rsid w:val="00763D09"/>
    <w:rsid w:val="0076479A"/>
    <w:rsid w:val="007647D8"/>
    <w:rsid w:val="00765694"/>
    <w:rsid w:val="00765C85"/>
    <w:rsid w:val="007661C4"/>
    <w:rsid w:val="00767CBB"/>
    <w:rsid w:val="00770155"/>
    <w:rsid w:val="00773D32"/>
    <w:rsid w:val="0077601B"/>
    <w:rsid w:val="00776217"/>
    <w:rsid w:val="0077648A"/>
    <w:rsid w:val="00777487"/>
    <w:rsid w:val="00777C08"/>
    <w:rsid w:val="0078230F"/>
    <w:rsid w:val="0078550E"/>
    <w:rsid w:val="00786DD9"/>
    <w:rsid w:val="0078750B"/>
    <w:rsid w:val="00791EB4"/>
    <w:rsid w:val="007952CF"/>
    <w:rsid w:val="00795414"/>
    <w:rsid w:val="00795581"/>
    <w:rsid w:val="007959A1"/>
    <w:rsid w:val="00795F33"/>
    <w:rsid w:val="0079687A"/>
    <w:rsid w:val="0079777A"/>
    <w:rsid w:val="007A0614"/>
    <w:rsid w:val="007A27A3"/>
    <w:rsid w:val="007A49BF"/>
    <w:rsid w:val="007A5047"/>
    <w:rsid w:val="007A5D06"/>
    <w:rsid w:val="007A7622"/>
    <w:rsid w:val="007A7AF6"/>
    <w:rsid w:val="007B0BE3"/>
    <w:rsid w:val="007B1E98"/>
    <w:rsid w:val="007B501D"/>
    <w:rsid w:val="007B5838"/>
    <w:rsid w:val="007B5D7F"/>
    <w:rsid w:val="007B6148"/>
    <w:rsid w:val="007B62C8"/>
    <w:rsid w:val="007B6FDD"/>
    <w:rsid w:val="007B7333"/>
    <w:rsid w:val="007B7AAC"/>
    <w:rsid w:val="007B7B65"/>
    <w:rsid w:val="007B7D67"/>
    <w:rsid w:val="007C11B1"/>
    <w:rsid w:val="007C13BB"/>
    <w:rsid w:val="007C30F3"/>
    <w:rsid w:val="007C3953"/>
    <w:rsid w:val="007C4F0D"/>
    <w:rsid w:val="007C6B88"/>
    <w:rsid w:val="007C7671"/>
    <w:rsid w:val="007C77A6"/>
    <w:rsid w:val="007D0E99"/>
    <w:rsid w:val="007D2602"/>
    <w:rsid w:val="007D3D72"/>
    <w:rsid w:val="007D3E85"/>
    <w:rsid w:val="007D488A"/>
    <w:rsid w:val="007D55B0"/>
    <w:rsid w:val="007D5F8F"/>
    <w:rsid w:val="007D7AEB"/>
    <w:rsid w:val="007D7EB1"/>
    <w:rsid w:val="007E0E9E"/>
    <w:rsid w:val="007E15E4"/>
    <w:rsid w:val="007E23D5"/>
    <w:rsid w:val="007E2A23"/>
    <w:rsid w:val="007E301F"/>
    <w:rsid w:val="007E341E"/>
    <w:rsid w:val="007E44F7"/>
    <w:rsid w:val="007E65F7"/>
    <w:rsid w:val="007E6A63"/>
    <w:rsid w:val="007E6C52"/>
    <w:rsid w:val="007E7798"/>
    <w:rsid w:val="007F0047"/>
    <w:rsid w:val="007F01CC"/>
    <w:rsid w:val="007F1061"/>
    <w:rsid w:val="007F1C39"/>
    <w:rsid w:val="007F26CA"/>
    <w:rsid w:val="007F3D0D"/>
    <w:rsid w:val="007F46D4"/>
    <w:rsid w:val="007F5F08"/>
    <w:rsid w:val="007F6A13"/>
    <w:rsid w:val="00800115"/>
    <w:rsid w:val="008008EC"/>
    <w:rsid w:val="008017C2"/>
    <w:rsid w:val="00801BD9"/>
    <w:rsid w:val="00803A3A"/>
    <w:rsid w:val="00804A1E"/>
    <w:rsid w:val="00805E6B"/>
    <w:rsid w:val="00805FB6"/>
    <w:rsid w:val="0080644D"/>
    <w:rsid w:val="00806CF7"/>
    <w:rsid w:val="00806DB0"/>
    <w:rsid w:val="008107EC"/>
    <w:rsid w:val="00810BD2"/>
    <w:rsid w:val="00811B78"/>
    <w:rsid w:val="00812CB5"/>
    <w:rsid w:val="00813492"/>
    <w:rsid w:val="0081583C"/>
    <w:rsid w:val="008165BF"/>
    <w:rsid w:val="00817224"/>
    <w:rsid w:val="00820BB1"/>
    <w:rsid w:val="008228BA"/>
    <w:rsid w:val="00822D28"/>
    <w:rsid w:val="00822EB7"/>
    <w:rsid w:val="00823182"/>
    <w:rsid w:val="00825E9A"/>
    <w:rsid w:val="008263F2"/>
    <w:rsid w:val="00830C80"/>
    <w:rsid w:val="00831C16"/>
    <w:rsid w:val="00831C75"/>
    <w:rsid w:val="008332C6"/>
    <w:rsid w:val="00834B96"/>
    <w:rsid w:val="00834C59"/>
    <w:rsid w:val="00834FB4"/>
    <w:rsid w:val="0083573E"/>
    <w:rsid w:val="00836806"/>
    <w:rsid w:val="00836D67"/>
    <w:rsid w:val="00836E7A"/>
    <w:rsid w:val="00837A57"/>
    <w:rsid w:val="00840A46"/>
    <w:rsid w:val="00840E65"/>
    <w:rsid w:val="008416FC"/>
    <w:rsid w:val="0084171E"/>
    <w:rsid w:val="008431CB"/>
    <w:rsid w:val="00845909"/>
    <w:rsid w:val="0084674E"/>
    <w:rsid w:val="00847493"/>
    <w:rsid w:val="0085015B"/>
    <w:rsid w:val="00851C13"/>
    <w:rsid w:val="00852DE3"/>
    <w:rsid w:val="008564D8"/>
    <w:rsid w:val="00856E38"/>
    <w:rsid w:val="00857A57"/>
    <w:rsid w:val="00861A18"/>
    <w:rsid w:val="008620BB"/>
    <w:rsid w:val="00863673"/>
    <w:rsid w:val="008644C2"/>
    <w:rsid w:val="00864827"/>
    <w:rsid w:val="0086507B"/>
    <w:rsid w:val="008660E1"/>
    <w:rsid w:val="008662FB"/>
    <w:rsid w:val="00866BEA"/>
    <w:rsid w:val="008674ED"/>
    <w:rsid w:val="00867667"/>
    <w:rsid w:val="00870704"/>
    <w:rsid w:val="00870FD5"/>
    <w:rsid w:val="0087168C"/>
    <w:rsid w:val="008718F7"/>
    <w:rsid w:val="00871B34"/>
    <w:rsid w:val="00872738"/>
    <w:rsid w:val="00873D00"/>
    <w:rsid w:val="00874510"/>
    <w:rsid w:val="00875756"/>
    <w:rsid w:val="00875B97"/>
    <w:rsid w:val="00876F04"/>
    <w:rsid w:val="00881719"/>
    <w:rsid w:val="0088207D"/>
    <w:rsid w:val="00884671"/>
    <w:rsid w:val="00885CDE"/>
    <w:rsid w:val="00885E27"/>
    <w:rsid w:val="008866CB"/>
    <w:rsid w:val="00887023"/>
    <w:rsid w:val="008874C1"/>
    <w:rsid w:val="00887743"/>
    <w:rsid w:val="00890D88"/>
    <w:rsid w:val="00891658"/>
    <w:rsid w:val="00892BA9"/>
    <w:rsid w:val="00893257"/>
    <w:rsid w:val="00894A81"/>
    <w:rsid w:val="008959AB"/>
    <w:rsid w:val="008973B5"/>
    <w:rsid w:val="00897560"/>
    <w:rsid w:val="008A0463"/>
    <w:rsid w:val="008A05F7"/>
    <w:rsid w:val="008A0CF3"/>
    <w:rsid w:val="008A42CB"/>
    <w:rsid w:val="008A4474"/>
    <w:rsid w:val="008A5508"/>
    <w:rsid w:val="008A62BF"/>
    <w:rsid w:val="008A6376"/>
    <w:rsid w:val="008A6936"/>
    <w:rsid w:val="008A76FE"/>
    <w:rsid w:val="008A7849"/>
    <w:rsid w:val="008A7D74"/>
    <w:rsid w:val="008B0061"/>
    <w:rsid w:val="008B175E"/>
    <w:rsid w:val="008B1E6B"/>
    <w:rsid w:val="008B2039"/>
    <w:rsid w:val="008B2A9F"/>
    <w:rsid w:val="008B31C2"/>
    <w:rsid w:val="008B5177"/>
    <w:rsid w:val="008B517E"/>
    <w:rsid w:val="008B55D5"/>
    <w:rsid w:val="008B59EA"/>
    <w:rsid w:val="008B6007"/>
    <w:rsid w:val="008B6BA4"/>
    <w:rsid w:val="008B7042"/>
    <w:rsid w:val="008C0155"/>
    <w:rsid w:val="008C02D6"/>
    <w:rsid w:val="008C39B9"/>
    <w:rsid w:val="008C4D60"/>
    <w:rsid w:val="008C7446"/>
    <w:rsid w:val="008D0010"/>
    <w:rsid w:val="008D16DA"/>
    <w:rsid w:val="008D3733"/>
    <w:rsid w:val="008D3CA9"/>
    <w:rsid w:val="008D4115"/>
    <w:rsid w:val="008D556D"/>
    <w:rsid w:val="008D5B5E"/>
    <w:rsid w:val="008D5CCB"/>
    <w:rsid w:val="008D6D2C"/>
    <w:rsid w:val="008D7640"/>
    <w:rsid w:val="008E2FAF"/>
    <w:rsid w:val="008E31D0"/>
    <w:rsid w:val="008E416F"/>
    <w:rsid w:val="008E632E"/>
    <w:rsid w:val="008E6F26"/>
    <w:rsid w:val="008E7975"/>
    <w:rsid w:val="008F1402"/>
    <w:rsid w:val="008F2301"/>
    <w:rsid w:val="008F3756"/>
    <w:rsid w:val="008F376A"/>
    <w:rsid w:val="008F3C03"/>
    <w:rsid w:val="008F4178"/>
    <w:rsid w:val="008F50D3"/>
    <w:rsid w:val="008F614E"/>
    <w:rsid w:val="008F65C3"/>
    <w:rsid w:val="008F6CDF"/>
    <w:rsid w:val="008F7A0B"/>
    <w:rsid w:val="008F7DF3"/>
    <w:rsid w:val="00900BB7"/>
    <w:rsid w:val="00902CFF"/>
    <w:rsid w:val="00903F8E"/>
    <w:rsid w:val="009069F3"/>
    <w:rsid w:val="009070B5"/>
    <w:rsid w:val="009074D0"/>
    <w:rsid w:val="00910D86"/>
    <w:rsid w:val="009111F6"/>
    <w:rsid w:val="009125AD"/>
    <w:rsid w:val="009140C8"/>
    <w:rsid w:val="0091584F"/>
    <w:rsid w:val="00916A87"/>
    <w:rsid w:val="00917F8E"/>
    <w:rsid w:val="00920B87"/>
    <w:rsid w:val="00920FC6"/>
    <w:rsid w:val="00921562"/>
    <w:rsid w:val="009232B2"/>
    <w:rsid w:val="009243E0"/>
    <w:rsid w:val="00924D65"/>
    <w:rsid w:val="00924D6C"/>
    <w:rsid w:val="009266C1"/>
    <w:rsid w:val="009307F9"/>
    <w:rsid w:val="00932431"/>
    <w:rsid w:val="00932EA6"/>
    <w:rsid w:val="0093449B"/>
    <w:rsid w:val="009355B6"/>
    <w:rsid w:val="00936C6F"/>
    <w:rsid w:val="00936E03"/>
    <w:rsid w:val="00937929"/>
    <w:rsid w:val="0094073B"/>
    <w:rsid w:val="00940995"/>
    <w:rsid w:val="0094290C"/>
    <w:rsid w:val="00943263"/>
    <w:rsid w:val="00944017"/>
    <w:rsid w:val="00946707"/>
    <w:rsid w:val="0094728C"/>
    <w:rsid w:val="00947E29"/>
    <w:rsid w:val="00947E2D"/>
    <w:rsid w:val="009516A2"/>
    <w:rsid w:val="009526E9"/>
    <w:rsid w:val="00953F5A"/>
    <w:rsid w:val="009540FB"/>
    <w:rsid w:val="0095442F"/>
    <w:rsid w:val="00954D1D"/>
    <w:rsid w:val="00954ED6"/>
    <w:rsid w:val="00955344"/>
    <w:rsid w:val="009558CA"/>
    <w:rsid w:val="009559F7"/>
    <w:rsid w:val="00955DBB"/>
    <w:rsid w:val="009563A8"/>
    <w:rsid w:val="009603FE"/>
    <w:rsid w:val="00960C94"/>
    <w:rsid w:val="009617C5"/>
    <w:rsid w:val="009633BE"/>
    <w:rsid w:val="009665DC"/>
    <w:rsid w:val="00966603"/>
    <w:rsid w:val="00970E1B"/>
    <w:rsid w:val="00972641"/>
    <w:rsid w:val="00972E5A"/>
    <w:rsid w:val="00974169"/>
    <w:rsid w:val="009741B9"/>
    <w:rsid w:val="00976347"/>
    <w:rsid w:val="00976418"/>
    <w:rsid w:val="00976645"/>
    <w:rsid w:val="00977A0F"/>
    <w:rsid w:val="00981CFF"/>
    <w:rsid w:val="00984B8D"/>
    <w:rsid w:val="00985788"/>
    <w:rsid w:val="00985ED9"/>
    <w:rsid w:val="0099105F"/>
    <w:rsid w:val="00991215"/>
    <w:rsid w:val="009916AE"/>
    <w:rsid w:val="00991815"/>
    <w:rsid w:val="00991F40"/>
    <w:rsid w:val="00995535"/>
    <w:rsid w:val="00995DA3"/>
    <w:rsid w:val="00996A58"/>
    <w:rsid w:val="009A0A46"/>
    <w:rsid w:val="009A16A7"/>
    <w:rsid w:val="009A1FE8"/>
    <w:rsid w:val="009A2435"/>
    <w:rsid w:val="009A299A"/>
    <w:rsid w:val="009A29C5"/>
    <w:rsid w:val="009A4201"/>
    <w:rsid w:val="009A61E7"/>
    <w:rsid w:val="009A6F37"/>
    <w:rsid w:val="009B417E"/>
    <w:rsid w:val="009B60EA"/>
    <w:rsid w:val="009B7512"/>
    <w:rsid w:val="009C1307"/>
    <w:rsid w:val="009C1366"/>
    <w:rsid w:val="009C23F9"/>
    <w:rsid w:val="009C2EB9"/>
    <w:rsid w:val="009C2F62"/>
    <w:rsid w:val="009C3154"/>
    <w:rsid w:val="009C5EAD"/>
    <w:rsid w:val="009C6063"/>
    <w:rsid w:val="009C71FE"/>
    <w:rsid w:val="009D0F48"/>
    <w:rsid w:val="009D3059"/>
    <w:rsid w:val="009D3886"/>
    <w:rsid w:val="009D5BD5"/>
    <w:rsid w:val="009D65B7"/>
    <w:rsid w:val="009D6B0A"/>
    <w:rsid w:val="009D72D5"/>
    <w:rsid w:val="009E012F"/>
    <w:rsid w:val="009E0287"/>
    <w:rsid w:val="009E0755"/>
    <w:rsid w:val="009E1395"/>
    <w:rsid w:val="009E2A68"/>
    <w:rsid w:val="009E2D2E"/>
    <w:rsid w:val="009E4806"/>
    <w:rsid w:val="009E52C0"/>
    <w:rsid w:val="009E5D78"/>
    <w:rsid w:val="009E7B62"/>
    <w:rsid w:val="009E7C24"/>
    <w:rsid w:val="009F05F1"/>
    <w:rsid w:val="009F2CAD"/>
    <w:rsid w:val="009F3CF2"/>
    <w:rsid w:val="009F439B"/>
    <w:rsid w:val="009F4DAB"/>
    <w:rsid w:val="009F5583"/>
    <w:rsid w:val="009F62F4"/>
    <w:rsid w:val="009F798E"/>
    <w:rsid w:val="009F7A6D"/>
    <w:rsid w:val="00A01FAA"/>
    <w:rsid w:val="00A021C2"/>
    <w:rsid w:val="00A04ADA"/>
    <w:rsid w:val="00A050F3"/>
    <w:rsid w:val="00A06154"/>
    <w:rsid w:val="00A06479"/>
    <w:rsid w:val="00A0713D"/>
    <w:rsid w:val="00A07AED"/>
    <w:rsid w:val="00A07B53"/>
    <w:rsid w:val="00A1041E"/>
    <w:rsid w:val="00A10E2D"/>
    <w:rsid w:val="00A1330C"/>
    <w:rsid w:val="00A13BA9"/>
    <w:rsid w:val="00A16339"/>
    <w:rsid w:val="00A16EA3"/>
    <w:rsid w:val="00A21286"/>
    <w:rsid w:val="00A21A83"/>
    <w:rsid w:val="00A22BF2"/>
    <w:rsid w:val="00A2443A"/>
    <w:rsid w:val="00A27B28"/>
    <w:rsid w:val="00A3069E"/>
    <w:rsid w:val="00A30DDC"/>
    <w:rsid w:val="00A31015"/>
    <w:rsid w:val="00A31E88"/>
    <w:rsid w:val="00A33463"/>
    <w:rsid w:val="00A35170"/>
    <w:rsid w:val="00A35237"/>
    <w:rsid w:val="00A36050"/>
    <w:rsid w:val="00A36059"/>
    <w:rsid w:val="00A36854"/>
    <w:rsid w:val="00A3706E"/>
    <w:rsid w:val="00A37150"/>
    <w:rsid w:val="00A37D90"/>
    <w:rsid w:val="00A37F6C"/>
    <w:rsid w:val="00A4049A"/>
    <w:rsid w:val="00A40EAC"/>
    <w:rsid w:val="00A4147A"/>
    <w:rsid w:val="00A4148C"/>
    <w:rsid w:val="00A4435D"/>
    <w:rsid w:val="00A45D4B"/>
    <w:rsid w:val="00A46F60"/>
    <w:rsid w:val="00A47272"/>
    <w:rsid w:val="00A478F1"/>
    <w:rsid w:val="00A502B2"/>
    <w:rsid w:val="00A504CE"/>
    <w:rsid w:val="00A50609"/>
    <w:rsid w:val="00A5195A"/>
    <w:rsid w:val="00A52800"/>
    <w:rsid w:val="00A540F1"/>
    <w:rsid w:val="00A576C1"/>
    <w:rsid w:val="00A627C6"/>
    <w:rsid w:val="00A636FE"/>
    <w:rsid w:val="00A63BD0"/>
    <w:rsid w:val="00A64E83"/>
    <w:rsid w:val="00A662FB"/>
    <w:rsid w:val="00A6689F"/>
    <w:rsid w:val="00A672A0"/>
    <w:rsid w:val="00A6796E"/>
    <w:rsid w:val="00A70423"/>
    <w:rsid w:val="00A711D9"/>
    <w:rsid w:val="00A71974"/>
    <w:rsid w:val="00A74C0C"/>
    <w:rsid w:val="00A75B8E"/>
    <w:rsid w:val="00A75D1C"/>
    <w:rsid w:val="00A7620F"/>
    <w:rsid w:val="00A8019F"/>
    <w:rsid w:val="00A8039D"/>
    <w:rsid w:val="00A805DF"/>
    <w:rsid w:val="00A8164C"/>
    <w:rsid w:val="00A8272F"/>
    <w:rsid w:val="00A8395B"/>
    <w:rsid w:val="00A83D19"/>
    <w:rsid w:val="00A8526A"/>
    <w:rsid w:val="00A85F85"/>
    <w:rsid w:val="00A9062A"/>
    <w:rsid w:val="00A92E1D"/>
    <w:rsid w:val="00A944B7"/>
    <w:rsid w:val="00A979E1"/>
    <w:rsid w:val="00AA211B"/>
    <w:rsid w:val="00AA21C4"/>
    <w:rsid w:val="00AA244C"/>
    <w:rsid w:val="00AA35E5"/>
    <w:rsid w:val="00AA3653"/>
    <w:rsid w:val="00AA490C"/>
    <w:rsid w:val="00AA63C5"/>
    <w:rsid w:val="00AA7837"/>
    <w:rsid w:val="00AB01BC"/>
    <w:rsid w:val="00AB05C7"/>
    <w:rsid w:val="00AB386E"/>
    <w:rsid w:val="00AB4D47"/>
    <w:rsid w:val="00AB5532"/>
    <w:rsid w:val="00AB6235"/>
    <w:rsid w:val="00AC02D1"/>
    <w:rsid w:val="00AC03E1"/>
    <w:rsid w:val="00AC049C"/>
    <w:rsid w:val="00AC259F"/>
    <w:rsid w:val="00AC2658"/>
    <w:rsid w:val="00AC365F"/>
    <w:rsid w:val="00AC3E46"/>
    <w:rsid w:val="00AD0999"/>
    <w:rsid w:val="00AD0D68"/>
    <w:rsid w:val="00AD2069"/>
    <w:rsid w:val="00AD2B56"/>
    <w:rsid w:val="00AD42F7"/>
    <w:rsid w:val="00AD5128"/>
    <w:rsid w:val="00AD54A2"/>
    <w:rsid w:val="00AD737B"/>
    <w:rsid w:val="00AE24A9"/>
    <w:rsid w:val="00AE3099"/>
    <w:rsid w:val="00AE3891"/>
    <w:rsid w:val="00AE659C"/>
    <w:rsid w:val="00AE680F"/>
    <w:rsid w:val="00AF0D48"/>
    <w:rsid w:val="00AF0D51"/>
    <w:rsid w:val="00AF2674"/>
    <w:rsid w:val="00AF274D"/>
    <w:rsid w:val="00AF3751"/>
    <w:rsid w:val="00AF3E3F"/>
    <w:rsid w:val="00AF465D"/>
    <w:rsid w:val="00AF4E98"/>
    <w:rsid w:val="00AF65FA"/>
    <w:rsid w:val="00AF65FE"/>
    <w:rsid w:val="00B0204C"/>
    <w:rsid w:val="00B04628"/>
    <w:rsid w:val="00B04ED0"/>
    <w:rsid w:val="00B0553B"/>
    <w:rsid w:val="00B067A5"/>
    <w:rsid w:val="00B06EE1"/>
    <w:rsid w:val="00B1130F"/>
    <w:rsid w:val="00B15464"/>
    <w:rsid w:val="00B15CF5"/>
    <w:rsid w:val="00B16185"/>
    <w:rsid w:val="00B16453"/>
    <w:rsid w:val="00B16C54"/>
    <w:rsid w:val="00B173B0"/>
    <w:rsid w:val="00B17A13"/>
    <w:rsid w:val="00B20AC6"/>
    <w:rsid w:val="00B20CD5"/>
    <w:rsid w:val="00B21C2B"/>
    <w:rsid w:val="00B222D3"/>
    <w:rsid w:val="00B22784"/>
    <w:rsid w:val="00B22BB4"/>
    <w:rsid w:val="00B23518"/>
    <w:rsid w:val="00B247D0"/>
    <w:rsid w:val="00B24867"/>
    <w:rsid w:val="00B249D4"/>
    <w:rsid w:val="00B26E77"/>
    <w:rsid w:val="00B30DB4"/>
    <w:rsid w:val="00B30FB0"/>
    <w:rsid w:val="00B323B2"/>
    <w:rsid w:val="00B32996"/>
    <w:rsid w:val="00B33147"/>
    <w:rsid w:val="00B349DA"/>
    <w:rsid w:val="00B34BEA"/>
    <w:rsid w:val="00B34CA8"/>
    <w:rsid w:val="00B36192"/>
    <w:rsid w:val="00B36935"/>
    <w:rsid w:val="00B372E2"/>
    <w:rsid w:val="00B37539"/>
    <w:rsid w:val="00B37C75"/>
    <w:rsid w:val="00B4002B"/>
    <w:rsid w:val="00B40087"/>
    <w:rsid w:val="00B41B1D"/>
    <w:rsid w:val="00B41DD1"/>
    <w:rsid w:val="00B420B0"/>
    <w:rsid w:val="00B42474"/>
    <w:rsid w:val="00B45D0C"/>
    <w:rsid w:val="00B45E12"/>
    <w:rsid w:val="00B514A1"/>
    <w:rsid w:val="00B5180E"/>
    <w:rsid w:val="00B52D82"/>
    <w:rsid w:val="00B530FC"/>
    <w:rsid w:val="00B562F7"/>
    <w:rsid w:val="00B571DD"/>
    <w:rsid w:val="00B57FB1"/>
    <w:rsid w:val="00B60822"/>
    <w:rsid w:val="00B6233F"/>
    <w:rsid w:val="00B63820"/>
    <w:rsid w:val="00B6382F"/>
    <w:rsid w:val="00B64007"/>
    <w:rsid w:val="00B64BF0"/>
    <w:rsid w:val="00B67519"/>
    <w:rsid w:val="00B675B7"/>
    <w:rsid w:val="00B677CB"/>
    <w:rsid w:val="00B67B97"/>
    <w:rsid w:val="00B708E0"/>
    <w:rsid w:val="00B72496"/>
    <w:rsid w:val="00B73D2C"/>
    <w:rsid w:val="00B75499"/>
    <w:rsid w:val="00B7640C"/>
    <w:rsid w:val="00B76C52"/>
    <w:rsid w:val="00B77611"/>
    <w:rsid w:val="00B80369"/>
    <w:rsid w:val="00B80701"/>
    <w:rsid w:val="00B8091D"/>
    <w:rsid w:val="00B8170B"/>
    <w:rsid w:val="00B822F6"/>
    <w:rsid w:val="00B82C7D"/>
    <w:rsid w:val="00B82FCE"/>
    <w:rsid w:val="00B83620"/>
    <w:rsid w:val="00B84589"/>
    <w:rsid w:val="00B850E5"/>
    <w:rsid w:val="00B85205"/>
    <w:rsid w:val="00B85356"/>
    <w:rsid w:val="00B8560C"/>
    <w:rsid w:val="00B85662"/>
    <w:rsid w:val="00B85B42"/>
    <w:rsid w:val="00B85ECD"/>
    <w:rsid w:val="00B8742E"/>
    <w:rsid w:val="00B875A6"/>
    <w:rsid w:val="00B90126"/>
    <w:rsid w:val="00B91219"/>
    <w:rsid w:val="00B91C3F"/>
    <w:rsid w:val="00B933CA"/>
    <w:rsid w:val="00B936BC"/>
    <w:rsid w:val="00B94D1B"/>
    <w:rsid w:val="00B94F3B"/>
    <w:rsid w:val="00B95D91"/>
    <w:rsid w:val="00B96470"/>
    <w:rsid w:val="00B96AFA"/>
    <w:rsid w:val="00B96C8F"/>
    <w:rsid w:val="00BA2022"/>
    <w:rsid w:val="00BA54B0"/>
    <w:rsid w:val="00BA668C"/>
    <w:rsid w:val="00BA6AC8"/>
    <w:rsid w:val="00BA7801"/>
    <w:rsid w:val="00BB3849"/>
    <w:rsid w:val="00BB3DD7"/>
    <w:rsid w:val="00BB4CF5"/>
    <w:rsid w:val="00BB61F9"/>
    <w:rsid w:val="00BB62EC"/>
    <w:rsid w:val="00BB7521"/>
    <w:rsid w:val="00BC08DE"/>
    <w:rsid w:val="00BC38FF"/>
    <w:rsid w:val="00BC3955"/>
    <w:rsid w:val="00BC3AD3"/>
    <w:rsid w:val="00BC46DB"/>
    <w:rsid w:val="00BC50F0"/>
    <w:rsid w:val="00BC5704"/>
    <w:rsid w:val="00BC590F"/>
    <w:rsid w:val="00BC718F"/>
    <w:rsid w:val="00BC73C9"/>
    <w:rsid w:val="00BC760B"/>
    <w:rsid w:val="00BD09F5"/>
    <w:rsid w:val="00BD3767"/>
    <w:rsid w:val="00BD5B11"/>
    <w:rsid w:val="00BD65DA"/>
    <w:rsid w:val="00BD7462"/>
    <w:rsid w:val="00BE022C"/>
    <w:rsid w:val="00BE18D8"/>
    <w:rsid w:val="00BE24DD"/>
    <w:rsid w:val="00BE5011"/>
    <w:rsid w:val="00BE5562"/>
    <w:rsid w:val="00BE63E2"/>
    <w:rsid w:val="00BE72D9"/>
    <w:rsid w:val="00BF38C8"/>
    <w:rsid w:val="00BF5C74"/>
    <w:rsid w:val="00BF5EEB"/>
    <w:rsid w:val="00C00459"/>
    <w:rsid w:val="00C00CD9"/>
    <w:rsid w:val="00C01A39"/>
    <w:rsid w:val="00C02683"/>
    <w:rsid w:val="00C02CDC"/>
    <w:rsid w:val="00C0404B"/>
    <w:rsid w:val="00C04447"/>
    <w:rsid w:val="00C04F37"/>
    <w:rsid w:val="00C04F73"/>
    <w:rsid w:val="00C058A0"/>
    <w:rsid w:val="00C0598B"/>
    <w:rsid w:val="00C06ED7"/>
    <w:rsid w:val="00C07884"/>
    <w:rsid w:val="00C115F0"/>
    <w:rsid w:val="00C16C79"/>
    <w:rsid w:val="00C177C6"/>
    <w:rsid w:val="00C21727"/>
    <w:rsid w:val="00C222ED"/>
    <w:rsid w:val="00C2527A"/>
    <w:rsid w:val="00C25D03"/>
    <w:rsid w:val="00C263AC"/>
    <w:rsid w:val="00C26A40"/>
    <w:rsid w:val="00C27626"/>
    <w:rsid w:val="00C27B32"/>
    <w:rsid w:val="00C311D8"/>
    <w:rsid w:val="00C311DA"/>
    <w:rsid w:val="00C32384"/>
    <w:rsid w:val="00C336AC"/>
    <w:rsid w:val="00C33F95"/>
    <w:rsid w:val="00C340FB"/>
    <w:rsid w:val="00C350A2"/>
    <w:rsid w:val="00C42351"/>
    <w:rsid w:val="00C42D3B"/>
    <w:rsid w:val="00C43705"/>
    <w:rsid w:val="00C443BB"/>
    <w:rsid w:val="00C445DA"/>
    <w:rsid w:val="00C44F2C"/>
    <w:rsid w:val="00C46850"/>
    <w:rsid w:val="00C4782A"/>
    <w:rsid w:val="00C505DF"/>
    <w:rsid w:val="00C50BAB"/>
    <w:rsid w:val="00C52172"/>
    <w:rsid w:val="00C52475"/>
    <w:rsid w:val="00C54990"/>
    <w:rsid w:val="00C5595E"/>
    <w:rsid w:val="00C5629F"/>
    <w:rsid w:val="00C57D52"/>
    <w:rsid w:val="00C6001F"/>
    <w:rsid w:val="00C603DE"/>
    <w:rsid w:val="00C62528"/>
    <w:rsid w:val="00C62C5D"/>
    <w:rsid w:val="00C6490F"/>
    <w:rsid w:val="00C6499E"/>
    <w:rsid w:val="00C70F0B"/>
    <w:rsid w:val="00C7192B"/>
    <w:rsid w:val="00C744C2"/>
    <w:rsid w:val="00C74EBF"/>
    <w:rsid w:val="00C756C5"/>
    <w:rsid w:val="00C75CA1"/>
    <w:rsid w:val="00C76C9B"/>
    <w:rsid w:val="00C80E74"/>
    <w:rsid w:val="00C812BF"/>
    <w:rsid w:val="00C81999"/>
    <w:rsid w:val="00C82A8D"/>
    <w:rsid w:val="00C84B4A"/>
    <w:rsid w:val="00C84CA9"/>
    <w:rsid w:val="00C863E0"/>
    <w:rsid w:val="00C9013A"/>
    <w:rsid w:val="00C90A01"/>
    <w:rsid w:val="00C90AFD"/>
    <w:rsid w:val="00C93DA3"/>
    <w:rsid w:val="00C940AB"/>
    <w:rsid w:val="00C963CA"/>
    <w:rsid w:val="00C97200"/>
    <w:rsid w:val="00CA0C4D"/>
    <w:rsid w:val="00CA0F13"/>
    <w:rsid w:val="00CA1D1E"/>
    <w:rsid w:val="00CA1E18"/>
    <w:rsid w:val="00CA258C"/>
    <w:rsid w:val="00CA3ACC"/>
    <w:rsid w:val="00CA4B64"/>
    <w:rsid w:val="00CA507C"/>
    <w:rsid w:val="00CA7C82"/>
    <w:rsid w:val="00CB0013"/>
    <w:rsid w:val="00CB064F"/>
    <w:rsid w:val="00CB0A12"/>
    <w:rsid w:val="00CB42B2"/>
    <w:rsid w:val="00CB4CB8"/>
    <w:rsid w:val="00CB4E0E"/>
    <w:rsid w:val="00CB50F2"/>
    <w:rsid w:val="00CC0222"/>
    <w:rsid w:val="00CC2BFE"/>
    <w:rsid w:val="00CC3ACD"/>
    <w:rsid w:val="00CC48B7"/>
    <w:rsid w:val="00CC499C"/>
    <w:rsid w:val="00CC5B52"/>
    <w:rsid w:val="00CC78B9"/>
    <w:rsid w:val="00CD0B7C"/>
    <w:rsid w:val="00CD13BF"/>
    <w:rsid w:val="00CD1F95"/>
    <w:rsid w:val="00CD2B43"/>
    <w:rsid w:val="00CD3874"/>
    <w:rsid w:val="00CD51B4"/>
    <w:rsid w:val="00CD5261"/>
    <w:rsid w:val="00CD5A05"/>
    <w:rsid w:val="00CD6CF4"/>
    <w:rsid w:val="00CD735A"/>
    <w:rsid w:val="00CD7373"/>
    <w:rsid w:val="00CE02AF"/>
    <w:rsid w:val="00CE1A61"/>
    <w:rsid w:val="00CE2291"/>
    <w:rsid w:val="00CE2304"/>
    <w:rsid w:val="00CE2C11"/>
    <w:rsid w:val="00CE3625"/>
    <w:rsid w:val="00CE4A04"/>
    <w:rsid w:val="00CE54C4"/>
    <w:rsid w:val="00CE5F15"/>
    <w:rsid w:val="00CE6DA0"/>
    <w:rsid w:val="00CE7891"/>
    <w:rsid w:val="00CF26FD"/>
    <w:rsid w:val="00CF29F7"/>
    <w:rsid w:val="00CF2A33"/>
    <w:rsid w:val="00CF2B68"/>
    <w:rsid w:val="00CF3405"/>
    <w:rsid w:val="00CF418A"/>
    <w:rsid w:val="00CF51AC"/>
    <w:rsid w:val="00CF5C61"/>
    <w:rsid w:val="00CF5CEF"/>
    <w:rsid w:val="00CF65D8"/>
    <w:rsid w:val="00CF66F0"/>
    <w:rsid w:val="00CF71CD"/>
    <w:rsid w:val="00D00CE7"/>
    <w:rsid w:val="00D0105F"/>
    <w:rsid w:val="00D0224F"/>
    <w:rsid w:val="00D026C6"/>
    <w:rsid w:val="00D02DB9"/>
    <w:rsid w:val="00D06B45"/>
    <w:rsid w:val="00D07447"/>
    <w:rsid w:val="00D105C8"/>
    <w:rsid w:val="00D1061C"/>
    <w:rsid w:val="00D11961"/>
    <w:rsid w:val="00D12068"/>
    <w:rsid w:val="00D149CB"/>
    <w:rsid w:val="00D15A1B"/>
    <w:rsid w:val="00D20D47"/>
    <w:rsid w:val="00D20F17"/>
    <w:rsid w:val="00D2148B"/>
    <w:rsid w:val="00D234AE"/>
    <w:rsid w:val="00D23CF9"/>
    <w:rsid w:val="00D2474F"/>
    <w:rsid w:val="00D27735"/>
    <w:rsid w:val="00D31AD4"/>
    <w:rsid w:val="00D3356F"/>
    <w:rsid w:val="00D36948"/>
    <w:rsid w:val="00D369ED"/>
    <w:rsid w:val="00D36B48"/>
    <w:rsid w:val="00D36DE2"/>
    <w:rsid w:val="00D372AC"/>
    <w:rsid w:val="00D37CFE"/>
    <w:rsid w:val="00D406FE"/>
    <w:rsid w:val="00D40F3E"/>
    <w:rsid w:val="00D411AD"/>
    <w:rsid w:val="00D47B2C"/>
    <w:rsid w:val="00D47BC3"/>
    <w:rsid w:val="00D47CC6"/>
    <w:rsid w:val="00D5095E"/>
    <w:rsid w:val="00D5133E"/>
    <w:rsid w:val="00D51D8B"/>
    <w:rsid w:val="00D53DAC"/>
    <w:rsid w:val="00D56834"/>
    <w:rsid w:val="00D56C8A"/>
    <w:rsid w:val="00D62B38"/>
    <w:rsid w:val="00D636F4"/>
    <w:rsid w:val="00D63D49"/>
    <w:rsid w:val="00D6414D"/>
    <w:rsid w:val="00D6466C"/>
    <w:rsid w:val="00D65119"/>
    <w:rsid w:val="00D67075"/>
    <w:rsid w:val="00D7028D"/>
    <w:rsid w:val="00D70293"/>
    <w:rsid w:val="00D70A90"/>
    <w:rsid w:val="00D7101E"/>
    <w:rsid w:val="00D71723"/>
    <w:rsid w:val="00D7233A"/>
    <w:rsid w:val="00D72EC5"/>
    <w:rsid w:val="00D7366A"/>
    <w:rsid w:val="00D74127"/>
    <w:rsid w:val="00D761DE"/>
    <w:rsid w:val="00D77690"/>
    <w:rsid w:val="00D81635"/>
    <w:rsid w:val="00D8187B"/>
    <w:rsid w:val="00D81E87"/>
    <w:rsid w:val="00D847CA"/>
    <w:rsid w:val="00D84D7A"/>
    <w:rsid w:val="00D85D9A"/>
    <w:rsid w:val="00D873A3"/>
    <w:rsid w:val="00D87A06"/>
    <w:rsid w:val="00D90A37"/>
    <w:rsid w:val="00D922E3"/>
    <w:rsid w:val="00D93F25"/>
    <w:rsid w:val="00D95262"/>
    <w:rsid w:val="00D95C96"/>
    <w:rsid w:val="00D96B98"/>
    <w:rsid w:val="00D97F34"/>
    <w:rsid w:val="00DA0803"/>
    <w:rsid w:val="00DA4D78"/>
    <w:rsid w:val="00DA50E2"/>
    <w:rsid w:val="00DA5748"/>
    <w:rsid w:val="00DA7CE0"/>
    <w:rsid w:val="00DB1CFF"/>
    <w:rsid w:val="00DB2270"/>
    <w:rsid w:val="00DB4D67"/>
    <w:rsid w:val="00DC01A2"/>
    <w:rsid w:val="00DC06E8"/>
    <w:rsid w:val="00DC2307"/>
    <w:rsid w:val="00DC41FE"/>
    <w:rsid w:val="00DD00B2"/>
    <w:rsid w:val="00DD0F2D"/>
    <w:rsid w:val="00DD2813"/>
    <w:rsid w:val="00DD336A"/>
    <w:rsid w:val="00DD3539"/>
    <w:rsid w:val="00DD36B6"/>
    <w:rsid w:val="00DD3B23"/>
    <w:rsid w:val="00DD41A3"/>
    <w:rsid w:val="00DD448E"/>
    <w:rsid w:val="00DD4BD0"/>
    <w:rsid w:val="00DD4BE0"/>
    <w:rsid w:val="00DD4CA2"/>
    <w:rsid w:val="00DD5A1E"/>
    <w:rsid w:val="00DD5A6B"/>
    <w:rsid w:val="00DD6B1C"/>
    <w:rsid w:val="00DD71BF"/>
    <w:rsid w:val="00DD7B19"/>
    <w:rsid w:val="00DE22E9"/>
    <w:rsid w:val="00DE4983"/>
    <w:rsid w:val="00DE5CE6"/>
    <w:rsid w:val="00DE70C0"/>
    <w:rsid w:val="00DE7784"/>
    <w:rsid w:val="00DF0992"/>
    <w:rsid w:val="00DF3B55"/>
    <w:rsid w:val="00DF3FEC"/>
    <w:rsid w:val="00DF528A"/>
    <w:rsid w:val="00DF5B82"/>
    <w:rsid w:val="00DF5DB5"/>
    <w:rsid w:val="00DF68B9"/>
    <w:rsid w:val="00E009D8"/>
    <w:rsid w:val="00E00DD0"/>
    <w:rsid w:val="00E01AFA"/>
    <w:rsid w:val="00E04B8A"/>
    <w:rsid w:val="00E05215"/>
    <w:rsid w:val="00E0560C"/>
    <w:rsid w:val="00E05FFB"/>
    <w:rsid w:val="00E07AAE"/>
    <w:rsid w:val="00E118B9"/>
    <w:rsid w:val="00E11963"/>
    <w:rsid w:val="00E11F81"/>
    <w:rsid w:val="00E121B5"/>
    <w:rsid w:val="00E12240"/>
    <w:rsid w:val="00E123F8"/>
    <w:rsid w:val="00E14D93"/>
    <w:rsid w:val="00E16CB6"/>
    <w:rsid w:val="00E2068F"/>
    <w:rsid w:val="00E20AEB"/>
    <w:rsid w:val="00E212F0"/>
    <w:rsid w:val="00E22007"/>
    <w:rsid w:val="00E23D1E"/>
    <w:rsid w:val="00E24148"/>
    <w:rsid w:val="00E24CB7"/>
    <w:rsid w:val="00E24EF5"/>
    <w:rsid w:val="00E259F6"/>
    <w:rsid w:val="00E26546"/>
    <w:rsid w:val="00E26F37"/>
    <w:rsid w:val="00E27510"/>
    <w:rsid w:val="00E31142"/>
    <w:rsid w:val="00E3267C"/>
    <w:rsid w:val="00E34124"/>
    <w:rsid w:val="00E3434F"/>
    <w:rsid w:val="00E34903"/>
    <w:rsid w:val="00E356AB"/>
    <w:rsid w:val="00E36928"/>
    <w:rsid w:val="00E369B3"/>
    <w:rsid w:val="00E3706F"/>
    <w:rsid w:val="00E37757"/>
    <w:rsid w:val="00E40281"/>
    <w:rsid w:val="00E40ABB"/>
    <w:rsid w:val="00E43585"/>
    <w:rsid w:val="00E45601"/>
    <w:rsid w:val="00E45DC6"/>
    <w:rsid w:val="00E46973"/>
    <w:rsid w:val="00E52028"/>
    <w:rsid w:val="00E522B7"/>
    <w:rsid w:val="00E52658"/>
    <w:rsid w:val="00E52810"/>
    <w:rsid w:val="00E53FCF"/>
    <w:rsid w:val="00E5402C"/>
    <w:rsid w:val="00E54D35"/>
    <w:rsid w:val="00E55310"/>
    <w:rsid w:val="00E561F1"/>
    <w:rsid w:val="00E568FE"/>
    <w:rsid w:val="00E57C86"/>
    <w:rsid w:val="00E6158E"/>
    <w:rsid w:val="00E61F68"/>
    <w:rsid w:val="00E6247A"/>
    <w:rsid w:val="00E6370F"/>
    <w:rsid w:val="00E63825"/>
    <w:rsid w:val="00E6389B"/>
    <w:rsid w:val="00E63988"/>
    <w:rsid w:val="00E63A86"/>
    <w:rsid w:val="00E63D4A"/>
    <w:rsid w:val="00E64620"/>
    <w:rsid w:val="00E65102"/>
    <w:rsid w:val="00E670AF"/>
    <w:rsid w:val="00E70F21"/>
    <w:rsid w:val="00E714F0"/>
    <w:rsid w:val="00E71625"/>
    <w:rsid w:val="00E72EFC"/>
    <w:rsid w:val="00E73023"/>
    <w:rsid w:val="00E732DF"/>
    <w:rsid w:val="00E74983"/>
    <w:rsid w:val="00E80FFA"/>
    <w:rsid w:val="00E829C0"/>
    <w:rsid w:val="00E82F46"/>
    <w:rsid w:val="00E8363A"/>
    <w:rsid w:val="00E837A5"/>
    <w:rsid w:val="00E84079"/>
    <w:rsid w:val="00E84CA5"/>
    <w:rsid w:val="00E854D4"/>
    <w:rsid w:val="00E857BC"/>
    <w:rsid w:val="00E866B6"/>
    <w:rsid w:val="00E91294"/>
    <w:rsid w:val="00E91926"/>
    <w:rsid w:val="00E91F13"/>
    <w:rsid w:val="00E9241A"/>
    <w:rsid w:val="00E9357B"/>
    <w:rsid w:val="00E93877"/>
    <w:rsid w:val="00EA0176"/>
    <w:rsid w:val="00EA0B68"/>
    <w:rsid w:val="00EA17CC"/>
    <w:rsid w:val="00EA22BE"/>
    <w:rsid w:val="00EA2943"/>
    <w:rsid w:val="00EA3DBF"/>
    <w:rsid w:val="00EA40F3"/>
    <w:rsid w:val="00EA46B1"/>
    <w:rsid w:val="00EA46EC"/>
    <w:rsid w:val="00EA546D"/>
    <w:rsid w:val="00EA780D"/>
    <w:rsid w:val="00EB1A53"/>
    <w:rsid w:val="00EB3AE3"/>
    <w:rsid w:val="00EB42C8"/>
    <w:rsid w:val="00EB43FE"/>
    <w:rsid w:val="00EB55F1"/>
    <w:rsid w:val="00EB5C58"/>
    <w:rsid w:val="00EB6C8F"/>
    <w:rsid w:val="00EB7060"/>
    <w:rsid w:val="00EC0063"/>
    <w:rsid w:val="00EC0D25"/>
    <w:rsid w:val="00EC10D7"/>
    <w:rsid w:val="00EC11D6"/>
    <w:rsid w:val="00EC24CA"/>
    <w:rsid w:val="00EC253C"/>
    <w:rsid w:val="00EC2A4E"/>
    <w:rsid w:val="00EC2B60"/>
    <w:rsid w:val="00EC41F4"/>
    <w:rsid w:val="00EC55E4"/>
    <w:rsid w:val="00EC59DF"/>
    <w:rsid w:val="00ED0096"/>
    <w:rsid w:val="00ED03A6"/>
    <w:rsid w:val="00ED0FB1"/>
    <w:rsid w:val="00ED10C8"/>
    <w:rsid w:val="00ED3CE0"/>
    <w:rsid w:val="00ED51A2"/>
    <w:rsid w:val="00ED52DF"/>
    <w:rsid w:val="00ED7045"/>
    <w:rsid w:val="00ED7047"/>
    <w:rsid w:val="00ED7996"/>
    <w:rsid w:val="00EE011C"/>
    <w:rsid w:val="00EE0627"/>
    <w:rsid w:val="00EE12BF"/>
    <w:rsid w:val="00EE1FA2"/>
    <w:rsid w:val="00EE2951"/>
    <w:rsid w:val="00EE2F69"/>
    <w:rsid w:val="00EE337E"/>
    <w:rsid w:val="00EE6297"/>
    <w:rsid w:val="00EE79E6"/>
    <w:rsid w:val="00EE7E92"/>
    <w:rsid w:val="00EF00C7"/>
    <w:rsid w:val="00EF1A13"/>
    <w:rsid w:val="00EF20AC"/>
    <w:rsid w:val="00EF40AA"/>
    <w:rsid w:val="00EF5336"/>
    <w:rsid w:val="00EF5C57"/>
    <w:rsid w:val="00F00490"/>
    <w:rsid w:val="00F00E22"/>
    <w:rsid w:val="00F0154B"/>
    <w:rsid w:val="00F0376A"/>
    <w:rsid w:val="00F048C0"/>
    <w:rsid w:val="00F050AB"/>
    <w:rsid w:val="00F0622E"/>
    <w:rsid w:val="00F06494"/>
    <w:rsid w:val="00F06B37"/>
    <w:rsid w:val="00F06E3F"/>
    <w:rsid w:val="00F07429"/>
    <w:rsid w:val="00F10105"/>
    <w:rsid w:val="00F11B2C"/>
    <w:rsid w:val="00F124D3"/>
    <w:rsid w:val="00F13702"/>
    <w:rsid w:val="00F145D6"/>
    <w:rsid w:val="00F1481C"/>
    <w:rsid w:val="00F150F8"/>
    <w:rsid w:val="00F151E4"/>
    <w:rsid w:val="00F16500"/>
    <w:rsid w:val="00F17364"/>
    <w:rsid w:val="00F22E3E"/>
    <w:rsid w:val="00F22F6D"/>
    <w:rsid w:val="00F25ADC"/>
    <w:rsid w:val="00F260BF"/>
    <w:rsid w:val="00F310C3"/>
    <w:rsid w:val="00F319FD"/>
    <w:rsid w:val="00F324BF"/>
    <w:rsid w:val="00F34670"/>
    <w:rsid w:val="00F34A92"/>
    <w:rsid w:val="00F4126E"/>
    <w:rsid w:val="00F431A2"/>
    <w:rsid w:val="00F45852"/>
    <w:rsid w:val="00F45A6A"/>
    <w:rsid w:val="00F45BD5"/>
    <w:rsid w:val="00F45ED3"/>
    <w:rsid w:val="00F45F04"/>
    <w:rsid w:val="00F45F07"/>
    <w:rsid w:val="00F46317"/>
    <w:rsid w:val="00F46E81"/>
    <w:rsid w:val="00F47186"/>
    <w:rsid w:val="00F474E7"/>
    <w:rsid w:val="00F514EC"/>
    <w:rsid w:val="00F527B3"/>
    <w:rsid w:val="00F545F7"/>
    <w:rsid w:val="00F54716"/>
    <w:rsid w:val="00F560A1"/>
    <w:rsid w:val="00F6004F"/>
    <w:rsid w:val="00F60647"/>
    <w:rsid w:val="00F6071C"/>
    <w:rsid w:val="00F61AFA"/>
    <w:rsid w:val="00F61CF5"/>
    <w:rsid w:val="00F6231F"/>
    <w:rsid w:val="00F63500"/>
    <w:rsid w:val="00F63554"/>
    <w:rsid w:val="00F63874"/>
    <w:rsid w:val="00F6508F"/>
    <w:rsid w:val="00F6592F"/>
    <w:rsid w:val="00F65DF6"/>
    <w:rsid w:val="00F673B6"/>
    <w:rsid w:val="00F702F6"/>
    <w:rsid w:val="00F705C6"/>
    <w:rsid w:val="00F70B7A"/>
    <w:rsid w:val="00F70FBD"/>
    <w:rsid w:val="00F731A0"/>
    <w:rsid w:val="00F735E2"/>
    <w:rsid w:val="00F77D48"/>
    <w:rsid w:val="00F801AD"/>
    <w:rsid w:val="00F81B93"/>
    <w:rsid w:val="00F81C79"/>
    <w:rsid w:val="00F829CC"/>
    <w:rsid w:val="00F82F62"/>
    <w:rsid w:val="00F83157"/>
    <w:rsid w:val="00F847FE"/>
    <w:rsid w:val="00F853A1"/>
    <w:rsid w:val="00F86093"/>
    <w:rsid w:val="00F8611B"/>
    <w:rsid w:val="00F91748"/>
    <w:rsid w:val="00F920FA"/>
    <w:rsid w:val="00F9336C"/>
    <w:rsid w:val="00F968F9"/>
    <w:rsid w:val="00F96DA7"/>
    <w:rsid w:val="00FA067C"/>
    <w:rsid w:val="00FA0A2F"/>
    <w:rsid w:val="00FA0BA6"/>
    <w:rsid w:val="00FA0EAD"/>
    <w:rsid w:val="00FA18F6"/>
    <w:rsid w:val="00FA1C54"/>
    <w:rsid w:val="00FA2FAA"/>
    <w:rsid w:val="00FA3847"/>
    <w:rsid w:val="00FA3FBA"/>
    <w:rsid w:val="00FA458C"/>
    <w:rsid w:val="00FA4EE9"/>
    <w:rsid w:val="00FA6F1D"/>
    <w:rsid w:val="00FB0406"/>
    <w:rsid w:val="00FB30E9"/>
    <w:rsid w:val="00FB3423"/>
    <w:rsid w:val="00FB3E96"/>
    <w:rsid w:val="00FB6D9A"/>
    <w:rsid w:val="00FB711D"/>
    <w:rsid w:val="00FB7679"/>
    <w:rsid w:val="00FC0B90"/>
    <w:rsid w:val="00FC130B"/>
    <w:rsid w:val="00FC231F"/>
    <w:rsid w:val="00FC264E"/>
    <w:rsid w:val="00FC2F44"/>
    <w:rsid w:val="00FC453B"/>
    <w:rsid w:val="00FC7388"/>
    <w:rsid w:val="00FD08D9"/>
    <w:rsid w:val="00FD0E35"/>
    <w:rsid w:val="00FD255B"/>
    <w:rsid w:val="00FD3001"/>
    <w:rsid w:val="00FD5545"/>
    <w:rsid w:val="00FD6CAF"/>
    <w:rsid w:val="00FD75DE"/>
    <w:rsid w:val="00FE1964"/>
    <w:rsid w:val="00FE3A5D"/>
    <w:rsid w:val="00FE3FCC"/>
    <w:rsid w:val="00FE4076"/>
    <w:rsid w:val="00FE4E31"/>
    <w:rsid w:val="00FE6017"/>
    <w:rsid w:val="00FE774A"/>
    <w:rsid w:val="00FF048A"/>
    <w:rsid w:val="00FF05F2"/>
    <w:rsid w:val="00FF075D"/>
    <w:rsid w:val="00FF1414"/>
    <w:rsid w:val="00FF2C55"/>
    <w:rsid w:val="00FF494B"/>
    <w:rsid w:val="00FF54FE"/>
    <w:rsid w:val="00FF5EC5"/>
    <w:rsid w:val="00FF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jeffersonlab-my.sharepoint.com/:f:/g/personal/tristan_jlab_org/EqZ5MeS-nipCgPfZB5p0oS4B9Is67d3nQb9sLJI3Zyev9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C90FC1134F554840915A92B275C97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2284D-E029-324F-92E6-665158526948}"/>
      </w:docPartPr>
      <w:docPartBody>
        <w:p w:rsidR="00224769" w:rsidRDefault="00932C7A" w:rsidP="00932C7A">
          <w:pPr>
            <w:pStyle w:val="C90FC1134F554840915A92B275C970A7"/>
          </w:pPr>
          <w:r>
            <w:t>Time allotted</w:t>
          </w:r>
        </w:p>
      </w:docPartBody>
    </w:docPart>
    <w:docPart>
      <w:docPartPr>
        <w:name w:val="D60ECA4737CE5245BC657575D16FE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E4D62-F970-4D44-A1D8-BC9F98A654F5}"/>
      </w:docPartPr>
      <w:docPartBody>
        <w:p w:rsidR="00224769" w:rsidRDefault="00932C7A" w:rsidP="00932C7A">
          <w:pPr>
            <w:pStyle w:val="D60ECA4737CE5245BC657575D16FE20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F00F5E8CB8EEB43B29CAD71FAF1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6EFD6-3D2B-884A-AE88-39F44376E1B5}"/>
      </w:docPartPr>
      <w:docPartBody>
        <w:p w:rsidR="00224769" w:rsidRDefault="00932C7A" w:rsidP="00932C7A">
          <w:pPr>
            <w:pStyle w:val="2F00F5E8CB8EEB43B29CAD71FAF13677"/>
          </w:pPr>
          <w:r>
            <w:t>Agenda topic</w:t>
          </w:r>
        </w:p>
      </w:docPartBody>
    </w:docPart>
    <w:docPart>
      <w:docPartPr>
        <w:name w:val="CDF1568C3B3FD04B887B1B994D438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673C4-FD73-6347-8E50-483FBC2688F8}"/>
      </w:docPartPr>
      <w:docPartBody>
        <w:p w:rsidR="00224769" w:rsidRDefault="00932C7A" w:rsidP="00932C7A">
          <w:pPr>
            <w:pStyle w:val="CDF1568C3B3FD04B887B1B994D4383F5"/>
          </w:pPr>
          <w:r>
            <w:t>Presenter</w:t>
          </w:r>
        </w:p>
      </w:docPartBody>
    </w:docPart>
    <w:docPart>
      <w:docPartPr>
        <w:name w:val="DAB91CC3C530204A91FADAC3436F0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62214-DD4A-7643-8435-C03AB4270C3A}"/>
      </w:docPartPr>
      <w:docPartBody>
        <w:p w:rsidR="00224769" w:rsidRDefault="00932C7A" w:rsidP="00932C7A">
          <w:pPr>
            <w:pStyle w:val="DAB91CC3C530204A91FADAC3436F08ED"/>
          </w:pPr>
          <w:r w:rsidRPr="00E52810">
            <w:t>Person responsible</w:t>
          </w:r>
        </w:p>
      </w:docPartBody>
    </w:docPart>
    <w:docPart>
      <w:docPartPr>
        <w:name w:val="3506E5B520F94A4688C21BC8EA1E7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1E1A1-EE13-7543-ACFE-FD4AB5CDAD58}"/>
      </w:docPartPr>
      <w:docPartBody>
        <w:p w:rsidR="00224769" w:rsidRDefault="00932C7A" w:rsidP="00932C7A">
          <w:pPr>
            <w:pStyle w:val="3506E5B520F94A4688C21BC8EA1E7F0F"/>
          </w:pPr>
          <w:r w:rsidRPr="00E52810">
            <w:t>Deadline</w:t>
          </w:r>
        </w:p>
      </w:docPartBody>
    </w:docPart>
    <w:docPart>
      <w:docPartPr>
        <w:name w:val="A98BFB80B186DD46BC6C95656F541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CDE0D-0882-3846-8A68-6A37A5431CED}"/>
      </w:docPartPr>
      <w:docPartBody>
        <w:p w:rsidR="00181E6F" w:rsidRDefault="00FE2FE0" w:rsidP="00FE2FE0">
          <w:pPr>
            <w:pStyle w:val="A98BFB80B186DD46BC6C95656F5411DB"/>
          </w:pPr>
          <w:r>
            <w:t>Time allotted</w:t>
          </w:r>
        </w:p>
      </w:docPartBody>
    </w:docPart>
    <w:docPart>
      <w:docPartPr>
        <w:name w:val="44B5B6FED57ED84191B84E831E3A5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37707-63AB-4844-8FBC-0B67496E0DA6}"/>
      </w:docPartPr>
      <w:docPartBody>
        <w:p w:rsidR="00181E6F" w:rsidRDefault="00FE2FE0" w:rsidP="00FE2FE0">
          <w:pPr>
            <w:pStyle w:val="44B5B6FED57ED84191B84E831E3A5460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702C147C593D9347B8BC0E702F1FB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FCA90-2515-C141-AD70-9A99B3C4480D}"/>
      </w:docPartPr>
      <w:docPartBody>
        <w:p w:rsidR="00181E6F" w:rsidRDefault="00FE2FE0" w:rsidP="00FE2FE0">
          <w:pPr>
            <w:pStyle w:val="702C147C593D9347B8BC0E702F1FBAE4"/>
          </w:pPr>
          <w:r>
            <w:t>Agenda topic</w:t>
          </w:r>
        </w:p>
      </w:docPartBody>
    </w:docPart>
    <w:docPart>
      <w:docPartPr>
        <w:name w:val="2241D8208833A44DB6783CFE3621B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53164-A765-C847-8640-27FE13590F55}"/>
      </w:docPartPr>
      <w:docPartBody>
        <w:p w:rsidR="00181E6F" w:rsidRDefault="00FE2FE0" w:rsidP="00FE2FE0">
          <w:pPr>
            <w:pStyle w:val="2241D8208833A44DB6783CFE3621B8F8"/>
          </w:pPr>
          <w:r>
            <w:t>Presenter</w:t>
          </w:r>
        </w:p>
      </w:docPartBody>
    </w:docPart>
    <w:docPart>
      <w:docPartPr>
        <w:name w:val="01091710B31F9C41AFDB1C4E1190B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10249-9E65-6F48-B55B-E75B7D375600}"/>
      </w:docPartPr>
      <w:docPartBody>
        <w:p w:rsidR="00181E6F" w:rsidRDefault="00FE2FE0" w:rsidP="00FE2FE0">
          <w:pPr>
            <w:pStyle w:val="01091710B31F9C41AFDB1C4E1190B886"/>
          </w:pPr>
          <w:r w:rsidRPr="00E52810">
            <w:t>Person responsible</w:t>
          </w:r>
        </w:p>
      </w:docPartBody>
    </w:docPart>
    <w:docPart>
      <w:docPartPr>
        <w:name w:val="95A00F54A700B340A7ED58646F00D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91653-99C1-3540-89EC-B6F081A92617}"/>
      </w:docPartPr>
      <w:docPartBody>
        <w:p w:rsidR="00181E6F" w:rsidRDefault="00FE2FE0" w:rsidP="00FE2FE0">
          <w:pPr>
            <w:pStyle w:val="95A00F54A700B340A7ED58646F00D460"/>
          </w:pPr>
          <w:r w:rsidRPr="00E52810">
            <w:t>Deadline</w:t>
          </w:r>
        </w:p>
      </w:docPartBody>
    </w:docPart>
    <w:docPart>
      <w:docPartPr>
        <w:name w:val="E9DB04DB2C1152499C4AA5A350A38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289AB-1C19-E84D-BD1D-1A0E595B5F75}"/>
      </w:docPartPr>
      <w:docPartBody>
        <w:p w:rsidR="00DA69B5" w:rsidRDefault="00700833" w:rsidP="00700833">
          <w:pPr>
            <w:pStyle w:val="E9DB04DB2C1152499C4AA5A350A385AB"/>
          </w:pPr>
          <w:r>
            <w:t>Time allotted</w:t>
          </w:r>
        </w:p>
      </w:docPartBody>
    </w:docPart>
    <w:docPart>
      <w:docPartPr>
        <w:name w:val="F412626537955B4FA06A50E0A5F89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5AC39-83CE-7E48-B91C-9376E25EE62A}"/>
      </w:docPartPr>
      <w:docPartBody>
        <w:p w:rsidR="00DA69B5" w:rsidRDefault="00700833" w:rsidP="00700833">
          <w:pPr>
            <w:pStyle w:val="F412626537955B4FA06A50E0A5F89C36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3FD775C60B36AF4A999F02FC5D1ED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C7980-D911-3343-8924-9DA531ED90A6}"/>
      </w:docPartPr>
      <w:docPartBody>
        <w:p w:rsidR="00DA69B5" w:rsidRDefault="00700833" w:rsidP="00700833">
          <w:pPr>
            <w:pStyle w:val="3FD775C60B36AF4A999F02FC5D1ED7FF"/>
          </w:pPr>
          <w:r>
            <w:t>Agenda topic</w:t>
          </w:r>
        </w:p>
      </w:docPartBody>
    </w:docPart>
    <w:docPart>
      <w:docPartPr>
        <w:name w:val="3F4587E2E4B0664782BFA324C638D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94E56-2BB2-BA4D-9C81-20371F6F5707}"/>
      </w:docPartPr>
      <w:docPartBody>
        <w:p w:rsidR="00DA69B5" w:rsidRDefault="00700833" w:rsidP="00700833">
          <w:pPr>
            <w:pStyle w:val="3F4587E2E4B0664782BFA324C638DDB7"/>
          </w:pPr>
          <w:r>
            <w:t>Presenter</w:t>
          </w:r>
        </w:p>
      </w:docPartBody>
    </w:docPart>
    <w:docPart>
      <w:docPartPr>
        <w:name w:val="D50C7CA2B31F19428BEEC025A246B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441D30-2EB7-2A43-895B-4C89B4A4EB09}"/>
      </w:docPartPr>
      <w:docPartBody>
        <w:p w:rsidR="00DA69B5" w:rsidRDefault="00700833" w:rsidP="00700833">
          <w:pPr>
            <w:pStyle w:val="D50C7CA2B31F19428BEEC025A246BB3C"/>
          </w:pPr>
          <w:r w:rsidRPr="00E52810">
            <w:t>Person responsible</w:t>
          </w:r>
        </w:p>
      </w:docPartBody>
    </w:docPart>
    <w:docPart>
      <w:docPartPr>
        <w:name w:val="99FAE861AC07D144A5DDBCE8E0C97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CF0C8-1C6D-5B48-84E9-F419D03D3575}"/>
      </w:docPartPr>
      <w:docPartBody>
        <w:p w:rsidR="00DA69B5" w:rsidRDefault="00700833" w:rsidP="00700833">
          <w:pPr>
            <w:pStyle w:val="99FAE861AC07D144A5DDBCE8E0C97F8F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131226"/>
    <w:rsid w:val="00136D67"/>
    <w:rsid w:val="00152B3C"/>
    <w:rsid w:val="00181E6F"/>
    <w:rsid w:val="0019578C"/>
    <w:rsid w:val="00224769"/>
    <w:rsid w:val="002F07A8"/>
    <w:rsid w:val="00381725"/>
    <w:rsid w:val="003970D3"/>
    <w:rsid w:val="003A6E22"/>
    <w:rsid w:val="003B5A8B"/>
    <w:rsid w:val="003B5FE8"/>
    <w:rsid w:val="00401F46"/>
    <w:rsid w:val="004B782A"/>
    <w:rsid w:val="00573273"/>
    <w:rsid w:val="005875E6"/>
    <w:rsid w:val="005A520E"/>
    <w:rsid w:val="005E04FC"/>
    <w:rsid w:val="0061093B"/>
    <w:rsid w:val="00633DB1"/>
    <w:rsid w:val="00700833"/>
    <w:rsid w:val="0070480D"/>
    <w:rsid w:val="00722F51"/>
    <w:rsid w:val="00763966"/>
    <w:rsid w:val="00766F19"/>
    <w:rsid w:val="00794DAF"/>
    <w:rsid w:val="0091206F"/>
    <w:rsid w:val="00932C7A"/>
    <w:rsid w:val="009940E1"/>
    <w:rsid w:val="009A75EC"/>
    <w:rsid w:val="009C5460"/>
    <w:rsid w:val="009F63DE"/>
    <w:rsid w:val="00AB5F65"/>
    <w:rsid w:val="00B126DF"/>
    <w:rsid w:val="00B15C53"/>
    <w:rsid w:val="00BA0BAD"/>
    <w:rsid w:val="00C564E0"/>
    <w:rsid w:val="00C65DDB"/>
    <w:rsid w:val="00CA2192"/>
    <w:rsid w:val="00CB5ED0"/>
    <w:rsid w:val="00CF274A"/>
    <w:rsid w:val="00D66854"/>
    <w:rsid w:val="00DA69B5"/>
    <w:rsid w:val="00DD5740"/>
    <w:rsid w:val="00E37753"/>
    <w:rsid w:val="00EF1A14"/>
    <w:rsid w:val="00F25432"/>
    <w:rsid w:val="00F27754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700833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C90FC1134F554840915A92B275C970A7">
    <w:name w:val="C90FC1134F554840915A92B275C970A7"/>
    <w:rsid w:val="00932C7A"/>
  </w:style>
  <w:style w:type="paragraph" w:customStyle="1" w:styleId="D60ECA4737CE5245BC657575D16FE204">
    <w:name w:val="D60ECA4737CE5245BC657575D16FE204"/>
    <w:rsid w:val="00932C7A"/>
  </w:style>
  <w:style w:type="paragraph" w:customStyle="1" w:styleId="2F00F5E8CB8EEB43B29CAD71FAF13677">
    <w:name w:val="2F00F5E8CB8EEB43B29CAD71FAF13677"/>
    <w:rsid w:val="00932C7A"/>
  </w:style>
  <w:style w:type="paragraph" w:customStyle="1" w:styleId="CDF1568C3B3FD04B887B1B994D4383F5">
    <w:name w:val="CDF1568C3B3FD04B887B1B994D4383F5"/>
    <w:rsid w:val="00932C7A"/>
  </w:style>
  <w:style w:type="paragraph" w:customStyle="1" w:styleId="DAB91CC3C530204A91FADAC3436F08ED">
    <w:name w:val="DAB91CC3C530204A91FADAC3436F08ED"/>
    <w:rsid w:val="00932C7A"/>
  </w:style>
  <w:style w:type="paragraph" w:customStyle="1" w:styleId="3506E5B520F94A4688C21BC8EA1E7F0F">
    <w:name w:val="3506E5B520F94A4688C21BC8EA1E7F0F"/>
    <w:rsid w:val="00932C7A"/>
  </w:style>
  <w:style w:type="paragraph" w:customStyle="1" w:styleId="A98BFB80B186DD46BC6C95656F5411DB">
    <w:name w:val="A98BFB80B186DD46BC6C95656F5411DB"/>
    <w:rsid w:val="00FE2FE0"/>
  </w:style>
  <w:style w:type="paragraph" w:customStyle="1" w:styleId="44B5B6FED57ED84191B84E831E3A5460">
    <w:name w:val="44B5B6FED57ED84191B84E831E3A5460"/>
    <w:rsid w:val="00FE2FE0"/>
  </w:style>
  <w:style w:type="paragraph" w:customStyle="1" w:styleId="702C147C593D9347B8BC0E702F1FBAE4">
    <w:name w:val="702C147C593D9347B8BC0E702F1FBAE4"/>
    <w:rsid w:val="00FE2FE0"/>
  </w:style>
  <w:style w:type="paragraph" w:customStyle="1" w:styleId="2241D8208833A44DB6783CFE3621B8F8">
    <w:name w:val="2241D8208833A44DB6783CFE3621B8F8"/>
    <w:rsid w:val="00FE2FE0"/>
  </w:style>
  <w:style w:type="paragraph" w:customStyle="1" w:styleId="01091710B31F9C41AFDB1C4E1190B886">
    <w:name w:val="01091710B31F9C41AFDB1C4E1190B886"/>
    <w:rsid w:val="00FE2FE0"/>
  </w:style>
  <w:style w:type="paragraph" w:customStyle="1" w:styleId="95A00F54A700B340A7ED58646F00D460">
    <w:name w:val="95A00F54A700B340A7ED58646F00D460"/>
    <w:rsid w:val="00FE2FE0"/>
  </w:style>
  <w:style w:type="paragraph" w:customStyle="1" w:styleId="E9DB04DB2C1152499C4AA5A350A385AB">
    <w:name w:val="E9DB04DB2C1152499C4AA5A350A385AB"/>
    <w:rsid w:val="00700833"/>
  </w:style>
  <w:style w:type="paragraph" w:customStyle="1" w:styleId="F412626537955B4FA06A50E0A5F89C36">
    <w:name w:val="F412626537955B4FA06A50E0A5F89C36"/>
    <w:rsid w:val="00700833"/>
  </w:style>
  <w:style w:type="paragraph" w:customStyle="1" w:styleId="3FD775C60B36AF4A999F02FC5D1ED7FF">
    <w:name w:val="3FD775C60B36AF4A999F02FC5D1ED7FF"/>
    <w:rsid w:val="00700833"/>
  </w:style>
  <w:style w:type="paragraph" w:customStyle="1" w:styleId="3F4587E2E4B0664782BFA324C638DDB7">
    <w:name w:val="3F4587E2E4B0664782BFA324C638DDB7"/>
    <w:rsid w:val="00700833"/>
  </w:style>
  <w:style w:type="paragraph" w:customStyle="1" w:styleId="D50C7CA2B31F19428BEEC025A246BB3C">
    <w:name w:val="D50C7CA2B31F19428BEEC025A246BB3C"/>
    <w:rsid w:val="00700833"/>
  </w:style>
  <w:style w:type="paragraph" w:customStyle="1" w:styleId="99FAE861AC07D144A5DDBCE8E0C97F8F">
    <w:name w:val="99FAE861AC07D144A5DDBCE8E0C97F8F"/>
    <w:rsid w:val="007008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56</TotalTime>
  <Pages>8</Pages>
  <Words>995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65</cp:revision>
  <dcterms:created xsi:type="dcterms:W3CDTF">2023-10-27T12:11:00Z</dcterms:created>
  <dcterms:modified xsi:type="dcterms:W3CDTF">2023-10-27T17:26:00Z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