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6958A499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7D7AEB">
        <w:rPr>
          <w:rStyle w:val="SubtleEmphasis"/>
        </w:rPr>
        <w:t>1</w:t>
      </w:r>
      <w:r w:rsidR="00020B61">
        <w:rPr>
          <w:rStyle w:val="SubtleEmphasis"/>
        </w:rPr>
        <w:t>2</w:t>
      </w:r>
      <w:r w:rsidR="004C5A30">
        <w:rPr>
          <w:rStyle w:val="SubtleEmphasis"/>
        </w:rPr>
        <w:t>/</w:t>
      </w:r>
      <w:r w:rsidR="00020B61">
        <w:rPr>
          <w:rStyle w:val="SubtleEmphasis"/>
        </w:rPr>
        <w:t>0</w:t>
      </w:r>
      <w:r w:rsidR="008A5992">
        <w:rPr>
          <w:rStyle w:val="SubtleEmphasis"/>
        </w:rPr>
        <w:t>8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140D358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18C14EAC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0764C8">
              <w:t>Todd, Kirsten, Stephen</w:t>
            </w:r>
            <w:r w:rsidR="00834610">
              <w:t xml:space="preserve">, </w:t>
            </w:r>
            <w:r w:rsidR="00A06BA2">
              <w:t xml:space="preserve">Edy, </w:t>
            </w:r>
            <w:proofErr w:type="spellStart"/>
            <w:r w:rsidR="00A06BA2">
              <w:t>Vasiliy</w:t>
            </w:r>
            <w:proofErr w:type="spellEnd"/>
            <w:r w:rsidR="00E64E9A">
              <w:t xml:space="preserve">, </w:t>
            </w:r>
            <w:proofErr w:type="spellStart"/>
            <w:r w:rsidR="00E64E9A">
              <w:t>Randika</w:t>
            </w:r>
            <w:proofErr w:type="spellEnd"/>
            <w:r w:rsidR="00E64E9A">
              <w:t xml:space="preserve">, </w:t>
            </w:r>
            <w:r w:rsidR="000266A4">
              <w:t xml:space="preserve">Reza, </w:t>
            </w:r>
            <w:proofErr w:type="spellStart"/>
            <w:r w:rsidR="00FD0880">
              <w:t>Donish</w:t>
            </w:r>
            <w:proofErr w:type="spellEnd"/>
            <w:r w:rsidR="00FD0880">
              <w:t xml:space="preserve">, </w:t>
            </w:r>
            <w:proofErr w:type="spellStart"/>
            <w:r w:rsidR="00597B48">
              <w:t>Dejan</w:t>
            </w:r>
            <w:proofErr w:type="spellEnd"/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4BC11919" w14:textId="62FBCA80" w:rsidR="00A06BA2" w:rsidRDefault="00A06BA2" w:rsidP="00020B61">
      <w:pPr>
        <w:pStyle w:val="ListParagraph"/>
        <w:numPr>
          <w:ilvl w:val="0"/>
          <w:numId w:val="21"/>
        </w:numPr>
      </w:pPr>
      <w:r>
        <w:t>Holiday plans</w:t>
      </w:r>
    </w:p>
    <w:p w14:paraId="75ACD7E7" w14:textId="091A29C5" w:rsidR="00C93B45" w:rsidRDefault="00AB4E2C" w:rsidP="00020B61">
      <w:pPr>
        <w:pStyle w:val="ListParagraph"/>
        <w:numPr>
          <w:ilvl w:val="0"/>
          <w:numId w:val="21"/>
        </w:numPr>
      </w:pPr>
      <w:r>
        <w:t xml:space="preserve">Interesting article from Ben Shepherd: </w:t>
      </w:r>
      <w:hyperlink r:id="rId9" w:history="1">
        <w:r w:rsidRPr="007C79AE">
          <w:rPr>
            <w:rStyle w:val="Hyperlink"/>
          </w:rPr>
          <w:t>https://www.nature.com/articles/s42254-023-00678-w.epdf?sharing_token=0w9pdi3ozh-7swiUL6ffp9RgN0jAjWel9jnR3ZoTv0NtvawVutnpiQBGZoMhIQ89y54AJ1oYJ5WufxIs0JYm-erqSqgCrhVxUrUXhhyuF_SH1wWGz_9V2a4UsDYZ-j9GXZcuxTRecj62kvBptwq5YZ8sAZ7l-k1Sbe1FMynnJgg%3D</w:t>
        </w:r>
      </w:hyperlink>
    </w:p>
    <w:p w14:paraId="1824C76B" w14:textId="77777777" w:rsidR="00AB4E2C" w:rsidRDefault="00AB4E2C" w:rsidP="00020B61">
      <w:pPr>
        <w:pStyle w:val="ListParagraph"/>
        <w:numPr>
          <w:ilvl w:val="0"/>
          <w:numId w:val="21"/>
        </w:numPr>
      </w:pP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158C3859" w14:textId="18CB9C8D" w:rsidR="00246F3B" w:rsidRDefault="00000000" w:rsidP="00246F3B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E9DB04DB2C1152499C4AA5A350A385AB"/>
          </w:placeholder>
          <w:temporary/>
          <w:showingPlcHdr/>
          <w15:appearance w15:val="hidden"/>
        </w:sdtPr>
        <w:sdtContent>
          <w:r w:rsidR="00246F3B">
            <w:t>Time allotted</w:t>
          </w:r>
        </w:sdtContent>
      </w:sdt>
      <w:r w:rsidR="00246F3B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F412626537955B4FA06A50E0A5F89C36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20B61">
            <w:rPr>
              <w:rStyle w:val="SubtleEmphasis"/>
            </w:rPr>
            <w:t>10</w:t>
          </w:r>
          <w:r w:rsidR="00246F3B">
            <w:rPr>
              <w:rStyle w:val="SubtleEmphasis"/>
            </w:rPr>
            <w:t xml:space="preserve"> mins</w:t>
          </w:r>
        </w:sdtContent>
      </w:sdt>
      <w:r w:rsidR="00246F3B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3FD775C60B36AF4A999F02FC5D1ED7FF"/>
          </w:placeholder>
          <w:temporary/>
          <w:showingPlcHdr/>
          <w15:appearance w15:val="hidden"/>
        </w:sdtPr>
        <w:sdtContent>
          <w:r w:rsidR="00246F3B">
            <w:t>Agenda topic</w:t>
          </w:r>
        </w:sdtContent>
      </w:sdt>
      <w:r w:rsidR="00246F3B">
        <w:t xml:space="preserve"> </w:t>
      </w:r>
      <w:r w:rsidR="00020B61">
        <w:rPr>
          <w:rStyle w:val="SubtleEmphasis"/>
        </w:rPr>
        <w:t>IPAC24 Abstracts</w:t>
      </w:r>
      <w:r w:rsidR="00246F3B">
        <w:t xml:space="preserve"> | </w:t>
      </w:r>
      <w:sdt>
        <w:sdtPr>
          <w:alias w:val="Agenda 2, presenter:"/>
          <w:tag w:val="Agenda 2, presenter:"/>
          <w:id w:val="1272817213"/>
          <w:placeholder>
            <w:docPart w:val="3F4587E2E4B0664782BFA324C638DDB7"/>
          </w:placeholder>
          <w:temporary/>
          <w:showingPlcHdr/>
          <w15:appearance w15:val="hidden"/>
        </w:sdtPr>
        <w:sdtContent>
          <w:r w:rsidR="00246F3B">
            <w:t>Presenter</w:t>
          </w:r>
        </w:sdtContent>
      </w:sdt>
      <w:r w:rsidR="00246F3B">
        <w:t xml:space="preserve"> </w:t>
      </w:r>
      <w:r w:rsidR="003C265B">
        <w:rPr>
          <w:rStyle w:val="SubtleEmphasis"/>
        </w:rPr>
        <w:t>A</w:t>
      </w:r>
      <w:r w:rsidR="00020B61">
        <w:rPr>
          <w:rStyle w:val="SubtleEmphasis"/>
        </w:rPr>
        <w:t>ll</w:t>
      </w:r>
    </w:p>
    <w:p w14:paraId="28E602AA" w14:textId="6B00D924" w:rsidR="00B30014" w:rsidRDefault="00667EB9" w:rsidP="008A5992">
      <w:pPr>
        <w:pStyle w:val="ListParagraph"/>
        <w:numPr>
          <w:ilvl w:val="0"/>
          <w:numId w:val="11"/>
        </w:numPr>
      </w:pPr>
      <w:r>
        <w:t xml:space="preserve"> </w:t>
      </w:r>
      <w:r w:rsidR="005A7ABE">
        <w:t xml:space="preserve">Please upload them to the </w:t>
      </w:r>
      <w:proofErr w:type="spellStart"/>
      <w:r w:rsidR="005A7ABE">
        <w:t>sharepoint</w:t>
      </w:r>
      <w:proofErr w:type="spellEnd"/>
    </w:p>
    <w:p w14:paraId="348A2603" w14:textId="03193632" w:rsidR="005A7ABE" w:rsidRDefault="005A7ABE" w:rsidP="008A5992">
      <w:pPr>
        <w:pStyle w:val="ListParagraph"/>
        <w:numPr>
          <w:ilvl w:val="0"/>
          <w:numId w:val="11"/>
        </w:numPr>
      </w:pPr>
      <w:r>
        <w:t>Lots of them uploaded, more coming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46F3B" w:rsidRPr="00E52810" w14:paraId="44694513" w14:textId="77777777" w:rsidTr="00B02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09A0914A" w14:textId="5F4B78CB" w:rsidR="00246F3B" w:rsidRPr="00E52810" w:rsidRDefault="00246F3B" w:rsidP="00B02853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D50C7CA2B31F19428BEEC025A246BB3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6FF27136" w14:textId="77777777" w:rsidR="00246F3B" w:rsidRPr="00E52810" w:rsidRDefault="00246F3B" w:rsidP="00B02853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99FAE861AC07D144A5DDBCE8E0C97F8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2EE20B3" w14:textId="77777777" w:rsidR="00246F3B" w:rsidRPr="00E52810" w:rsidRDefault="00246F3B" w:rsidP="00B02853">
                <w:r w:rsidRPr="00E52810">
                  <w:t>Deadline</w:t>
                </w:r>
              </w:p>
            </w:tc>
          </w:sdtContent>
        </w:sdt>
      </w:tr>
      <w:tr w:rsidR="00246F3B" w:rsidRPr="00E52810" w14:paraId="01A1E392" w14:textId="77777777" w:rsidTr="00B02853">
        <w:tc>
          <w:tcPr>
            <w:tcW w:w="6300" w:type="dxa"/>
          </w:tcPr>
          <w:p w14:paraId="158BBFC6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2D48C88D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5C4296D9" w14:textId="77777777" w:rsidR="00246F3B" w:rsidRPr="00E52810" w:rsidRDefault="00246F3B" w:rsidP="00B02853">
            <w:pPr>
              <w:ind w:left="0"/>
            </w:pPr>
          </w:p>
        </w:tc>
      </w:tr>
      <w:tr w:rsidR="00246F3B" w:rsidRPr="00E52810" w14:paraId="0447DD49" w14:textId="77777777" w:rsidTr="00B02853">
        <w:tc>
          <w:tcPr>
            <w:tcW w:w="6300" w:type="dxa"/>
          </w:tcPr>
          <w:p w14:paraId="3AA3F842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3F77D9DD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73EDC913" w14:textId="77777777" w:rsidR="00246F3B" w:rsidRPr="00E52810" w:rsidRDefault="00246F3B" w:rsidP="00B02853">
            <w:pPr>
              <w:ind w:left="0"/>
            </w:pPr>
          </w:p>
        </w:tc>
      </w:tr>
    </w:tbl>
    <w:p w14:paraId="4A57BAB6" w14:textId="65E71FB3" w:rsidR="00020B61" w:rsidRDefault="00000000" w:rsidP="00020B61">
      <w:pPr>
        <w:pStyle w:val="Heading2"/>
      </w:pPr>
      <w:sdt>
        <w:sdtPr>
          <w:alias w:val="Agenda 2, time allotted:"/>
          <w:tag w:val="Agenda 2, time allotted:"/>
          <w:id w:val="-1356730652"/>
          <w:placeholder>
            <w:docPart w:val="E630AE58B5AFBE45BC8F214450502504"/>
          </w:placeholder>
          <w:temporary/>
          <w:showingPlcHdr/>
          <w15:appearance w15:val="hidden"/>
        </w:sdtPr>
        <w:sdtContent>
          <w:r w:rsidR="00020B61">
            <w:t>Time allotted</w:t>
          </w:r>
        </w:sdtContent>
      </w:sdt>
      <w:r w:rsidR="00020B6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402807897"/>
          <w:placeholder>
            <w:docPart w:val="522D6FBDD93DF54B98FD1FF9C4D7F6D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20B61">
            <w:rPr>
              <w:rStyle w:val="SubtleEmphasis"/>
            </w:rPr>
            <w:t>25 mins</w:t>
          </w:r>
        </w:sdtContent>
      </w:sdt>
      <w:r w:rsidR="00020B61">
        <w:t xml:space="preserve"> | </w:t>
      </w:r>
      <w:sdt>
        <w:sdtPr>
          <w:alias w:val="Agenda 2, agenda topic:"/>
          <w:tag w:val="Agenda 2, agenda topic:"/>
          <w:id w:val="443746184"/>
          <w:placeholder>
            <w:docPart w:val="66E908C9294A37489FFED0712839BF4C"/>
          </w:placeholder>
          <w:temporary/>
          <w:showingPlcHdr/>
          <w15:appearance w15:val="hidden"/>
        </w:sdtPr>
        <w:sdtContent>
          <w:r w:rsidR="00020B61">
            <w:t>Agenda topic</w:t>
          </w:r>
        </w:sdtContent>
      </w:sdt>
      <w:r w:rsidR="00020B61">
        <w:t xml:space="preserve"> </w:t>
      </w:r>
      <w:r w:rsidR="008A5992">
        <w:rPr>
          <w:rStyle w:val="SubtleEmphasis"/>
        </w:rPr>
        <w:t>Energy Flexibility</w:t>
      </w:r>
      <w:r w:rsidR="00020B61">
        <w:t xml:space="preserve"> | </w:t>
      </w:r>
      <w:sdt>
        <w:sdtPr>
          <w:alias w:val="Agenda 2, presenter:"/>
          <w:tag w:val="Agenda 2, presenter:"/>
          <w:id w:val="1160974900"/>
          <w:placeholder>
            <w:docPart w:val="A5DF319F7BC221408B8692737A917046"/>
          </w:placeholder>
          <w:temporary/>
          <w:showingPlcHdr/>
          <w15:appearance w15:val="hidden"/>
        </w:sdtPr>
        <w:sdtContent>
          <w:r w:rsidR="00020B61">
            <w:t>Presenter</w:t>
          </w:r>
        </w:sdtContent>
      </w:sdt>
      <w:r w:rsidR="00020B61">
        <w:t xml:space="preserve"> </w:t>
      </w:r>
      <w:proofErr w:type="spellStart"/>
      <w:r w:rsidR="00020B61">
        <w:rPr>
          <w:rStyle w:val="SubtleEmphasis"/>
        </w:rPr>
        <w:t>D</w:t>
      </w:r>
      <w:r w:rsidR="008A5992">
        <w:rPr>
          <w:rStyle w:val="SubtleEmphasis"/>
        </w:rPr>
        <w:t>ejan</w:t>
      </w:r>
      <w:proofErr w:type="spellEnd"/>
      <w:r w:rsidR="008A5992">
        <w:rPr>
          <w:rStyle w:val="SubtleEmphasis"/>
        </w:rPr>
        <w:t>/Stephen</w:t>
      </w:r>
    </w:p>
    <w:p w14:paraId="66BD072D" w14:textId="0A078710" w:rsidR="00350362" w:rsidRDefault="00020B61" w:rsidP="008A5992">
      <w:pPr>
        <w:pStyle w:val="ListParagraph"/>
        <w:numPr>
          <w:ilvl w:val="0"/>
          <w:numId w:val="11"/>
        </w:numPr>
      </w:pPr>
      <w:r>
        <w:t xml:space="preserve"> </w:t>
      </w:r>
      <w:r w:rsidR="007D5837">
        <w:t xml:space="preserve">Can we get 6 passes, or do we need 5? </w:t>
      </w:r>
    </w:p>
    <w:p w14:paraId="5636ED09" w14:textId="7511BFBD" w:rsidR="007D5837" w:rsidRDefault="007D5837" w:rsidP="007D5837">
      <w:pPr>
        <w:pStyle w:val="ListParagraph"/>
        <w:numPr>
          <w:ilvl w:val="1"/>
          <w:numId w:val="11"/>
        </w:numPr>
      </w:pPr>
      <w:r>
        <w:t>What about scaling the LINACs up as well to get back to 22 GeV?</w:t>
      </w:r>
    </w:p>
    <w:p w14:paraId="212392E6" w14:textId="0656328C" w:rsidR="007D5837" w:rsidRDefault="007D5837" w:rsidP="007D5837">
      <w:pPr>
        <w:pStyle w:val="ListParagraph"/>
        <w:numPr>
          <w:ilvl w:val="0"/>
          <w:numId w:val="11"/>
        </w:numPr>
      </w:pPr>
      <w:r>
        <w:t>No slides</w:t>
      </w:r>
    </w:p>
    <w:p w14:paraId="615F45CD" w14:textId="3B786F6B" w:rsidR="007D5837" w:rsidRDefault="007D5837" w:rsidP="007D5837">
      <w:pPr>
        <w:pStyle w:val="ListParagraph"/>
        <w:numPr>
          <w:ilvl w:val="0"/>
          <w:numId w:val="11"/>
        </w:numPr>
      </w:pPr>
      <w:r>
        <w:t>FFA accommodates a range of energies</w:t>
      </w:r>
    </w:p>
    <w:p w14:paraId="27AF1B94" w14:textId="40DE42C1" w:rsidR="007D5837" w:rsidRDefault="007D5837" w:rsidP="007D5837">
      <w:pPr>
        <w:pStyle w:val="ListParagraph"/>
        <w:numPr>
          <w:ilvl w:val="0"/>
          <w:numId w:val="11"/>
        </w:numPr>
      </w:pPr>
      <w:r>
        <w:t>Let’s say 22 GeV at the top, bottom around 10-12 GeV</w:t>
      </w:r>
    </w:p>
    <w:p w14:paraId="6FC965F5" w14:textId="058107F7" w:rsidR="007D5837" w:rsidRDefault="007D5837" w:rsidP="007D5837">
      <w:pPr>
        <w:pStyle w:val="ListParagraph"/>
        <w:numPr>
          <w:ilvl w:val="0"/>
          <w:numId w:val="11"/>
        </w:numPr>
      </w:pPr>
      <w:r>
        <w:t>Energies sit inside the range in discrete places</w:t>
      </w:r>
    </w:p>
    <w:p w14:paraId="2CEFA419" w14:textId="5638EC4D" w:rsidR="007D5837" w:rsidRDefault="007D5837" w:rsidP="007D5837">
      <w:pPr>
        <w:pStyle w:val="ListParagraph"/>
        <w:numPr>
          <w:ilvl w:val="1"/>
          <w:numId w:val="11"/>
        </w:numPr>
      </w:pPr>
      <w:r>
        <w:t>If we change the LINAC energies at all, either the top or bottom will fall out of the range</w:t>
      </w:r>
    </w:p>
    <w:p w14:paraId="5F0EBB94" w14:textId="57D2F588" w:rsidR="007D5837" w:rsidRDefault="007D5837" w:rsidP="007D5837">
      <w:pPr>
        <w:pStyle w:val="ListParagraph"/>
        <w:numPr>
          <w:ilvl w:val="1"/>
          <w:numId w:val="11"/>
        </w:numPr>
      </w:pPr>
      <w:r>
        <w:t>This is why this doesn’t allow a lot of LINAC adjustability</w:t>
      </w:r>
    </w:p>
    <w:p w14:paraId="65B2B46F" w14:textId="0FCEC7AC" w:rsidR="007D5837" w:rsidRDefault="007D5837" w:rsidP="007D5837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0ACECA82" wp14:editId="41B9AE8B">
            <wp:extent cx="5111394" cy="1746866"/>
            <wp:effectExtent l="0" t="0" r="0" b="6350"/>
            <wp:docPr id="791023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23221" name="Picture 7910232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567" cy="17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3318" w14:textId="12F6F77B" w:rsidR="007D5837" w:rsidRDefault="007D5837" w:rsidP="007D5837">
      <w:pPr>
        <w:pStyle w:val="ListParagraph"/>
        <w:numPr>
          <w:ilvl w:val="0"/>
          <w:numId w:val="11"/>
        </w:numPr>
      </w:pPr>
      <w:r>
        <w:t>Now, if you have 5 passes, and they go to 20 GeV</w:t>
      </w:r>
    </w:p>
    <w:p w14:paraId="175D8C4D" w14:textId="0F2FECBA" w:rsidR="007D5837" w:rsidRDefault="007D5837" w:rsidP="007D5837">
      <w:pPr>
        <w:pStyle w:val="ListParagraph"/>
        <w:numPr>
          <w:ilvl w:val="0"/>
          <w:numId w:val="11"/>
        </w:numPr>
      </w:pPr>
      <w:r>
        <w:t>Want to change LINAC energy so that 20 GeV can move down to lower spot</w:t>
      </w:r>
    </w:p>
    <w:p w14:paraId="5F27204A" w14:textId="52366FB8" w:rsidR="007D5837" w:rsidRDefault="007D5837" w:rsidP="007D5837">
      <w:pPr>
        <w:pStyle w:val="ListParagraph"/>
        <w:numPr>
          <w:ilvl w:val="1"/>
          <w:numId w:val="11"/>
        </w:numPr>
      </w:pPr>
      <w:r>
        <w:t>Now lower energy is the limiting factor, so can’t scale to 22 GeV</w:t>
      </w:r>
    </w:p>
    <w:p w14:paraId="26E0A18B" w14:textId="0D68C05C" w:rsidR="007D5837" w:rsidRDefault="007D5837" w:rsidP="007D583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6A84D16" wp14:editId="3BC0CFDE">
            <wp:extent cx="5178033" cy="2658128"/>
            <wp:effectExtent l="0" t="0" r="3810" b="0"/>
            <wp:docPr id="735497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97842" name="Picture 7354978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459" cy="266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7033" w14:textId="70D81EBA" w:rsidR="007D5837" w:rsidRDefault="00E45ED7" w:rsidP="00E45ED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ran previous design with </w:t>
      </w:r>
      <w:proofErr w:type="spellStart"/>
      <w:r>
        <w:t>sextupoles</w:t>
      </w:r>
      <w:proofErr w:type="spellEnd"/>
      <w:r>
        <w:t>, orbit offsets were a little off</w:t>
      </w:r>
    </w:p>
    <w:p w14:paraId="0FD41E11" w14:textId="49D54EE9" w:rsidR="00E45ED7" w:rsidRDefault="00E45ED7" w:rsidP="00E45ED7">
      <w:pPr>
        <w:pStyle w:val="ListParagraph"/>
        <w:numPr>
          <w:ilvl w:val="1"/>
          <w:numId w:val="11"/>
        </w:numPr>
      </w:pPr>
      <w:r>
        <w:t>Tunes mostly unchanged</w:t>
      </w:r>
    </w:p>
    <w:p w14:paraId="38EF49B8" w14:textId="0C191359" w:rsidR="00E45ED7" w:rsidRDefault="00E45ED7" w:rsidP="00E45ED7">
      <w:pPr>
        <w:pStyle w:val="ListParagraph"/>
        <w:numPr>
          <w:ilvl w:val="1"/>
          <w:numId w:val="11"/>
        </w:numPr>
      </w:pPr>
      <w:r>
        <w:t xml:space="preserve">What Stephen is saying might not be a problem, b/c if we can expand the </w:t>
      </w:r>
      <w:proofErr w:type="spellStart"/>
      <w:r>
        <w:t>sextupole</w:t>
      </w:r>
      <w:proofErr w:type="spellEnd"/>
      <w:r>
        <w:t>, the tunes might expand enormously</w:t>
      </w:r>
    </w:p>
    <w:p w14:paraId="7EEABB2C" w14:textId="5C17F2F1" w:rsidR="00E45ED7" w:rsidRDefault="00E45ED7" w:rsidP="00E45ED7">
      <w:pPr>
        <w:pStyle w:val="ListParagraph"/>
        <w:numPr>
          <w:ilvl w:val="1"/>
          <w:numId w:val="11"/>
        </w:numPr>
      </w:pPr>
      <w:r>
        <w:t>Stephen is right though, with the existing lattice, the range is the limit</w:t>
      </w:r>
    </w:p>
    <w:p w14:paraId="1F7E0D90" w14:textId="385E65A0" w:rsidR="006B0277" w:rsidRDefault="00FD5628" w:rsidP="00FD5628">
      <w:pPr>
        <w:pStyle w:val="ListParagraph"/>
        <w:numPr>
          <w:ilvl w:val="1"/>
          <w:numId w:val="11"/>
        </w:numPr>
      </w:pPr>
      <w:r>
        <w:t xml:space="preserve">First exercise added too much </w:t>
      </w:r>
      <w:proofErr w:type="spellStart"/>
      <w:r>
        <w:t>sextupole</w:t>
      </w:r>
      <w:proofErr w:type="spellEnd"/>
      <w:r>
        <w:t>. Tune got flat – not wanted.</w:t>
      </w:r>
    </w:p>
    <w:p w14:paraId="4630772E" w14:textId="00A0BAA7" w:rsidR="00B373C0" w:rsidRDefault="00B373C0" w:rsidP="00B373C0">
      <w:pPr>
        <w:pStyle w:val="ListParagraph"/>
        <w:numPr>
          <w:ilvl w:val="0"/>
          <w:numId w:val="11"/>
        </w:numPr>
      </w:pPr>
      <w:r>
        <w:t xml:space="preserve">Stephen – might not need too much </w:t>
      </w:r>
      <w:proofErr w:type="spellStart"/>
      <w:r>
        <w:t>sextupole</w:t>
      </w:r>
      <w:proofErr w:type="spellEnd"/>
    </w:p>
    <w:p w14:paraId="7E8AFD40" w14:textId="6C8E39F9" w:rsidR="00B373C0" w:rsidRDefault="00B373C0" w:rsidP="00B373C0">
      <w:pPr>
        <w:pStyle w:val="ListParagraph"/>
        <w:numPr>
          <w:ilvl w:val="1"/>
          <w:numId w:val="11"/>
        </w:numPr>
      </w:pPr>
      <w:r>
        <w:t xml:space="preserve">Adding </w:t>
      </w:r>
      <w:proofErr w:type="spellStart"/>
      <w:r>
        <w:t>sextupole</w:t>
      </w:r>
      <w:proofErr w:type="spellEnd"/>
      <w:r>
        <w:t xml:space="preserve"> could </w:t>
      </w:r>
      <w:proofErr w:type="spellStart"/>
      <w:r>
        <w:t>helpl</w:t>
      </w:r>
      <w:proofErr w:type="spellEnd"/>
    </w:p>
    <w:p w14:paraId="36E797E6" w14:textId="73F7034D" w:rsidR="00B373C0" w:rsidRDefault="00B373C0" w:rsidP="00B373C0">
      <w:pPr>
        <w:pStyle w:val="ListParagraph"/>
        <w:numPr>
          <w:ilvl w:val="1"/>
          <w:numId w:val="11"/>
        </w:numPr>
      </w:pPr>
      <w:r>
        <w:t>Andrei said go up in energy for the LINACs – this would keep the original energy range.</w:t>
      </w:r>
    </w:p>
    <w:p w14:paraId="3EF84937" w14:textId="49D44D34" w:rsidR="00B373C0" w:rsidRDefault="00B373C0" w:rsidP="00B373C0">
      <w:pPr>
        <w:pStyle w:val="ListParagraph"/>
        <w:numPr>
          <w:ilvl w:val="2"/>
          <w:numId w:val="11"/>
        </w:numPr>
      </w:pPr>
      <w:r>
        <w:t>5 turns at first, then upgrade LINACs and get 6 passes</w:t>
      </w:r>
    </w:p>
    <w:p w14:paraId="2CB47C23" w14:textId="007D02D2" w:rsidR="00B373C0" w:rsidRDefault="00B373C0" w:rsidP="00B373C0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56E1EB02" wp14:editId="4D3DC81F">
            <wp:extent cx="3708970" cy="1983268"/>
            <wp:effectExtent l="0" t="0" r="0" b="0"/>
            <wp:docPr id="9101297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29732" name="Picture 9101297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668" cy="199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03C8" w14:textId="2162E175" w:rsidR="00F3700E" w:rsidRDefault="00F3700E" w:rsidP="00F3700E">
      <w:pPr>
        <w:pStyle w:val="ListParagraph"/>
        <w:numPr>
          <w:ilvl w:val="0"/>
          <w:numId w:val="11"/>
        </w:numPr>
      </w:pPr>
      <w:r>
        <w:lastRenderedPageBreak/>
        <w:t>Kirsten – we have to worry about EM arcs as well</w:t>
      </w:r>
    </w:p>
    <w:p w14:paraId="09059778" w14:textId="19EF70A1" w:rsidR="00F3700E" w:rsidRDefault="00F3700E" w:rsidP="00F3700E">
      <w:pPr>
        <w:pStyle w:val="ListParagraph"/>
        <w:numPr>
          <w:ilvl w:val="1"/>
          <w:numId w:val="11"/>
        </w:numPr>
      </w:pPr>
      <w:r>
        <w:t>Promoting arcs</w:t>
      </w:r>
    </w:p>
    <w:p w14:paraId="7D9B507B" w14:textId="4625515E" w:rsidR="00F3700E" w:rsidRDefault="00F3700E" w:rsidP="00F3700E">
      <w:pPr>
        <w:pStyle w:val="ListParagraph"/>
        <w:numPr>
          <w:ilvl w:val="1"/>
          <w:numId w:val="11"/>
        </w:numPr>
      </w:pPr>
      <w:r>
        <w:t xml:space="preserve">Ryan – </w:t>
      </w:r>
      <w:proofErr w:type="spellStart"/>
      <w:r>
        <w:t>Donish</w:t>
      </w:r>
      <w:proofErr w:type="spellEnd"/>
      <w:r>
        <w:t>, how much headroom do the magnets have?</w:t>
      </w:r>
    </w:p>
    <w:p w14:paraId="03C8797D" w14:textId="5367638B" w:rsidR="00F3700E" w:rsidRDefault="00F3700E" w:rsidP="00F3700E">
      <w:pPr>
        <w:pStyle w:val="ListParagraph"/>
        <w:numPr>
          <w:ilvl w:val="2"/>
          <w:numId w:val="11"/>
        </w:numPr>
      </w:pPr>
      <w:proofErr w:type="spellStart"/>
      <w:r>
        <w:t>Donish</w:t>
      </w:r>
      <w:proofErr w:type="spellEnd"/>
      <w:r>
        <w:t xml:space="preserve"> – not sure, maybe 25%</w:t>
      </w:r>
    </w:p>
    <w:p w14:paraId="3A058F9A" w14:textId="7B59ED38" w:rsidR="006A10CA" w:rsidRDefault="006A10CA" w:rsidP="006A10CA">
      <w:pPr>
        <w:pStyle w:val="ListParagraph"/>
        <w:numPr>
          <w:ilvl w:val="0"/>
          <w:numId w:val="11"/>
        </w:numPr>
      </w:pPr>
      <w:proofErr w:type="gramStart"/>
      <w:r>
        <w:t>5 line</w:t>
      </w:r>
      <w:proofErr w:type="gramEnd"/>
      <w:r>
        <w:t xml:space="preserve"> splitter much easier, and can still get to 22 GeV</w:t>
      </w:r>
    </w:p>
    <w:p w14:paraId="3127C09A" w14:textId="4674541D" w:rsidR="006A10CA" w:rsidRDefault="00732BAB" w:rsidP="006A10CA">
      <w:pPr>
        <w:pStyle w:val="ListParagraph"/>
        <w:numPr>
          <w:ilvl w:val="0"/>
          <w:numId w:val="11"/>
        </w:numPr>
      </w:pPr>
      <w:r>
        <w:t>Users are fine with 20 GeV – it’s a soft energy profile</w:t>
      </w:r>
    </w:p>
    <w:p w14:paraId="4063B400" w14:textId="6AE04D0C" w:rsidR="005B1F4F" w:rsidRDefault="005B1F4F" w:rsidP="005B1F4F">
      <w:pPr>
        <w:pStyle w:val="ListParagraph"/>
        <w:numPr>
          <w:ilvl w:val="1"/>
          <w:numId w:val="11"/>
        </w:numPr>
      </w:pPr>
      <w:r>
        <w:t>Hall D needs 22 GeV for polarization</w:t>
      </w:r>
    </w:p>
    <w:p w14:paraId="1555F2CB" w14:textId="5A36C024" w:rsidR="005B1F4F" w:rsidRDefault="005B1F4F" w:rsidP="005B1F4F">
      <w:pPr>
        <w:pStyle w:val="ListParagraph"/>
        <w:numPr>
          <w:ilvl w:val="1"/>
          <w:numId w:val="11"/>
        </w:numPr>
      </w:pPr>
      <w:r>
        <w:t>Other halls don’t care as much</w:t>
      </w:r>
    </w:p>
    <w:p w14:paraId="2D30DB10" w14:textId="1E8D9675" w:rsidR="006070CD" w:rsidRDefault="006070CD" w:rsidP="006070CD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maybe we aim for 24 GeV?</w:t>
      </w:r>
    </w:p>
    <w:p w14:paraId="61657D84" w14:textId="50B664BC" w:rsidR="006070CD" w:rsidRDefault="006070CD" w:rsidP="006070CD">
      <w:pPr>
        <w:pStyle w:val="ListParagraph"/>
        <w:numPr>
          <w:ilvl w:val="1"/>
          <w:numId w:val="11"/>
        </w:numPr>
      </w:pPr>
      <w:r>
        <w:t>Ryan – the hall lines can’t handle that. 22 GeV is already close</w:t>
      </w:r>
    </w:p>
    <w:p w14:paraId="33264182" w14:textId="0B361295" w:rsidR="006070CD" w:rsidRDefault="006070CD" w:rsidP="006070CD">
      <w:pPr>
        <w:pStyle w:val="ListParagraph"/>
        <w:numPr>
          <w:ilvl w:val="1"/>
          <w:numId w:val="11"/>
        </w:numPr>
      </w:pPr>
      <w:r>
        <w:t>Alex B – also, look at Kirsten’s work – we’d lose too much SR and the beam would be bad quality</w:t>
      </w:r>
      <w:r w:rsidR="00921B9E">
        <w:t xml:space="preserve">. </w:t>
      </w:r>
      <w:proofErr w:type="gramStart"/>
      <w:r w:rsidR="00921B9E">
        <w:t>Basically</w:t>
      </w:r>
      <w:proofErr w:type="gramEnd"/>
      <w:r w:rsidR="00921B9E">
        <w:t xml:space="preserve"> losing a linac per pass of SR at 22, so maybe that’s a limit.</w:t>
      </w:r>
    </w:p>
    <w:p w14:paraId="531E1C87" w14:textId="119F3CD7" w:rsidR="00921B9E" w:rsidRDefault="00EB798F" w:rsidP="00921B9E">
      <w:pPr>
        <w:pStyle w:val="ListParagraph"/>
        <w:numPr>
          <w:ilvl w:val="0"/>
          <w:numId w:val="11"/>
        </w:numPr>
      </w:pPr>
      <w:r>
        <w:t>So, is there a decision?</w:t>
      </w:r>
    </w:p>
    <w:p w14:paraId="658262E5" w14:textId="71249509" w:rsidR="00462E30" w:rsidRDefault="00462E30" w:rsidP="00921B9E">
      <w:pPr>
        <w:pStyle w:val="ListParagraph"/>
        <w:numPr>
          <w:ilvl w:val="0"/>
          <w:numId w:val="11"/>
        </w:numPr>
      </w:pPr>
      <w:r>
        <w:t>Ryan, so are we dropping to 5 passes?</w:t>
      </w:r>
    </w:p>
    <w:p w14:paraId="1042E85E" w14:textId="23DE0B39" w:rsidR="00462E30" w:rsidRDefault="00462E30" w:rsidP="00921B9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FB7D177" wp14:editId="5D6F825A">
            <wp:extent cx="3226085" cy="2293209"/>
            <wp:effectExtent l="0" t="0" r="0" b="5715"/>
            <wp:docPr id="2255009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00932" name="Picture 2255009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502" cy="231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843E" w14:textId="683B05CD" w:rsidR="00462E30" w:rsidRDefault="00462E30" w:rsidP="00921B9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B5A74C5" wp14:editId="4321D29F">
            <wp:extent cx="4598827" cy="3739046"/>
            <wp:effectExtent l="0" t="0" r="0" b="0"/>
            <wp:docPr id="20523239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23929" name="Picture 20523239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65" cy="374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40B8" w14:textId="58362EBB" w:rsidR="00462E30" w:rsidRDefault="00462E30" w:rsidP="00462E30">
      <w:pPr>
        <w:pStyle w:val="ListParagraph"/>
        <w:numPr>
          <w:ilvl w:val="1"/>
          <w:numId w:val="11"/>
        </w:numPr>
      </w:pPr>
      <w:r>
        <w:t xml:space="preserve">This is too much </w:t>
      </w:r>
    </w:p>
    <w:p w14:paraId="1EF0FADA" w14:textId="1F695750" w:rsidR="00462E30" w:rsidRDefault="00462E30" w:rsidP="00462E30">
      <w:pPr>
        <w:pStyle w:val="ListParagraph"/>
        <w:numPr>
          <w:ilvl w:val="1"/>
          <w:numId w:val="11"/>
        </w:numPr>
      </w:pPr>
      <w:r>
        <w:lastRenderedPageBreak/>
        <w:t>Not a problem with lattice stability</w:t>
      </w:r>
    </w:p>
    <w:p w14:paraId="78E413DE" w14:textId="734348F0" w:rsidR="00462E30" w:rsidRDefault="00462E30" w:rsidP="00462E30">
      <w:pPr>
        <w:pStyle w:val="ListParagraph"/>
        <w:numPr>
          <w:ilvl w:val="1"/>
          <w:numId w:val="11"/>
        </w:numPr>
      </w:pPr>
      <w:r>
        <w:t xml:space="preserve">This is just a first step – adding </w:t>
      </w:r>
      <w:proofErr w:type="spellStart"/>
      <w:r>
        <w:t>sextupoles</w:t>
      </w:r>
      <w:proofErr w:type="spellEnd"/>
      <w:r>
        <w:t xml:space="preserve"> is easy with Stephen’s program</w:t>
      </w:r>
    </w:p>
    <w:p w14:paraId="206F0069" w14:textId="0769BCEC" w:rsidR="00462E30" w:rsidRDefault="00944A52" w:rsidP="00944A52">
      <w:pPr>
        <w:pStyle w:val="ListParagraph"/>
        <w:numPr>
          <w:ilvl w:val="2"/>
          <w:numId w:val="11"/>
        </w:numPr>
      </w:pPr>
      <w:r>
        <w:t>This is too much change</w:t>
      </w:r>
    </w:p>
    <w:p w14:paraId="4509C4F8" w14:textId="20D23263" w:rsidR="00944A52" w:rsidRDefault="00944A52" w:rsidP="00944A52">
      <w:pPr>
        <w:pStyle w:val="ListParagraph"/>
        <w:numPr>
          <w:ilvl w:val="2"/>
          <w:numId w:val="11"/>
        </w:numPr>
      </w:pPr>
      <w:r>
        <w:t>.38 to .28</w:t>
      </w:r>
    </w:p>
    <w:p w14:paraId="4EA98DBA" w14:textId="377244AE" w:rsidR="00944A52" w:rsidRDefault="00944A52" w:rsidP="00944A52">
      <w:pPr>
        <w:pStyle w:val="ListParagraph"/>
        <w:numPr>
          <w:ilvl w:val="0"/>
          <w:numId w:val="11"/>
        </w:numPr>
      </w:pPr>
      <w:r>
        <w:t>Stephen – if your tune is too low, don’t you have more energy range at the bottom end?</w:t>
      </w:r>
    </w:p>
    <w:p w14:paraId="5EFBF086" w14:textId="30992A48" w:rsidR="00944A52" w:rsidRDefault="00944A52" w:rsidP="00944A52">
      <w:pPr>
        <w:pStyle w:val="ListParagraph"/>
        <w:numPr>
          <w:ilvl w:val="1"/>
          <w:numId w:val="11"/>
        </w:numPr>
      </w:pPr>
      <w:r>
        <w:t>Yes, you can scan this up to the top</w:t>
      </w:r>
    </w:p>
    <w:p w14:paraId="707BBFD8" w14:textId="60D44374" w:rsidR="00944A52" w:rsidRDefault="00E1382C" w:rsidP="00944A52">
      <w:pPr>
        <w:pStyle w:val="ListParagraph"/>
        <w:numPr>
          <w:ilvl w:val="0"/>
          <w:numId w:val="11"/>
        </w:numPr>
      </w:pPr>
      <w:r>
        <w:t>Orbit offset at top is only 2.1 mm</w:t>
      </w:r>
    </w:p>
    <w:p w14:paraId="051A3204" w14:textId="29E6674C" w:rsidR="00753ADA" w:rsidRDefault="00753ADA" w:rsidP="00944A5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7158B28" wp14:editId="5B204B90">
            <wp:extent cx="4938445" cy="3433086"/>
            <wp:effectExtent l="0" t="0" r="1905" b="0"/>
            <wp:docPr id="18555357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35734" name="Picture 18555357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76" cy="34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05A5" w14:textId="29E713CC" w:rsidR="00752843" w:rsidRDefault="00752843" w:rsidP="00944A52">
      <w:pPr>
        <w:pStyle w:val="ListParagraph"/>
        <w:numPr>
          <w:ilvl w:val="0"/>
          <w:numId w:val="11"/>
        </w:numPr>
      </w:pPr>
      <w:r>
        <w:t xml:space="preserve">Ryan – will introducing </w:t>
      </w:r>
      <w:proofErr w:type="spellStart"/>
      <w:r>
        <w:t>sextupoles</w:t>
      </w:r>
      <w:proofErr w:type="spellEnd"/>
      <w:r>
        <w:t xml:space="preserve"> into these arcs persist in the rest of the machine?</w:t>
      </w:r>
    </w:p>
    <w:p w14:paraId="1884A37F" w14:textId="0F734F4B" w:rsidR="00752843" w:rsidRDefault="00752843" w:rsidP="00752843">
      <w:pPr>
        <w:pStyle w:val="ListParagraph"/>
        <w:numPr>
          <w:ilvl w:val="1"/>
          <w:numId w:val="11"/>
        </w:numPr>
      </w:pPr>
      <w:r>
        <w:t xml:space="preserve">We can add </w:t>
      </w:r>
      <w:proofErr w:type="spellStart"/>
      <w:r>
        <w:t>sextupoles</w:t>
      </w:r>
      <w:proofErr w:type="spellEnd"/>
      <w:r>
        <w:t xml:space="preserve"> to cancel them out. </w:t>
      </w:r>
    </w:p>
    <w:p w14:paraId="25538CBF" w14:textId="33E557B6" w:rsidR="00AC0D64" w:rsidRDefault="00467A1A" w:rsidP="00AC0D64">
      <w:pPr>
        <w:pStyle w:val="ListParagraph"/>
        <w:numPr>
          <w:ilvl w:val="0"/>
          <w:numId w:val="11"/>
        </w:numPr>
      </w:pPr>
      <w:r>
        <w:t xml:space="preserve">SYNCH is being used by </w:t>
      </w:r>
      <w:proofErr w:type="spellStart"/>
      <w:r>
        <w:t>Dejan</w:t>
      </w:r>
      <w:proofErr w:type="spellEnd"/>
      <w:r>
        <w:t xml:space="preserve"> for these quick studies – they need to go into </w:t>
      </w:r>
      <w:proofErr w:type="spellStart"/>
      <w:r>
        <w:t>Bmad</w:t>
      </w:r>
      <w:proofErr w:type="spellEnd"/>
      <w:r>
        <w:t xml:space="preserve"> and Stephen’s codes for real optimization.</w:t>
      </w:r>
    </w:p>
    <w:p w14:paraId="2CBDE7EF" w14:textId="5371C4A7" w:rsidR="002D055F" w:rsidRDefault="002D055F" w:rsidP="002D055F">
      <w:pPr>
        <w:pStyle w:val="ListParagraph"/>
        <w:numPr>
          <w:ilvl w:val="1"/>
          <w:numId w:val="11"/>
        </w:numPr>
      </w:pPr>
      <w:r>
        <w:t>Stephen – does it give max field?</w:t>
      </w:r>
    </w:p>
    <w:p w14:paraId="57209A44" w14:textId="75C32296" w:rsidR="002D055F" w:rsidRDefault="002D055F" w:rsidP="002D055F">
      <w:pPr>
        <w:pStyle w:val="ListParagraph"/>
        <w:numPr>
          <w:ilvl w:val="2"/>
          <w:numId w:val="11"/>
        </w:numPr>
      </w:pPr>
      <w:r>
        <w:t>At the bottom of the file</w:t>
      </w:r>
    </w:p>
    <w:p w14:paraId="37021D88" w14:textId="67968A66" w:rsidR="006F3849" w:rsidRDefault="009C43C4" w:rsidP="006F3849">
      <w:pPr>
        <w:pStyle w:val="ListParagraph"/>
        <w:numPr>
          <w:ilvl w:val="0"/>
          <w:numId w:val="11"/>
        </w:numPr>
      </w:pPr>
      <w:r>
        <w:t>Ryan – so are we stamping 5 passes or 6?</w:t>
      </w:r>
    </w:p>
    <w:p w14:paraId="14B526C2" w14:textId="2ADB3A71" w:rsidR="009C43C4" w:rsidRDefault="009C43C4" w:rsidP="009C43C4">
      <w:pPr>
        <w:pStyle w:val="ListParagraph"/>
        <w:numPr>
          <w:ilvl w:val="1"/>
          <w:numId w:val="11"/>
        </w:numPr>
      </w:pPr>
      <w:r>
        <w:t xml:space="preserve">Alex B: Configuration board </w:t>
      </w:r>
    </w:p>
    <w:p w14:paraId="237892F9" w14:textId="712AA6EF" w:rsidR="009C43C4" w:rsidRDefault="009C43C4" w:rsidP="009C43C4">
      <w:pPr>
        <w:pStyle w:val="ListParagraph"/>
        <w:numPr>
          <w:ilvl w:val="2"/>
          <w:numId w:val="11"/>
        </w:numPr>
      </w:pPr>
      <w:r>
        <w:t xml:space="preserve">We’re still looking at Stephen’s ideas and </w:t>
      </w:r>
      <w:proofErr w:type="spellStart"/>
      <w:r>
        <w:t>Dejan’s</w:t>
      </w:r>
      <w:proofErr w:type="spellEnd"/>
      <w:r>
        <w:t xml:space="preserve"> optimizations</w:t>
      </w:r>
    </w:p>
    <w:p w14:paraId="673416D4" w14:textId="73C02BD0" w:rsidR="009C43C4" w:rsidRDefault="009C43C4" w:rsidP="009C43C4">
      <w:pPr>
        <w:pStyle w:val="ListParagraph"/>
        <w:numPr>
          <w:ilvl w:val="2"/>
          <w:numId w:val="11"/>
        </w:numPr>
      </w:pPr>
      <w:r>
        <w:t>We need to make a decision, not today, but soon</w:t>
      </w:r>
    </w:p>
    <w:p w14:paraId="3D27AC40" w14:textId="61ABF673" w:rsidR="00737CBD" w:rsidRDefault="00737CBD" w:rsidP="009C43C4">
      <w:pPr>
        <w:pStyle w:val="ListParagraph"/>
        <w:numPr>
          <w:ilvl w:val="2"/>
          <w:numId w:val="11"/>
        </w:numPr>
      </w:pPr>
      <w:r>
        <w:t>Alex’s feeling – we’re not there yet.</w:t>
      </w:r>
    </w:p>
    <w:p w14:paraId="1E2DBF67" w14:textId="0A605F80" w:rsidR="00737CBD" w:rsidRDefault="0057776D" w:rsidP="0057776D">
      <w:pPr>
        <w:pStyle w:val="ListParagraph"/>
        <w:numPr>
          <w:ilvl w:val="1"/>
          <w:numId w:val="11"/>
        </w:numPr>
      </w:pPr>
      <w:r>
        <w:t>We need to talk to the users to make sure they’re OK with it</w:t>
      </w:r>
    </w:p>
    <w:p w14:paraId="5D5C8F1B" w14:textId="157522EC" w:rsidR="0057776D" w:rsidRDefault="0057776D" w:rsidP="0057776D">
      <w:pPr>
        <w:pStyle w:val="ListParagraph"/>
        <w:numPr>
          <w:ilvl w:val="2"/>
          <w:numId w:val="11"/>
        </w:numPr>
      </w:pPr>
      <w:r>
        <w:t xml:space="preserve">5 passes </w:t>
      </w:r>
      <w:proofErr w:type="gramStart"/>
      <w:r>
        <w:t>was</w:t>
      </w:r>
      <w:proofErr w:type="gramEnd"/>
      <w:r>
        <w:t xml:space="preserve"> an easy sell. 20 to 22 seems reasonable</w:t>
      </w:r>
      <w:r w:rsidR="001A017C">
        <w:t xml:space="preserve"> to users</w:t>
      </w:r>
    </w:p>
    <w:p w14:paraId="339395BB" w14:textId="1E3CD228" w:rsidR="00DB13C1" w:rsidRDefault="00DB13C1" w:rsidP="00DB13C1">
      <w:pPr>
        <w:pStyle w:val="ListParagraph"/>
        <w:numPr>
          <w:ilvl w:val="1"/>
          <w:numId w:val="11"/>
        </w:numPr>
      </w:pPr>
      <w:r>
        <w:t xml:space="preserve">Ryan – there’s also a mix of 5 passes AND </w:t>
      </w:r>
      <w:proofErr w:type="spellStart"/>
      <w:r>
        <w:t>Dejan’s</w:t>
      </w:r>
      <w:proofErr w:type="spellEnd"/>
      <w:r>
        <w:t xml:space="preserve"> idea</w:t>
      </w:r>
    </w:p>
    <w:p w14:paraId="08AE6228" w14:textId="785A7377" w:rsidR="00100C39" w:rsidRDefault="00BA2359" w:rsidP="00100C39">
      <w:pPr>
        <w:pStyle w:val="ListParagraph"/>
        <w:numPr>
          <w:ilvl w:val="0"/>
          <w:numId w:val="11"/>
        </w:numPr>
      </w:pPr>
      <w:r>
        <w:t>Reza – some of us have to change the abstracts for number of passes</w:t>
      </w:r>
    </w:p>
    <w:p w14:paraId="1CD714B1" w14:textId="1218E3AE" w:rsidR="00BA2359" w:rsidRDefault="00BA2359" w:rsidP="00BA2359">
      <w:pPr>
        <w:pStyle w:val="ListParagraph"/>
        <w:numPr>
          <w:ilvl w:val="1"/>
          <w:numId w:val="11"/>
        </w:numPr>
      </w:pPr>
      <w:r>
        <w:t>Ryan – focus on generalities</w:t>
      </w:r>
    </w:p>
    <w:p w14:paraId="2C7D3234" w14:textId="04B26DF3" w:rsidR="00BA2359" w:rsidRDefault="00BA2359" w:rsidP="00BA2359">
      <w:pPr>
        <w:pStyle w:val="ListParagraph"/>
        <w:numPr>
          <w:ilvl w:val="1"/>
          <w:numId w:val="11"/>
        </w:numPr>
      </w:pPr>
      <w:r>
        <w:t>Alex B – focus on current studies</w:t>
      </w:r>
    </w:p>
    <w:p w14:paraId="55FA4EB7" w14:textId="01B2A407" w:rsidR="003D7927" w:rsidRDefault="003D7927" w:rsidP="003D7927">
      <w:pPr>
        <w:pStyle w:val="ListParagraph"/>
        <w:numPr>
          <w:ilvl w:val="0"/>
          <w:numId w:val="11"/>
        </w:numPr>
      </w:pPr>
      <w:r>
        <w:t>Stephen – don’t drop 6 passes until we fully decide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020B61" w:rsidRPr="00E52810" w14:paraId="7B2D11CB" w14:textId="77777777" w:rsidTr="00D20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052786" w14:textId="77777777" w:rsidR="00020B61" w:rsidRPr="00E52810" w:rsidRDefault="00020B61" w:rsidP="00D2036C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528103954"/>
            <w:placeholder>
              <w:docPart w:val="5EC3D6560D50264E90491D907E2AE0B9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CA1253" w14:textId="77777777" w:rsidR="00020B61" w:rsidRPr="00E52810" w:rsidRDefault="00020B61" w:rsidP="00D2036C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093974032"/>
            <w:placeholder>
              <w:docPart w:val="A156F86F2EE7C845A91516CBE0A572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02DE168" w14:textId="77777777" w:rsidR="00020B61" w:rsidRPr="00E52810" w:rsidRDefault="00020B61" w:rsidP="00D2036C">
                <w:r w:rsidRPr="00E52810">
                  <w:t>Deadline</w:t>
                </w:r>
              </w:p>
            </w:tc>
          </w:sdtContent>
        </w:sdt>
      </w:tr>
      <w:tr w:rsidR="00020B61" w:rsidRPr="00E52810" w14:paraId="186BF26B" w14:textId="77777777" w:rsidTr="00D2036C">
        <w:tc>
          <w:tcPr>
            <w:tcW w:w="6300" w:type="dxa"/>
          </w:tcPr>
          <w:p w14:paraId="0B108FBD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1566F23F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29681149" w14:textId="77777777" w:rsidR="00020B61" w:rsidRPr="00E52810" w:rsidRDefault="00020B61" w:rsidP="00D2036C">
            <w:pPr>
              <w:ind w:left="0"/>
            </w:pPr>
          </w:p>
        </w:tc>
      </w:tr>
      <w:tr w:rsidR="00020B61" w:rsidRPr="00E52810" w14:paraId="0507CCD8" w14:textId="77777777" w:rsidTr="00D2036C">
        <w:tc>
          <w:tcPr>
            <w:tcW w:w="6300" w:type="dxa"/>
          </w:tcPr>
          <w:p w14:paraId="003F9EA2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23B56354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00B04305" w14:textId="77777777" w:rsidR="00020B61" w:rsidRPr="00E52810" w:rsidRDefault="00020B61" w:rsidP="00D2036C">
            <w:pPr>
              <w:ind w:left="0"/>
            </w:pPr>
          </w:p>
        </w:tc>
      </w:tr>
    </w:tbl>
    <w:p w14:paraId="610FE1AB" w14:textId="125CA1AB" w:rsidR="00020B61" w:rsidRDefault="00000000" w:rsidP="00020B61">
      <w:pPr>
        <w:pStyle w:val="Heading2"/>
      </w:pPr>
      <w:sdt>
        <w:sdtPr>
          <w:alias w:val="Agenda 2, time allotted:"/>
          <w:tag w:val="Agenda 2, time allotted:"/>
          <w:id w:val="726266350"/>
          <w:placeholder>
            <w:docPart w:val="1630E50584F1FA44A4FF2A5B9EE50A97"/>
          </w:placeholder>
          <w:temporary/>
          <w:showingPlcHdr/>
          <w15:appearance w15:val="hidden"/>
        </w:sdtPr>
        <w:sdtContent>
          <w:r w:rsidR="00020B61">
            <w:t>Time allotted</w:t>
          </w:r>
        </w:sdtContent>
      </w:sdt>
      <w:r w:rsidR="00020B6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668391102"/>
          <w:placeholder>
            <w:docPart w:val="305304A3C5C23F41AE6EC14B4D5E350A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20B61">
            <w:rPr>
              <w:rStyle w:val="SubtleEmphasis"/>
            </w:rPr>
            <w:t>25 mins</w:t>
          </w:r>
        </w:sdtContent>
      </w:sdt>
      <w:r w:rsidR="00020B61">
        <w:t xml:space="preserve"> | </w:t>
      </w:r>
      <w:sdt>
        <w:sdtPr>
          <w:alias w:val="Agenda 2, agenda topic:"/>
          <w:tag w:val="Agenda 2, agenda topic:"/>
          <w:id w:val="-1278399638"/>
          <w:placeholder>
            <w:docPart w:val="DD81D2EEF97DC448979C7065CB42FE1D"/>
          </w:placeholder>
          <w:temporary/>
          <w:showingPlcHdr/>
          <w15:appearance w15:val="hidden"/>
        </w:sdtPr>
        <w:sdtContent>
          <w:r w:rsidR="00020B61">
            <w:t>Agenda topic</w:t>
          </w:r>
        </w:sdtContent>
      </w:sdt>
      <w:r w:rsidR="00020B61">
        <w:t xml:space="preserve"> </w:t>
      </w:r>
      <w:r w:rsidR="0093574A">
        <w:rPr>
          <w:rStyle w:val="SubtleEmphasis"/>
        </w:rPr>
        <w:t>Extraction</w:t>
      </w:r>
      <w:r w:rsidR="00020B61">
        <w:t xml:space="preserve">| </w:t>
      </w:r>
      <w:sdt>
        <w:sdtPr>
          <w:alias w:val="Agenda 2, presenter:"/>
          <w:tag w:val="Agenda 2, presenter:"/>
          <w:id w:val="-932206164"/>
          <w:placeholder>
            <w:docPart w:val="A5A4C6405C8A384988C12CEC421B965C"/>
          </w:placeholder>
          <w:temporary/>
          <w:showingPlcHdr/>
          <w15:appearance w15:val="hidden"/>
        </w:sdtPr>
        <w:sdtContent>
          <w:r w:rsidR="00020B61">
            <w:t>Presenter</w:t>
          </w:r>
        </w:sdtContent>
      </w:sdt>
      <w:r w:rsidR="00020B61">
        <w:t xml:space="preserve"> </w:t>
      </w:r>
      <w:r w:rsidR="0093574A">
        <w:rPr>
          <w:rStyle w:val="SubtleEmphasis"/>
        </w:rPr>
        <w:t>Reza</w:t>
      </w:r>
    </w:p>
    <w:p w14:paraId="26B1EE20" w14:textId="132B40CD" w:rsidR="00C84DD8" w:rsidRDefault="00C6585B" w:rsidP="0093574A">
      <w:pPr>
        <w:pStyle w:val="ListParagraph"/>
        <w:numPr>
          <w:ilvl w:val="0"/>
          <w:numId w:val="11"/>
        </w:numPr>
      </w:pPr>
      <w:r>
        <w:t>Assuming we remember the last time presented at FFA Workshop</w:t>
      </w:r>
    </w:p>
    <w:p w14:paraId="2628654C" w14:textId="23E2109A" w:rsidR="00C6585B" w:rsidRDefault="00C6585B" w:rsidP="0093574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2A3B924" wp14:editId="00D8F9A5">
            <wp:extent cx="5409344" cy="2892496"/>
            <wp:effectExtent l="0" t="0" r="1270" b="3175"/>
            <wp:docPr id="19048770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77027" name="Picture 19048770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667" cy="28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D3DF" w14:textId="42A1194A" w:rsidR="00C6585B" w:rsidRDefault="0045488D" w:rsidP="0093574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953F769" wp14:editId="3B9453D2">
            <wp:extent cx="5399070" cy="3596880"/>
            <wp:effectExtent l="0" t="0" r="0" b="0"/>
            <wp:docPr id="10818449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44961" name="Picture 10818449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32" cy="36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6BB3" w14:textId="78B13D00" w:rsidR="0045488D" w:rsidRDefault="00E659F0" w:rsidP="00E659F0">
      <w:pPr>
        <w:pStyle w:val="ListParagraph"/>
        <w:numPr>
          <w:ilvl w:val="1"/>
          <w:numId w:val="11"/>
        </w:numPr>
      </w:pPr>
      <w:r>
        <w:t>Change the left picture vertically for our system – we’re separating vertically</w:t>
      </w:r>
    </w:p>
    <w:p w14:paraId="7B1C975C" w14:textId="69990136" w:rsidR="00E659F0" w:rsidRDefault="00E12DC6" w:rsidP="00E659F0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DD06649" wp14:editId="1B824CDA">
            <wp:extent cx="5232199" cy="2116134"/>
            <wp:effectExtent l="0" t="0" r="635" b="5080"/>
            <wp:docPr id="6616366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36695" name="Picture 66163669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10" cy="21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BED4" w14:textId="466E49B6" w:rsidR="00E12DC6" w:rsidRDefault="00E12DC6" w:rsidP="00E12DC6">
      <w:pPr>
        <w:pStyle w:val="ListParagraph"/>
        <w:numPr>
          <w:ilvl w:val="1"/>
          <w:numId w:val="11"/>
        </w:numPr>
      </w:pPr>
      <w:r>
        <w:t>Maybe no room</w:t>
      </w:r>
    </w:p>
    <w:p w14:paraId="1BC1695A" w14:textId="52EB2A87" w:rsidR="00E12DC6" w:rsidRDefault="00E12DC6" w:rsidP="00E12DC6">
      <w:pPr>
        <w:pStyle w:val="ListParagraph"/>
        <w:numPr>
          <w:ilvl w:val="1"/>
          <w:numId w:val="11"/>
        </w:numPr>
      </w:pPr>
      <w:r>
        <w:t>What if we do vertical RF separator at beginning of splitter then cancel the kick at the end</w:t>
      </w:r>
    </w:p>
    <w:p w14:paraId="712AF721" w14:textId="399B3125" w:rsidR="00E12DC6" w:rsidRDefault="00E12DC6" w:rsidP="00E12DC6">
      <w:pPr>
        <w:pStyle w:val="ListParagraph"/>
        <w:numPr>
          <w:ilvl w:val="1"/>
          <w:numId w:val="11"/>
        </w:numPr>
      </w:pPr>
      <w:r>
        <w:rPr>
          <w:noProof/>
          <w:color w:val="6B9F25" w:themeColor="hyperlink"/>
          <w:u w:val="single"/>
        </w:rPr>
        <w:drawing>
          <wp:inline distT="0" distB="0" distL="0" distR="0" wp14:anchorId="32111992" wp14:editId="581E3FCC">
            <wp:extent cx="4916185" cy="1283671"/>
            <wp:effectExtent l="0" t="0" r="0" b="0"/>
            <wp:docPr id="5984646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64624" name="Picture 5984646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831" cy="129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C9F8" w14:textId="74A667AB" w:rsidR="00E12DC6" w:rsidRDefault="00E12DC6" w:rsidP="00E12DC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EE404A8" wp14:editId="7F1B5F26">
            <wp:extent cx="5119717" cy="544681"/>
            <wp:effectExtent l="0" t="0" r="0" b="1905"/>
            <wp:docPr id="8015746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74649" name="Picture 8015746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81" cy="55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C1BE" w14:textId="2F845432" w:rsidR="00E12DC6" w:rsidRDefault="001429C1" w:rsidP="00E12DC6">
      <w:pPr>
        <w:pStyle w:val="ListParagraph"/>
        <w:numPr>
          <w:ilvl w:val="0"/>
          <w:numId w:val="11"/>
        </w:numPr>
      </w:pPr>
      <w:r>
        <w:t>The problems we’re having with the design of the splitters – adding more requirements makes it much harder</w:t>
      </w:r>
    </w:p>
    <w:p w14:paraId="50C08868" w14:textId="62569AFA" w:rsidR="001429C1" w:rsidRDefault="001429C1" w:rsidP="001429C1">
      <w:pPr>
        <w:pStyle w:val="ListParagraph"/>
        <w:numPr>
          <w:ilvl w:val="1"/>
          <w:numId w:val="11"/>
        </w:numPr>
      </w:pPr>
      <w:r>
        <w:t>How simplify it?</w:t>
      </w:r>
    </w:p>
    <w:p w14:paraId="1F5772FC" w14:textId="531C7B53" w:rsidR="001429C1" w:rsidRDefault="001429C1" w:rsidP="001429C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6B40A87" wp14:editId="3B0D7A3B">
            <wp:extent cx="4955534" cy="3544584"/>
            <wp:effectExtent l="0" t="0" r="0" b="0"/>
            <wp:docPr id="8508618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61829" name="Picture 8508618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68" cy="355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764D" w14:textId="75446823" w:rsidR="009B578B" w:rsidRDefault="009B578B" w:rsidP="001429C1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C5C0D82" wp14:editId="07B80E69">
            <wp:extent cx="4905910" cy="3394163"/>
            <wp:effectExtent l="0" t="0" r="0" b="0"/>
            <wp:docPr id="12925531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53171" name="Picture 129255317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71" cy="33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1FE37" w14:textId="4FB77D5B" w:rsidR="009B578B" w:rsidRDefault="009B578B" w:rsidP="009B578B">
      <w:pPr>
        <w:pStyle w:val="ListParagraph"/>
        <w:numPr>
          <w:ilvl w:val="1"/>
          <w:numId w:val="11"/>
        </w:numPr>
      </w:pPr>
      <w:r>
        <w:t>Put quads and septa “turned on” on line where you extract. Other lines would have a small separation</w:t>
      </w:r>
    </w:p>
    <w:p w14:paraId="35AFC1C9" w14:textId="62012A0D" w:rsidR="009B578B" w:rsidRDefault="009B578B" w:rsidP="009B578B">
      <w:pPr>
        <w:pStyle w:val="ListParagraph"/>
        <w:numPr>
          <w:ilvl w:val="1"/>
          <w:numId w:val="11"/>
        </w:numPr>
      </w:pPr>
      <w:r>
        <w:t>Separate Hall D from the system</w:t>
      </w:r>
      <w:r w:rsidR="00653F95">
        <w:t xml:space="preserve"> – send it separated through the whole machine?</w:t>
      </w:r>
    </w:p>
    <w:p w14:paraId="7EBAD89E" w14:textId="28C8435F" w:rsidR="006E122F" w:rsidRDefault="006E122F" w:rsidP="009B578B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called a single-dipole error, it </w:t>
      </w:r>
      <w:r w:rsidR="00354E2A">
        <w:t>propagates</w:t>
      </w:r>
      <w:r>
        <w:t xml:space="preserve"> all the way and must be canceled by 180-degree phase difference. Don’t </w:t>
      </w:r>
      <w:r w:rsidR="00354E2A">
        <w:t>propagate</w:t>
      </w:r>
    </w:p>
    <w:p w14:paraId="076CC200" w14:textId="53847767" w:rsidR="00354E2A" w:rsidRDefault="00354E2A" w:rsidP="009B578B">
      <w:pPr>
        <w:pStyle w:val="ListParagraph"/>
        <w:numPr>
          <w:ilvl w:val="1"/>
          <w:numId w:val="11"/>
        </w:numPr>
      </w:pPr>
      <w:r>
        <w:t>Ryan – can it propagate for only half a pass?</w:t>
      </w:r>
    </w:p>
    <w:p w14:paraId="5A3E22C7" w14:textId="4005CD9E" w:rsidR="00354E2A" w:rsidRDefault="00354E2A" w:rsidP="00354E2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the transverse plane will induce oscillations, so you always want to correct it</w:t>
      </w:r>
    </w:p>
    <w:p w14:paraId="3C98430F" w14:textId="6BA285B0" w:rsidR="008E221D" w:rsidRDefault="008E221D" w:rsidP="00354E2A">
      <w:pPr>
        <w:pStyle w:val="ListParagraph"/>
        <w:numPr>
          <w:ilvl w:val="0"/>
          <w:numId w:val="11"/>
        </w:numPr>
      </w:pPr>
      <w:r>
        <w:t>Ryan – but if we kick down, then kick flat, the angular component is cancelled</w:t>
      </w:r>
    </w:p>
    <w:p w14:paraId="295FDE1D" w14:textId="75226630" w:rsidR="00CE291A" w:rsidRDefault="00CE291A" w:rsidP="00CE291A">
      <w:pPr>
        <w:pStyle w:val="ListParagraph"/>
        <w:numPr>
          <w:ilvl w:val="0"/>
          <w:numId w:val="11"/>
        </w:numPr>
      </w:pPr>
      <w:r>
        <w:t>If RF separator gives a kick, but we turn off the other elements, then just have a small angular separation from A/B/C</w:t>
      </w:r>
    </w:p>
    <w:p w14:paraId="7D094B90" w14:textId="6AD70801" w:rsidR="003829A4" w:rsidRDefault="003829A4" w:rsidP="003829A4">
      <w:pPr>
        <w:pStyle w:val="ListParagraph"/>
        <w:numPr>
          <w:ilvl w:val="1"/>
          <w:numId w:val="11"/>
        </w:numPr>
      </w:pPr>
      <w:r>
        <w:t>Make the small angle kick, get slightly separated beams (maybe one beam size). They’d go through the whole machine that way.</w:t>
      </w:r>
    </w:p>
    <w:p w14:paraId="012431DC" w14:textId="298697C2" w:rsidR="0049251D" w:rsidRDefault="0049251D" w:rsidP="003829A4">
      <w:pPr>
        <w:pStyle w:val="ListParagraph"/>
        <w:numPr>
          <w:ilvl w:val="1"/>
          <w:numId w:val="11"/>
        </w:numPr>
      </w:pPr>
      <w:r>
        <w:t>Ryan – if we cancel out the angular component, can we send the beams through with a vertical spread?</w:t>
      </w:r>
    </w:p>
    <w:p w14:paraId="4AB8B709" w14:textId="4D3C6F59" w:rsidR="008046C1" w:rsidRDefault="008046C1" w:rsidP="003829A4">
      <w:pPr>
        <w:pStyle w:val="ListParagraph"/>
        <w:numPr>
          <w:ilvl w:val="1"/>
          <w:numId w:val="11"/>
        </w:numPr>
      </w:pPr>
      <w:r>
        <w:t>Alex B – do we have enough vertical aperture in the FFA arcs?</w:t>
      </w:r>
    </w:p>
    <w:p w14:paraId="07C53D99" w14:textId="05BDBC2D" w:rsidR="00543325" w:rsidRDefault="00543325" w:rsidP="00543325">
      <w:pPr>
        <w:pStyle w:val="ListParagraph"/>
        <w:numPr>
          <w:ilvl w:val="2"/>
          <w:numId w:val="11"/>
        </w:numPr>
      </w:pPr>
      <w:r>
        <w:t>Ryan – we have ~2 cm in the vertical and under 6 cm in the horizontal</w:t>
      </w:r>
    </w:p>
    <w:p w14:paraId="68628BF5" w14:textId="49B425D2" w:rsidR="00520F3A" w:rsidRDefault="00B51AB9" w:rsidP="00520F3A">
      <w:pPr>
        <w:pStyle w:val="ListParagraph"/>
        <w:numPr>
          <w:ilvl w:val="0"/>
          <w:numId w:val="11"/>
        </w:numPr>
      </w:pPr>
      <w:r>
        <w:t>Ryan – I can ask Alex Coxe to see if he has a better idea on the vertical aperture</w:t>
      </w:r>
      <w:r w:rsidR="00520F3A">
        <w:t xml:space="preserve"> – he may already have an idea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020B61" w:rsidRPr="00E52810" w14:paraId="14C554ED" w14:textId="77777777" w:rsidTr="00D20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C9C42B1" w14:textId="77777777" w:rsidR="00020B61" w:rsidRPr="00E52810" w:rsidRDefault="00020B61" w:rsidP="00D2036C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2125182078"/>
            <w:placeholder>
              <w:docPart w:val="823CA39CF5383F40910E29CFCF9C352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1B76947" w14:textId="77777777" w:rsidR="00020B61" w:rsidRPr="00E52810" w:rsidRDefault="00020B61" w:rsidP="00D2036C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0552602"/>
            <w:placeholder>
              <w:docPart w:val="243434FE2AED95449118D5D27A177697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44E8EB3" w14:textId="77777777" w:rsidR="00020B61" w:rsidRPr="00E52810" w:rsidRDefault="00020B61" w:rsidP="00D2036C">
                <w:r w:rsidRPr="00E52810">
                  <w:t>Deadline</w:t>
                </w:r>
              </w:p>
            </w:tc>
          </w:sdtContent>
        </w:sdt>
      </w:tr>
      <w:tr w:rsidR="00020B61" w:rsidRPr="00E52810" w14:paraId="4B77B79C" w14:textId="77777777" w:rsidTr="00D2036C">
        <w:tc>
          <w:tcPr>
            <w:tcW w:w="6300" w:type="dxa"/>
          </w:tcPr>
          <w:p w14:paraId="7157D126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50FFA2D4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7A167AF3" w14:textId="77777777" w:rsidR="00020B61" w:rsidRPr="00E52810" w:rsidRDefault="00020B61" w:rsidP="00D2036C">
            <w:pPr>
              <w:ind w:left="0"/>
            </w:pPr>
          </w:p>
        </w:tc>
      </w:tr>
      <w:tr w:rsidR="00020B61" w:rsidRPr="00E52810" w14:paraId="168C9D8A" w14:textId="77777777" w:rsidTr="00D2036C">
        <w:tc>
          <w:tcPr>
            <w:tcW w:w="6300" w:type="dxa"/>
          </w:tcPr>
          <w:p w14:paraId="4ACBB4E9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03E8354D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7E51789A" w14:textId="77777777" w:rsidR="00020B61" w:rsidRPr="00E52810" w:rsidRDefault="00020B61" w:rsidP="00D2036C">
            <w:pPr>
              <w:ind w:left="0"/>
            </w:pPr>
          </w:p>
        </w:tc>
      </w:tr>
    </w:tbl>
    <w:p w14:paraId="4494240B" w14:textId="77777777" w:rsidR="0093574A" w:rsidRDefault="0093574A" w:rsidP="00310B83">
      <w:pPr>
        <w:pStyle w:val="Heading2"/>
        <w:ind w:left="0"/>
      </w:pPr>
    </w:p>
    <w:p w14:paraId="11296409" w14:textId="6E51F7F8" w:rsidR="0093574A" w:rsidRDefault="0093574A" w:rsidP="0093574A">
      <w:pPr>
        <w:pStyle w:val="Heading2"/>
      </w:pPr>
      <w:sdt>
        <w:sdtPr>
          <w:alias w:val="Agenda 2, time allotted:"/>
          <w:tag w:val="Agenda 2, time allotted:"/>
          <w:id w:val="74404302"/>
          <w:placeholder>
            <w:docPart w:val="9AE1FC1C8C821A45957ED276064508D5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563707552"/>
          <w:placeholder>
            <w:docPart w:val="75CD85E39BB24A439734A0B30D0344D2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5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1062761106"/>
          <w:placeholder>
            <w:docPart w:val="74FA2499BE51F647B77A54660D55A75D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r>
        <w:rPr>
          <w:rStyle w:val="SubtleEmphasis"/>
        </w:rPr>
        <w:t>AOB</w:t>
      </w:r>
      <w:r>
        <w:t xml:space="preserve">| </w:t>
      </w:r>
      <w:sdt>
        <w:sdtPr>
          <w:alias w:val="Agenda 2, presenter:"/>
          <w:tag w:val="Agenda 2, presenter:"/>
          <w:id w:val="-1575813904"/>
          <w:placeholder>
            <w:docPart w:val="FF4C5AB7458DDE47937FB006B7F5F78B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All</w:t>
      </w:r>
    </w:p>
    <w:p w14:paraId="7BEF5F2B" w14:textId="77777777" w:rsidR="0093574A" w:rsidRDefault="0093574A" w:rsidP="0093574A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93574A" w:rsidRPr="00E52810" w14:paraId="6123E2C5" w14:textId="77777777" w:rsidTr="00D20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2922F3C7" w14:textId="77777777" w:rsidR="0093574A" w:rsidRPr="00E52810" w:rsidRDefault="0093574A" w:rsidP="00D2036C">
            <w:r>
              <w:lastRenderedPageBreak/>
              <w:t>Action Items</w:t>
            </w:r>
          </w:p>
        </w:tc>
        <w:sdt>
          <w:sdtPr>
            <w:alias w:val="Agenda 3, person responsible:"/>
            <w:tag w:val="Agenda 3, person responsible:"/>
            <w:id w:val="-245269941"/>
            <w:placeholder>
              <w:docPart w:val="79F019708A43FE4D9B94E6E83CA3914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CEED636" w14:textId="77777777" w:rsidR="0093574A" w:rsidRPr="00E52810" w:rsidRDefault="0093574A" w:rsidP="00D2036C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281266640"/>
            <w:placeholder>
              <w:docPart w:val="224B2B9B0B4A0A47B2814CB61D9934A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19CA2F2" w14:textId="77777777" w:rsidR="0093574A" w:rsidRPr="00E52810" w:rsidRDefault="0093574A" w:rsidP="00D2036C">
                <w:r w:rsidRPr="00E52810">
                  <w:t>Deadline</w:t>
                </w:r>
              </w:p>
            </w:tc>
          </w:sdtContent>
        </w:sdt>
      </w:tr>
      <w:tr w:rsidR="0093574A" w:rsidRPr="00E52810" w14:paraId="1814AAF3" w14:textId="77777777" w:rsidTr="00D2036C">
        <w:tc>
          <w:tcPr>
            <w:tcW w:w="6300" w:type="dxa"/>
          </w:tcPr>
          <w:p w14:paraId="38BF9CFF" w14:textId="77777777" w:rsidR="0093574A" w:rsidRPr="00E52810" w:rsidRDefault="0093574A" w:rsidP="00D2036C">
            <w:pPr>
              <w:ind w:left="0"/>
            </w:pPr>
          </w:p>
        </w:tc>
        <w:tc>
          <w:tcPr>
            <w:tcW w:w="2250" w:type="dxa"/>
          </w:tcPr>
          <w:p w14:paraId="29F6BF06" w14:textId="77777777" w:rsidR="0093574A" w:rsidRPr="00E52810" w:rsidRDefault="0093574A" w:rsidP="00D2036C">
            <w:pPr>
              <w:ind w:left="0"/>
            </w:pPr>
          </w:p>
        </w:tc>
        <w:tc>
          <w:tcPr>
            <w:tcW w:w="2250" w:type="dxa"/>
          </w:tcPr>
          <w:p w14:paraId="7A0B2198" w14:textId="77777777" w:rsidR="0093574A" w:rsidRPr="00E52810" w:rsidRDefault="0093574A" w:rsidP="00D2036C">
            <w:pPr>
              <w:ind w:left="0"/>
            </w:pPr>
          </w:p>
        </w:tc>
      </w:tr>
      <w:tr w:rsidR="0093574A" w:rsidRPr="00E52810" w14:paraId="3D84255B" w14:textId="77777777" w:rsidTr="00D2036C">
        <w:tc>
          <w:tcPr>
            <w:tcW w:w="6300" w:type="dxa"/>
          </w:tcPr>
          <w:p w14:paraId="6BEEE0F3" w14:textId="77777777" w:rsidR="0093574A" w:rsidRPr="00E52810" w:rsidRDefault="0093574A" w:rsidP="00D2036C">
            <w:pPr>
              <w:ind w:left="0"/>
            </w:pPr>
          </w:p>
        </w:tc>
        <w:tc>
          <w:tcPr>
            <w:tcW w:w="2250" w:type="dxa"/>
          </w:tcPr>
          <w:p w14:paraId="4638BEB7" w14:textId="77777777" w:rsidR="0093574A" w:rsidRPr="00E52810" w:rsidRDefault="0093574A" w:rsidP="00D2036C">
            <w:pPr>
              <w:ind w:left="0"/>
            </w:pPr>
          </w:p>
        </w:tc>
        <w:tc>
          <w:tcPr>
            <w:tcW w:w="2250" w:type="dxa"/>
          </w:tcPr>
          <w:p w14:paraId="09F956D0" w14:textId="77777777" w:rsidR="0093574A" w:rsidRPr="00E52810" w:rsidRDefault="0093574A" w:rsidP="00D2036C">
            <w:pPr>
              <w:ind w:left="0"/>
            </w:pPr>
          </w:p>
        </w:tc>
      </w:tr>
    </w:tbl>
    <w:p w14:paraId="20492DF4" w14:textId="26FFF62F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3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31AD67C8" w:rsidR="001B2077" w:rsidRDefault="001B2077" w:rsidP="00310B83">
      <w:pPr>
        <w:ind w:left="0"/>
        <w:rPr>
          <w:rStyle w:val="Hyperlink"/>
        </w:rPr>
      </w:pPr>
    </w:p>
    <w:sectPr w:rsidR="001B2077" w:rsidSect="00CB50F2">
      <w:footerReference w:type="default" r:id="rId24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5598C" w14:textId="77777777" w:rsidR="00B759D3" w:rsidRDefault="00B759D3">
      <w:pPr>
        <w:spacing w:after="0"/>
      </w:pPr>
      <w:r>
        <w:separator/>
      </w:r>
    </w:p>
  </w:endnote>
  <w:endnote w:type="continuationSeparator" w:id="0">
    <w:p w14:paraId="060A8056" w14:textId="77777777" w:rsidR="00B759D3" w:rsidRDefault="00B759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05D9E" w14:textId="77777777" w:rsidR="00B759D3" w:rsidRDefault="00B759D3">
      <w:pPr>
        <w:spacing w:after="0"/>
      </w:pPr>
      <w:r>
        <w:separator/>
      </w:r>
    </w:p>
  </w:footnote>
  <w:footnote w:type="continuationSeparator" w:id="0">
    <w:p w14:paraId="5F545178" w14:textId="77777777" w:rsidR="00B759D3" w:rsidRDefault="00B759D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02677"/>
    <w:rsid w:val="000032F4"/>
    <w:rsid w:val="000038D6"/>
    <w:rsid w:val="00003A70"/>
    <w:rsid w:val="0000511B"/>
    <w:rsid w:val="00010CE0"/>
    <w:rsid w:val="00017FEE"/>
    <w:rsid w:val="000202B1"/>
    <w:rsid w:val="00020B61"/>
    <w:rsid w:val="000212EF"/>
    <w:rsid w:val="00021A35"/>
    <w:rsid w:val="000227D8"/>
    <w:rsid w:val="00023DFF"/>
    <w:rsid w:val="00025360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4E37"/>
    <w:rsid w:val="0003501F"/>
    <w:rsid w:val="00037401"/>
    <w:rsid w:val="00041356"/>
    <w:rsid w:val="00041844"/>
    <w:rsid w:val="00043C4E"/>
    <w:rsid w:val="00044C91"/>
    <w:rsid w:val="00045937"/>
    <w:rsid w:val="00045FBC"/>
    <w:rsid w:val="000475FE"/>
    <w:rsid w:val="00047AF1"/>
    <w:rsid w:val="00047D16"/>
    <w:rsid w:val="00051129"/>
    <w:rsid w:val="00053073"/>
    <w:rsid w:val="000532AE"/>
    <w:rsid w:val="00053371"/>
    <w:rsid w:val="000534A8"/>
    <w:rsid w:val="0005357A"/>
    <w:rsid w:val="000542F8"/>
    <w:rsid w:val="0005453A"/>
    <w:rsid w:val="000545D1"/>
    <w:rsid w:val="00054A9E"/>
    <w:rsid w:val="00054F9B"/>
    <w:rsid w:val="00055E11"/>
    <w:rsid w:val="00056926"/>
    <w:rsid w:val="000572B2"/>
    <w:rsid w:val="00057A36"/>
    <w:rsid w:val="00057E41"/>
    <w:rsid w:val="00060314"/>
    <w:rsid w:val="00061F2A"/>
    <w:rsid w:val="00062A5B"/>
    <w:rsid w:val="0006336A"/>
    <w:rsid w:val="00063CAE"/>
    <w:rsid w:val="00063DC8"/>
    <w:rsid w:val="000651D2"/>
    <w:rsid w:val="00065658"/>
    <w:rsid w:val="000669FA"/>
    <w:rsid w:val="00067398"/>
    <w:rsid w:val="00067616"/>
    <w:rsid w:val="00070820"/>
    <w:rsid w:val="00071974"/>
    <w:rsid w:val="000722A1"/>
    <w:rsid w:val="0007261D"/>
    <w:rsid w:val="00074BE9"/>
    <w:rsid w:val="00074D76"/>
    <w:rsid w:val="000764C8"/>
    <w:rsid w:val="00076EBF"/>
    <w:rsid w:val="00077B7E"/>
    <w:rsid w:val="00080427"/>
    <w:rsid w:val="0008062A"/>
    <w:rsid w:val="00081DCF"/>
    <w:rsid w:val="00083DF9"/>
    <w:rsid w:val="00085674"/>
    <w:rsid w:val="00085C7B"/>
    <w:rsid w:val="00085DFB"/>
    <w:rsid w:val="000908A2"/>
    <w:rsid w:val="00090C9A"/>
    <w:rsid w:val="00091373"/>
    <w:rsid w:val="0009174E"/>
    <w:rsid w:val="00093CAF"/>
    <w:rsid w:val="00093D0F"/>
    <w:rsid w:val="0009471A"/>
    <w:rsid w:val="00094CD0"/>
    <w:rsid w:val="00095BD3"/>
    <w:rsid w:val="00095CFA"/>
    <w:rsid w:val="000A08FF"/>
    <w:rsid w:val="000A2445"/>
    <w:rsid w:val="000A244B"/>
    <w:rsid w:val="000A33E8"/>
    <w:rsid w:val="000A4796"/>
    <w:rsid w:val="000A4A4A"/>
    <w:rsid w:val="000A4A68"/>
    <w:rsid w:val="000A73AB"/>
    <w:rsid w:val="000B044F"/>
    <w:rsid w:val="000B0BCE"/>
    <w:rsid w:val="000B0BD3"/>
    <w:rsid w:val="000B1AF0"/>
    <w:rsid w:val="000B339D"/>
    <w:rsid w:val="000B3718"/>
    <w:rsid w:val="000B3E66"/>
    <w:rsid w:val="000B486D"/>
    <w:rsid w:val="000B4E7A"/>
    <w:rsid w:val="000B54C0"/>
    <w:rsid w:val="000B5A61"/>
    <w:rsid w:val="000B7964"/>
    <w:rsid w:val="000C0095"/>
    <w:rsid w:val="000C00A2"/>
    <w:rsid w:val="000C0200"/>
    <w:rsid w:val="000C1BF3"/>
    <w:rsid w:val="000C2461"/>
    <w:rsid w:val="000C315B"/>
    <w:rsid w:val="000C5870"/>
    <w:rsid w:val="000C5D56"/>
    <w:rsid w:val="000C68B2"/>
    <w:rsid w:val="000C7A1E"/>
    <w:rsid w:val="000D0DDF"/>
    <w:rsid w:val="000D21F7"/>
    <w:rsid w:val="000D309E"/>
    <w:rsid w:val="000D3FC5"/>
    <w:rsid w:val="000D44FC"/>
    <w:rsid w:val="000D6DC6"/>
    <w:rsid w:val="000D6E39"/>
    <w:rsid w:val="000D717A"/>
    <w:rsid w:val="000D7763"/>
    <w:rsid w:val="000D7B48"/>
    <w:rsid w:val="000E0CB6"/>
    <w:rsid w:val="000E33A6"/>
    <w:rsid w:val="000E4E95"/>
    <w:rsid w:val="000E6483"/>
    <w:rsid w:val="000E6D4B"/>
    <w:rsid w:val="000E6D92"/>
    <w:rsid w:val="000F088D"/>
    <w:rsid w:val="000F3778"/>
    <w:rsid w:val="000F47CD"/>
    <w:rsid w:val="000F5F7D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7632"/>
    <w:rsid w:val="00107A25"/>
    <w:rsid w:val="00110E7D"/>
    <w:rsid w:val="00111748"/>
    <w:rsid w:val="00111817"/>
    <w:rsid w:val="001118FD"/>
    <w:rsid w:val="0011276F"/>
    <w:rsid w:val="00112E81"/>
    <w:rsid w:val="00113387"/>
    <w:rsid w:val="00113990"/>
    <w:rsid w:val="00113E42"/>
    <w:rsid w:val="0011407E"/>
    <w:rsid w:val="00114FA0"/>
    <w:rsid w:val="00117191"/>
    <w:rsid w:val="00117E87"/>
    <w:rsid w:val="00117FD3"/>
    <w:rsid w:val="0012030B"/>
    <w:rsid w:val="0012151E"/>
    <w:rsid w:val="0012250F"/>
    <w:rsid w:val="00122528"/>
    <w:rsid w:val="00122F79"/>
    <w:rsid w:val="00125EE6"/>
    <w:rsid w:val="00127E24"/>
    <w:rsid w:val="001303F3"/>
    <w:rsid w:val="001314DC"/>
    <w:rsid w:val="001318C6"/>
    <w:rsid w:val="00131C10"/>
    <w:rsid w:val="00132DF1"/>
    <w:rsid w:val="00133AAA"/>
    <w:rsid w:val="001346A8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9C1"/>
    <w:rsid w:val="00142A70"/>
    <w:rsid w:val="0014368C"/>
    <w:rsid w:val="00144243"/>
    <w:rsid w:val="001448B0"/>
    <w:rsid w:val="001453F8"/>
    <w:rsid w:val="00146DAC"/>
    <w:rsid w:val="00146E58"/>
    <w:rsid w:val="001509FB"/>
    <w:rsid w:val="0015192A"/>
    <w:rsid w:val="00152CC8"/>
    <w:rsid w:val="00152D12"/>
    <w:rsid w:val="0015446A"/>
    <w:rsid w:val="00154CC1"/>
    <w:rsid w:val="00155D19"/>
    <w:rsid w:val="001560DD"/>
    <w:rsid w:val="00156C97"/>
    <w:rsid w:val="001570B8"/>
    <w:rsid w:val="00157482"/>
    <w:rsid w:val="00157BB3"/>
    <w:rsid w:val="00160B61"/>
    <w:rsid w:val="00160CC0"/>
    <w:rsid w:val="00162296"/>
    <w:rsid w:val="001626BD"/>
    <w:rsid w:val="00163475"/>
    <w:rsid w:val="00163C6D"/>
    <w:rsid w:val="00164513"/>
    <w:rsid w:val="001646F8"/>
    <w:rsid w:val="001658CD"/>
    <w:rsid w:val="00166F4A"/>
    <w:rsid w:val="00167FF1"/>
    <w:rsid w:val="001711BD"/>
    <w:rsid w:val="00171C9E"/>
    <w:rsid w:val="00173A84"/>
    <w:rsid w:val="00175757"/>
    <w:rsid w:val="0017642D"/>
    <w:rsid w:val="0017681F"/>
    <w:rsid w:val="00176C72"/>
    <w:rsid w:val="00180A6C"/>
    <w:rsid w:val="00181150"/>
    <w:rsid w:val="00181D02"/>
    <w:rsid w:val="00183681"/>
    <w:rsid w:val="00184FCB"/>
    <w:rsid w:val="0018514E"/>
    <w:rsid w:val="00185385"/>
    <w:rsid w:val="00185B8C"/>
    <w:rsid w:val="00185FBD"/>
    <w:rsid w:val="0018640A"/>
    <w:rsid w:val="001866EE"/>
    <w:rsid w:val="00186A71"/>
    <w:rsid w:val="00186CF6"/>
    <w:rsid w:val="00186FDA"/>
    <w:rsid w:val="001875B5"/>
    <w:rsid w:val="0019057F"/>
    <w:rsid w:val="00190678"/>
    <w:rsid w:val="00191DBE"/>
    <w:rsid w:val="00194696"/>
    <w:rsid w:val="0019611D"/>
    <w:rsid w:val="0019690F"/>
    <w:rsid w:val="00197BCF"/>
    <w:rsid w:val="001A017C"/>
    <w:rsid w:val="001A16AB"/>
    <w:rsid w:val="001A1B45"/>
    <w:rsid w:val="001A4A51"/>
    <w:rsid w:val="001A4D7E"/>
    <w:rsid w:val="001A4DD9"/>
    <w:rsid w:val="001A5051"/>
    <w:rsid w:val="001A63DA"/>
    <w:rsid w:val="001A65DA"/>
    <w:rsid w:val="001A7912"/>
    <w:rsid w:val="001A7CEA"/>
    <w:rsid w:val="001B1273"/>
    <w:rsid w:val="001B15F0"/>
    <w:rsid w:val="001B19F1"/>
    <w:rsid w:val="001B2077"/>
    <w:rsid w:val="001B42EF"/>
    <w:rsid w:val="001B473A"/>
    <w:rsid w:val="001B53F6"/>
    <w:rsid w:val="001B7741"/>
    <w:rsid w:val="001B7CDF"/>
    <w:rsid w:val="001C0C32"/>
    <w:rsid w:val="001C13AF"/>
    <w:rsid w:val="001C1EE1"/>
    <w:rsid w:val="001C1FF0"/>
    <w:rsid w:val="001C2052"/>
    <w:rsid w:val="001C36DF"/>
    <w:rsid w:val="001C4207"/>
    <w:rsid w:val="001C4546"/>
    <w:rsid w:val="001C6BD0"/>
    <w:rsid w:val="001D19E0"/>
    <w:rsid w:val="001D4242"/>
    <w:rsid w:val="001D449C"/>
    <w:rsid w:val="001D4D0B"/>
    <w:rsid w:val="001D5C4A"/>
    <w:rsid w:val="001E3220"/>
    <w:rsid w:val="001E354D"/>
    <w:rsid w:val="001E4570"/>
    <w:rsid w:val="001E7DF1"/>
    <w:rsid w:val="001E7FE5"/>
    <w:rsid w:val="001F0E4B"/>
    <w:rsid w:val="001F189B"/>
    <w:rsid w:val="001F246D"/>
    <w:rsid w:val="001F28D5"/>
    <w:rsid w:val="001F5542"/>
    <w:rsid w:val="001F5CC0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18B9"/>
    <w:rsid w:val="00223012"/>
    <w:rsid w:val="00223E17"/>
    <w:rsid w:val="002262EA"/>
    <w:rsid w:val="002272CD"/>
    <w:rsid w:val="00227B16"/>
    <w:rsid w:val="002304A8"/>
    <w:rsid w:val="002304CB"/>
    <w:rsid w:val="00230AC5"/>
    <w:rsid w:val="00231410"/>
    <w:rsid w:val="00231EB9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0AB1"/>
    <w:rsid w:val="0024154C"/>
    <w:rsid w:val="00241F0F"/>
    <w:rsid w:val="00241FBE"/>
    <w:rsid w:val="0024307C"/>
    <w:rsid w:val="00246F3B"/>
    <w:rsid w:val="00252FED"/>
    <w:rsid w:val="0025312D"/>
    <w:rsid w:val="00253FDC"/>
    <w:rsid w:val="00257BD5"/>
    <w:rsid w:val="002603B7"/>
    <w:rsid w:val="002628AC"/>
    <w:rsid w:val="00262AB4"/>
    <w:rsid w:val="00262EEA"/>
    <w:rsid w:val="0026302F"/>
    <w:rsid w:val="00263429"/>
    <w:rsid w:val="002634AD"/>
    <w:rsid w:val="0026452E"/>
    <w:rsid w:val="00266481"/>
    <w:rsid w:val="002664EF"/>
    <w:rsid w:val="00266696"/>
    <w:rsid w:val="00266E55"/>
    <w:rsid w:val="00267B63"/>
    <w:rsid w:val="00270AAE"/>
    <w:rsid w:val="00270B12"/>
    <w:rsid w:val="00270EA8"/>
    <w:rsid w:val="00273ECD"/>
    <w:rsid w:val="0027408E"/>
    <w:rsid w:val="0027442E"/>
    <w:rsid w:val="002749E7"/>
    <w:rsid w:val="002764CA"/>
    <w:rsid w:val="002772BF"/>
    <w:rsid w:val="00277460"/>
    <w:rsid w:val="00281170"/>
    <w:rsid w:val="0028246D"/>
    <w:rsid w:val="002835C6"/>
    <w:rsid w:val="00283755"/>
    <w:rsid w:val="00283B31"/>
    <w:rsid w:val="00285EE3"/>
    <w:rsid w:val="00286950"/>
    <w:rsid w:val="00286EE4"/>
    <w:rsid w:val="00287049"/>
    <w:rsid w:val="00287793"/>
    <w:rsid w:val="002879E7"/>
    <w:rsid w:val="00287D68"/>
    <w:rsid w:val="002908D8"/>
    <w:rsid w:val="00291D6E"/>
    <w:rsid w:val="00291E29"/>
    <w:rsid w:val="002925EB"/>
    <w:rsid w:val="0029263C"/>
    <w:rsid w:val="00292B0F"/>
    <w:rsid w:val="002931E1"/>
    <w:rsid w:val="002933EE"/>
    <w:rsid w:val="002947E1"/>
    <w:rsid w:val="00295487"/>
    <w:rsid w:val="00295D0A"/>
    <w:rsid w:val="0029604C"/>
    <w:rsid w:val="00297677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5067"/>
    <w:rsid w:val="002B5620"/>
    <w:rsid w:val="002B6A26"/>
    <w:rsid w:val="002B6C94"/>
    <w:rsid w:val="002B7F2F"/>
    <w:rsid w:val="002C183E"/>
    <w:rsid w:val="002C2D88"/>
    <w:rsid w:val="002C436A"/>
    <w:rsid w:val="002C4533"/>
    <w:rsid w:val="002D0345"/>
    <w:rsid w:val="002D055F"/>
    <w:rsid w:val="002D08AE"/>
    <w:rsid w:val="002D0B85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588B"/>
    <w:rsid w:val="002E7469"/>
    <w:rsid w:val="002F1201"/>
    <w:rsid w:val="002F123C"/>
    <w:rsid w:val="002F3397"/>
    <w:rsid w:val="002F394D"/>
    <w:rsid w:val="002F3DAD"/>
    <w:rsid w:val="002F4ABE"/>
    <w:rsid w:val="002F5C9C"/>
    <w:rsid w:val="002F6C18"/>
    <w:rsid w:val="002F7140"/>
    <w:rsid w:val="002F71F4"/>
    <w:rsid w:val="002F75A3"/>
    <w:rsid w:val="003001C3"/>
    <w:rsid w:val="00300897"/>
    <w:rsid w:val="00300990"/>
    <w:rsid w:val="0030301F"/>
    <w:rsid w:val="00303177"/>
    <w:rsid w:val="003037DA"/>
    <w:rsid w:val="003039EE"/>
    <w:rsid w:val="0030410F"/>
    <w:rsid w:val="00307793"/>
    <w:rsid w:val="00310B83"/>
    <w:rsid w:val="00313D39"/>
    <w:rsid w:val="003143F8"/>
    <w:rsid w:val="00316E9A"/>
    <w:rsid w:val="0031758E"/>
    <w:rsid w:val="00323639"/>
    <w:rsid w:val="00323A56"/>
    <w:rsid w:val="00325291"/>
    <w:rsid w:val="0032779B"/>
    <w:rsid w:val="0033084A"/>
    <w:rsid w:val="0033438F"/>
    <w:rsid w:val="00334D12"/>
    <w:rsid w:val="00335448"/>
    <w:rsid w:val="00337865"/>
    <w:rsid w:val="003443C3"/>
    <w:rsid w:val="0034622A"/>
    <w:rsid w:val="00346808"/>
    <w:rsid w:val="00346CAC"/>
    <w:rsid w:val="003470EC"/>
    <w:rsid w:val="00347395"/>
    <w:rsid w:val="003475F1"/>
    <w:rsid w:val="00347D4F"/>
    <w:rsid w:val="00350362"/>
    <w:rsid w:val="003505C9"/>
    <w:rsid w:val="003506F6"/>
    <w:rsid w:val="00350C3B"/>
    <w:rsid w:val="003510AE"/>
    <w:rsid w:val="003514AA"/>
    <w:rsid w:val="00351965"/>
    <w:rsid w:val="00352D69"/>
    <w:rsid w:val="00353EF0"/>
    <w:rsid w:val="00354E2A"/>
    <w:rsid w:val="003579C2"/>
    <w:rsid w:val="00357FF9"/>
    <w:rsid w:val="00361166"/>
    <w:rsid w:val="0036174B"/>
    <w:rsid w:val="00361D4C"/>
    <w:rsid w:val="00362D70"/>
    <w:rsid w:val="0036340F"/>
    <w:rsid w:val="003639E5"/>
    <w:rsid w:val="003642CB"/>
    <w:rsid w:val="00364641"/>
    <w:rsid w:val="00366DB7"/>
    <w:rsid w:val="00370536"/>
    <w:rsid w:val="00370E49"/>
    <w:rsid w:val="0037187A"/>
    <w:rsid w:val="00371DA8"/>
    <w:rsid w:val="00371ED5"/>
    <w:rsid w:val="00371FD2"/>
    <w:rsid w:val="00372BBE"/>
    <w:rsid w:val="00372DEE"/>
    <w:rsid w:val="00373814"/>
    <w:rsid w:val="0037397B"/>
    <w:rsid w:val="0037473E"/>
    <w:rsid w:val="00376C4F"/>
    <w:rsid w:val="00377118"/>
    <w:rsid w:val="00380E74"/>
    <w:rsid w:val="00381222"/>
    <w:rsid w:val="003819EF"/>
    <w:rsid w:val="00381C50"/>
    <w:rsid w:val="003829A4"/>
    <w:rsid w:val="00382B36"/>
    <w:rsid w:val="00382D92"/>
    <w:rsid w:val="00383349"/>
    <w:rsid w:val="00383665"/>
    <w:rsid w:val="003843F7"/>
    <w:rsid w:val="003871E2"/>
    <w:rsid w:val="00387B56"/>
    <w:rsid w:val="00392116"/>
    <w:rsid w:val="00393837"/>
    <w:rsid w:val="00393ABA"/>
    <w:rsid w:val="00393CE5"/>
    <w:rsid w:val="003A0DC3"/>
    <w:rsid w:val="003A183B"/>
    <w:rsid w:val="003A523E"/>
    <w:rsid w:val="003A53AD"/>
    <w:rsid w:val="003A55AF"/>
    <w:rsid w:val="003A6BA2"/>
    <w:rsid w:val="003A7E85"/>
    <w:rsid w:val="003B1BCE"/>
    <w:rsid w:val="003B244C"/>
    <w:rsid w:val="003B244F"/>
    <w:rsid w:val="003B2E38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14D5"/>
    <w:rsid w:val="003D1C19"/>
    <w:rsid w:val="003D265D"/>
    <w:rsid w:val="003D3774"/>
    <w:rsid w:val="003D3802"/>
    <w:rsid w:val="003D3968"/>
    <w:rsid w:val="003D39A0"/>
    <w:rsid w:val="003D3C00"/>
    <w:rsid w:val="003D45B7"/>
    <w:rsid w:val="003D6B89"/>
    <w:rsid w:val="003D6C32"/>
    <w:rsid w:val="003D7927"/>
    <w:rsid w:val="003E0DEE"/>
    <w:rsid w:val="003E11E3"/>
    <w:rsid w:val="003E1D96"/>
    <w:rsid w:val="003E2D3E"/>
    <w:rsid w:val="003E47D4"/>
    <w:rsid w:val="003E4BBA"/>
    <w:rsid w:val="003E62A8"/>
    <w:rsid w:val="003E63A8"/>
    <w:rsid w:val="003E6EFE"/>
    <w:rsid w:val="003F1866"/>
    <w:rsid w:val="003F1BCB"/>
    <w:rsid w:val="003F317C"/>
    <w:rsid w:val="003F3A63"/>
    <w:rsid w:val="003F405C"/>
    <w:rsid w:val="003F4675"/>
    <w:rsid w:val="003F49EA"/>
    <w:rsid w:val="0040068D"/>
    <w:rsid w:val="0040147E"/>
    <w:rsid w:val="004018E6"/>
    <w:rsid w:val="00401CAF"/>
    <w:rsid w:val="00402A86"/>
    <w:rsid w:val="00403C3F"/>
    <w:rsid w:val="004041E6"/>
    <w:rsid w:val="0040573E"/>
    <w:rsid w:val="00405D77"/>
    <w:rsid w:val="00405EBF"/>
    <w:rsid w:val="0040760C"/>
    <w:rsid w:val="004110F6"/>
    <w:rsid w:val="004114D7"/>
    <w:rsid w:val="00411944"/>
    <w:rsid w:val="00413400"/>
    <w:rsid w:val="00413B00"/>
    <w:rsid w:val="0041439B"/>
    <w:rsid w:val="00416A70"/>
    <w:rsid w:val="00417835"/>
    <w:rsid w:val="00417A44"/>
    <w:rsid w:val="0042081F"/>
    <w:rsid w:val="00420FFF"/>
    <w:rsid w:val="00421320"/>
    <w:rsid w:val="0042236D"/>
    <w:rsid w:val="004240B0"/>
    <w:rsid w:val="00424219"/>
    <w:rsid w:val="00424DCE"/>
    <w:rsid w:val="004260E5"/>
    <w:rsid w:val="00426434"/>
    <w:rsid w:val="004307BB"/>
    <w:rsid w:val="00431286"/>
    <w:rsid w:val="004321B5"/>
    <w:rsid w:val="00432558"/>
    <w:rsid w:val="00433D54"/>
    <w:rsid w:val="0043680A"/>
    <w:rsid w:val="00437357"/>
    <w:rsid w:val="004375D1"/>
    <w:rsid w:val="00437BB9"/>
    <w:rsid w:val="004405B5"/>
    <w:rsid w:val="0044291A"/>
    <w:rsid w:val="00442E2C"/>
    <w:rsid w:val="00443E56"/>
    <w:rsid w:val="00444D8F"/>
    <w:rsid w:val="004461BF"/>
    <w:rsid w:val="00446971"/>
    <w:rsid w:val="00447853"/>
    <w:rsid w:val="00447BD1"/>
    <w:rsid w:val="00447CF7"/>
    <w:rsid w:val="0045000F"/>
    <w:rsid w:val="004527B5"/>
    <w:rsid w:val="0045488D"/>
    <w:rsid w:val="004555CA"/>
    <w:rsid w:val="004558F2"/>
    <w:rsid w:val="004560E6"/>
    <w:rsid w:val="00457A52"/>
    <w:rsid w:val="00461454"/>
    <w:rsid w:val="00461C66"/>
    <w:rsid w:val="004621BB"/>
    <w:rsid w:val="00462B6B"/>
    <w:rsid w:val="00462CEE"/>
    <w:rsid w:val="00462E30"/>
    <w:rsid w:val="00466BE9"/>
    <w:rsid w:val="00467A1A"/>
    <w:rsid w:val="00470444"/>
    <w:rsid w:val="004704E8"/>
    <w:rsid w:val="00470C34"/>
    <w:rsid w:val="00470CB9"/>
    <w:rsid w:val="00471BCD"/>
    <w:rsid w:val="00471DF1"/>
    <w:rsid w:val="0047258B"/>
    <w:rsid w:val="00474741"/>
    <w:rsid w:val="004749DE"/>
    <w:rsid w:val="00475B9E"/>
    <w:rsid w:val="0047612A"/>
    <w:rsid w:val="004764A9"/>
    <w:rsid w:val="004804E3"/>
    <w:rsid w:val="004815B6"/>
    <w:rsid w:val="00481947"/>
    <w:rsid w:val="00483F89"/>
    <w:rsid w:val="004847B6"/>
    <w:rsid w:val="00484A3C"/>
    <w:rsid w:val="00486CC6"/>
    <w:rsid w:val="004917B8"/>
    <w:rsid w:val="0049251D"/>
    <w:rsid w:val="00496204"/>
    <w:rsid w:val="004967FC"/>
    <w:rsid w:val="00497DDE"/>
    <w:rsid w:val="004A1483"/>
    <w:rsid w:val="004A17B2"/>
    <w:rsid w:val="004A197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1501"/>
    <w:rsid w:val="004B1550"/>
    <w:rsid w:val="004B2188"/>
    <w:rsid w:val="004B30B9"/>
    <w:rsid w:val="004B439D"/>
    <w:rsid w:val="004C2B05"/>
    <w:rsid w:val="004C4FFE"/>
    <w:rsid w:val="004C5A30"/>
    <w:rsid w:val="004C5C09"/>
    <w:rsid w:val="004C6D24"/>
    <w:rsid w:val="004C77CB"/>
    <w:rsid w:val="004C7DD2"/>
    <w:rsid w:val="004D01D4"/>
    <w:rsid w:val="004D3543"/>
    <w:rsid w:val="004D391D"/>
    <w:rsid w:val="004D5BB6"/>
    <w:rsid w:val="004D5CAC"/>
    <w:rsid w:val="004D7055"/>
    <w:rsid w:val="004D719D"/>
    <w:rsid w:val="004D72F9"/>
    <w:rsid w:val="004E045A"/>
    <w:rsid w:val="004E15F3"/>
    <w:rsid w:val="004E24BE"/>
    <w:rsid w:val="004E24FA"/>
    <w:rsid w:val="004E2557"/>
    <w:rsid w:val="004E2AB4"/>
    <w:rsid w:val="004E54A2"/>
    <w:rsid w:val="004E5C70"/>
    <w:rsid w:val="004F1901"/>
    <w:rsid w:val="004F207D"/>
    <w:rsid w:val="004F22D4"/>
    <w:rsid w:val="004F32A1"/>
    <w:rsid w:val="004F622E"/>
    <w:rsid w:val="005009F1"/>
    <w:rsid w:val="00501A88"/>
    <w:rsid w:val="00501ECC"/>
    <w:rsid w:val="00501FE4"/>
    <w:rsid w:val="00502C22"/>
    <w:rsid w:val="0050332D"/>
    <w:rsid w:val="00503410"/>
    <w:rsid w:val="00503676"/>
    <w:rsid w:val="00504A2E"/>
    <w:rsid w:val="00507959"/>
    <w:rsid w:val="00510925"/>
    <w:rsid w:val="00510D37"/>
    <w:rsid w:val="00512847"/>
    <w:rsid w:val="00512C6F"/>
    <w:rsid w:val="00514CB3"/>
    <w:rsid w:val="00515A2E"/>
    <w:rsid w:val="00515D51"/>
    <w:rsid w:val="00517055"/>
    <w:rsid w:val="005170C2"/>
    <w:rsid w:val="00517406"/>
    <w:rsid w:val="00517957"/>
    <w:rsid w:val="00520250"/>
    <w:rsid w:val="00520306"/>
    <w:rsid w:val="005206EF"/>
    <w:rsid w:val="00520F3A"/>
    <w:rsid w:val="0052139E"/>
    <w:rsid w:val="00523128"/>
    <w:rsid w:val="00524023"/>
    <w:rsid w:val="00524DFF"/>
    <w:rsid w:val="0052570D"/>
    <w:rsid w:val="0052642B"/>
    <w:rsid w:val="00526542"/>
    <w:rsid w:val="005266DE"/>
    <w:rsid w:val="00526889"/>
    <w:rsid w:val="00526AA6"/>
    <w:rsid w:val="00526C42"/>
    <w:rsid w:val="0052728C"/>
    <w:rsid w:val="00530471"/>
    <w:rsid w:val="0053090B"/>
    <w:rsid w:val="00531545"/>
    <w:rsid w:val="00531DEA"/>
    <w:rsid w:val="005335CA"/>
    <w:rsid w:val="005350E7"/>
    <w:rsid w:val="00535B7D"/>
    <w:rsid w:val="00536324"/>
    <w:rsid w:val="00543325"/>
    <w:rsid w:val="0054428E"/>
    <w:rsid w:val="005442F2"/>
    <w:rsid w:val="0054433A"/>
    <w:rsid w:val="0054450B"/>
    <w:rsid w:val="005451FC"/>
    <w:rsid w:val="005454AA"/>
    <w:rsid w:val="005508F1"/>
    <w:rsid w:val="005510F6"/>
    <w:rsid w:val="005516D6"/>
    <w:rsid w:val="0055210C"/>
    <w:rsid w:val="00552527"/>
    <w:rsid w:val="00552E0F"/>
    <w:rsid w:val="00553AAA"/>
    <w:rsid w:val="00556BFA"/>
    <w:rsid w:val="00557792"/>
    <w:rsid w:val="00557E9B"/>
    <w:rsid w:val="00560480"/>
    <w:rsid w:val="0056132E"/>
    <w:rsid w:val="0056153C"/>
    <w:rsid w:val="0056188D"/>
    <w:rsid w:val="00563523"/>
    <w:rsid w:val="0056404D"/>
    <w:rsid w:val="005649D5"/>
    <w:rsid w:val="00564E5B"/>
    <w:rsid w:val="005653FC"/>
    <w:rsid w:val="00570151"/>
    <w:rsid w:val="005701D6"/>
    <w:rsid w:val="0057212A"/>
    <w:rsid w:val="005734AB"/>
    <w:rsid w:val="0057532E"/>
    <w:rsid w:val="00575D85"/>
    <w:rsid w:val="00575DC8"/>
    <w:rsid w:val="005769D5"/>
    <w:rsid w:val="005773CA"/>
    <w:rsid w:val="0057776D"/>
    <w:rsid w:val="00580002"/>
    <w:rsid w:val="005808D1"/>
    <w:rsid w:val="00581C31"/>
    <w:rsid w:val="00582282"/>
    <w:rsid w:val="00582A1C"/>
    <w:rsid w:val="0058442F"/>
    <w:rsid w:val="00585769"/>
    <w:rsid w:val="00585F1E"/>
    <w:rsid w:val="00586227"/>
    <w:rsid w:val="00586A3E"/>
    <w:rsid w:val="00586D92"/>
    <w:rsid w:val="00592199"/>
    <w:rsid w:val="00595414"/>
    <w:rsid w:val="005960F4"/>
    <w:rsid w:val="00596276"/>
    <w:rsid w:val="00596D2F"/>
    <w:rsid w:val="00597B48"/>
    <w:rsid w:val="005A0F6E"/>
    <w:rsid w:val="005A1E0F"/>
    <w:rsid w:val="005A1E36"/>
    <w:rsid w:val="005A2094"/>
    <w:rsid w:val="005A38AE"/>
    <w:rsid w:val="005A4C5A"/>
    <w:rsid w:val="005A6BF4"/>
    <w:rsid w:val="005A7872"/>
    <w:rsid w:val="005A7ABE"/>
    <w:rsid w:val="005B0304"/>
    <w:rsid w:val="005B0794"/>
    <w:rsid w:val="005B12CB"/>
    <w:rsid w:val="005B168B"/>
    <w:rsid w:val="005B1F4F"/>
    <w:rsid w:val="005B24F7"/>
    <w:rsid w:val="005B285D"/>
    <w:rsid w:val="005B2C7F"/>
    <w:rsid w:val="005B3815"/>
    <w:rsid w:val="005B38C5"/>
    <w:rsid w:val="005B6698"/>
    <w:rsid w:val="005B7068"/>
    <w:rsid w:val="005B71EE"/>
    <w:rsid w:val="005B727D"/>
    <w:rsid w:val="005C0568"/>
    <w:rsid w:val="005C2262"/>
    <w:rsid w:val="005C2B6E"/>
    <w:rsid w:val="005C3197"/>
    <w:rsid w:val="005C3C5A"/>
    <w:rsid w:val="005C3C97"/>
    <w:rsid w:val="005C4D01"/>
    <w:rsid w:val="005C4DD1"/>
    <w:rsid w:val="005C5FF9"/>
    <w:rsid w:val="005D3952"/>
    <w:rsid w:val="005D40FE"/>
    <w:rsid w:val="005D5A0C"/>
    <w:rsid w:val="005D6100"/>
    <w:rsid w:val="005D6486"/>
    <w:rsid w:val="005D6A6E"/>
    <w:rsid w:val="005E0961"/>
    <w:rsid w:val="005E2C8A"/>
    <w:rsid w:val="005E3063"/>
    <w:rsid w:val="005E53EE"/>
    <w:rsid w:val="005E5B66"/>
    <w:rsid w:val="005E5F5A"/>
    <w:rsid w:val="005E73AE"/>
    <w:rsid w:val="005E7D19"/>
    <w:rsid w:val="005F0A22"/>
    <w:rsid w:val="005F1907"/>
    <w:rsid w:val="005F2493"/>
    <w:rsid w:val="005F55CE"/>
    <w:rsid w:val="005F64EF"/>
    <w:rsid w:val="005F65DB"/>
    <w:rsid w:val="00601354"/>
    <w:rsid w:val="006014F9"/>
    <w:rsid w:val="00604D98"/>
    <w:rsid w:val="006070CD"/>
    <w:rsid w:val="00607385"/>
    <w:rsid w:val="00607BB1"/>
    <w:rsid w:val="006107AC"/>
    <w:rsid w:val="006118A9"/>
    <w:rsid w:val="0061247C"/>
    <w:rsid w:val="006127A3"/>
    <w:rsid w:val="00612C67"/>
    <w:rsid w:val="00614C2D"/>
    <w:rsid w:val="0061538C"/>
    <w:rsid w:val="0061540A"/>
    <w:rsid w:val="00616345"/>
    <w:rsid w:val="006171E9"/>
    <w:rsid w:val="0061733A"/>
    <w:rsid w:val="00617AA0"/>
    <w:rsid w:val="00620E39"/>
    <w:rsid w:val="00622E50"/>
    <w:rsid w:val="0062314C"/>
    <w:rsid w:val="00624603"/>
    <w:rsid w:val="00625864"/>
    <w:rsid w:val="00627551"/>
    <w:rsid w:val="00630547"/>
    <w:rsid w:val="006313BC"/>
    <w:rsid w:val="00631C1A"/>
    <w:rsid w:val="006357A6"/>
    <w:rsid w:val="006357F3"/>
    <w:rsid w:val="00635DD3"/>
    <w:rsid w:val="0063707E"/>
    <w:rsid w:val="00637662"/>
    <w:rsid w:val="006410AB"/>
    <w:rsid w:val="00641ED8"/>
    <w:rsid w:val="006430E3"/>
    <w:rsid w:val="0064473F"/>
    <w:rsid w:val="00644B11"/>
    <w:rsid w:val="006456BF"/>
    <w:rsid w:val="00645F6C"/>
    <w:rsid w:val="00646A4B"/>
    <w:rsid w:val="006477F0"/>
    <w:rsid w:val="006479A1"/>
    <w:rsid w:val="006513E3"/>
    <w:rsid w:val="00653F95"/>
    <w:rsid w:val="0065420A"/>
    <w:rsid w:val="00654AB8"/>
    <w:rsid w:val="00655C96"/>
    <w:rsid w:val="00655DC7"/>
    <w:rsid w:val="00656411"/>
    <w:rsid w:val="00660048"/>
    <w:rsid w:val="0066086F"/>
    <w:rsid w:val="006620BF"/>
    <w:rsid w:val="00662967"/>
    <w:rsid w:val="00663531"/>
    <w:rsid w:val="00663C44"/>
    <w:rsid w:val="00663E22"/>
    <w:rsid w:val="0066525C"/>
    <w:rsid w:val="00666B7D"/>
    <w:rsid w:val="006673B9"/>
    <w:rsid w:val="00667413"/>
    <w:rsid w:val="00667EB9"/>
    <w:rsid w:val="00670DA4"/>
    <w:rsid w:val="00672078"/>
    <w:rsid w:val="00672A4D"/>
    <w:rsid w:val="00672A6F"/>
    <w:rsid w:val="006737DE"/>
    <w:rsid w:val="00673E31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6290"/>
    <w:rsid w:val="006872A4"/>
    <w:rsid w:val="0069107D"/>
    <w:rsid w:val="0069198D"/>
    <w:rsid w:val="00691F9D"/>
    <w:rsid w:val="006928B4"/>
    <w:rsid w:val="006930DB"/>
    <w:rsid w:val="006943FB"/>
    <w:rsid w:val="006A0273"/>
    <w:rsid w:val="006A0801"/>
    <w:rsid w:val="006A10CA"/>
    <w:rsid w:val="006A18E4"/>
    <w:rsid w:val="006A1A0E"/>
    <w:rsid w:val="006A1E10"/>
    <w:rsid w:val="006A6815"/>
    <w:rsid w:val="006A7166"/>
    <w:rsid w:val="006A7A4A"/>
    <w:rsid w:val="006B006C"/>
    <w:rsid w:val="006B0277"/>
    <w:rsid w:val="006B14AF"/>
    <w:rsid w:val="006B230A"/>
    <w:rsid w:val="006B289E"/>
    <w:rsid w:val="006B292E"/>
    <w:rsid w:val="006B4353"/>
    <w:rsid w:val="006B57B6"/>
    <w:rsid w:val="006C29ED"/>
    <w:rsid w:val="006C61F6"/>
    <w:rsid w:val="006C6533"/>
    <w:rsid w:val="006D0AC9"/>
    <w:rsid w:val="006D3200"/>
    <w:rsid w:val="006D402B"/>
    <w:rsid w:val="006D571F"/>
    <w:rsid w:val="006D672C"/>
    <w:rsid w:val="006E03AA"/>
    <w:rsid w:val="006E0C39"/>
    <w:rsid w:val="006E122F"/>
    <w:rsid w:val="006E2831"/>
    <w:rsid w:val="006E2F36"/>
    <w:rsid w:val="006E2F5E"/>
    <w:rsid w:val="006E3569"/>
    <w:rsid w:val="006E4B85"/>
    <w:rsid w:val="006E7933"/>
    <w:rsid w:val="006E7EB4"/>
    <w:rsid w:val="006F0685"/>
    <w:rsid w:val="006F2CEA"/>
    <w:rsid w:val="006F2E76"/>
    <w:rsid w:val="006F3849"/>
    <w:rsid w:val="006F3983"/>
    <w:rsid w:val="006F3CE6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43E5"/>
    <w:rsid w:val="00705735"/>
    <w:rsid w:val="0070573B"/>
    <w:rsid w:val="00705B3E"/>
    <w:rsid w:val="00706787"/>
    <w:rsid w:val="00710577"/>
    <w:rsid w:val="007109F1"/>
    <w:rsid w:val="00711BF0"/>
    <w:rsid w:val="00712345"/>
    <w:rsid w:val="007135E6"/>
    <w:rsid w:val="00714174"/>
    <w:rsid w:val="00714300"/>
    <w:rsid w:val="00715EC6"/>
    <w:rsid w:val="007162B1"/>
    <w:rsid w:val="00716BFD"/>
    <w:rsid w:val="007171CA"/>
    <w:rsid w:val="007171ED"/>
    <w:rsid w:val="007178DF"/>
    <w:rsid w:val="00720932"/>
    <w:rsid w:val="00721DCD"/>
    <w:rsid w:val="007229CA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6C3"/>
    <w:rsid w:val="007351A3"/>
    <w:rsid w:val="00735563"/>
    <w:rsid w:val="00735F63"/>
    <w:rsid w:val="0073619D"/>
    <w:rsid w:val="00736558"/>
    <w:rsid w:val="00737CBD"/>
    <w:rsid w:val="00741E6C"/>
    <w:rsid w:val="0074306F"/>
    <w:rsid w:val="00744CD1"/>
    <w:rsid w:val="0075010D"/>
    <w:rsid w:val="00751464"/>
    <w:rsid w:val="007516FE"/>
    <w:rsid w:val="007523E0"/>
    <w:rsid w:val="007527E7"/>
    <w:rsid w:val="00752815"/>
    <w:rsid w:val="00752843"/>
    <w:rsid w:val="007538F3"/>
    <w:rsid w:val="00753ADA"/>
    <w:rsid w:val="00756B32"/>
    <w:rsid w:val="00757405"/>
    <w:rsid w:val="007618BC"/>
    <w:rsid w:val="007628C8"/>
    <w:rsid w:val="00763D09"/>
    <w:rsid w:val="0076479A"/>
    <w:rsid w:val="007647D8"/>
    <w:rsid w:val="00765694"/>
    <w:rsid w:val="00765C85"/>
    <w:rsid w:val="007661C4"/>
    <w:rsid w:val="007665F3"/>
    <w:rsid w:val="00767CBB"/>
    <w:rsid w:val="00770155"/>
    <w:rsid w:val="0077042F"/>
    <w:rsid w:val="0077190D"/>
    <w:rsid w:val="00773D32"/>
    <w:rsid w:val="0077601B"/>
    <w:rsid w:val="00776217"/>
    <w:rsid w:val="0077648A"/>
    <w:rsid w:val="00777487"/>
    <w:rsid w:val="00777C08"/>
    <w:rsid w:val="0078230F"/>
    <w:rsid w:val="0078550E"/>
    <w:rsid w:val="00786DD9"/>
    <w:rsid w:val="0078750B"/>
    <w:rsid w:val="00791EB4"/>
    <w:rsid w:val="007952CF"/>
    <w:rsid w:val="00795414"/>
    <w:rsid w:val="00795581"/>
    <w:rsid w:val="007959A1"/>
    <w:rsid w:val="00795F33"/>
    <w:rsid w:val="0079687A"/>
    <w:rsid w:val="0079777A"/>
    <w:rsid w:val="007A0614"/>
    <w:rsid w:val="007A27A3"/>
    <w:rsid w:val="007A49BF"/>
    <w:rsid w:val="007A5047"/>
    <w:rsid w:val="007A5D06"/>
    <w:rsid w:val="007A7622"/>
    <w:rsid w:val="007A7AF6"/>
    <w:rsid w:val="007B0BE3"/>
    <w:rsid w:val="007B1E98"/>
    <w:rsid w:val="007B501D"/>
    <w:rsid w:val="007B5838"/>
    <w:rsid w:val="007B5D7F"/>
    <w:rsid w:val="007B6148"/>
    <w:rsid w:val="007B62C8"/>
    <w:rsid w:val="007B6FDD"/>
    <w:rsid w:val="007B7333"/>
    <w:rsid w:val="007B7AAC"/>
    <w:rsid w:val="007B7B65"/>
    <w:rsid w:val="007B7D67"/>
    <w:rsid w:val="007C11B1"/>
    <w:rsid w:val="007C13BB"/>
    <w:rsid w:val="007C30F3"/>
    <w:rsid w:val="007C3953"/>
    <w:rsid w:val="007C4F0D"/>
    <w:rsid w:val="007C6B88"/>
    <w:rsid w:val="007C7671"/>
    <w:rsid w:val="007C77A6"/>
    <w:rsid w:val="007D0E99"/>
    <w:rsid w:val="007D2602"/>
    <w:rsid w:val="007D2716"/>
    <w:rsid w:val="007D3D72"/>
    <w:rsid w:val="007D3E85"/>
    <w:rsid w:val="007D488A"/>
    <w:rsid w:val="007D55B0"/>
    <w:rsid w:val="007D5837"/>
    <w:rsid w:val="007D5F8F"/>
    <w:rsid w:val="007D7AEB"/>
    <w:rsid w:val="007D7EB1"/>
    <w:rsid w:val="007E0E9E"/>
    <w:rsid w:val="007E15E4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1061"/>
    <w:rsid w:val="007F1C39"/>
    <w:rsid w:val="007F26CA"/>
    <w:rsid w:val="007F3BD3"/>
    <w:rsid w:val="007F3D0D"/>
    <w:rsid w:val="007F46D4"/>
    <w:rsid w:val="007F5F08"/>
    <w:rsid w:val="007F6A13"/>
    <w:rsid w:val="00800115"/>
    <w:rsid w:val="008008EC"/>
    <w:rsid w:val="008017C2"/>
    <w:rsid w:val="008018C4"/>
    <w:rsid w:val="00801B85"/>
    <w:rsid w:val="00801BD9"/>
    <w:rsid w:val="00803A3A"/>
    <w:rsid w:val="008046C1"/>
    <w:rsid w:val="00804A1E"/>
    <w:rsid w:val="00805E6B"/>
    <w:rsid w:val="00805FB6"/>
    <w:rsid w:val="0080644D"/>
    <w:rsid w:val="00806CF7"/>
    <w:rsid w:val="00806DB0"/>
    <w:rsid w:val="00807349"/>
    <w:rsid w:val="008107EC"/>
    <w:rsid w:val="00810BD2"/>
    <w:rsid w:val="00811B78"/>
    <w:rsid w:val="00812CB5"/>
    <w:rsid w:val="00813492"/>
    <w:rsid w:val="0081583C"/>
    <w:rsid w:val="008165BF"/>
    <w:rsid w:val="00817224"/>
    <w:rsid w:val="00820988"/>
    <w:rsid w:val="00820BB1"/>
    <w:rsid w:val="00822371"/>
    <w:rsid w:val="008228BA"/>
    <w:rsid w:val="00822D28"/>
    <w:rsid w:val="00822EB7"/>
    <w:rsid w:val="00823182"/>
    <w:rsid w:val="00825E9A"/>
    <w:rsid w:val="008263F2"/>
    <w:rsid w:val="00830C80"/>
    <w:rsid w:val="00831C16"/>
    <w:rsid w:val="00831C75"/>
    <w:rsid w:val="008332C6"/>
    <w:rsid w:val="00834610"/>
    <w:rsid w:val="00834B96"/>
    <w:rsid w:val="00834C59"/>
    <w:rsid w:val="00834FB4"/>
    <w:rsid w:val="0083573E"/>
    <w:rsid w:val="00836806"/>
    <w:rsid w:val="00836D67"/>
    <w:rsid w:val="00836E7A"/>
    <w:rsid w:val="00837A57"/>
    <w:rsid w:val="00840A46"/>
    <w:rsid w:val="00840E65"/>
    <w:rsid w:val="00840F8E"/>
    <w:rsid w:val="008416FC"/>
    <w:rsid w:val="0084171E"/>
    <w:rsid w:val="00842B8D"/>
    <w:rsid w:val="008431CB"/>
    <w:rsid w:val="00845909"/>
    <w:rsid w:val="0084674E"/>
    <w:rsid w:val="00847493"/>
    <w:rsid w:val="0085015B"/>
    <w:rsid w:val="00850E68"/>
    <w:rsid w:val="00851C13"/>
    <w:rsid w:val="00852DE3"/>
    <w:rsid w:val="008564D8"/>
    <w:rsid w:val="00856E38"/>
    <w:rsid w:val="00857A57"/>
    <w:rsid w:val="00861A18"/>
    <w:rsid w:val="008620BB"/>
    <w:rsid w:val="00863673"/>
    <w:rsid w:val="008644C2"/>
    <w:rsid w:val="00864827"/>
    <w:rsid w:val="0086507B"/>
    <w:rsid w:val="008660E1"/>
    <w:rsid w:val="008662FB"/>
    <w:rsid w:val="00866BEA"/>
    <w:rsid w:val="008674ED"/>
    <w:rsid w:val="00867667"/>
    <w:rsid w:val="00870704"/>
    <w:rsid w:val="00870FD5"/>
    <w:rsid w:val="0087168C"/>
    <w:rsid w:val="008718F7"/>
    <w:rsid w:val="00871B34"/>
    <w:rsid w:val="00872738"/>
    <w:rsid w:val="00873D00"/>
    <w:rsid w:val="00874510"/>
    <w:rsid w:val="00875756"/>
    <w:rsid w:val="00875B97"/>
    <w:rsid w:val="00876F04"/>
    <w:rsid w:val="00881719"/>
    <w:rsid w:val="00881F38"/>
    <w:rsid w:val="0088207D"/>
    <w:rsid w:val="00884671"/>
    <w:rsid w:val="00885CDE"/>
    <w:rsid w:val="00885E27"/>
    <w:rsid w:val="008866CB"/>
    <w:rsid w:val="00887023"/>
    <w:rsid w:val="008874C1"/>
    <w:rsid w:val="00887743"/>
    <w:rsid w:val="00890D88"/>
    <w:rsid w:val="00891658"/>
    <w:rsid w:val="008926D0"/>
    <w:rsid w:val="00892BA9"/>
    <w:rsid w:val="00893257"/>
    <w:rsid w:val="00894A81"/>
    <w:rsid w:val="008959AB"/>
    <w:rsid w:val="008973B5"/>
    <w:rsid w:val="00897560"/>
    <w:rsid w:val="008A0463"/>
    <w:rsid w:val="008A05F7"/>
    <w:rsid w:val="008A0CF3"/>
    <w:rsid w:val="008A20A1"/>
    <w:rsid w:val="008A42CB"/>
    <w:rsid w:val="008A4474"/>
    <w:rsid w:val="008A4F0A"/>
    <w:rsid w:val="008A5508"/>
    <w:rsid w:val="008A5992"/>
    <w:rsid w:val="008A62BF"/>
    <w:rsid w:val="008A6376"/>
    <w:rsid w:val="008A6936"/>
    <w:rsid w:val="008A76FE"/>
    <w:rsid w:val="008A7849"/>
    <w:rsid w:val="008A7D74"/>
    <w:rsid w:val="008B0061"/>
    <w:rsid w:val="008B175E"/>
    <w:rsid w:val="008B1E6B"/>
    <w:rsid w:val="008B2039"/>
    <w:rsid w:val="008B29BB"/>
    <w:rsid w:val="008B2A9F"/>
    <w:rsid w:val="008B31C2"/>
    <w:rsid w:val="008B5177"/>
    <w:rsid w:val="008B517E"/>
    <w:rsid w:val="008B55D5"/>
    <w:rsid w:val="008B59EA"/>
    <w:rsid w:val="008B6007"/>
    <w:rsid w:val="008B6BA4"/>
    <w:rsid w:val="008B7042"/>
    <w:rsid w:val="008C0155"/>
    <w:rsid w:val="008C02D6"/>
    <w:rsid w:val="008C04EB"/>
    <w:rsid w:val="008C39B9"/>
    <w:rsid w:val="008C4D60"/>
    <w:rsid w:val="008C7446"/>
    <w:rsid w:val="008D0010"/>
    <w:rsid w:val="008D16DA"/>
    <w:rsid w:val="008D3733"/>
    <w:rsid w:val="008D3CA9"/>
    <w:rsid w:val="008D4115"/>
    <w:rsid w:val="008D5077"/>
    <w:rsid w:val="008D556D"/>
    <w:rsid w:val="008D5B5E"/>
    <w:rsid w:val="008D5CCB"/>
    <w:rsid w:val="008D6D2C"/>
    <w:rsid w:val="008D7640"/>
    <w:rsid w:val="008E01BB"/>
    <w:rsid w:val="008E221D"/>
    <w:rsid w:val="008E2FAF"/>
    <w:rsid w:val="008E31D0"/>
    <w:rsid w:val="008E416F"/>
    <w:rsid w:val="008E632E"/>
    <w:rsid w:val="008E6F26"/>
    <w:rsid w:val="008E7975"/>
    <w:rsid w:val="008F1402"/>
    <w:rsid w:val="008F2301"/>
    <w:rsid w:val="008F3756"/>
    <w:rsid w:val="008F376A"/>
    <w:rsid w:val="008F3C03"/>
    <w:rsid w:val="008F4178"/>
    <w:rsid w:val="008F50D3"/>
    <w:rsid w:val="008F614E"/>
    <w:rsid w:val="008F65C3"/>
    <w:rsid w:val="008F6CDF"/>
    <w:rsid w:val="008F7A0B"/>
    <w:rsid w:val="008F7DF3"/>
    <w:rsid w:val="00900BB7"/>
    <w:rsid w:val="00901EC1"/>
    <w:rsid w:val="00902CFF"/>
    <w:rsid w:val="00903F8E"/>
    <w:rsid w:val="009069F3"/>
    <w:rsid w:val="009070B5"/>
    <w:rsid w:val="009074D0"/>
    <w:rsid w:val="00910D86"/>
    <w:rsid w:val="009111F6"/>
    <w:rsid w:val="00911D69"/>
    <w:rsid w:val="009125AD"/>
    <w:rsid w:val="009140C8"/>
    <w:rsid w:val="0091584F"/>
    <w:rsid w:val="00916A87"/>
    <w:rsid w:val="00916EBA"/>
    <w:rsid w:val="00917F8E"/>
    <w:rsid w:val="00920B87"/>
    <w:rsid w:val="00920FC6"/>
    <w:rsid w:val="00921562"/>
    <w:rsid w:val="00921B9E"/>
    <w:rsid w:val="0092265E"/>
    <w:rsid w:val="009232B2"/>
    <w:rsid w:val="009243E0"/>
    <w:rsid w:val="00924D65"/>
    <w:rsid w:val="00924D6C"/>
    <w:rsid w:val="009266C1"/>
    <w:rsid w:val="009307F9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290C"/>
    <w:rsid w:val="00943263"/>
    <w:rsid w:val="00944017"/>
    <w:rsid w:val="00944A52"/>
    <w:rsid w:val="00946707"/>
    <w:rsid w:val="0094728C"/>
    <w:rsid w:val="00947E29"/>
    <w:rsid w:val="00947E2D"/>
    <w:rsid w:val="009516A2"/>
    <w:rsid w:val="009526E9"/>
    <w:rsid w:val="00952B98"/>
    <w:rsid w:val="00953F5A"/>
    <w:rsid w:val="009540FB"/>
    <w:rsid w:val="0095442F"/>
    <w:rsid w:val="00954D1D"/>
    <w:rsid w:val="00954ED6"/>
    <w:rsid w:val="00955344"/>
    <w:rsid w:val="009558CA"/>
    <w:rsid w:val="009559F7"/>
    <w:rsid w:val="00955DBB"/>
    <w:rsid w:val="009563A8"/>
    <w:rsid w:val="009603FE"/>
    <w:rsid w:val="00960C94"/>
    <w:rsid w:val="009617C5"/>
    <w:rsid w:val="009633BE"/>
    <w:rsid w:val="009665DC"/>
    <w:rsid w:val="00966603"/>
    <w:rsid w:val="00970E1B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7A0F"/>
    <w:rsid w:val="009812B6"/>
    <w:rsid w:val="00981CFF"/>
    <w:rsid w:val="00984B8D"/>
    <w:rsid w:val="00985788"/>
    <w:rsid w:val="00985ED9"/>
    <w:rsid w:val="0099105F"/>
    <w:rsid w:val="00991215"/>
    <w:rsid w:val="009916AE"/>
    <w:rsid w:val="00991815"/>
    <w:rsid w:val="00991F40"/>
    <w:rsid w:val="00995535"/>
    <w:rsid w:val="00995DA3"/>
    <w:rsid w:val="00996A58"/>
    <w:rsid w:val="009A0A46"/>
    <w:rsid w:val="009A0C4B"/>
    <w:rsid w:val="009A16A7"/>
    <w:rsid w:val="009A1FE8"/>
    <w:rsid w:val="009A2435"/>
    <w:rsid w:val="009A299A"/>
    <w:rsid w:val="009A29C5"/>
    <w:rsid w:val="009A4201"/>
    <w:rsid w:val="009A5B71"/>
    <w:rsid w:val="009A61E7"/>
    <w:rsid w:val="009A6F37"/>
    <w:rsid w:val="009B1287"/>
    <w:rsid w:val="009B417E"/>
    <w:rsid w:val="009B578B"/>
    <w:rsid w:val="009B5C1E"/>
    <w:rsid w:val="009B60EA"/>
    <w:rsid w:val="009B7512"/>
    <w:rsid w:val="009C1307"/>
    <w:rsid w:val="009C1366"/>
    <w:rsid w:val="009C23F9"/>
    <w:rsid w:val="009C2EB9"/>
    <w:rsid w:val="009C2F62"/>
    <w:rsid w:val="009C3154"/>
    <w:rsid w:val="009C43C4"/>
    <w:rsid w:val="009C5EAD"/>
    <w:rsid w:val="009C6063"/>
    <w:rsid w:val="009C71FE"/>
    <w:rsid w:val="009D0F48"/>
    <w:rsid w:val="009D3059"/>
    <w:rsid w:val="009D3886"/>
    <w:rsid w:val="009D5BD5"/>
    <w:rsid w:val="009D65B7"/>
    <w:rsid w:val="009D6B0A"/>
    <w:rsid w:val="009D72D5"/>
    <w:rsid w:val="009E012F"/>
    <w:rsid w:val="009E0287"/>
    <w:rsid w:val="009E0755"/>
    <w:rsid w:val="009E1395"/>
    <w:rsid w:val="009E2A68"/>
    <w:rsid w:val="009E2D2E"/>
    <w:rsid w:val="009E4806"/>
    <w:rsid w:val="009E52C0"/>
    <w:rsid w:val="009E5D78"/>
    <w:rsid w:val="009E7B62"/>
    <w:rsid w:val="009E7C24"/>
    <w:rsid w:val="009F05F1"/>
    <w:rsid w:val="009F2155"/>
    <w:rsid w:val="009F2CAD"/>
    <w:rsid w:val="009F3CF2"/>
    <w:rsid w:val="009F439B"/>
    <w:rsid w:val="009F4DAB"/>
    <w:rsid w:val="009F5583"/>
    <w:rsid w:val="009F61CC"/>
    <w:rsid w:val="009F62F4"/>
    <w:rsid w:val="009F798E"/>
    <w:rsid w:val="009F7A6D"/>
    <w:rsid w:val="00A01FAA"/>
    <w:rsid w:val="00A021C2"/>
    <w:rsid w:val="00A04ADA"/>
    <w:rsid w:val="00A050F3"/>
    <w:rsid w:val="00A06154"/>
    <w:rsid w:val="00A06479"/>
    <w:rsid w:val="00A06BA2"/>
    <w:rsid w:val="00A0713D"/>
    <w:rsid w:val="00A07AED"/>
    <w:rsid w:val="00A07B53"/>
    <w:rsid w:val="00A1041E"/>
    <w:rsid w:val="00A10E2D"/>
    <w:rsid w:val="00A1330C"/>
    <w:rsid w:val="00A13BA9"/>
    <w:rsid w:val="00A16339"/>
    <w:rsid w:val="00A16EA3"/>
    <w:rsid w:val="00A21286"/>
    <w:rsid w:val="00A21A83"/>
    <w:rsid w:val="00A22BF2"/>
    <w:rsid w:val="00A2443A"/>
    <w:rsid w:val="00A27B28"/>
    <w:rsid w:val="00A3069E"/>
    <w:rsid w:val="00A30DDC"/>
    <w:rsid w:val="00A31015"/>
    <w:rsid w:val="00A31E88"/>
    <w:rsid w:val="00A33463"/>
    <w:rsid w:val="00A3484A"/>
    <w:rsid w:val="00A35170"/>
    <w:rsid w:val="00A35237"/>
    <w:rsid w:val="00A36050"/>
    <w:rsid w:val="00A36059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435D"/>
    <w:rsid w:val="00A45D4B"/>
    <w:rsid w:val="00A46F60"/>
    <w:rsid w:val="00A47272"/>
    <w:rsid w:val="00A478F1"/>
    <w:rsid w:val="00A47A70"/>
    <w:rsid w:val="00A502B2"/>
    <w:rsid w:val="00A504CE"/>
    <w:rsid w:val="00A50609"/>
    <w:rsid w:val="00A5195A"/>
    <w:rsid w:val="00A52800"/>
    <w:rsid w:val="00A540F1"/>
    <w:rsid w:val="00A549A7"/>
    <w:rsid w:val="00A576C1"/>
    <w:rsid w:val="00A57990"/>
    <w:rsid w:val="00A61901"/>
    <w:rsid w:val="00A627C6"/>
    <w:rsid w:val="00A636FE"/>
    <w:rsid w:val="00A63BD0"/>
    <w:rsid w:val="00A64E83"/>
    <w:rsid w:val="00A65475"/>
    <w:rsid w:val="00A662FB"/>
    <w:rsid w:val="00A6689F"/>
    <w:rsid w:val="00A672A0"/>
    <w:rsid w:val="00A6796E"/>
    <w:rsid w:val="00A70423"/>
    <w:rsid w:val="00A711D9"/>
    <w:rsid w:val="00A71974"/>
    <w:rsid w:val="00A74C0C"/>
    <w:rsid w:val="00A75B8E"/>
    <w:rsid w:val="00A75D1C"/>
    <w:rsid w:val="00A7620F"/>
    <w:rsid w:val="00A8019F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36B"/>
    <w:rsid w:val="00A92E1D"/>
    <w:rsid w:val="00A944B7"/>
    <w:rsid w:val="00A979E1"/>
    <w:rsid w:val="00AA0623"/>
    <w:rsid w:val="00AA211B"/>
    <w:rsid w:val="00AA21C4"/>
    <w:rsid w:val="00AA244C"/>
    <w:rsid w:val="00AA35E5"/>
    <w:rsid w:val="00AA3653"/>
    <w:rsid w:val="00AA490C"/>
    <w:rsid w:val="00AA5C59"/>
    <w:rsid w:val="00AA63C5"/>
    <w:rsid w:val="00AA7837"/>
    <w:rsid w:val="00AB01BC"/>
    <w:rsid w:val="00AB05C7"/>
    <w:rsid w:val="00AB386E"/>
    <w:rsid w:val="00AB3B71"/>
    <w:rsid w:val="00AB4D47"/>
    <w:rsid w:val="00AB4E2C"/>
    <w:rsid w:val="00AB50CA"/>
    <w:rsid w:val="00AB5532"/>
    <w:rsid w:val="00AB6235"/>
    <w:rsid w:val="00AC02D1"/>
    <w:rsid w:val="00AC03E1"/>
    <w:rsid w:val="00AC049C"/>
    <w:rsid w:val="00AC0D64"/>
    <w:rsid w:val="00AC259F"/>
    <w:rsid w:val="00AC2658"/>
    <w:rsid w:val="00AC365F"/>
    <w:rsid w:val="00AC3E46"/>
    <w:rsid w:val="00AD0999"/>
    <w:rsid w:val="00AD0D68"/>
    <w:rsid w:val="00AD2069"/>
    <w:rsid w:val="00AD2B56"/>
    <w:rsid w:val="00AD3EBB"/>
    <w:rsid w:val="00AD42F7"/>
    <w:rsid w:val="00AD5128"/>
    <w:rsid w:val="00AD54A2"/>
    <w:rsid w:val="00AD625D"/>
    <w:rsid w:val="00AD737B"/>
    <w:rsid w:val="00AE24A9"/>
    <w:rsid w:val="00AE24AD"/>
    <w:rsid w:val="00AE2DBC"/>
    <w:rsid w:val="00AE3099"/>
    <w:rsid w:val="00AE3891"/>
    <w:rsid w:val="00AE659C"/>
    <w:rsid w:val="00AE6622"/>
    <w:rsid w:val="00AE680F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204C"/>
    <w:rsid w:val="00B04628"/>
    <w:rsid w:val="00B04ED0"/>
    <w:rsid w:val="00B0553B"/>
    <w:rsid w:val="00B067A5"/>
    <w:rsid w:val="00B06EE1"/>
    <w:rsid w:val="00B10BC8"/>
    <w:rsid w:val="00B1130F"/>
    <w:rsid w:val="00B15464"/>
    <w:rsid w:val="00B15CF5"/>
    <w:rsid w:val="00B16185"/>
    <w:rsid w:val="00B16453"/>
    <w:rsid w:val="00B16C54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49D4"/>
    <w:rsid w:val="00B26E77"/>
    <w:rsid w:val="00B30014"/>
    <w:rsid w:val="00B30DB4"/>
    <w:rsid w:val="00B30FB0"/>
    <w:rsid w:val="00B323B2"/>
    <w:rsid w:val="00B32996"/>
    <w:rsid w:val="00B33147"/>
    <w:rsid w:val="00B34742"/>
    <w:rsid w:val="00B349DA"/>
    <w:rsid w:val="00B34BEA"/>
    <w:rsid w:val="00B34CA8"/>
    <w:rsid w:val="00B36192"/>
    <w:rsid w:val="00B36935"/>
    <w:rsid w:val="00B372E2"/>
    <w:rsid w:val="00B373C0"/>
    <w:rsid w:val="00B37539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02BD"/>
    <w:rsid w:val="00B514A1"/>
    <w:rsid w:val="00B5180E"/>
    <w:rsid w:val="00B51AB9"/>
    <w:rsid w:val="00B52D82"/>
    <w:rsid w:val="00B530FC"/>
    <w:rsid w:val="00B562F7"/>
    <w:rsid w:val="00B571DD"/>
    <w:rsid w:val="00B57FB1"/>
    <w:rsid w:val="00B60822"/>
    <w:rsid w:val="00B6180C"/>
    <w:rsid w:val="00B6233F"/>
    <w:rsid w:val="00B63820"/>
    <w:rsid w:val="00B6382F"/>
    <w:rsid w:val="00B64007"/>
    <w:rsid w:val="00B64B25"/>
    <w:rsid w:val="00B64BF0"/>
    <w:rsid w:val="00B67519"/>
    <w:rsid w:val="00B675B7"/>
    <w:rsid w:val="00B677CB"/>
    <w:rsid w:val="00B67B97"/>
    <w:rsid w:val="00B708E0"/>
    <w:rsid w:val="00B72496"/>
    <w:rsid w:val="00B73D2C"/>
    <w:rsid w:val="00B75499"/>
    <w:rsid w:val="00B759D3"/>
    <w:rsid w:val="00B7640C"/>
    <w:rsid w:val="00B76C52"/>
    <w:rsid w:val="00B77611"/>
    <w:rsid w:val="00B80369"/>
    <w:rsid w:val="00B80701"/>
    <w:rsid w:val="00B8091D"/>
    <w:rsid w:val="00B8170B"/>
    <w:rsid w:val="00B82154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742E"/>
    <w:rsid w:val="00B875A6"/>
    <w:rsid w:val="00B90126"/>
    <w:rsid w:val="00B91219"/>
    <w:rsid w:val="00B91C3F"/>
    <w:rsid w:val="00B9325A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2359"/>
    <w:rsid w:val="00BA54B0"/>
    <w:rsid w:val="00BA668C"/>
    <w:rsid w:val="00BA6AC8"/>
    <w:rsid w:val="00BA7801"/>
    <w:rsid w:val="00BB3849"/>
    <w:rsid w:val="00BB3DD7"/>
    <w:rsid w:val="00BB4CF5"/>
    <w:rsid w:val="00BB61F9"/>
    <w:rsid w:val="00BB62EC"/>
    <w:rsid w:val="00BB7521"/>
    <w:rsid w:val="00BC08DE"/>
    <w:rsid w:val="00BC2B97"/>
    <w:rsid w:val="00BC38FF"/>
    <w:rsid w:val="00BC3955"/>
    <w:rsid w:val="00BC3AD3"/>
    <w:rsid w:val="00BC46DB"/>
    <w:rsid w:val="00BC50F0"/>
    <w:rsid w:val="00BC5704"/>
    <w:rsid w:val="00BC590F"/>
    <w:rsid w:val="00BC718F"/>
    <w:rsid w:val="00BC73C9"/>
    <w:rsid w:val="00BC760B"/>
    <w:rsid w:val="00BD09F5"/>
    <w:rsid w:val="00BD3767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E72D9"/>
    <w:rsid w:val="00BF2E0D"/>
    <w:rsid w:val="00BF38C8"/>
    <w:rsid w:val="00BF5C74"/>
    <w:rsid w:val="00BF5EEB"/>
    <w:rsid w:val="00C00459"/>
    <w:rsid w:val="00C00CD9"/>
    <w:rsid w:val="00C01A39"/>
    <w:rsid w:val="00C02683"/>
    <w:rsid w:val="00C02CDC"/>
    <w:rsid w:val="00C0404B"/>
    <w:rsid w:val="00C04447"/>
    <w:rsid w:val="00C04F37"/>
    <w:rsid w:val="00C04F73"/>
    <w:rsid w:val="00C058A0"/>
    <w:rsid w:val="00C0598B"/>
    <w:rsid w:val="00C06ED7"/>
    <w:rsid w:val="00C07884"/>
    <w:rsid w:val="00C0795F"/>
    <w:rsid w:val="00C07F88"/>
    <w:rsid w:val="00C115F0"/>
    <w:rsid w:val="00C1559E"/>
    <w:rsid w:val="00C16C79"/>
    <w:rsid w:val="00C177C6"/>
    <w:rsid w:val="00C21727"/>
    <w:rsid w:val="00C222ED"/>
    <w:rsid w:val="00C23B9D"/>
    <w:rsid w:val="00C2527A"/>
    <w:rsid w:val="00C25D03"/>
    <w:rsid w:val="00C263AC"/>
    <w:rsid w:val="00C26A40"/>
    <w:rsid w:val="00C27626"/>
    <w:rsid w:val="00C27B32"/>
    <w:rsid w:val="00C3025E"/>
    <w:rsid w:val="00C311D8"/>
    <w:rsid w:val="00C311DA"/>
    <w:rsid w:val="00C32384"/>
    <w:rsid w:val="00C336AC"/>
    <w:rsid w:val="00C33F95"/>
    <w:rsid w:val="00C340FB"/>
    <w:rsid w:val="00C350A2"/>
    <w:rsid w:val="00C41AEC"/>
    <w:rsid w:val="00C42351"/>
    <w:rsid w:val="00C42D3B"/>
    <w:rsid w:val="00C43705"/>
    <w:rsid w:val="00C443BB"/>
    <w:rsid w:val="00C445DA"/>
    <w:rsid w:val="00C44F2C"/>
    <w:rsid w:val="00C46850"/>
    <w:rsid w:val="00C4782A"/>
    <w:rsid w:val="00C503C6"/>
    <w:rsid w:val="00C505DF"/>
    <w:rsid w:val="00C50BAB"/>
    <w:rsid w:val="00C52172"/>
    <w:rsid w:val="00C52475"/>
    <w:rsid w:val="00C54990"/>
    <w:rsid w:val="00C5595E"/>
    <w:rsid w:val="00C5629F"/>
    <w:rsid w:val="00C57D52"/>
    <w:rsid w:val="00C6001F"/>
    <w:rsid w:val="00C603DE"/>
    <w:rsid w:val="00C61FBF"/>
    <w:rsid w:val="00C62528"/>
    <w:rsid w:val="00C62C5D"/>
    <w:rsid w:val="00C6490F"/>
    <w:rsid w:val="00C6499E"/>
    <w:rsid w:val="00C6585B"/>
    <w:rsid w:val="00C70F0B"/>
    <w:rsid w:val="00C7192B"/>
    <w:rsid w:val="00C744C2"/>
    <w:rsid w:val="00C74EBF"/>
    <w:rsid w:val="00C756C5"/>
    <w:rsid w:val="00C75CA1"/>
    <w:rsid w:val="00C76C9B"/>
    <w:rsid w:val="00C80E74"/>
    <w:rsid w:val="00C812BF"/>
    <w:rsid w:val="00C81999"/>
    <w:rsid w:val="00C82A8D"/>
    <w:rsid w:val="00C84B4A"/>
    <w:rsid w:val="00C84CA9"/>
    <w:rsid w:val="00C84DD8"/>
    <w:rsid w:val="00C863E0"/>
    <w:rsid w:val="00C9013A"/>
    <w:rsid w:val="00C90A01"/>
    <w:rsid w:val="00C90AFD"/>
    <w:rsid w:val="00C93AEA"/>
    <w:rsid w:val="00C93B45"/>
    <w:rsid w:val="00C93DA3"/>
    <w:rsid w:val="00C940AB"/>
    <w:rsid w:val="00C963CA"/>
    <w:rsid w:val="00C97200"/>
    <w:rsid w:val="00CA0C4D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7C82"/>
    <w:rsid w:val="00CB0013"/>
    <w:rsid w:val="00CB064F"/>
    <w:rsid w:val="00CB0A12"/>
    <w:rsid w:val="00CB42B2"/>
    <w:rsid w:val="00CB4CB8"/>
    <w:rsid w:val="00CB4E0E"/>
    <w:rsid w:val="00CB50F2"/>
    <w:rsid w:val="00CB6495"/>
    <w:rsid w:val="00CC0222"/>
    <w:rsid w:val="00CC2BFE"/>
    <w:rsid w:val="00CC3ACD"/>
    <w:rsid w:val="00CC48B7"/>
    <w:rsid w:val="00CC499C"/>
    <w:rsid w:val="00CC5B52"/>
    <w:rsid w:val="00CC78B9"/>
    <w:rsid w:val="00CD0B7C"/>
    <w:rsid w:val="00CD13BF"/>
    <w:rsid w:val="00CD1F95"/>
    <w:rsid w:val="00CD2B43"/>
    <w:rsid w:val="00CD382A"/>
    <w:rsid w:val="00CD3874"/>
    <w:rsid w:val="00CD51B4"/>
    <w:rsid w:val="00CD5261"/>
    <w:rsid w:val="00CD5A05"/>
    <w:rsid w:val="00CD6CF4"/>
    <w:rsid w:val="00CD735A"/>
    <w:rsid w:val="00CD7373"/>
    <w:rsid w:val="00CE02AF"/>
    <w:rsid w:val="00CE1A61"/>
    <w:rsid w:val="00CE2291"/>
    <w:rsid w:val="00CE2304"/>
    <w:rsid w:val="00CE291A"/>
    <w:rsid w:val="00CE2C11"/>
    <w:rsid w:val="00CE3625"/>
    <w:rsid w:val="00CE4A04"/>
    <w:rsid w:val="00CE54C4"/>
    <w:rsid w:val="00CE5F15"/>
    <w:rsid w:val="00CE6DA0"/>
    <w:rsid w:val="00CE7891"/>
    <w:rsid w:val="00CF26FD"/>
    <w:rsid w:val="00CF29F7"/>
    <w:rsid w:val="00CF2A33"/>
    <w:rsid w:val="00CF2B68"/>
    <w:rsid w:val="00CF3405"/>
    <w:rsid w:val="00CF418A"/>
    <w:rsid w:val="00CF4C1D"/>
    <w:rsid w:val="00CF51AC"/>
    <w:rsid w:val="00CF5C61"/>
    <w:rsid w:val="00CF5CEF"/>
    <w:rsid w:val="00CF65D8"/>
    <w:rsid w:val="00CF66F0"/>
    <w:rsid w:val="00CF71CD"/>
    <w:rsid w:val="00D00CE7"/>
    <w:rsid w:val="00D0105F"/>
    <w:rsid w:val="00D0224F"/>
    <w:rsid w:val="00D026C6"/>
    <w:rsid w:val="00D02DB9"/>
    <w:rsid w:val="00D06B45"/>
    <w:rsid w:val="00D07447"/>
    <w:rsid w:val="00D07E52"/>
    <w:rsid w:val="00D105C8"/>
    <w:rsid w:val="00D1061C"/>
    <w:rsid w:val="00D11961"/>
    <w:rsid w:val="00D12068"/>
    <w:rsid w:val="00D149CB"/>
    <w:rsid w:val="00D158E8"/>
    <w:rsid w:val="00D15A1B"/>
    <w:rsid w:val="00D16F72"/>
    <w:rsid w:val="00D20D47"/>
    <w:rsid w:val="00D20F17"/>
    <w:rsid w:val="00D2148B"/>
    <w:rsid w:val="00D234AE"/>
    <w:rsid w:val="00D23930"/>
    <w:rsid w:val="00D23CF9"/>
    <w:rsid w:val="00D2474F"/>
    <w:rsid w:val="00D27735"/>
    <w:rsid w:val="00D31AD4"/>
    <w:rsid w:val="00D3319B"/>
    <w:rsid w:val="00D3356F"/>
    <w:rsid w:val="00D36751"/>
    <w:rsid w:val="00D36948"/>
    <w:rsid w:val="00D369ED"/>
    <w:rsid w:val="00D36B48"/>
    <w:rsid w:val="00D36DE2"/>
    <w:rsid w:val="00D372AC"/>
    <w:rsid w:val="00D37CFE"/>
    <w:rsid w:val="00D406FE"/>
    <w:rsid w:val="00D40F3E"/>
    <w:rsid w:val="00D411AD"/>
    <w:rsid w:val="00D47B2C"/>
    <w:rsid w:val="00D47BC3"/>
    <w:rsid w:val="00D47CC6"/>
    <w:rsid w:val="00D5095E"/>
    <w:rsid w:val="00D5133E"/>
    <w:rsid w:val="00D51D8B"/>
    <w:rsid w:val="00D53DAC"/>
    <w:rsid w:val="00D555D5"/>
    <w:rsid w:val="00D56834"/>
    <w:rsid w:val="00D56C8A"/>
    <w:rsid w:val="00D62B38"/>
    <w:rsid w:val="00D636F4"/>
    <w:rsid w:val="00D63D49"/>
    <w:rsid w:val="00D6414D"/>
    <w:rsid w:val="00D6466C"/>
    <w:rsid w:val="00D65119"/>
    <w:rsid w:val="00D67075"/>
    <w:rsid w:val="00D67D30"/>
    <w:rsid w:val="00D7028D"/>
    <w:rsid w:val="00D70293"/>
    <w:rsid w:val="00D70A90"/>
    <w:rsid w:val="00D7101E"/>
    <w:rsid w:val="00D71723"/>
    <w:rsid w:val="00D7233A"/>
    <w:rsid w:val="00D72EC5"/>
    <w:rsid w:val="00D7366A"/>
    <w:rsid w:val="00D740E5"/>
    <w:rsid w:val="00D74127"/>
    <w:rsid w:val="00D761DE"/>
    <w:rsid w:val="00D77690"/>
    <w:rsid w:val="00D81635"/>
    <w:rsid w:val="00D8187B"/>
    <w:rsid w:val="00D81E87"/>
    <w:rsid w:val="00D847CA"/>
    <w:rsid w:val="00D84D7A"/>
    <w:rsid w:val="00D85D9A"/>
    <w:rsid w:val="00D873A3"/>
    <w:rsid w:val="00D87A06"/>
    <w:rsid w:val="00D90A37"/>
    <w:rsid w:val="00D922E3"/>
    <w:rsid w:val="00D93F25"/>
    <w:rsid w:val="00D95262"/>
    <w:rsid w:val="00D95C96"/>
    <w:rsid w:val="00D96B98"/>
    <w:rsid w:val="00D9765C"/>
    <w:rsid w:val="00D97F34"/>
    <w:rsid w:val="00DA0803"/>
    <w:rsid w:val="00DA4D78"/>
    <w:rsid w:val="00DA50E2"/>
    <w:rsid w:val="00DA5748"/>
    <w:rsid w:val="00DA6E9A"/>
    <w:rsid w:val="00DA7CE0"/>
    <w:rsid w:val="00DB13C1"/>
    <w:rsid w:val="00DB1CFF"/>
    <w:rsid w:val="00DB2270"/>
    <w:rsid w:val="00DB2CB0"/>
    <w:rsid w:val="00DB4D67"/>
    <w:rsid w:val="00DB53A1"/>
    <w:rsid w:val="00DC01A2"/>
    <w:rsid w:val="00DC06E8"/>
    <w:rsid w:val="00DC2307"/>
    <w:rsid w:val="00DC41FE"/>
    <w:rsid w:val="00DC6BAC"/>
    <w:rsid w:val="00DD00B2"/>
    <w:rsid w:val="00DD0F2D"/>
    <w:rsid w:val="00DD2813"/>
    <w:rsid w:val="00DD336A"/>
    <w:rsid w:val="00DD3539"/>
    <w:rsid w:val="00DD36B6"/>
    <w:rsid w:val="00DD3B23"/>
    <w:rsid w:val="00DD41A3"/>
    <w:rsid w:val="00DD448E"/>
    <w:rsid w:val="00DD44EB"/>
    <w:rsid w:val="00DD4BD0"/>
    <w:rsid w:val="00DD4BE0"/>
    <w:rsid w:val="00DD4CA2"/>
    <w:rsid w:val="00DD5A1E"/>
    <w:rsid w:val="00DD5A6B"/>
    <w:rsid w:val="00DD6B1C"/>
    <w:rsid w:val="00DD71BF"/>
    <w:rsid w:val="00DD7B19"/>
    <w:rsid w:val="00DE22E9"/>
    <w:rsid w:val="00DE4983"/>
    <w:rsid w:val="00DE5CE6"/>
    <w:rsid w:val="00DE70C0"/>
    <w:rsid w:val="00DE7784"/>
    <w:rsid w:val="00DF0992"/>
    <w:rsid w:val="00DF3B55"/>
    <w:rsid w:val="00DF3FEC"/>
    <w:rsid w:val="00DF528A"/>
    <w:rsid w:val="00DF5B82"/>
    <w:rsid w:val="00DF5DB5"/>
    <w:rsid w:val="00DF68B9"/>
    <w:rsid w:val="00E009D8"/>
    <w:rsid w:val="00E00DD0"/>
    <w:rsid w:val="00E01AFA"/>
    <w:rsid w:val="00E04B8A"/>
    <w:rsid w:val="00E05215"/>
    <w:rsid w:val="00E0560C"/>
    <w:rsid w:val="00E05FFB"/>
    <w:rsid w:val="00E07AAE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2068F"/>
    <w:rsid w:val="00E20AEB"/>
    <w:rsid w:val="00E212F0"/>
    <w:rsid w:val="00E22007"/>
    <w:rsid w:val="00E22EA3"/>
    <w:rsid w:val="00E23789"/>
    <w:rsid w:val="00E23D1E"/>
    <w:rsid w:val="00E24148"/>
    <w:rsid w:val="00E24CB7"/>
    <w:rsid w:val="00E24EF5"/>
    <w:rsid w:val="00E259F6"/>
    <w:rsid w:val="00E26546"/>
    <w:rsid w:val="00E26F37"/>
    <w:rsid w:val="00E27510"/>
    <w:rsid w:val="00E31142"/>
    <w:rsid w:val="00E31907"/>
    <w:rsid w:val="00E3267C"/>
    <w:rsid w:val="00E33016"/>
    <w:rsid w:val="00E34124"/>
    <w:rsid w:val="00E3434F"/>
    <w:rsid w:val="00E34903"/>
    <w:rsid w:val="00E354B4"/>
    <w:rsid w:val="00E356AB"/>
    <w:rsid w:val="00E362F8"/>
    <w:rsid w:val="00E36928"/>
    <w:rsid w:val="00E369B3"/>
    <w:rsid w:val="00E3706F"/>
    <w:rsid w:val="00E37757"/>
    <w:rsid w:val="00E40281"/>
    <w:rsid w:val="00E40ABB"/>
    <w:rsid w:val="00E43585"/>
    <w:rsid w:val="00E45601"/>
    <w:rsid w:val="00E45DC6"/>
    <w:rsid w:val="00E45ED7"/>
    <w:rsid w:val="00E46973"/>
    <w:rsid w:val="00E50C60"/>
    <w:rsid w:val="00E52028"/>
    <w:rsid w:val="00E522B7"/>
    <w:rsid w:val="00E52658"/>
    <w:rsid w:val="00E52810"/>
    <w:rsid w:val="00E53FCF"/>
    <w:rsid w:val="00E5402C"/>
    <w:rsid w:val="00E545C5"/>
    <w:rsid w:val="00E54D35"/>
    <w:rsid w:val="00E55310"/>
    <w:rsid w:val="00E561F1"/>
    <w:rsid w:val="00E568FE"/>
    <w:rsid w:val="00E57C86"/>
    <w:rsid w:val="00E6158E"/>
    <w:rsid w:val="00E61D11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70AF"/>
    <w:rsid w:val="00E70F21"/>
    <w:rsid w:val="00E714F0"/>
    <w:rsid w:val="00E71625"/>
    <w:rsid w:val="00E72EFC"/>
    <w:rsid w:val="00E73023"/>
    <w:rsid w:val="00E7303C"/>
    <w:rsid w:val="00E732DF"/>
    <w:rsid w:val="00E74983"/>
    <w:rsid w:val="00E76F2F"/>
    <w:rsid w:val="00E80FFA"/>
    <w:rsid w:val="00E829C0"/>
    <w:rsid w:val="00E82F46"/>
    <w:rsid w:val="00E8363A"/>
    <w:rsid w:val="00E837A5"/>
    <w:rsid w:val="00E84079"/>
    <w:rsid w:val="00E84CA5"/>
    <w:rsid w:val="00E854D4"/>
    <w:rsid w:val="00E857BC"/>
    <w:rsid w:val="00E866B6"/>
    <w:rsid w:val="00E87613"/>
    <w:rsid w:val="00E91294"/>
    <w:rsid w:val="00E91926"/>
    <w:rsid w:val="00E91F13"/>
    <w:rsid w:val="00E9241A"/>
    <w:rsid w:val="00E9357B"/>
    <w:rsid w:val="00E93877"/>
    <w:rsid w:val="00EA0176"/>
    <w:rsid w:val="00EA0B68"/>
    <w:rsid w:val="00EA17CC"/>
    <w:rsid w:val="00EA22BE"/>
    <w:rsid w:val="00EA2943"/>
    <w:rsid w:val="00EA3DBF"/>
    <w:rsid w:val="00EA40F3"/>
    <w:rsid w:val="00EA46B1"/>
    <w:rsid w:val="00EA46EC"/>
    <w:rsid w:val="00EA546D"/>
    <w:rsid w:val="00EA780D"/>
    <w:rsid w:val="00EB1A53"/>
    <w:rsid w:val="00EB3AE3"/>
    <w:rsid w:val="00EB42C8"/>
    <w:rsid w:val="00EB43FE"/>
    <w:rsid w:val="00EB55F1"/>
    <w:rsid w:val="00EB5C58"/>
    <w:rsid w:val="00EB6C8F"/>
    <w:rsid w:val="00EB7060"/>
    <w:rsid w:val="00EB798F"/>
    <w:rsid w:val="00EC0063"/>
    <w:rsid w:val="00EC0D25"/>
    <w:rsid w:val="00EC10D7"/>
    <w:rsid w:val="00EC11D6"/>
    <w:rsid w:val="00EC24CA"/>
    <w:rsid w:val="00EC253C"/>
    <w:rsid w:val="00EC2A4E"/>
    <w:rsid w:val="00EC2B60"/>
    <w:rsid w:val="00EC32EA"/>
    <w:rsid w:val="00EC41F4"/>
    <w:rsid w:val="00EC55E4"/>
    <w:rsid w:val="00EC59DF"/>
    <w:rsid w:val="00ED0096"/>
    <w:rsid w:val="00ED03A6"/>
    <w:rsid w:val="00ED0FB1"/>
    <w:rsid w:val="00ED10C8"/>
    <w:rsid w:val="00ED1D77"/>
    <w:rsid w:val="00ED3CE0"/>
    <w:rsid w:val="00ED51A2"/>
    <w:rsid w:val="00ED52DF"/>
    <w:rsid w:val="00ED575E"/>
    <w:rsid w:val="00ED7045"/>
    <w:rsid w:val="00ED7047"/>
    <w:rsid w:val="00ED7996"/>
    <w:rsid w:val="00EE011C"/>
    <w:rsid w:val="00EE0627"/>
    <w:rsid w:val="00EE12BF"/>
    <w:rsid w:val="00EE1FA2"/>
    <w:rsid w:val="00EE2951"/>
    <w:rsid w:val="00EE2F69"/>
    <w:rsid w:val="00EE337E"/>
    <w:rsid w:val="00EE4164"/>
    <w:rsid w:val="00EE5A94"/>
    <w:rsid w:val="00EE6297"/>
    <w:rsid w:val="00EE7521"/>
    <w:rsid w:val="00EE79E6"/>
    <w:rsid w:val="00EE7E92"/>
    <w:rsid w:val="00EF00C7"/>
    <w:rsid w:val="00EF1A13"/>
    <w:rsid w:val="00EF1B52"/>
    <w:rsid w:val="00EF20AC"/>
    <w:rsid w:val="00EF40AA"/>
    <w:rsid w:val="00EF5336"/>
    <w:rsid w:val="00EF5C57"/>
    <w:rsid w:val="00F00490"/>
    <w:rsid w:val="00F00E22"/>
    <w:rsid w:val="00F0154B"/>
    <w:rsid w:val="00F0376A"/>
    <w:rsid w:val="00F048C0"/>
    <w:rsid w:val="00F050AB"/>
    <w:rsid w:val="00F0622E"/>
    <w:rsid w:val="00F06494"/>
    <w:rsid w:val="00F06B37"/>
    <w:rsid w:val="00F06E3F"/>
    <w:rsid w:val="00F07429"/>
    <w:rsid w:val="00F10105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14DF"/>
    <w:rsid w:val="00F22E3E"/>
    <w:rsid w:val="00F22F6D"/>
    <w:rsid w:val="00F25ADC"/>
    <w:rsid w:val="00F260BF"/>
    <w:rsid w:val="00F310C3"/>
    <w:rsid w:val="00F319FD"/>
    <w:rsid w:val="00F324BF"/>
    <w:rsid w:val="00F34670"/>
    <w:rsid w:val="00F34A92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514EC"/>
    <w:rsid w:val="00F527B3"/>
    <w:rsid w:val="00F52C87"/>
    <w:rsid w:val="00F545F7"/>
    <w:rsid w:val="00F54716"/>
    <w:rsid w:val="00F560A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508F"/>
    <w:rsid w:val="00F6592F"/>
    <w:rsid w:val="00F65DF6"/>
    <w:rsid w:val="00F66F07"/>
    <w:rsid w:val="00F673B6"/>
    <w:rsid w:val="00F702F6"/>
    <w:rsid w:val="00F705C6"/>
    <w:rsid w:val="00F70B7A"/>
    <w:rsid w:val="00F70FBD"/>
    <w:rsid w:val="00F731A0"/>
    <w:rsid w:val="00F735E2"/>
    <w:rsid w:val="00F77CAE"/>
    <w:rsid w:val="00F77D48"/>
    <w:rsid w:val="00F801AD"/>
    <w:rsid w:val="00F81B93"/>
    <w:rsid w:val="00F81C79"/>
    <w:rsid w:val="00F829CC"/>
    <w:rsid w:val="00F82F62"/>
    <w:rsid w:val="00F83157"/>
    <w:rsid w:val="00F847FE"/>
    <w:rsid w:val="00F853A1"/>
    <w:rsid w:val="00F86093"/>
    <w:rsid w:val="00F8611B"/>
    <w:rsid w:val="00F91748"/>
    <w:rsid w:val="00F920FA"/>
    <w:rsid w:val="00F9336C"/>
    <w:rsid w:val="00F968F9"/>
    <w:rsid w:val="00F96DA7"/>
    <w:rsid w:val="00FA067C"/>
    <w:rsid w:val="00FA0A2F"/>
    <w:rsid w:val="00FA0BA6"/>
    <w:rsid w:val="00FA0EAD"/>
    <w:rsid w:val="00FA18F6"/>
    <w:rsid w:val="00FA1C54"/>
    <w:rsid w:val="00FA2FAA"/>
    <w:rsid w:val="00FA3847"/>
    <w:rsid w:val="00FA3FBA"/>
    <w:rsid w:val="00FA458C"/>
    <w:rsid w:val="00FA4EE9"/>
    <w:rsid w:val="00FA6F1D"/>
    <w:rsid w:val="00FB0406"/>
    <w:rsid w:val="00FB30E9"/>
    <w:rsid w:val="00FB3423"/>
    <w:rsid w:val="00FB3E9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80"/>
    <w:rsid w:val="00FD08D9"/>
    <w:rsid w:val="00FD0E35"/>
    <w:rsid w:val="00FD255B"/>
    <w:rsid w:val="00FD3001"/>
    <w:rsid w:val="00FD5545"/>
    <w:rsid w:val="00FD5628"/>
    <w:rsid w:val="00FD6CAF"/>
    <w:rsid w:val="00FD75DE"/>
    <w:rsid w:val="00FE1964"/>
    <w:rsid w:val="00FE3A5D"/>
    <w:rsid w:val="00FE3FCC"/>
    <w:rsid w:val="00FE4076"/>
    <w:rsid w:val="00FE4E31"/>
    <w:rsid w:val="00FE6017"/>
    <w:rsid w:val="00FE774A"/>
    <w:rsid w:val="00FF048A"/>
    <w:rsid w:val="00FF05F2"/>
    <w:rsid w:val="00FF075D"/>
    <w:rsid w:val="00FF1414"/>
    <w:rsid w:val="00FF26DE"/>
    <w:rsid w:val="00FF2C55"/>
    <w:rsid w:val="00FF494B"/>
    <w:rsid w:val="00FF54FE"/>
    <w:rsid w:val="00FF5EC5"/>
    <w:rsid w:val="00FF69B0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jeffersonlab-my.sharepoint.com/:f:/g/personal/tristan_jlab_org/EqZ5MeS-nipCgPfZB5p0oS4B9Is67d3nQb9sLJI3Zyev9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nature.com/articles/s42254-023-00678-w.epdf?sharing_token=0w9pdi3ozh-7swiUL6ffp9RgN0jAjWel9jnR3ZoTv0NtvawVutnpiQBGZoMhIQ89y54AJ1oYJ5WufxIs0JYm-erqSqgCrhVxUrUXhhyuF_SH1wWGz_9V2a4UsDYZ-j9GXZcuxTRecj62kvBptwq5YZ8sAZ7l-k1Sbe1FMynnJgg%3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E9DB04DB2C1152499C4AA5A350A38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289AB-1C19-E84D-BD1D-1A0E595B5F75}"/>
      </w:docPartPr>
      <w:docPartBody>
        <w:p w:rsidR="00DA69B5" w:rsidRDefault="00700833" w:rsidP="00700833">
          <w:pPr>
            <w:pStyle w:val="E9DB04DB2C1152499C4AA5A350A385AB"/>
          </w:pPr>
          <w:r>
            <w:t>Time allotted</w:t>
          </w:r>
        </w:p>
      </w:docPartBody>
    </w:docPart>
    <w:docPart>
      <w:docPartPr>
        <w:name w:val="F412626537955B4FA06A50E0A5F8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5AC39-83CE-7E48-B91C-9376E25EE62A}"/>
      </w:docPartPr>
      <w:docPartBody>
        <w:p w:rsidR="00DA69B5" w:rsidRDefault="00700833" w:rsidP="00700833">
          <w:pPr>
            <w:pStyle w:val="F412626537955B4FA06A50E0A5F89C36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FD775C60B36AF4A999F02FC5D1ED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C7980-D911-3343-8924-9DA531ED90A6}"/>
      </w:docPartPr>
      <w:docPartBody>
        <w:p w:rsidR="00DA69B5" w:rsidRDefault="00700833" w:rsidP="00700833">
          <w:pPr>
            <w:pStyle w:val="3FD775C60B36AF4A999F02FC5D1ED7FF"/>
          </w:pPr>
          <w:r>
            <w:t>Agenda topic</w:t>
          </w:r>
        </w:p>
      </w:docPartBody>
    </w:docPart>
    <w:docPart>
      <w:docPartPr>
        <w:name w:val="3F4587E2E4B0664782BFA324C638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94E56-2BB2-BA4D-9C81-20371F6F5707}"/>
      </w:docPartPr>
      <w:docPartBody>
        <w:p w:rsidR="00DA69B5" w:rsidRDefault="00700833" w:rsidP="00700833">
          <w:pPr>
            <w:pStyle w:val="3F4587E2E4B0664782BFA324C638DDB7"/>
          </w:pPr>
          <w:r>
            <w:t>Presenter</w:t>
          </w:r>
        </w:p>
      </w:docPartBody>
    </w:docPart>
    <w:docPart>
      <w:docPartPr>
        <w:name w:val="D50C7CA2B31F19428BEEC025A246B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41D30-2EB7-2A43-895B-4C89B4A4EB09}"/>
      </w:docPartPr>
      <w:docPartBody>
        <w:p w:rsidR="00DA69B5" w:rsidRDefault="00700833" w:rsidP="00700833">
          <w:pPr>
            <w:pStyle w:val="D50C7CA2B31F19428BEEC025A246BB3C"/>
          </w:pPr>
          <w:r w:rsidRPr="00E52810">
            <w:t>Person responsible</w:t>
          </w:r>
        </w:p>
      </w:docPartBody>
    </w:docPart>
    <w:docPart>
      <w:docPartPr>
        <w:name w:val="99FAE861AC07D144A5DDBCE8E0C97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F0C8-1C6D-5B48-84E9-F419D03D3575}"/>
      </w:docPartPr>
      <w:docPartBody>
        <w:p w:rsidR="00DA69B5" w:rsidRDefault="00700833" w:rsidP="00700833">
          <w:pPr>
            <w:pStyle w:val="99FAE861AC07D144A5DDBCE8E0C97F8F"/>
          </w:pPr>
          <w:r w:rsidRPr="00E52810">
            <w:t>Deadline</w:t>
          </w:r>
        </w:p>
      </w:docPartBody>
    </w:docPart>
    <w:docPart>
      <w:docPartPr>
        <w:name w:val="E630AE58B5AFBE45BC8F214450502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18CE2-C23A-9344-894C-C463B9FBD130}"/>
      </w:docPartPr>
      <w:docPartBody>
        <w:p w:rsidR="00EB77E8" w:rsidRDefault="00E72C5B" w:rsidP="00E72C5B">
          <w:pPr>
            <w:pStyle w:val="E630AE58B5AFBE45BC8F214450502504"/>
          </w:pPr>
          <w:r>
            <w:t>Time allotted</w:t>
          </w:r>
        </w:p>
      </w:docPartBody>
    </w:docPart>
    <w:docPart>
      <w:docPartPr>
        <w:name w:val="522D6FBDD93DF54B98FD1FF9C4D7F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8082E-7458-0E49-BC87-AF7CBFAE9863}"/>
      </w:docPartPr>
      <w:docPartBody>
        <w:p w:rsidR="00EB77E8" w:rsidRDefault="00E72C5B" w:rsidP="00E72C5B">
          <w:pPr>
            <w:pStyle w:val="522D6FBDD93DF54B98FD1FF9C4D7F6D3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E908C9294A37489FFED0712839B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5B679-FB65-6742-9733-8ECF77431830}"/>
      </w:docPartPr>
      <w:docPartBody>
        <w:p w:rsidR="00EB77E8" w:rsidRDefault="00E72C5B" w:rsidP="00E72C5B">
          <w:pPr>
            <w:pStyle w:val="66E908C9294A37489FFED0712839BF4C"/>
          </w:pPr>
          <w:r>
            <w:t>Agenda topic</w:t>
          </w:r>
        </w:p>
      </w:docPartBody>
    </w:docPart>
    <w:docPart>
      <w:docPartPr>
        <w:name w:val="A5DF319F7BC221408B8692737A917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AC34C-B631-D142-9EE6-DB39A1C9D916}"/>
      </w:docPartPr>
      <w:docPartBody>
        <w:p w:rsidR="00EB77E8" w:rsidRDefault="00E72C5B" w:rsidP="00E72C5B">
          <w:pPr>
            <w:pStyle w:val="A5DF319F7BC221408B8692737A917046"/>
          </w:pPr>
          <w:r>
            <w:t>Presenter</w:t>
          </w:r>
        </w:p>
      </w:docPartBody>
    </w:docPart>
    <w:docPart>
      <w:docPartPr>
        <w:name w:val="5EC3D6560D50264E90491D907E2AE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7F2DC-ACF6-1245-AB6C-074ACBC040F0}"/>
      </w:docPartPr>
      <w:docPartBody>
        <w:p w:rsidR="00EB77E8" w:rsidRDefault="00E72C5B" w:rsidP="00E72C5B">
          <w:pPr>
            <w:pStyle w:val="5EC3D6560D50264E90491D907E2AE0B9"/>
          </w:pPr>
          <w:r w:rsidRPr="00E52810">
            <w:t>Person responsible</w:t>
          </w:r>
        </w:p>
      </w:docPartBody>
    </w:docPart>
    <w:docPart>
      <w:docPartPr>
        <w:name w:val="A156F86F2EE7C845A91516CBE0A57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ED574-A43C-3C4B-917F-3D40DDC190F6}"/>
      </w:docPartPr>
      <w:docPartBody>
        <w:p w:rsidR="00EB77E8" w:rsidRDefault="00E72C5B" w:rsidP="00E72C5B">
          <w:pPr>
            <w:pStyle w:val="A156F86F2EE7C845A91516CBE0A5724C"/>
          </w:pPr>
          <w:r w:rsidRPr="00E52810">
            <w:t>Deadline</w:t>
          </w:r>
        </w:p>
      </w:docPartBody>
    </w:docPart>
    <w:docPart>
      <w:docPartPr>
        <w:name w:val="1630E50584F1FA44A4FF2A5B9EE50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A822B-0758-E642-A863-CDBF38E6FCF5}"/>
      </w:docPartPr>
      <w:docPartBody>
        <w:p w:rsidR="00EB77E8" w:rsidRDefault="00E72C5B" w:rsidP="00E72C5B">
          <w:pPr>
            <w:pStyle w:val="1630E50584F1FA44A4FF2A5B9EE50A97"/>
          </w:pPr>
          <w:r>
            <w:t>Time allotted</w:t>
          </w:r>
        </w:p>
      </w:docPartBody>
    </w:docPart>
    <w:docPart>
      <w:docPartPr>
        <w:name w:val="305304A3C5C23F41AE6EC14B4D5E3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1C0E1-5AFE-1E4D-A23B-51BB9EDC2706}"/>
      </w:docPartPr>
      <w:docPartBody>
        <w:p w:rsidR="00EB77E8" w:rsidRDefault="00E72C5B" w:rsidP="00E72C5B">
          <w:pPr>
            <w:pStyle w:val="305304A3C5C23F41AE6EC14B4D5E350A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DD81D2EEF97DC448979C7065CB42F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B388E-D6B9-3B4B-89D5-F32BCE8B09EC}"/>
      </w:docPartPr>
      <w:docPartBody>
        <w:p w:rsidR="00EB77E8" w:rsidRDefault="00E72C5B" w:rsidP="00E72C5B">
          <w:pPr>
            <w:pStyle w:val="DD81D2EEF97DC448979C7065CB42FE1D"/>
          </w:pPr>
          <w:r>
            <w:t>Agenda topic</w:t>
          </w:r>
        </w:p>
      </w:docPartBody>
    </w:docPart>
    <w:docPart>
      <w:docPartPr>
        <w:name w:val="A5A4C6405C8A384988C12CEC421B9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BE964-FBAB-D344-97F0-EAF66653CA56}"/>
      </w:docPartPr>
      <w:docPartBody>
        <w:p w:rsidR="00EB77E8" w:rsidRDefault="00E72C5B" w:rsidP="00E72C5B">
          <w:pPr>
            <w:pStyle w:val="A5A4C6405C8A384988C12CEC421B965C"/>
          </w:pPr>
          <w:r>
            <w:t>Presenter</w:t>
          </w:r>
        </w:p>
      </w:docPartBody>
    </w:docPart>
    <w:docPart>
      <w:docPartPr>
        <w:name w:val="823CA39CF5383F40910E29CFCF9C3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79258-86EC-8D49-8310-536CF54112A0}"/>
      </w:docPartPr>
      <w:docPartBody>
        <w:p w:rsidR="00EB77E8" w:rsidRDefault="00E72C5B" w:rsidP="00E72C5B">
          <w:pPr>
            <w:pStyle w:val="823CA39CF5383F40910E29CFCF9C3526"/>
          </w:pPr>
          <w:r w:rsidRPr="00E52810">
            <w:t>Person responsible</w:t>
          </w:r>
        </w:p>
      </w:docPartBody>
    </w:docPart>
    <w:docPart>
      <w:docPartPr>
        <w:name w:val="243434FE2AED95449118D5D27A177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95FBC-DF21-1141-98A7-D812DF361415}"/>
      </w:docPartPr>
      <w:docPartBody>
        <w:p w:rsidR="00EB77E8" w:rsidRDefault="00E72C5B" w:rsidP="00E72C5B">
          <w:pPr>
            <w:pStyle w:val="243434FE2AED95449118D5D27A177697"/>
          </w:pPr>
          <w:r w:rsidRPr="00E52810">
            <w:t>Deadline</w:t>
          </w:r>
        </w:p>
      </w:docPartBody>
    </w:docPart>
    <w:docPart>
      <w:docPartPr>
        <w:name w:val="9AE1FC1C8C821A45957ED27606450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160FC-ADC1-8047-B5AA-A2F68B1AFB80}"/>
      </w:docPartPr>
      <w:docPartBody>
        <w:p w:rsidR="00000000" w:rsidRDefault="00EB77E8" w:rsidP="00EB77E8">
          <w:pPr>
            <w:pStyle w:val="9AE1FC1C8C821A45957ED276064508D5"/>
          </w:pPr>
          <w:r>
            <w:t>Time allotted</w:t>
          </w:r>
        </w:p>
      </w:docPartBody>
    </w:docPart>
    <w:docPart>
      <w:docPartPr>
        <w:name w:val="75CD85E39BB24A439734A0B30D03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E997F-7C65-764E-A882-86C2143F6B37}"/>
      </w:docPartPr>
      <w:docPartBody>
        <w:p w:rsidR="00000000" w:rsidRDefault="00EB77E8" w:rsidP="00EB77E8">
          <w:pPr>
            <w:pStyle w:val="75CD85E39BB24A439734A0B30D0344D2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4FA2499BE51F647B77A54660D55A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9F329-F469-F34A-855F-981DE0694A64}"/>
      </w:docPartPr>
      <w:docPartBody>
        <w:p w:rsidR="00000000" w:rsidRDefault="00EB77E8" w:rsidP="00EB77E8">
          <w:pPr>
            <w:pStyle w:val="74FA2499BE51F647B77A54660D55A75D"/>
          </w:pPr>
          <w:r>
            <w:t>Agenda topic</w:t>
          </w:r>
        </w:p>
      </w:docPartBody>
    </w:docPart>
    <w:docPart>
      <w:docPartPr>
        <w:name w:val="FF4C5AB7458DDE47937FB006B7F5F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50F80-5B53-A141-9DCE-2AE425F7F9CA}"/>
      </w:docPartPr>
      <w:docPartBody>
        <w:p w:rsidR="00000000" w:rsidRDefault="00EB77E8" w:rsidP="00EB77E8">
          <w:pPr>
            <w:pStyle w:val="FF4C5AB7458DDE47937FB006B7F5F78B"/>
          </w:pPr>
          <w:r>
            <w:t>Presenter</w:t>
          </w:r>
        </w:p>
      </w:docPartBody>
    </w:docPart>
    <w:docPart>
      <w:docPartPr>
        <w:name w:val="79F019708A43FE4D9B94E6E83CA39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DC6C5-8EBE-9048-8761-0573F79B986F}"/>
      </w:docPartPr>
      <w:docPartBody>
        <w:p w:rsidR="00000000" w:rsidRDefault="00EB77E8" w:rsidP="00EB77E8">
          <w:pPr>
            <w:pStyle w:val="79F019708A43FE4D9B94E6E83CA39148"/>
          </w:pPr>
          <w:r w:rsidRPr="00E52810">
            <w:t>Person responsible</w:t>
          </w:r>
        </w:p>
      </w:docPartBody>
    </w:docPart>
    <w:docPart>
      <w:docPartPr>
        <w:name w:val="224B2B9B0B4A0A47B2814CB61D993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0C62-101E-5A44-AB44-B5AD21A64356}"/>
      </w:docPartPr>
      <w:docPartBody>
        <w:p w:rsidR="00000000" w:rsidRDefault="00EB77E8" w:rsidP="00EB77E8">
          <w:pPr>
            <w:pStyle w:val="224B2B9B0B4A0A47B2814CB61D9934A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E6F"/>
    <w:rsid w:val="0019578C"/>
    <w:rsid w:val="001A7F68"/>
    <w:rsid w:val="00224769"/>
    <w:rsid w:val="002F07A8"/>
    <w:rsid w:val="00316B81"/>
    <w:rsid w:val="00381725"/>
    <w:rsid w:val="003970D3"/>
    <w:rsid w:val="003A6E22"/>
    <w:rsid w:val="003B5A8B"/>
    <w:rsid w:val="003B5FE8"/>
    <w:rsid w:val="00401F46"/>
    <w:rsid w:val="00482649"/>
    <w:rsid w:val="004B782A"/>
    <w:rsid w:val="00573273"/>
    <w:rsid w:val="005875E6"/>
    <w:rsid w:val="005A520E"/>
    <w:rsid w:val="005E04FC"/>
    <w:rsid w:val="0061093B"/>
    <w:rsid w:val="00633DB1"/>
    <w:rsid w:val="00700833"/>
    <w:rsid w:val="0070480D"/>
    <w:rsid w:val="00722F51"/>
    <w:rsid w:val="00763966"/>
    <w:rsid w:val="00766F19"/>
    <w:rsid w:val="00794DAF"/>
    <w:rsid w:val="0091206F"/>
    <w:rsid w:val="00932C7A"/>
    <w:rsid w:val="009940E1"/>
    <w:rsid w:val="009A75EC"/>
    <w:rsid w:val="009C5460"/>
    <w:rsid w:val="009F63DE"/>
    <w:rsid w:val="00AB5F65"/>
    <w:rsid w:val="00B126DF"/>
    <w:rsid w:val="00B15C53"/>
    <w:rsid w:val="00BA0BAD"/>
    <w:rsid w:val="00C564E0"/>
    <w:rsid w:val="00C65DDB"/>
    <w:rsid w:val="00CA2192"/>
    <w:rsid w:val="00CB5ED0"/>
    <w:rsid w:val="00CF274A"/>
    <w:rsid w:val="00D66854"/>
    <w:rsid w:val="00DA69B5"/>
    <w:rsid w:val="00DD5740"/>
    <w:rsid w:val="00E37753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EB77E8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E630AE58B5AFBE45BC8F214450502504">
    <w:name w:val="E630AE58B5AFBE45BC8F214450502504"/>
    <w:rsid w:val="00E72C5B"/>
    <w:rPr>
      <w:kern w:val="2"/>
      <w14:ligatures w14:val="standardContextual"/>
    </w:rPr>
  </w:style>
  <w:style w:type="paragraph" w:customStyle="1" w:styleId="522D6FBDD93DF54B98FD1FF9C4D7F6D3">
    <w:name w:val="522D6FBDD93DF54B98FD1FF9C4D7F6D3"/>
    <w:rsid w:val="00E72C5B"/>
    <w:rPr>
      <w:kern w:val="2"/>
      <w14:ligatures w14:val="standardContextual"/>
    </w:rPr>
  </w:style>
  <w:style w:type="paragraph" w:customStyle="1" w:styleId="66E908C9294A37489FFED0712839BF4C">
    <w:name w:val="66E908C9294A37489FFED0712839BF4C"/>
    <w:rsid w:val="00E72C5B"/>
    <w:rPr>
      <w:kern w:val="2"/>
      <w14:ligatures w14:val="standardContextual"/>
    </w:rPr>
  </w:style>
  <w:style w:type="paragraph" w:customStyle="1" w:styleId="A5DF319F7BC221408B8692737A917046">
    <w:name w:val="A5DF319F7BC221408B8692737A917046"/>
    <w:rsid w:val="00E72C5B"/>
    <w:rPr>
      <w:kern w:val="2"/>
      <w14:ligatures w14:val="standardContextual"/>
    </w:rPr>
  </w:style>
  <w:style w:type="paragraph" w:customStyle="1" w:styleId="5EC3D6560D50264E90491D907E2AE0B9">
    <w:name w:val="5EC3D6560D50264E90491D907E2AE0B9"/>
    <w:rsid w:val="00E72C5B"/>
    <w:rPr>
      <w:kern w:val="2"/>
      <w14:ligatures w14:val="standardContextual"/>
    </w:rPr>
  </w:style>
  <w:style w:type="paragraph" w:customStyle="1" w:styleId="A156F86F2EE7C845A91516CBE0A5724C">
    <w:name w:val="A156F86F2EE7C845A91516CBE0A5724C"/>
    <w:rsid w:val="00E72C5B"/>
    <w:rPr>
      <w:kern w:val="2"/>
      <w14:ligatures w14:val="standardContextual"/>
    </w:rPr>
  </w:style>
  <w:style w:type="paragraph" w:customStyle="1" w:styleId="7C86C6FDB456DF448DB1292AAEB3DBE0">
    <w:name w:val="7C86C6FDB456DF448DB1292AAEB3DBE0"/>
    <w:rsid w:val="00E72C5B"/>
    <w:rPr>
      <w:kern w:val="2"/>
      <w14:ligatures w14:val="standardContextual"/>
    </w:rPr>
  </w:style>
  <w:style w:type="paragraph" w:customStyle="1" w:styleId="102ACCF77AE26145B467020E876A90E3">
    <w:name w:val="102ACCF77AE26145B467020E876A90E3"/>
    <w:rsid w:val="00E72C5B"/>
    <w:rPr>
      <w:kern w:val="2"/>
      <w14:ligatures w14:val="standardContextual"/>
    </w:rPr>
  </w:style>
  <w:style w:type="paragraph" w:customStyle="1" w:styleId="998B81733EEF8740B43B7D17336210EF">
    <w:name w:val="998B81733EEF8740B43B7D17336210EF"/>
    <w:rsid w:val="00E72C5B"/>
    <w:rPr>
      <w:kern w:val="2"/>
      <w14:ligatures w14:val="standardContextual"/>
    </w:rPr>
  </w:style>
  <w:style w:type="paragraph" w:customStyle="1" w:styleId="940EA82620219C44A3D376A8D8155F18">
    <w:name w:val="940EA82620219C44A3D376A8D8155F18"/>
    <w:rsid w:val="00E72C5B"/>
    <w:rPr>
      <w:kern w:val="2"/>
      <w14:ligatures w14:val="standardContextual"/>
    </w:rPr>
  </w:style>
  <w:style w:type="paragraph" w:customStyle="1" w:styleId="22902385ADD33548B8713E12E99F9090">
    <w:name w:val="22902385ADD33548B8713E12E99F9090"/>
    <w:rsid w:val="00E72C5B"/>
    <w:rPr>
      <w:kern w:val="2"/>
      <w14:ligatures w14:val="standardContextual"/>
    </w:rPr>
  </w:style>
  <w:style w:type="paragraph" w:customStyle="1" w:styleId="AB872508C146B34E99069583A5AA4DFA">
    <w:name w:val="AB872508C146B34E99069583A5AA4DFA"/>
    <w:rsid w:val="00E72C5B"/>
    <w:rPr>
      <w:kern w:val="2"/>
      <w14:ligatures w14:val="standardContextual"/>
    </w:rPr>
  </w:style>
  <w:style w:type="paragraph" w:customStyle="1" w:styleId="E9DB04DB2C1152499C4AA5A350A385AB">
    <w:name w:val="E9DB04DB2C1152499C4AA5A350A385AB"/>
    <w:rsid w:val="00700833"/>
  </w:style>
  <w:style w:type="paragraph" w:customStyle="1" w:styleId="F412626537955B4FA06A50E0A5F89C36">
    <w:name w:val="F412626537955B4FA06A50E0A5F89C36"/>
    <w:rsid w:val="00700833"/>
  </w:style>
  <w:style w:type="paragraph" w:customStyle="1" w:styleId="3FD775C60B36AF4A999F02FC5D1ED7FF">
    <w:name w:val="3FD775C60B36AF4A999F02FC5D1ED7FF"/>
    <w:rsid w:val="00700833"/>
  </w:style>
  <w:style w:type="paragraph" w:customStyle="1" w:styleId="3F4587E2E4B0664782BFA324C638DDB7">
    <w:name w:val="3F4587E2E4B0664782BFA324C638DDB7"/>
    <w:rsid w:val="00700833"/>
  </w:style>
  <w:style w:type="paragraph" w:customStyle="1" w:styleId="D50C7CA2B31F19428BEEC025A246BB3C">
    <w:name w:val="D50C7CA2B31F19428BEEC025A246BB3C"/>
    <w:rsid w:val="00700833"/>
  </w:style>
  <w:style w:type="paragraph" w:customStyle="1" w:styleId="99FAE861AC07D144A5DDBCE8E0C97F8F">
    <w:name w:val="99FAE861AC07D144A5DDBCE8E0C97F8F"/>
    <w:rsid w:val="00700833"/>
  </w:style>
  <w:style w:type="paragraph" w:customStyle="1" w:styleId="1630E50584F1FA44A4FF2A5B9EE50A97">
    <w:name w:val="1630E50584F1FA44A4FF2A5B9EE50A97"/>
    <w:rsid w:val="00E72C5B"/>
    <w:rPr>
      <w:kern w:val="2"/>
      <w14:ligatures w14:val="standardContextual"/>
    </w:rPr>
  </w:style>
  <w:style w:type="paragraph" w:customStyle="1" w:styleId="305304A3C5C23F41AE6EC14B4D5E350A">
    <w:name w:val="305304A3C5C23F41AE6EC14B4D5E350A"/>
    <w:rsid w:val="00E72C5B"/>
    <w:rPr>
      <w:kern w:val="2"/>
      <w14:ligatures w14:val="standardContextual"/>
    </w:rPr>
  </w:style>
  <w:style w:type="paragraph" w:customStyle="1" w:styleId="DD81D2EEF97DC448979C7065CB42FE1D">
    <w:name w:val="DD81D2EEF97DC448979C7065CB42FE1D"/>
    <w:rsid w:val="00E72C5B"/>
    <w:rPr>
      <w:kern w:val="2"/>
      <w14:ligatures w14:val="standardContextual"/>
    </w:rPr>
  </w:style>
  <w:style w:type="paragraph" w:customStyle="1" w:styleId="A5A4C6405C8A384988C12CEC421B965C">
    <w:name w:val="A5A4C6405C8A384988C12CEC421B965C"/>
    <w:rsid w:val="00E72C5B"/>
    <w:rPr>
      <w:kern w:val="2"/>
      <w14:ligatures w14:val="standardContextual"/>
    </w:rPr>
  </w:style>
  <w:style w:type="paragraph" w:customStyle="1" w:styleId="823CA39CF5383F40910E29CFCF9C3526">
    <w:name w:val="823CA39CF5383F40910E29CFCF9C3526"/>
    <w:rsid w:val="00E72C5B"/>
    <w:rPr>
      <w:kern w:val="2"/>
      <w14:ligatures w14:val="standardContextual"/>
    </w:rPr>
  </w:style>
  <w:style w:type="paragraph" w:customStyle="1" w:styleId="243434FE2AED95449118D5D27A177697">
    <w:name w:val="243434FE2AED95449118D5D27A177697"/>
    <w:rsid w:val="00E72C5B"/>
    <w:rPr>
      <w:kern w:val="2"/>
      <w14:ligatures w14:val="standardContextual"/>
    </w:rPr>
  </w:style>
  <w:style w:type="paragraph" w:customStyle="1" w:styleId="9AE1FC1C8C821A45957ED276064508D5">
    <w:name w:val="9AE1FC1C8C821A45957ED276064508D5"/>
    <w:rsid w:val="00EB77E8"/>
    <w:rPr>
      <w:kern w:val="2"/>
      <w14:ligatures w14:val="standardContextual"/>
    </w:rPr>
  </w:style>
  <w:style w:type="paragraph" w:customStyle="1" w:styleId="75CD85E39BB24A439734A0B30D0344D2">
    <w:name w:val="75CD85E39BB24A439734A0B30D0344D2"/>
    <w:rsid w:val="00EB77E8"/>
    <w:rPr>
      <w:kern w:val="2"/>
      <w14:ligatures w14:val="standardContextual"/>
    </w:rPr>
  </w:style>
  <w:style w:type="paragraph" w:customStyle="1" w:styleId="74FA2499BE51F647B77A54660D55A75D">
    <w:name w:val="74FA2499BE51F647B77A54660D55A75D"/>
    <w:rsid w:val="00EB77E8"/>
    <w:rPr>
      <w:kern w:val="2"/>
      <w14:ligatures w14:val="standardContextual"/>
    </w:rPr>
  </w:style>
  <w:style w:type="paragraph" w:customStyle="1" w:styleId="FF4C5AB7458DDE47937FB006B7F5F78B">
    <w:name w:val="FF4C5AB7458DDE47937FB006B7F5F78B"/>
    <w:rsid w:val="00EB77E8"/>
    <w:rPr>
      <w:kern w:val="2"/>
      <w14:ligatures w14:val="standardContextual"/>
    </w:rPr>
  </w:style>
  <w:style w:type="paragraph" w:customStyle="1" w:styleId="79F019708A43FE4D9B94E6E83CA39148">
    <w:name w:val="79F019708A43FE4D9B94E6E83CA39148"/>
    <w:rsid w:val="00EB77E8"/>
    <w:rPr>
      <w:kern w:val="2"/>
      <w14:ligatures w14:val="standardContextual"/>
    </w:rPr>
  </w:style>
  <w:style w:type="paragraph" w:customStyle="1" w:styleId="224B2B9B0B4A0A47B2814CB61D9934A0">
    <w:name w:val="224B2B9B0B4A0A47B2814CB61D9934A0"/>
    <w:rsid w:val="00EB77E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46</TotalTime>
  <Pages>8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70</cp:revision>
  <dcterms:created xsi:type="dcterms:W3CDTF">2023-12-08T14:41:00Z</dcterms:created>
  <dcterms:modified xsi:type="dcterms:W3CDTF">2023-12-08T17:12:00Z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