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1DEB9F3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B11B6F">
        <w:rPr>
          <w:rStyle w:val="SubtleEmphasis"/>
        </w:rPr>
        <w:t>8</w:t>
      </w:r>
      <w:r w:rsidR="004C5A30">
        <w:rPr>
          <w:rStyle w:val="SubtleEmphasis"/>
        </w:rPr>
        <w:t>/</w:t>
      </w:r>
      <w:r w:rsidR="00B11B6F">
        <w:rPr>
          <w:rStyle w:val="SubtleEmphasis"/>
        </w:rPr>
        <w:t>09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258D6D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B11B6F">
              <w:t>Reza</w:t>
            </w:r>
            <w:r w:rsidR="005621BC">
              <w:t>, Edith</w:t>
            </w:r>
            <w:r w:rsidR="00F53F5A">
              <w:t xml:space="preserve">, Salim, </w:t>
            </w:r>
            <w:r w:rsidR="00EB682D">
              <w:t xml:space="preserve">Kirsten, </w:t>
            </w:r>
            <w:r w:rsidR="00701DE5">
              <w:t xml:space="preserve">Alex C, </w:t>
            </w:r>
            <w:proofErr w:type="spellStart"/>
            <w:r w:rsidR="00490A36">
              <w:t>Dejan</w:t>
            </w:r>
            <w:proofErr w:type="spellEnd"/>
            <w:r w:rsidR="00D520E6">
              <w:t xml:space="preserve">, </w:t>
            </w:r>
            <w:r w:rsidR="00BE0DF3">
              <w:t xml:space="preserve">Donish, Stephen,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BF929FA" w14:textId="734A54B0" w:rsidR="0080137F" w:rsidRDefault="004F1FC5" w:rsidP="00B11B6F">
      <w:pPr>
        <w:pStyle w:val="ListParagraph"/>
        <w:numPr>
          <w:ilvl w:val="0"/>
          <w:numId w:val="21"/>
        </w:numPr>
      </w:pPr>
      <w:r>
        <w:t>Tropical Storm chat – bad weather</w:t>
      </w:r>
    </w:p>
    <w:p w14:paraId="1A7AED01" w14:textId="3D8C2029" w:rsidR="0070468E" w:rsidRDefault="0070468E" w:rsidP="00B11B6F">
      <w:pPr>
        <w:pStyle w:val="ListParagraph"/>
        <w:numPr>
          <w:ilvl w:val="0"/>
          <w:numId w:val="21"/>
        </w:numPr>
      </w:pPr>
      <w:r>
        <w:t>Can we do multipass diagnostics? Topic today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2F867672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B11B6F">
        <w:rPr>
          <w:rStyle w:val="SubtleEmphasis"/>
        </w:rPr>
        <w:t>Notched Beam</w:t>
      </w:r>
      <w:r w:rsidR="00C274CE">
        <w:rPr>
          <w:rStyle w:val="SubtleEmphasis"/>
        </w:rPr>
        <w:t xml:space="preserve"> Diagnostics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B11B6F">
        <w:rPr>
          <w:rStyle w:val="SubtleEmphasis"/>
        </w:rPr>
        <w:t>Reza</w:t>
      </w:r>
    </w:p>
    <w:p w14:paraId="0303C82C" w14:textId="4AF92133" w:rsidR="00221C7C" w:rsidRDefault="00D83031" w:rsidP="00B11B6F">
      <w:pPr>
        <w:pStyle w:val="ListParagraph"/>
        <w:numPr>
          <w:ilvl w:val="0"/>
          <w:numId w:val="11"/>
        </w:numPr>
      </w:pPr>
      <w:r>
        <w:t>Quick understanding of general idea</w:t>
      </w:r>
    </w:p>
    <w:p w14:paraId="64868A59" w14:textId="4EC5F4BD" w:rsidR="00D83031" w:rsidRDefault="007E4091" w:rsidP="00B11B6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B4ADCA4" wp14:editId="5964636D">
            <wp:extent cx="2532184" cy="1866314"/>
            <wp:effectExtent l="0" t="0" r="0" b="635"/>
            <wp:docPr id="214508194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8194" name="Picture 1" descr="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78" cy="18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63CF" w14:textId="1DB83042" w:rsidR="007E4091" w:rsidRDefault="00942B55" w:rsidP="00B11B6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E200E32" wp14:editId="3A79454D">
            <wp:extent cx="3346101" cy="2071695"/>
            <wp:effectExtent l="0" t="0" r="0" b="0"/>
            <wp:docPr id="737141489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41489" name="Picture 2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87" cy="207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B4A2" w14:textId="64558189" w:rsidR="00942B55" w:rsidRDefault="00942B55" w:rsidP="00942B55">
      <w:pPr>
        <w:pStyle w:val="ListParagraph"/>
        <w:numPr>
          <w:ilvl w:val="1"/>
          <w:numId w:val="11"/>
        </w:numPr>
      </w:pPr>
      <w:r>
        <w:t>NL and SL does this</w:t>
      </w:r>
    </w:p>
    <w:p w14:paraId="12880725" w14:textId="7B16F31B" w:rsidR="00942B55" w:rsidRDefault="00942B55" w:rsidP="00942B55">
      <w:pPr>
        <w:pStyle w:val="ListParagraph"/>
        <w:numPr>
          <w:ilvl w:val="1"/>
          <w:numId w:val="11"/>
        </w:numPr>
      </w:pPr>
      <w:r>
        <w:t>Will need for FFA Arcs</w:t>
      </w:r>
    </w:p>
    <w:p w14:paraId="7F3CE4BA" w14:textId="65DDE3EB" w:rsidR="00073662" w:rsidRDefault="00073662" w:rsidP="00073662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C7DA955" wp14:editId="336B2157">
            <wp:extent cx="5370844" cy="3231955"/>
            <wp:effectExtent l="0" t="0" r="1270" b="0"/>
            <wp:docPr id="90210219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0219" name="Picture 3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287" cy="323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E7C8" w14:textId="5C06CE26" w:rsidR="00EA26D3" w:rsidRDefault="00EA26D3" w:rsidP="00EA26D3">
      <w:pPr>
        <w:pStyle w:val="ListParagraph"/>
        <w:numPr>
          <w:ilvl w:val="1"/>
          <w:numId w:val="11"/>
        </w:numPr>
      </w:pPr>
      <w:r>
        <w:t>Done at 60 and 30 Hz – assume here we’re talking about 60 Hz</w:t>
      </w:r>
    </w:p>
    <w:p w14:paraId="2A25B1CC" w14:textId="38F10327" w:rsidR="00EA26D3" w:rsidRDefault="00EA26D3" w:rsidP="00EA26D3">
      <w:pPr>
        <w:pStyle w:val="ListParagraph"/>
        <w:numPr>
          <w:ilvl w:val="1"/>
          <w:numId w:val="11"/>
        </w:numPr>
      </w:pPr>
      <w:r>
        <w:t>Why? – first beam through machine, wanted to see the higher passes at the same pickup cavity</w:t>
      </w:r>
    </w:p>
    <w:p w14:paraId="189F2470" w14:textId="3BDD8B58" w:rsidR="00EA26D3" w:rsidRDefault="00EA26D3" w:rsidP="00EA26D3">
      <w:pPr>
        <w:pStyle w:val="ListParagraph"/>
        <w:numPr>
          <w:ilvl w:val="2"/>
          <w:numId w:val="11"/>
        </w:numPr>
      </w:pPr>
      <w:r>
        <w:t>Two ways: send first then second and add together and find the difference between them</w:t>
      </w:r>
    </w:p>
    <w:p w14:paraId="165A40F1" w14:textId="65E9BE45" w:rsidR="00EA26D3" w:rsidRDefault="00EA26D3" w:rsidP="00EA26D3">
      <w:pPr>
        <w:pStyle w:val="ListParagraph"/>
        <w:numPr>
          <w:ilvl w:val="1"/>
          <w:numId w:val="11"/>
        </w:numPr>
      </w:pPr>
      <w:r>
        <w:t>Alex B – revolution period is ~ 4 microseconds</w:t>
      </w:r>
    </w:p>
    <w:p w14:paraId="414DB17B" w14:textId="0ED3B44C" w:rsidR="00EA26D3" w:rsidRDefault="00EA26D3" w:rsidP="00EA26D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AB878E9" wp14:editId="41C1126C">
            <wp:extent cx="2230734" cy="1572461"/>
            <wp:effectExtent l="0" t="0" r="5080" b="2540"/>
            <wp:docPr id="1987018407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18407" name="Picture 4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651" cy="15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9FE8D" w14:textId="1D348A14" w:rsidR="00B3765D" w:rsidRDefault="00B3765D" w:rsidP="00B3765D">
      <w:pPr>
        <w:pStyle w:val="ListParagraph"/>
        <w:numPr>
          <w:ilvl w:val="1"/>
          <w:numId w:val="11"/>
        </w:numPr>
      </w:pPr>
      <w:r>
        <w:t>If you make the signal slightly shorter, can tell different passes</w:t>
      </w:r>
    </w:p>
    <w:p w14:paraId="74E3B23E" w14:textId="3B52A0FC" w:rsidR="00B3765D" w:rsidRDefault="00B3765D" w:rsidP="00B3765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BF6B571" wp14:editId="47EBF273">
            <wp:extent cx="3640770" cy="2726194"/>
            <wp:effectExtent l="0" t="0" r="4445" b="4445"/>
            <wp:docPr id="1195459334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59334" name="Picture 5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151" cy="27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C626" w14:textId="31D8095D" w:rsidR="00B3765D" w:rsidRDefault="00B3765D" w:rsidP="00B3765D">
      <w:pPr>
        <w:pStyle w:val="ListParagraph"/>
        <w:numPr>
          <w:ilvl w:val="1"/>
          <w:numId w:val="11"/>
        </w:numPr>
      </w:pPr>
      <w:r>
        <w:lastRenderedPageBreak/>
        <w:t>Beam adds for 250 us, but at the 4.2 us, separates them out</w:t>
      </w:r>
    </w:p>
    <w:p w14:paraId="430FAFAE" w14:textId="3BD1A2E5" w:rsidR="0008794A" w:rsidRDefault="0008794A" w:rsidP="0008794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462EC87" wp14:editId="71E4A3A8">
            <wp:extent cx="3300884" cy="1653498"/>
            <wp:effectExtent l="0" t="0" r="1270" b="0"/>
            <wp:docPr id="770285245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85245" name="Picture 6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461" cy="166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421E" w14:textId="1C5AB753" w:rsidR="00C6454C" w:rsidRDefault="00C6454C" w:rsidP="00537F79">
      <w:pPr>
        <w:pStyle w:val="ListParagraph"/>
        <w:numPr>
          <w:ilvl w:val="1"/>
          <w:numId w:val="11"/>
        </w:numPr>
      </w:pPr>
      <w:r>
        <w:t xml:space="preserve">Ryan – is this reading </w:t>
      </w:r>
      <w:proofErr w:type="spellStart"/>
      <w:r>
        <w:t>wiresum</w:t>
      </w:r>
      <w:proofErr w:type="spellEnd"/>
      <w:r>
        <w:t xml:space="preserve"> or current?</w:t>
      </w:r>
    </w:p>
    <w:p w14:paraId="74968F1B" w14:textId="351CBF31" w:rsidR="00C6454C" w:rsidRDefault="00C6454C" w:rsidP="00537F79">
      <w:pPr>
        <w:pStyle w:val="ListParagraph"/>
        <w:numPr>
          <w:ilvl w:val="2"/>
          <w:numId w:val="11"/>
        </w:numPr>
      </w:pPr>
      <w:r>
        <w:t xml:space="preserve">Reza – in the 250, average position of all, in 4.2, each pass – </w:t>
      </w:r>
      <w:r w:rsidR="004C30FD">
        <w:t xml:space="preserve">reading </w:t>
      </w:r>
      <w:r>
        <w:t>position</w:t>
      </w:r>
    </w:p>
    <w:p w14:paraId="4D1D0CE2" w14:textId="44D6B0C8" w:rsidR="00C6454C" w:rsidRDefault="00C6454C" w:rsidP="00537F79">
      <w:pPr>
        <w:pStyle w:val="ListParagraph"/>
        <w:numPr>
          <w:ilvl w:val="1"/>
          <w:numId w:val="11"/>
        </w:numPr>
      </w:pPr>
      <w:r>
        <w:t xml:space="preserve">Reza – </w:t>
      </w:r>
    </w:p>
    <w:p w14:paraId="06E5CB6C" w14:textId="4F71C5F6" w:rsidR="00C6454C" w:rsidRDefault="00C6454C" w:rsidP="00537F79">
      <w:pPr>
        <w:pStyle w:val="ListParagraph"/>
        <w:numPr>
          <w:ilvl w:val="2"/>
          <w:numId w:val="11"/>
        </w:numPr>
      </w:pPr>
      <w:r>
        <w:t>4 wires, difference over sum</w:t>
      </w:r>
      <w:r w:rsidR="00537F79">
        <w:t xml:space="preserve"> of currents</w:t>
      </w:r>
    </w:p>
    <w:p w14:paraId="635F9D14" w14:textId="2D65E105" w:rsidR="00C6454C" w:rsidRDefault="00C6454C" w:rsidP="00537F79">
      <w:pPr>
        <w:pStyle w:val="ListParagraph"/>
        <w:numPr>
          <w:ilvl w:val="3"/>
          <w:numId w:val="11"/>
        </w:numPr>
      </w:pPr>
      <w:r>
        <w:t>In 250, seeing sum, in 4.2, seeing difference over sum</w:t>
      </w:r>
    </w:p>
    <w:p w14:paraId="542BEE64" w14:textId="4624C033" w:rsidR="00537F79" w:rsidRDefault="00537F79" w:rsidP="00537F79">
      <w:pPr>
        <w:pStyle w:val="ListParagraph"/>
        <w:numPr>
          <w:ilvl w:val="1"/>
          <w:numId w:val="11"/>
        </w:numPr>
      </w:pPr>
      <w:r>
        <w:t>This is NOT CW in this case.</w:t>
      </w:r>
    </w:p>
    <w:p w14:paraId="6E128DE4" w14:textId="722C4759" w:rsidR="00537F79" w:rsidRDefault="00537F79" w:rsidP="00537F79">
      <w:pPr>
        <w:pStyle w:val="ListParagraph"/>
        <w:numPr>
          <w:ilvl w:val="1"/>
          <w:numId w:val="11"/>
        </w:numPr>
      </w:pPr>
      <w:r>
        <w:t>Gun at 499 MHz, - that’s CW</w:t>
      </w:r>
    </w:p>
    <w:p w14:paraId="27807ABB" w14:textId="3EF9349A" w:rsidR="00537F79" w:rsidRDefault="00537F79" w:rsidP="00537F79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7963C75E" wp14:editId="3B7B6D15">
            <wp:extent cx="4000500" cy="1624330"/>
            <wp:effectExtent l="0" t="0" r="0" b="1270"/>
            <wp:docPr id="979662280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662280" name="Picture 7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1B7E" w14:textId="37B0B490" w:rsidR="00537F79" w:rsidRDefault="00537F79" w:rsidP="00537F79">
      <w:pPr>
        <w:pStyle w:val="ListParagraph"/>
        <w:numPr>
          <w:ilvl w:val="1"/>
          <w:numId w:val="11"/>
        </w:numPr>
      </w:pPr>
      <w:r>
        <w:t>All need is that 4.2 pulse added or subtracted from CW</w:t>
      </w:r>
    </w:p>
    <w:p w14:paraId="0C732063" w14:textId="65EB71A1" w:rsidR="00537F79" w:rsidRDefault="00537F79" w:rsidP="00537F79">
      <w:pPr>
        <w:pStyle w:val="ListParagraph"/>
        <w:numPr>
          <w:ilvl w:val="1"/>
          <w:numId w:val="11"/>
        </w:numPr>
      </w:pPr>
      <w:r>
        <w:t>Results would be a snake-beam or ripple on system going around at 4.2 or 5.37 us, and would show up as X pulse</w:t>
      </w:r>
    </w:p>
    <w:p w14:paraId="1D236539" w14:textId="0AEE06FD" w:rsidR="00537F79" w:rsidRDefault="00537F79" w:rsidP="00537F79">
      <w:pPr>
        <w:pStyle w:val="ListParagraph"/>
        <w:numPr>
          <w:ilvl w:val="1"/>
          <w:numId w:val="11"/>
        </w:numPr>
      </w:pPr>
      <w:r>
        <w:t>If subtract from CW, get negative position</w:t>
      </w:r>
    </w:p>
    <w:p w14:paraId="47379C7E" w14:textId="59602D89" w:rsidR="00537F79" w:rsidRDefault="003D220B" w:rsidP="00537F7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9BFB48A" wp14:editId="63D800A3">
            <wp:extent cx="4200211" cy="3054875"/>
            <wp:effectExtent l="0" t="0" r="3810" b="6350"/>
            <wp:docPr id="1936168890" name="Picture 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68890" name="Picture 8" descr="Diagram, schematic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47" cy="30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0084" w14:textId="3423FE1A" w:rsidR="003D220B" w:rsidRDefault="003D220B" w:rsidP="003D220B">
      <w:pPr>
        <w:pStyle w:val="ListParagraph"/>
        <w:numPr>
          <w:ilvl w:val="1"/>
          <w:numId w:val="11"/>
        </w:numPr>
      </w:pPr>
      <w:r>
        <w:t>Can add or subtract, would get these signals</w:t>
      </w:r>
    </w:p>
    <w:p w14:paraId="47D6456E" w14:textId="311D1A11" w:rsidR="00FA7179" w:rsidRDefault="00FA7179" w:rsidP="003D220B">
      <w:pPr>
        <w:pStyle w:val="ListParagraph"/>
        <w:numPr>
          <w:ilvl w:val="1"/>
          <w:numId w:val="11"/>
        </w:numPr>
      </w:pPr>
      <w:r>
        <w:lastRenderedPageBreak/>
        <w:t>Add or subtract from average</w:t>
      </w:r>
    </w:p>
    <w:p w14:paraId="35447500" w14:textId="6299D4FF" w:rsidR="00563A21" w:rsidRDefault="00563A21" w:rsidP="003D220B">
      <w:pPr>
        <w:pStyle w:val="ListParagraph"/>
        <w:numPr>
          <w:ilvl w:val="1"/>
          <w:numId w:val="11"/>
        </w:numPr>
      </w:pPr>
      <w:r>
        <w:t>Alex B – what frequency would we do that at? 60 Hz?</w:t>
      </w:r>
    </w:p>
    <w:p w14:paraId="3C653AD1" w14:textId="30A6CBC0" w:rsidR="00563A21" w:rsidRDefault="00563A21" w:rsidP="00563A21">
      <w:pPr>
        <w:pStyle w:val="ListParagraph"/>
        <w:numPr>
          <w:ilvl w:val="2"/>
          <w:numId w:val="11"/>
        </w:numPr>
      </w:pPr>
      <w:r>
        <w:t>Reza – TBD. Would have to decide the best way to handle this and not interfere with other diagnostics</w:t>
      </w:r>
    </w:p>
    <w:p w14:paraId="0FA2F913" w14:textId="70C32E7C" w:rsidR="008A5153" w:rsidRDefault="008A5153" w:rsidP="00563A21">
      <w:pPr>
        <w:pStyle w:val="ListParagraph"/>
        <w:numPr>
          <w:ilvl w:val="2"/>
          <w:numId w:val="11"/>
        </w:numPr>
      </w:pPr>
      <w:r>
        <w:t>Adjustable – must decide</w:t>
      </w:r>
    </w:p>
    <w:p w14:paraId="3E237DC7" w14:textId="1704916C" w:rsidR="00282A4B" w:rsidRDefault="00282A4B" w:rsidP="00282A4B">
      <w:pPr>
        <w:pStyle w:val="ListParagraph"/>
        <w:numPr>
          <w:ilvl w:val="0"/>
          <w:numId w:val="11"/>
        </w:numPr>
      </w:pPr>
      <w:r>
        <w:t>Reza – where do you put it in the 60 Hz?</w:t>
      </w:r>
    </w:p>
    <w:p w14:paraId="6227E482" w14:textId="0C3F7528" w:rsidR="00282A4B" w:rsidRDefault="00282A4B" w:rsidP="00282A4B">
      <w:pPr>
        <w:pStyle w:val="ListParagraph"/>
        <w:numPr>
          <w:ilvl w:val="1"/>
          <w:numId w:val="11"/>
        </w:numPr>
      </w:pPr>
      <w:r>
        <w:t>Beam sync sets everything else in the machine</w:t>
      </w:r>
    </w:p>
    <w:p w14:paraId="7CD03EDB" w14:textId="23C5E28F" w:rsidR="00282A4B" w:rsidRDefault="00282A4B" w:rsidP="00282A4B">
      <w:pPr>
        <w:pStyle w:val="ListParagraph"/>
        <w:numPr>
          <w:ilvl w:val="1"/>
          <w:numId w:val="11"/>
        </w:numPr>
      </w:pPr>
      <w:r>
        <w:t xml:space="preserve">BPM knows </w:t>
      </w:r>
      <w:proofErr w:type="gramStart"/>
      <w:r>
        <w:t>have to</w:t>
      </w:r>
      <w:proofErr w:type="gramEnd"/>
      <w:r>
        <w:t xml:space="preserve"> go 250+100+4.2+rest of time each cycle</w:t>
      </w:r>
    </w:p>
    <w:p w14:paraId="57DA65A4" w14:textId="2BA5AAE9" w:rsidR="00282A4B" w:rsidRDefault="00282A4B" w:rsidP="00282A4B">
      <w:pPr>
        <w:pStyle w:val="ListParagraph"/>
        <w:numPr>
          <w:ilvl w:val="1"/>
          <w:numId w:val="11"/>
        </w:numPr>
      </w:pPr>
      <w:r>
        <w:t>Gun group – problem with notch at beam sync, but can put anywhere in 60 Hz pulse</w:t>
      </w:r>
    </w:p>
    <w:p w14:paraId="778E699C" w14:textId="7A16C453" w:rsidR="00282A4B" w:rsidRDefault="0057603F" w:rsidP="00282A4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76B0A4" wp14:editId="0517B6F4">
            <wp:extent cx="3788228" cy="2800303"/>
            <wp:effectExtent l="0" t="0" r="0" b="0"/>
            <wp:docPr id="936844514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844514" name="Picture 9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34" cy="28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EBAF" w14:textId="73CAB6C4" w:rsidR="00BF5A75" w:rsidRDefault="00BF5A75" w:rsidP="00BF5A75">
      <w:pPr>
        <w:pStyle w:val="ListParagraph"/>
        <w:numPr>
          <w:ilvl w:val="1"/>
          <w:numId w:val="11"/>
        </w:numPr>
      </w:pPr>
      <w:r>
        <w:t>If notch too small + or -, BPM may not handle it</w:t>
      </w:r>
    </w:p>
    <w:p w14:paraId="1FA35638" w14:textId="0DC34D58" w:rsidR="00BF5A75" w:rsidRDefault="00BF5A75" w:rsidP="00BF5A75">
      <w:pPr>
        <w:pStyle w:val="ListParagraph"/>
        <w:numPr>
          <w:ilvl w:val="2"/>
          <w:numId w:val="11"/>
        </w:numPr>
      </w:pPr>
      <w:r>
        <w:t xml:space="preserve">5 </w:t>
      </w:r>
      <w:proofErr w:type="spellStart"/>
      <w:r>
        <w:t>uA</w:t>
      </w:r>
      <w:proofErr w:type="spellEnd"/>
      <w:r>
        <w:t xml:space="preserve"> is amount of beam usually for this</w:t>
      </w:r>
    </w:p>
    <w:p w14:paraId="3C9B90C2" w14:textId="7DEB9D89" w:rsidR="00BF5A75" w:rsidRDefault="00BF5A75" w:rsidP="00BF5A75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if we do current run (let’s say 80 </w:t>
      </w:r>
      <w:proofErr w:type="spellStart"/>
      <w:r>
        <w:t>uA</w:t>
      </w:r>
      <w:proofErr w:type="spellEnd"/>
      <w:r>
        <w:t xml:space="preserve"> for example), could add/subtract 5 </w:t>
      </w:r>
      <w:proofErr w:type="spellStart"/>
      <w:r>
        <w:t>uA</w:t>
      </w:r>
      <w:proofErr w:type="spellEnd"/>
    </w:p>
    <w:p w14:paraId="096054DC" w14:textId="418F0C4B" w:rsidR="009353A2" w:rsidRDefault="009353A2" w:rsidP="00BF5A75">
      <w:pPr>
        <w:pStyle w:val="ListParagraph"/>
        <w:numPr>
          <w:ilvl w:val="2"/>
          <w:numId w:val="11"/>
        </w:numPr>
      </w:pPr>
      <w:r>
        <w:t>Timing can be adjusted for laser and gun requirements</w:t>
      </w:r>
    </w:p>
    <w:p w14:paraId="0A65A995" w14:textId="2ACCCB6E" w:rsidR="00656961" w:rsidRDefault="00656961" w:rsidP="00BF5A75">
      <w:pPr>
        <w:pStyle w:val="ListParagraph"/>
        <w:numPr>
          <w:ilvl w:val="2"/>
          <w:numId w:val="11"/>
        </w:numPr>
      </w:pPr>
      <w:r>
        <w:t>Prefer subtracting – total current limited due to RF limitations (we often run at the very edge of operations ability)</w:t>
      </w:r>
    </w:p>
    <w:p w14:paraId="7ED9BC96" w14:textId="65F2A4A5" w:rsidR="004420DB" w:rsidRDefault="004420DB" w:rsidP="00BF5A75">
      <w:pPr>
        <w:pStyle w:val="ListParagraph"/>
        <w:numPr>
          <w:ilvl w:val="2"/>
          <w:numId w:val="11"/>
        </w:numPr>
      </w:pPr>
      <w:r>
        <w:t>Can also use for measuring/monitoring pathlength in CW</w:t>
      </w:r>
    </w:p>
    <w:p w14:paraId="1AA68260" w14:textId="65A8D68C" w:rsidR="004420DB" w:rsidRDefault="004420DB" w:rsidP="004420DB">
      <w:pPr>
        <w:pStyle w:val="ListParagraph"/>
        <w:numPr>
          <w:ilvl w:val="3"/>
          <w:numId w:val="11"/>
        </w:numPr>
      </w:pPr>
      <w:r>
        <w:t>Cavity in beam line – measure timing of beam. If the notch/pulse goes through, path length can be determined in CW</w:t>
      </w:r>
    </w:p>
    <w:p w14:paraId="2F804784" w14:textId="388BB68C" w:rsidR="008C0346" w:rsidRDefault="008C0346" w:rsidP="008C0346">
      <w:pPr>
        <w:pStyle w:val="ListParagraph"/>
        <w:numPr>
          <w:ilvl w:val="2"/>
          <w:numId w:val="11"/>
        </w:numPr>
      </w:pPr>
      <w:r>
        <w:t>Should work in NL/SL and FFA arcs</w:t>
      </w:r>
    </w:p>
    <w:p w14:paraId="6D4723F3" w14:textId="781F6E09" w:rsidR="001A5FA7" w:rsidRDefault="00A57118" w:rsidP="002516B3">
      <w:pPr>
        <w:pStyle w:val="ListParagraph"/>
        <w:numPr>
          <w:ilvl w:val="0"/>
          <w:numId w:val="11"/>
        </w:numPr>
      </w:pPr>
      <w:r>
        <w:t>Ryan – question –</w:t>
      </w:r>
      <w:r w:rsidR="001A5FA7">
        <w:t xml:space="preserve"> our BPMs are super noisy – hard to </w:t>
      </w:r>
      <w:r w:rsidR="00832C4C">
        <w:t>determine</w:t>
      </w:r>
      <w:r w:rsidR="001A5FA7">
        <w:t xml:space="preserve"> perfect diff/sum</w:t>
      </w:r>
      <w:r w:rsidR="00832C4C">
        <w:t xml:space="preserve"> or position</w:t>
      </w:r>
    </w:p>
    <w:p w14:paraId="7F6D1F3D" w14:textId="2894F62A" w:rsidR="002516B3" w:rsidRDefault="001A5FA7" w:rsidP="001A5FA7">
      <w:pPr>
        <w:pStyle w:val="ListParagraph"/>
        <w:numPr>
          <w:ilvl w:val="1"/>
          <w:numId w:val="11"/>
        </w:numPr>
      </w:pPr>
      <w:r>
        <w:t>Could add in</w:t>
      </w:r>
      <w:r w:rsidR="00A57118">
        <w:t xml:space="preserve"> </w:t>
      </w:r>
      <w:proofErr w:type="spellStart"/>
      <w:r w:rsidR="00A57118">
        <w:t>wiresum</w:t>
      </w:r>
      <w:proofErr w:type="spellEnd"/>
      <w:r w:rsidR="00A57118">
        <w:t xml:space="preserve"> </w:t>
      </w:r>
      <w:r>
        <w:t>for additional data point</w:t>
      </w:r>
      <w:r w:rsidR="00354F5D">
        <w:t xml:space="preserve"> to help clean signal</w:t>
      </w:r>
    </w:p>
    <w:p w14:paraId="064304FD" w14:textId="327E09FB" w:rsidR="001A5FA7" w:rsidRDefault="001A5FA7" w:rsidP="001A5FA7">
      <w:pPr>
        <w:pStyle w:val="ListParagraph"/>
        <w:numPr>
          <w:ilvl w:val="2"/>
          <w:numId w:val="11"/>
        </w:numPr>
      </w:pPr>
      <w:r>
        <w:t xml:space="preserve">Think see notch, but </w:t>
      </w:r>
      <w:proofErr w:type="spellStart"/>
      <w:r>
        <w:t>wiresum</w:t>
      </w:r>
      <w:proofErr w:type="spellEnd"/>
      <w:r>
        <w:t xml:space="preserve"> could help see if it’s noise, or real signal</w:t>
      </w:r>
    </w:p>
    <w:p w14:paraId="28F897FF" w14:textId="453B782F" w:rsidR="00A57118" w:rsidRDefault="00A57118" w:rsidP="00A57118">
      <w:pPr>
        <w:pStyle w:val="ListParagraph"/>
        <w:numPr>
          <w:ilvl w:val="1"/>
          <w:numId w:val="11"/>
        </w:numPr>
      </w:pPr>
      <w:r>
        <w:t xml:space="preserve">Reza – self-test with </w:t>
      </w:r>
      <w:proofErr w:type="spellStart"/>
      <w:r>
        <w:t>wiresum</w:t>
      </w:r>
      <w:proofErr w:type="spellEnd"/>
      <w:r>
        <w:t xml:space="preserve"> in current BPMs</w:t>
      </w:r>
      <w:r w:rsidR="000C6ACD">
        <w:t xml:space="preserve"> for lock BPMs for example</w:t>
      </w:r>
    </w:p>
    <w:p w14:paraId="4F62C1DE" w14:textId="73F90783" w:rsidR="00A57118" w:rsidRDefault="00A57118" w:rsidP="00A57118">
      <w:pPr>
        <w:pStyle w:val="ListParagraph"/>
        <w:numPr>
          <w:ilvl w:val="2"/>
          <w:numId w:val="11"/>
        </w:numPr>
      </w:pPr>
      <w:r>
        <w:t>Depends on sensitivity of BPMs</w:t>
      </w:r>
    </w:p>
    <w:p w14:paraId="6F133FB3" w14:textId="1A4848AA" w:rsidR="00A57118" w:rsidRDefault="00A57118" w:rsidP="00A57118">
      <w:pPr>
        <w:pStyle w:val="ListParagraph"/>
        <w:numPr>
          <w:ilvl w:val="2"/>
          <w:numId w:val="11"/>
        </w:numPr>
      </w:pPr>
      <w:r>
        <w:t>New BPMs should be more sensitive</w:t>
      </w:r>
    </w:p>
    <w:p w14:paraId="5A4B8A51" w14:textId="01B6896D" w:rsidR="00A57118" w:rsidRDefault="00A57118" w:rsidP="00A57118">
      <w:pPr>
        <w:pStyle w:val="ListParagraph"/>
        <w:numPr>
          <w:ilvl w:val="2"/>
          <w:numId w:val="11"/>
        </w:numPr>
      </w:pPr>
      <w:r>
        <w:t xml:space="preserve">Right now, 5 </w:t>
      </w:r>
      <w:proofErr w:type="spellStart"/>
      <w:r>
        <w:t>uA</w:t>
      </w:r>
      <w:proofErr w:type="spellEnd"/>
      <w:r>
        <w:t xml:space="preserve"> of beam in pulse mode, can see it</w:t>
      </w:r>
    </w:p>
    <w:p w14:paraId="3EF738C1" w14:textId="2B1EDBFD" w:rsidR="00717A13" w:rsidRDefault="00717A13" w:rsidP="00717A13">
      <w:pPr>
        <w:pStyle w:val="ListParagraph"/>
        <w:numPr>
          <w:ilvl w:val="1"/>
          <w:numId w:val="11"/>
        </w:numPr>
      </w:pPr>
      <w:r>
        <w:t xml:space="preserve">Ryan – adding/subtracting 5 </w:t>
      </w:r>
      <w:proofErr w:type="spellStart"/>
      <w:r>
        <w:t>uA</w:t>
      </w:r>
      <w:proofErr w:type="spellEnd"/>
      <w:r>
        <w:t xml:space="preserve"> on the CW could be lost in noise</w:t>
      </w:r>
      <w:r w:rsidR="002E21B3">
        <w:t xml:space="preserve"> from the main signal</w:t>
      </w:r>
      <w:r w:rsidR="00A9621E">
        <w:t>. Doable, but need to consider noise</w:t>
      </w:r>
      <w:r w:rsidR="00465976">
        <w:t xml:space="preserve"> in CW</w:t>
      </w:r>
      <w:r w:rsidR="00F13A42">
        <w:t>.</w:t>
      </w:r>
    </w:p>
    <w:p w14:paraId="74D2A7C0" w14:textId="59144104" w:rsidR="0067702D" w:rsidRDefault="0067702D" w:rsidP="0067702D">
      <w:pPr>
        <w:pStyle w:val="ListParagraph"/>
        <w:numPr>
          <w:ilvl w:val="2"/>
          <w:numId w:val="11"/>
        </w:numPr>
      </w:pPr>
      <w:r>
        <w:t xml:space="preserve">Sensitivity issue. 60ish </w:t>
      </w:r>
      <w:proofErr w:type="spellStart"/>
      <w:r>
        <w:t>uA</w:t>
      </w:r>
      <w:proofErr w:type="spellEnd"/>
      <w:r>
        <w:t>, then +/- 5uA on that could be hard to read</w:t>
      </w:r>
    </w:p>
    <w:p w14:paraId="561928A9" w14:textId="690B82C4" w:rsidR="0026609E" w:rsidRDefault="0026609E" w:rsidP="0026609E">
      <w:pPr>
        <w:pStyle w:val="ListParagraph"/>
        <w:numPr>
          <w:ilvl w:val="2"/>
          <w:numId w:val="11"/>
        </w:numPr>
      </w:pPr>
      <w:r>
        <w:t>Kirsten</w:t>
      </w:r>
      <w:r w:rsidR="0067702D">
        <w:t xml:space="preserve"> – worried about laser modulation? Or noise?</w:t>
      </w:r>
    </w:p>
    <w:p w14:paraId="62EA80AB" w14:textId="2A55A456" w:rsidR="00A9621E" w:rsidRDefault="00A9621E" w:rsidP="00A9621E">
      <w:pPr>
        <w:pStyle w:val="ListParagraph"/>
        <w:numPr>
          <w:ilvl w:val="2"/>
          <w:numId w:val="11"/>
        </w:numPr>
      </w:pPr>
      <w:r>
        <w:t>Reza – good point</w:t>
      </w:r>
    </w:p>
    <w:p w14:paraId="37AFBE35" w14:textId="7F48578B" w:rsidR="0067702D" w:rsidRDefault="0067702D" w:rsidP="00A9621E">
      <w:pPr>
        <w:pStyle w:val="ListParagraph"/>
        <w:numPr>
          <w:ilvl w:val="2"/>
          <w:numId w:val="11"/>
        </w:numPr>
      </w:pPr>
      <w:r>
        <w:lastRenderedPageBreak/>
        <w:t xml:space="preserve">Ryan – this is very </w:t>
      </w:r>
      <w:proofErr w:type="gramStart"/>
      <w:r>
        <w:t>doable, but</w:t>
      </w:r>
      <w:proofErr w:type="gramEnd"/>
      <w:r>
        <w:t xml:space="preserve"> have to think of how to clean signals to make sure we’re reading the right thing.</w:t>
      </w:r>
    </w:p>
    <w:p w14:paraId="3BC0457C" w14:textId="1F9C8CB0" w:rsidR="0067702D" w:rsidRDefault="0067702D" w:rsidP="00A9621E">
      <w:pPr>
        <w:pStyle w:val="ListParagraph"/>
        <w:numPr>
          <w:ilvl w:val="2"/>
          <w:numId w:val="11"/>
        </w:numPr>
      </w:pPr>
      <w:r>
        <w:t>Alex B – instrumentation group can probably help with that.</w:t>
      </w:r>
    </w:p>
    <w:p w14:paraId="11458180" w14:textId="6352AB0F" w:rsidR="0026609E" w:rsidRDefault="0026609E" w:rsidP="0026609E">
      <w:pPr>
        <w:pStyle w:val="ListParagraph"/>
        <w:numPr>
          <w:ilvl w:val="0"/>
          <w:numId w:val="11"/>
        </w:numPr>
      </w:pPr>
      <w:r>
        <w:t>Alex B – good to get path length – can also get info on momentum compaction</w:t>
      </w:r>
    </w:p>
    <w:p w14:paraId="509846C6" w14:textId="13947E4D" w:rsidR="00960178" w:rsidRDefault="00960178" w:rsidP="00960178">
      <w:pPr>
        <w:pStyle w:val="ListParagraph"/>
        <w:numPr>
          <w:ilvl w:val="1"/>
          <w:numId w:val="11"/>
        </w:numPr>
      </w:pPr>
      <w:r>
        <w:t>Can use a cavity to kick the beam in energy, extract from the timing before/after kick to get momentum compaction</w:t>
      </w:r>
    </w:p>
    <w:p w14:paraId="1E5A44B5" w14:textId="168E19BE" w:rsidR="00964B4D" w:rsidRDefault="00964B4D" w:rsidP="0026609E">
      <w:pPr>
        <w:pStyle w:val="ListParagraph"/>
        <w:numPr>
          <w:ilvl w:val="0"/>
          <w:numId w:val="11"/>
        </w:numPr>
      </w:pPr>
      <w:r>
        <w:t>Reza – yes, all the things we can do in tune mode we should hopefully be able to do live in CW</w:t>
      </w:r>
    </w:p>
    <w:p w14:paraId="596A6245" w14:textId="4A3F67E9" w:rsidR="00964B4D" w:rsidRDefault="00964B4D" w:rsidP="00964B4D">
      <w:pPr>
        <w:pStyle w:val="ListParagraph"/>
        <w:numPr>
          <w:ilvl w:val="1"/>
          <w:numId w:val="11"/>
        </w:numPr>
      </w:pPr>
      <w:r>
        <w:t>Go to tune mode for machine safety</w:t>
      </w:r>
    </w:p>
    <w:p w14:paraId="64351FC8" w14:textId="7E7D2C6B" w:rsidR="00A30CB0" w:rsidRDefault="00A30CB0" w:rsidP="00A30CB0">
      <w:pPr>
        <w:pStyle w:val="ListParagraph"/>
        <w:numPr>
          <w:ilvl w:val="0"/>
          <w:numId w:val="11"/>
        </w:numPr>
      </w:pPr>
      <w:r>
        <w:t>Alex B – you spoke to users?</w:t>
      </w:r>
      <w:r>
        <w:tab/>
      </w:r>
    </w:p>
    <w:p w14:paraId="5214574E" w14:textId="0D105028" w:rsidR="00A30CB0" w:rsidRDefault="00A30CB0" w:rsidP="00A30CB0">
      <w:pPr>
        <w:pStyle w:val="ListParagraph"/>
        <w:numPr>
          <w:ilvl w:val="1"/>
          <w:numId w:val="11"/>
        </w:numPr>
      </w:pPr>
      <w:r>
        <w:t>Reza – spoke with physics users, the people there said for detector it doesn’t matter, just summing up events.</w:t>
      </w:r>
    </w:p>
    <w:p w14:paraId="36FF976C" w14:textId="264252BF" w:rsidR="00A30CB0" w:rsidRDefault="00A30CB0" w:rsidP="00A30CB0">
      <w:pPr>
        <w:pStyle w:val="ListParagraph"/>
        <w:numPr>
          <w:ilvl w:val="2"/>
          <w:numId w:val="11"/>
        </w:numPr>
      </w:pPr>
      <w:r>
        <w:t>Want to check with more users to make sure</w:t>
      </w:r>
    </w:p>
    <w:p w14:paraId="4825F58E" w14:textId="7C17D14D" w:rsidR="00AF3534" w:rsidRDefault="00AF3534" w:rsidP="00A30CB0">
      <w:pPr>
        <w:pStyle w:val="ListParagraph"/>
        <w:numPr>
          <w:ilvl w:val="2"/>
          <w:numId w:val="11"/>
        </w:numPr>
      </w:pPr>
      <w:r>
        <w:t>If it’s off for a while, then they’re in trouble – trying to make this as short (4.2 us) and limit amplitude just in case</w:t>
      </w:r>
    </w:p>
    <w:p w14:paraId="3B0EF42D" w14:textId="66EBDCD0" w:rsidR="002C2898" w:rsidRDefault="002C2898" w:rsidP="002C2898">
      <w:pPr>
        <w:pStyle w:val="ListParagraph"/>
        <w:numPr>
          <w:ilvl w:val="3"/>
          <w:numId w:val="11"/>
        </w:numPr>
      </w:pPr>
      <w:r>
        <w:t>Not sure if it’s important, but 10% up/down should be fine probably</w:t>
      </w:r>
    </w:p>
    <w:p w14:paraId="199315A6" w14:textId="2361ECB1" w:rsidR="002C2898" w:rsidRDefault="002C2898" w:rsidP="002C2898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when designing eRHIC ERL, we had always assumed there will be a special electron calibration pulse in front of the other beams to use it to remove all the misalignments, </w:t>
      </w:r>
      <w:proofErr w:type="spellStart"/>
      <w:r>
        <w:t>etc</w:t>
      </w:r>
      <w:proofErr w:type="spellEnd"/>
      <w:r>
        <w:t>…</w:t>
      </w:r>
    </w:p>
    <w:p w14:paraId="73EFEE97" w14:textId="694448C2" w:rsidR="002C2898" w:rsidRDefault="002C2898" w:rsidP="002C2898">
      <w:pPr>
        <w:pStyle w:val="ListParagraph"/>
        <w:numPr>
          <w:ilvl w:val="1"/>
          <w:numId w:val="11"/>
        </w:numPr>
      </w:pPr>
      <w:r>
        <w:t xml:space="preserve">In CBETA, wanted to be sure we could see different pulses with same </w:t>
      </w:r>
      <w:proofErr w:type="gramStart"/>
      <w:r>
        <w:t>BPMs  -</w:t>
      </w:r>
      <w:proofErr w:type="gramEnd"/>
      <w:r>
        <w:t xml:space="preserve"> was a problem for a while</w:t>
      </w:r>
    </w:p>
    <w:p w14:paraId="7AEF2FC8" w14:textId="344C4EC0" w:rsidR="002C2898" w:rsidRDefault="002C2898" w:rsidP="002C2898">
      <w:pPr>
        <w:pStyle w:val="ListParagraph"/>
        <w:numPr>
          <w:ilvl w:val="2"/>
          <w:numId w:val="11"/>
        </w:numPr>
      </w:pPr>
      <w:r>
        <w:t xml:space="preserve">By programming laser at source, can always have special pulse </w:t>
      </w:r>
    </w:p>
    <w:p w14:paraId="0D714C4C" w14:textId="43BBB555" w:rsidR="006118B1" w:rsidRDefault="006118B1" w:rsidP="002C2898">
      <w:pPr>
        <w:pStyle w:val="ListParagraph"/>
        <w:numPr>
          <w:ilvl w:val="2"/>
          <w:numId w:val="11"/>
        </w:numPr>
      </w:pPr>
      <w:r>
        <w:t>Saw them independently very well in the end</w:t>
      </w:r>
      <w:r w:rsidR="00CA15D9">
        <w:t xml:space="preserve"> – but had problems in the beginning</w:t>
      </w:r>
    </w:p>
    <w:p w14:paraId="101E43F9" w14:textId="64289830" w:rsidR="00CA15D9" w:rsidRDefault="00CA15D9" w:rsidP="002C2898">
      <w:pPr>
        <w:pStyle w:val="ListParagraph"/>
        <w:numPr>
          <w:ilvl w:val="2"/>
          <w:numId w:val="11"/>
        </w:numPr>
      </w:pPr>
      <w:r>
        <w:t>BPMs didn’t need special pulse</w:t>
      </w:r>
    </w:p>
    <w:p w14:paraId="329011F7" w14:textId="7079A860" w:rsidR="0072668C" w:rsidRDefault="0072668C" w:rsidP="0072668C">
      <w:pPr>
        <w:pStyle w:val="ListParagraph"/>
        <w:numPr>
          <w:ilvl w:val="1"/>
          <w:numId w:val="11"/>
        </w:numPr>
      </w:pPr>
      <w:r>
        <w:t>Kirsten – pilot bunch (never got around), but operationally</w:t>
      </w:r>
    </w:p>
    <w:p w14:paraId="7E02476B" w14:textId="1E3723B7" w:rsidR="0072668C" w:rsidRDefault="0072668C" w:rsidP="0072668C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limited number of bunch pulses per each train so you could have all the trains stacked up without overlapping</w:t>
      </w:r>
    </w:p>
    <w:p w14:paraId="79469DC0" w14:textId="26F5962A" w:rsidR="0072668C" w:rsidRDefault="0072668C" w:rsidP="0072668C">
      <w:pPr>
        <w:pStyle w:val="ListParagraph"/>
        <w:numPr>
          <w:ilvl w:val="3"/>
          <w:numId w:val="11"/>
        </w:numPr>
      </w:pPr>
      <w:r>
        <w:t xml:space="preserve">Made </w:t>
      </w:r>
      <w:proofErr w:type="gramStart"/>
      <w:r>
        <w:t>really short</w:t>
      </w:r>
      <w:proofErr w:type="gramEnd"/>
      <w:r>
        <w:t xml:space="preserve"> trains</w:t>
      </w:r>
      <w:r w:rsidR="002A059B">
        <w:t xml:space="preserve"> with almost no gap</w:t>
      </w:r>
      <w:r w:rsidR="001A5E86">
        <w:t xml:space="preserve"> (tiny)</w:t>
      </w:r>
    </w:p>
    <w:p w14:paraId="13AA5D18" w14:textId="10978A3F" w:rsidR="001A5E86" w:rsidRDefault="001A5E86" w:rsidP="0072668C">
      <w:pPr>
        <w:pStyle w:val="ListParagraph"/>
        <w:numPr>
          <w:ilvl w:val="3"/>
          <w:numId w:val="11"/>
        </w:numPr>
      </w:pPr>
      <w:r>
        <w:t>Window the BPM time slot for readings</w:t>
      </w:r>
    </w:p>
    <w:p w14:paraId="2DD23323" w14:textId="07CFE256" w:rsidR="009E2BCC" w:rsidRDefault="009E2BCC" w:rsidP="009E2BCC">
      <w:pPr>
        <w:pStyle w:val="ListParagraph"/>
        <w:numPr>
          <w:ilvl w:val="2"/>
          <w:numId w:val="11"/>
        </w:numPr>
      </w:pPr>
      <w:r>
        <w:t>Reza – so you weren’t running “real” CW?</w:t>
      </w:r>
    </w:p>
    <w:p w14:paraId="77B68C70" w14:textId="622CEDA3" w:rsidR="009E2BCC" w:rsidRDefault="009E2BCC" w:rsidP="009E2BCC">
      <w:pPr>
        <w:pStyle w:val="ListParagraph"/>
        <w:numPr>
          <w:ilvl w:val="3"/>
          <w:numId w:val="11"/>
        </w:numPr>
      </w:pPr>
      <w:r>
        <w:t>Right</w:t>
      </w:r>
    </w:p>
    <w:p w14:paraId="7FA96CA9" w14:textId="2E28A775" w:rsidR="00A25C7D" w:rsidRDefault="00A25C7D" w:rsidP="00A25C7D">
      <w:pPr>
        <w:pStyle w:val="ListParagraph"/>
        <w:numPr>
          <w:ilvl w:val="1"/>
          <w:numId w:val="11"/>
        </w:numPr>
      </w:pPr>
      <w:r>
        <w:t>Pilot bunch was similar idea that you mentioned, but never implemented.</w:t>
      </w:r>
    </w:p>
    <w:p w14:paraId="0E5DFDED" w14:textId="3EDF2C8E" w:rsidR="00C46264" w:rsidRDefault="00C46264" w:rsidP="00C46264">
      <w:pPr>
        <w:pStyle w:val="ListParagraph"/>
        <w:numPr>
          <w:ilvl w:val="0"/>
          <w:numId w:val="11"/>
        </w:numPr>
      </w:pPr>
      <w:r>
        <w:t>Reza – in pulse mode, you can either look at steps, or at 4.2 us spot</w:t>
      </w:r>
    </w:p>
    <w:p w14:paraId="004C9930" w14:textId="3ED95551" w:rsidR="00E4679B" w:rsidRDefault="00E4679B" w:rsidP="00E4679B">
      <w:pPr>
        <w:pStyle w:val="ListParagraph"/>
        <w:numPr>
          <w:ilvl w:val="1"/>
          <w:numId w:val="11"/>
        </w:numPr>
      </w:pPr>
      <w:r>
        <w:t>Looking at steps needs some math, and has interactions</w:t>
      </w:r>
    </w:p>
    <w:p w14:paraId="1B497FEB" w14:textId="3950BD6A" w:rsidR="00666CBA" w:rsidRDefault="00666CBA" w:rsidP="00E4679B">
      <w:pPr>
        <w:pStyle w:val="ListParagraph"/>
        <w:numPr>
          <w:ilvl w:val="1"/>
          <w:numId w:val="11"/>
        </w:numPr>
      </w:pPr>
      <w:r>
        <w:t>With just CW, just a line, can’t get information without disturbing CW</w:t>
      </w:r>
    </w:p>
    <w:p w14:paraId="1A6F21C7" w14:textId="79C24F02" w:rsidR="00E42FA0" w:rsidRDefault="00E42FA0" w:rsidP="00E42FA0">
      <w:pPr>
        <w:pStyle w:val="ListParagraph"/>
        <w:numPr>
          <w:ilvl w:val="0"/>
          <w:numId w:val="11"/>
        </w:numPr>
      </w:pPr>
      <w:r>
        <w:t>Ryan – you spoke with Nate?</w:t>
      </w:r>
    </w:p>
    <w:p w14:paraId="639568CB" w14:textId="202A09D5" w:rsidR="00E42FA0" w:rsidRDefault="00E42FA0" w:rsidP="00E42FA0">
      <w:pPr>
        <w:pStyle w:val="ListParagraph"/>
        <w:numPr>
          <w:ilvl w:val="1"/>
          <w:numId w:val="11"/>
        </w:numPr>
      </w:pPr>
      <w:r>
        <w:t>Yep</w:t>
      </w:r>
      <w:r w:rsidR="007C74F4">
        <w:t>, and new BPMs will be better</w:t>
      </w:r>
    </w:p>
    <w:p w14:paraId="51A4C81B" w14:textId="3F55551E" w:rsidR="006132F5" w:rsidRDefault="006132F5" w:rsidP="006132F5">
      <w:pPr>
        <w:pStyle w:val="ListParagraph"/>
        <w:numPr>
          <w:ilvl w:val="0"/>
          <w:numId w:val="11"/>
        </w:numPr>
      </w:pPr>
      <w:r>
        <w:t>Alex B – please put the slides in the folder or send to Alex</w:t>
      </w:r>
    </w:p>
    <w:p w14:paraId="26838DA3" w14:textId="0499548F" w:rsidR="006132F5" w:rsidRDefault="006132F5" w:rsidP="006132F5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 w:rsidR="00172192">
        <w:t xml:space="preserve"> – </w:t>
      </w:r>
    </w:p>
    <w:p w14:paraId="62DEF080" w14:textId="0DFBF28F" w:rsidR="00172192" w:rsidRDefault="00172192" w:rsidP="00172192">
      <w:pPr>
        <w:pStyle w:val="ListParagraph"/>
        <w:numPr>
          <w:ilvl w:val="1"/>
          <w:numId w:val="11"/>
        </w:numPr>
      </w:pPr>
      <w:r>
        <w:t>Problem we were having:</w:t>
      </w:r>
    </w:p>
    <w:p w14:paraId="130C38F4" w14:textId="60E03970" w:rsidR="00172192" w:rsidRDefault="00172192" w:rsidP="00172192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15086B16" wp14:editId="5B1FF8A6">
            <wp:extent cx="5388689" cy="2170444"/>
            <wp:effectExtent l="0" t="0" r="0" b="1270"/>
            <wp:docPr id="769756758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6758" name="Picture 10" descr="Graphical user inter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603" cy="21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5A52" w14:textId="048A6AAB" w:rsidR="00172192" w:rsidRDefault="00172192" w:rsidP="00172192">
      <w:pPr>
        <w:pStyle w:val="ListParagraph"/>
        <w:numPr>
          <w:ilvl w:val="1"/>
          <w:numId w:val="11"/>
        </w:numPr>
      </w:pPr>
      <w:r>
        <w:rPr>
          <w:b/>
          <w:noProof/>
        </w:rPr>
        <w:drawing>
          <wp:inline distT="0" distB="0" distL="0" distR="0" wp14:anchorId="4D2AC257" wp14:editId="7492F19C">
            <wp:extent cx="3084844" cy="2895836"/>
            <wp:effectExtent l="0" t="0" r="1270" b="0"/>
            <wp:docPr id="1267964156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64156" name="Picture 11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35" cy="290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5F37" w14:textId="5460B2B0" w:rsidR="00B778B4" w:rsidRDefault="00B778B4" w:rsidP="00B778B4">
      <w:pPr>
        <w:pStyle w:val="ListParagraph"/>
        <w:numPr>
          <w:ilvl w:val="2"/>
          <w:numId w:val="11"/>
        </w:numPr>
      </w:pPr>
      <w:r>
        <w:t>Adjust things “in the box”</w:t>
      </w:r>
    </w:p>
    <w:p w14:paraId="166CA681" w14:textId="2277B755" w:rsidR="00172192" w:rsidRDefault="00172192" w:rsidP="00172192">
      <w:pPr>
        <w:pStyle w:val="ListParagraph"/>
        <w:numPr>
          <w:ilvl w:val="1"/>
          <w:numId w:val="11"/>
        </w:numPr>
      </w:pPr>
    </w:p>
    <w:p w14:paraId="253E18CA" w14:textId="360153C7" w:rsidR="00172192" w:rsidRDefault="00110854" w:rsidP="00172192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BF7BA41" wp14:editId="5EC61654">
            <wp:extent cx="4471516" cy="3345770"/>
            <wp:effectExtent l="0" t="0" r="0" b="0"/>
            <wp:docPr id="1783268106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8106" name="Picture 13" descr="Graphical user interfac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819" cy="335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E62C" w14:textId="7AA84DF0" w:rsidR="00110854" w:rsidRDefault="00110854" w:rsidP="00110854">
      <w:pPr>
        <w:pStyle w:val="ListParagraph"/>
        <w:numPr>
          <w:ilvl w:val="2"/>
          <w:numId w:val="11"/>
        </w:numPr>
      </w:pPr>
      <w:r>
        <w:lastRenderedPageBreak/>
        <w:t>Kirsten – each color is a different signal</w:t>
      </w:r>
    </w:p>
    <w:p w14:paraId="419E68BC" w14:textId="400D7173" w:rsidR="00110854" w:rsidRDefault="00110854" w:rsidP="00110854">
      <w:pPr>
        <w:pStyle w:val="ListParagraph"/>
        <w:numPr>
          <w:ilvl w:val="2"/>
          <w:numId w:val="11"/>
        </w:numPr>
      </w:pPr>
      <w:r>
        <w:t>Instead of taking the whole area, you only take the area of the calculation to one of those passes</w:t>
      </w:r>
    </w:p>
    <w:p w14:paraId="327F64C6" w14:textId="338C06E1" w:rsidR="007A6686" w:rsidRDefault="007A6686" w:rsidP="007A6686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couldn’t get last pass – signal was too weak (7</w:t>
      </w:r>
      <w:r w:rsidRPr="007A6686">
        <w:rPr>
          <w:vertAlign w:val="superscript"/>
        </w:rPr>
        <w:t>th</w:t>
      </w:r>
      <w:r>
        <w:t xml:space="preserve"> pass)</w:t>
      </w:r>
    </w:p>
    <w:p w14:paraId="25D256FF" w14:textId="7D717948" w:rsidR="007A6686" w:rsidRDefault="007A6686" w:rsidP="007A6686">
      <w:pPr>
        <w:pStyle w:val="ListParagraph"/>
        <w:numPr>
          <w:ilvl w:val="2"/>
          <w:numId w:val="11"/>
        </w:numPr>
      </w:pPr>
      <w:r>
        <w:t xml:space="preserve">Kirsten – b/c we lost a lot of </w:t>
      </w:r>
      <w:proofErr w:type="gramStart"/>
      <w:r>
        <w:t>beam</w:t>
      </w:r>
      <w:proofErr w:type="gramEnd"/>
    </w:p>
    <w:p w14:paraId="3B84C122" w14:textId="38CA94DA" w:rsidR="003B3D9A" w:rsidRDefault="003B3D9A" w:rsidP="003B3D9A">
      <w:pPr>
        <w:pStyle w:val="ListParagraph"/>
        <w:numPr>
          <w:ilvl w:val="0"/>
          <w:numId w:val="11"/>
        </w:numPr>
      </w:pPr>
      <w:r>
        <w:t>Reza – going to ask gun group if they can make this beam, or something similar</w:t>
      </w:r>
    </w:p>
    <w:p w14:paraId="4F3D2937" w14:textId="7AA35BC0" w:rsidR="003B3D9A" w:rsidRPr="009873EC" w:rsidRDefault="003B3D9A" w:rsidP="003B3D9A">
      <w:pPr>
        <w:pStyle w:val="ListParagraph"/>
        <w:numPr>
          <w:ilvl w:val="1"/>
          <w:numId w:val="11"/>
        </w:numPr>
      </w:pPr>
      <w:r>
        <w:t>Then do beam test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17C28119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238AEBC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1761B6C1" w14:textId="30A35C5C" w:rsidR="002526E7" w:rsidRDefault="00123055" w:rsidP="00B11B6F">
      <w:pPr>
        <w:pStyle w:val="ListParagraph"/>
        <w:numPr>
          <w:ilvl w:val="0"/>
          <w:numId w:val="11"/>
        </w:numPr>
      </w:pPr>
      <w:r>
        <w:t>Deadline on 27</w:t>
      </w:r>
      <w:r w:rsidRPr="00123055">
        <w:rPr>
          <w:vertAlign w:val="superscript"/>
        </w:rPr>
        <w:t>th</w:t>
      </w:r>
      <w:r>
        <w:t xml:space="preserve"> of August for LOI for SBIR</w:t>
      </w:r>
    </w:p>
    <w:p w14:paraId="6F7C1B81" w14:textId="37BA46B8" w:rsidR="00C718DD" w:rsidRDefault="00C718DD" w:rsidP="00C718DD">
      <w:pPr>
        <w:pStyle w:val="ListParagraph"/>
        <w:numPr>
          <w:ilvl w:val="1"/>
          <w:numId w:val="11"/>
        </w:numPr>
      </w:pPr>
      <w:r>
        <w:t>Can go with Saber or other PA company</w:t>
      </w:r>
    </w:p>
    <w:p w14:paraId="7A8AF4B5" w14:textId="60C53073" w:rsidR="00C718DD" w:rsidRDefault="00C718DD" w:rsidP="00C718DD">
      <w:pPr>
        <w:pStyle w:val="ListParagraph"/>
        <w:numPr>
          <w:ilvl w:val="0"/>
          <w:numId w:val="11"/>
        </w:numPr>
      </w:pPr>
      <w:r>
        <w:t>Stephen – do we have to pick?</w:t>
      </w:r>
    </w:p>
    <w:p w14:paraId="4D081DD6" w14:textId="4E0E3A70" w:rsidR="00C718DD" w:rsidRDefault="00C718DD" w:rsidP="00C718D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we were discussing</w:t>
      </w:r>
    </w:p>
    <w:p w14:paraId="1416D2EE" w14:textId="1E64ED99" w:rsidR="006E1C62" w:rsidRDefault="006E1C62" w:rsidP="00C718DD">
      <w:pPr>
        <w:pStyle w:val="ListParagraph"/>
        <w:numPr>
          <w:ilvl w:val="0"/>
          <w:numId w:val="11"/>
        </w:numPr>
      </w:pPr>
      <w:r>
        <w:t>Competitive bids? Choose company?</w:t>
      </w:r>
    </w:p>
    <w:p w14:paraId="749C1D6E" w14:textId="6F089EFA" w:rsidR="006E1C62" w:rsidRDefault="006E1C62" w:rsidP="00C718DD">
      <w:pPr>
        <w:pStyle w:val="ListParagraph"/>
        <w:numPr>
          <w:ilvl w:val="0"/>
          <w:numId w:val="11"/>
        </w:numPr>
      </w:pPr>
      <w:r>
        <w:t>Prepare proposal or LOI with them</w:t>
      </w:r>
    </w:p>
    <w:p w14:paraId="43BF5856" w14:textId="5348EB98" w:rsidR="00A8093F" w:rsidRDefault="00A8093F" w:rsidP="00C718DD">
      <w:pPr>
        <w:pStyle w:val="ListParagraph"/>
        <w:numPr>
          <w:ilvl w:val="0"/>
          <w:numId w:val="11"/>
        </w:numPr>
      </w:pPr>
      <w:r>
        <w:t>One company merged</w:t>
      </w:r>
    </w:p>
    <w:p w14:paraId="4F5B547C" w14:textId="542F3BCF" w:rsidR="00A8093F" w:rsidRDefault="004F7D59" w:rsidP="00C718DD">
      <w:pPr>
        <w:pStyle w:val="ListParagraph"/>
        <w:numPr>
          <w:ilvl w:val="0"/>
          <w:numId w:val="11"/>
        </w:numPr>
      </w:pPr>
      <w:r>
        <w:t>Get JLab to submit proposal with Saber to build magnets</w:t>
      </w:r>
    </w:p>
    <w:p w14:paraId="4B1B7FB2" w14:textId="3D300752" w:rsidR="008D6335" w:rsidRDefault="008D6335" w:rsidP="008D6335">
      <w:pPr>
        <w:pStyle w:val="ListParagraph"/>
        <w:numPr>
          <w:ilvl w:val="1"/>
          <w:numId w:val="11"/>
        </w:numPr>
      </w:pPr>
      <w:r>
        <w:t>Decide on types of magnets</w:t>
      </w:r>
    </w:p>
    <w:p w14:paraId="64C405E7" w14:textId="46275EAE" w:rsidR="008D6335" w:rsidRDefault="008D6335" w:rsidP="008D6335">
      <w:pPr>
        <w:pStyle w:val="ListParagraph"/>
        <w:numPr>
          <w:ilvl w:val="1"/>
          <w:numId w:val="11"/>
        </w:numPr>
      </w:pPr>
      <w:r>
        <w:t>When passes by, can get them built and measured – big deal</w:t>
      </w:r>
    </w:p>
    <w:p w14:paraId="50F7EAEB" w14:textId="2202BE24" w:rsidR="00D55D94" w:rsidRDefault="00D55D94" w:rsidP="00D55D94">
      <w:pPr>
        <w:pStyle w:val="ListParagraph"/>
        <w:numPr>
          <w:ilvl w:val="0"/>
          <w:numId w:val="11"/>
        </w:numPr>
      </w:pPr>
      <w:r>
        <w:t>Alex B – you have a good track record at BNL – when do you think better to submit? Submit from BNL instead of JLab?</w:t>
      </w:r>
    </w:p>
    <w:p w14:paraId="0BCA9285" w14:textId="6CED438E" w:rsidR="00A86D69" w:rsidRDefault="00A86D69" w:rsidP="00A86D69">
      <w:pPr>
        <w:pStyle w:val="ListParagraph"/>
        <w:numPr>
          <w:ilvl w:val="1"/>
          <w:numId w:val="11"/>
        </w:numPr>
      </w:pPr>
      <w:r>
        <w:t>Spoke with M. Shinn – need to get the right solicitation</w:t>
      </w:r>
    </w:p>
    <w:p w14:paraId="21088F3E" w14:textId="73185E60" w:rsidR="004C7DEC" w:rsidRDefault="002F42A7" w:rsidP="004C7DEC">
      <w:pPr>
        <w:pStyle w:val="ListParagraph"/>
        <w:numPr>
          <w:ilvl w:val="0"/>
          <w:numId w:val="11"/>
        </w:numPr>
      </w:pPr>
      <w:r>
        <w:t>Alex B – we’ll get the magnets, company will get money</w:t>
      </w:r>
    </w:p>
    <w:p w14:paraId="2C10D86C" w14:textId="7AC698D8" w:rsidR="00F34023" w:rsidRDefault="00F34023" w:rsidP="004C7DE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Stephen and </w:t>
      </w:r>
      <w:proofErr w:type="spellStart"/>
      <w:r>
        <w:t>Dejan</w:t>
      </w:r>
      <w:proofErr w:type="spellEnd"/>
      <w:r>
        <w:t xml:space="preserve"> write LOI, send to JLab b/c it’s the CEBAF upgrade</w:t>
      </w:r>
    </w:p>
    <w:p w14:paraId="438C9B7C" w14:textId="44CB56DC" w:rsidR="0006553F" w:rsidRDefault="0006553F" w:rsidP="0006553F">
      <w:pPr>
        <w:pStyle w:val="ListParagraph"/>
        <w:numPr>
          <w:ilvl w:val="1"/>
          <w:numId w:val="11"/>
        </w:numPr>
      </w:pPr>
      <w:r>
        <w:t>See if we all agree on the LOI, we sign it, send it to DOE</w:t>
      </w:r>
    </w:p>
    <w:p w14:paraId="1936A834" w14:textId="5A4228E6" w:rsidR="00BC3C51" w:rsidRDefault="00BC3C51" w:rsidP="0006553F">
      <w:pPr>
        <w:pStyle w:val="ListParagraph"/>
        <w:numPr>
          <w:ilvl w:val="1"/>
          <w:numId w:val="11"/>
        </w:numPr>
      </w:pPr>
      <w:r>
        <w:t>Alex B – BNL has the expertise, and can guide company</w:t>
      </w:r>
    </w:p>
    <w:p w14:paraId="3113DA5B" w14:textId="42D01191" w:rsidR="0059512C" w:rsidRDefault="0059512C" w:rsidP="0059512C">
      <w:pPr>
        <w:pStyle w:val="ListParagraph"/>
        <w:numPr>
          <w:ilvl w:val="0"/>
          <w:numId w:val="11"/>
        </w:numPr>
      </w:pPr>
      <w:r>
        <w:t>Alex B – 27</w:t>
      </w:r>
      <w:r w:rsidRPr="0059512C">
        <w:rPr>
          <w:vertAlign w:val="superscript"/>
        </w:rPr>
        <w:t>th</w:t>
      </w:r>
      <w:r>
        <w:t xml:space="preserve"> is the LOI deadline?</w:t>
      </w:r>
      <w:r w:rsidR="002614AF">
        <w:t xml:space="preserve"> I think we should go for it</w:t>
      </w:r>
    </w:p>
    <w:p w14:paraId="1622575F" w14:textId="158B6914" w:rsidR="00490DBC" w:rsidRDefault="00490DBC" w:rsidP="00490DBC">
      <w:pPr>
        <w:pStyle w:val="ListParagraph"/>
        <w:numPr>
          <w:ilvl w:val="1"/>
          <w:numId w:val="11"/>
        </w:numPr>
      </w:pPr>
      <w:r>
        <w:t>Will get in touch with Andrei</w:t>
      </w:r>
    </w:p>
    <w:p w14:paraId="20E074D1" w14:textId="49410253" w:rsidR="00905188" w:rsidRDefault="00905188" w:rsidP="00905188">
      <w:pPr>
        <w:pStyle w:val="ListParagraph"/>
        <w:numPr>
          <w:ilvl w:val="0"/>
          <w:numId w:val="11"/>
        </w:numPr>
      </w:pPr>
      <w:r>
        <w:t xml:space="preserve">Stephen – what </w:t>
      </w:r>
      <w:proofErr w:type="gramStart"/>
      <w:r>
        <w:t>has to</w:t>
      </w:r>
      <w:proofErr w:type="gramEnd"/>
      <w:r>
        <w:t xml:space="preserve"> know what is in it, who to sign, </w:t>
      </w:r>
      <w:proofErr w:type="spellStart"/>
      <w:r>
        <w:t>etc</w:t>
      </w:r>
      <w:proofErr w:type="spellEnd"/>
      <w:r>
        <w:t>…</w:t>
      </w:r>
    </w:p>
    <w:p w14:paraId="3394E644" w14:textId="5E765D04" w:rsidR="00905188" w:rsidRDefault="00905188" w:rsidP="00905188">
      <w:pPr>
        <w:pStyle w:val="ListParagraph"/>
        <w:numPr>
          <w:ilvl w:val="0"/>
          <w:numId w:val="11"/>
        </w:numPr>
      </w:pPr>
      <w:r>
        <w:t xml:space="preserve">Alex – maybe Mike </w:t>
      </w:r>
      <w:proofErr w:type="spellStart"/>
      <w:r>
        <w:t>Spata</w:t>
      </w:r>
      <w:proofErr w:type="spellEnd"/>
      <w:r>
        <w:t>?</w:t>
      </w:r>
    </w:p>
    <w:p w14:paraId="62F1C962" w14:textId="3EE89D33" w:rsidR="00905188" w:rsidRDefault="00905188" w:rsidP="00905188">
      <w:pPr>
        <w:pStyle w:val="ListParagraph"/>
        <w:numPr>
          <w:ilvl w:val="0"/>
          <w:numId w:val="11"/>
        </w:numPr>
      </w:pPr>
      <w:r>
        <w:t>Ryan – have you spoken to Kevin Jordan, who has had tons of these?</w:t>
      </w:r>
    </w:p>
    <w:p w14:paraId="3CCFCA9D" w14:textId="0C8F5B1C" w:rsidR="0059504D" w:rsidRDefault="0059504D" w:rsidP="00905188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last company was horrible. Let them design. If we give design, maybe it’ll be better</w:t>
      </w:r>
    </w:p>
    <w:p w14:paraId="5AB2AE8B" w14:textId="5CEEDF1A" w:rsidR="00972055" w:rsidRDefault="00972055" w:rsidP="00905188">
      <w:pPr>
        <w:pStyle w:val="ListParagraph"/>
        <w:numPr>
          <w:ilvl w:val="0"/>
          <w:numId w:val="11"/>
        </w:numPr>
      </w:pPr>
      <w:r>
        <w:t>Discussion about companies and options</w:t>
      </w:r>
    </w:p>
    <w:p w14:paraId="337FE064" w14:textId="03E75AA5" w:rsidR="00C00A99" w:rsidRDefault="00C00A99" w:rsidP="00C00A99">
      <w:pPr>
        <w:pStyle w:val="ListParagraph"/>
        <w:numPr>
          <w:ilvl w:val="1"/>
          <w:numId w:val="11"/>
        </w:numPr>
      </w:pPr>
      <w:r>
        <w:t xml:space="preserve">Eligible vs small vs ability, </w:t>
      </w:r>
      <w:proofErr w:type="spellStart"/>
      <w:r>
        <w:t>etc</w:t>
      </w:r>
      <w:proofErr w:type="spellEnd"/>
      <w:r>
        <w:t>…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1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1A7E1A" w:rsidR="00334BAC" w:rsidRPr="00334BAC" w:rsidRDefault="007A7836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Next meeting in two weeks. This will persist for summer</w:t>
      </w:r>
      <w:r w:rsidR="002E14D3">
        <w:rPr>
          <w:rStyle w:val="Hyperlink"/>
          <w:color w:val="FF0000"/>
          <w:sz w:val="40"/>
          <w:szCs w:val="40"/>
        </w:rPr>
        <w:t xml:space="preserve"> (every other week).</w:t>
      </w:r>
    </w:p>
    <w:sectPr w:rsidR="00334BAC" w:rsidRPr="00334BAC" w:rsidSect="00FC3EED">
      <w:footerReference w:type="default" r:id="rId22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4BCF27" w14:textId="77777777" w:rsidR="00C810CB" w:rsidRDefault="00C810CB">
      <w:pPr>
        <w:spacing w:after="0"/>
      </w:pPr>
      <w:r>
        <w:separator/>
      </w:r>
    </w:p>
  </w:endnote>
  <w:endnote w:type="continuationSeparator" w:id="0">
    <w:p w14:paraId="2F2D3981" w14:textId="77777777" w:rsidR="00C810CB" w:rsidRDefault="00C810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1D5BD" w14:textId="77777777" w:rsidR="00C810CB" w:rsidRDefault="00C810CB">
      <w:pPr>
        <w:spacing w:after="0"/>
      </w:pPr>
      <w:r>
        <w:separator/>
      </w:r>
    </w:p>
  </w:footnote>
  <w:footnote w:type="continuationSeparator" w:id="0">
    <w:p w14:paraId="5720CC80" w14:textId="77777777" w:rsidR="00C810CB" w:rsidRDefault="00C810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3CE2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27D8"/>
    <w:rsid w:val="00023761"/>
    <w:rsid w:val="00023DFF"/>
    <w:rsid w:val="00025360"/>
    <w:rsid w:val="0002553A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4EE6"/>
    <w:rsid w:val="0003501F"/>
    <w:rsid w:val="00037401"/>
    <w:rsid w:val="00037422"/>
    <w:rsid w:val="00040DEA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926"/>
    <w:rsid w:val="0005697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3662"/>
    <w:rsid w:val="000741D7"/>
    <w:rsid w:val="000745DA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3222"/>
    <w:rsid w:val="0008358A"/>
    <w:rsid w:val="00083590"/>
    <w:rsid w:val="00083DF9"/>
    <w:rsid w:val="00085674"/>
    <w:rsid w:val="00085ADE"/>
    <w:rsid w:val="00085C7B"/>
    <w:rsid w:val="00085DFB"/>
    <w:rsid w:val="00085E80"/>
    <w:rsid w:val="0008794A"/>
    <w:rsid w:val="000908A2"/>
    <w:rsid w:val="00090C9A"/>
    <w:rsid w:val="00091373"/>
    <w:rsid w:val="0009174E"/>
    <w:rsid w:val="00091BF6"/>
    <w:rsid w:val="00092A76"/>
    <w:rsid w:val="00092EC5"/>
    <w:rsid w:val="000932BD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598"/>
    <w:rsid w:val="000C3BD2"/>
    <w:rsid w:val="000C3CA9"/>
    <w:rsid w:val="000C4A73"/>
    <w:rsid w:val="000C532B"/>
    <w:rsid w:val="000C5870"/>
    <w:rsid w:val="000C5D56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380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4A51"/>
    <w:rsid w:val="001A4AC7"/>
    <w:rsid w:val="001A4D7E"/>
    <w:rsid w:val="001A4DD9"/>
    <w:rsid w:val="001A5051"/>
    <w:rsid w:val="001A5E86"/>
    <w:rsid w:val="001A5FA7"/>
    <w:rsid w:val="001A63DA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DF1"/>
    <w:rsid w:val="001F0E4B"/>
    <w:rsid w:val="001F189B"/>
    <w:rsid w:val="001F246D"/>
    <w:rsid w:val="001F28D5"/>
    <w:rsid w:val="001F30BE"/>
    <w:rsid w:val="001F5142"/>
    <w:rsid w:val="001F5542"/>
    <w:rsid w:val="001F5C84"/>
    <w:rsid w:val="001F5CC0"/>
    <w:rsid w:val="001F5F8E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073A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481C"/>
    <w:rsid w:val="002351BD"/>
    <w:rsid w:val="002352F5"/>
    <w:rsid w:val="00235383"/>
    <w:rsid w:val="002362F8"/>
    <w:rsid w:val="00236409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EA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EDC"/>
    <w:rsid w:val="002772BF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432A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C94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782C"/>
    <w:rsid w:val="002E07BF"/>
    <w:rsid w:val="002E0A33"/>
    <w:rsid w:val="002E1484"/>
    <w:rsid w:val="002E14D3"/>
    <w:rsid w:val="002E21B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2A7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3CC1"/>
    <w:rsid w:val="00325291"/>
    <w:rsid w:val="00325E23"/>
    <w:rsid w:val="00326D50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92"/>
    <w:rsid w:val="00343FA4"/>
    <w:rsid w:val="003443C3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1DE"/>
    <w:rsid w:val="00395BD8"/>
    <w:rsid w:val="00396557"/>
    <w:rsid w:val="00397906"/>
    <w:rsid w:val="003A019F"/>
    <w:rsid w:val="003A0DC3"/>
    <w:rsid w:val="003A1104"/>
    <w:rsid w:val="003A1115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20B"/>
    <w:rsid w:val="003D265D"/>
    <w:rsid w:val="003D2BA5"/>
    <w:rsid w:val="003D3774"/>
    <w:rsid w:val="003D3802"/>
    <w:rsid w:val="003D3968"/>
    <w:rsid w:val="003D39A0"/>
    <w:rsid w:val="003D3C00"/>
    <w:rsid w:val="003D45B7"/>
    <w:rsid w:val="003D52B6"/>
    <w:rsid w:val="003D53D5"/>
    <w:rsid w:val="003D5ADB"/>
    <w:rsid w:val="003D6B89"/>
    <w:rsid w:val="003D6C32"/>
    <w:rsid w:val="003D7927"/>
    <w:rsid w:val="003E0DEE"/>
    <w:rsid w:val="003E11E3"/>
    <w:rsid w:val="003E1D96"/>
    <w:rsid w:val="003E2D3E"/>
    <w:rsid w:val="003E3D52"/>
    <w:rsid w:val="003E422F"/>
    <w:rsid w:val="003E47D4"/>
    <w:rsid w:val="003E4BBA"/>
    <w:rsid w:val="003E55FE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1F3D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60E5"/>
    <w:rsid w:val="00426434"/>
    <w:rsid w:val="004276B3"/>
    <w:rsid w:val="004276DA"/>
    <w:rsid w:val="00430627"/>
    <w:rsid w:val="004307BB"/>
    <w:rsid w:val="004307E5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0A36"/>
    <w:rsid w:val="00490DBC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C7DEC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1E8B"/>
    <w:rsid w:val="004F1FC5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4F7D5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37F79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603D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BC"/>
    <w:rsid w:val="00562774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212A"/>
    <w:rsid w:val="005734AB"/>
    <w:rsid w:val="005739A3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2E9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8DA"/>
    <w:rsid w:val="005A63C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2B7"/>
    <w:rsid w:val="005D07CA"/>
    <w:rsid w:val="005D07F8"/>
    <w:rsid w:val="005D27C4"/>
    <w:rsid w:val="005D3952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4142"/>
    <w:rsid w:val="005E4250"/>
    <w:rsid w:val="005E53EE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47C"/>
    <w:rsid w:val="006127A3"/>
    <w:rsid w:val="00612C67"/>
    <w:rsid w:val="006132F5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E39"/>
    <w:rsid w:val="006226AA"/>
    <w:rsid w:val="00622E50"/>
    <w:rsid w:val="0062314C"/>
    <w:rsid w:val="0062389D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3AA6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B7D14"/>
    <w:rsid w:val="006C25CA"/>
    <w:rsid w:val="006C29ED"/>
    <w:rsid w:val="006C4BD0"/>
    <w:rsid w:val="006C61F6"/>
    <w:rsid w:val="006C6533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59F"/>
    <w:rsid w:val="007178DF"/>
    <w:rsid w:val="00717A13"/>
    <w:rsid w:val="00720932"/>
    <w:rsid w:val="00721185"/>
    <w:rsid w:val="00721DCD"/>
    <w:rsid w:val="007229CA"/>
    <w:rsid w:val="00722E6E"/>
    <w:rsid w:val="0072399B"/>
    <w:rsid w:val="00724222"/>
    <w:rsid w:val="007253CC"/>
    <w:rsid w:val="00725963"/>
    <w:rsid w:val="00725C52"/>
    <w:rsid w:val="0072668C"/>
    <w:rsid w:val="007278EA"/>
    <w:rsid w:val="0073002D"/>
    <w:rsid w:val="0073064B"/>
    <w:rsid w:val="00731232"/>
    <w:rsid w:val="00732BAB"/>
    <w:rsid w:val="00732FCC"/>
    <w:rsid w:val="0073331D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19F9"/>
    <w:rsid w:val="00741AE9"/>
    <w:rsid w:val="00741E6C"/>
    <w:rsid w:val="00741FC3"/>
    <w:rsid w:val="0074306F"/>
    <w:rsid w:val="0074376A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57BD6"/>
    <w:rsid w:val="007608FA"/>
    <w:rsid w:val="00760A4A"/>
    <w:rsid w:val="00761058"/>
    <w:rsid w:val="007618BC"/>
    <w:rsid w:val="00761DB5"/>
    <w:rsid w:val="007628C8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5BAA"/>
    <w:rsid w:val="00786DD9"/>
    <w:rsid w:val="0078750B"/>
    <w:rsid w:val="007905BD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D06"/>
    <w:rsid w:val="007A65F5"/>
    <w:rsid w:val="007A6686"/>
    <w:rsid w:val="007A7622"/>
    <w:rsid w:val="007A7836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7AEB"/>
    <w:rsid w:val="007D7EB1"/>
    <w:rsid w:val="007E03FC"/>
    <w:rsid w:val="007E0E9E"/>
    <w:rsid w:val="007E1301"/>
    <w:rsid w:val="007E15E4"/>
    <w:rsid w:val="007E194E"/>
    <w:rsid w:val="007E1B4C"/>
    <w:rsid w:val="007E23D5"/>
    <w:rsid w:val="007E2A23"/>
    <w:rsid w:val="007E2C13"/>
    <w:rsid w:val="007E301F"/>
    <w:rsid w:val="007E341E"/>
    <w:rsid w:val="007E4091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2C4C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53A"/>
    <w:rsid w:val="00836806"/>
    <w:rsid w:val="00836D67"/>
    <w:rsid w:val="00836E7A"/>
    <w:rsid w:val="00837196"/>
    <w:rsid w:val="00837A57"/>
    <w:rsid w:val="00840A46"/>
    <w:rsid w:val="00840E65"/>
    <w:rsid w:val="00840EA8"/>
    <w:rsid w:val="00840F8E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2101"/>
    <w:rsid w:val="008721C9"/>
    <w:rsid w:val="008723F3"/>
    <w:rsid w:val="00872738"/>
    <w:rsid w:val="008727D9"/>
    <w:rsid w:val="00873316"/>
    <w:rsid w:val="00873D00"/>
    <w:rsid w:val="008742B8"/>
    <w:rsid w:val="00874510"/>
    <w:rsid w:val="00874FC2"/>
    <w:rsid w:val="00875756"/>
    <w:rsid w:val="00875B97"/>
    <w:rsid w:val="008768CA"/>
    <w:rsid w:val="00876F04"/>
    <w:rsid w:val="00877EFF"/>
    <w:rsid w:val="008812EA"/>
    <w:rsid w:val="00881463"/>
    <w:rsid w:val="008816C0"/>
    <w:rsid w:val="00881719"/>
    <w:rsid w:val="00881BD0"/>
    <w:rsid w:val="00881F38"/>
    <w:rsid w:val="0088207D"/>
    <w:rsid w:val="008828F7"/>
    <w:rsid w:val="00882A0C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42CB"/>
    <w:rsid w:val="008A4474"/>
    <w:rsid w:val="008A46E2"/>
    <w:rsid w:val="008A4F0A"/>
    <w:rsid w:val="008A5153"/>
    <w:rsid w:val="008A5508"/>
    <w:rsid w:val="008A5992"/>
    <w:rsid w:val="008A5B2D"/>
    <w:rsid w:val="008A5E8E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11E1"/>
    <w:rsid w:val="008C1E77"/>
    <w:rsid w:val="008C39B9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D2C"/>
    <w:rsid w:val="008D7640"/>
    <w:rsid w:val="008E01BB"/>
    <w:rsid w:val="008E07A2"/>
    <w:rsid w:val="008E164D"/>
    <w:rsid w:val="008E221D"/>
    <w:rsid w:val="008E2FAF"/>
    <w:rsid w:val="008E31D0"/>
    <w:rsid w:val="008E40EB"/>
    <w:rsid w:val="008E416F"/>
    <w:rsid w:val="008E562A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1B0"/>
    <w:rsid w:val="00901418"/>
    <w:rsid w:val="00901EC1"/>
    <w:rsid w:val="00902CFF"/>
    <w:rsid w:val="00903F8E"/>
    <w:rsid w:val="00905188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8C"/>
    <w:rsid w:val="009266C1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2691"/>
    <w:rsid w:val="0094290C"/>
    <w:rsid w:val="00942B55"/>
    <w:rsid w:val="00943263"/>
    <w:rsid w:val="00944017"/>
    <w:rsid w:val="00944A52"/>
    <w:rsid w:val="00945BA4"/>
    <w:rsid w:val="00945D62"/>
    <w:rsid w:val="00946339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F70"/>
    <w:rsid w:val="009A1FE8"/>
    <w:rsid w:val="009A2435"/>
    <w:rsid w:val="009A299A"/>
    <w:rsid w:val="009A29C5"/>
    <w:rsid w:val="009A4201"/>
    <w:rsid w:val="009A5849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A62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BCC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98E"/>
    <w:rsid w:val="009F7A6D"/>
    <w:rsid w:val="009F7CE4"/>
    <w:rsid w:val="00A00907"/>
    <w:rsid w:val="00A0091B"/>
    <w:rsid w:val="00A01236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078"/>
    <w:rsid w:val="00A10367"/>
    <w:rsid w:val="00A1041E"/>
    <w:rsid w:val="00A1096D"/>
    <w:rsid w:val="00A10A2F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EA3"/>
    <w:rsid w:val="00A2049A"/>
    <w:rsid w:val="00A21286"/>
    <w:rsid w:val="00A214AE"/>
    <w:rsid w:val="00A21A83"/>
    <w:rsid w:val="00A22BF2"/>
    <w:rsid w:val="00A240DB"/>
    <w:rsid w:val="00A2443A"/>
    <w:rsid w:val="00A25620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014"/>
    <w:rsid w:val="00A51139"/>
    <w:rsid w:val="00A5195A"/>
    <w:rsid w:val="00A52800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9062A"/>
    <w:rsid w:val="00A9236B"/>
    <w:rsid w:val="00A92E1D"/>
    <w:rsid w:val="00A93DCC"/>
    <w:rsid w:val="00A944B7"/>
    <w:rsid w:val="00A9451D"/>
    <w:rsid w:val="00A94C2A"/>
    <w:rsid w:val="00A9621E"/>
    <w:rsid w:val="00A96D65"/>
    <w:rsid w:val="00A97787"/>
    <w:rsid w:val="00A979E1"/>
    <w:rsid w:val="00AA0623"/>
    <w:rsid w:val="00AA211B"/>
    <w:rsid w:val="00AA21C4"/>
    <w:rsid w:val="00AA244C"/>
    <w:rsid w:val="00AA267B"/>
    <w:rsid w:val="00AA272B"/>
    <w:rsid w:val="00AA35E5"/>
    <w:rsid w:val="00AA3653"/>
    <w:rsid w:val="00AA490C"/>
    <w:rsid w:val="00AA55DC"/>
    <w:rsid w:val="00AA5C59"/>
    <w:rsid w:val="00AA63C5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DBC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982"/>
    <w:rsid w:val="00AF2674"/>
    <w:rsid w:val="00AF274D"/>
    <w:rsid w:val="00AF3534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53B"/>
    <w:rsid w:val="00B0599C"/>
    <w:rsid w:val="00B067A5"/>
    <w:rsid w:val="00B06EE1"/>
    <w:rsid w:val="00B07134"/>
    <w:rsid w:val="00B0764E"/>
    <w:rsid w:val="00B10B66"/>
    <w:rsid w:val="00B10BC8"/>
    <w:rsid w:val="00B1130F"/>
    <w:rsid w:val="00B11B6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988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EE0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0AE1"/>
    <w:rsid w:val="00BD1341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4DD"/>
    <w:rsid w:val="00BE39FA"/>
    <w:rsid w:val="00BE4D45"/>
    <w:rsid w:val="00BE5011"/>
    <w:rsid w:val="00BE5562"/>
    <w:rsid w:val="00BE63E2"/>
    <w:rsid w:val="00BE72D9"/>
    <w:rsid w:val="00BF0981"/>
    <w:rsid w:val="00BF2E0D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2683"/>
    <w:rsid w:val="00C02CDC"/>
    <w:rsid w:val="00C03B07"/>
    <w:rsid w:val="00C0404B"/>
    <w:rsid w:val="00C04447"/>
    <w:rsid w:val="00C047A7"/>
    <w:rsid w:val="00C04F37"/>
    <w:rsid w:val="00C04F73"/>
    <w:rsid w:val="00C058A0"/>
    <w:rsid w:val="00C0598B"/>
    <w:rsid w:val="00C06ED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37526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A09DC"/>
    <w:rsid w:val="00CA0C4D"/>
    <w:rsid w:val="00CA0F02"/>
    <w:rsid w:val="00CA0F13"/>
    <w:rsid w:val="00CA10F8"/>
    <w:rsid w:val="00CA15D9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C5C"/>
    <w:rsid w:val="00CC6F03"/>
    <w:rsid w:val="00CC7285"/>
    <w:rsid w:val="00CC73AD"/>
    <w:rsid w:val="00CC78B9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105F"/>
    <w:rsid w:val="00D0224F"/>
    <w:rsid w:val="00D026C6"/>
    <w:rsid w:val="00D02DB9"/>
    <w:rsid w:val="00D0436F"/>
    <w:rsid w:val="00D05E92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1223"/>
    <w:rsid w:val="00D4787F"/>
    <w:rsid w:val="00D47B2C"/>
    <w:rsid w:val="00D47BC3"/>
    <w:rsid w:val="00D47CC6"/>
    <w:rsid w:val="00D47F09"/>
    <w:rsid w:val="00D5095E"/>
    <w:rsid w:val="00D5133E"/>
    <w:rsid w:val="00D51D8B"/>
    <w:rsid w:val="00D520E6"/>
    <w:rsid w:val="00D524AC"/>
    <w:rsid w:val="00D53142"/>
    <w:rsid w:val="00D53DAC"/>
    <w:rsid w:val="00D555D5"/>
    <w:rsid w:val="00D55D94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4502"/>
    <w:rsid w:val="00DB4D67"/>
    <w:rsid w:val="00DB53A1"/>
    <w:rsid w:val="00DB5968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649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73FC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41F4"/>
    <w:rsid w:val="00EC55E4"/>
    <w:rsid w:val="00EC59DF"/>
    <w:rsid w:val="00EC5BC1"/>
    <w:rsid w:val="00EC6308"/>
    <w:rsid w:val="00EC6B24"/>
    <w:rsid w:val="00ED0096"/>
    <w:rsid w:val="00ED03A6"/>
    <w:rsid w:val="00ED0FB1"/>
    <w:rsid w:val="00ED10C8"/>
    <w:rsid w:val="00ED17D0"/>
    <w:rsid w:val="00ED1D77"/>
    <w:rsid w:val="00ED1EAA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521"/>
    <w:rsid w:val="00EE770C"/>
    <w:rsid w:val="00EE79E6"/>
    <w:rsid w:val="00EE7E92"/>
    <w:rsid w:val="00EF00C7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A44"/>
    <w:rsid w:val="00F31B29"/>
    <w:rsid w:val="00F3215A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5438"/>
    <w:rsid w:val="00F560A1"/>
    <w:rsid w:val="00F57091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7179"/>
    <w:rsid w:val="00FA7581"/>
    <w:rsid w:val="00FA769A"/>
    <w:rsid w:val="00FA7DFE"/>
    <w:rsid w:val="00FB0406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jeffersonlab-my.sharepoint.com/:f:/g/personal/tristan_jlab_org/EqZ5MeS-nipCgPfZB5p0oS4B9Is67d3nQb9sLJI3Zyev9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21E2E"/>
    <w:rsid w:val="004336B5"/>
    <w:rsid w:val="00477218"/>
    <w:rsid w:val="00482649"/>
    <w:rsid w:val="004B782A"/>
    <w:rsid w:val="004F183B"/>
    <w:rsid w:val="00516FFE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91206F"/>
    <w:rsid w:val="00932C7A"/>
    <w:rsid w:val="009940E1"/>
    <w:rsid w:val="009A75EC"/>
    <w:rsid w:val="009C5460"/>
    <w:rsid w:val="009E38AC"/>
    <w:rsid w:val="009F41A6"/>
    <w:rsid w:val="009F63DE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E37753"/>
    <w:rsid w:val="00E57F3E"/>
    <w:rsid w:val="00E72C5B"/>
    <w:rsid w:val="00E93D3C"/>
    <w:rsid w:val="00EB77E8"/>
    <w:rsid w:val="00EC136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55</TotalTime>
  <Pages>8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109</cp:revision>
  <dcterms:created xsi:type="dcterms:W3CDTF">2024-08-09T14:20:00Z</dcterms:created>
  <dcterms:modified xsi:type="dcterms:W3CDTF">2024-08-09T16:02:00Z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