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57ADCF45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067A99">
        <w:rPr>
          <w:rStyle w:val="SubtleEmphasis"/>
        </w:rPr>
        <w:t>10</w:t>
      </w:r>
      <w:r w:rsidR="004C5A30">
        <w:rPr>
          <w:rStyle w:val="SubtleEmphasis"/>
        </w:rPr>
        <w:t>/</w:t>
      </w:r>
      <w:r w:rsidR="0098212C">
        <w:rPr>
          <w:rStyle w:val="SubtleEmphasis"/>
        </w:rPr>
        <w:t>11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40F42FDC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067A99">
              <w:t xml:space="preserve">, </w:t>
            </w:r>
            <w:r w:rsidR="0098212C">
              <w:t xml:space="preserve">Randy, </w:t>
            </w:r>
            <w:proofErr w:type="spellStart"/>
            <w:r w:rsidR="0098212C">
              <w:t>Vasiliy</w:t>
            </w:r>
            <w:proofErr w:type="spellEnd"/>
            <w:r w:rsidR="0098212C">
              <w:t xml:space="preserve">, </w:t>
            </w:r>
            <w:r w:rsidR="00785BA0">
              <w:t>Nick, Scott, Salim</w:t>
            </w:r>
            <w:r w:rsidR="0074606C">
              <w:t xml:space="preserve">, </w:t>
            </w:r>
            <w:proofErr w:type="spellStart"/>
            <w:r w:rsidR="0074606C">
              <w:t>Dejan</w:t>
            </w:r>
            <w:proofErr w:type="spellEnd"/>
            <w:r w:rsidR="0074606C">
              <w:t xml:space="preserve">, </w:t>
            </w:r>
            <w:r w:rsidR="00332C84">
              <w:t xml:space="preserve">Reza, </w:t>
            </w:r>
            <w:r w:rsidR="007451E5">
              <w:t xml:space="preserve">Donish, </w:t>
            </w:r>
            <w:r w:rsidR="000515F3">
              <w:t xml:space="preserve">Stephen, Edy, Andrei, </w:t>
            </w:r>
            <w:r w:rsidR="001C5316">
              <w:t>Tim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4B445CB7" w14:textId="6840E3BF" w:rsidR="003E2FF2" w:rsidRDefault="00332C84" w:rsidP="0098212C">
      <w:pPr>
        <w:pStyle w:val="ListParagraph"/>
        <w:numPr>
          <w:ilvl w:val="0"/>
          <w:numId w:val="21"/>
        </w:numPr>
      </w:pPr>
      <w:r>
        <w:t>Weather talk</w:t>
      </w:r>
    </w:p>
    <w:p w14:paraId="76FCFFBC" w14:textId="7C9737C2" w:rsidR="007451E5" w:rsidRDefault="00332C84" w:rsidP="007451E5">
      <w:pPr>
        <w:pStyle w:val="ListParagraph"/>
        <w:numPr>
          <w:ilvl w:val="0"/>
          <w:numId w:val="21"/>
        </w:numPr>
      </w:pPr>
      <w:r>
        <w:t>Nick Sereno joins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DCDF6C1" w14:textId="5E633F6F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7A99">
            <w:rPr>
              <w:rStyle w:val="SubtleEmphasis"/>
            </w:rPr>
            <w:t>50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r w:rsidR="0098212C">
        <w:rPr>
          <w:rStyle w:val="SubtleEmphasis"/>
        </w:rPr>
        <w:t>Transition</w:t>
      </w:r>
      <w:r w:rsidR="002C4586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r w:rsidR="0098212C">
        <w:rPr>
          <w:rStyle w:val="SubtleEmphasis"/>
        </w:rPr>
        <w:t>Randy</w:t>
      </w:r>
      <w:r w:rsidR="00665EDC">
        <w:rPr>
          <w:rStyle w:val="SubtleEmphasis"/>
        </w:rPr>
        <w:t>/</w:t>
      </w:r>
      <w:proofErr w:type="spellStart"/>
      <w:r w:rsidR="00665EDC">
        <w:rPr>
          <w:rStyle w:val="SubtleEmphasis"/>
        </w:rPr>
        <w:t>Vasiliy</w:t>
      </w:r>
      <w:proofErr w:type="spellEnd"/>
    </w:p>
    <w:p w14:paraId="7191348B" w14:textId="0741CE1E" w:rsidR="0048664E" w:rsidRDefault="00070F84" w:rsidP="0098212C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28D1112" wp14:editId="4A41E35B">
            <wp:extent cx="5686425" cy="3356570"/>
            <wp:effectExtent l="0" t="0" r="3175" b="0"/>
            <wp:docPr id="457063972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63972" name="Picture 1" descr="Chart, 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811" cy="33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6325" w14:textId="7536F513" w:rsidR="00070F84" w:rsidRDefault="00070F84" w:rsidP="00070F84">
      <w:pPr>
        <w:pStyle w:val="ListParagraph"/>
        <w:numPr>
          <w:ilvl w:val="1"/>
          <w:numId w:val="11"/>
        </w:numPr>
      </w:pPr>
      <w:r>
        <w:t>This is from just before IPAC</w:t>
      </w:r>
    </w:p>
    <w:p w14:paraId="310184B1" w14:textId="66E8D978" w:rsidR="00070F84" w:rsidRDefault="00070F84" w:rsidP="00070F84">
      <w:pPr>
        <w:pStyle w:val="ListParagraph"/>
        <w:numPr>
          <w:ilvl w:val="1"/>
          <w:numId w:val="11"/>
        </w:numPr>
      </w:pPr>
      <w:r>
        <w:t>Was gone for about a month – not much change since then</w:t>
      </w:r>
    </w:p>
    <w:p w14:paraId="2A121B28" w14:textId="3A4C4FB3" w:rsidR="00070F84" w:rsidRDefault="00070F84" w:rsidP="00070F84">
      <w:pPr>
        <w:pStyle w:val="ListParagraph"/>
        <w:numPr>
          <w:ilvl w:val="1"/>
          <w:numId w:val="11"/>
        </w:numPr>
      </w:pPr>
      <w:r>
        <w:t>After the last ARC dipole, have about 15 m before the recombiner</w:t>
      </w:r>
    </w:p>
    <w:p w14:paraId="6731D247" w14:textId="102EEC1A" w:rsidR="00070F84" w:rsidRDefault="00070F84" w:rsidP="00070F84">
      <w:pPr>
        <w:pStyle w:val="ListParagraph"/>
        <w:numPr>
          <w:ilvl w:val="1"/>
          <w:numId w:val="11"/>
        </w:numPr>
      </w:pPr>
      <w:r>
        <w:t>If you only use the adiabatic match, it doesn’t work – moves outward toward wall (top right plot)</w:t>
      </w:r>
    </w:p>
    <w:p w14:paraId="549B4ABE" w14:textId="7AE7EDF0" w:rsidR="00070F84" w:rsidRDefault="00070F84" w:rsidP="00070F84">
      <w:pPr>
        <w:pStyle w:val="ListParagraph"/>
        <w:numPr>
          <w:ilvl w:val="1"/>
          <w:numId w:val="11"/>
        </w:numPr>
      </w:pPr>
      <w:r>
        <w:t>16 cells to bring them together, 10 cells to adiabatically match</w:t>
      </w:r>
    </w:p>
    <w:p w14:paraId="4D26038F" w14:textId="2C4423B1" w:rsidR="00070F84" w:rsidRDefault="00070F84" w:rsidP="00070F84">
      <w:pPr>
        <w:pStyle w:val="ListParagraph"/>
        <w:numPr>
          <w:ilvl w:val="2"/>
          <w:numId w:val="11"/>
        </w:numPr>
      </w:pPr>
      <w:r>
        <w:t>Rough – doesn’t quite match or hit, but good start</w:t>
      </w:r>
    </w:p>
    <w:p w14:paraId="7A0573A1" w14:textId="27F0327F" w:rsidR="00070F84" w:rsidRDefault="00070F84" w:rsidP="00070F84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4CE0CE0" wp14:editId="0112D354">
            <wp:extent cx="5867400" cy="3305845"/>
            <wp:effectExtent l="0" t="0" r="0" b="0"/>
            <wp:docPr id="122291974" name="Picture 2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1974" name="Picture 2" descr="Char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262" cy="33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3877B" w14:textId="596CF767" w:rsidR="00070F84" w:rsidRDefault="00070F84" w:rsidP="00070F84">
      <w:pPr>
        <w:pStyle w:val="ListParagraph"/>
        <w:numPr>
          <w:ilvl w:val="1"/>
          <w:numId w:val="11"/>
        </w:numPr>
      </w:pPr>
      <w:r>
        <w:t>Not enough space to only use adiabatic matching – can’t get orbit and dispersion to close dispersion</w:t>
      </w:r>
    </w:p>
    <w:p w14:paraId="1B6C4F03" w14:textId="3F1E1B87" w:rsidR="00070F84" w:rsidRDefault="00070F84" w:rsidP="00070F84">
      <w:pPr>
        <w:pStyle w:val="ListParagraph"/>
        <w:numPr>
          <w:ilvl w:val="1"/>
          <w:numId w:val="11"/>
        </w:numPr>
      </w:pPr>
      <w:r>
        <w:t>Adiabatic first, then harmonic to get them to match</w:t>
      </w:r>
    </w:p>
    <w:p w14:paraId="0FC17CB9" w14:textId="329D083B" w:rsidR="00521F4E" w:rsidRDefault="00521F4E" w:rsidP="00521F4E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4D5194ED" wp14:editId="2FEA3FC1">
            <wp:extent cx="5838825" cy="3317318"/>
            <wp:effectExtent l="0" t="0" r="3175" b="0"/>
            <wp:docPr id="2134212772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12772" name="Picture 3" descr="Chart,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583" cy="331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F89F" w14:textId="3C7D0A21" w:rsidR="00521F4E" w:rsidRDefault="00521F4E" w:rsidP="00521F4E">
      <w:pPr>
        <w:pStyle w:val="ListParagraph"/>
        <w:numPr>
          <w:ilvl w:val="1"/>
          <w:numId w:val="11"/>
        </w:numPr>
      </w:pPr>
      <w:r>
        <w:t xml:space="preserve">Sort of got </w:t>
      </w:r>
      <w:proofErr w:type="spellStart"/>
      <w:r>
        <w:t>Beta_x</w:t>
      </w:r>
      <w:proofErr w:type="spellEnd"/>
      <w:r>
        <w:t>, but dispersion is being pushed back up and the orbits are hitting apertures</w:t>
      </w:r>
    </w:p>
    <w:p w14:paraId="576B85AC" w14:textId="6BE3478F" w:rsidR="00521F4E" w:rsidRDefault="00521F4E" w:rsidP="00521F4E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93D30C3" wp14:editId="21AAC8E8">
            <wp:extent cx="5724525" cy="3310154"/>
            <wp:effectExtent l="0" t="0" r="3175" b="5080"/>
            <wp:docPr id="1844377757" name="Picture 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77757" name="Picture 4" descr="Char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951" cy="332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9314" w14:textId="3367DCCC" w:rsidR="00521F4E" w:rsidRDefault="00521F4E" w:rsidP="00521F4E">
      <w:pPr>
        <w:pStyle w:val="ListParagraph"/>
        <w:numPr>
          <w:ilvl w:val="1"/>
          <w:numId w:val="11"/>
        </w:numPr>
      </w:pPr>
      <w:r>
        <w:t>Adding in 2</w:t>
      </w:r>
      <w:r w:rsidRPr="00521F4E">
        <w:rPr>
          <w:vertAlign w:val="superscript"/>
        </w:rPr>
        <w:t>nd</w:t>
      </w:r>
      <w:r>
        <w:t xml:space="preserve"> pass makes this worse</w:t>
      </w:r>
    </w:p>
    <w:p w14:paraId="156A09A6" w14:textId="7C790752" w:rsidR="00521F4E" w:rsidRDefault="00521F4E" w:rsidP="00521F4E">
      <w:pPr>
        <w:pStyle w:val="ListParagraph"/>
        <w:numPr>
          <w:ilvl w:val="1"/>
          <w:numId w:val="11"/>
        </w:numPr>
      </w:pPr>
      <w:r>
        <w:t xml:space="preserve">One issue: if we had correctors in non-dispersive </w:t>
      </w:r>
      <w:proofErr w:type="gramStart"/>
      <w:r>
        <w:t>area</w:t>
      </w:r>
      <w:proofErr w:type="gramEnd"/>
      <w:r>
        <w:t xml:space="preserve"> it would work better</w:t>
      </w:r>
    </w:p>
    <w:p w14:paraId="0116B549" w14:textId="19670EAD" w:rsidR="00521F4E" w:rsidRDefault="00521F4E" w:rsidP="00521F4E">
      <w:pPr>
        <w:pStyle w:val="ListParagraph"/>
        <w:numPr>
          <w:ilvl w:val="2"/>
          <w:numId w:val="11"/>
        </w:numPr>
      </w:pPr>
      <w:r>
        <w:t>If no bending, it might work – but no choice</w:t>
      </w:r>
    </w:p>
    <w:p w14:paraId="4DA1FA82" w14:textId="3E9266B7" w:rsidR="006243B9" w:rsidRDefault="006243B9" w:rsidP="00521F4E">
      <w:pPr>
        <w:pStyle w:val="ListParagraph"/>
        <w:numPr>
          <w:ilvl w:val="2"/>
          <w:numId w:val="11"/>
        </w:numPr>
      </w:pPr>
      <w:r>
        <w:t>Only last cell has no bending</w:t>
      </w:r>
    </w:p>
    <w:p w14:paraId="439DDC9E" w14:textId="3C7DDBE5" w:rsidR="006243B9" w:rsidRDefault="006243B9" w:rsidP="006243B9">
      <w:pPr>
        <w:pStyle w:val="ListParagraph"/>
        <w:numPr>
          <w:ilvl w:val="1"/>
          <w:numId w:val="11"/>
        </w:numPr>
      </w:pPr>
      <w:r>
        <w:t>Orbits are crossing over the apertures</w:t>
      </w:r>
    </w:p>
    <w:p w14:paraId="489A0785" w14:textId="32D65ECB" w:rsidR="006243B9" w:rsidRDefault="006243B9" w:rsidP="006243B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4FF6B22" wp14:editId="226A178E">
            <wp:extent cx="5772150" cy="3472376"/>
            <wp:effectExtent l="0" t="0" r="0" b="0"/>
            <wp:docPr id="1393477573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77573" name="Picture 5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06" cy="34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0EC6" w14:textId="52C3CCAC" w:rsidR="00F46ED8" w:rsidRDefault="00F46ED8" w:rsidP="00F46ED8">
      <w:pPr>
        <w:pStyle w:val="ListParagraph"/>
        <w:numPr>
          <w:ilvl w:val="1"/>
          <w:numId w:val="11"/>
        </w:numPr>
      </w:pPr>
      <w:r>
        <w:t>Second method might not work b/c geometry</w:t>
      </w:r>
    </w:p>
    <w:p w14:paraId="6FBFFEC3" w14:textId="738F5972" w:rsidR="00F46ED8" w:rsidRDefault="00F46ED8" w:rsidP="00F46ED8">
      <w:pPr>
        <w:pStyle w:val="ListParagraph"/>
        <w:numPr>
          <w:ilvl w:val="2"/>
          <w:numId w:val="11"/>
        </w:numPr>
      </w:pPr>
      <w:proofErr w:type="gramStart"/>
      <w:r>
        <w:t>Basically</w:t>
      </w:r>
      <w:proofErr w:type="gramEnd"/>
      <w:r>
        <w:t xml:space="preserve"> move things upstream to get a 15 m straight section – but this only gives about 5 cells</w:t>
      </w:r>
    </w:p>
    <w:p w14:paraId="617E7949" w14:textId="0C62AA8B" w:rsidR="00322AE9" w:rsidRDefault="00322AE9" w:rsidP="00322AE9">
      <w:pPr>
        <w:pStyle w:val="ListParagraph"/>
        <w:numPr>
          <w:ilvl w:val="1"/>
          <w:numId w:val="11"/>
        </w:numPr>
      </w:pPr>
      <w:r>
        <w:t>Maybe only send orbits and dispersion set, and allow Twiss to just go through LINACs</w:t>
      </w:r>
      <w:r w:rsidR="000C5D2A">
        <w:t xml:space="preserve"> uncorrected</w:t>
      </w:r>
    </w:p>
    <w:p w14:paraId="483830E3" w14:textId="73C1CD13" w:rsidR="00E8780B" w:rsidRDefault="00E8780B" w:rsidP="00E8780B">
      <w:pPr>
        <w:pStyle w:val="ListParagraph"/>
        <w:numPr>
          <w:ilvl w:val="2"/>
          <w:numId w:val="11"/>
        </w:numPr>
      </w:pPr>
      <w:r>
        <w:t xml:space="preserve">See if splitters can handle the </w:t>
      </w:r>
      <w:proofErr w:type="gramStart"/>
      <w:r>
        <w:t>re-matching</w:t>
      </w:r>
      <w:proofErr w:type="gramEnd"/>
      <w:r>
        <w:t xml:space="preserve"> then</w:t>
      </w:r>
    </w:p>
    <w:p w14:paraId="35A55AE2" w14:textId="360A3203" w:rsidR="00E8780B" w:rsidRDefault="00E8780B" w:rsidP="00E8780B">
      <w:pPr>
        <w:pStyle w:val="ListParagraph"/>
        <w:numPr>
          <w:ilvl w:val="0"/>
          <w:numId w:val="11"/>
        </w:numPr>
      </w:pPr>
      <w:r>
        <w:lastRenderedPageBreak/>
        <w:t>Stephen – what was the correctors used?</w:t>
      </w:r>
    </w:p>
    <w:p w14:paraId="2C71AC0A" w14:textId="5778AFAB" w:rsidR="00E8780B" w:rsidRDefault="00E8780B" w:rsidP="00E8780B">
      <w:pPr>
        <w:pStyle w:val="ListParagraph"/>
        <w:numPr>
          <w:ilvl w:val="1"/>
          <w:numId w:val="11"/>
        </w:numPr>
      </w:pPr>
      <w:r>
        <w:t>Just a thin corrector in between FODO cells</w:t>
      </w:r>
    </w:p>
    <w:p w14:paraId="0882EF1C" w14:textId="405D4FEC" w:rsidR="00E8780B" w:rsidRDefault="00E8780B" w:rsidP="00E8780B">
      <w:pPr>
        <w:pStyle w:val="ListParagraph"/>
        <w:numPr>
          <w:ilvl w:val="1"/>
          <w:numId w:val="11"/>
        </w:numPr>
      </w:pPr>
      <w:r>
        <w:t>So weak quad?</w:t>
      </w:r>
    </w:p>
    <w:p w14:paraId="00F6C01F" w14:textId="3E3A8184" w:rsidR="00E8780B" w:rsidRDefault="00E8780B" w:rsidP="00E8780B">
      <w:pPr>
        <w:pStyle w:val="ListParagraph"/>
        <w:numPr>
          <w:ilvl w:val="2"/>
          <w:numId w:val="11"/>
        </w:numPr>
      </w:pPr>
      <w:r>
        <w:t xml:space="preserve">Yes – dipole for orbit and </w:t>
      </w:r>
      <w:proofErr w:type="spellStart"/>
      <w:r>
        <w:t>disp</w:t>
      </w:r>
      <w:proofErr w:type="spellEnd"/>
      <w:r>
        <w:t>, quad for betas</w:t>
      </w:r>
    </w:p>
    <w:p w14:paraId="190F8F52" w14:textId="3F60035F" w:rsidR="00E8780B" w:rsidRDefault="00E8780B" w:rsidP="00E8780B">
      <w:pPr>
        <w:pStyle w:val="ListParagraph"/>
        <w:numPr>
          <w:ilvl w:val="1"/>
          <w:numId w:val="11"/>
        </w:numPr>
      </w:pPr>
      <w:r>
        <w:t xml:space="preserve">Beta – normally you </w:t>
      </w:r>
      <w:proofErr w:type="gramStart"/>
      <w:r>
        <w:t>have to</w:t>
      </w:r>
      <w:proofErr w:type="gramEnd"/>
      <w:r>
        <w:t xml:space="preserve"> change the cell lengths</w:t>
      </w:r>
    </w:p>
    <w:p w14:paraId="595BD80D" w14:textId="43BAB2A4" w:rsidR="00E8780B" w:rsidRDefault="00E8780B" w:rsidP="00E8780B">
      <w:pPr>
        <w:pStyle w:val="ListParagraph"/>
        <w:numPr>
          <w:ilvl w:val="2"/>
          <w:numId w:val="11"/>
        </w:numPr>
      </w:pPr>
      <w:proofErr w:type="gramStart"/>
      <w:r>
        <w:t>So</w:t>
      </w:r>
      <w:proofErr w:type="gramEnd"/>
      <w:r>
        <w:t xml:space="preserve"> make magnets longer with weaker magnets – will give higher betas</w:t>
      </w:r>
    </w:p>
    <w:p w14:paraId="5952F97A" w14:textId="2604ABB8" w:rsidR="00E8780B" w:rsidRDefault="00E8780B" w:rsidP="00E8780B">
      <w:pPr>
        <w:pStyle w:val="ListParagraph"/>
        <w:numPr>
          <w:ilvl w:val="2"/>
          <w:numId w:val="11"/>
        </w:numPr>
      </w:pPr>
      <w:r>
        <w:t>If using only the strong magnets we have now, you’ll probably get betas oscillating rapidly</w:t>
      </w:r>
    </w:p>
    <w:p w14:paraId="6D03336C" w14:textId="259A989F" w:rsidR="008A4493" w:rsidRDefault="008A4493" w:rsidP="008A4493">
      <w:pPr>
        <w:pStyle w:val="ListParagraph"/>
        <w:numPr>
          <w:ilvl w:val="1"/>
          <w:numId w:val="11"/>
        </w:numPr>
      </w:pPr>
      <w:r>
        <w:t xml:space="preserve">Randy – yes, that would work. But the matching into very specific betas is hard. </w:t>
      </w:r>
    </w:p>
    <w:p w14:paraId="778AAFF6" w14:textId="0DAE7B28" w:rsidR="008A4493" w:rsidRDefault="008A4493" w:rsidP="008A4493">
      <w:pPr>
        <w:pStyle w:val="ListParagraph"/>
        <w:numPr>
          <w:ilvl w:val="2"/>
          <w:numId w:val="11"/>
        </w:numPr>
      </w:pPr>
      <w:r>
        <w:t>Matching to 6 specific betas/alphas is very hard, but your method would help</w:t>
      </w:r>
    </w:p>
    <w:p w14:paraId="4D02DDBB" w14:textId="2B58CE6A" w:rsidR="002F3D9D" w:rsidRDefault="002F3D9D" w:rsidP="008A4493">
      <w:pPr>
        <w:pStyle w:val="ListParagraph"/>
        <w:numPr>
          <w:ilvl w:val="2"/>
          <w:numId w:val="11"/>
        </w:numPr>
      </w:pPr>
      <w:r>
        <w:t>It might be helpful to let splitters do the matching, and allow the Twiss transport “as is” in LINACs</w:t>
      </w:r>
    </w:p>
    <w:p w14:paraId="408CE9DA" w14:textId="2C17E3B3" w:rsidR="00857F75" w:rsidRDefault="00857F75" w:rsidP="00857F75">
      <w:pPr>
        <w:pStyle w:val="ListParagraph"/>
        <w:numPr>
          <w:ilvl w:val="1"/>
          <w:numId w:val="11"/>
        </w:numPr>
      </w:pPr>
      <w:r>
        <w:t>Stephen – tiny area and sensitive match</w:t>
      </w:r>
    </w:p>
    <w:p w14:paraId="79277C73" w14:textId="29B7E511" w:rsidR="00857F75" w:rsidRDefault="00025E2C" w:rsidP="00857F7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shares:</w:t>
      </w:r>
    </w:p>
    <w:p w14:paraId="13E223D1" w14:textId="5961FDF5" w:rsidR="00025E2C" w:rsidRDefault="00025E2C" w:rsidP="00025E2C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1F58986A" wp14:editId="6C02290E">
            <wp:extent cx="4880438" cy="5238750"/>
            <wp:effectExtent l="0" t="0" r="0" b="0"/>
            <wp:docPr id="777456518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56518" name="Picture 6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01" cy="524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D0284" w14:textId="39B0B5A5" w:rsidR="00025E2C" w:rsidRDefault="00025E2C" w:rsidP="00025E2C">
      <w:pPr>
        <w:pStyle w:val="ListParagraph"/>
        <w:numPr>
          <w:ilvl w:val="2"/>
          <w:numId w:val="11"/>
        </w:numPr>
      </w:pPr>
      <w:r>
        <w:t>Problem with betas</w:t>
      </w:r>
    </w:p>
    <w:p w14:paraId="67A17383" w14:textId="2483FCD3" w:rsidR="00BA6E76" w:rsidRDefault="00BA6E76" w:rsidP="00025E2C">
      <w:pPr>
        <w:pStyle w:val="ListParagraph"/>
        <w:numPr>
          <w:ilvl w:val="2"/>
          <w:numId w:val="11"/>
        </w:numPr>
      </w:pPr>
      <w:r>
        <w:t>Red arcs show space required for this</w:t>
      </w:r>
    </w:p>
    <w:p w14:paraId="56BA9D12" w14:textId="5210EE3E" w:rsidR="00025E2C" w:rsidRDefault="00025E2C" w:rsidP="00025E2C">
      <w:pPr>
        <w:pStyle w:val="ListParagraph"/>
        <w:numPr>
          <w:ilvl w:val="1"/>
          <w:numId w:val="11"/>
        </w:numPr>
      </w:pPr>
      <w:r>
        <w:rPr>
          <w:b/>
          <w:noProof/>
        </w:rPr>
        <w:lastRenderedPageBreak/>
        <w:drawing>
          <wp:inline distT="0" distB="0" distL="0" distR="0" wp14:anchorId="6E90AEE4" wp14:editId="6226BB59">
            <wp:extent cx="5048250" cy="3468068"/>
            <wp:effectExtent l="0" t="0" r="0" b="0"/>
            <wp:docPr id="2135174927" name="Picture 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74927" name="Picture 7" descr="Char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839" cy="347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94940" w14:textId="62B31E3A" w:rsidR="00025E2C" w:rsidRDefault="00025E2C" w:rsidP="00025E2C">
      <w:pPr>
        <w:pStyle w:val="ListParagraph"/>
        <w:numPr>
          <w:ilvl w:val="2"/>
          <w:numId w:val="11"/>
        </w:numPr>
      </w:pPr>
      <w:r>
        <w:t>This uses power law – lots of space taken here</w:t>
      </w:r>
    </w:p>
    <w:p w14:paraId="3456EC5C" w14:textId="57774BF3" w:rsidR="00BA6E76" w:rsidRDefault="00BA6E76" w:rsidP="00025E2C">
      <w:pPr>
        <w:pStyle w:val="ListParagraph"/>
        <w:numPr>
          <w:ilvl w:val="2"/>
          <w:numId w:val="11"/>
        </w:numPr>
      </w:pPr>
      <w:r>
        <w:t>Our betas are ~120 m – need sells probably almost twice of this size</w:t>
      </w:r>
    </w:p>
    <w:p w14:paraId="7EECF504" w14:textId="3CFFE5FC" w:rsidR="00BA6E76" w:rsidRDefault="00BA6E76" w:rsidP="00025E2C">
      <w:pPr>
        <w:pStyle w:val="ListParagraph"/>
        <w:numPr>
          <w:ilvl w:val="2"/>
          <w:numId w:val="11"/>
        </w:numPr>
      </w:pPr>
      <w:r>
        <w:t>Maybe need something other than power law so it can go faster on merging orbits</w:t>
      </w:r>
    </w:p>
    <w:p w14:paraId="04745CB2" w14:textId="77851C9A" w:rsidR="00A2581D" w:rsidRDefault="009C277E" w:rsidP="00A2581D">
      <w:pPr>
        <w:pStyle w:val="ListParagraph"/>
        <w:numPr>
          <w:ilvl w:val="0"/>
          <w:numId w:val="11"/>
        </w:numPr>
      </w:pPr>
      <w:r>
        <w:t xml:space="preserve">Alex B – 5 cell transition doesn’t give enough </w:t>
      </w:r>
      <w:proofErr w:type="spellStart"/>
      <w:r>
        <w:t>DoF</w:t>
      </w:r>
      <w:proofErr w:type="spellEnd"/>
    </w:p>
    <w:p w14:paraId="509D22D9" w14:textId="04FE239C" w:rsidR="009C277E" w:rsidRDefault="009C277E" w:rsidP="009C277E">
      <w:pPr>
        <w:pStyle w:val="ListParagraph"/>
        <w:numPr>
          <w:ilvl w:val="1"/>
          <w:numId w:val="11"/>
        </w:numPr>
      </w:pPr>
      <w:proofErr w:type="gramStart"/>
      <w:r>
        <w:t>So</w:t>
      </w:r>
      <w:proofErr w:type="gramEnd"/>
      <w:r>
        <w:t xml:space="preserve"> if you need to go back into the arc, that’s doable.</w:t>
      </w:r>
    </w:p>
    <w:p w14:paraId="055E7D52" w14:textId="4670BB31" w:rsidR="009C277E" w:rsidRDefault="009C277E" w:rsidP="009C277E">
      <w:pPr>
        <w:pStyle w:val="ListParagraph"/>
        <w:numPr>
          <w:ilvl w:val="1"/>
          <w:numId w:val="11"/>
        </w:numPr>
      </w:pPr>
      <w:r>
        <w:t xml:space="preserve">Randy – no, 5 cells isn’t the transition itself. </w:t>
      </w:r>
    </w:p>
    <w:p w14:paraId="137310FF" w14:textId="22407F19" w:rsidR="009C277E" w:rsidRDefault="009C277E" w:rsidP="009C277E">
      <w:pPr>
        <w:pStyle w:val="ListParagraph"/>
        <w:numPr>
          <w:ilvl w:val="1"/>
          <w:numId w:val="11"/>
        </w:numPr>
      </w:pPr>
      <w:r>
        <w:rPr>
          <w:b/>
          <w:noProof/>
        </w:rPr>
        <w:drawing>
          <wp:inline distT="0" distB="0" distL="0" distR="0" wp14:anchorId="1F589EC7" wp14:editId="1454FA2B">
            <wp:extent cx="3938771" cy="3905250"/>
            <wp:effectExtent l="0" t="0" r="0" b="0"/>
            <wp:docPr id="1490435515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35515" name="Picture 8" descr="Chart, line 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641" cy="391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439A" w14:textId="30F47708" w:rsidR="009C277E" w:rsidRDefault="009C277E" w:rsidP="009C277E">
      <w:pPr>
        <w:pStyle w:val="ListParagraph"/>
        <w:numPr>
          <w:ilvl w:val="2"/>
          <w:numId w:val="11"/>
        </w:numPr>
      </w:pPr>
      <w:proofErr w:type="gramStart"/>
      <w:r>
        <w:t>So</w:t>
      </w:r>
      <w:proofErr w:type="gramEnd"/>
      <w:r>
        <w:t xml:space="preserve"> start adiabatic part earlier and have the ~15 m length to bring down the Twiss</w:t>
      </w:r>
    </w:p>
    <w:p w14:paraId="36ECDDAF" w14:textId="3C17BA7E" w:rsidR="009C277E" w:rsidRDefault="009C277E" w:rsidP="009C277E">
      <w:pPr>
        <w:pStyle w:val="ListParagraph"/>
        <w:numPr>
          <w:ilvl w:val="2"/>
          <w:numId w:val="11"/>
        </w:numPr>
      </w:pPr>
      <w:r>
        <w:t>However, there’s no space left</w:t>
      </w:r>
    </w:p>
    <w:p w14:paraId="65437028" w14:textId="0CDCE22D" w:rsidR="00A172EA" w:rsidRDefault="00A172EA" w:rsidP="00A172EA">
      <w:pPr>
        <w:pStyle w:val="ListParagraph"/>
        <w:numPr>
          <w:ilvl w:val="0"/>
          <w:numId w:val="11"/>
        </w:numPr>
      </w:pPr>
      <w:proofErr w:type="spellStart"/>
      <w:r>
        <w:lastRenderedPageBreak/>
        <w:t>Dejan</w:t>
      </w:r>
      <w:proofErr w:type="spellEnd"/>
      <w:r>
        <w:t xml:space="preserve"> – cut from 90 degrees to 83 to allow for adiabatic</w:t>
      </w:r>
    </w:p>
    <w:p w14:paraId="203E18D3" w14:textId="642BDFB7" w:rsidR="00A172EA" w:rsidRDefault="00A172EA" w:rsidP="00A172EA">
      <w:pPr>
        <w:pStyle w:val="ListParagraph"/>
        <w:numPr>
          <w:ilvl w:val="1"/>
          <w:numId w:val="11"/>
        </w:numPr>
      </w:pPr>
      <w:r>
        <w:t>Randy – yes, but if you’re not straight at the end, can’t align with recombiner – MUST BE STRAIGHT</w:t>
      </w:r>
    </w:p>
    <w:p w14:paraId="6263D038" w14:textId="586D81C6" w:rsidR="00A172EA" w:rsidRDefault="00A172EA" w:rsidP="00A172EA">
      <w:pPr>
        <w:pStyle w:val="ListParagraph"/>
        <w:numPr>
          <w:ilvl w:val="1"/>
          <w:numId w:val="11"/>
        </w:numPr>
      </w:pPr>
      <w:proofErr w:type="gramStart"/>
      <w:r>
        <w:t>Yes</w:t>
      </w:r>
      <w:proofErr w:type="gramEnd"/>
      <w:r>
        <w:t xml:space="preserve"> but maybe go to 75 degrees instead of 83</w:t>
      </w:r>
    </w:p>
    <w:p w14:paraId="51E4CAF5" w14:textId="2733E15D" w:rsidR="00A172EA" w:rsidRDefault="00A172EA" w:rsidP="00A172EA">
      <w:pPr>
        <w:pStyle w:val="ListParagraph"/>
        <w:numPr>
          <w:ilvl w:val="1"/>
          <w:numId w:val="11"/>
        </w:numPr>
      </w:pPr>
      <w:r>
        <w:t>Stephen – that’s what he’s done already</w:t>
      </w:r>
    </w:p>
    <w:p w14:paraId="5F3894B2" w14:textId="21FA73F7" w:rsidR="00A172EA" w:rsidRDefault="00A172EA" w:rsidP="00A172EA">
      <w:pPr>
        <w:pStyle w:val="ListParagraph"/>
        <w:numPr>
          <w:ilvl w:val="1"/>
          <w:numId w:val="11"/>
        </w:numPr>
      </w:pPr>
      <w:r>
        <w:t>Narrow line is only the free space available</w:t>
      </w:r>
    </w:p>
    <w:p w14:paraId="77725D9E" w14:textId="68458D54" w:rsidR="00A172EA" w:rsidRDefault="00A172EA" w:rsidP="00A172EA">
      <w:pPr>
        <w:pStyle w:val="ListParagraph"/>
        <w:numPr>
          <w:ilvl w:val="0"/>
          <w:numId w:val="11"/>
        </w:numPr>
      </w:pPr>
      <w:r>
        <w:t>Stephen – longer is tricky b/c dispersion and orbits wander</w:t>
      </w:r>
    </w:p>
    <w:p w14:paraId="28029353" w14:textId="68A63D37" w:rsidR="00A172EA" w:rsidRDefault="00A172EA" w:rsidP="00A172EA">
      <w:pPr>
        <w:pStyle w:val="ListParagraph"/>
        <w:numPr>
          <w:ilvl w:val="1"/>
          <w:numId w:val="11"/>
        </w:numPr>
      </w:pPr>
      <w:r>
        <w:t xml:space="preserve">Can put less focusing </w:t>
      </w:r>
      <w:proofErr w:type="gramStart"/>
      <w:r>
        <w:t>in</w:t>
      </w:r>
      <w:proofErr w:type="gramEnd"/>
      <w:r>
        <w:t xml:space="preserve"> the cells – just add in less magnet</w:t>
      </w:r>
    </w:p>
    <w:p w14:paraId="00E1CF83" w14:textId="39DF30E5" w:rsidR="00A172EA" w:rsidRDefault="00A172EA" w:rsidP="00A172EA">
      <w:pPr>
        <w:pStyle w:val="ListParagraph"/>
        <w:numPr>
          <w:ilvl w:val="1"/>
          <w:numId w:val="11"/>
        </w:numPr>
      </w:pPr>
      <w:r>
        <w:t>Reduce F and D in them</w:t>
      </w:r>
    </w:p>
    <w:p w14:paraId="4D378B1B" w14:textId="1167C423" w:rsidR="009D5433" w:rsidRDefault="009D5433" w:rsidP="009D5433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can’t merge without reducing bending</w:t>
      </w:r>
    </w:p>
    <w:p w14:paraId="1E44655F" w14:textId="580E11D1" w:rsidR="009D5433" w:rsidRDefault="009D5433" w:rsidP="009D5433">
      <w:pPr>
        <w:pStyle w:val="ListParagraph"/>
        <w:numPr>
          <w:ilvl w:val="1"/>
          <w:numId w:val="11"/>
        </w:numPr>
      </w:pPr>
      <w:r>
        <w:t>Go back to first picture:</w:t>
      </w:r>
    </w:p>
    <w:p w14:paraId="418896D3" w14:textId="5A4095E1" w:rsidR="009D5433" w:rsidRDefault="009D5433" w:rsidP="009D5433">
      <w:pPr>
        <w:pStyle w:val="ListParagraph"/>
        <w:numPr>
          <w:ilvl w:val="1"/>
          <w:numId w:val="11"/>
        </w:numPr>
      </w:pPr>
      <w:r>
        <w:t>Instead of using same cell length, make the cells longer and repeat like below</w:t>
      </w:r>
    </w:p>
    <w:p w14:paraId="62ECDD3B" w14:textId="4DABC05F" w:rsidR="009D5433" w:rsidRDefault="009D5433" w:rsidP="009D5433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50FFE3B0" wp14:editId="01BD806D">
            <wp:extent cx="4067175" cy="5322103"/>
            <wp:effectExtent l="0" t="0" r="0" b="0"/>
            <wp:docPr id="2074391266" name="Picture 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266" name="Picture 9" descr="Chart, histo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744" cy="532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4326" w14:textId="7CE7969D" w:rsidR="0031048E" w:rsidRDefault="0031048E" w:rsidP="0031048E">
      <w:pPr>
        <w:pStyle w:val="ListParagraph"/>
        <w:numPr>
          <w:ilvl w:val="1"/>
          <w:numId w:val="11"/>
        </w:numPr>
      </w:pPr>
      <w:r>
        <w:t>Randy – will try</w:t>
      </w:r>
    </w:p>
    <w:p w14:paraId="00638AEC" w14:textId="614D3965" w:rsidR="00F70674" w:rsidRDefault="00551CD6" w:rsidP="00F70674">
      <w:pPr>
        <w:pStyle w:val="ListParagraph"/>
        <w:numPr>
          <w:ilvl w:val="0"/>
          <w:numId w:val="11"/>
        </w:numPr>
      </w:pPr>
      <w:r>
        <w:t xml:space="preserve">Stephen – but we don’t have much space to lengthen cells. But maybe smarter to reduce fields in them </w:t>
      </w:r>
    </w:p>
    <w:p w14:paraId="2A32D920" w14:textId="32A1B463" w:rsidR="00665EDC" w:rsidRDefault="008C2BA5" w:rsidP="00F70674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cell length changing only works if phase advance per cell is roughly fixed</w:t>
      </w:r>
    </w:p>
    <w:p w14:paraId="7EE65951" w14:textId="671DE5D1" w:rsidR="008C2BA5" w:rsidRDefault="008C2BA5" w:rsidP="008C2BA5">
      <w:pPr>
        <w:pStyle w:val="ListParagraph"/>
        <w:numPr>
          <w:ilvl w:val="1"/>
          <w:numId w:val="11"/>
        </w:numPr>
      </w:pPr>
      <w:r>
        <w:t>20 m beta cell has very little phase advance</w:t>
      </w:r>
    </w:p>
    <w:p w14:paraId="6CDF5456" w14:textId="55FF801B" w:rsidR="008C2BA5" w:rsidRDefault="008C2BA5" w:rsidP="008C2BA5">
      <w:pPr>
        <w:pStyle w:val="ListParagraph"/>
        <w:numPr>
          <w:ilvl w:val="1"/>
          <w:numId w:val="11"/>
        </w:numPr>
      </w:pPr>
      <w:r>
        <w:t>When going from short to long cell, can’t keep phase advance</w:t>
      </w:r>
    </w:p>
    <w:p w14:paraId="191D6615" w14:textId="4FAD6136" w:rsidR="008C2BA5" w:rsidRDefault="008C2BA5" w:rsidP="008C2BA5">
      <w:pPr>
        <w:pStyle w:val="ListParagraph"/>
        <w:numPr>
          <w:ilvl w:val="1"/>
          <w:numId w:val="11"/>
        </w:numPr>
      </w:pPr>
      <w:r>
        <w:t>Stephen – get too much focusing – need to reduce field too</w:t>
      </w:r>
    </w:p>
    <w:p w14:paraId="7FF5855E" w14:textId="31C72F8B" w:rsidR="008C2BA5" w:rsidRDefault="008C2BA5" w:rsidP="008C2BA5">
      <w:pPr>
        <w:pStyle w:val="ListParagraph"/>
        <w:numPr>
          <w:ilvl w:val="1"/>
          <w:numId w:val="11"/>
        </w:numPr>
      </w:pPr>
      <w:proofErr w:type="spellStart"/>
      <w:r>
        <w:lastRenderedPageBreak/>
        <w:t>Vasiliy</w:t>
      </w:r>
      <w:proofErr w:type="spellEnd"/>
      <w:r>
        <w:t xml:space="preserve"> – tried this but didn’t work</w:t>
      </w:r>
    </w:p>
    <w:p w14:paraId="28554808" w14:textId="44E04628" w:rsidR="008C2BA5" w:rsidRDefault="008C2BA5" w:rsidP="008C2BA5">
      <w:pPr>
        <w:pStyle w:val="ListParagraph"/>
        <w:numPr>
          <w:ilvl w:val="2"/>
          <w:numId w:val="11"/>
        </w:numPr>
      </w:pPr>
      <w:r>
        <w:t>Used large number of cells – didn’t work. Shouldn’t abandon yet, but will likely require a large amount of space to go from several meters up to over 100 m</w:t>
      </w:r>
    </w:p>
    <w:p w14:paraId="526694E0" w14:textId="6B6F2CA2" w:rsidR="000E2E0F" w:rsidRDefault="000E2E0F" w:rsidP="000E2E0F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changed bend, length, and gradients</w:t>
      </w:r>
    </w:p>
    <w:p w14:paraId="4222BF3F" w14:textId="103A03FC" w:rsidR="000E2E0F" w:rsidRDefault="000E2E0F" w:rsidP="000E2E0F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gradients </w:t>
      </w:r>
      <w:proofErr w:type="gramStart"/>
      <w:r>
        <w:t>have to</w:t>
      </w:r>
      <w:proofErr w:type="gramEnd"/>
      <w:r>
        <w:t xml:space="preserve"> be strong enough to keep phase advance constant</w:t>
      </w:r>
    </w:p>
    <w:p w14:paraId="711A9ED0" w14:textId="4C91F8DE" w:rsidR="0054124D" w:rsidRDefault="0054124D" w:rsidP="0054124D">
      <w:pPr>
        <w:pStyle w:val="ListParagraph"/>
        <w:numPr>
          <w:ilvl w:val="1"/>
          <w:numId w:val="11"/>
        </w:numPr>
      </w:pPr>
      <w:r>
        <w:t>Stephen – don’t want PA to go up and become unstable, but maybe can send it down</w:t>
      </w:r>
    </w:p>
    <w:p w14:paraId="3E86A564" w14:textId="5CDA9E7F" w:rsidR="0054124D" w:rsidRDefault="0054124D" w:rsidP="0054124D">
      <w:pPr>
        <w:pStyle w:val="ListParagraph"/>
        <w:numPr>
          <w:ilvl w:val="2"/>
          <w:numId w:val="11"/>
        </w:numPr>
      </w:pPr>
      <w:r>
        <w:t>Might get bigger betas for optimizer</w:t>
      </w:r>
    </w:p>
    <w:p w14:paraId="658C848B" w14:textId="0B230588" w:rsidR="0054124D" w:rsidRDefault="0054124D" w:rsidP="0054124D">
      <w:pPr>
        <w:pStyle w:val="ListParagraph"/>
        <w:numPr>
          <w:ilvl w:val="1"/>
          <w:numId w:val="11"/>
        </w:numPr>
      </w:pPr>
      <w:r>
        <w:t>But that’s not systematic</w:t>
      </w:r>
      <w:r w:rsidR="002A1155">
        <w:t xml:space="preserve"> – think tried in past and wasn’t successful</w:t>
      </w:r>
    </w:p>
    <w:p w14:paraId="3324433B" w14:textId="30392591" w:rsidR="002A1155" w:rsidRDefault="002A1155" w:rsidP="002A1155">
      <w:pPr>
        <w:pStyle w:val="ListParagraph"/>
        <w:numPr>
          <w:ilvl w:val="2"/>
          <w:numId w:val="11"/>
        </w:numPr>
      </w:pPr>
      <w:r>
        <w:t>Dropping PA requires brute force optimizing</w:t>
      </w:r>
    </w:p>
    <w:p w14:paraId="3F2B1DE5" w14:textId="6E505E34" w:rsidR="002A1155" w:rsidRDefault="006735D7" w:rsidP="006735D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main law used was power law – but maybe there’s a third order or some other way to reduce length of matching and still be adiabatic</w:t>
      </w:r>
    </w:p>
    <w:p w14:paraId="67F62164" w14:textId="031D34E9" w:rsidR="00EA7D12" w:rsidRDefault="00EA7D12" w:rsidP="006735D7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only two options for systematic match:</w:t>
      </w:r>
    </w:p>
    <w:p w14:paraId="5A65CDF6" w14:textId="121E3FED" w:rsidR="00EA7D12" w:rsidRDefault="00EA7D12" w:rsidP="00EA7D12">
      <w:pPr>
        <w:pStyle w:val="ListParagraph"/>
        <w:numPr>
          <w:ilvl w:val="1"/>
          <w:numId w:val="11"/>
        </w:numPr>
      </w:pPr>
      <w:r>
        <w:t>Adiabatic with cell length</w:t>
      </w:r>
    </w:p>
    <w:p w14:paraId="32CB6E4F" w14:textId="657B8C79" w:rsidR="00EA7D12" w:rsidRDefault="00EA7D12" w:rsidP="00EA7D12">
      <w:pPr>
        <w:pStyle w:val="ListParagraph"/>
        <w:numPr>
          <w:ilvl w:val="1"/>
          <w:numId w:val="11"/>
        </w:numPr>
      </w:pPr>
      <w:r>
        <w:t>Harmonic match – might need to go through several focal points</w:t>
      </w:r>
    </w:p>
    <w:p w14:paraId="219D0037" w14:textId="79B20706" w:rsidR="00763945" w:rsidRDefault="00763945" w:rsidP="00763945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shares:</w:t>
      </w:r>
    </w:p>
    <w:p w14:paraId="201EC0C6" w14:textId="31008F43" w:rsidR="00763945" w:rsidRDefault="00763945" w:rsidP="0076394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D84D2D4" wp14:editId="5F992E6B">
            <wp:extent cx="6307433" cy="3571875"/>
            <wp:effectExtent l="0" t="0" r="5080" b="0"/>
            <wp:docPr id="1485828851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28851" name="Picture 10" descr="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193" cy="35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66D7" w14:textId="274E455B" w:rsidR="00763945" w:rsidRDefault="00763945" w:rsidP="00763945">
      <w:pPr>
        <w:pStyle w:val="ListParagraph"/>
        <w:numPr>
          <w:ilvl w:val="1"/>
          <w:numId w:val="11"/>
        </w:numPr>
      </w:pPr>
      <w:r>
        <w:t>Limited space, adiabatic suppression of orbits and dispersion need to be done in a small number of cells (10ish)</w:t>
      </w:r>
    </w:p>
    <w:p w14:paraId="7E6E3255" w14:textId="261A5B04" w:rsidR="00763945" w:rsidRDefault="00763945" w:rsidP="00763945">
      <w:pPr>
        <w:pStyle w:val="ListParagraph"/>
        <w:numPr>
          <w:ilvl w:val="1"/>
          <w:numId w:val="11"/>
        </w:numPr>
      </w:pPr>
      <w:r>
        <w:t>You get close, but low E orbit not suppressed perfectly (lower left plot)</w:t>
      </w:r>
    </w:p>
    <w:p w14:paraId="31693A61" w14:textId="20027C78" w:rsidR="00763945" w:rsidRDefault="00763945" w:rsidP="00763945">
      <w:pPr>
        <w:pStyle w:val="ListParagraph"/>
        <w:numPr>
          <w:ilvl w:val="1"/>
          <w:numId w:val="11"/>
        </w:numPr>
      </w:pPr>
      <w:r>
        <w:t>Harmonics used for quad and dipole components at the betatron tune frequencies</w:t>
      </w:r>
    </w:p>
    <w:p w14:paraId="43F962F4" w14:textId="0E928180" w:rsidR="0025631F" w:rsidRDefault="00763945" w:rsidP="0025631F">
      <w:pPr>
        <w:pStyle w:val="ListParagraph"/>
        <w:numPr>
          <w:ilvl w:val="2"/>
          <w:numId w:val="11"/>
        </w:numPr>
      </w:pPr>
      <w:r>
        <w:t>Each family controls only its own energy</w:t>
      </w:r>
    </w:p>
    <w:p w14:paraId="0D3FEE2A" w14:textId="46C15262" w:rsidR="0025631F" w:rsidRDefault="0025631F" w:rsidP="0025631F">
      <w:pPr>
        <w:pStyle w:val="ListParagraph"/>
        <w:numPr>
          <w:ilvl w:val="2"/>
          <w:numId w:val="11"/>
        </w:numPr>
      </w:pPr>
      <w:r>
        <w:t xml:space="preserve">Magnets modulated at frequency of betatron tune </w:t>
      </w:r>
    </w:p>
    <w:p w14:paraId="7F1B6F7B" w14:textId="43B975F2" w:rsidR="0025631F" w:rsidRDefault="0025631F" w:rsidP="0025631F">
      <w:pPr>
        <w:pStyle w:val="ListParagraph"/>
        <w:numPr>
          <w:ilvl w:val="1"/>
          <w:numId w:val="11"/>
        </w:numPr>
      </w:pPr>
      <w:r>
        <w:t>Lowest E dispersion is concerning (lower right) – way to improve?</w:t>
      </w:r>
    </w:p>
    <w:p w14:paraId="26E8DF55" w14:textId="5E1E7831" w:rsidR="0025631F" w:rsidRDefault="0025631F" w:rsidP="0025631F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1F5E19E" wp14:editId="082C81EB">
            <wp:extent cx="5676900" cy="3112834"/>
            <wp:effectExtent l="0" t="0" r="0" b="0"/>
            <wp:docPr id="1717960332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60332" name="Picture 11" descr="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360" cy="31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9B4C" w14:textId="74D321EA" w:rsidR="0025631F" w:rsidRDefault="0025631F" w:rsidP="0025631F">
      <w:pPr>
        <w:pStyle w:val="ListParagraph"/>
        <w:numPr>
          <w:ilvl w:val="1"/>
          <w:numId w:val="11"/>
        </w:numPr>
      </w:pPr>
      <w:r>
        <w:t>Tried resonant harmonics for passes 1 and 6</w:t>
      </w:r>
    </w:p>
    <w:p w14:paraId="52FCE45A" w14:textId="57EB08E2" w:rsidR="0025631F" w:rsidRDefault="0025631F" w:rsidP="0025631F">
      <w:pPr>
        <w:pStyle w:val="ListParagraph"/>
        <w:numPr>
          <w:ilvl w:val="1"/>
          <w:numId w:val="11"/>
        </w:numPr>
      </w:pPr>
      <w:r>
        <w:t>Able to generate 50 m betas at the end of the matching for passes 1 and 6</w:t>
      </w:r>
    </w:p>
    <w:p w14:paraId="6A502C11" w14:textId="5A207F36" w:rsidR="00602C6F" w:rsidRDefault="00602C6F" w:rsidP="0025631F">
      <w:pPr>
        <w:pStyle w:val="ListParagraph"/>
        <w:numPr>
          <w:ilvl w:val="1"/>
          <w:numId w:val="11"/>
        </w:numPr>
      </w:pPr>
      <w:r>
        <w:t>Kept control of the rest of the passes mostly</w:t>
      </w:r>
    </w:p>
    <w:p w14:paraId="11E8C59B" w14:textId="330CB874" w:rsidR="00602C6F" w:rsidRDefault="00602C6F" w:rsidP="0025631F">
      <w:pPr>
        <w:pStyle w:val="ListParagraph"/>
        <w:numPr>
          <w:ilvl w:val="1"/>
          <w:numId w:val="11"/>
        </w:numPr>
      </w:pPr>
      <w:r>
        <w:t>Pass 6 look OK, but pass 1 really starts oscillating heavily (top left plot)</w:t>
      </w:r>
    </w:p>
    <w:p w14:paraId="313A8793" w14:textId="3B38439B" w:rsidR="00602C6F" w:rsidRDefault="00B26E10" w:rsidP="00B26E10">
      <w:pPr>
        <w:pStyle w:val="ListParagraph"/>
        <w:numPr>
          <w:ilvl w:val="0"/>
          <w:numId w:val="11"/>
        </w:numPr>
      </w:pPr>
      <w:r>
        <w:t>Any way to move beta wave later (downstream)?</w:t>
      </w:r>
    </w:p>
    <w:p w14:paraId="57FA4047" w14:textId="700891DF" w:rsidR="00B26E10" w:rsidRDefault="00C4501B" w:rsidP="00B26E10">
      <w:pPr>
        <w:pStyle w:val="ListParagraph"/>
        <w:numPr>
          <w:ilvl w:val="0"/>
          <w:numId w:val="11"/>
        </w:numPr>
      </w:pPr>
      <w:r>
        <w:t xml:space="preserve">Is resonance throughout all of matching section for </w:t>
      </w:r>
      <w:proofErr w:type="gramStart"/>
      <w:r>
        <w:t>quads</w:t>
      </w:r>
      <w:proofErr w:type="gramEnd"/>
      <w:r>
        <w:t xml:space="preserve"> right?</w:t>
      </w:r>
    </w:p>
    <w:p w14:paraId="5575C05A" w14:textId="1175A05A" w:rsidR="00C4501B" w:rsidRDefault="00C4501B" w:rsidP="00C4501B">
      <w:pPr>
        <w:pStyle w:val="ListParagraph"/>
        <w:numPr>
          <w:ilvl w:val="1"/>
          <w:numId w:val="11"/>
        </w:numPr>
      </w:pPr>
      <w:r>
        <w:t>When they’re introduced, they make a dipole component on all passes from feed-down of quad field</w:t>
      </w:r>
    </w:p>
    <w:p w14:paraId="45AF9CF2" w14:textId="47958615" w:rsidR="00C4501B" w:rsidRDefault="00C4501B" w:rsidP="00C4501B">
      <w:pPr>
        <w:pStyle w:val="ListParagraph"/>
        <w:numPr>
          <w:ilvl w:val="0"/>
          <w:numId w:val="11"/>
        </w:numPr>
      </w:pPr>
      <w:r>
        <w:t>Introduced dipole component at the same frequency and tune as the modulation of the parametric resonance quad harmonic</w:t>
      </w:r>
    </w:p>
    <w:p w14:paraId="5F98C33C" w14:textId="3AA53F21" w:rsidR="00C4501B" w:rsidRDefault="00C4501B" w:rsidP="00C4501B">
      <w:pPr>
        <w:pStyle w:val="ListParagraph"/>
        <w:numPr>
          <w:ilvl w:val="1"/>
          <w:numId w:val="11"/>
        </w:numPr>
      </w:pPr>
      <w:r>
        <w:t>This may have been why controlled a little better</w:t>
      </w:r>
    </w:p>
    <w:p w14:paraId="1EC7E68E" w14:textId="104BE09B" w:rsidR="00C4501B" w:rsidRDefault="00C4501B" w:rsidP="00C4501B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9F44BD6" wp14:editId="6C29CC26">
            <wp:extent cx="5457825" cy="2969966"/>
            <wp:effectExtent l="0" t="0" r="3175" b="1905"/>
            <wp:docPr id="1641650837" name="Picture 12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50837" name="Picture 12" descr="Graphical user interface, 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399" cy="297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BA6C" w14:textId="42B1D0C4" w:rsidR="00C4501B" w:rsidRDefault="00C4501B" w:rsidP="00C4501B">
      <w:pPr>
        <w:pStyle w:val="ListParagraph"/>
        <w:numPr>
          <w:ilvl w:val="1"/>
          <w:numId w:val="11"/>
        </w:numPr>
      </w:pPr>
      <w:r>
        <w:t>Tried using only the last 10 resonance quads and look at lowest E pass</w:t>
      </w:r>
    </w:p>
    <w:p w14:paraId="10CB4AE6" w14:textId="687E1BEE" w:rsidR="00C4501B" w:rsidRDefault="00C4501B" w:rsidP="00C4501B">
      <w:pPr>
        <w:pStyle w:val="ListParagraph"/>
        <w:numPr>
          <w:ilvl w:val="1"/>
          <w:numId w:val="11"/>
        </w:numPr>
      </w:pPr>
      <w:r>
        <w:t>Get modulated beta wave (top left plot)</w:t>
      </w:r>
    </w:p>
    <w:p w14:paraId="79C6BCB1" w14:textId="1A630574" w:rsidR="00C4501B" w:rsidRDefault="009D2BFF" w:rsidP="00C4501B">
      <w:pPr>
        <w:pStyle w:val="ListParagraph"/>
        <w:numPr>
          <w:ilvl w:val="1"/>
          <w:numId w:val="11"/>
        </w:numPr>
      </w:pPr>
      <w:r>
        <w:t>Not sure why modulation is happening</w:t>
      </w:r>
    </w:p>
    <w:p w14:paraId="792D123D" w14:textId="799ED073" w:rsidR="009D2BFF" w:rsidRDefault="007560FC" w:rsidP="009D2BFF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CAFB3DA" wp14:editId="0997DFB1">
            <wp:extent cx="5059781" cy="3242945"/>
            <wp:effectExtent l="0" t="0" r="0" b="0"/>
            <wp:docPr id="113643348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3348" name="Picture 13" descr="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19" cy="32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02030" w14:textId="160270F2" w:rsidR="007560FC" w:rsidRDefault="007560FC" w:rsidP="007560FC">
      <w:pPr>
        <w:pStyle w:val="ListParagraph"/>
        <w:numPr>
          <w:ilvl w:val="1"/>
          <w:numId w:val="11"/>
        </w:numPr>
      </w:pPr>
      <w:r>
        <w:t>Looking at highest E pass, used all 28 quads</w:t>
      </w:r>
      <w:r w:rsidR="00D7669B">
        <w:t xml:space="preserve"> and dipoles of same harmonic</w:t>
      </w:r>
    </w:p>
    <w:p w14:paraId="6962485F" w14:textId="33A1CB89" w:rsidR="00D7669B" w:rsidRDefault="00D7669B" w:rsidP="007560FC">
      <w:pPr>
        <w:pStyle w:val="ListParagraph"/>
        <w:numPr>
          <w:ilvl w:val="1"/>
          <w:numId w:val="11"/>
        </w:numPr>
      </w:pPr>
      <w:r>
        <w:t>Able to excite betas for highest E up to 50 m, but it also impacts lower E passes</w:t>
      </w:r>
    </w:p>
    <w:p w14:paraId="0EBA6D81" w14:textId="23F42D13" w:rsidR="00E43196" w:rsidRDefault="00E43196" w:rsidP="00E4319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9720320" wp14:editId="0085C9E8">
            <wp:extent cx="6162675" cy="1170908"/>
            <wp:effectExtent l="0" t="0" r="0" b="0"/>
            <wp:docPr id="1797458316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58316" name="Picture 14" descr="Graphical user interface, text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181" cy="117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8110" w14:textId="259EC0E8" w:rsidR="00B05585" w:rsidRDefault="00B05585" w:rsidP="00B05585">
      <w:pPr>
        <w:pStyle w:val="ListParagraph"/>
        <w:numPr>
          <w:ilvl w:val="1"/>
          <w:numId w:val="11"/>
        </w:numPr>
      </w:pPr>
      <w:r>
        <w:t xml:space="preserve">Maybe power every few cells for certain energies? </w:t>
      </w:r>
    </w:p>
    <w:p w14:paraId="06EC62D4" w14:textId="0DBAC5ED" w:rsidR="00B05585" w:rsidRDefault="00B05585" w:rsidP="00B05585">
      <w:pPr>
        <w:pStyle w:val="ListParagraph"/>
        <w:numPr>
          <w:ilvl w:val="1"/>
          <w:numId w:val="11"/>
        </w:numPr>
      </w:pPr>
      <w:r>
        <w:t>Corrector families have non-trivial interactions with resonant harmonics</w:t>
      </w:r>
    </w:p>
    <w:p w14:paraId="4CDD5EEF" w14:textId="167173E1" w:rsidR="00B05585" w:rsidRDefault="00B05585" w:rsidP="00B05585">
      <w:pPr>
        <w:pStyle w:val="ListParagraph"/>
        <w:numPr>
          <w:ilvl w:val="2"/>
          <w:numId w:val="11"/>
        </w:numPr>
      </w:pPr>
      <w:r>
        <w:t xml:space="preserve">Right </w:t>
      </w:r>
      <w:proofErr w:type="gramStart"/>
      <w:r>
        <w:t>now</w:t>
      </w:r>
      <w:proofErr w:type="gramEnd"/>
      <w:r>
        <w:t xml:space="preserve"> 1 family per energy, maybe change that </w:t>
      </w:r>
    </w:p>
    <w:p w14:paraId="63996DAD" w14:textId="20391D1D" w:rsidR="00D632C6" w:rsidRDefault="00644C40" w:rsidP="00D632C6">
      <w:pPr>
        <w:pStyle w:val="ListParagraph"/>
        <w:numPr>
          <w:ilvl w:val="0"/>
          <w:numId w:val="11"/>
        </w:numPr>
      </w:pPr>
      <w:r>
        <w:t>Stephen – have you assumed any limits on quad correctors?</w:t>
      </w:r>
    </w:p>
    <w:p w14:paraId="148C0BA4" w14:textId="21582381" w:rsidR="00644C40" w:rsidRDefault="00644C40" w:rsidP="00644C40">
      <w:pPr>
        <w:pStyle w:val="ListParagraph"/>
        <w:numPr>
          <w:ilvl w:val="1"/>
          <w:numId w:val="11"/>
        </w:numPr>
      </w:pPr>
      <w:r>
        <w:t>No, not yet. Looking for any solution first</w:t>
      </w:r>
    </w:p>
    <w:p w14:paraId="13BAE0FF" w14:textId="76F2BFB1" w:rsidR="00644C40" w:rsidRDefault="00644C40" w:rsidP="00644C40">
      <w:pPr>
        <w:pStyle w:val="ListParagraph"/>
        <w:numPr>
          <w:ilvl w:val="1"/>
          <w:numId w:val="11"/>
        </w:numPr>
      </w:pPr>
      <w:r>
        <w:t>Stephen – can go downwards a lot if you take magnet away, though you also remove dipole then</w:t>
      </w:r>
    </w:p>
    <w:p w14:paraId="7214D5F4" w14:textId="255DDB93" w:rsidR="00644C40" w:rsidRDefault="00644C40" w:rsidP="00644C40">
      <w:pPr>
        <w:pStyle w:val="ListParagraph"/>
        <w:numPr>
          <w:ilvl w:val="0"/>
          <w:numId w:val="11"/>
        </w:numPr>
      </w:pPr>
      <w:r>
        <w:t>Easy way to change quad a lot in the last few cells, reduce length (but also then lose dipole)</w:t>
      </w:r>
    </w:p>
    <w:p w14:paraId="6FAFBAB6" w14:textId="5264D766" w:rsidR="00045EE9" w:rsidRDefault="00045EE9" w:rsidP="00644C40">
      <w:pPr>
        <w:pStyle w:val="ListParagraph"/>
        <w:numPr>
          <w:ilvl w:val="0"/>
          <w:numId w:val="11"/>
        </w:numPr>
      </w:pPr>
      <w:r>
        <w:t>Can also play with lengths and positions</w:t>
      </w:r>
    </w:p>
    <w:p w14:paraId="316648D1" w14:textId="236CB966" w:rsidR="00045EE9" w:rsidRDefault="00045EE9" w:rsidP="00644C40">
      <w:pPr>
        <w:pStyle w:val="ListParagraph"/>
        <w:numPr>
          <w:ilvl w:val="0"/>
          <w:numId w:val="11"/>
        </w:numPr>
      </w:pPr>
      <w:r>
        <w:t>So can play with strengths of main magnets</w:t>
      </w:r>
      <w:r w:rsidR="000E0192">
        <w:t xml:space="preserve"> – change drifts between, and change lengths </w:t>
      </w:r>
      <w:proofErr w:type="gramStart"/>
      <w:r w:rsidR="000E0192">
        <w:t>pretty freely</w:t>
      </w:r>
      <w:proofErr w:type="gramEnd"/>
    </w:p>
    <w:p w14:paraId="3F84CDAB" w14:textId="2869795D" w:rsidR="0057146E" w:rsidRDefault="0057146E" w:rsidP="0057146E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: For the model, keep the length the same and alter the strength </w:t>
      </w:r>
    </w:p>
    <w:p w14:paraId="692585B4" w14:textId="4F9F2C0B" w:rsidR="0057146E" w:rsidRDefault="0057146E" w:rsidP="0057146E">
      <w:pPr>
        <w:pStyle w:val="ListParagraph"/>
        <w:numPr>
          <w:ilvl w:val="1"/>
          <w:numId w:val="11"/>
        </w:numPr>
      </w:pPr>
      <w:r>
        <w:t>Stephen – might not want to do that b/c interplay</w:t>
      </w:r>
    </w:p>
    <w:p w14:paraId="4A8FF3A2" w14:textId="4B78C77E" w:rsidR="00235E48" w:rsidRDefault="00235E48" w:rsidP="00235E48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if we squeeze things upstream a bit, maybe gain some real estate</w:t>
      </w:r>
    </w:p>
    <w:p w14:paraId="1012D362" w14:textId="5375D738" w:rsidR="00235E48" w:rsidRDefault="00235E48" w:rsidP="00235E48">
      <w:pPr>
        <w:pStyle w:val="ListParagraph"/>
        <w:numPr>
          <w:ilvl w:val="1"/>
          <w:numId w:val="11"/>
        </w:numPr>
      </w:pPr>
      <w:r>
        <w:t>All for increasing cell length, but maybe not space</w:t>
      </w:r>
    </w:p>
    <w:p w14:paraId="55BD4FE2" w14:textId="730DB3C5" w:rsidR="004E0699" w:rsidRDefault="004E0699" w:rsidP="004E0699">
      <w:pPr>
        <w:pStyle w:val="ListParagraph"/>
        <w:numPr>
          <w:ilvl w:val="0"/>
          <w:numId w:val="11"/>
        </w:numPr>
      </w:pPr>
      <w:r>
        <w:t>Stephen – your corrector is in a fixed position in the cell?</w:t>
      </w:r>
    </w:p>
    <w:p w14:paraId="452A0298" w14:textId="3BAC774B" w:rsidR="004E0699" w:rsidRDefault="004E0699" w:rsidP="004E0699">
      <w:pPr>
        <w:pStyle w:val="ListParagraph"/>
        <w:numPr>
          <w:ilvl w:val="1"/>
          <w:numId w:val="11"/>
        </w:numPr>
      </w:pPr>
      <w:r>
        <w:t>Yes</w:t>
      </w:r>
    </w:p>
    <w:p w14:paraId="7CC41011" w14:textId="7402F7CA" w:rsidR="004E0699" w:rsidRDefault="004E0699" w:rsidP="004E0699">
      <w:pPr>
        <w:pStyle w:val="ListParagraph"/>
        <w:numPr>
          <w:ilvl w:val="1"/>
          <w:numId w:val="11"/>
        </w:numPr>
      </w:pPr>
      <w:r>
        <w:t>Introduce more drifts and shift magnets back and forth</w:t>
      </w:r>
      <w:r w:rsidR="00ED02C9">
        <w:t xml:space="preserve"> on the cell?</w:t>
      </w:r>
    </w:p>
    <w:p w14:paraId="53ACCDF0" w14:textId="3CD05DAD" w:rsidR="00307B5E" w:rsidRDefault="00307B5E" w:rsidP="00307B5E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more considering positioning of the entire family of magnets</w:t>
      </w:r>
    </w:p>
    <w:p w14:paraId="32ED6EF2" w14:textId="4B6E42C3" w:rsidR="004B0B7E" w:rsidRDefault="004B0B7E" w:rsidP="004B0B7E">
      <w:pPr>
        <w:pStyle w:val="ListParagraph"/>
        <w:numPr>
          <w:ilvl w:val="1"/>
          <w:numId w:val="11"/>
        </w:numPr>
      </w:pPr>
      <w:r>
        <w:t>Stephen – but yes, what if you change where in the cell these corrections take place?</w:t>
      </w:r>
    </w:p>
    <w:p w14:paraId="145EF84B" w14:textId="24964DFA" w:rsidR="004B0B7E" w:rsidRDefault="00F36502" w:rsidP="004B0B7E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maybe let correctors vary independently based on betatron tune</w:t>
      </w:r>
    </w:p>
    <w:p w14:paraId="76A28869" w14:textId="52146019" w:rsidR="003C4B97" w:rsidRDefault="003C4B97" w:rsidP="003C4B97">
      <w:pPr>
        <w:pStyle w:val="ListParagraph"/>
        <w:numPr>
          <w:ilvl w:val="1"/>
          <w:numId w:val="11"/>
        </w:numPr>
      </w:pPr>
      <w:r>
        <w:lastRenderedPageBreak/>
        <w:t>Stephen – b/c it’s so short, you’ll need to optimize all the variables you can – adiabatic only rough approx. at this point.</w:t>
      </w:r>
    </w:p>
    <w:p w14:paraId="69C875A7" w14:textId="7345F54D" w:rsidR="009E0478" w:rsidRDefault="009E0478" w:rsidP="009E0478">
      <w:pPr>
        <w:pStyle w:val="ListParagraph"/>
        <w:numPr>
          <w:ilvl w:val="0"/>
          <w:numId w:val="11"/>
        </w:numPr>
      </w:pPr>
      <w:r>
        <w:t>Ryan – how many magnets per cell?</w:t>
      </w:r>
    </w:p>
    <w:p w14:paraId="098A57A2" w14:textId="1FE60A6B" w:rsidR="009E0478" w:rsidRDefault="009E0478" w:rsidP="009E0478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 – one Y and one X (one on the F or D mags) </w:t>
      </w:r>
    </w:p>
    <w:p w14:paraId="2C515B68" w14:textId="659A3EBF" w:rsidR="002F7056" w:rsidRDefault="002F7056" w:rsidP="0056335D">
      <w:pPr>
        <w:pStyle w:val="ListParagraph"/>
        <w:numPr>
          <w:ilvl w:val="0"/>
          <w:numId w:val="11"/>
        </w:numPr>
      </w:pPr>
      <w:r>
        <w:t>Alex B – steering/modulation?</w:t>
      </w:r>
    </w:p>
    <w:p w14:paraId="276BD5AC" w14:textId="0B5C07E2" w:rsidR="002F7056" w:rsidRDefault="0056335D" w:rsidP="002F7056">
      <w:pPr>
        <w:pStyle w:val="ListParagraph"/>
        <w:numPr>
          <w:ilvl w:val="1"/>
          <w:numId w:val="11"/>
        </w:numPr>
      </w:pPr>
      <w:r>
        <w:t>Tried to compensate steering by introducing dipole at the same frequency as quad component</w:t>
      </w:r>
    </w:p>
    <w:p w14:paraId="7A9B87BB" w14:textId="2DC0C2B1" w:rsidR="0032315F" w:rsidRDefault="0032315F" w:rsidP="0032315F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shares:</w:t>
      </w:r>
    </w:p>
    <w:p w14:paraId="4A3DE83B" w14:textId="27D03A5F" w:rsidR="0032315F" w:rsidRDefault="00BF31DA" w:rsidP="0032315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A5C06C8" wp14:editId="20226710">
            <wp:extent cx="4286250" cy="3208059"/>
            <wp:effectExtent l="0" t="0" r="0" b="5080"/>
            <wp:docPr id="1549630611" name="Picture 1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30611" name="Picture 15" descr="A picture containing char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143" cy="321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4F55A" w14:textId="5035BB7F" w:rsidR="00BF31DA" w:rsidRDefault="00BF31DA" w:rsidP="00BF31DA">
      <w:pPr>
        <w:pStyle w:val="ListParagraph"/>
        <w:numPr>
          <w:ilvl w:val="1"/>
          <w:numId w:val="11"/>
        </w:numPr>
      </w:pPr>
      <w:r>
        <w:t>FFA in end.</w:t>
      </w:r>
    </w:p>
    <w:p w14:paraId="5CD60832" w14:textId="7A98AE1A" w:rsidR="00BF31DA" w:rsidRDefault="00BF31DA" w:rsidP="00BF31DA">
      <w:pPr>
        <w:pStyle w:val="ListParagraph"/>
        <w:numPr>
          <w:ilvl w:val="1"/>
          <w:numId w:val="11"/>
        </w:numPr>
      </w:pPr>
      <w:r>
        <w:t>With only 2 magnets (combined function) can merge – can be done analytically</w:t>
      </w:r>
    </w:p>
    <w:p w14:paraId="38901C8B" w14:textId="6FE92FBA" w:rsidR="00547422" w:rsidRDefault="00547422" w:rsidP="0054742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FD8DC84" wp14:editId="06EE28F4">
            <wp:extent cx="4409800" cy="3314700"/>
            <wp:effectExtent l="0" t="0" r="0" b="0"/>
            <wp:docPr id="587001862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01862" name="Picture 16" descr="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704" cy="332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8B4D" w14:textId="0437563C" w:rsidR="00547422" w:rsidRDefault="00547422" w:rsidP="00547422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we tried the short-quick</w:t>
      </w:r>
    </w:p>
    <w:p w14:paraId="7CB972E9" w14:textId="60DDE5A8" w:rsidR="00547422" w:rsidRDefault="00547422" w:rsidP="00547422">
      <w:pPr>
        <w:pStyle w:val="ListParagraph"/>
        <w:numPr>
          <w:ilvl w:val="1"/>
          <w:numId w:val="11"/>
        </w:numPr>
      </w:pPr>
      <w:r>
        <w:t>Worked for orbits and dispersion, but not beta</w:t>
      </w:r>
    </w:p>
    <w:p w14:paraId="5BF4EC19" w14:textId="0DF83AA3" w:rsidR="00547422" w:rsidRDefault="00547422" w:rsidP="00547422">
      <w:pPr>
        <w:pStyle w:val="ListParagraph"/>
        <w:numPr>
          <w:ilvl w:val="1"/>
          <w:numId w:val="11"/>
        </w:numPr>
      </w:pPr>
      <w:r>
        <w:lastRenderedPageBreak/>
        <w:t>Maybe combine?</w:t>
      </w:r>
    </w:p>
    <w:p w14:paraId="78F5A069" w14:textId="6AD027B8" w:rsidR="00276F54" w:rsidRDefault="00276F54" w:rsidP="00547422">
      <w:pPr>
        <w:pStyle w:val="ListParagraph"/>
        <w:numPr>
          <w:ilvl w:val="1"/>
          <w:numId w:val="11"/>
        </w:numPr>
      </w:pPr>
      <w:r>
        <w:t>Use short section at end for orbit and dispersion and use several cells before final cell to get betas?</w:t>
      </w:r>
    </w:p>
    <w:p w14:paraId="5E0D3BF2" w14:textId="6F76BE61" w:rsidR="00A94881" w:rsidRDefault="00A94881" w:rsidP="00A94881">
      <w:pPr>
        <w:pStyle w:val="ListParagraph"/>
        <w:numPr>
          <w:ilvl w:val="0"/>
          <w:numId w:val="11"/>
        </w:numPr>
      </w:pPr>
      <w:r>
        <w:t>Alex B – optimizers from linac optimized some way</w:t>
      </w:r>
    </w:p>
    <w:p w14:paraId="76CE23A5" w14:textId="3DD60C46" w:rsidR="00A94881" w:rsidRDefault="00A94881" w:rsidP="00A94881">
      <w:pPr>
        <w:pStyle w:val="ListParagraph"/>
        <w:numPr>
          <w:ilvl w:val="1"/>
          <w:numId w:val="11"/>
        </w:numPr>
      </w:pPr>
      <w:r>
        <w:t>If you find a more preferred configuration of the Twiss, can redo things for multipass optics for linacs</w:t>
      </w:r>
    </w:p>
    <w:p w14:paraId="6FA1042B" w14:textId="74280FC7" w:rsidR="00A94881" w:rsidRDefault="00A94881" w:rsidP="00A94881">
      <w:pPr>
        <w:pStyle w:val="ListParagraph"/>
        <w:numPr>
          <w:ilvl w:val="1"/>
          <w:numId w:val="11"/>
        </w:numPr>
      </w:pPr>
      <w:r>
        <w:t>Probably need to give us a hint in which direction to go</w:t>
      </w:r>
    </w:p>
    <w:p w14:paraId="4AD9FC79" w14:textId="6C9E12D2" w:rsidR="00A94881" w:rsidRDefault="00A94881" w:rsidP="00A94881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if I raise the linac and start with the first module</w:t>
      </w:r>
    </w:p>
    <w:p w14:paraId="7A27B400" w14:textId="52DA89D5" w:rsidR="00A94881" w:rsidRDefault="00A94881" w:rsidP="00A94881">
      <w:pPr>
        <w:pStyle w:val="ListParagraph"/>
        <w:numPr>
          <w:ilvl w:val="1"/>
          <w:numId w:val="11"/>
        </w:numPr>
      </w:pPr>
      <w:r>
        <w:t>Keep tunes same in every module, then raise gradients as accelerate, then need higher gradients for phase difference</w:t>
      </w:r>
    </w:p>
    <w:p w14:paraId="3CEF4565" w14:textId="14857726" w:rsidR="00A94881" w:rsidRDefault="00A94881" w:rsidP="00A94881">
      <w:pPr>
        <w:pStyle w:val="ListParagraph"/>
        <w:numPr>
          <w:ilvl w:val="2"/>
          <w:numId w:val="11"/>
        </w:numPr>
      </w:pPr>
      <w:r>
        <w:t>Track multiple turns – have you done it?</w:t>
      </w:r>
    </w:p>
    <w:p w14:paraId="1BB16D16" w14:textId="39054F7A" w:rsidR="00A94881" w:rsidRDefault="00A94881" w:rsidP="00A94881">
      <w:pPr>
        <w:pStyle w:val="ListParagraph"/>
        <w:numPr>
          <w:ilvl w:val="1"/>
          <w:numId w:val="11"/>
        </w:numPr>
      </w:pPr>
      <w:r>
        <w:t>Alex B – yes, we’ve done this. Only visible for first linac – not detrimental</w:t>
      </w:r>
    </w:p>
    <w:p w14:paraId="339F1214" w14:textId="0740D6C7" w:rsidR="00A94881" w:rsidRDefault="00A94881" w:rsidP="00A94881">
      <w:pPr>
        <w:pStyle w:val="ListParagraph"/>
        <w:numPr>
          <w:ilvl w:val="2"/>
          <w:numId w:val="11"/>
        </w:numPr>
      </w:pPr>
      <w:r>
        <w:t>Keep phase advance constant – but regulate end field focusing with quads</w:t>
      </w:r>
    </w:p>
    <w:p w14:paraId="026917F1" w14:textId="27CCD9F0" w:rsidR="00A94881" w:rsidRDefault="00A94881" w:rsidP="00A94881">
      <w:pPr>
        <w:pStyle w:val="ListParagraph"/>
        <w:numPr>
          <w:ilvl w:val="2"/>
          <w:numId w:val="11"/>
        </w:numPr>
      </w:pPr>
      <w:r>
        <w:t>Optics – transparent – same PA</w:t>
      </w:r>
    </w:p>
    <w:p w14:paraId="1D962F52" w14:textId="7EE134BA" w:rsidR="00A94881" w:rsidRDefault="00287643" w:rsidP="00A94881">
      <w:pPr>
        <w:pStyle w:val="ListParagraph"/>
        <w:numPr>
          <w:ilvl w:val="1"/>
          <w:numId w:val="11"/>
        </w:numPr>
      </w:pPr>
      <w:r>
        <w:t>If LINAC is drift, get 150 m beta</w:t>
      </w:r>
    </w:p>
    <w:p w14:paraId="0310D8FF" w14:textId="3E1EB763" w:rsidR="00D80238" w:rsidRDefault="00D80238" w:rsidP="00A94881">
      <w:pPr>
        <w:pStyle w:val="ListParagraph"/>
        <w:numPr>
          <w:ilvl w:val="1"/>
          <w:numId w:val="11"/>
        </w:numPr>
      </w:pPr>
      <w:r>
        <w:t>Must be optimum value by using the LINAC as the IR</w:t>
      </w:r>
    </w:p>
    <w:p w14:paraId="5B3A3CA7" w14:textId="235F33B4" w:rsidR="004603AF" w:rsidRDefault="004603AF" w:rsidP="004603AF">
      <w:pPr>
        <w:pStyle w:val="ListParagraph"/>
        <w:numPr>
          <w:ilvl w:val="2"/>
          <w:numId w:val="11"/>
        </w:numPr>
      </w:pPr>
      <w:r>
        <w:t>Alex B – can have multipass optics to have quasiperiodic solution for all passes</w:t>
      </w:r>
    </w:p>
    <w:p w14:paraId="7957485E" w14:textId="245D27DC" w:rsidR="004603AF" w:rsidRDefault="004603AF" w:rsidP="004603AF">
      <w:pPr>
        <w:pStyle w:val="ListParagraph"/>
        <w:numPr>
          <w:ilvl w:val="3"/>
          <w:numId w:val="11"/>
        </w:numPr>
      </w:pPr>
      <w:r>
        <w:t xml:space="preserve">But betas gradually </w:t>
      </w:r>
      <w:proofErr w:type="gramStart"/>
      <w:r>
        <w:t>increases</w:t>
      </w:r>
      <w:proofErr w:type="gramEnd"/>
      <w:r>
        <w:t xml:space="preserve"> (thinking 167 m for top pass)</w:t>
      </w:r>
    </w:p>
    <w:p w14:paraId="603C8D66" w14:textId="65274A5A" w:rsidR="008C2604" w:rsidRDefault="008C2604" w:rsidP="008C2604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I got 110 m – depends what beta you choose in the middle</w:t>
      </w:r>
    </w:p>
    <w:p w14:paraId="014D81CC" w14:textId="6C06BCC2" w:rsidR="008C2604" w:rsidRDefault="008C2604" w:rsidP="008C2604">
      <w:pPr>
        <w:pStyle w:val="ListParagraph"/>
        <w:numPr>
          <w:ilvl w:val="1"/>
          <w:numId w:val="11"/>
        </w:numPr>
      </w:pPr>
      <w:r>
        <w:t>Alex B – if you have the whole chain and not just a single cell, changes</w:t>
      </w:r>
    </w:p>
    <w:p w14:paraId="456D93C0" w14:textId="492E7B4F" w:rsidR="008C2604" w:rsidRDefault="008C2604" w:rsidP="008C2604">
      <w:pPr>
        <w:pStyle w:val="ListParagraph"/>
        <w:numPr>
          <w:ilvl w:val="2"/>
          <w:numId w:val="11"/>
        </w:numPr>
      </w:pPr>
      <w:r>
        <w:t>At the 22 GeV, getting elevated to ~160 m</w:t>
      </w:r>
    </w:p>
    <w:p w14:paraId="58D8E588" w14:textId="03D17D43" w:rsidR="008B1B82" w:rsidRDefault="008B1B82" w:rsidP="008C2604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 xml:space="preserve"> – we should revisit</w:t>
      </w:r>
    </w:p>
    <w:p w14:paraId="3F82E31D" w14:textId="6C2FC9D4" w:rsidR="008B1B82" w:rsidRDefault="00FD7E84" w:rsidP="00FD7E84">
      <w:pPr>
        <w:pStyle w:val="ListParagraph"/>
        <w:numPr>
          <w:ilvl w:val="2"/>
          <w:numId w:val="11"/>
        </w:numPr>
      </w:pPr>
      <w:r>
        <w:t>We did this, then went back to strong focusing to get Betas and Alphas right</w:t>
      </w:r>
    </w:p>
    <w:p w14:paraId="4F94B742" w14:textId="076FA2FF" w:rsidR="00FD7E84" w:rsidRDefault="00FD7E84" w:rsidP="00FD7E84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because the quads inside of the LINAC don’t do much at higher Es, can play with triplets at end, focusing with low and high E optics</w:t>
      </w:r>
    </w:p>
    <w:p w14:paraId="5D4BE6C7" w14:textId="5E684F17" w:rsidR="006338CC" w:rsidRDefault="000724D4" w:rsidP="00FD7E84">
      <w:pPr>
        <w:pStyle w:val="ListParagraph"/>
        <w:numPr>
          <w:ilvl w:val="0"/>
          <w:numId w:val="11"/>
        </w:numPr>
      </w:pPr>
      <w:r>
        <w:t>Alex B – Donish made the code a bit modular so we can drop in different versions of things.</w:t>
      </w:r>
    </w:p>
    <w:p w14:paraId="4DEFE93F" w14:textId="1A951671" w:rsidR="003447AC" w:rsidRPr="009873EC" w:rsidRDefault="003447AC" w:rsidP="00FD7E84">
      <w:pPr>
        <w:pStyle w:val="ListParagraph"/>
        <w:numPr>
          <w:ilvl w:val="0"/>
          <w:numId w:val="11"/>
        </w:numPr>
      </w:pPr>
      <w:r>
        <w:t>Please put slides in the folder!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29399CC8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644EF5CC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1C017443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32B82AAD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70E4121F" w14:textId="037A546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20B8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169B4E6E" w14:textId="5B33AF3D" w:rsidR="009F01F9" w:rsidRDefault="009F01F9" w:rsidP="0098212C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5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3847B950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26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DBDFB" w14:textId="77777777" w:rsidR="00D55BD2" w:rsidRDefault="00D55BD2">
      <w:pPr>
        <w:spacing w:after="0"/>
      </w:pPr>
      <w:r>
        <w:separator/>
      </w:r>
    </w:p>
  </w:endnote>
  <w:endnote w:type="continuationSeparator" w:id="0">
    <w:p w14:paraId="25C84A3C" w14:textId="77777777" w:rsidR="00D55BD2" w:rsidRDefault="00D55B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B7271A" w14:textId="77777777" w:rsidR="00D55BD2" w:rsidRDefault="00D55BD2">
      <w:pPr>
        <w:spacing w:after="0"/>
      </w:pPr>
      <w:r>
        <w:separator/>
      </w:r>
    </w:p>
  </w:footnote>
  <w:footnote w:type="continuationSeparator" w:id="0">
    <w:p w14:paraId="682AC124" w14:textId="77777777" w:rsidR="00D55BD2" w:rsidRDefault="00D55B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1982"/>
    <w:rsid w:val="0000203C"/>
    <w:rsid w:val="000020D7"/>
    <w:rsid w:val="00002677"/>
    <w:rsid w:val="00002A7A"/>
    <w:rsid w:val="000032F4"/>
    <w:rsid w:val="000038D6"/>
    <w:rsid w:val="00003A70"/>
    <w:rsid w:val="00003CE2"/>
    <w:rsid w:val="0000482C"/>
    <w:rsid w:val="00005008"/>
    <w:rsid w:val="0000511B"/>
    <w:rsid w:val="000059A9"/>
    <w:rsid w:val="00010765"/>
    <w:rsid w:val="00010CE0"/>
    <w:rsid w:val="00014F14"/>
    <w:rsid w:val="0001618D"/>
    <w:rsid w:val="00017FEE"/>
    <w:rsid w:val="000202B1"/>
    <w:rsid w:val="00020B61"/>
    <w:rsid w:val="000211E9"/>
    <w:rsid w:val="000212EF"/>
    <w:rsid w:val="00021A35"/>
    <w:rsid w:val="00021D83"/>
    <w:rsid w:val="000227D8"/>
    <w:rsid w:val="00023761"/>
    <w:rsid w:val="00023DFF"/>
    <w:rsid w:val="00025360"/>
    <w:rsid w:val="0002553A"/>
    <w:rsid w:val="0002576A"/>
    <w:rsid w:val="00025AA7"/>
    <w:rsid w:val="00025E2C"/>
    <w:rsid w:val="000262CC"/>
    <w:rsid w:val="000266A4"/>
    <w:rsid w:val="000268EA"/>
    <w:rsid w:val="00026F0E"/>
    <w:rsid w:val="00026F39"/>
    <w:rsid w:val="00027F33"/>
    <w:rsid w:val="000300FF"/>
    <w:rsid w:val="000302C2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E37"/>
    <w:rsid w:val="00034EE6"/>
    <w:rsid w:val="0003501F"/>
    <w:rsid w:val="00036380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937"/>
    <w:rsid w:val="00045EE9"/>
    <w:rsid w:val="00045FBC"/>
    <w:rsid w:val="00046464"/>
    <w:rsid w:val="000473B8"/>
    <w:rsid w:val="000475FE"/>
    <w:rsid w:val="00047AF1"/>
    <w:rsid w:val="00047D16"/>
    <w:rsid w:val="00047FE6"/>
    <w:rsid w:val="00050C1C"/>
    <w:rsid w:val="00050CED"/>
    <w:rsid w:val="00051129"/>
    <w:rsid w:val="000515F3"/>
    <w:rsid w:val="0005251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926"/>
    <w:rsid w:val="00056976"/>
    <w:rsid w:val="000572B2"/>
    <w:rsid w:val="00057A36"/>
    <w:rsid w:val="00057E41"/>
    <w:rsid w:val="00060314"/>
    <w:rsid w:val="000608A0"/>
    <w:rsid w:val="00061F2A"/>
    <w:rsid w:val="00062A5B"/>
    <w:rsid w:val="00062C92"/>
    <w:rsid w:val="0006336A"/>
    <w:rsid w:val="00063CAE"/>
    <w:rsid w:val="00063DC8"/>
    <w:rsid w:val="000651D2"/>
    <w:rsid w:val="0006553F"/>
    <w:rsid w:val="00065658"/>
    <w:rsid w:val="000669FA"/>
    <w:rsid w:val="00066AA5"/>
    <w:rsid w:val="00067398"/>
    <w:rsid w:val="00067616"/>
    <w:rsid w:val="00067A99"/>
    <w:rsid w:val="00070820"/>
    <w:rsid w:val="00070D61"/>
    <w:rsid w:val="00070F84"/>
    <w:rsid w:val="000711E0"/>
    <w:rsid w:val="00071974"/>
    <w:rsid w:val="000722A1"/>
    <w:rsid w:val="000724D4"/>
    <w:rsid w:val="0007261D"/>
    <w:rsid w:val="00073662"/>
    <w:rsid w:val="000741D7"/>
    <w:rsid w:val="000745DA"/>
    <w:rsid w:val="00074BE9"/>
    <w:rsid w:val="00074D76"/>
    <w:rsid w:val="000751B1"/>
    <w:rsid w:val="000764C8"/>
    <w:rsid w:val="00076EBF"/>
    <w:rsid w:val="00077B7E"/>
    <w:rsid w:val="00080427"/>
    <w:rsid w:val="0008062A"/>
    <w:rsid w:val="000807DD"/>
    <w:rsid w:val="0008105F"/>
    <w:rsid w:val="00081728"/>
    <w:rsid w:val="00081DCF"/>
    <w:rsid w:val="000822FD"/>
    <w:rsid w:val="00083222"/>
    <w:rsid w:val="0008358A"/>
    <w:rsid w:val="00083590"/>
    <w:rsid w:val="00083DF9"/>
    <w:rsid w:val="000854D7"/>
    <w:rsid w:val="00085674"/>
    <w:rsid w:val="00085ADE"/>
    <w:rsid w:val="00085C7B"/>
    <w:rsid w:val="00085DFB"/>
    <w:rsid w:val="00085E80"/>
    <w:rsid w:val="0008794A"/>
    <w:rsid w:val="000908A2"/>
    <w:rsid w:val="00090C9A"/>
    <w:rsid w:val="00091373"/>
    <w:rsid w:val="0009174E"/>
    <w:rsid w:val="00091BF6"/>
    <w:rsid w:val="00091D18"/>
    <w:rsid w:val="00092A76"/>
    <w:rsid w:val="00092EC5"/>
    <w:rsid w:val="000932BD"/>
    <w:rsid w:val="000939AA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EBF"/>
    <w:rsid w:val="000B0EC9"/>
    <w:rsid w:val="000B14BA"/>
    <w:rsid w:val="000B16F7"/>
    <w:rsid w:val="000B1AF0"/>
    <w:rsid w:val="000B339D"/>
    <w:rsid w:val="000B3718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315B"/>
    <w:rsid w:val="000C3598"/>
    <w:rsid w:val="000C3BD2"/>
    <w:rsid w:val="000C3CA9"/>
    <w:rsid w:val="000C4A73"/>
    <w:rsid w:val="000C532B"/>
    <w:rsid w:val="000C5870"/>
    <w:rsid w:val="000C5D2A"/>
    <w:rsid w:val="000C5D56"/>
    <w:rsid w:val="000C68B2"/>
    <w:rsid w:val="000C6ACD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6DC6"/>
    <w:rsid w:val="000D6E39"/>
    <w:rsid w:val="000D717A"/>
    <w:rsid w:val="000D7542"/>
    <w:rsid w:val="000D7763"/>
    <w:rsid w:val="000D7B48"/>
    <w:rsid w:val="000E0192"/>
    <w:rsid w:val="000E0CB6"/>
    <w:rsid w:val="000E2E0F"/>
    <w:rsid w:val="000E33A6"/>
    <w:rsid w:val="000E3806"/>
    <w:rsid w:val="000E4BA8"/>
    <w:rsid w:val="000E4E95"/>
    <w:rsid w:val="000E55E8"/>
    <w:rsid w:val="000E6483"/>
    <w:rsid w:val="000E6D4B"/>
    <w:rsid w:val="000E6D92"/>
    <w:rsid w:val="000E7CB2"/>
    <w:rsid w:val="000F088D"/>
    <w:rsid w:val="000F25EA"/>
    <w:rsid w:val="000F3778"/>
    <w:rsid w:val="000F3AA9"/>
    <w:rsid w:val="000F47CD"/>
    <w:rsid w:val="000F51C1"/>
    <w:rsid w:val="000F5D29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6A25"/>
    <w:rsid w:val="00107632"/>
    <w:rsid w:val="00107A25"/>
    <w:rsid w:val="0011004B"/>
    <w:rsid w:val="00110854"/>
    <w:rsid w:val="00110E59"/>
    <w:rsid w:val="00110E7D"/>
    <w:rsid w:val="00110F2C"/>
    <w:rsid w:val="001114FE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6827"/>
    <w:rsid w:val="00117191"/>
    <w:rsid w:val="00117E87"/>
    <w:rsid w:val="00117FD3"/>
    <w:rsid w:val="0012030B"/>
    <w:rsid w:val="0012035B"/>
    <w:rsid w:val="0012151E"/>
    <w:rsid w:val="00121A3C"/>
    <w:rsid w:val="0012250F"/>
    <w:rsid w:val="00122528"/>
    <w:rsid w:val="00122ACB"/>
    <w:rsid w:val="00122F79"/>
    <w:rsid w:val="00123055"/>
    <w:rsid w:val="00124E22"/>
    <w:rsid w:val="001254B5"/>
    <w:rsid w:val="001258E7"/>
    <w:rsid w:val="00125CB5"/>
    <w:rsid w:val="00125EE6"/>
    <w:rsid w:val="00126DCB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6D"/>
    <w:rsid w:val="00163EA1"/>
    <w:rsid w:val="00164513"/>
    <w:rsid w:val="001646F8"/>
    <w:rsid w:val="001658CD"/>
    <w:rsid w:val="00165C54"/>
    <w:rsid w:val="001660EF"/>
    <w:rsid w:val="00166F4A"/>
    <w:rsid w:val="00167FF1"/>
    <w:rsid w:val="00170218"/>
    <w:rsid w:val="001711BD"/>
    <w:rsid w:val="00171C9E"/>
    <w:rsid w:val="00171FB7"/>
    <w:rsid w:val="00172192"/>
    <w:rsid w:val="0017275D"/>
    <w:rsid w:val="00173A84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3681"/>
    <w:rsid w:val="0018371D"/>
    <w:rsid w:val="00183FFA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DBE"/>
    <w:rsid w:val="00193AAC"/>
    <w:rsid w:val="00194696"/>
    <w:rsid w:val="00195807"/>
    <w:rsid w:val="0019611D"/>
    <w:rsid w:val="0019690F"/>
    <w:rsid w:val="001973EB"/>
    <w:rsid w:val="001979F2"/>
    <w:rsid w:val="00197BCF"/>
    <w:rsid w:val="001A017C"/>
    <w:rsid w:val="001A16AB"/>
    <w:rsid w:val="001A1B45"/>
    <w:rsid w:val="001A1C38"/>
    <w:rsid w:val="001A3BAD"/>
    <w:rsid w:val="001A4A51"/>
    <w:rsid w:val="001A4AC7"/>
    <w:rsid w:val="001A4D7E"/>
    <w:rsid w:val="001A4DD9"/>
    <w:rsid w:val="001A5051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EC5"/>
    <w:rsid w:val="001B42EF"/>
    <w:rsid w:val="001B473A"/>
    <w:rsid w:val="001B53F6"/>
    <w:rsid w:val="001B6BCD"/>
    <w:rsid w:val="001B6CF8"/>
    <w:rsid w:val="001B743F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4207"/>
    <w:rsid w:val="001C4546"/>
    <w:rsid w:val="001C4D8A"/>
    <w:rsid w:val="001C4EFC"/>
    <w:rsid w:val="001C5316"/>
    <w:rsid w:val="001C6618"/>
    <w:rsid w:val="001C66B9"/>
    <w:rsid w:val="001C6BD0"/>
    <w:rsid w:val="001D19E0"/>
    <w:rsid w:val="001D2E25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4E4"/>
    <w:rsid w:val="001E4570"/>
    <w:rsid w:val="001E5868"/>
    <w:rsid w:val="001E7218"/>
    <w:rsid w:val="001E7DF1"/>
    <w:rsid w:val="001E7FE5"/>
    <w:rsid w:val="001F0DF1"/>
    <w:rsid w:val="001F0E4B"/>
    <w:rsid w:val="001F189B"/>
    <w:rsid w:val="001F246D"/>
    <w:rsid w:val="001F28D5"/>
    <w:rsid w:val="001F30BE"/>
    <w:rsid w:val="001F3CE7"/>
    <w:rsid w:val="001F5142"/>
    <w:rsid w:val="001F520E"/>
    <w:rsid w:val="001F5542"/>
    <w:rsid w:val="001F5C84"/>
    <w:rsid w:val="001F5CC0"/>
    <w:rsid w:val="001F5F8E"/>
    <w:rsid w:val="001F6B2F"/>
    <w:rsid w:val="001F746F"/>
    <w:rsid w:val="00200457"/>
    <w:rsid w:val="0020216F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6B0A"/>
    <w:rsid w:val="0021710F"/>
    <w:rsid w:val="00217C0C"/>
    <w:rsid w:val="00217D08"/>
    <w:rsid w:val="0022073A"/>
    <w:rsid w:val="002218B9"/>
    <w:rsid w:val="00221C7C"/>
    <w:rsid w:val="00222F42"/>
    <w:rsid w:val="00223012"/>
    <w:rsid w:val="0022350D"/>
    <w:rsid w:val="00223AFE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CA"/>
    <w:rsid w:val="00233D04"/>
    <w:rsid w:val="0023481C"/>
    <w:rsid w:val="002351BD"/>
    <w:rsid w:val="002352F5"/>
    <w:rsid w:val="00235383"/>
    <w:rsid w:val="00235E48"/>
    <w:rsid w:val="002362F8"/>
    <w:rsid w:val="00236409"/>
    <w:rsid w:val="00236B53"/>
    <w:rsid w:val="0023789D"/>
    <w:rsid w:val="00237DF2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631F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E54"/>
    <w:rsid w:val="00262EEA"/>
    <w:rsid w:val="0026302F"/>
    <w:rsid w:val="00263429"/>
    <w:rsid w:val="002634AD"/>
    <w:rsid w:val="002638D0"/>
    <w:rsid w:val="002644A1"/>
    <w:rsid w:val="0026452E"/>
    <w:rsid w:val="0026609E"/>
    <w:rsid w:val="00266481"/>
    <w:rsid w:val="002664EF"/>
    <w:rsid w:val="00266696"/>
    <w:rsid w:val="00266749"/>
    <w:rsid w:val="00266E55"/>
    <w:rsid w:val="00267476"/>
    <w:rsid w:val="00267B63"/>
    <w:rsid w:val="00270704"/>
    <w:rsid w:val="00270AAE"/>
    <w:rsid w:val="00270B12"/>
    <w:rsid w:val="00270EA8"/>
    <w:rsid w:val="002715D0"/>
    <w:rsid w:val="00272828"/>
    <w:rsid w:val="00273A85"/>
    <w:rsid w:val="00273CC4"/>
    <w:rsid w:val="00273ECD"/>
    <w:rsid w:val="0027408E"/>
    <w:rsid w:val="0027442E"/>
    <w:rsid w:val="002749E7"/>
    <w:rsid w:val="002755FA"/>
    <w:rsid w:val="00275D0C"/>
    <w:rsid w:val="002760AD"/>
    <w:rsid w:val="002764CA"/>
    <w:rsid w:val="00276D42"/>
    <w:rsid w:val="00276EDC"/>
    <w:rsid w:val="00276F54"/>
    <w:rsid w:val="002772BF"/>
    <w:rsid w:val="00277460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950"/>
    <w:rsid w:val="00286EE4"/>
    <w:rsid w:val="00287049"/>
    <w:rsid w:val="0028752A"/>
    <w:rsid w:val="0028759A"/>
    <w:rsid w:val="00287643"/>
    <w:rsid w:val="00287793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155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906"/>
    <w:rsid w:val="002B7F2F"/>
    <w:rsid w:val="002C133E"/>
    <w:rsid w:val="002C183E"/>
    <w:rsid w:val="002C1FF0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79D"/>
    <w:rsid w:val="002C5A23"/>
    <w:rsid w:val="002C5DA8"/>
    <w:rsid w:val="002C6288"/>
    <w:rsid w:val="002C63A6"/>
    <w:rsid w:val="002C72AD"/>
    <w:rsid w:val="002C7F74"/>
    <w:rsid w:val="002D0345"/>
    <w:rsid w:val="002D055F"/>
    <w:rsid w:val="002D08AE"/>
    <w:rsid w:val="002D0B85"/>
    <w:rsid w:val="002D2EBA"/>
    <w:rsid w:val="002D2F45"/>
    <w:rsid w:val="002D4E07"/>
    <w:rsid w:val="002D4E35"/>
    <w:rsid w:val="002D54B8"/>
    <w:rsid w:val="002D6B6B"/>
    <w:rsid w:val="002D782C"/>
    <w:rsid w:val="002E05C2"/>
    <w:rsid w:val="002E07BF"/>
    <w:rsid w:val="002E0A33"/>
    <w:rsid w:val="002E1484"/>
    <w:rsid w:val="002E14D3"/>
    <w:rsid w:val="002E1A7E"/>
    <w:rsid w:val="002E21B3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1201"/>
    <w:rsid w:val="002F123C"/>
    <w:rsid w:val="002F14BC"/>
    <w:rsid w:val="002F1679"/>
    <w:rsid w:val="002F1B79"/>
    <w:rsid w:val="002F3388"/>
    <w:rsid w:val="002F3397"/>
    <w:rsid w:val="002F394D"/>
    <w:rsid w:val="002F3D9D"/>
    <w:rsid w:val="002F3DAD"/>
    <w:rsid w:val="002F42A7"/>
    <w:rsid w:val="002F4ABE"/>
    <w:rsid w:val="002F5C9C"/>
    <w:rsid w:val="002F6C18"/>
    <w:rsid w:val="002F7056"/>
    <w:rsid w:val="002F7140"/>
    <w:rsid w:val="002F71F4"/>
    <w:rsid w:val="002F7581"/>
    <w:rsid w:val="002F75A3"/>
    <w:rsid w:val="003001C3"/>
    <w:rsid w:val="00300897"/>
    <w:rsid w:val="00300990"/>
    <w:rsid w:val="003018EA"/>
    <w:rsid w:val="00302F11"/>
    <w:rsid w:val="0030301F"/>
    <w:rsid w:val="00303177"/>
    <w:rsid w:val="003037DA"/>
    <w:rsid w:val="003039EE"/>
    <w:rsid w:val="00303FD2"/>
    <w:rsid w:val="0030410F"/>
    <w:rsid w:val="003047EC"/>
    <w:rsid w:val="00304A04"/>
    <w:rsid w:val="00305090"/>
    <w:rsid w:val="003066D3"/>
    <w:rsid w:val="00306E81"/>
    <w:rsid w:val="00307793"/>
    <w:rsid w:val="00307B5E"/>
    <w:rsid w:val="0031048E"/>
    <w:rsid w:val="00310B83"/>
    <w:rsid w:val="00312202"/>
    <w:rsid w:val="00313D39"/>
    <w:rsid w:val="003143F8"/>
    <w:rsid w:val="00314BDE"/>
    <w:rsid w:val="00316E9A"/>
    <w:rsid w:val="0031758E"/>
    <w:rsid w:val="0032090C"/>
    <w:rsid w:val="00320BED"/>
    <w:rsid w:val="003221B2"/>
    <w:rsid w:val="00322786"/>
    <w:rsid w:val="00322AE9"/>
    <w:rsid w:val="0032315F"/>
    <w:rsid w:val="00323639"/>
    <w:rsid w:val="00323A56"/>
    <w:rsid w:val="00323CC1"/>
    <w:rsid w:val="00323FB5"/>
    <w:rsid w:val="00325291"/>
    <w:rsid w:val="00325E23"/>
    <w:rsid w:val="00326D50"/>
    <w:rsid w:val="00327042"/>
    <w:rsid w:val="0032779B"/>
    <w:rsid w:val="00330298"/>
    <w:rsid w:val="0033084A"/>
    <w:rsid w:val="00332C84"/>
    <w:rsid w:val="0033438F"/>
    <w:rsid w:val="00334611"/>
    <w:rsid w:val="00334BAC"/>
    <w:rsid w:val="00334D12"/>
    <w:rsid w:val="00335448"/>
    <w:rsid w:val="00337552"/>
    <w:rsid w:val="00337865"/>
    <w:rsid w:val="00337D6F"/>
    <w:rsid w:val="00340CAF"/>
    <w:rsid w:val="00342C52"/>
    <w:rsid w:val="00343238"/>
    <w:rsid w:val="00343F92"/>
    <w:rsid w:val="00343FA4"/>
    <w:rsid w:val="003443C3"/>
    <w:rsid w:val="003447AC"/>
    <w:rsid w:val="00344DF5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D69"/>
    <w:rsid w:val="00353A39"/>
    <w:rsid w:val="00353EF0"/>
    <w:rsid w:val="00354335"/>
    <w:rsid w:val="0035484C"/>
    <w:rsid w:val="00354E2A"/>
    <w:rsid w:val="00354F5D"/>
    <w:rsid w:val="0035558D"/>
    <w:rsid w:val="003579C2"/>
    <w:rsid w:val="00357FF9"/>
    <w:rsid w:val="00360AA2"/>
    <w:rsid w:val="00361166"/>
    <w:rsid w:val="0036120E"/>
    <w:rsid w:val="003613D1"/>
    <w:rsid w:val="0036174B"/>
    <w:rsid w:val="00361D4C"/>
    <w:rsid w:val="00361FA4"/>
    <w:rsid w:val="00362D70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3FA"/>
    <w:rsid w:val="00393837"/>
    <w:rsid w:val="003938D2"/>
    <w:rsid w:val="00393ABA"/>
    <w:rsid w:val="00393CE5"/>
    <w:rsid w:val="00394078"/>
    <w:rsid w:val="003941DE"/>
    <w:rsid w:val="00395BD8"/>
    <w:rsid w:val="00396557"/>
    <w:rsid w:val="00396F3E"/>
    <w:rsid w:val="00397906"/>
    <w:rsid w:val="003A019F"/>
    <w:rsid w:val="003A0DC3"/>
    <w:rsid w:val="003A1104"/>
    <w:rsid w:val="003A1115"/>
    <w:rsid w:val="003A183B"/>
    <w:rsid w:val="003A22B2"/>
    <w:rsid w:val="003A4607"/>
    <w:rsid w:val="003A467F"/>
    <w:rsid w:val="003A523E"/>
    <w:rsid w:val="003A53AD"/>
    <w:rsid w:val="003A55AF"/>
    <w:rsid w:val="003A5EA9"/>
    <w:rsid w:val="003A651E"/>
    <w:rsid w:val="003A6BA2"/>
    <w:rsid w:val="003A7E85"/>
    <w:rsid w:val="003B1344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81"/>
    <w:rsid w:val="003C1C0D"/>
    <w:rsid w:val="003C265B"/>
    <w:rsid w:val="003C268C"/>
    <w:rsid w:val="003C2F92"/>
    <w:rsid w:val="003C37EF"/>
    <w:rsid w:val="003C39B9"/>
    <w:rsid w:val="003C42A6"/>
    <w:rsid w:val="003C4307"/>
    <w:rsid w:val="003C4B9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B89"/>
    <w:rsid w:val="003D6C32"/>
    <w:rsid w:val="003D7927"/>
    <w:rsid w:val="003D7ED5"/>
    <w:rsid w:val="003E0DEE"/>
    <w:rsid w:val="003E11E3"/>
    <w:rsid w:val="003E1D96"/>
    <w:rsid w:val="003E2D3E"/>
    <w:rsid w:val="003E2FF2"/>
    <w:rsid w:val="003E3D52"/>
    <w:rsid w:val="003E422F"/>
    <w:rsid w:val="003E47D4"/>
    <w:rsid w:val="003E4BBA"/>
    <w:rsid w:val="003E55FE"/>
    <w:rsid w:val="003E611E"/>
    <w:rsid w:val="003E62A8"/>
    <w:rsid w:val="003E63A8"/>
    <w:rsid w:val="003E653F"/>
    <w:rsid w:val="003E6AEF"/>
    <w:rsid w:val="003E6EFE"/>
    <w:rsid w:val="003F0CDE"/>
    <w:rsid w:val="003F1866"/>
    <w:rsid w:val="003F18A8"/>
    <w:rsid w:val="003F1BCB"/>
    <w:rsid w:val="003F270C"/>
    <w:rsid w:val="003F30AB"/>
    <w:rsid w:val="003F317C"/>
    <w:rsid w:val="003F3A63"/>
    <w:rsid w:val="003F3E32"/>
    <w:rsid w:val="003F405C"/>
    <w:rsid w:val="003F441B"/>
    <w:rsid w:val="003F4675"/>
    <w:rsid w:val="003F49EA"/>
    <w:rsid w:val="003F5EF6"/>
    <w:rsid w:val="003F6E94"/>
    <w:rsid w:val="003F7487"/>
    <w:rsid w:val="004001B5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87E"/>
    <w:rsid w:val="004132AA"/>
    <w:rsid w:val="00413400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172"/>
    <w:rsid w:val="00424219"/>
    <w:rsid w:val="00424C8F"/>
    <w:rsid w:val="00424DCE"/>
    <w:rsid w:val="00425028"/>
    <w:rsid w:val="0042544A"/>
    <w:rsid w:val="004260E5"/>
    <w:rsid w:val="00426434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347D"/>
    <w:rsid w:val="004336B5"/>
    <w:rsid w:val="00433D54"/>
    <w:rsid w:val="004344C8"/>
    <w:rsid w:val="0043680A"/>
    <w:rsid w:val="0043697F"/>
    <w:rsid w:val="00436FDB"/>
    <w:rsid w:val="00437357"/>
    <w:rsid w:val="004375D1"/>
    <w:rsid w:val="00437BB9"/>
    <w:rsid w:val="004405B5"/>
    <w:rsid w:val="00441207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E56"/>
    <w:rsid w:val="00444A2E"/>
    <w:rsid w:val="00444CBF"/>
    <w:rsid w:val="00444D8F"/>
    <w:rsid w:val="00445D82"/>
    <w:rsid w:val="004461BF"/>
    <w:rsid w:val="004463D6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3527"/>
    <w:rsid w:val="0045488D"/>
    <w:rsid w:val="004555CA"/>
    <w:rsid w:val="004558F2"/>
    <w:rsid w:val="00455BDE"/>
    <w:rsid w:val="004560E6"/>
    <w:rsid w:val="004563E6"/>
    <w:rsid w:val="00457A52"/>
    <w:rsid w:val="004603AF"/>
    <w:rsid w:val="00460740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218"/>
    <w:rsid w:val="00477A0D"/>
    <w:rsid w:val="0048003A"/>
    <w:rsid w:val="00480262"/>
    <w:rsid w:val="004804E3"/>
    <w:rsid w:val="004815B6"/>
    <w:rsid w:val="00481947"/>
    <w:rsid w:val="004830E1"/>
    <w:rsid w:val="00483F89"/>
    <w:rsid w:val="004847B6"/>
    <w:rsid w:val="00484A3C"/>
    <w:rsid w:val="00484D6F"/>
    <w:rsid w:val="00485985"/>
    <w:rsid w:val="00485CD3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095D"/>
    <w:rsid w:val="004C1270"/>
    <w:rsid w:val="004C1510"/>
    <w:rsid w:val="004C22F2"/>
    <w:rsid w:val="004C2753"/>
    <w:rsid w:val="004C2A55"/>
    <w:rsid w:val="004C2B05"/>
    <w:rsid w:val="004C30FD"/>
    <w:rsid w:val="004C3A72"/>
    <w:rsid w:val="004C4616"/>
    <w:rsid w:val="004C4FFE"/>
    <w:rsid w:val="004C53C3"/>
    <w:rsid w:val="004C5A30"/>
    <w:rsid w:val="004C5C09"/>
    <w:rsid w:val="004C6332"/>
    <w:rsid w:val="004C6D24"/>
    <w:rsid w:val="004C77CB"/>
    <w:rsid w:val="004C788A"/>
    <w:rsid w:val="004C7B02"/>
    <w:rsid w:val="004C7DD2"/>
    <w:rsid w:val="004C7DEC"/>
    <w:rsid w:val="004D01D4"/>
    <w:rsid w:val="004D0D68"/>
    <w:rsid w:val="004D3543"/>
    <w:rsid w:val="004D391D"/>
    <w:rsid w:val="004D39F1"/>
    <w:rsid w:val="004D5BB6"/>
    <w:rsid w:val="004D5CAC"/>
    <w:rsid w:val="004D6B43"/>
    <w:rsid w:val="004D6FBF"/>
    <w:rsid w:val="004D7055"/>
    <w:rsid w:val="004D719D"/>
    <w:rsid w:val="004D72F9"/>
    <w:rsid w:val="004D73C7"/>
    <w:rsid w:val="004E0170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E7401"/>
    <w:rsid w:val="004F1901"/>
    <w:rsid w:val="004F1E8B"/>
    <w:rsid w:val="004F1FC5"/>
    <w:rsid w:val="004F207D"/>
    <w:rsid w:val="004F22D4"/>
    <w:rsid w:val="004F32A1"/>
    <w:rsid w:val="004F3A6E"/>
    <w:rsid w:val="004F3CE3"/>
    <w:rsid w:val="004F4EC2"/>
    <w:rsid w:val="004F5E22"/>
    <w:rsid w:val="004F61D6"/>
    <w:rsid w:val="004F622E"/>
    <w:rsid w:val="004F7039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7959"/>
    <w:rsid w:val="00510925"/>
    <w:rsid w:val="00510D37"/>
    <w:rsid w:val="00512847"/>
    <w:rsid w:val="00512C6F"/>
    <w:rsid w:val="00514CB3"/>
    <w:rsid w:val="00515A2E"/>
    <w:rsid w:val="00515B39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30E9"/>
    <w:rsid w:val="00523128"/>
    <w:rsid w:val="00523E5B"/>
    <w:rsid w:val="00524023"/>
    <w:rsid w:val="00524DFF"/>
    <w:rsid w:val="0052570D"/>
    <w:rsid w:val="00526121"/>
    <w:rsid w:val="0052642B"/>
    <w:rsid w:val="00526542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31EC"/>
    <w:rsid w:val="005335CA"/>
    <w:rsid w:val="00533DA6"/>
    <w:rsid w:val="005350E7"/>
    <w:rsid w:val="00535B7D"/>
    <w:rsid w:val="00536324"/>
    <w:rsid w:val="00537F79"/>
    <w:rsid w:val="0054124D"/>
    <w:rsid w:val="00542187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603D"/>
    <w:rsid w:val="005467DF"/>
    <w:rsid w:val="00546B65"/>
    <w:rsid w:val="00546EA9"/>
    <w:rsid w:val="00547422"/>
    <w:rsid w:val="00547886"/>
    <w:rsid w:val="005508F1"/>
    <w:rsid w:val="005510F6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1BC"/>
    <w:rsid w:val="00562774"/>
    <w:rsid w:val="0056335D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146E"/>
    <w:rsid w:val="0057212A"/>
    <w:rsid w:val="005734AB"/>
    <w:rsid w:val="005739A3"/>
    <w:rsid w:val="00573AB1"/>
    <w:rsid w:val="0057532E"/>
    <w:rsid w:val="0057545D"/>
    <w:rsid w:val="0057569A"/>
    <w:rsid w:val="00575D49"/>
    <w:rsid w:val="00575D85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2282"/>
    <w:rsid w:val="00582675"/>
    <w:rsid w:val="0058280A"/>
    <w:rsid w:val="00582A1C"/>
    <w:rsid w:val="00582E9D"/>
    <w:rsid w:val="005830BD"/>
    <w:rsid w:val="0058442F"/>
    <w:rsid w:val="00584FE1"/>
    <w:rsid w:val="00585769"/>
    <w:rsid w:val="00585F1E"/>
    <w:rsid w:val="00586041"/>
    <w:rsid w:val="00586227"/>
    <w:rsid w:val="00586A3E"/>
    <w:rsid w:val="00586D92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414"/>
    <w:rsid w:val="005960F4"/>
    <w:rsid w:val="00596276"/>
    <w:rsid w:val="00596529"/>
    <w:rsid w:val="00596D2F"/>
    <w:rsid w:val="00596E10"/>
    <w:rsid w:val="0059758F"/>
    <w:rsid w:val="00597B48"/>
    <w:rsid w:val="005A0B43"/>
    <w:rsid w:val="005A0F6E"/>
    <w:rsid w:val="005A108E"/>
    <w:rsid w:val="005A1E0F"/>
    <w:rsid w:val="005A1E36"/>
    <w:rsid w:val="005A1FE2"/>
    <w:rsid w:val="005A2094"/>
    <w:rsid w:val="005A38AE"/>
    <w:rsid w:val="005A4C5A"/>
    <w:rsid w:val="005A55B8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FF9"/>
    <w:rsid w:val="005C64DD"/>
    <w:rsid w:val="005C79E4"/>
    <w:rsid w:val="005D02B7"/>
    <w:rsid w:val="005D07CA"/>
    <w:rsid w:val="005D07F8"/>
    <w:rsid w:val="005D27C4"/>
    <w:rsid w:val="005D2E1F"/>
    <w:rsid w:val="005D3952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38E8"/>
    <w:rsid w:val="005E4142"/>
    <w:rsid w:val="005E4250"/>
    <w:rsid w:val="005E53EE"/>
    <w:rsid w:val="005E5634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27CE"/>
    <w:rsid w:val="00602C6F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58C"/>
    <w:rsid w:val="006118A9"/>
    <w:rsid w:val="006118B1"/>
    <w:rsid w:val="006120B8"/>
    <w:rsid w:val="0061247C"/>
    <w:rsid w:val="006127A3"/>
    <w:rsid w:val="00612C67"/>
    <w:rsid w:val="006132F5"/>
    <w:rsid w:val="00614C2D"/>
    <w:rsid w:val="0061538C"/>
    <w:rsid w:val="0061540A"/>
    <w:rsid w:val="00616345"/>
    <w:rsid w:val="00616AD0"/>
    <w:rsid w:val="006171E9"/>
    <w:rsid w:val="0061733A"/>
    <w:rsid w:val="00617AA0"/>
    <w:rsid w:val="00620838"/>
    <w:rsid w:val="00620BCD"/>
    <w:rsid w:val="00620E39"/>
    <w:rsid w:val="006226AA"/>
    <w:rsid w:val="00622E50"/>
    <w:rsid w:val="0062314C"/>
    <w:rsid w:val="0062389D"/>
    <w:rsid w:val="006243B9"/>
    <w:rsid w:val="00624603"/>
    <w:rsid w:val="00625864"/>
    <w:rsid w:val="00627551"/>
    <w:rsid w:val="006277AB"/>
    <w:rsid w:val="0063001C"/>
    <w:rsid w:val="00630547"/>
    <w:rsid w:val="006313BC"/>
    <w:rsid w:val="00631C1A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10AB"/>
    <w:rsid w:val="006415D3"/>
    <w:rsid w:val="00641ED8"/>
    <w:rsid w:val="006430E3"/>
    <w:rsid w:val="006442E0"/>
    <w:rsid w:val="0064473F"/>
    <w:rsid w:val="00644B11"/>
    <w:rsid w:val="00644C40"/>
    <w:rsid w:val="00644C83"/>
    <w:rsid w:val="006456BF"/>
    <w:rsid w:val="00645F6C"/>
    <w:rsid w:val="00646A4B"/>
    <w:rsid w:val="00647584"/>
    <w:rsid w:val="006477F0"/>
    <w:rsid w:val="006479A1"/>
    <w:rsid w:val="00647E59"/>
    <w:rsid w:val="006513E3"/>
    <w:rsid w:val="00653468"/>
    <w:rsid w:val="00653517"/>
    <w:rsid w:val="0065369F"/>
    <w:rsid w:val="00653F95"/>
    <w:rsid w:val="0065420A"/>
    <w:rsid w:val="00654AB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CF6"/>
    <w:rsid w:val="006620BF"/>
    <w:rsid w:val="00662967"/>
    <w:rsid w:val="00663248"/>
    <w:rsid w:val="00663531"/>
    <w:rsid w:val="0066393D"/>
    <w:rsid w:val="00663B4A"/>
    <w:rsid w:val="00663C44"/>
    <w:rsid w:val="00663E22"/>
    <w:rsid w:val="0066525C"/>
    <w:rsid w:val="00665632"/>
    <w:rsid w:val="00665EDC"/>
    <w:rsid w:val="00665F65"/>
    <w:rsid w:val="00666112"/>
    <w:rsid w:val="00666B7D"/>
    <w:rsid w:val="00666CBA"/>
    <w:rsid w:val="00666D02"/>
    <w:rsid w:val="006672BD"/>
    <w:rsid w:val="006673B9"/>
    <w:rsid w:val="00667413"/>
    <w:rsid w:val="0066750D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72A4"/>
    <w:rsid w:val="0069107D"/>
    <w:rsid w:val="0069198D"/>
    <w:rsid w:val="00691AD5"/>
    <w:rsid w:val="00691F9D"/>
    <w:rsid w:val="006928B4"/>
    <w:rsid w:val="006930DB"/>
    <w:rsid w:val="006931AC"/>
    <w:rsid w:val="006943FB"/>
    <w:rsid w:val="00695583"/>
    <w:rsid w:val="00695D73"/>
    <w:rsid w:val="00695E77"/>
    <w:rsid w:val="006976CE"/>
    <w:rsid w:val="00697DD5"/>
    <w:rsid w:val="006A0273"/>
    <w:rsid w:val="006A0801"/>
    <w:rsid w:val="006A10CA"/>
    <w:rsid w:val="006A18E4"/>
    <w:rsid w:val="006A1A0E"/>
    <w:rsid w:val="006A1E10"/>
    <w:rsid w:val="006A28D7"/>
    <w:rsid w:val="006A5715"/>
    <w:rsid w:val="006A5829"/>
    <w:rsid w:val="006A6815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5C98"/>
    <w:rsid w:val="006B7AE9"/>
    <w:rsid w:val="006B7D14"/>
    <w:rsid w:val="006C25CA"/>
    <w:rsid w:val="006C29ED"/>
    <w:rsid w:val="006C4BD0"/>
    <w:rsid w:val="006C61F6"/>
    <w:rsid w:val="006C6533"/>
    <w:rsid w:val="006C660A"/>
    <w:rsid w:val="006C7990"/>
    <w:rsid w:val="006C7B77"/>
    <w:rsid w:val="006D0609"/>
    <w:rsid w:val="006D09C8"/>
    <w:rsid w:val="006D0AC9"/>
    <w:rsid w:val="006D3200"/>
    <w:rsid w:val="006D402B"/>
    <w:rsid w:val="006D4412"/>
    <w:rsid w:val="006D5014"/>
    <w:rsid w:val="006D571F"/>
    <w:rsid w:val="006D5BE2"/>
    <w:rsid w:val="006D5DDC"/>
    <w:rsid w:val="006D6338"/>
    <w:rsid w:val="006D672C"/>
    <w:rsid w:val="006D733D"/>
    <w:rsid w:val="006E03AA"/>
    <w:rsid w:val="006E0C39"/>
    <w:rsid w:val="006E1155"/>
    <w:rsid w:val="006E122F"/>
    <w:rsid w:val="006E1C62"/>
    <w:rsid w:val="006E2831"/>
    <w:rsid w:val="006E29F0"/>
    <w:rsid w:val="006E2F36"/>
    <w:rsid w:val="006E2F5E"/>
    <w:rsid w:val="006E313E"/>
    <w:rsid w:val="006E3569"/>
    <w:rsid w:val="006E3838"/>
    <w:rsid w:val="006E3A8A"/>
    <w:rsid w:val="006E44E5"/>
    <w:rsid w:val="006E4B85"/>
    <w:rsid w:val="006E4CB2"/>
    <w:rsid w:val="006E5542"/>
    <w:rsid w:val="006E5BD6"/>
    <w:rsid w:val="006E7933"/>
    <w:rsid w:val="006E7EB4"/>
    <w:rsid w:val="006F0685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A3F"/>
    <w:rsid w:val="006F5E8B"/>
    <w:rsid w:val="006F796C"/>
    <w:rsid w:val="006F7F04"/>
    <w:rsid w:val="0070026E"/>
    <w:rsid w:val="007019D4"/>
    <w:rsid w:val="00701DE5"/>
    <w:rsid w:val="00701EAF"/>
    <w:rsid w:val="00702ADC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F1"/>
    <w:rsid w:val="00711BF0"/>
    <w:rsid w:val="00712345"/>
    <w:rsid w:val="007123FF"/>
    <w:rsid w:val="0071304D"/>
    <w:rsid w:val="007135E6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DCD"/>
    <w:rsid w:val="007229CA"/>
    <w:rsid w:val="00722E6E"/>
    <w:rsid w:val="0072399B"/>
    <w:rsid w:val="00724222"/>
    <w:rsid w:val="007253CC"/>
    <w:rsid w:val="00725963"/>
    <w:rsid w:val="00725C52"/>
    <w:rsid w:val="007260D0"/>
    <w:rsid w:val="0072668C"/>
    <w:rsid w:val="007278EA"/>
    <w:rsid w:val="0073002D"/>
    <w:rsid w:val="0073064B"/>
    <w:rsid w:val="00731232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19F9"/>
    <w:rsid w:val="00741AE9"/>
    <w:rsid w:val="00741E6C"/>
    <w:rsid w:val="00741FC3"/>
    <w:rsid w:val="0074306F"/>
    <w:rsid w:val="0074376A"/>
    <w:rsid w:val="00744743"/>
    <w:rsid w:val="00744CD1"/>
    <w:rsid w:val="007451E5"/>
    <w:rsid w:val="0074606C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DB5"/>
    <w:rsid w:val="007628C8"/>
    <w:rsid w:val="00763945"/>
    <w:rsid w:val="00763D09"/>
    <w:rsid w:val="0076479A"/>
    <w:rsid w:val="007647D8"/>
    <w:rsid w:val="0076483B"/>
    <w:rsid w:val="007653E7"/>
    <w:rsid w:val="00765694"/>
    <w:rsid w:val="007658A9"/>
    <w:rsid w:val="00765C85"/>
    <w:rsid w:val="007661C4"/>
    <w:rsid w:val="007665F3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2996"/>
    <w:rsid w:val="0078550E"/>
    <w:rsid w:val="00785BA0"/>
    <w:rsid w:val="00785BAA"/>
    <w:rsid w:val="00786DD9"/>
    <w:rsid w:val="0078750B"/>
    <w:rsid w:val="007905BD"/>
    <w:rsid w:val="00790622"/>
    <w:rsid w:val="00791EB4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777A"/>
    <w:rsid w:val="007A0433"/>
    <w:rsid w:val="007A0614"/>
    <w:rsid w:val="007A1996"/>
    <w:rsid w:val="007A27A3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BE3"/>
    <w:rsid w:val="007B1E98"/>
    <w:rsid w:val="007B2328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73"/>
    <w:rsid w:val="007C6B88"/>
    <w:rsid w:val="007C6C67"/>
    <w:rsid w:val="007C74F4"/>
    <w:rsid w:val="007C7671"/>
    <w:rsid w:val="007C77A6"/>
    <w:rsid w:val="007C7A2C"/>
    <w:rsid w:val="007D0365"/>
    <w:rsid w:val="007D0E99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A5F"/>
    <w:rsid w:val="007D7AEB"/>
    <w:rsid w:val="007D7EB1"/>
    <w:rsid w:val="007E03FC"/>
    <w:rsid w:val="007E0E9E"/>
    <w:rsid w:val="007E1051"/>
    <w:rsid w:val="007E1301"/>
    <w:rsid w:val="007E15E4"/>
    <w:rsid w:val="007E194E"/>
    <w:rsid w:val="007E1B4C"/>
    <w:rsid w:val="007E23D5"/>
    <w:rsid w:val="007E2567"/>
    <w:rsid w:val="007E2A23"/>
    <w:rsid w:val="007E2C13"/>
    <w:rsid w:val="007E301F"/>
    <w:rsid w:val="007E341E"/>
    <w:rsid w:val="007E4091"/>
    <w:rsid w:val="007E44F7"/>
    <w:rsid w:val="007E65F7"/>
    <w:rsid w:val="007E6A63"/>
    <w:rsid w:val="007E6C52"/>
    <w:rsid w:val="007E7798"/>
    <w:rsid w:val="007F0047"/>
    <w:rsid w:val="007F01CC"/>
    <w:rsid w:val="007F03C9"/>
    <w:rsid w:val="007F0740"/>
    <w:rsid w:val="007F07D4"/>
    <w:rsid w:val="007F1061"/>
    <w:rsid w:val="007F1812"/>
    <w:rsid w:val="007F1C39"/>
    <w:rsid w:val="007F2197"/>
    <w:rsid w:val="007F26CA"/>
    <w:rsid w:val="007F30D3"/>
    <w:rsid w:val="007F3BD3"/>
    <w:rsid w:val="007F3D0D"/>
    <w:rsid w:val="007F3FB3"/>
    <w:rsid w:val="007F46D4"/>
    <w:rsid w:val="007F4C82"/>
    <w:rsid w:val="007F555B"/>
    <w:rsid w:val="007F5F08"/>
    <w:rsid w:val="007F6A13"/>
    <w:rsid w:val="00800115"/>
    <w:rsid w:val="008008EC"/>
    <w:rsid w:val="0080137F"/>
    <w:rsid w:val="008017C2"/>
    <w:rsid w:val="008018C4"/>
    <w:rsid w:val="00801B85"/>
    <w:rsid w:val="00801BD9"/>
    <w:rsid w:val="00802250"/>
    <w:rsid w:val="00803A3A"/>
    <w:rsid w:val="008046C1"/>
    <w:rsid w:val="0080478A"/>
    <w:rsid w:val="00804A1E"/>
    <w:rsid w:val="0080547F"/>
    <w:rsid w:val="00805E6B"/>
    <w:rsid w:val="00805FB6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164B"/>
    <w:rsid w:val="00811B78"/>
    <w:rsid w:val="00812CB5"/>
    <w:rsid w:val="00813492"/>
    <w:rsid w:val="00813635"/>
    <w:rsid w:val="00814518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FAB"/>
    <w:rsid w:val="00830C80"/>
    <w:rsid w:val="0083183E"/>
    <w:rsid w:val="00831C16"/>
    <w:rsid w:val="00831C75"/>
    <w:rsid w:val="008320E3"/>
    <w:rsid w:val="00832C4C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A57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31CB"/>
    <w:rsid w:val="008437BF"/>
    <w:rsid w:val="00843F45"/>
    <w:rsid w:val="00844CCA"/>
    <w:rsid w:val="00844F05"/>
    <w:rsid w:val="00845909"/>
    <w:rsid w:val="0084674E"/>
    <w:rsid w:val="00847493"/>
    <w:rsid w:val="0085015B"/>
    <w:rsid w:val="00850917"/>
    <w:rsid w:val="00850E68"/>
    <w:rsid w:val="00851946"/>
    <w:rsid w:val="00851C13"/>
    <w:rsid w:val="00851CD4"/>
    <w:rsid w:val="00852DE3"/>
    <w:rsid w:val="008545C9"/>
    <w:rsid w:val="0085582C"/>
    <w:rsid w:val="008564D8"/>
    <w:rsid w:val="00856E38"/>
    <w:rsid w:val="00857266"/>
    <w:rsid w:val="00857A57"/>
    <w:rsid w:val="00857F75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68CA"/>
    <w:rsid w:val="00876F04"/>
    <w:rsid w:val="008771F2"/>
    <w:rsid w:val="00877EB8"/>
    <w:rsid w:val="00877EFF"/>
    <w:rsid w:val="008812EA"/>
    <w:rsid w:val="00881463"/>
    <w:rsid w:val="008816C0"/>
    <w:rsid w:val="00881719"/>
    <w:rsid w:val="00881BD0"/>
    <w:rsid w:val="00881F38"/>
    <w:rsid w:val="0088207D"/>
    <w:rsid w:val="00882184"/>
    <w:rsid w:val="008828F7"/>
    <w:rsid w:val="00882A0C"/>
    <w:rsid w:val="00884671"/>
    <w:rsid w:val="00885CDE"/>
    <w:rsid w:val="00885E27"/>
    <w:rsid w:val="008866CB"/>
    <w:rsid w:val="008869E2"/>
    <w:rsid w:val="00887023"/>
    <w:rsid w:val="008874C1"/>
    <w:rsid w:val="00887743"/>
    <w:rsid w:val="008906FD"/>
    <w:rsid w:val="00890C6B"/>
    <w:rsid w:val="00890D88"/>
    <w:rsid w:val="00891658"/>
    <w:rsid w:val="008926D0"/>
    <w:rsid w:val="00892BA9"/>
    <w:rsid w:val="00893257"/>
    <w:rsid w:val="00893F62"/>
    <w:rsid w:val="00894A81"/>
    <w:rsid w:val="008959AB"/>
    <w:rsid w:val="00896ED8"/>
    <w:rsid w:val="008973B5"/>
    <w:rsid w:val="00897550"/>
    <w:rsid w:val="00897560"/>
    <w:rsid w:val="00897AFB"/>
    <w:rsid w:val="008A0463"/>
    <w:rsid w:val="008A04F5"/>
    <w:rsid w:val="008A05F7"/>
    <w:rsid w:val="008A0CF3"/>
    <w:rsid w:val="008A20A1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936"/>
    <w:rsid w:val="008A6DA9"/>
    <w:rsid w:val="008A700D"/>
    <w:rsid w:val="008A76FE"/>
    <w:rsid w:val="008A7849"/>
    <w:rsid w:val="008A7D74"/>
    <w:rsid w:val="008B0061"/>
    <w:rsid w:val="008B04AD"/>
    <w:rsid w:val="008B13E1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2604"/>
    <w:rsid w:val="008C2BA5"/>
    <w:rsid w:val="008C39B9"/>
    <w:rsid w:val="008C3E8F"/>
    <w:rsid w:val="008C4860"/>
    <w:rsid w:val="008C4D60"/>
    <w:rsid w:val="008C71DB"/>
    <w:rsid w:val="008C7446"/>
    <w:rsid w:val="008C76A1"/>
    <w:rsid w:val="008D0010"/>
    <w:rsid w:val="008D0C79"/>
    <w:rsid w:val="008D0CBA"/>
    <w:rsid w:val="008D16DA"/>
    <w:rsid w:val="008D1EB6"/>
    <w:rsid w:val="008D3660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335"/>
    <w:rsid w:val="008D6D2C"/>
    <w:rsid w:val="008D7640"/>
    <w:rsid w:val="008E01BB"/>
    <w:rsid w:val="008E03F7"/>
    <w:rsid w:val="008E07A2"/>
    <w:rsid w:val="008E164D"/>
    <w:rsid w:val="008E221D"/>
    <w:rsid w:val="008E2FAF"/>
    <w:rsid w:val="008E31D0"/>
    <w:rsid w:val="008E3210"/>
    <w:rsid w:val="008E40EB"/>
    <w:rsid w:val="008E416F"/>
    <w:rsid w:val="008E562A"/>
    <w:rsid w:val="008E632E"/>
    <w:rsid w:val="008E6F26"/>
    <w:rsid w:val="008E7975"/>
    <w:rsid w:val="008E79F1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40A"/>
    <w:rsid w:val="008F7A0B"/>
    <w:rsid w:val="008F7DF3"/>
    <w:rsid w:val="008F7EB9"/>
    <w:rsid w:val="00900BB7"/>
    <w:rsid w:val="00900DEB"/>
    <w:rsid w:val="009011B0"/>
    <w:rsid w:val="00901418"/>
    <w:rsid w:val="00901EC1"/>
    <w:rsid w:val="00902CFF"/>
    <w:rsid w:val="00903F8E"/>
    <w:rsid w:val="00905188"/>
    <w:rsid w:val="00905F87"/>
    <w:rsid w:val="009065D2"/>
    <w:rsid w:val="009069F3"/>
    <w:rsid w:val="009070B5"/>
    <w:rsid w:val="009074D0"/>
    <w:rsid w:val="00907834"/>
    <w:rsid w:val="00910900"/>
    <w:rsid w:val="00910D86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A87"/>
    <w:rsid w:val="00916EBA"/>
    <w:rsid w:val="0091718C"/>
    <w:rsid w:val="00917F8E"/>
    <w:rsid w:val="00920298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775"/>
    <w:rsid w:val="00924CF4"/>
    <w:rsid w:val="00924D65"/>
    <w:rsid w:val="00924D6C"/>
    <w:rsid w:val="00925C52"/>
    <w:rsid w:val="00926641"/>
    <w:rsid w:val="0092668C"/>
    <w:rsid w:val="009266C1"/>
    <w:rsid w:val="00927566"/>
    <w:rsid w:val="00927C48"/>
    <w:rsid w:val="00930348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6C6F"/>
    <w:rsid w:val="00936E03"/>
    <w:rsid w:val="00937929"/>
    <w:rsid w:val="0094073B"/>
    <w:rsid w:val="00940892"/>
    <w:rsid w:val="00940995"/>
    <w:rsid w:val="00941159"/>
    <w:rsid w:val="0094133D"/>
    <w:rsid w:val="00942691"/>
    <w:rsid w:val="0094290C"/>
    <w:rsid w:val="00942B55"/>
    <w:rsid w:val="00943263"/>
    <w:rsid w:val="00944017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4A1"/>
    <w:rsid w:val="009516A2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95D"/>
    <w:rsid w:val="00957757"/>
    <w:rsid w:val="00960178"/>
    <w:rsid w:val="009603FE"/>
    <w:rsid w:val="00960C94"/>
    <w:rsid w:val="009617C5"/>
    <w:rsid w:val="0096190D"/>
    <w:rsid w:val="009620DD"/>
    <w:rsid w:val="00962DC4"/>
    <w:rsid w:val="0096333A"/>
    <w:rsid w:val="009633BE"/>
    <w:rsid w:val="00963E67"/>
    <w:rsid w:val="0096465C"/>
    <w:rsid w:val="00964B4D"/>
    <w:rsid w:val="00965AA8"/>
    <w:rsid w:val="00965C21"/>
    <w:rsid w:val="00965D0D"/>
    <w:rsid w:val="009665DC"/>
    <w:rsid w:val="00966603"/>
    <w:rsid w:val="00966A56"/>
    <w:rsid w:val="009670CA"/>
    <w:rsid w:val="009672C4"/>
    <w:rsid w:val="00970408"/>
    <w:rsid w:val="00970770"/>
    <w:rsid w:val="0097091D"/>
    <w:rsid w:val="009709DA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CFF"/>
    <w:rsid w:val="0098212C"/>
    <w:rsid w:val="00982E51"/>
    <w:rsid w:val="00982E71"/>
    <w:rsid w:val="009838A7"/>
    <w:rsid w:val="009838CB"/>
    <w:rsid w:val="00984B8D"/>
    <w:rsid w:val="00985788"/>
    <w:rsid w:val="00985ED9"/>
    <w:rsid w:val="00986D85"/>
    <w:rsid w:val="009873EC"/>
    <w:rsid w:val="0099103E"/>
    <w:rsid w:val="0099105F"/>
    <w:rsid w:val="00991215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A0A46"/>
    <w:rsid w:val="009A0B83"/>
    <w:rsid w:val="009A0C4B"/>
    <w:rsid w:val="009A16A7"/>
    <w:rsid w:val="009A17B0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E6D"/>
    <w:rsid w:val="009B417E"/>
    <w:rsid w:val="009B51B1"/>
    <w:rsid w:val="009B578B"/>
    <w:rsid w:val="009B5C1E"/>
    <w:rsid w:val="009B60EA"/>
    <w:rsid w:val="009B750E"/>
    <w:rsid w:val="009B7512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43C4"/>
    <w:rsid w:val="009C4833"/>
    <w:rsid w:val="009C5EAD"/>
    <w:rsid w:val="009C5F53"/>
    <w:rsid w:val="009C6063"/>
    <w:rsid w:val="009C6EA9"/>
    <w:rsid w:val="009C6FF5"/>
    <w:rsid w:val="009C71FE"/>
    <w:rsid w:val="009C763E"/>
    <w:rsid w:val="009D0951"/>
    <w:rsid w:val="009D0F48"/>
    <w:rsid w:val="009D274E"/>
    <w:rsid w:val="009D2BFF"/>
    <w:rsid w:val="009D3059"/>
    <w:rsid w:val="009D37AD"/>
    <w:rsid w:val="009D3886"/>
    <w:rsid w:val="009D5433"/>
    <w:rsid w:val="009D5BD5"/>
    <w:rsid w:val="009D65B7"/>
    <w:rsid w:val="009D6B0A"/>
    <w:rsid w:val="009D70B4"/>
    <w:rsid w:val="009D72D5"/>
    <w:rsid w:val="009D75D7"/>
    <w:rsid w:val="009D7B46"/>
    <w:rsid w:val="009E012F"/>
    <w:rsid w:val="009E0287"/>
    <w:rsid w:val="009E0478"/>
    <w:rsid w:val="009E0755"/>
    <w:rsid w:val="009E1395"/>
    <w:rsid w:val="009E2A68"/>
    <w:rsid w:val="009E2BCC"/>
    <w:rsid w:val="009E2D2E"/>
    <w:rsid w:val="009E3958"/>
    <w:rsid w:val="009E4806"/>
    <w:rsid w:val="009E52C0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DAB"/>
    <w:rsid w:val="009F557A"/>
    <w:rsid w:val="009F5583"/>
    <w:rsid w:val="009F61CC"/>
    <w:rsid w:val="009F62F4"/>
    <w:rsid w:val="009F71A1"/>
    <w:rsid w:val="009F798E"/>
    <w:rsid w:val="009F7A6D"/>
    <w:rsid w:val="009F7CE4"/>
    <w:rsid w:val="00A00907"/>
    <w:rsid w:val="00A0091B"/>
    <w:rsid w:val="00A01236"/>
    <w:rsid w:val="00A014B2"/>
    <w:rsid w:val="00A015A8"/>
    <w:rsid w:val="00A01663"/>
    <w:rsid w:val="00A01FAA"/>
    <w:rsid w:val="00A021C2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B5C"/>
    <w:rsid w:val="00A10E2D"/>
    <w:rsid w:val="00A11D60"/>
    <w:rsid w:val="00A1284C"/>
    <w:rsid w:val="00A1330C"/>
    <w:rsid w:val="00A137E5"/>
    <w:rsid w:val="00A13BA9"/>
    <w:rsid w:val="00A13E19"/>
    <w:rsid w:val="00A14690"/>
    <w:rsid w:val="00A14B89"/>
    <w:rsid w:val="00A1585A"/>
    <w:rsid w:val="00A16339"/>
    <w:rsid w:val="00A1639E"/>
    <w:rsid w:val="00A16EA3"/>
    <w:rsid w:val="00A172EA"/>
    <w:rsid w:val="00A2049A"/>
    <w:rsid w:val="00A21286"/>
    <w:rsid w:val="00A214AE"/>
    <w:rsid w:val="00A21A83"/>
    <w:rsid w:val="00A21F78"/>
    <w:rsid w:val="00A22BF2"/>
    <w:rsid w:val="00A240DB"/>
    <w:rsid w:val="00A2443A"/>
    <w:rsid w:val="00A25620"/>
    <w:rsid w:val="00A2581D"/>
    <w:rsid w:val="00A25AAC"/>
    <w:rsid w:val="00A25C7D"/>
    <w:rsid w:val="00A2794A"/>
    <w:rsid w:val="00A27B28"/>
    <w:rsid w:val="00A3069E"/>
    <w:rsid w:val="00A30CB0"/>
    <w:rsid w:val="00A30DDC"/>
    <w:rsid w:val="00A31015"/>
    <w:rsid w:val="00A3183A"/>
    <w:rsid w:val="00A31E88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706E"/>
    <w:rsid w:val="00A37150"/>
    <w:rsid w:val="00A37D90"/>
    <w:rsid w:val="00A37EFB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4CE"/>
    <w:rsid w:val="00A50609"/>
    <w:rsid w:val="00A51014"/>
    <w:rsid w:val="00A51139"/>
    <w:rsid w:val="00A5195A"/>
    <w:rsid w:val="00A51FAA"/>
    <w:rsid w:val="00A52800"/>
    <w:rsid w:val="00A53A86"/>
    <w:rsid w:val="00A540F1"/>
    <w:rsid w:val="00A549A7"/>
    <w:rsid w:val="00A54FA3"/>
    <w:rsid w:val="00A57118"/>
    <w:rsid w:val="00A575D7"/>
    <w:rsid w:val="00A576C1"/>
    <w:rsid w:val="00A578F6"/>
    <w:rsid w:val="00A57990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B4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8019F"/>
    <w:rsid w:val="00A8039D"/>
    <w:rsid w:val="00A805DF"/>
    <w:rsid w:val="00A8093F"/>
    <w:rsid w:val="00A8164C"/>
    <w:rsid w:val="00A8272F"/>
    <w:rsid w:val="00A8395B"/>
    <w:rsid w:val="00A83D19"/>
    <w:rsid w:val="00A8526A"/>
    <w:rsid w:val="00A8537B"/>
    <w:rsid w:val="00A85F85"/>
    <w:rsid w:val="00A86A06"/>
    <w:rsid w:val="00A86D69"/>
    <w:rsid w:val="00A8750C"/>
    <w:rsid w:val="00A9062A"/>
    <w:rsid w:val="00A9236B"/>
    <w:rsid w:val="00A92E1D"/>
    <w:rsid w:val="00A93DCC"/>
    <w:rsid w:val="00A944B7"/>
    <w:rsid w:val="00A9451D"/>
    <w:rsid w:val="00A94881"/>
    <w:rsid w:val="00A94C2A"/>
    <w:rsid w:val="00A9621E"/>
    <w:rsid w:val="00A96D65"/>
    <w:rsid w:val="00A971BF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4F2F"/>
    <w:rsid w:val="00AB50CA"/>
    <w:rsid w:val="00AB5532"/>
    <w:rsid w:val="00AB6235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24A9"/>
    <w:rsid w:val="00AE24AD"/>
    <w:rsid w:val="00AE2A8D"/>
    <w:rsid w:val="00AE2C5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1045"/>
    <w:rsid w:val="00AF1982"/>
    <w:rsid w:val="00AF2674"/>
    <w:rsid w:val="00AF274D"/>
    <w:rsid w:val="00AF3534"/>
    <w:rsid w:val="00AF3751"/>
    <w:rsid w:val="00AF3E3F"/>
    <w:rsid w:val="00AF465D"/>
    <w:rsid w:val="00AF4E98"/>
    <w:rsid w:val="00AF65FA"/>
    <w:rsid w:val="00AF65FE"/>
    <w:rsid w:val="00B0055F"/>
    <w:rsid w:val="00B01C1D"/>
    <w:rsid w:val="00B0204C"/>
    <w:rsid w:val="00B02463"/>
    <w:rsid w:val="00B02BDB"/>
    <w:rsid w:val="00B03032"/>
    <w:rsid w:val="00B03219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67A5"/>
    <w:rsid w:val="00B06EE1"/>
    <w:rsid w:val="00B07134"/>
    <w:rsid w:val="00B0764E"/>
    <w:rsid w:val="00B10B66"/>
    <w:rsid w:val="00B10BC8"/>
    <w:rsid w:val="00B1130F"/>
    <w:rsid w:val="00B11B6F"/>
    <w:rsid w:val="00B12B64"/>
    <w:rsid w:val="00B15464"/>
    <w:rsid w:val="00B15CF5"/>
    <w:rsid w:val="00B16185"/>
    <w:rsid w:val="00B16453"/>
    <w:rsid w:val="00B16C54"/>
    <w:rsid w:val="00B173B0"/>
    <w:rsid w:val="00B17A13"/>
    <w:rsid w:val="00B17C25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56EA"/>
    <w:rsid w:val="00B45D0C"/>
    <w:rsid w:val="00B45E12"/>
    <w:rsid w:val="00B4700C"/>
    <w:rsid w:val="00B502BD"/>
    <w:rsid w:val="00B514A1"/>
    <w:rsid w:val="00B5180E"/>
    <w:rsid w:val="00B51AB9"/>
    <w:rsid w:val="00B52B3C"/>
    <w:rsid w:val="00B52D82"/>
    <w:rsid w:val="00B530FC"/>
    <w:rsid w:val="00B5468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57AB"/>
    <w:rsid w:val="00B65B31"/>
    <w:rsid w:val="00B66A1D"/>
    <w:rsid w:val="00B67519"/>
    <w:rsid w:val="00B675B7"/>
    <w:rsid w:val="00B677CB"/>
    <w:rsid w:val="00B67B97"/>
    <w:rsid w:val="00B708E0"/>
    <w:rsid w:val="00B72496"/>
    <w:rsid w:val="00B72CDA"/>
    <w:rsid w:val="00B736F0"/>
    <w:rsid w:val="00B73785"/>
    <w:rsid w:val="00B73D2C"/>
    <w:rsid w:val="00B74172"/>
    <w:rsid w:val="00B75354"/>
    <w:rsid w:val="00B75499"/>
    <w:rsid w:val="00B7566F"/>
    <w:rsid w:val="00B759D3"/>
    <w:rsid w:val="00B7640C"/>
    <w:rsid w:val="00B76C52"/>
    <w:rsid w:val="00B77611"/>
    <w:rsid w:val="00B778B4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FCE"/>
    <w:rsid w:val="00B835C4"/>
    <w:rsid w:val="00B83620"/>
    <w:rsid w:val="00B84589"/>
    <w:rsid w:val="00B846CC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90126"/>
    <w:rsid w:val="00B909CD"/>
    <w:rsid w:val="00B91219"/>
    <w:rsid w:val="00B91465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D1B"/>
    <w:rsid w:val="00B94F3B"/>
    <w:rsid w:val="00B95D91"/>
    <w:rsid w:val="00B96470"/>
    <w:rsid w:val="00B96AFA"/>
    <w:rsid w:val="00B96C8F"/>
    <w:rsid w:val="00BA2022"/>
    <w:rsid w:val="00BA2359"/>
    <w:rsid w:val="00BA2F40"/>
    <w:rsid w:val="00BA5264"/>
    <w:rsid w:val="00BA54B0"/>
    <w:rsid w:val="00BA668C"/>
    <w:rsid w:val="00BA6AC8"/>
    <w:rsid w:val="00BA6E76"/>
    <w:rsid w:val="00BA7801"/>
    <w:rsid w:val="00BA7E52"/>
    <w:rsid w:val="00BB0B63"/>
    <w:rsid w:val="00BB10DF"/>
    <w:rsid w:val="00BB2B63"/>
    <w:rsid w:val="00BB3849"/>
    <w:rsid w:val="00BB3DD7"/>
    <w:rsid w:val="00BB4CF5"/>
    <w:rsid w:val="00BB5B63"/>
    <w:rsid w:val="00BB61F9"/>
    <w:rsid w:val="00BB62EC"/>
    <w:rsid w:val="00BB64EE"/>
    <w:rsid w:val="00BB7521"/>
    <w:rsid w:val="00BC08DE"/>
    <w:rsid w:val="00BC12C1"/>
    <w:rsid w:val="00BC13DC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50F0"/>
    <w:rsid w:val="00BC56A7"/>
    <w:rsid w:val="00BC5704"/>
    <w:rsid w:val="00BC590F"/>
    <w:rsid w:val="00BC6BB5"/>
    <w:rsid w:val="00BC718F"/>
    <w:rsid w:val="00BC73C9"/>
    <w:rsid w:val="00BC760B"/>
    <w:rsid w:val="00BD06FB"/>
    <w:rsid w:val="00BD09F5"/>
    <w:rsid w:val="00BD0AE1"/>
    <w:rsid w:val="00BD1341"/>
    <w:rsid w:val="00BD19D4"/>
    <w:rsid w:val="00BD19F0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4DD"/>
    <w:rsid w:val="00BE39FA"/>
    <w:rsid w:val="00BE4D45"/>
    <w:rsid w:val="00BE5011"/>
    <w:rsid w:val="00BE5562"/>
    <w:rsid w:val="00BE5EA2"/>
    <w:rsid w:val="00BE63E2"/>
    <w:rsid w:val="00BE72D9"/>
    <w:rsid w:val="00BE7992"/>
    <w:rsid w:val="00BF0981"/>
    <w:rsid w:val="00BF2E0D"/>
    <w:rsid w:val="00BF31DA"/>
    <w:rsid w:val="00BF38C8"/>
    <w:rsid w:val="00BF396C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1F92"/>
    <w:rsid w:val="00C02683"/>
    <w:rsid w:val="00C02CDC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507"/>
    <w:rsid w:val="00C07884"/>
    <w:rsid w:val="00C0795F"/>
    <w:rsid w:val="00C079A8"/>
    <w:rsid w:val="00C07F88"/>
    <w:rsid w:val="00C115F0"/>
    <w:rsid w:val="00C11CF0"/>
    <w:rsid w:val="00C14F5E"/>
    <w:rsid w:val="00C1559E"/>
    <w:rsid w:val="00C167D5"/>
    <w:rsid w:val="00C16C79"/>
    <w:rsid w:val="00C1715E"/>
    <w:rsid w:val="00C177C6"/>
    <w:rsid w:val="00C202AA"/>
    <w:rsid w:val="00C20B66"/>
    <w:rsid w:val="00C21727"/>
    <w:rsid w:val="00C219DE"/>
    <w:rsid w:val="00C21D27"/>
    <w:rsid w:val="00C222ED"/>
    <w:rsid w:val="00C22F3C"/>
    <w:rsid w:val="00C23B9D"/>
    <w:rsid w:val="00C23E30"/>
    <w:rsid w:val="00C23FB9"/>
    <w:rsid w:val="00C2527A"/>
    <w:rsid w:val="00C25AD3"/>
    <w:rsid w:val="00C25D03"/>
    <w:rsid w:val="00C263AC"/>
    <w:rsid w:val="00C26457"/>
    <w:rsid w:val="00C26A40"/>
    <w:rsid w:val="00C26BAD"/>
    <w:rsid w:val="00C274CE"/>
    <w:rsid w:val="00C27626"/>
    <w:rsid w:val="00C27B32"/>
    <w:rsid w:val="00C3025E"/>
    <w:rsid w:val="00C306C7"/>
    <w:rsid w:val="00C311D8"/>
    <w:rsid w:val="00C311DA"/>
    <w:rsid w:val="00C32384"/>
    <w:rsid w:val="00C32567"/>
    <w:rsid w:val="00C33258"/>
    <w:rsid w:val="00C336AC"/>
    <w:rsid w:val="00C33F95"/>
    <w:rsid w:val="00C340FB"/>
    <w:rsid w:val="00C343B5"/>
    <w:rsid w:val="00C34620"/>
    <w:rsid w:val="00C350A2"/>
    <w:rsid w:val="00C3518C"/>
    <w:rsid w:val="00C35391"/>
    <w:rsid w:val="00C3637A"/>
    <w:rsid w:val="00C37526"/>
    <w:rsid w:val="00C40087"/>
    <w:rsid w:val="00C417ED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01B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1152"/>
    <w:rsid w:val="00C5148F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14"/>
    <w:rsid w:val="00C6365A"/>
    <w:rsid w:val="00C63E4F"/>
    <w:rsid w:val="00C6454C"/>
    <w:rsid w:val="00C6490F"/>
    <w:rsid w:val="00C6499E"/>
    <w:rsid w:val="00C649C8"/>
    <w:rsid w:val="00C6585B"/>
    <w:rsid w:val="00C667E6"/>
    <w:rsid w:val="00C66F88"/>
    <w:rsid w:val="00C674CD"/>
    <w:rsid w:val="00C70E22"/>
    <w:rsid w:val="00C70F0B"/>
    <w:rsid w:val="00C718DD"/>
    <w:rsid w:val="00C7192B"/>
    <w:rsid w:val="00C71EE9"/>
    <w:rsid w:val="00C744C2"/>
    <w:rsid w:val="00C747D9"/>
    <w:rsid w:val="00C74EBF"/>
    <w:rsid w:val="00C756C5"/>
    <w:rsid w:val="00C75CA1"/>
    <w:rsid w:val="00C76C9B"/>
    <w:rsid w:val="00C77B40"/>
    <w:rsid w:val="00C80D63"/>
    <w:rsid w:val="00C80E74"/>
    <w:rsid w:val="00C810CB"/>
    <w:rsid w:val="00C812BF"/>
    <w:rsid w:val="00C816F5"/>
    <w:rsid w:val="00C81999"/>
    <w:rsid w:val="00C81CE0"/>
    <w:rsid w:val="00C829E5"/>
    <w:rsid w:val="00C82A8D"/>
    <w:rsid w:val="00C8341E"/>
    <w:rsid w:val="00C83DF3"/>
    <w:rsid w:val="00C84B4A"/>
    <w:rsid w:val="00C84CA9"/>
    <w:rsid w:val="00C84DD8"/>
    <w:rsid w:val="00C84F70"/>
    <w:rsid w:val="00C863E0"/>
    <w:rsid w:val="00C86EE5"/>
    <w:rsid w:val="00C9013A"/>
    <w:rsid w:val="00C90A01"/>
    <w:rsid w:val="00C90AFD"/>
    <w:rsid w:val="00C91AC5"/>
    <w:rsid w:val="00C92006"/>
    <w:rsid w:val="00C92D78"/>
    <w:rsid w:val="00C93AEA"/>
    <w:rsid w:val="00C93B45"/>
    <w:rsid w:val="00C93DA3"/>
    <w:rsid w:val="00C940AB"/>
    <w:rsid w:val="00C95F8D"/>
    <w:rsid w:val="00C963CA"/>
    <w:rsid w:val="00C96C14"/>
    <w:rsid w:val="00C97200"/>
    <w:rsid w:val="00CA0975"/>
    <w:rsid w:val="00CA09DC"/>
    <w:rsid w:val="00CA0C4D"/>
    <w:rsid w:val="00CA0E7E"/>
    <w:rsid w:val="00CA0F02"/>
    <w:rsid w:val="00CA0F13"/>
    <w:rsid w:val="00CA10F8"/>
    <w:rsid w:val="00CA15D9"/>
    <w:rsid w:val="00CA1D1E"/>
    <w:rsid w:val="00CA1E18"/>
    <w:rsid w:val="00CA258C"/>
    <w:rsid w:val="00CA30DC"/>
    <w:rsid w:val="00CA3592"/>
    <w:rsid w:val="00CA3ACC"/>
    <w:rsid w:val="00CA4B64"/>
    <w:rsid w:val="00CA507C"/>
    <w:rsid w:val="00CA5F41"/>
    <w:rsid w:val="00CA6398"/>
    <w:rsid w:val="00CA7C82"/>
    <w:rsid w:val="00CB0013"/>
    <w:rsid w:val="00CB064F"/>
    <w:rsid w:val="00CB0A12"/>
    <w:rsid w:val="00CB0D9C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1EB2"/>
    <w:rsid w:val="00CC2BFE"/>
    <w:rsid w:val="00CC2FE7"/>
    <w:rsid w:val="00CC3ACD"/>
    <w:rsid w:val="00CC48B7"/>
    <w:rsid w:val="00CC499C"/>
    <w:rsid w:val="00CC4CBA"/>
    <w:rsid w:val="00CC5B52"/>
    <w:rsid w:val="00CC5DC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A04"/>
    <w:rsid w:val="00CE54C4"/>
    <w:rsid w:val="00CE5F15"/>
    <w:rsid w:val="00CE6A1A"/>
    <w:rsid w:val="00CE6DA0"/>
    <w:rsid w:val="00CE6F3C"/>
    <w:rsid w:val="00CE70FB"/>
    <w:rsid w:val="00CE7891"/>
    <w:rsid w:val="00CE7C06"/>
    <w:rsid w:val="00CE7D88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224F"/>
    <w:rsid w:val="00D026C6"/>
    <w:rsid w:val="00D02DB9"/>
    <w:rsid w:val="00D030DE"/>
    <w:rsid w:val="00D0436F"/>
    <w:rsid w:val="00D05E92"/>
    <w:rsid w:val="00D06B45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D47"/>
    <w:rsid w:val="00D20F17"/>
    <w:rsid w:val="00D2148B"/>
    <w:rsid w:val="00D214F9"/>
    <w:rsid w:val="00D21CE3"/>
    <w:rsid w:val="00D2208B"/>
    <w:rsid w:val="00D23338"/>
    <w:rsid w:val="00D234AE"/>
    <w:rsid w:val="00D23930"/>
    <w:rsid w:val="00D23CF9"/>
    <w:rsid w:val="00D2474F"/>
    <w:rsid w:val="00D24CBB"/>
    <w:rsid w:val="00D26535"/>
    <w:rsid w:val="00D26F38"/>
    <w:rsid w:val="00D27735"/>
    <w:rsid w:val="00D3091A"/>
    <w:rsid w:val="00D31AD4"/>
    <w:rsid w:val="00D3282F"/>
    <w:rsid w:val="00D3297C"/>
    <w:rsid w:val="00D3319B"/>
    <w:rsid w:val="00D3356F"/>
    <w:rsid w:val="00D34192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60E9"/>
    <w:rsid w:val="00D4787F"/>
    <w:rsid w:val="00D47B2C"/>
    <w:rsid w:val="00D47BC3"/>
    <w:rsid w:val="00D47CC6"/>
    <w:rsid w:val="00D47F09"/>
    <w:rsid w:val="00D5095E"/>
    <w:rsid w:val="00D5133E"/>
    <w:rsid w:val="00D51C03"/>
    <w:rsid w:val="00D51D8B"/>
    <w:rsid w:val="00D520E6"/>
    <w:rsid w:val="00D524AC"/>
    <w:rsid w:val="00D53142"/>
    <w:rsid w:val="00D53DAC"/>
    <w:rsid w:val="00D555D5"/>
    <w:rsid w:val="00D55BD2"/>
    <w:rsid w:val="00D55D94"/>
    <w:rsid w:val="00D56834"/>
    <w:rsid w:val="00D56A34"/>
    <w:rsid w:val="00D56C8A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61"/>
    <w:rsid w:val="00D761DE"/>
    <w:rsid w:val="00D7669B"/>
    <w:rsid w:val="00D76C58"/>
    <w:rsid w:val="00D7711F"/>
    <w:rsid w:val="00D77690"/>
    <w:rsid w:val="00D80238"/>
    <w:rsid w:val="00D8057D"/>
    <w:rsid w:val="00D805F6"/>
    <w:rsid w:val="00D80F7A"/>
    <w:rsid w:val="00D81635"/>
    <w:rsid w:val="00D8187B"/>
    <w:rsid w:val="00D81E87"/>
    <w:rsid w:val="00D825A2"/>
    <w:rsid w:val="00D82DB7"/>
    <w:rsid w:val="00D83031"/>
    <w:rsid w:val="00D8392A"/>
    <w:rsid w:val="00D847CA"/>
    <w:rsid w:val="00D84A44"/>
    <w:rsid w:val="00D84D7A"/>
    <w:rsid w:val="00D84EDF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31C5"/>
    <w:rsid w:val="00DA4D78"/>
    <w:rsid w:val="00DA50E2"/>
    <w:rsid w:val="00DA5748"/>
    <w:rsid w:val="00DA6180"/>
    <w:rsid w:val="00DA6E9A"/>
    <w:rsid w:val="00DA7CE0"/>
    <w:rsid w:val="00DB13C1"/>
    <w:rsid w:val="00DB1CFF"/>
    <w:rsid w:val="00DB21EB"/>
    <w:rsid w:val="00DB2270"/>
    <w:rsid w:val="00DB2CB0"/>
    <w:rsid w:val="00DB30C5"/>
    <w:rsid w:val="00DB39A7"/>
    <w:rsid w:val="00DB4502"/>
    <w:rsid w:val="00DB4D67"/>
    <w:rsid w:val="00DB53A1"/>
    <w:rsid w:val="00DB5968"/>
    <w:rsid w:val="00DB7911"/>
    <w:rsid w:val="00DC01A2"/>
    <w:rsid w:val="00DC06E8"/>
    <w:rsid w:val="00DC0BCE"/>
    <w:rsid w:val="00DC2307"/>
    <w:rsid w:val="00DC30FD"/>
    <w:rsid w:val="00DC315F"/>
    <w:rsid w:val="00DC37BC"/>
    <w:rsid w:val="00DC3A08"/>
    <w:rsid w:val="00DC41FE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41A3"/>
    <w:rsid w:val="00DD4484"/>
    <w:rsid w:val="00DD448E"/>
    <w:rsid w:val="00DD44EB"/>
    <w:rsid w:val="00DD490C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5DFD"/>
    <w:rsid w:val="00DE70C0"/>
    <w:rsid w:val="00DE776E"/>
    <w:rsid w:val="00DE7784"/>
    <w:rsid w:val="00DE7A52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649"/>
    <w:rsid w:val="00DF7D3F"/>
    <w:rsid w:val="00E009D8"/>
    <w:rsid w:val="00E00DD0"/>
    <w:rsid w:val="00E01A33"/>
    <w:rsid w:val="00E01AAC"/>
    <w:rsid w:val="00E01AFA"/>
    <w:rsid w:val="00E0383E"/>
    <w:rsid w:val="00E04492"/>
    <w:rsid w:val="00E04B8A"/>
    <w:rsid w:val="00E05215"/>
    <w:rsid w:val="00E0560C"/>
    <w:rsid w:val="00E05728"/>
    <w:rsid w:val="00E05FFB"/>
    <w:rsid w:val="00E061C2"/>
    <w:rsid w:val="00E06A70"/>
    <w:rsid w:val="00E072AA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706"/>
    <w:rsid w:val="00E14D93"/>
    <w:rsid w:val="00E15235"/>
    <w:rsid w:val="00E16CB6"/>
    <w:rsid w:val="00E16D16"/>
    <w:rsid w:val="00E17B3B"/>
    <w:rsid w:val="00E17C67"/>
    <w:rsid w:val="00E17C8D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30295"/>
    <w:rsid w:val="00E31142"/>
    <w:rsid w:val="00E3179C"/>
    <w:rsid w:val="00E31907"/>
    <w:rsid w:val="00E3267C"/>
    <w:rsid w:val="00E33016"/>
    <w:rsid w:val="00E33634"/>
    <w:rsid w:val="00E33AE9"/>
    <w:rsid w:val="00E33F5B"/>
    <w:rsid w:val="00E34124"/>
    <w:rsid w:val="00E3434F"/>
    <w:rsid w:val="00E3473F"/>
    <w:rsid w:val="00E34903"/>
    <w:rsid w:val="00E352E4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2FA0"/>
    <w:rsid w:val="00E43196"/>
    <w:rsid w:val="00E43585"/>
    <w:rsid w:val="00E43F25"/>
    <w:rsid w:val="00E44D5A"/>
    <w:rsid w:val="00E44E36"/>
    <w:rsid w:val="00E4523A"/>
    <w:rsid w:val="00E45601"/>
    <w:rsid w:val="00E4576A"/>
    <w:rsid w:val="00E45DC6"/>
    <w:rsid w:val="00E45ED7"/>
    <w:rsid w:val="00E4679B"/>
    <w:rsid w:val="00E46973"/>
    <w:rsid w:val="00E47D93"/>
    <w:rsid w:val="00E50C60"/>
    <w:rsid w:val="00E51D5B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5310"/>
    <w:rsid w:val="00E561F1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453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90081"/>
    <w:rsid w:val="00E91294"/>
    <w:rsid w:val="00E91926"/>
    <w:rsid w:val="00E91CDD"/>
    <w:rsid w:val="00E91F13"/>
    <w:rsid w:val="00E9241A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A6"/>
    <w:rsid w:val="00EA00C2"/>
    <w:rsid w:val="00EA0176"/>
    <w:rsid w:val="00EA04DE"/>
    <w:rsid w:val="00EA0B68"/>
    <w:rsid w:val="00EA176A"/>
    <w:rsid w:val="00EA17CC"/>
    <w:rsid w:val="00EA197E"/>
    <w:rsid w:val="00EA22BE"/>
    <w:rsid w:val="00EA26D3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6402"/>
    <w:rsid w:val="00EA6F8C"/>
    <w:rsid w:val="00EA7257"/>
    <w:rsid w:val="00EA780D"/>
    <w:rsid w:val="00EA7D12"/>
    <w:rsid w:val="00EB1A53"/>
    <w:rsid w:val="00EB3AE3"/>
    <w:rsid w:val="00EB3FF0"/>
    <w:rsid w:val="00EB4118"/>
    <w:rsid w:val="00EB42C8"/>
    <w:rsid w:val="00EB43F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24CA"/>
    <w:rsid w:val="00EC253C"/>
    <w:rsid w:val="00EC27BA"/>
    <w:rsid w:val="00EC2A4E"/>
    <w:rsid w:val="00EC2A85"/>
    <w:rsid w:val="00EC2B60"/>
    <w:rsid w:val="00EC2D6D"/>
    <w:rsid w:val="00EC2EAA"/>
    <w:rsid w:val="00EC32EA"/>
    <w:rsid w:val="00EC3448"/>
    <w:rsid w:val="00EC41F4"/>
    <w:rsid w:val="00EC4F58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B11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B21"/>
    <w:rsid w:val="00EE2F69"/>
    <w:rsid w:val="00EE337E"/>
    <w:rsid w:val="00EE373F"/>
    <w:rsid w:val="00EE4164"/>
    <w:rsid w:val="00EE5A94"/>
    <w:rsid w:val="00EE6297"/>
    <w:rsid w:val="00EE705F"/>
    <w:rsid w:val="00EE7521"/>
    <w:rsid w:val="00EE770C"/>
    <w:rsid w:val="00EE79E6"/>
    <w:rsid w:val="00EE7E41"/>
    <w:rsid w:val="00EE7E92"/>
    <w:rsid w:val="00EF00C7"/>
    <w:rsid w:val="00EF12FA"/>
    <w:rsid w:val="00EF13FC"/>
    <w:rsid w:val="00EF18AA"/>
    <w:rsid w:val="00EF1A13"/>
    <w:rsid w:val="00EF1B52"/>
    <w:rsid w:val="00EF20AC"/>
    <w:rsid w:val="00EF3038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376A"/>
    <w:rsid w:val="00F03874"/>
    <w:rsid w:val="00F039EA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BB"/>
    <w:rsid w:val="00F124D3"/>
    <w:rsid w:val="00F13702"/>
    <w:rsid w:val="00F13A42"/>
    <w:rsid w:val="00F145D6"/>
    <w:rsid w:val="00F1481C"/>
    <w:rsid w:val="00F150F8"/>
    <w:rsid w:val="00F151E4"/>
    <w:rsid w:val="00F16500"/>
    <w:rsid w:val="00F17364"/>
    <w:rsid w:val="00F206F3"/>
    <w:rsid w:val="00F207E6"/>
    <w:rsid w:val="00F214DF"/>
    <w:rsid w:val="00F2227D"/>
    <w:rsid w:val="00F22E3E"/>
    <w:rsid w:val="00F22F6D"/>
    <w:rsid w:val="00F25A65"/>
    <w:rsid w:val="00F25ADC"/>
    <w:rsid w:val="00F260BF"/>
    <w:rsid w:val="00F27BF1"/>
    <w:rsid w:val="00F310C3"/>
    <w:rsid w:val="00F31134"/>
    <w:rsid w:val="00F319DE"/>
    <w:rsid w:val="00F319FD"/>
    <w:rsid w:val="00F31A44"/>
    <w:rsid w:val="00F31B29"/>
    <w:rsid w:val="00F3215A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6502"/>
    <w:rsid w:val="00F3700E"/>
    <w:rsid w:val="00F37511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8F9"/>
    <w:rsid w:val="00F46E81"/>
    <w:rsid w:val="00F46ED8"/>
    <w:rsid w:val="00F47186"/>
    <w:rsid w:val="00F474E7"/>
    <w:rsid w:val="00F47B0A"/>
    <w:rsid w:val="00F47BBB"/>
    <w:rsid w:val="00F50113"/>
    <w:rsid w:val="00F514EC"/>
    <w:rsid w:val="00F527B3"/>
    <w:rsid w:val="00F52C87"/>
    <w:rsid w:val="00F53F5A"/>
    <w:rsid w:val="00F545F7"/>
    <w:rsid w:val="00F54716"/>
    <w:rsid w:val="00F54925"/>
    <w:rsid w:val="00F55438"/>
    <w:rsid w:val="00F560A1"/>
    <w:rsid w:val="00F57091"/>
    <w:rsid w:val="00F6004F"/>
    <w:rsid w:val="00F60647"/>
    <w:rsid w:val="00F6071C"/>
    <w:rsid w:val="00F616B5"/>
    <w:rsid w:val="00F61AFA"/>
    <w:rsid w:val="00F61CF5"/>
    <w:rsid w:val="00F6231F"/>
    <w:rsid w:val="00F63500"/>
    <w:rsid w:val="00F63554"/>
    <w:rsid w:val="00F63874"/>
    <w:rsid w:val="00F63E65"/>
    <w:rsid w:val="00F64845"/>
    <w:rsid w:val="00F64C9D"/>
    <w:rsid w:val="00F6508F"/>
    <w:rsid w:val="00F6592F"/>
    <w:rsid w:val="00F65DF6"/>
    <w:rsid w:val="00F6601C"/>
    <w:rsid w:val="00F66F07"/>
    <w:rsid w:val="00F673B6"/>
    <w:rsid w:val="00F67963"/>
    <w:rsid w:val="00F70220"/>
    <w:rsid w:val="00F702F6"/>
    <w:rsid w:val="00F705C6"/>
    <w:rsid w:val="00F70674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7CAE"/>
    <w:rsid w:val="00F77D48"/>
    <w:rsid w:val="00F800A6"/>
    <w:rsid w:val="00F801AD"/>
    <w:rsid w:val="00F811E9"/>
    <w:rsid w:val="00F81B93"/>
    <w:rsid w:val="00F81C79"/>
    <w:rsid w:val="00F829CC"/>
    <w:rsid w:val="00F82F62"/>
    <w:rsid w:val="00F83157"/>
    <w:rsid w:val="00F844F6"/>
    <w:rsid w:val="00F847FE"/>
    <w:rsid w:val="00F853A1"/>
    <w:rsid w:val="00F857FE"/>
    <w:rsid w:val="00F86093"/>
    <w:rsid w:val="00F8611B"/>
    <w:rsid w:val="00F91748"/>
    <w:rsid w:val="00F91D26"/>
    <w:rsid w:val="00F920FA"/>
    <w:rsid w:val="00F92F4C"/>
    <w:rsid w:val="00F9336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581"/>
    <w:rsid w:val="00FA769A"/>
    <w:rsid w:val="00FA7DFE"/>
    <w:rsid w:val="00FB0406"/>
    <w:rsid w:val="00FB18EF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68B1"/>
    <w:rsid w:val="00FC7388"/>
    <w:rsid w:val="00FC75CF"/>
    <w:rsid w:val="00FC78E0"/>
    <w:rsid w:val="00FD0880"/>
    <w:rsid w:val="00FD08D9"/>
    <w:rsid w:val="00FD0E35"/>
    <w:rsid w:val="00FD1229"/>
    <w:rsid w:val="00FD1E22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D7E84"/>
    <w:rsid w:val="00FE0DAE"/>
    <w:rsid w:val="00FE1964"/>
    <w:rsid w:val="00FE23D8"/>
    <w:rsid w:val="00FE2C60"/>
    <w:rsid w:val="00FE3A5D"/>
    <w:rsid w:val="00FE3FCC"/>
    <w:rsid w:val="00FE4076"/>
    <w:rsid w:val="00FE44F4"/>
    <w:rsid w:val="00FE491A"/>
    <w:rsid w:val="00FE4E31"/>
    <w:rsid w:val="00FE50E3"/>
    <w:rsid w:val="00FE6017"/>
    <w:rsid w:val="00FE774A"/>
    <w:rsid w:val="00FE787D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532D"/>
    <w:rsid w:val="00FF54FE"/>
    <w:rsid w:val="00FF5EC5"/>
    <w:rsid w:val="00FF69B0"/>
    <w:rsid w:val="00FF6A21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jeffersonlab-my.sharepoint.com/:f:/g/personal/tristan_jlab_org/EqZ5MeS-nipCgPfZB5p0oS4B9Is67d3nQb9sLJI3Zyev9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25CB5"/>
    <w:rsid w:val="00131226"/>
    <w:rsid w:val="00136D67"/>
    <w:rsid w:val="00152B3C"/>
    <w:rsid w:val="00164F4E"/>
    <w:rsid w:val="00181CBD"/>
    <w:rsid w:val="00181E6F"/>
    <w:rsid w:val="0019578C"/>
    <w:rsid w:val="001A7F68"/>
    <w:rsid w:val="00224769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3C371C"/>
    <w:rsid w:val="00401F46"/>
    <w:rsid w:val="00421E2E"/>
    <w:rsid w:val="004336B5"/>
    <w:rsid w:val="00477218"/>
    <w:rsid w:val="00482649"/>
    <w:rsid w:val="004B782A"/>
    <w:rsid w:val="004F183B"/>
    <w:rsid w:val="00516FFE"/>
    <w:rsid w:val="005467DF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34FFE"/>
    <w:rsid w:val="00842995"/>
    <w:rsid w:val="00863446"/>
    <w:rsid w:val="0091206F"/>
    <w:rsid w:val="00932C7A"/>
    <w:rsid w:val="009940E1"/>
    <w:rsid w:val="009A727C"/>
    <w:rsid w:val="009A75EC"/>
    <w:rsid w:val="009C5460"/>
    <w:rsid w:val="009E38AC"/>
    <w:rsid w:val="009F41A6"/>
    <w:rsid w:val="009F63DE"/>
    <w:rsid w:val="00A24048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F7D3F"/>
    <w:rsid w:val="00E37753"/>
    <w:rsid w:val="00E57F3E"/>
    <w:rsid w:val="00E72C5B"/>
    <w:rsid w:val="00E93D3C"/>
    <w:rsid w:val="00EB77E8"/>
    <w:rsid w:val="00EC1363"/>
    <w:rsid w:val="00EF1A14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F8794B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55</TotalTime>
  <Pages>12</Pages>
  <Words>1471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80</cp:revision>
  <dcterms:created xsi:type="dcterms:W3CDTF">2024-10-11T14:35:00Z</dcterms:created>
  <dcterms:modified xsi:type="dcterms:W3CDTF">2024-10-11T15:59:00Z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