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44CD81F4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067A99">
        <w:rPr>
          <w:rStyle w:val="SubtleEmphasis"/>
        </w:rPr>
        <w:t>1</w:t>
      </w:r>
      <w:r w:rsidR="001D1D44">
        <w:rPr>
          <w:rStyle w:val="SubtleEmphasis"/>
        </w:rPr>
        <w:t>2</w:t>
      </w:r>
      <w:r w:rsidR="004C5A30">
        <w:rPr>
          <w:rStyle w:val="SubtleEmphasis"/>
        </w:rPr>
        <w:t>/</w:t>
      </w:r>
      <w:r w:rsidR="001B2768">
        <w:rPr>
          <w:rStyle w:val="SubtleEmphasis"/>
        </w:rPr>
        <w:t>20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5C3389AD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067A99">
              <w:t>,</w:t>
            </w:r>
            <w:r w:rsidR="00903E49">
              <w:t xml:space="preserve"> Nick, </w:t>
            </w:r>
            <w:r w:rsidR="001B2768">
              <w:t>Donish</w:t>
            </w:r>
            <w:r w:rsidR="005D0760">
              <w:t xml:space="preserve">, Scott, Volker, </w:t>
            </w:r>
            <w:r w:rsidR="00550CB2">
              <w:t xml:space="preserve">Kirsten, </w:t>
            </w:r>
            <w:r w:rsidR="00C53B38">
              <w:t xml:space="preserve">Stephen, </w:t>
            </w:r>
            <w:r w:rsidR="00F60812">
              <w:t xml:space="preserve">Dejan, </w:t>
            </w:r>
            <w:r w:rsidR="005705CF">
              <w:t>Salim</w:t>
            </w:r>
            <w:r w:rsidR="001B4346">
              <w:t xml:space="preserve">, Randika,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537D67EC" w14:textId="39357108" w:rsidR="00854EFE" w:rsidRDefault="005D0760" w:rsidP="001B2768">
      <w:pPr>
        <w:pStyle w:val="ListParagraph"/>
        <w:numPr>
          <w:ilvl w:val="0"/>
          <w:numId w:val="21"/>
        </w:numPr>
      </w:pPr>
      <w:r>
        <w:t>Ryan – do we need slides for the LDRD on JLAAC?</w:t>
      </w:r>
    </w:p>
    <w:p w14:paraId="305249E2" w14:textId="5E0B9B2B" w:rsidR="005D0760" w:rsidRDefault="005D0760" w:rsidP="005D0760">
      <w:pPr>
        <w:pStyle w:val="ListParagraph"/>
        <w:numPr>
          <w:ilvl w:val="1"/>
          <w:numId w:val="21"/>
        </w:numPr>
      </w:pPr>
      <w:r>
        <w:t>Alex – No, you’ll have a separate</w:t>
      </w:r>
      <w:r w:rsidR="00550CB2">
        <w:t xml:space="preserve"> presentation</w:t>
      </w:r>
    </w:p>
    <w:p w14:paraId="5D3B821D" w14:textId="53300CCF" w:rsidR="00550CB2" w:rsidRDefault="00AF6809" w:rsidP="00550CB2">
      <w:pPr>
        <w:pStyle w:val="ListParagraph"/>
        <w:numPr>
          <w:ilvl w:val="0"/>
          <w:numId w:val="21"/>
        </w:numPr>
      </w:pPr>
      <w:r>
        <w:t xml:space="preserve">Welcome to Volker </w:t>
      </w:r>
      <w:proofErr w:type="spellStart"/>
      <w:r>
        <w:t>Ziemann</w:t>
      </w:r>
      <w:proofErr w:type="spellEnd"/>
      <w:r>
        <w:t>!</w:t>
      </w:r>
    </w:p>
    <w:p w14:paraId="5FAA8BD6" w14:textId="61C39F7E" w:rsidR="00C53B38" w:rsidRDefault="00C53B38" w:rsidP="00C53B38">
      <w:pPr>
        <w:pStyle w:val="ListParagraph"/>
        <w:numPr>
          <w:ilvl w:val="1"/>
          <w:numId w:val="21"/>
        </w:numPr>
      </w:pPr>
      <w:r>
        <w:t xml:space="preserve">Gives some </w:t>
      </w:r>
      <w:r w:rsidR="000F3590">
        <w:t>background on history</w:t>
      </w:r>
    </w:p>
    <w:p w14:paraId="699EF9D9" w14:textId="23F1C2DD" w:rsidR="00F60812" w:rsidRDefault="00F60812" w:rsidP="00F60812">
      <w:pPr>
        <w:pStyle w:val="ListParagraph"/>
        <w:numPr>
          <w:ilvl w:val="0"/>
          <w:numId w:val="21"/>
        </w:numPr>
      </w:pPr>
      <w:r>
        <w:t>Alex went to Frascati for the physics workshop for 22 GeV</w:t>
      </w:r>
    </w:p>
    <w:p w14:paraId="5EA16091" w14:textId="1966F7B7" w:rsidR="00F64AC5" w:rsidRDefault="00F64AC5" w:rsidP="00F64AC5">
      <w:pPr>
        <w:pStyle w:val="ListParagraph"/>
        <w:numPr>
          <w:ilvl w:val="1"/>
          <w:numId w:val="21"/>
        </w:numPr>
      </w:pPr>
      <w:r>
        <w:t xml:space="preserve">Agenda was to respond to a question from the committee: as we go </w:t>
      </w:r>
      <w:proofErr w:type="gramStart"/>
      <w:r>
        <w:t>along</w:t>
      </w:r>
      <w:proofErr w:type="gramEnd"/>
      <w:r>
        <w:t xml:space="preserve"> we are defining beam quality on accelerator side. What are the requirements on the experimental side?</w:t>
      </w:r>
    </w:p>
    <w:p w14:paraId="2DE7CB4A" w14:textId="46A05B1E" w:rsidR="00F64AC5" w:rsidRDefault="00F64AC5" w:rsidP="00F64AC5">
      <w:pPr>
        <w:pStyle w:val="ListParagraph"/>
        <w:numPr>
          <w:ilvl w:val="1"/>
          <w:numId w:val="21"/>
        </w:numPr>
      </w:pPr>
      <w:r>
        <w:t>WG conveners plan to extract what the physics requirements are for the beam.</w:t>
      </w:r>
    </w:p>
    <w:p w14:paraId="5DAAE7A3" w14:textId="2ADF4368" w:rsidR="00FD193B" w:rsidRDefault="00FD193B" w:rsidP="00FD193B">
      <w:pPr>
        <w:pStyle w:val="ListParagraph"/>
        <w:numPr>
          <w:ilvl w:val="0"/>
          <w:numId w:val="21"/>
        </w:numPr>
      </w:pPr>
      <w:r>
        <w:t>Two weeks ago, mentioned a few things:</w:t>
      </w:r>
    </w:p>
    <w:p w14:paraId="27007B95" w14:textId="001E1F56" w:rsidR="00FD193B" w:rsidRDefault="00FD193B" w:rsidP="00FD193B">
      <w:pPr>
        <w:pStyle w:val="ListParagraph"/>
        <w:numPr>
          <w:ilvl w:val="1"/>
          <w:numId w:val="21"/>
        </w:numPr>
      </w:pPr>
      <w:r>
        <w:t>Alternative hybrid PM/EM quads – alluded to alternative</w:t>
      </w:r>
    </w:p>
    <w:p w14:paraId="352D1A6C" w14:textId="727A10FA" w:rsidR="00FD193B" w:rsidRDefault="00FD193B" w:rsidP="00FD193B">
      <w:pPr>
        <w:pStyle w:val="ListParagraph"/>
        <w:numPr>
          <w:ilvl w:val="1"/>
          <w:numId w:val="21"/>
        </w:numPr>
      </w:pPr>
      <w:r>
        <w:rPr>
          <w:noProof/>
        </w:rPr>
        <w:drawing>
          <wp:inline distT="0" distB="0" distL="0" distR="0" wp14:anchorId="4FEA4539" wp14:editId="4A27DD9C">
            <wp:extent cx="3878364" cy="1976554"/>
            <wp:effectExtent l="0" t="0" r="0" b="5080"/>
            <wp:docPr id="288713677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13677" name="Picture 1" descr="Chart, line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410" cy="198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E3DE" w14:textId="4EADA180" w:rsidR="00FD193B" w:rsidRDefault="00FD193B" w:rsidP="00FD193B">
      <w:pPr>
        <w:pStyle w:val="ListParagraph"/>
        <w:numPr>
          <w:ilvl w:val="1"/>
          <w:numId w:val="21"/>
        </w:numPr>
      </w:pPr>
      <w:r>
        <w:t>Driven by first quads in NL for Strong Focusing</w:t>
      </w:r>
    </w:p>
    <w:p w14:paraId="4CF4C294" w14:textId="2BBB55C5" w:rsidR="00FD193B" w:rsidRDefault="00FD193B" w:rsidP="00FD193B">
      <w:pPr>
        <w:pStyle w:val="ListParagraph"/>
        <w:numPr>
          <w:ilvl w:val="1"/>
          <w:numId w:val="21"/>
        </w:numPr>
      </w:pPr>
      <w:r>
        <w:t xml:space="preserve">G = 2.4 </w:t>
      </w:r>
      <w:proofErr w:type="spellStart"/>
      <w:r>
        <w:t>kG</w:t>
      </w:r>
      <w:proofErr w:type="spellEnd"/>
      <w:r>
        <w:t>/cm – aggressive, drives all focusing</w:t>
      </w:r>
    </w:p>
    <w:p w14:paraId="52ED41E4" w14:textId="612DFE26" w:rsidR="00FD193B" w:rsidRDefault="00FD193B" w:rsidP="00FD193B">
      <w:pPr>
        <w:pStyle w:val="ListParagraph"/>
        <w:numPr>
          <w:ilvl w:val="1"/>
          <w:numId w:val="21"/>
        </w:numPr>
      </w:pPr>
      <w:r>
        <w:t>Need to scale linearly for FODO along the linac</w:t>
      </w:r>
    </w:p>
    <w:p w14:paraId="183608EB" w14:textId="4202B070" w:rsidR="00127054" w:rsidRDefault="00127054" w:rsidP="00FD193B">
      <w:pPr>
        <w:pStyle w:val="ListParagraph"/>
        <w:numPr>
          <w:ilvl w:val="1"/>
          <w:numId w:val="21"/>
        </w:numPr>
      </w:pPr>
      <w:r>
        <w:t>Conventional quads get too strong, so idea is to split the burden:</w:t>
      </w:r>
    </w:p>
    <w:p w14:paraId="793CAAE3" w14:textId="3859EE5A" w:rsidR="00127054" w:rsidRDefault="00127054" w:rsidP="00FD193B">
      <w:pPr>
        <w:pStyle w:val="ListParagraph"/>
        <w:numPr>
          <w:ilvl w:val="1"/>
          <w:numId w:val="21"/>
        </w:numPr>
      </w:pPr>
      <w:r>
        <w:rPr>
          <w:noProof/>
        </w:rPr>
        <w:drawing>
          <wp:inline distT="0" distB="0" distL="0" distR="0" wp14:anchorId="6D19B887" wp14:editId="52B343B5">
            <wp:extent cx="2220068" cy="1240116"/>
            <wp:effectExtent l="0" t="0" r="2540" b="5080"/>
            <wp:docPr id="1522930416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30416" name="Picture 2" descr="Chart, line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234" cy="124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4363" w14:textId="4CD62A6A" w:rsidR="00127054" w:rsidRDefault="00127054" w:rsidP="00FD193B">
      <w:pPr>
        <w:pStyle w:val="ListParagraph"/>
        <w:numPr>
          <w:ilvl w:val="1"/>
          <w:numId w:val="21"/>
        </w:numPr>
      </w:pPr>
      <w:r>
        <w:lastRenderedPageBreak/>
        <w:t>Figure of Merit – if we split it this way, get final:</w:t>
      </w:r>
    </w:p>
    <w:p w14:paraId="7D9EA4E4" w14:textId="3C155399" w:rsidR="00127054" w:rsidRDefault="00127054" w:rsidP="00FD193B">
      <w:pPr>
        <w:pStyle w:val="ListParagraph"/>
        <w:numPr>
          <w:ilvl w:val="1"/>
          <w:numId w:val="21"/>
        </w:numPr>
      </w:pPr>
      <w:r>
        <w:rPr>
          <w:noProof/>
        </w:rPr>
        <w:drawing>
          <wp:inline distT="0" distB="0" distL="0" distR="0" wp14:anchorId="1934F252" wp14:editId="6CF9ABA6">
            <wp:extent cx="5048385" cy="3778965"/>
            <wp:effectExtent l="0" t="0" r="6350" b="5715"/>
            <wp:docPr id="1283310728" name="Picture 3" descr="Diagram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10728" name="Picture 3" descr="Diagram, line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395" cy="378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FE477" w14:textId="3CFB7202" w:rsidR="00127054" w:rsidRDefault="00127054" w:rsidP="00127054">
      <w:pPr>
        <w:pStyle w:val="ListParagraph"/>
        <w:numPr>
          <w:ilvl w:val="2"/>
          <w:numId w:val="21"/>
        </w:numPr>
      </w:pPr>
      <w:r>
        <w:t>Dejan – assumes you’ll move orbits in cavities?</w:t>
      </w:r>
    </w:p>
    <w:p w14:paraId="72273EBF" w14:textId="24DC6783" w:rsidR="00127054" w:rsidRDefault="00127054" w:rsidP="00127054">
      <w:pPr>
        <w:pStyle w:val="ListParagraph"/>
        <w:numPr>
          <w:ilvl w:val="3"/>
          <w:numId w:val="21"/>
        </w:numPr>
      </w:pPr>
      <w:r>
        <w:t>Alex – cavities have very large aperture</w:t>
      </w:r>
    </w:p>
    <w:p w14:paraId="45F40D4B" w14:textId="2B92CDCE" w:rsidR="00127054" w:rsidRDefault="00127054" w:rsidP="00127054">
      <w:pPr>
        <w:pStyle w:val="ListParagraph"/>
        <w:numPr>
          <w:ilvl w:val="2"/>
          <w:numId w:val="21"/>
        </w:numPr>
      </w:pPr>
      <w:r>
        <w:t xml:space="preserve">Dejan – not question of aperture. Need to worry about </w:t>
      </w:r>
      <w:proofErr w:type="spellStart"/>
      <w:r>
        <w:t>wakefields</w:t>
      </w:r>
      <w:proofErr w:type="spellEnd"/>
      <w:r>
        <w:t xml:space="preserve">, </w:t>
      </w:r>
      <w:proofErr w:type="spellStart"/>
      <w:r>
        <w:t>etc</w:t>
      </w:r>
      <w:proofErr w:type="spellEnd"/>
      <w:r>
        <w:t>…</w:t>
      </w:r>
    </w:p>
    <w:p w14:paraId="7F904710" w14:textId="7DFC7C95" w:rsidR="00127054" w:rsidRDefault="00127054" w:rsidP="00127054">
      <w:pPr>
        <w:pStyle w:val="ListParagraph"/>
        <w:numPr>
          <w:ilvl w:val="3"/>
          <w:numId w:val="21"/>
        </w:numPr>
      </w:pPr>
      <w:r>
        <w:t>Scott knows more</w:t>
      </w:r>
    </w:p>
    <w:p w14:paraId="0C3ECDE8" w14:textId="55B615C7" w:rsidR="00127054" w:rsidRDefault="00127054" w:rsidP="00127054">
      <w:pPr>
        <w:pStyle w:val="ListParagraph"/>
        <w:numPr>
          <w:ilvl w:val="2"/>
          <w:numId w:val="21"/>
        </w:numPr>
      </w:pPr>
      <w:r>
        <w:t>Alex – looked at BBU in the past – unsuccessful b/c couldn’t excite</w:t>
      </w:r>
    </w:p>
    <w:p w14:paraId="33A8E1FD" w14:textId="492E94B5" w:rsidR="00127054" w:rsidRDefault="006A13E8" w:rsidP="00127054">
      <w:pPr>
        <w:pStyle w:val="ListParagraph"/>
        <w:numPr>
          <w:ilvl w:val="2"/>
          <w:numId w:val="21"/>
        </w:numPr>
      </w:pPr>
      <w:r>
        <w:t>If we split things as initially shown – for the NL, we have a ratio of 2.7, SL is 1.6</w:t>
      </w:r>
    </w:p>
    <w:p w14:paraId="60B256E8" w14:textId="103D88FE" w:rsidR="00A878D4" w:rsidRDefault="00A878D4" w:rsidP="00A878D4">
      <w:pPr>
        <w:pStyle w:val="ListParagraph"/>
        <w:numPr>
          <w:ilvl w:val="0"/>
          <w:numId w:val="21"/>
        </w:numPr>
      </w:pPr>
      <w:r>
        <w:t xml:space="preserve">South Linac more challenging – end up with 8.4 </w:t>
      </w:r>
      <w:proofErr w:type="spellStart"/>
      <w:r>
        <w:t>kG</w:t>
      </w:r>
      <w:proofErr w:type="spellEnd"/>
      <w:r>
        <w:t>/cm</w:t>
      </w:r>
      <w:r w:rsidR="004967EA">
        <w:t xml:space="preserve"> – that’s huge</w:t>
      </w:r>
    </w:p>
    <w:p w14:paraId="2DC53995" w14:textId="46B3C5A1" w:rsidR="004967EA" w:rsidRDefault="004B0642" w:rsidP="00A878D4">
      <w:pPr>
        <w:pStyle w:val="ListParagraph"/>
        <w:numPr>
          <w:ilvl w:val="0"/>
          <w:numId w:val="21"/>
        </w:numPr>
      </w:pPr>
      <w:r>
        <w:t>You can also partition differently:</w:t>
      </w:r>
    </w:p>
    <w:p w14:paraId="2DEFA805" w14:textId="072BA00C" w:rsidR="004B0642" w:rsidRDefault="004B0642" w:rsidP="004B0642">
      <w:pPr>
        <w:pStyle w:val="ListParagraph"/>
        <w:numPr>
          <w:ilvl w:val="1"/>
          <w:numId w:val="21"/>
        </w:numPr>
      </w:pPr>
      <w:r>
        <w:rPr>
          <w:noProof/>
        </w:rPr>
        <w:drawing>
          <wp:inline distT="0" distB="0" distL="0" distR="0" wp14:anchorId="2FA794AC" wp14:editId="1E8F9848">
            <wp:extent cx="5624749" cy="1775609"/>
            <wp:effectExtent l="0" t="0" r="1905" b="2540"/>
            <wp:docPr id="866209929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09929" name="Picture 4" descr="Chart, line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775" cy="17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7B34" w14:textId="560362CC" w:rsidR="004B0642" w:rsidRDefault="004B0642" w:rsidP="004B0642">
      <w:pPr>
        <w:pStyle w:val="ListParagraph"/>
        <w:numPr>
          <w:ilvl w:val="1"/>
          <w:numId w:val="21"/>
        </w:numPr>
      </w:pPr>
      <w:r>
        <w:rPr>
          <w:noProof/>
        </w:rPr>
        <w:drawing>
          <wp:inline distT="0" distB="0" distL="0" distR="0" wp14:anchorId="5AF21D79" wp14:editId="679B9039">
            <wp:extent cx="5321570" cy="1425023"/>
            <wp:effectExtent l="0" t="0" r="0" b="0"/>
            <wp:docPr id="934685417" name="Picture 5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685417" name="Picture 5" descr="Graphical user interfac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109" cy="14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0A40" w14:textId="417F5D20" w:rsidR="004B0642" w:rsidRDefault="003D7843" w:rsidP="003D7843">
      <w:pPr>
        <w:pStyle w:val="ListParagraph"/>
        <w:numPr>
          <w:ilvl w:val="0"/>
          <w:numId w:val="21"/>
        </w:numPr>
      </w:pPr>
      <w:r>
        <w:t xml:space="preserve">Stephen – I </w:t>
      </w:r>
      <w:proofErr w:type="gramStart"/>
      <w:r>
        <w:t>looked into</w:t>
      </w:r>
      <w:proofErr w:type="gramEnd"/>
      <w:r>
        <w:t xml:space="preserve"> this, and the best I can get for the pipe size is 50-60 T/m</w:t>
      </w:r>
    </w:p>
    <w:p w14:paraId="4DF3ECE0" w14:textId="1BDCA183" w:rsidR="00615D6F" w:rsidRDefault="00615D6F" w:rsidP="00615D6F">
      <w:pPr>
        <w:pStyle w:val="ListParagraph"/>
        <w:numPr>
          <w:ilvl w:val="1"/>
          <w:numId w:val="21"/>
        </w:numPr>
      </w:pPr>
      <w:r>
        <w:lastRenderedPageBreak/>
        <w:t>Also wonder, is there any way to lengthen the gaps in triplet</w:t>
      </w:r>
    </w:p>
    <w:p w14:paraId="2660D262" w14:textId="6C7F5580" w:rsidR="00615D6F" w:rsidRDefault="00615D6F" w:rsidP="00615D6F">
      <w:pPr>
        <w:pStyle w:val="ListParagraph"/>
        <w:numPr>
          <w:ilvl w:val="1"/>
          <w:numId w:val="21"/>
        </w:numPr>
      </w:pPr>
      <w:r>
        <w:t>There’s only 89.5 cm in the gap, flange-to-flange</w:t>
      </w:r>
    </w:p>
    <w:p w14:paraId="57A70455" w14:textId="69B76B1C" w:rsidR="00BE6750" w:rsidRDefault="00BE6750" w:rsidP="00BE6750">
      <w:pPr>
        <w:pStyle w:val="ListParagraph"/>
        <w:numPr>
          <w:ilvl w:val="0"/>
          <w:numId w:val="21"/>
        </w:numPr>
      </w:pPr>
      <w:r>
        <w:t>Ryan – so weakly focusing worked for magnets, but not Splitters. Strong focusing works for optics, but not magnets. Is there not something in between that works for both?</w:t>
      </w:r>
    </w:p>
    <w:p w14:paraId="3DC2A1CE" w14:textId="4E6A3078" w:rsidR="00BE6750" w:rsidRDefault="00BE6750" w:rsidP="00BE6750">
      <w:pPr>
        <w:pStyle w:val="ListParagraph"/>
        <w:numPr>
          <w:ilvl w:val="1"/>
          <w:numId w:val="21"/>
        </w:numPr>
      </w:pPr>
      <w:r>
        <w:t>Yes, that’s an option.</w:t>
      </w:r>
      <w:r w:rsidR="007D601D">
        <w:t xml:space="preserve"> Right now, it’s 150 degree phase advance – so maybe too aggressive</w:t>
      </w:r>
    </w:p>
    <w:p w14:paraId="2B66551F" w14:textId="39EA974E" w:rsidR="0047143C" w:rsidRPr="007D601D" w:rsidRDefault="007D601D" w:rsidP="00BE6750">
      <w:pPr>
        <w:pStyle w:val="ListParagraph"/>
        <w:numPr>
          <w:ilvl w:val="1"/>
          <w:numId w:val="21"/>
        </w:numPr>
        <w:rPr>
          <w:b/>
          <w:bCs/>
        </w:rPr>
      </w:pPr>
      <w:r>
        <w:t>Feel like it would be easier to start with optics solution first, before looking into adding other PM solutions</w:t>
      </w:r>
    </w:p>
    <w:p w14:paraId="6B647E2C" w14:textId="2FAF1BB0" w:rsidR="007D601D" w:rsidRPr="0047143C" w:rsidRDefault="007D601D" w:rsidP="007D601D">
      <w:pPr>
        <w:pStyle w:val="ListParagraph"/>
        <w:numPr>
          <w:ilvl w:val="2"/>
          <w:numId w:val="21"/>
        </w:numPr>
        <w:rPr>
          <w:b/>
          <w:bCs/>
        </w:rPr>
      </w:pPr>
      <w:r>
        <w:t xml:space="preserve">We need other hardware as well. Correctors, BPMs, </w:t>
      </w:r>
      <w:proofErr w:type="spellStart"/>
      <w:r>
        <w:t>etc</w:t>
      </w:r>
      <w:proofErr w:type="spellEnd"/>
      <w:r>
        <w:t>…</w:t>
      </w:r>
    </w:p>
    <w:p w14:paraId="14805C39" w14:textId="12939F84" w:rsidR="0095763B" w:rsidRDefault="0095763B" w:rsidP="0095763B">
      <w:pPr>
        <w:pStyle w:val="ListParagraph"/>
        <w:numPr>
          <w:ilvl w:val="0"/>
          <w:numId w:val="21"/>
        </w:numPr>
      </w:pPr>
      <w:r>
        <w:t xml:space="preserve">Dejan – when you take quad w/ standard Halbach, can get </w:t>
      </w:r>
      <w:r w:rsidR="007D601D">
        <w:t xml:space="preserve">even 3 T field inside the pipe </w:t>
      </w:r>
      <w:proofErr w:type="gramStart"/>
      <w:r w:rsidR="007D601D">
        <w:t>depending</w:t>
      </w:r>
      <w:proofErr w:type="gramEnd"/>
      <w:r w:rsidR="007D601D">
        <w:t xml:space="preserve"> what is the outer radius vs inner</w:t>
      </w:r>
    </w:p>
    <w:p w14:paraId="01379789" w14:textId="40CF1BD9" w:rsidR="0095763B" w:rsidRDefault="0095763B" w:rsidP="0095763B">
      <w:pPr>
        <w:pStyle w:val="ListParagraph"/>
        <w:numPr>
          <w:ilvl w:val="1"/>
          <w:numId w:val="21"/>
        </w:numPr>
      </w:pPr>
      <w:r>
        <w:t>Stephen – no you can’t. Only with dipole, you’ll need a huge magnet</w:t>
      </w:r>
    </w:p>
    <w:p w14:paraId="21604A06" w14:textId="291F7AF8" w:rsidR="00153E39" w:rsidRDefault="00153E39" w:rsidP="0095763B">
      <w:pPr>
        <w:pStyle w:val="ListParagraph"/>
        <w:numPr>
          <w:ilvl w:val="1"/>
          <w:numId w:val="21"/>
        </w:numPr>
      </w:pPr>
      <w:r>
        <w:t>Maybe reduce to 1.5 cm?</w:t>
      </w:r>
    </w:p>
    <w:p w14:paraId="7D00A1E9" w14:textId="2EBCED62" w:rsidR="007D601D" w:rsidRDefault="007D601D" w:rsidP="0095763B">
      <w:pPr>
        <w:pStyle w:val="ListParagraph"/>
        <w:numPr>
          <w:ilvl w:val="1"/>
          <w:numId w:val="21"/>
        </w:numPr>
      </w:pPr>
      <w:r>
        <w:t>2.2 cm was radius? -yes</w:t>
      </w:r>
    </w:p>
    <w:p w14:paraId="7574050C" w14:textId="755FF205" w:rsidR="00153E39" w:rsidRDefault="00153E39" w:rsidP="00153E39">
      <w:pPr>
        <w:pStyle w:val="ListParagraph"/>
        <w:numPr>
          <w:ilvl w:val="0"/>
          <w:numId w:val="21"/>
        </w:numPr>
      </w:pPr>
      <w:r>
        <w:t>Scott – that’s a question though. What is the aperture in the LINAC?</w:t>
      </w:r>
      <w:r w:rsidR="007D601D">
        <w:t xml:space="preserve"> Is it chosen so radius continues?</w:t>
      </w:r>
    </w:p>
    <w:p w14:paraId="3C01A94D" w14:textId="43476FFE" w:rsidR="00153E39" w:rsidRDefault="007D601D" w:rsidP="00153E39">
      <w:pPr>
        <w:pStyle w:val="ListParagraph"/>
        <w:numPr>
          <w:ilvl w:val="1"/>
          <w:numId w:val="21"/>
        </w:numPr>
      </w:pPr>
      <w:r>
        <w:t xml:space="preserve">Ryan: </w:t>
      </w:r>
      <w:r w:rsidRPr="007D601D">
        <w:t xml:space="preserve">Some down and up, but it’s </w:t>
      </w:r>
      <w:r w:rsidR="0074697E">
        <w:t xml:space="preserve">5 or 5.5 passes going through. </w:t>
      </w:r>
    </w:p>
    <w:p w14:paraId="6E7A5A81" w14:textId="1AAC1ACB" w:rsidR="0074697E" w:rsidRDefault="0074697E" w:rsidP="0074697E">
      <w:pPr>
        <w:pStyle w:val="ListParagraph"/>
        <w:numPr>
          <w:ilvl w:val="2"/>
          <w:numId w:val="21"/>
        </w:numPr>
      </w:pPr>
      <w:r>
        <w:t>Operators already complain it’s hard. Not a light source or ring, no periodic condition</w:t>
      </w:r>
    </w:p>
    <w:p w14:paraId="4A04A2D7" w14:textId="093D2775" w:rsidR="0074697E" w:rsidRPr="007D601D" w:rsidRDefault="0074697E" w:rsidP="0074697E">
      <w:pPr>
        <w:pStyle w:val="ListParagraph"/>
        <w:numPr>
          <w:ilvl w:val="2"/>
          <w:numId w:val="21"/>
        </w:numPr>
      </w:pPr>
      <w:r>
        <w:t>Can we reduce it a bit? Yes, but only a little.</w:t>
      </w:r>
    </w:p>
    <w:p w14:paraId="720D1584" w14:textId="09CEC739" w:rsidR="00153E39" w:rsidRDefault="00153E39" w:rsidP="00153E39">
      <w:pPr>
        <w:pStyle w:val="ListParagraph"/>
        <w:numPr>
          <w:ilvl w:val="1"/>
          <w:numId w:val="21"/>
        </w:numPr>
      </w:pPr>
      <w:r>
        <w:t>Alex – correction and diagnostics is poor. There’s an effort to go with new diagnostics and improve.</w:t>
      </w:r>
    </w:p>
    <w:p w14:paraId="2875169B" w14:textId="2B01246C" w:rsidR="00C27E90" w:rsidRDefault="00C27E90" w:rsidP="00C27E90">
      <w:pPr>
        <w:pStyle w:val="ListParagraph"/>
        <w:numPr>
          <w:ilvl w:val="0"/>
          <w:numId w:val="21"/>
        </w:numPr>
      </w:pPr>
      <w:r>
        <w:t xml:space="preserve">Stephen – </w:t>
      </w:r>
      <w:r w:rsidR="00AC2A1B">
        <w:t>Why are the gradients adding? W</w:t>
      </w:r>
      <w:r>
        <w:t>hy are magnets side by side. Are they nested?</w:t>
      </w:r>
    </w:p>
    <w:p w14:paraId="2CE149C2" w14:textId="49543F27" w:rsidR="00C27E90" w:rsidRDefault="00C27E90" w:rsidP="00C27E90">
      <w:pPr>
        <w:pStyle w:val="ListParagraph"/>
        <w:numPr>
          <w:ilvl w:val="1"/>
          <w:numId w:val="21"/>
        </w:numPr>
      </w:pPr>
      <w:r>
        <w:t>Alex – I put them side-by-side, yes. But Andrei had a way to nest them</w:t>
      </w:r>
    </w:p>
    <w:p w14:paraId="7BB5F8DF" w14:textId="260B8D3A" w:rsidR="00C27E90" w:rsidRDefault="00C27E90" w:rsidP="00C27E90">
      <w:pPr>
        <w:pStyle w:val="ListParagraph"/>
        <w:numPr>
          <w:ilvl w:val="1"/>
          <w:numId w:val="21"/>
        </w:numPr>
      </w:pPr>
      <w:r>
        <w:t>Stephen – depends on design, but what you’re really done is double the length of everything</w:t>
      </w:r>
    </w:p>
    <w:p w14:paraId="7BE29AA6" w14:textId="78B67E27" w:rsidR="0030341B" w:rsidRDefault="0030341B" w:rsidP="0030341B">
      <w:pPr>
        <w:pStyle w:val="ListParagraph"/>
        <w:numPr>
          <w:ilvl w:val="2"/>
          <w:numId w:val="21"/>
        </w:numPr>
      </w:pPr>
      <w:r>
        <w:t>But now you’re close to something that can be built with electromagnets. If you can get to 3.9 + 3.9, you can do all E</w:t>
      </w:r>
      <w:r w:rsidR="0007234F">
        <w:t>Ms and no PMs</w:t>
      </w:r>
    </w:p>
    <w:p w14:paraId="61C3CA87" w14:textId="0B916053" w:rsidR="001B4346" w:rsidRDefault="00E41D21" w:rsidP="001B4346">
      <w:pPr>
        <w:pStyle w:val="ListParagraph"/>
        <w:numPr>
          <w:ilvl w:val="1"/>
          <w:numId w:val="21"/>
        </w:numPr>
      </w:pPr>
      <w:r>
        <w:t xml:space="preserve">Based on what Ryan sent, </w:t>
      </w:r>
      <w:r w:rsidR="001B4346">
        <w:t>50 T/m might be doable. But radiation is very high (from paper)</w:t>
      </w:r>
    </w:p>
    <w:p w14:paraId="22EAFBC6" w14:textId="56FFD61F" w:rsidR="001B4346" w:rsidRDefault="001B4346" w:rsidP="001B4346">
      <w:pPr>
        <w:pStyle w:val="ListParagraph"/>
        <w:numPr>
          <w:ilvl w:val="2"/>
          <w:numId w:val="21"/>
        </w:numPr>
      </w:pPr>
      <w:r>
        <w:t>Bad for PMs, will maybe need to replace magnets every 6 months.</w:t>
      </w:r>
      <w:r w:rsidR="00E41D21">
        <w:t xml:space="preserve"> Will need many </w:t>
      </w:r>
      <w:proofErr w:type="gramStart"/>
      <w:r w:rsidR="00E41D21">
        <w:t>corrector</w:t>
      </w:r>
      <w:proofErr w:type="gramEnd"/>
      <w:r w:rsidR="00E41D21">
        <w:t xml:space="preserve"> coils</w:t>
      </w:r>
    </w:p>
    <w:p w14:paraId="2C2EEC24" w14:textId="1E1EA8B6" w:rsidR="0047143C" w:rsidRDefault="0047143C" w:rsidP="0047143C">
      <w:pPr>
        <w:pStyle w:val="ListParagraph"/>
        <w:numPr>
          <w:ilvl w:val="1"/>
          <w:numId w:val="21"/>
        </w:numPr>
      </w:pPr>
      <w:r>
        <w:t>Dejan – maybe SmCo?</w:t>
      </w:r>
    </w:p>
    <w:p w14:paraId="076599A5" w14:textId="2183FB12" w:rsidR="0047143C" w:rsidRDefault="0047143C" w:rsidP="0047143C">
      <w:pPr>
        <w:pStyle w:val="ListParagraph"/>
        <w:numPr>
          <w:ilvl w:val="2"/>
          <w:numId w:val="21"/>
        </w:numPr>
      </w:pPr>
      <w:r>
        <w:t>Stephen – still same problem</w:t>
      </w:r>
      <w:r w:rsidR="00E10915">
        <w:t>, lose gradient</w:t>
      </w:r>
      <w:r>
        <w:t>. Likely need electromagnets.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07E9EE3F" w14:textId="2E446172" w:rsidR="00BB2CDE" w:rsidRDefault="00000000" w:rsidP="00BB2CDE">
      <w:pPr>
        <w:pStyle w:val="Heading2"/>
      </w:pPr>
      <w:sdt>
        <w:sdtPr>
          <w:alias w:val="Agenda 2, time allotted:"/>
          <w:tag w:val="Agenda 2, time allotted:"/>
          <w:id w:val="-1470053928"/>
          <w:placeholder>
            <w:docPart w:val="3AEFCE749B88F848BB8F6D1C607EFC5A"/>
          </w:placeholder>
          <w:temporary/>
          <w:showingPlcHdr/>
          <w15:appearance w15:val="hidden"/>
        </w:sdtPr>
        <w:sdtContent>
          <w:r w:rsidR="00BB2CDE">
            <w:t>Time allotted</w:t>
          </w:r>
        </w:sdtContent>
      </w:sdt>
      <w:r w:rsidR="00BB2CDE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81430875"/>
          <w:placeholder>
            <w:docPart w:val="7319B5D48254C243AFC6050558F6B36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BB2CDE">
            <w:rPr>
              <w:rStyle w:val="SubtleEmphasis"/>
            </w:rPr>
            <w:t>50 mins</w:t>
          </w:r>
        </w:sdtContent>
      </w:sdt>
      <w:r w:rsidR="00BB2CDE">
        <w:t xml:space="preserve"> | </w:t>
      </w:r>
      <w:sdt>
        <w:sdtPr>
          <w:alias w:val="Agenda 2, agenda topic:"/>
          <w:tag w:val="Agenda 2, agenda topic:"/>
          <w:id w:val="-2082511096"/>
          <w:placeholder>
            <w:docPart w:val="9C2AA7D44025BE44A84AA021084E48CB"/>
          </w:placeholder>
          <w:temporary/>
          <w:showingPlcHdr/>
          <w15:appearance w15:val="hidden"/>
        </w:sdtPr>
        <w:sdtContent>
          <w:r w:rsidR="00BB2CDE">
            <w:t>Agenda topic</w:t>
          </w:r>
        </w:sdtContent>
      </w:sdt>
      <w:r w:rsidR="00BB2CDE">
        <w:t xml:space="preserve"> </w:t>
      </w:r>
      <w:r w:rsidR="001B2768">
        <w:rPr>
          <w:rStyle w:val="SubtleEmphasis"/>
        </w:rPr>
        <w:t>APS Magnets</w:t>
      </w:r>
      <w:r w:rsidR="00BB2CDE">
        <w:t xml:space="preserve">| </w:t>
      </w:r>
      <w:sdt>
        <w:sdtPr>
          <w:alias w:val="Agenda 2, presenter:"/>
          <w:tag w:val="Agenda 2, presenter:"/>
          <w:id w:val="89434665"/>
          <w:placeholder>
            <w:docPart w:val="806A1C71FD35C944B15450A931A0B461"/>
          </w:placeholder>
          <w:temporary/>
          <w:showingPlcHdr/>
          <w15:appearance w15:val="hidden"/>
        </w:sdtPr>
        <w:sdtContent>
          <w:r w:rsidR="00BB2CDE">
            <w:t>Presenter</w:t>
          </w:r>
        </w:sdtContent>
      </w:sdt>
      <w:r w:rsidR="00BB2CDE">
        <w:t xml:space="preserve"> </w:t>
      </w:r>
      <w:r w:rsidR="001B2768">
        <w:rPr>
          <w:rStyle w:val="SubtleEmphasis"/>
        </w:rPr>
        <w:t>Nick</w:t>
      </w:r>
    </w:p>
    <w:p w14:paraId="3EC8AFFF" w14:textId="3429BC28" w:rsidR="00F76573" w:rsidRDefault="004D2944" w:rsidP="001B2768">
      <w:pPr>
        <w:pStyle w:val="ListParagraph"/>
        <w:numPr>
          <w:ilvl w:val="0"/>
          <w:numId w:val="11"/>
        </w:numPr>
      </w:pPr>
      <w:r>
        <w:t>Last night, APS reached design current of 200 mA!</w:t>
      </w:r>
    </w:p>
    <w:p w14:paraId="72B0FCD1" w14:textId="22C4F902" w:rsidR="00174068" w:rsidRDefault="00174068" w:rsidP="001B2768">
      <w:pPr>
        <w:pStyle w:val="ListParagraph"/>
        <w:numPr>
          <w:ilvl w:val="0"/>
          <w:numId w:val="11"/>
        </w:numPr>
      </w:pPr>
      <w:r>
        <w:t>Beam pipe is set off axis in multi-function magnets</w:t>
      </w:r>
    </w:p>
    <w:p w14:paraId="5C94DA33" w14:textId="0A071D11" w:rsidR="00174068" w:rsidRDefault="00174068" w:rsidP="00174068">
      <w:pPr>
        <w:pStyle w:val="ListParagraph"/>
        <w:numPr>
          <w:ilvl w:val="1"/>
          <w:numId w:val="11"/>
        </w:numPr>
      </w:pPr>
      <w:r>
        <w:t>Curved path through magnets</w:t>
      </w:r>
    </w:p>
    <w:p w14:paraId="75C38371" w14:textId="0A7FAE30" w:rsidR="00174068" w:rsidRDefault="00174068" w:rsidP="00174068">
      <w:pPr>
        <w:pStyle w:val="ListParagraph"/>
        <w:numPr>
          <w:ilvl w:val="0"/>
          <w:numId w:val="11"/>
        </w:numPr>
      </w:pPr>
      <w:r>
        <w:t>2 quads that are normal – might barely work</w:t>
      </w:r>
    </w:p>
    <w:p w14:paraId="3AF13DEB" w14:textId="2B9F689E" w:rsidR="00174068" w:rsidRDefault="00174068" w:rsidP="00174068">
      <w:pPr>
        <w:pStyle w:val="ListParagraph"/>
        <w:numPr>
          <w:ilvl w:val="0"/>
          <w:numId w:val="11"/>
        </w:numPr>
      </w:pPr>
      <w:r>
        <w:t>6 GeV machine, very strongly focusing</w:t>
      </w:r>
    </w:p>
    <w:p w14:paraId="68506B9E" w14:textId="0B81CEC4" w:rsidR="00174068" w:rsidRDefault="00B40775" w:rsidP="00174068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DE5E709" wp14:editId="378E32B8">
            <wp:extent cx="4801452" cy="2580652"/>
            <wp:effectExtent l="0" t="0" r="0" b="0"/>
            <wp:docPr id="922440918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40918" name="Picture 7" descr="Chart, histo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568" cy="258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173E" w14:textId="2D504342" w:rsidR="00B40775" w:rsidRDefault="00B40775" w:rsidP="00174068">
      <w:pPr>
        <w:pStyle w:val="ListParagraph"/>
        <w:numPr>
          <w:ilvl w:val="0"/>
          <w:numId w:val="11"/>
        </w:numPr>
      </w:pPr>
      <w:r>
        <w:t>Here you see the 7 bend achromat</w:t>
      </w:r>
    </w:p>
    <w:p w14:paraId="24576ED8" w14:textId="5209D088" w:rsidR="00B40775" w:rsidRDefault="00B40775" w:rsidP="00174068">
      <w:pPr>
        <w:pStyle w:val="ListParagraph"/>
        <w:numPr>
          <w:ilvl w:val="0"/>
          <w:numId w:val="11"/>
        </w:numPr>
      </w:pPr>
      <w:r>
        <w:t>High field upstream, low field downstream</w:t>
      </w:r>
    </w:p>
    <w:p w14:paraId="3C37CCAE" w14:textId="698AFC40" w:rsidR="00B40775" w:rsidRDefault="00034136" w:rsidP="00174068">
      <w:pPr>
        <w:pStyle w:val="ListParagraph"/>
        <w:numPr>
          <w:ilvl w:val="0"/>
          <w:numId w:val="11"/>
        </w:numPr>
      </w:pPr>
      <w:r>
        <w:t>Betas mostly small, max up to ~20 m, small dispersion</w:t>
      </w:r>
    </w:p>
    <w:p w14:paraId="3E22FFE0" w14:textId="464B1F22" w:rsidR="00E87E0A" w:rsidRDefault="00E87E0A" w:rsidP="00174068">
      <w:pPr>
        <w:pStyle w:val="ListParagraph"/>
        <w:numPr>
          <w:ilvl w:val="0"/>
          <w:numId w:val="11"/>
        </w:numPr>
      </w:pPr>
      <w:r>
        <w:t>Dejan – similar peaks in middle to FFA here</w:t>
      </w:r>
    </w:p>
    <w:p w14:paraId="603B834D" w14:textId="015DD827" w:rsidR="00E87E0A" w:rsidRDefault="00E87E0A" w:rsidP="00174068">
      <w:pPr>
        <w:pStyle w:val="ListParagraph"/>
        <w:numPr>
          <w:ilvl w:val="0"/>
          <w:numId w:val="11"/>
        </w:numPr>
      </w:pPr>
      <w:r>
        <w:t>Most quads have big/large yoke – need to get photons out of the front end</w:t>
      </w:r>
    </w:p>
    <w:p w14:paraId="33549201" w14:textId="2E429123" w:rsidR="00E87E0A" w:rsidRDefault="00E87E0A" w:rsidP="00E87E0A">
      <w:pPr>
        <w:pStyle w:val="ListParagraph"/>
        <w:numPr>
          <w:ilvl w:val="1"/>
          <w:numId w:val="11"/>
        </w:numPr>
      </w:pPr>
      <w:r>
        <w:t>Very distorted and asymmetric transversely</w:t>
      </w:r>
    </w:p>
    <w:p w14:paraId="42F53408" w14:textId="775445B3" w:rsidR="00E87E0A" w:rsidRDefault="00E87E0A" w:rsidP="00E87E0A">
      <w:pPr>
        <w:pStyle w:val="ListParagraph"/>
        <w:numPr>
          <w:ilvl w:val="0"/>
          <w:numId w:val="11"/>
        </w:numPr>
      </w:pPr>
      <w:r>
        <w:t>Had to be built in the same tunnel from before upgrade – very constrained when adding magnets</w:t>
      </w:r>
    </w:p>
    <w:p w14:paraId="24FFC6C0" w14:textId="34A96AA9" w:rsidR="00262DA4" w:rsidRDefault="00262DA4" w:rsidP="00E87E0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26D9F7F" wp14:editId="7C7C5D45">
            <wp:extent cx="3619500" cy="3124200"/>
            <wp:effectExtent l="0" t="0" r="0" b="0"/>
            <wp:docPr id="640703573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03573" name="Picture 8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A15E" w14:textId="47B3149A" w:rsidR="00262DA4" w:rsidRDefault="00262DA4" w:rsidP="00262DA4">
      <w:pPr>
        <w:pStyle w:val="ListParagraph"/>
        <w:numPr>
          <w:ilvl w:val="1"/>
          <w:numId w:val="11"/>
        </w:numPr>
      </w:pPr>
      <w:r>
        <w:t>Insertion length shown</w:t>
      </w:r>
    </w:p>
    <w:p w14:paraId="3C9BFCF9" w14:textId="1053127D" w:rsidR="00262DA4" w:rsidRDefault="00262DA4" w:rsidP="00262DA4">
      <w:pPr>
        <w:pStyle w:val="ListParagraph"/>
        <w:numPr>
          <w:ilvl w:val="1"/>
          <w:numId w:val="11"/>
        </w:numPr>
      </w:pPr>
      <w:r>
        <w:t>Challenging header design – water to get into coils for cooling</w:t>
      </w:r>
    </w:p>
    <w:p w14:paraId="32AA9710" w14:textId="6DB24D45" w:rsidR="00262DA4" w:rsidRDefault="00262DA4" w:rsidP="00262DA4">
      <w:pPr>
        <w:pStyle w:val="ListParagraph"/>
        <w:numPr>
          <w:ilvl w:val="1"/>
          <w:numId w:val="11"/>
        </w:numPr>
      </w:pPr>
      <w:r>
        <w:t>All fit into very compact space and moved to side to make them cooled</w:t>
      </w:r>
    </w:p>
    <w:p w14:paraId="5B1E2B76" w14:textId="0BED01BB" w:rsidR="00262DA4" w:rsidRDefault="00262DA4" w:rsidP="00262DA4">
      <w:pPr>
        <w:pStyle w:val="ListParagraph"/>
        <w:numPr>
          <w:ilvl w:val="1"/>
          <w:numId w:val="11"/>
        </w:numPr>
      </w:pPr>
      <w:r>
        <w:t>2017 magnet design</w:t>
      </w:r>
    </w:p>
    <w:p w14:paraId="7FFDB6DA" w14:textId="17357132" w:rsidR="006C5225" w:rsidRDefault="006C5225" w:rsidP="00262DA4">
      <w:pPr>
        <w:pStyle w:val="ListParagraph"/>
        <w:numPr>
          <w:ilvl w:val="1"/>
          <w:numId w:val="11"/>
        </w:numPr>
      </w:pPr>
      <w:r>
        <w:t xml:space="preserve">Only Q1 and Q2 </w:t>
      </w:r>
      <w:proofErr w:type="gramStart"/>
      <w:r>
        <w:t>are  final</w:t>
      </w:r>
      <w:proofErr w:type="gramEnd"/>
      <w:r>
        <w:t xml:space="preserve">. For all other quads, significant changes were made, and you should look </w:t>
      </w:r>
    </w:p>
    <w:p w14:paraId="1FC65F3A" w14:textId="65B7371B" w:rsidR="00262DA4" w:rsidRDefault="00262DA4" w:rsidP="00262DA4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lastRenderedPageBreak/>
        <w:drawing>
          <wp:inline distT="0" distB="0" distL="0" distR="0" wp14:anchorId="40C9E8F7" wp14:editId="1CFB23A0">
            <wp:extent cx="4038600" cy="3136900"/>
            <wp:effectExtent l="0" t="0" r="0" b="0"/>
            <wp:docPr id="129852894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2894" name="Picture 9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FAAB" w14:textId="4847A619" w:rsidR="00262DA4" w:rsidRDefault="00262DA4" w:rsidP="00262DA4">
      <w:pPr>
        <w:pStyle w:val="ListParagraph"/>
        <w:numPr>
          <w:ilvl w:val="1"/>
          <w:numId w:val="11"/>
        </w:numPr>
      </w:pPr>
      <w:r>
        <w:t>Aperture about half of what we need, so need to scale</w:t>
      </w:r>
      <w:r w:rsidR="006C5225">
        <w:t xml:space="preserve"> for the 45 mm needed</w:t>
      </w:r>
    </w:p>
    <w:p w14:paraId="69A0A2CD" w14:textId="59588B7F" w:rsidR="00262DA4" w:rsidRDefault="00C8439F" w:rsidP="0011150A">
      <w:pPr>
        <w:pStyle w:val="ListParagraph"/>
        <w:numPr>
          <w:ilvl w:val="1"/>
          <w:numId w:val="11"/>
        </w:numPr>
      </w:pPr>
      <w:r>
        <w:t>Got to design reports to get real numbers</w:t>
      </w:r>
      <w:r w:rsidR="006C5225">
        <w:t xml:space="preserve"> for the other (not Q1 and Q2 magnets) magnets</w:t>
      </w:r>
    </w:p>
    <w:p w14:paraId="4299EE3C" w14:textId="4AC0B811" w:rsidR="00B7307E" w:rsidRDefault="00B7307E" w:rsidP="00B7307E">
      <w:pPr>
        <w:pStyle w:val="ListParagraph"/>
        <w:numPr>
          <w:ilvl w:val="2"/>
          <w:numId w:val="11"/>
        </w:numPr>
      </w:pPr>
      <w:r>
        <w:t>Other magnets are longer, these are the short ones (25 cm)</w:t>
      </w:r>
    </w:p>
    <w:p w14:paraId="3B60E1E1" w14:textId="1A4DEC40" w:rsidR="00C8439F" w:rsidRDefault="0011150A" w:rsidP="0011150A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A6D0095" wp14:editId="64A2B9D7">
            <wp:extent cx="4474724" cy="3819497"/>
            <wp:effectExtent l="0" t="0" r="0" b="3810"/>
            <wp:docPr id="655117937" name="Picture 1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17937" name="Picture 10" descr="Chart, line char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644" cy="382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4468" w14:textId="191A696F" w:rsidR="0011150A" w:rsidRDefault="0011150A" w:rsidP="0011150A">
      <w:pPr>
        <w:pStyle w:val="ListParagraph"/>
        <w:numPr>
          <w:ilvl w:val="1"/>
          <w:numId w:val="11"/>
        </w:numPr>
      </w:pPr>
      <w:r>
        <w:t>Tried to run Q1 saturation – good around 90-100% efficiency</w:t>
      </w:r>
    </w:p>
    <w:p w14:paraId="5ACFC65C" w14:textId="3F58B3F4" w:rsidR="0011150A" w:rsidRDefault="0011150A" w:rsidP="0011150A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8FC7693" wp14:editId="5ED830F0">
            <wp:extent cx="4997585" cy="2587848"/>
            <wp:effectExtent l="0" t="0" r="0" b="3175"/>
            <wp:docPr id="238169839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69839" name="Picture 11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243" cy="25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0F36" w14:textId="478858EA" w:rsidR="00421FF8" w:rsidRDefault="00421FF8" w:rsidP="008373FA">
      <w:pPr>
        <w:pStyle w:val="ListParagraph"/>
        <w:numPr>
          <w:ilvl w:val="1"/>
          <w:numId w:val="11"/>
        </w:numPr>
      </w:pPr>
      <w:r>
        <w:t>Insertion length is ~25 cm</w:t>
      </w:r>
    </w:p>
    <w:p w14:paraId="1586F74A" w14:textId="3322810E" w:rsidR="00421FF8" w:rsidRDefault="00421FF8" w:rsidP="008373FA">
      <w:pPr>
        <w:pStyle w:val="ListParagraph"/>
        <w:numPr>
          <w:ilvl w:val="1"/>
          <w:numId w:val="11"/>
        </w:numPr>
      </w:pPr>
      <w:r>
        <w:t>Gradient at about 80 T/m</w:t>
      </w:r>
    </w:p>
    <w:p w14:paraId="1F50ABF5" w14:textId="2D96CDEF" w:rsidR="0011150A" w:rsidRDefault="008373FA" w:rsidP="008373FA">
      <w:pPr>
        <w:pStyle w:val="ListParagraph"/>
        <w:numPr>
          <w:ilvl w:val="1"/>
          <w:numId w:val="11"/>
        </w:numPr>
      </w:pPr>
      <w:r>
        <w:t>Degrade by about 4 for similar magnet design with our aperture requirements</w:t>
      </w:r>
    </w:p>
    <w:p w14:paraId="4947779F" w14:textId="6BF7DAAB" w:rsidR="008373FA" w:rsidRDefault="008373FA" w:rsidP="008373FA">
      <w:pPr>
        <w:pStyle w:val="ListParagraph"/>
        <w:numPr>
          <w:ilvl w:val="1"/>
          <w:numId w:val="11"/>
        </w:numPr>
      </w:pPr>
      <w:r>
        <w:t xml:space="preserve">Gives about 2 </w:t>
      </w:r>
      <w:proofErr w:type="spellStart"/>
      <w:r>
        <w:t>kG</w:t>
      </w:r>
      <w:proofErr w:type="spellEnd"/>
      <w:r>
        <w:t>/cm</w:t>
      </w:r>
      <w:r w:rsidR="00421FF8">
        <w:t xml:space="preserve"> after aperture change</w:t>
      </w:r>
    </w:p>
    <w:p w14:paraId="47000AC8" w14:textId="664969C0" w:rsidR="008373FA" w:rsidRDefault="002724D8" w:rsidP="008373FA">
      <w:pPr>
        <w:pStyle w:val="ListParagraph"/>
        <w:numPr>
          <w:ilvl w:val="0"/>
          <w:numId w:val="11"/>
        </w:numPr>
      </w:pPr>
      <w:r>
        <w:t>Alex B – our aperture is not that large, right?</w:t>
      </w:r>
      <w:r w:rsidR="000C5575">
        <w:t xml:space="preserve"> Isn’t it 2.2 cm diameter?</w:t>
      </w:r>
    </w:p>
    <w:p w14:paraId="0576C7CF" w14:textId="5FE75054" w:rsidR="000C5575" w:rsidRDefault="000C5575" w:rsidP="000C5575">
      <w:pPr>
        <w:pStyle w:val="ListParagraph"/>
        <w:numPr>
          <w:ilvl w:val="1"/>
          <w:numId w:val="11"/>
        </w:numPr>
      </w:pPr>
      <w:r>
        <w:t>No, it’s 2.2 cm radius</w:t>
      </w:r>
    </w:p>
    <w:p w14:paraId="7E5AF813" w14:textId="6C87E136" w:rsidR="000C5575" w:rsidRDefault="000C5575" w:rsidP="000C5575">
      <w:pPr>
        <w:pStyle w:val="ListParagraph"/>
        <w:numPr>
          <w:ilvl w:val="1"/>
          <w:numId w:val="11"/>
        </w:numPr>
      </w:pPr>
      <w:r>
        <w:t>Ryan, I think we have roughly 1.5” beam pipe. Will find photo</w:t>
      </w:r>
    </w:p>
    <w:p w14:paraId="40333E49" w14:textId="7CB34B05" w:rsidR="002724D8" w:rsidRDefault="002724D8" w:rsidP="008373FA">
      <w:pPr>
        <w:pStyle w:val="ListParagraph"/>
        <w:numPr>
          <w:ilvl w:val="0"/>
          <w:numId w:val="11"/>
        </w:numPr>
      </w:pPr>
      <w:r>
        <w:t xml:space="preserve">Scott – </w:t>
      </w:r>
      <w:r w:rsidR="00A003E9">
        <w:t>Made statement that gradient would go quadratically – wouldn’t it be linear?</w:t>
      </w:r>
    </w:p>
    <w:p w14:paraId="48F02507" w14:textId="4790EB44" w:rsidR="002724D8" w:rsidRDefault="00A003E9" w:rsidP="002724D8">
      <w:pPr>
        <w:pStyle w:val="ListParagraph"/>
        <w:numPr>
          <w:ilvl w:val="1"/>
          <w:numId w:val="11"/>
        </w:numPr>
      </w:pPr>
      <w:r>
        <w:t>Apparently, r</w:t>
      </w:r>
      <w:r w:rsidR="002724D8">
        <w:t>e-checked from USPAS</w:t>
      </w:r>
      <w:r>
        <w:t>, goes as 1/r^2. Had assumed constant, but apparently not</w:t>
      </w:r>
    </w:p>
    <w:p w14:paraId="753266AD" w14:textId="370282B0" w:rsidR="008E6410" w:rsidRDefault="008E6410" w:rsidP="002724D8">
      <w:pPr>
        <w:pStyle w:val="ListParagraph"/>
        <w:numPr>
          <w:ilvl w:val="1"/>
          <w:numId w:val="11"/>
        </w:numPr>
      </w:pPr>
      <w:r>
        <w:t>Same pole tip, increase radius, goes like r^2</w:t>
      </w:r>
    </w:p>
    <w:p w14:paraId="55031D41" w14:textId="5F411767" w:rsidR="008E6410" w:rsidRDefault="008E6410" w:rsidP="002724D8">
      <w:pPr>
        <w:pStyle w:val="ListParagraph"/>
        <w:numPr>
          <w:ilvl w:val="1"/>
          <w:numId w:val="11"/>
        </w:numPr>
      </w:pPr>
      <w:r>
        <w:t>Stephen – could also add more amp-turns as well</w:t>
      </w:r>
    </w:p>
    <w:p w14:paraId="70E39225" w14:textId="2CB207F5" w:rsidR="002724D8" w:rsidRDefault="002724D8" w:rsidP="002724D8">
      <w:pPr>
        <w:pStyle w:val="ListParagraph"/>
        <w:numPr>
          <w:ilvl w:val="1"/>
          <w:numId w:val="11"/>
        </w:numPr>
      </w:pPr>
      <w:r>
        <w:t xml:space="preserve">But at given radius, the magnitude of the field </w:t>
      </w:r>
      <w:r w:rsidR="00473E34">
        <w:t xml:space="preserve">in a quad </w:t>
      </w:r>
      <w:r>
        <w:t xml:space="preserve">is proportional to radius. </w:t>
      </w:r>
      <w:proofErr w:type="gramStart"/>
      <w:r>
        <w:t>So</w:t>
      </w:r>
      <w:proofErr w:type="gramEnd"/>
      <w:r>
        <w:t xml:space="preserve"> field at the end of the iron is just gradient time radius</w:t>
      </w:r>
    </w:p>
    <w:p w14:paraId="7EE79220" w14:textId="381F967A" w:rsidR="002724D8" w:rsidRDefault="002724D8" w:rsidP="002724D8">
      <w:pPr>
        <w:pStyle w:val="ListParagraph"/>
        <w:numPr>
          <w:ilvl w:val="2"/>
          <w:numId w:val="11"/>
        </w:numPr>
      </w:pPr>
      <w:proofErr w:type="gramStart"/>
      <w:r>
        <w:t>So</w:t>
      </w:r>
      <w:proofErr w:type="gramEnd"/>
      <w:r>
        <w:t xml:space="preserve"> if quadratic, something else going on</w:t>
      </w:r>
    </w:p>
    <w:p w14:paraId="5ED05D51" w14:textId="4B779463" w:rsidR="00D21EFB" w:rsidRDefault="00D21EFB" w:rsidP="00D21EFB">
      <w:pPr>
        <w:pStyle w:val="ListParagraph"/>
        <w:numPr>
          <w:ilvl w:val="1"/>
          <w:numId w:val="11"/>
        </w:numPr>
      </w:pPr>
      <w:r>
        <w:t>Nick – was talking about gradient</w:t>
      </w:r>
      <w:r w:rsidR="002D4164">
        <w:t xml:space="preserve"> – assume keep pole tips same</w:t>
      </w:r>
    </w:p>
    <w:p w14:paraId="08131837" w14:textId="62E02D7C" w:rsidR="002D4164" w:rsidRDefault="002D4164" w:rsidP="002D4164">
      <w:pPr>
        <w:pStyle w:val="ListParagraph"/>
        <w:numPr>
          <w:ilvl w:val="2"/>
          <w:numId w:val="11"/>
        </w:numPr>
      </w:pPr>
      <w:r>
        <w:t xml:space="preserve">Multipole content </w:t>
      </w:r>
      <w:proofErr w:type="gramStart"/>
      <w:r>
        <w:t>pretty important</w:t>
      </w:r>
      <w:proofErr w:type="gramEnd"/>
      <w:r>
        <w:t xml:space="preserve"> as well – satisfied at smaller aperture</w:t>
      </w:r>
    </w:p>
    <w:p w14:paraId="5785F17D" w14:textId="2247515A" w:rsidR="002D4164" w:rsidRDefault="002D4164" w:rsidP="002D4164">
      <w:pPr>
        <w:pStyle w:val="ListParagraph"/>
        <w:numPr>
          <w:ilvl w:val="1"/>
          <w:numId w:val="11"/>
        </w:numPr>
      </w:pPr>
      <w:r>
        <w:t>Alex – if good enough for light source, good enough for us</w:t>
      </w:r>
    </w:p>
    <w:p w14:paraId="6EBE031D" w14:textId="5F7302AF" w:rsidR="005C64EC" w:rsidRDefault="005C64EC" w:rsidP="005C64EC">
      <w:pPr>
        <w:pStyle w:val="ListParagraph"/>
        <w:numPr>
          <w:ilvl w:val="0"/>
          <w:numId w:val="11"/>
        </w:numPr>
      </w:pPr>
      <w:r>
        <w:t xml:space="preserve">Scott – </w:t>
      </w:r>
      <w:r w:rsidR="00EA2DE8">
        <w:t xml:space="preserve">interesting design: </w:t>
      </w:r>
      <w:r>
        <w:t>mag length far shorter than physical, but tuck coils under the vacuum. That gives you a more compact transverse magnet</w:t>
      </w:r>
      <w:r w:rsidR="00EA2DE8">
        <w:t xml:space="preserve">. Slick idea. </w:t>
      </w:r>
    </w:p>
    <w:p w14:paraId="7050C139" w14:textId="07CD6C70" w:rsidR="00FE2EA9" w:rsidRDefault="00FE2EA9" w:rsidP="005C64EC">
      <w:pPr>
        <w:pStyle w:val="ListParagraph"/>
        <w:numPr>
          <w:ilvl w:val="0"/>
          <w:numId w:val="11"/>
        </w:numPr>
      </w:pPr>
      <w:r>
        <w:t>Stephen – does effective length mean you get less integrated strength though?</w:t>
      </w:r>
    </w:p>
    <w:p w14:paraId="33E061CA" w14:textId="73D33094" w:rsidR="00FE2EA9" w:rsidRDefault="00FE2EA9" w:rsidP="00FE2EA9">
      <w:pPr>
        <w:pStyle w:val="ListParagraph"/>
        <w:numPr>
          <w:ilvl w:val="1"/>
          <w:numId w:val="11"/>
        </w:numPr>
      </w:pPr>
      <w:r>
        <w:t>Yes – basically these are 25 cm slots with 21 cm Leff – about right</w:t>
      </w:r>
    </w:p>
    <w:p w14:paraId="24470F4B" w14:textId="52568184" w:rsidR="005953A7" w:rsidRDefault="005953A7" w:rsidP="005953A7">
      <w:pPr>
        <w:pStyle w:val="ListParagraph"/>
        <w:numPr>
          <w:ilvl w:val="0"/>
          <w:numId w:val="11"/>
        </w:numPr>
      </w:pPr>
      <w:r>
        <w:t>Scott – confusing in Alex’s table – quoting gradient without relative length</w:t>
      </w:r>
    </w:p>
    <w:p w14:paraId="113C161A" w14:textId="218FFADD" w:rsidR="005953A7" w:rsidRDefault="005953A7" w:rsidP="005953A7">
      <w:pPr>
        <w:pStyle w:val="ListParagraph"/>
        <w:numPr>
          <w:ilvl w:val="1"/>
          <w:numId w:val="11"/>
        </w:numPr>
      </w:pPr>
      <w:r>
        <w:t>Nick – integrated field divided out</w:t>
      </w:r>
    </w:p>
    <w:p w14:paraId="747945AD" w14:textId="32587251" w:rsidR="005953A7" w:rsidRDefault="005953A7" w:rsidP="005953A7">
      <w:pPr>
        <w:pStyle w:val="ListParagraph"/>
        <w:numPr>
          <w:ilvl w:val="1"/>
          <w:numId w:val="11"/>
        </w:numPr>
      </w:pPr>
      <w:r>
        <w:t>Alex – yes, assumed same length</w:t>
      </w:r>
    </w:p>
    <w:p w14:paraId="086BC35D" w14:textId="290508D2" w:rsidR="005953A7" w:rsidRDefault="005953A7" w:rsidP="005953A7">
      <w:pPr>
        <w:pStyle w:val="ListParagraph"/>
        <w:numPr>
          <w:ilvl w:val="1"/>
          <w:numId w:val="11"/>
        </w:numPr>
      </w:pPr>
      <w:r>
        <w:t>Nick – fringe field fall off</w:t>
      </w:r>
    </w:p>
    <w:p w14:paraId="7A262334" w14:textId="4022990D" w:rsidR="00EC2C56" w:rsidRDefault="00EC2C56" w:rsidP="00EC2C56">
      <w:pPr>
        <w:pStyle w:val="ListParagraph"/>
        <w:numPr>
          <w:ilvl w:val="0"/>
          <w:numId w:val="11"/>
        </w:numPr>
      </w:pPr>
      <w:r>
        <w:t>Longitudinal space is 89.5 cm</w:t>
      </w:r>
    </w:p>
    <w:p w14:paraId="2370EADF" w14:textId="27005190" w:rsidR="00586A2D" w:rsidRDefault="00586A2D" w:rsidP="00EC2C56">
      <w:pPr>
        <w:pStyle w:val="ListParagraph"/>
        <w:numPr>
          <w:ilvl w:val="0"/>
          <w:numId w:val="11"/>
        </w:numPr>
      </w:pPr>
      <w:r>
        <w:t>Ryan – ID of 40 mm for the smaller new design. Could go down to 40 mm. 43.68 mm ID is closer to what we have now. Tech note is in the shared area for this.</w:t>
      </w:r>
    </w:p>
    <w:p w14:paraId="0EFF9A2A" w14:textId="74BE3C77" w:rsidR="00D930E5" w:rsidRDefault="00D930E5" w:rsidP="00D930E5">
      <w:pPr>
        <w:pStyle w:val="ListParagraph"/>
        <w:numPr>
          <w:ilvl w:val="1"/>
          <w:numId w:val="11"/>
        </w:numPr>
      </w:pPr>
      <w:r>
        <w:t>Dejan – that’s enormous!</w:t>
      </w:r>
    </w:p>
    <w:p w14:paraId="12328768" w14:textId="738ADB6F" w:rsidR="009010BF" w:rsidRDefault="009010BF" w:rsidP="009010BF">
      <w:pPr>
        <w:pStyle w:val="ListParagraph"/>
        <w:numPr>
          <w:ilvl w:val="0"/>
          <w:numId w:val="11"/>
        </w:numPr>
      </w:pPr>
      <w:r>
        <w:t>Alex – we can go smaller for 22 GeV</w:t>
      </w:r>
    </w:p>
    <w:p w14:paraId="79AED058" w14:textId="4CB32F21" w:rsidR="009010BF" w:rsidRDefault="009010BF" w:rsidP="009010BF">
      <w:pPr>
        <w:pStyle w:val="ListParagraph"/>
        <w:numPr>
          <w:ilvl w:val="0"/>
          <w:numId w:val="11"/>
        </w:numPr>
      </w:pPr>
      <w:r>
        <w:t xml:space="preserve">Ryan – yes, but Next Gen BPMs isn’t changing all the hardware. Lots of </w:t>
      </w:r>
      <w:proofErr w:type="spellStart"/>
      <w:r>
        <w:t>striplines</w:t>
      </w:r>
      <w:proofErr w:type="spellEnd"/>
      <w:r>
        <w:t xml:space="preserve"> are staying in. </w:t>
      </w:r>
      <w:proofErr w:type="gramStart"/>
      <w:r>
        <w:t>So</w:t>
      </w:r>
      <w:proofErr w:type="gramEnd"/>
      <w:r>
        <w:t xml:space="preserve"> if we shrink aperture, all BPMs will need to be changed</w:t>
      </w:r>
    </w:p>
    <w:p w14:paraId="28FCF31E" w14:textId="7839C9D4" w:rsidR="009010BF" w:rsidRDefault="009010BF" w:rsidP="009010BF">
      <w:pPr>
        <w:pStyle w:val="ListParagraph"/>
        <w:numPr>
          <w:ilvl w:val="1"/>
          <w:numId w:val="11"/>
        </w:numPr>
      </w:pPr>
      <w:r>
        <w:lastRenderedPageBreak/>
        <w:t>Dejan – we can use buttons</w:t>
      </w:r>
    </w:p>
    <w:p w14:paraId="216105E0" w14:textId="43477C8C" w:rsidR="009010BF" w:rsidRDefault="009010BF" w:rsidP="009010BF">
      <w:pPr>
        <w:pStyle w:val="ListParagraph"/>
        <w:numPr>
          <w:ilvl w:val="1"/>
          <w:numId w:val="11"/>
        </w:numPr>
      </w:pPr>
      <w:r>
        <w:t xml:space="preserve">Ryan – we’re not. </w:t>
      </w:r>
    </w:p>
    <w:p w14:paraId="5E99B1C5" w14:textId="505921F5" w:rsidR="000259B8" w:rsidRDefault="007307CA" w:rsidP="005C64EC">
      <w:pPr>
        <w:pStyle w:val="ListParagraph"/>
        <w:numPr>
          <w:ilvl w:val="0"/>
          <w:numId w:val="11"/>
        </w:numPr>
      </w:pPr>
      <w:r>
        <w:t xml:space="preserve">Dejan – I think Jay was right! </w:t>
      </w:r>
      <w:r w:rsidR="005C5FBB">
        <w:t xml:space="preserve">Hard to get these fields! </w:t>
      </w:r>
      <w:r>
        <w:t>I think we need to drop the ID to 20 mm</w:t>
      </w:r>
      <w:r w:rsidR="000E31CD">
        <w:t xml:space="preserve"> ID</w:t>
      </w:r>
    </w:p>
    <w:p w14:paraId="2FA6BD2E" w14:textId="76B1DD16" w:rsidR="00FD125A" w:rsidRDefault="00FD125A" w:rsidP="00FD125A">
      <w:pPr>
        <w:pStyle w:val="ListParagraph"/>
        <w:numPr>
          <w:ilvl w:val="1"/>
          <w:numId w:val="11"/>
        </w:numPr>
      </w:pPr>
      <w:r>
        <w:t>Alex – Agreed</w:t>
      </w:r>
    </w:p>
    <w:p w14:paraId="25EAB8EC" w14:textId="5E9B6C21" w:rsidR="00FD125A" w:rsidRDefault="00FD125A" w:rsidP="00FD125A">
      <w:pPr>
        <w:pStyle w:val="ListParagraph"/>
        <w:numPr>
          <w:ilvl w:val="0"/>
          <w:numId w:val="11"/>
        </w:numPr>
      </w:pPr>
      <w:r>
        <w:t>Scott – ask the right people if that’s OK.</w:t>
      </w:r>
    </w:p>
    <w:p w14:paraId="33F2CEDD" w14:textId="30E3DAFC" w:rsidR="00FD125A" w:rsidRDefault="00FD125A" w:rsidP="00FD125A">
      <w:pPr>
        <w:pStyle w:val="ListParagraph"/>
        <w:numPr>
          <w:ilvl w:val="1"/>
          <w:numId w:val="11"/>
        </w:numPr>
      </w:pPr>
      <w:r>
        <w:t>Bunch current concerns</w:t>
      </w:r>
    </w:p>
    <w:p w14:paraId="401DC0B7" w14:textId="3BD43507" w:rsidR="00FD125A" w:rsidRDefault="00FD125A" w:rsidP="00FD125A">
      <w:pPr>
        <w:pStyle w:val="ListParagraph"/>
        <w:numPr>
          <w:ilvl w:val="1"/>
          <w:numId w:val="11"/>
        </w:numPr>
      </w:pPr>
      <w:r>
        <w:t>Ryan – already have problems with field emission at ends of cryomodules b/c mismatch of beam pipes in cold/warm transitions</w:t>
      </w:r>
    </w:p>
    <w:p w14:paraId="2F8C0674" w14:textId="25F3A438" w:rsidR="00FD125A" w:rsidRDefault="00FD125A" w:rsidP="00FD125A">
      <w:pPr>
        <w:pStyle w:val="ListParagraph"/>
        <w:numPr>
          <w:ilvl w:val="2"/>
          <w:numId w:val="11"/>
        </w:numPr>
      </w:pPr>
      <w:r>
        <w:t>Scott – probably outside of the area where we’d have to worry about it. The taper would have to happen in the warm region</w:t>
      </w:r>
    </w:p>
    <w:p w14:paraId="0C475166" w14:textId="33A62B43" w:rsidR="00C43707" w:rsidRDefault="00C43707" w:rsidP="00FD125A">
      <w:pPr>
        <w:pStyle w:val="ListParagraph"/>
        <w:numPr>
          <w:ilvl w:val="2"/>
          <w:numId w:val="11"/>
        </w:numPr>
      </w:pPr>
      <w:r>
        <w:t>Presumably, not worried about field emission. Worried more about short range wakes</w:t>
      </w:r>
    </w:p>
    <w:p w14:paraId="255FB0D2" w14:textId="7D5BBD71" w:rsidR="00C43707" w:rsidRDefault="00C43707" w:rsidP="00FD125A">
      <w:pPr>
        <w:pStyle w:val="ListParagraph"/>
        <w:numPr>
          <w:ilvl w:val="2"/>
          <w:numId w:val="11"/>
        </w:numPr>
      </w:pPr>
      <w:r>
        <w:t xml:space="preserve">Alex – bunches are </w:t>
      </w:r>
      <w:proofErr w:type="gramStart"/>
      <w:r>
        <w:t>pretty long</w:t>
      </w:r>
      <w:proofErr w:type="gramEnd"/>
    </w:p>
    <w:p w14:paraId="1270B6CF" w14:textId="1468DA1B" w:rsidR="00C43707" w:rsidRDefault="00C43707" w:rsidP="00C43707">
      <w:pPr>
        <w:pStyle w:val="ListParagraph"/>
        <w:numPr>
          <w:ilvl w:val="1"/>
          <w:numId w:val="11"/>
        </w:numPr>
      </w:pPr>
      <w:r>
        <w:t xml:space="preserve">Ryan – but we’d have to change everything on the girder. </w:t>
      </w:r>
    </w:p>
    <w:p w14:paraId="5B514C9D" w14:textId="0A697674" w:rsidR="003878DC" w:rsidRDefault="003878DC" w:rsidP="00C43707">
      <w:pPr>
        <w:pStyle w:val="ListParagraph"/>
        <w:numPr>
          <w:ilvl w:val="1"/>
          <w:numId w:val="11"/>
        </w:numPr>
      </w:pPr>
      <w:r>
        <w:t xml:space="preserve">Dejan – </w:t>
      </w:r>
      <w:proofErr w:type="gramStart"/>
      <w:r>
        <w:t>has to</w:t>
      </w:r>
      <w:proofErr w:type="gramEnd"/>
      <w:r>
        <w:t xml:space="preserve"> be tapered</w:t>
      </w:r>
    </w:p>
    <w:p w14:paraId="0043D8C1" w14:textId="2DB958B5" w:rsidR="003878DC" w:rsidRDefault="003878DC" w:rsidP="00C43707">
      <w:pPr>
        <w:pStyle w:val="ListParagraph"/>
        <w:numPr>
          <w:ilvl w:val="1"/>
          <w:numId w:val="11"/>
        </w:numPr>
      </w:pPr>
      <w:r>
        <w:t>Scott – going to lose 20 cm (10 on each end) from taper</w:t>
      </w:r>
    </w:p>
    <w:p w14:paraId="47601C77" w14:textId="4A829036" w:rsidR="003878DC" w:rsidRDefault="003878DC" w:rsidP="003878DC">
      <w:pPr>
        <w:pStyle w:val="ListParagraph"/>
        <w:numPr>
          <w:ilvl w:val="2"/>
          <w:numId w:val="11"/>
        </w:numPr>
      </w:pPr>
      <w:r>
        <w:t>Ryan – so 89.5 to 69.5 cm</w:t>
      </w:r>
    </w:p>
    <w:p w14:paraId="6546F529" w14:textId="2D20939C" w:rsidR="003878DC" w:rsidRDefault="003878DC" w:rsidP="003878DC">
      <w:pPr>
        <w:pStyle w:val="ListParagraph"/>
        <w:numPr>
          <w:ilvl w:val="3"/>
          <w:numId w:val="11"/>
        </w:numPr>
      </w:pPr>
      <w:r>
        <w:t>Probably more beneficial to look at optics changes first before we try to change everything</w:t>
      </w:r>
    </w:p>
    <w:p w14:paraId="452BA6C8" w14:textId="3CC75C24" w:rsidR="00540A47" w:rsidRDefault="003878DC" w:rsidP="00540A47">
      <w:pPr>
        <w:pStyle w:val="ListParagraph"/>
        <w:numPr>
          <w:ilvl w:val="3"/>
          <w:numId w:val="11"/>
        </w:numPr>
      </w:pPr>
      <w:r>
        <w:t>Dejan – I think Alex did it the best way we could. Problem is the LINAC has a large energy range, not easy to do this at all</w:t>
      </w:r>
    </w:p>
    <w:p w14:paraId="321BA3AC" w14:textId="6FE1FF98" w:rsidR="00540A47" w:rsidRDefault="00540A47" w:rsidP="00540A47">
      <w:pPr>
        <w:pStyle w:val="ListParagraph"/>
        <w:numPr>
          <w:ilvl w:val="1"/>
          <w:numId w:val="11"/>
        </w:numPr>
      </w:pPr>
      <w:r>
        <w:t>Alex – started Strong focusing, then weak, back to strong</w:t>
      </w:r>
    </w:p>
    <w:p w14:paraId="5D47975E" w14:textId="24ACFFCA" w:rsidR="001F78D9" w:rsidRDefault="001F78D9" w:rsidP="001F78D9">
      <w:pPr>
        <w:pStyle w:val="ListParagraph"/>
        <w:numPr>
          <w:ilvl w:val="0"/>
          <w:numId w:val="11"/>
        </w:numPr>
      </w:pPr>
      <w:r>
        <w:t>Alex – as Ryan said, we could maybe find something in between weak and strong focusing, but weighted toward strong</w:t>
      </w:r>
    </w:p>
    <w:p w14:paraId="0A962333" w14:textId="164283D9" w:rsidR="001F78D9" w:rsidRDefault="001F78D9" w:rsidP="005C64EC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0C8E650" wp14:editId="1BDDBE07">
            <wp:extent cx="5787957" cy="2124931"/>
            <wp:effectExtent l="0" t="0" r="3810" b="0"/>
            <wp:docPr id="1978038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3875" name="Picture 1978038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887" cy="212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AFE1B" w14:textId="25A84322" w:rsidR="00C86DD3" w:rsidRDefault="00C86DD3" w:rsidP="00C86DD3">
      <w:pPr>
        <w:pStyle w:val="ListParagraph"/>
        <w:numPr>
          <w:ilvl w:val="1"/>
          <w:numId w:val="11"/>
        </w:numPr>
      </w:pPr>
      <w:r>
        <w:t xml:space="preserve">Flange-to-flange is 89.5 cm. </w:t>
      </w:r>
    </w:p>
    <w:p w14:paraId="5F1C10DF" w14:textId="2F14658B" w:rsidR="00C86DD3" w:rsidRDefault="00C86DD3" w:rsidP="00C86DD3">
      <w:pPr>
        <w:pStyle w:val="ListParagraph"/>
        <w:numPr>
          <w:ilvl w:val="1"/>
          <w:numId w:val="11"/>
        </w:numPr>
      </w:pPr>
      <w:r>
        <w:t>Scott – that’s BAD. Look at what you have in there. Two bellows (~10 cm). Need at least one of those.</w:t>
      </w:r>
    </w:p>
    <w:p w14:paraId="56485D37" w14:textId="2D76FDE6" w:rsidR="00C86DD3" w:rsidRDefault="00C86DD3" w:rsidP="00C86DD3">
      <w:pPr>
        <w:pStyle w:val="ListParagraph"/>
        <w:numPr>
          <w:ilvl w:val="2"/>
          <w:numId w:val="11"/>
        </w:numPr>
      </w:pPr>
      <w:r>
        <w:t xml:space="preserve">Have a </w:t>
      </w:r>
      <w:proofErr w:type="spellStart"/>
      <w:r>
        <w:t>stripline</w:t>
      </w:r>
      <w:proofErr w:type="spellEnd"/>
      <w:r>
        <w:t>?</w:t>
      </w:r>
    </w:p>
    <w:p w14:paraId="4FC18988" w14:textId="5A8C45E3" w:rsidR="00C86DD3" w:rsidRDefault="00C86DD3" w:rsidP="00C86DD3">
      <w:pPr>
        <w:pStyle w:val="ListParagraph"/>
        <w:numPr>
          <w:ilvl w:val="3"/>
          <w:numId w:val="11"/>
        </w:numPr>
      </w:pPr>
      <w:r>
        <w:t>Underneath the strapped-on coils</w:t>
      </w:r>
    </w:p>
    <w:p w14:paraId="13F24052" w14:textId="4BAEC5CB" w:rsidR="00C86DD3" w:rsidRDefault="00C86DD3" w:rsidP="00C86DD3">
      <w:pPr>
        <w:pStyle w:val="ListParagraph"/>
        <w:numPr>
          <w:ilvl w:val="0"/>
          <w:numId w:val="11"/>
        </w:numPr>
      </w:pPr>
      <w:r>
        <w:t xml:space="preserve">Scott – so do you need </w:t>
      </w:r>
      <w:proofErr w:type="spellStart"/>
      <w:r>
        <w:t>striplines</w:t>
      </w:r>
      <w:proofErr w:type="spellEnd"/>
      <w:r>
        <w:t xml:space="preserve"> b/c current?</w:t>
      </w:r>
    </w:p>
    <w:p w14:paraId="16DD2870" w14:textId="1C5BC5FE" w:rsidR="00C86DD3" w:rsidRDefault="00C86DD3" w:rsidP="00C86DD3">
      <w:pPr>
        <w:pStyle w:val="ListParagraph"/>
        <w:numPr>
          <w:ilvl w:val="1"/>
          <w:numId w:val="11"/>
        </w:numPr>
      </w:pPr>
      <w:r>
        <w:t>Ryan – so when we increase energy, we’ll also need to drop current to stay in the total power limit.</w:t>
      </w:r>
    </w:p>
    <w:p w14:paraId="09386B51" w14:textId="0AD1EDB4" w:rsidR="00C86DD3" w:rsidRDefault="00C86DD3" w:rsidP="00C86DD3">
      <w:pPr>
        <w:pStyle w:val="ListParagraph"/>
        <w:numPr>
          <w:ilvl w:val="2"/>
          <w:numId w:val="11"/>
        </w:numPr>
      </w:pPr>
      <w:r>
        <w:t>As is now, Hall B flies blind due to low current except in tune mode.</w:t>
      </w:r>
    </w:p>
    <w:p w14:paraId="2CEB24CB" w14:textId="63F66662" w:rsidR="00C86DD3" w:rsidRDefault="00C86DD3" w:rsidP="00C86DD3">
      <w:pPr>
        <w:pStyle w:val="ListParagraph"/>
        <w:numPr>
          <w:ilvl w:val="2"/>
          <w:numId w:val="11"/>
        </w:numPr>
      </w:pPr>
      <w:r>
        <w:t>Our current will be lower</w:t>
      </w:r>
    </w:p>
    <w:p w14:paraId="0D325974" w14:textId="550FFE90" w:rsidR="00C86DD3" w:rsidRDefault="00C86DD3" w:rsidP="00C86DD3">
      <w:pPr>
        <w:pStyle w:val="ListParagraph"/>
        <w:numPr>
          <w:ilvl w:val="1"/>
          <w:numId w:val="11"/>
        </w:numPr>
      </w:pPr>
      <w:r>
        <w:t xml:space="preserve">Scott – that tells me that you cannot do buttons here. </w:t>
      </w:r>
      <w:proofErr w:type="gramStart"/>
      <w:r>
        <w:t>Have to</w:t>
      </w:r>
      <w:proofErr w:type="gramEnd"/>
      <w:r>
        <w:t xml:space="preserve"> do </w:t>
      </w:r>
      <w:proofErr w:type="spellStart"/>
      <w:r>
        <w:t>striplines</w:t>
      </w:r>
      <w:proofErr w:type="spellEnd"/>
      <w:r>
        <w:t xml:space="preserve"> b/c current. That’s real estate. That’s another 7-10 cm on a </w:t>
      </w:r>
      <w:proofErr w:type="spellStart"/>
      <w:r>
        <w:t>stripline</w:t>
      </w:r>
      <w:proofErr w:type="spellEnd"/>
    </w:p>
    <w:p w14:paraId="2C05D8F7" w14:textId="0B13E248" w:rsidR="00C86DD3" w:rsidRDefault="00C86DD3" w:rsidP="00C86DD3">
      <w:pPr>
        <w:pStyle w:val="ListParagraph"/>
        <w:numPr>
          <w:ilvl w:val="1"/>
          <w:numId w:val="11"/>
        </w:numPr>
      </w:pPr>
      <w:r>
        <w:lastRenderedPageBreak/>
        <w:t xml:space="preserve">Ryan – there are space concerns. Maybe there’s a clever way to make the BPM inside the quads </w:t>
      </w:r>
      <w:proofErr w:type="spellStart"/>
      <w:r>
        <w:t>somehoe</w:t>
      </w:r>
      <w:proofErr w:type="spellEnd"/>
      <w:r>
        <w:t>?</w:t>
      </w:r>
    </w:p>
    <w:p w14:paraId="61E0BD46" w14:textId="153138EB" w:rsidR="00611191" w:rsidRDefault="00C86DD3" w:rsidP="00611191">
      <w:pPr>
        <w:pStyle w:val="ListParagraph"/>
        <w:numPr>
          <w:ilvl w:val="1"/>
          <w:numId w:val="11"/>
        </w:numPr>
      </w:pPr>
      <w:r>
        <w:t xml:space="preserve">Scott – you need the aperture. </w:t>
      </w:r>
      <w:proofErr w:type="spellStart"/>
      <w:r>
        <w:t>Stripline</w:t>
      </w:r>
      <w:proofErr w:type="spellEnd"/>
      <w:r>
        <w:t xml:space="preserve"> will share inside aperture. Needs another cm radius or so. </w:t>
      </w:r>
      <w:proofErr w:type="gramStart"/>
      <w:r>
        <w:t>So</w:t>
      </w:r>
      <w:proofErr w:type="gramEnd"/>
      <w:r>
        <w:t xml:space="preserve"> no.</w:t>
      </w:r>
    </w:p>
    <w:p w14:paraId="5E3C633D" w14:textId="01D4B8C0" w:rsidR="00611191" w:rsidRDefault="00611191" w:rsidP="00611191">
      <w:pPr>
        <w:pStyle w:val="ListParagraph"/>
        <w:numPr>
          <w:ilvl w:val="0"/>
          <w:numId w:val="11"/>
        </w:numPr>
      </w:pPr>
      <w:r>
        <w:t>Alex – you can put them in between triplets</w:t>
      </w:r>
    </w:p>
    <w:p w14:paraId="657A49EC" w14:textId="26CC34AB" w:rsidR="00611191" w:rsidRDefault="00611191" w:rsidP="00611191">
      <w:pPr>
        <w:pStyle w:val="ListParagraph"/>
        <w:numPr>
          <w:ilvl w:val="1"/>
          <w:numId w:val="11"/>
        </w:numPr>
      </w:pPr>
      <w:r>
        <w:t xml:space="preserve">Scott – no. Buttons yet, but </w:t>
      </w:r>
      <w:proofErr w:type="spellStart"/>
      <w:r>
        <w:t>striplines</w:t>
      </w:r>
      <w:proofErr w:type="spellEnd"/>
      <w:r>
        <w:t xml:space="preserve">, you need at least 10 cm. </w:t>
      </w:r>
    </w:p>
    <w:p w14:paraId="2E796A7A" w14:textId="5B887BB9" w:rsidR="00611191" w:rsidRDefault="00611191" w:rsidP="00611191">
      <w:pPr>
        <w:pStyle w:val="ListParagraph"/>
        <w:numPr>
          <w:ilvl w:val="1"/>
          <w:numId w:val="11"/>
        </w:numPr>
      </w:pPr>
      <w:r>
        <w:t>Alex – we have 10 cm between magnets</w:t>
      </w:r>
    </w:p>
    <w:p w14:paraId="67C3136E" w14:textId="46D9C12C" w:rsidR="00611191" w:rsidRDefault="00611191" w:rsidP="00611191">
      <w:pPr>
        <w:pStyle w:val="ListParagraph"/>
        <w:numPr>
          <w:ilvl w:val="2"/>
          <w:numId w:val="11"/>
        </w:numPr>
      </w:pPr>
      <w:r>
        <w:t>Scott – but those aren’t real spaces.</w:t>
      </w:r>
    </w:p>
    <w:p w14:paraId="22BAEFA7" w14:textId="08B5E0AC" w:rsidR="007C6862" w:rsidRDefault="007C6862" w:rsidP="007C6862">
      <w:pPr>
        <w:pStyle w:val="ListParagraph"/>
        <w:numPr>
          <w:ilvl w:val="0"/>
          <w:numId w:val="11"/>
        </w:numPr>
      </w:pPr>
      <w:r>
        <w:t>Nick – BPMs were bellows. Complicated</w:t>
      </w:r>
    </w:p>
    <w:p w14:paraId="6AE9E890" w14:textId="308BB0E8" w:rsidR="007C6862" w:rsidRDefault="007C6862" w:rsidP="007C6862">
      <w:pPr>
        <w:pStyle w:val="ListParagraph"/>
        <w:numPr>
          <w:ilvl w:val="1"/>
          <w:numId w:val="11"/>
        </w:numPr>
      </w:pPr>
      <w:r>
        <w:t>Need a mech. Eng. To look at this</w:t>
      </w:r>
    </w:p>
    <w:p w14:paraId="44D3ABFF" w14:textId="16AF26AC" w:rsidR="005C586B" w:rsidRDefault="005C586B" w:rsidP="007C6862">
      <w:pPr>
        <w:pStyle w:val="ListParagraph"/>
        <w:numPr>
          <w:ilvl w:val="1"/>
          <w:numId w:val="11"/>
        </w:numPr>
      </w:pPr>
      <w:r>
        <w:t xml:space="preserve">2-20 </w:t>
      </w:r>
      <w:proofErr w:type="spellStart"/>
      <w:r>
        <w:t>nCoulombs</w:t>
      </w:r>
      <w:proofErr w:type="spellEnd"/>
      <w:r>
        <w:t xml:space="preserve"> in light sources</w:t>
      </w:r>
    </w:p>
    <w:p w14:paraId="76E28527" w14:textId="7A450AB0" w:rsidR="005D135A" w:rsidRDefault="005D135A" w:rsidP="007C6862">
      <w:pPr>
        <w:pStyle w:val="ListParagraph"/>
        <w:numPr>
          <w:ilvl w:val="1"/>
          <w:numId w:val="11"/>
        </w:numPr>
      </w:pPr>
      <w:r>
        <w:t xml:space="preserve">Maybe a </w:t>
      </w:r>
      <w:proofErr w:type="spellStart"/>
      <w:r>
        <w:t>stripline</w:t>
      </w:r>
      <w:proofErr w:type="spellEnd"/>
      <w:r>
        <w:t xml:space="preserve"> through quads. But need mech </w:t>
      </w:r>
      <w:proofErr w:type="spellStart"/>
      <w:r>
        <w:t>eng</w:t>
      </w:r>
      <w:proofErr w:type="spellEnd"/>
      <w:r>
        <w:t xml:space="preserve"> to look at the whole space as a unit</w:t>
      </w:r>
    </w:p>
    <w:p w14:paraId="1C95ED00" w14:textId="310499D9" w:rsidR="007677B7" w:rsidRDefault="007677B7" w:rsidP="005C64EC">
      <w:pPr>
        <w:pStyle w:val="ListParagraph"/>
        <w:numPr>
          <w:ilvl w:val="0"/>
          <w:numId w:val="11"/>
        </w:numPr>
      </w:pPr>
      <w:r>
        <w:t>Dejan – what is the distance you require for the energy range of moving the dipole field left and right?</w:t>
      </w:r>
    </w:p>
    <w:p w14:paraId="3F6726FE" w14:textId="1444D701" w:rsidR="00F06722" w:rsidRDefault="00F06722" w:rsidP="00F06722">
      <w:pPr>
        <w:pStyle w:val="ListParagraph"/>
        <w:numPr>
          <w:ilvl w:val="1"/>
          <w:numId w:val="11"/>
        </w:numPr>
      </w:pPr>
      <w:r>
        <w:t>If we assume you can go offline in cavities</w:t>
      </w:r>
    </w:p>
    <w:p w14:paraId="7C62B2F2" w14:textId="6D964A98" w:rsidR="00F06722" w:rsidRDefault="00F06722" w:rsidP="00F06722">
      <w:pPr>
        <w:pStyle w:val="ListParagraph"/>
        <w:numPr>
          <w:ilvl w:val="1"/>
          <w:numId w:val="11"/>
        </w:numPr>
      </w:pPr>
      <w:r>
        <w:t>Alex – oversimplified – used 90 cm, and fatter triplets</w:t>
      </w:r>
    </w:p>
    <w:p w14:paraId="798265D9" w14:textId="1D15FE74" w:rsidR="00F06722" w:rsidRDefault="00F06722" w:rsidP="00F06722">
      <w:pPr>
        <w:pStyle w:val="ListParagraph"/>
        <w:numPr>
          <w:ilvl w:val="1"/>
          <w:numId w:val="11"/>
        </w:numPr>
      </w:pPr>
      <w:r>
        <w:t xml:space="preserve">No, want to put a dipole field in the transverse plane? </w:t>
      </w:r>
      <w:r w:rsidR="00B728E7">
        <w:t>–</w:t>
      </w:r>
      <w:r>
        <w:t xml:space="preserve"> No</w:t>
      </w:r>
      <w:r w:rsidR="00514035">
        <w:t>, I don’t think so</w:t>
      </w:r>
    </w:p>
    <w:p w14:paraId="2552E5B4" w14:textId="75FEBBF9" w:rsidR="00C969BF" w:rsidRDefault="00C969BF" w:rsidP="00C969BF">
      <w:pPr>
        <w:pStyle w:val="ListParagraph"/>
        <w:numPr>
          <w:ilvl w:val="2"/>
          <w:numId w:val="11"/>
        </w:numPr>
      </w:pPr>
      <w:proofErr w:type="gramStart"/>
      <w:r>
        <w:t>Basically</w:t>
      </w:r>
      <w:proofErr w:type="gramEnd"/>
      <w:r>
        <w:t xml:space="preserve"> made gradients so can split and play with it</w:t>
      </w:r>
    </w:p>
    <w:p w14:paraId="1C635A1C" w14:textId="304583A0" w:rsidR="00B728E7" w:rsidRDefault="00B728E7" w:rsidP="00F06722">
      <w:pPr>
        <w:pStyle w:val="ListParagraph"/>
        <w:numPr>
          <w:ilvl w:val="1"/>
          <w:numId w:val="11"/>
        </w:numPr>
      </w:pPr>
      <w:r>
        <w:t>More and more, I’m inclined toward N</w:t>
      </w:r>
      <w:r w:rsidR="0001204F">
        <w:t>SLS</w:t>
      </w:r>
      <w:r>
        <w:t xml:space="preserve"> II magnet design</w:t>
      </w:r>
    </w:p>
    <w:p w14:paraId="2D5617AA" w14:textId="42383736" w:rsidR="006A6D69" w:rsidRDefault="006A6D69" w:rsidP="006A6D69">
      <w:pPr>
        <w:pStyle w:val="ListParagraph"/>
        <w:numPr>
          <w:ilvl w:val="2"/>
          <w:numId w:val="11"/>
        </w:numPr>
      </w:pPr>
      <w:r>
        <w:t xml:space="preserve">Like Timur’s </w:t>
      </w:r>
    </w:p>
    <w:p w14:paraId="63A579EF" w14:textId="5F1C9CBC" w:rsidR="00B728E7" w:rsidRDefault="00F50F7E" w:rsidP="00F06722">
      <w:pPr>
        <w:pStyle w:val="ListParagraph"/>
        <w:numPr>
          <w:ilvl w:val="1"/>
          <w:numId w:val="11"/>
        </w:numPr>
      </w:pPr>
      <w:r>
        <w:t xml:space="preserve">What can we do if we </w:t>
      </w:r>
      <w:r w:rsidR="00B728E7">
        <w:t>reduce to 10 mm IR</w:t>
      </w:r>
    </w:p>
    <w:p w14:paraId="3CC34EAC" w14:textId="7B0AE493" w:rsidR="007F1863" w:rsidRDefault="007F1863" w:rsidP="007F1863">
      <w:pPr>
        <w:pStyle w:val="ListParagraph"/>
        <w:numPr>
          <w:ilvl w:val="0"/>
          <w:numId w:val="11"/>
        </w:numPr>
      </w:pPr>
      <w:r>
        <w:t>Stephen – radiation is very high, not a good place to put PMs if you can avoid it</w:t>
      </w:r>
    </w:p>
    <w:p w14:paraId="16B6F3A5" w14:textId="029D6BF1" w:rsidR="00EC5326" w:rsidRDefault="00EC5326" w:rsidP="00EC5326">
      <w:pPr>
        <w:pStyle w:val="ListParagraph"/>
        <w:numPr>
          <w:ilvl w:val="1"/>
          <w:numId w:val="11"/>
        </w:numPr>
      </w:pPr>
      <w:r>
        <w:t xml:space="preserve">Radiation levels are </w:t>
      </w:r>
      <w:proofErr w:type="spellStart"/>
      <w:r>
        <w:t>xrays</w:t>
      </w:r>
      <w:proofErr w:type="spellEnd"/>
      <w:r>
        <w:t>?</w:t>
      </w:r>
    </w:p>
    <w:p w14:paraId="52FAEA27" w14:textId="3BBFB203" w:rsidR="00EC5326" w:rsidRDefault="00EC5326" w:rsidP="00EC5326">
      <w:pPr>
        <w:pStyle w:val="ListParagraph"/>
        <w:numPr>
          <w:ilvl w:val="1"/>
          <w:numId w:val="11"/>
        </w:numPr>
      </w:pPr>
      <w:r>
        <w:t>Neutrons too</w:t>
      </w:r>
    </w:p>
    <w:p w14:paraId="22A7C343" w14:textId="7D8D44E3" w:rsidR="00EC5326" w:rsidRDefault="00EC5326" w:rsidP="00EC5326">
      <w:pPr>
        <w:pStyle w:val="ListParagraph"/>
        <w:numPr>
          <w:ilvl w:val="1"/>
          <w:numId w:val="11"/>
        </w:numPr>
      </w:pPr>
      <w:r>
        <w:t xml:space="preserve">Shoots </w:t>
      </w:r>
      <w:proofErr w:type="spellStart"/>
      <w:r>
        <w:t>Xrays</w:t>
      </w:r>
      <w:proofErr w:type="spellEnd"/>
      <w:r>
        <w:t xml:space="preserve"> everywhere</w:t>
      </w:r>
    </w:p>
    <w:p w14:paraId="0D64F2BD" w14:textId="55344C70" w:rsidR="00EC5326" w:rsidRDefault="00EC5326" w:rsidP="00EC5326">
      <w:pPr>
        <w:pStyle w:val="ListParagraph"/>
        <w:numPr>
          <w:ilvl w:val="0"/>
          <w:numId w:val="11"/>
        </w:numPr>
      </w:pPr>
      <w:r>
        <w:t>Paper is a tech note from Charlie Reece</w:t>
      </w:r>
    </w:p>
    <w:p w14:paraId="1421CFEE" w14:textId="593AF917" w:rsidR="00EC5326" w:rsidRDefault="00EC5326" w:rsidP="00EC5326">
      <w:pPr>
        <w:pStyle w:val="ListParagraph"/>
        <w:numPr>
          <w:ilvl w:val="1"/>
          <w:numId w:val="11"/>
        </w:numPr>
      </w:pPr>
      <w:r>
        <w:t>Alex – ages ago</w:t>
      </w:r>
    </w:p>
    <w:p w14:paraId="3E0DEE72" w14:textId="0AFC459F" w:rsidR="00EC5326" w:rsidRDefault="00EC5326" w:rsidP="00EC5326">
      <w:pPr>
        <w:pStyle w:val="ListParagraph"/>
        <w:numPr>
          <w:ilvl w:val="1"/>
          <w:numId w:val="11"/>
        </w:numPr>
      </w:pPr>
      <w:r>
        <w:t>Ryan – no, right before he retired.</w:t>
      </w:r>
      <w:r w:rsidR="004D7616">
        <w:t xml:space="preserve"> From 2021</w:t>
      </w:r>
    </w:p>
    <w:p w14:paraId="3C42FB06" w14:textId="59431235" w:rsidR="004D7616" w:rsidRDefault="004D7616" w:rsidP="004D7616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1DAD5A14" wp14:editId="7ACEE376">
            <wp:extent cx="2470826" cy="3451311"/>
            <wp:effectExtent l="0" t="0" r="5715" b="3175"/>
            <wp:docPr id="1736527751" name="Picture 13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527751" name="Picture 13" descr="A picture containing text, person, screensho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653" cy="346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mylar from 1L07 </w:t>
      </w:r>
    </w:p>
    <w:p w14:paraId="70B86C3E" w14:textId="01484463" w:rsidR="00EC5326" w:rsidRDefault="005A44A3" w:rsidP="00EC5326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C7442D6" wp14:editId="00B5E042">
            <wp:extent cx="4876084" cy="6603138"/>
            <wp:effectExtent l="0" t="0" r="1270" b="1270"/>
            <wp:docPr id="770098614" name="Picture 1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98614" name="Picture 14" descr="Graphical user interface&#10;&#10;Description automatically generated with low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915" cy="66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33488" w14:textId="50FB3789" w:rsidR="005A44A3" w:rsidRDefault="005A44A3" w:rsidP="005A44A3">
      <w:pPr>
        <w:pStyle w:val="ListParagraph"/>
        <w:numPr>
          <w:ilvl w:val="1"/>
          <w:numId w:val="11"/>
        </w:numPr>
      </w:pPr>
      <w:r>
        <w:t>This is normal operation. Not including spin-up.</w:t>
      </w:r>
    </w:p>
    <w:p w14:paraId="01A0318B" w14:textId="5CA663B5" w:rsidR="005A44A3" w:rsidRDefault="005A44A3" w:rsidP="005A44A3">
      <w:pPr>
        <w:pStyle w:val="ListParagraph"/>
        <w:numPr>
          <w:ilvl w:val="1"/>
          <w:numId w:val="11"/>
        </w:numPr>
      </w:pPr>
      <w:r>
        <w:t>Alex – these are figures of merit</w:t>
      </w:r>
    </w:p>
    <w:p w14:paraId="5D84646B" w14:textId="0ABC7486" w:rsidR="005A44A3" w:rsidRDefault="005A44A3" w:rsidP="005A44A3">
      <w:pPr>
        <w:pStyle w:val="ListParagraph"/>
        <w:numPr>
          <w:ilvl w:val="0"/>
          <w:numId w:val="11"/>
        </w:numPr>
      </w:pPr>
      <w:r>
        <w:t xml:space="preserve">All along both linacs – measured on the beamline. Can see optichromic rods in vials </w:t>
      </w:r>
    </w:p>
    <w:p w14:paraId="7CB4D8A4" w14:textId="7A10BAB3" w:rsidR="00905833" w:rsidRDefault="00905833" w:rsidP="005A44A3">
      <w:pPr>
        <w:pStyle w:val="ListParagraph"/>
        <w:numPr>
          <w:ilvl w:val="0"/>
          <w:numId w:val="11"/>
        </w:numPr>
      </w:pPr>
      <w:r>
        <w:t xml:space="preserve">Stephen – lifetime dose limit for CBETA is 100 </w:t>
      </w:r>
      <w:proofErr w:type="spellStart"/>
      <w:r>
        <w:t>krad</w:t>
      </w:r>
      <w:proofErr w:type="spellEnd"/>
    </w:p>
    <w:p w14:paraId="58A9964D" w14:textId="1BC04D69" w:rsidR="00905833" w:rsidRDefault="00905833" w:rsidP="00905833">
      <w:pPr>
        <w:pStyle w:val="ListParagraph"/>
        <w:numPr>
          <w:ilvl w:val="1"/>
          <w:numId w:val="11"/>
        </w:numPr>
      </w:pPr>
      <w:r>
        <w:t>See 20 times that in a single 5 week run here</w:t>
      </w:r>
    </w:p>
    <w:p w14:paraId="628090AA" w14:textId="0A8BAA1F" w:rsidR="00905833" w:rsidRDefault="00905833" w:rsidP="00905833">
      <w:pPr>
        <w:pStyle w:val="ListParagraph"/>
        <w:numPr>
          <w:ilvl w:val="1"/>
          <w:numId w:val="11"/>
        </w:numPr>
      </w:pPr>
      <w:r>
        <w:t>Bad idea to put PMs here</w:t>
      </w:r>
    </w:p>
    <w:p w14:paraId="1D82D997" w14:textId="53715883" w:rsidR="0025593E" w:rsidRDefault="0025593E" w:rsidP="0025593E">
      <w:pPr>
        <w:pStyle w:val="ListParagraph"/>
        <w:numPr>
          <w:ilvl w:val="0"/>
          <w:numId w:val="11"/>
        </w:numPr>
      </w:pPr>
      <w:r>
        <w:t>Alex – for LDRD, are you putting samples here?</w:t>
      </w:r>
    </w:p>
    <w:p w14:paraId="2338E817" w14:textId="3B40133A" w:rsidR="0025593E" w:rsidRDefault="0025593E" w:rsidP="0025593E">
      <w:pPr>
        <w:pStyle w:val="ListParagraph"/>
        <w:numPr>
          <w:ilvl w:val="1"/>
          <w:numId w:val="11"/>
        </w:numPr>
      </w:pPr>
      <w:r>
        <w:t>Yes. Not sitting on pipe, but sitting offset near the NDX detectors on tripods</w:t>
      </w:r>
    </w:p>
    <w:p w14:paraId="31693DFF" w14:textId="51924775" w:rsidR="004F12A7" w:rsidRDefault="004F12A7" w:rsidP="004F12A7">
      <w:pPr>
        <w:pStyle w:val="ListParagraph"/>
        <w:numPr>
          <w:ilvl w:val="1"/>
          <w:numId w:val="11"/>
        </w:numPr>
      </w:pPr>
      <w:r>
        <w:t>Dose will be lower b/c not on beam pipe</w:t>
      </w:r>
    </w:p>
    <w:p w14:paraId="66B72556" w14:textId="0BC7805B" w:rsidR="0090713D" w:rsidRDefault="0090713D" w:rsidP="0090713D">
      <w:pPr>
        <w:pStyle w:val="ListParagraph"/>
        <w:numPr>
          <w:ilvl w:val="0"/>
          <w:numId w:val="11"/>
        </w:numPr>
      </w:pPr>
      <w:r>
        <w:t>Alex – Ryan is monitoring neutron and gamma?</w:t>
      </w:r>
    </w:p>
    <w:p w14:paraId="6401E9CE" w14:textId="269E9F95" w:rsidR="0090713D" w:rsidRDefault="0090713D" w:rsidP="0090713D">
      <w:pPr>
        <w:pStyle w:val="ListParagraph"/>
        <w:numPr>
          <w:ilvl w:val="1"/>
          <w:numId w:val="11"/>
        </w:numPr>
      </w:pPr>
      <w:r>
        <w:t>Trying – dosimetry saturates</w:t>
      </w:r>
    </w:p>
    <w:p w14:paraId="3DA0D6C2" w14:textId="2BA7FA81" w:rsidR="0090713D" w:rsidRPr="009873EC" w:rsidRDefault="0090713D" w:rsidP="0090713D">
      <w:pPr>
        <w:pStyle w:val="ListParagraph"/>
        <w:numPr>
          <w:ilvl w:val="0"/>
          <w:numId w:val="11"/>
        </w:numPr>
      </w:pPr>
      <w:r>
        <w:t xml:space="preserve">Dosimetry delayed, so not ready in </w:t>
      </w:r>
      <w:proofErr w:type="spellStart"/>
      <w:r>
        <w:t>start up</w:t>
      </w:r>
      <w:proofErr w:type="spellEnd"/>
      <w:r>
        <w:t>, but will be ready soon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B2CDE" w:rsidRPr="00E52810" w14:paraId="0B1A9549" w14:textId="77777777" w:rsidTr="00BC50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6926DF8" w14:textId="2C7BD55A" w:rsidR="00BB2CDE" w:rsidRDefault="00BB2CDE" w:rsidP="00BC5027">
            <w:pPr>
              <w:rPr>
                <w:b w:val="0"/>
              </w:rPr>
            </w:pPr>
          </w:p>
          <w:p w14:paraId="2A919D4F" w14:textId="77777777" w:rsidR="00BB2CDE" w:rsidRPr="00E52810" w:rsidRDefault="00BB2CDE" w:rsidP="00BC502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965625505"/>
            <w:placeholder>
              <w:docPart w:val="B6384EE0E4C0B94D90B96C1D9974924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F4CADDA" w14:textId="77777777" w:rsidR="00BB2CDE" w:rsidRPr="00E52810" w:rsidRDefault="00BB2CDE" w:rsidP="00BC502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509912069"/>
            <w:placeholder>
              <w:docPart w:val="F0474ED27482B74EB95528F3D2A314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BB648FB" w14:textId="77777777" w:rsidR="00BB2CDE" w:rsidRPr="00E52810" w:rsidRDefault="00BB2CDE" w:rsidP="00BC5027">
                <w:r w:rsidRPr="00E52810">
                  <w:t>Deadline</w:t>
                </w:r>
              </w:p>
            </w:tc>
          </w:sdtContent>
        </w:sdt>
      </w:tr>
      <w:tr w:rsidR="00BB2CDE" w:rsidRPr="00E52810" w14:paraId="7D1E2EC6" w14:textId="77777777" w:rsidTr="00BC5027">
        <w:tc>
          <w:tcPr>
            <w:tcW w:w="6300" w:type="dxa"/>
          </w:tcPr>
          <w:p w14:paraId="15DDCBAB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78DB10CC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07204C5D" w14:textId="77777777" w:rsidR="00BB2CDE" w:rsidRPr="00E52810" w:rsidRDefault="00BB2CDE" w:rsidP="00BC5027">
            <w:pPr>
              <w:ind w:left="0"/>
            </w:pPr>
          </w:p>
        </w:tc>
      </w:tr>
      <w:tr w:rsidR="00BB2CDE" w:rsidRPr="00E52810" w14:paraId="6DADA7FF" w14:textId="77777777" w:rsidTr="00BC5027">
        <w:tc>
          <w:tcPr>
            <w:tcW w:w="6300" w:type="dxa"/>
          </w:tcPr>
          <w:p w14:paraId="09F55B78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24C2AFAF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5BDAA30A" w14:textId="77777777" w:rsidR="00BB2CDE" w:rsidRPr="00E52810" w:rsidRDefault="00BB2CDE" w:rsidP="00BC5027">
            <w:pPr>
              <w:ind w:left="0"/>
            </w:pPr>
          </w:p>
        </w:tc>
      </w:tr>
    </w:tbl>
    <w:p w14:paraId="65F3BD65" w14:textId="07C2263C" w:rsidR="001B2768" w:rsidRDefault="001B2768" w:rsidP="001B2768">
      <w:pPr>
        <w:pStyle w:val="Heading2"/>
      </w:pPr>
      <w:sdt>
        <w:sdtPr>
          <w:alias w:val="Agenda 2, time allotted:"/>
          <w:tag w:val="Agenda 2, time allotted:"/>
          <w:id w:val="570320155"/>
          <w:placeholder>
            <w:docPart w:val="C0B53D231BBE0A4995964DC24BA46AA2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150258297"/>
          <w:placeholder>
            <w:docPart w:val="90A76C285B461A498D823E194E3DB36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50 mins</w:t>
          </w:r>
        </w:sdtContent>
      </w:sdt>
      <w:r>
        <w:t xml:space="preserve"> | </w:t>
      </w:r>
      <w:sdt>
        <w:sdtPr>
          <w:alias w:val="Agenda 2, agenda topic:"/>
          <w:tag w:val="Agenda 2, agenda topic:"/>
          <w:id w:val="-97340660"/>
          <w:placeholder>
            <w:docPart w:val="52436BA9C9CEA34EA11E068548412389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t xml:space="preserve"> </w:t>
      </w:r>
      <w:proofErr w:type="spellStart"/>
      <w:r>
        <w:rPr>
          <w:rStyle w:val="SubtleEmphasis"/>
        </w:rPr>
        <w:t>Sym</w:t>
      </w:r>
      <w:proofErr w:type="spellEnd"/>
      <w:r>
        <w:rPr>
          <w:rStyle w:val="SubtleEmphasis"/>
        </w:rPr>
        <w:t xml:space="preserve"> Splitters</w:t>
      </w:r>
      <w:r>
        <w:t xml:space="preserve">| </w:t>
      </w:r>
      <w:sdt>
        <w:sdtPr>
          <w:alias w:val="Agenda 2, presenter:"/>
          <w:tag w:val="Agenda 2, presenter:"/>
          <w:id w:val="1194199025"/>
          <w:placeholder>
            <w:docPart w:val="C6DFFAA0CF6AD946B8DA3870F62B7C49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Donish</w:t>
      </w:r>
    </w:p>
    <w:p w14:paraId="52B5C081" w14:textId="2DCAE9F4" w:rsidR="001B2768" w:rsidRPr="009873EC" w:rsidRDefault="00DA3499" w:rsidP="001B2768">
      <w:pPr>
        <w:pStyle w:val="ListParagraph"/>
        <w:numPr>
          <w:ilvl w:val="0"/>
          <w:numId w:val="11"/>
        </w:numPr>
      </w:pPr>
      <w:r>
        <w:t>Saved by the bell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1B2768" w:rsidRPr="00E52810" w14:paraId="2F542A3B" w14:textId="77777777" w:rsidTr="00A91D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21A6F586" w14:textId="77777777" w:rsidR="001B2768" w:rsidRDefault="001B2768" w:rsidP="00A91D25">
            <w:pPr>
              <w:rPr>
                <w:b w:val="0"/>
              </w:rPr>
            </w:pPr>
          </w:p>
          <w:p w14:paraId="1D25D54C" w14:textId="77777777" w:rsidR="001B2768" w:rsidRPr="00E52810" w:rsidRDefault="001B2768" w:rsidP="00A91D25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61069476"/>
            <w:placeholder>
              <w:docPart w:val="9B5A2F960B838E4C8A450A1EB45E1B03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48040" w14:textId="77777777" w:rsidR="001B2768" w:rsidRPr="00E52810" w:rsidRDefault="001B2768" w:rsidP="00A91D25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2139099622"/>
            <w:placeholder>
              <w:docPart w:val="C47B1DC3A6A23C4E927CE76507E46662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3690791" w14:textId="77777777" w:rsidR="001B2768" w:rsidRPr="00E52810" w:rsidRDefault="001B2768" w:rsidP="00A91D25">
                <w:r w:rsidRPr="00E52810">
                  <w:t>Deadline</w:t>
                </w:r>
              </w:p>
            </w:tc>
          </w:sdtContent>
        </w:sdt>
      </w:tr>
      <w:tr w:rsidR="001B2768" w:rsidRPr="00E52810" w14:paraId="6308733A" w14:textId="77777777" w:rsidTr="00A91D25">
        <w:tc>
          <w:tcPr>
            <w:tcW w:w="6300" w:type="dxa"/>
          </w:tcPr>
          <w:p w14:paraId="4AE4EA22" w14:textId="77777777" w:rsidR="001B2768" w:rsidRPr="00E52810" w:rsidRDefault="001B2768" w:rsidP="00A91D25">
            <w:pPr>
              <w:ind w:left="0"/>
            </w:pPr>
          </w:p>
        </w:tc>
        <w:tc>
          <w:tcPr>
            <w:tcW w:w="2250" w:type="dxa"/>
          </w:tcPr>
          <w:p w14:paraId="4AF6E5E1" w14:textId="77777777" w:rsidR="001B2768" w:rsidRPr="00E52810" w:rsidRDefault="001B2768" w:rsidP="00A91D25">
            <w:pPr>
              <w:ind w:left="0"/>
            </w:pPr>
          </w:p>
        </w:tc>
        <w:tc>
          <w:tcPr>
            <w:tcW w:w="2250" w:type="dxa"/>
          </w:tcPr>
          <w:p w14:paraId="7CDDC62C" w14:textId="77777777" w:rsidR="001B2768" w:rsidRPr="00E52810" w:rsidRDefault="001B2768" w:rsidP="00A91D25">
            <w:pPr>
              <w:ind w:left="0"/>
            </w:pPr>
          </w:p>
        </w:tc>
      </w:tr>
      <w:tr w:rsidR="001B2768" w:rsidRPr="00E52810" w14:paraId="3FEAF403" w14:textId="77777777" w:rsidTr="00A91D25">
        <w:tc>
          <w:tcPr>
            <w:tcW w:w="6300" w:type="dxa"/>
          </w:tcPr>
          <w:p w14:paraId="563971FA" w14:textId="77777777" w:rsidR="001B2768" w:rsidRPr="00E52810" w:rsidRDefault="001B2768" w:rsidP="00A91D25">
            <w:pPr>
              <w:ind w:left="0"/>
            </w:pPr>
          </w:p>
        </w:tc>
        <w:tc>
          <w:tcPr>
            <w:tcW w:w="2250" w:type="dxa"/>
          </w:tcPr>
          <w:p w14:paraId="74D671F6" w14:textId="77777777" w:rsidR="001B2768" w:rsidRPr="00E52810" w:rsidRDefault="001B2768" w:rsidP="00A91D25">
            <w:pPr>
              <w:ind w:left="0"/>
            </w:pPr>
          </w:p>
        </w:tc>
        <w:tc>
          <w:tcPr>
            <w:tcW w:w="2250" w:type="dxa"/>
          </w:tcPr>
          <w:p w14:paraId="61DEEB04" w14:textId="77777777" w:rsidR="001B2768" w:rsidRPr="00E52810" w:rsidRDefault="001B2768" w:rsidP="00A91D25">
            <w:pPr>
              <w:ind w:left="0"/>
            </w:pPr>
          </w:p>
        </w:tc>
      </w:tr>
    </w:tbl>
    <w:p w14:paraId="70E4121F" w14:textId="037A546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20B8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456CEDFD" w14:textId="262F6425" w:rsidR="00CA6345" w:rsidRDefault="00906780" w:rsidP="001D1D44">
      <w:pPr>
        <w:pStyle w:val="ListParagraph"/>
        <w:numPr>
          <w:ilvl w:val="0"/>
          <w:numId w:val="11"/>
        </w:numPr>
      </w:pPr>
      <w:r>
        <w:t>N/A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2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45E0373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23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D32B9" w14:textId="77777777" w:rsidR="00F02651" w:rsidRDefault="00F02651">
      <w:pPr>
        <w:spacing w:after="0"/>
      </w:pPr>
      <w:r>
        <w:separator/>
      </w:r>
    </w:p>
  </w:endnote>
  <w:endnote w:type="continuationSeparator" w:id="0">
    <w:p w14:paraId="396D7394" w14:textId="77777777" w:rsidR="00F02651" w:rsidRDefault="00F026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B2E14C" w14:textId="77777777" w:rsidR="00F02651" w:rsidRDefault="00F02651">
      <w:pPr>
        <w:spacing w:after="0"/>
      </w:pPr>
      <w:r>
        <w:separator/>
      </w:r>
    </w:p>
  </w:footnote>
  <w:footnote w:type="continuationSeparator" w:id="0">
    <w:p w14:paraId="6BB88B6B" w14:textId="77777777" w:rsidR="00F02651" w:rsidRDefault="00F0265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1366"/>
    <w:rsid w:val="00001982"/>
    <w:rsid w:val="0000203C"/>
    <w:rsid w:val="000020D7"/>
    <w:rsid w:val="00002677"/>
    <w:rsid w:val="00002A7A"/>
    <w:rsid w:val="000032F4"/>
    <w:rsid w:val="000038D6"/>
    <w:rsid w:val="00003A70"/>
    <w:rsid w:val="00003CE2"/>
    <w:rsid w:val="0000482C"/>
    <w:rsid w:val="00005008"/>
    <w:rsid w:val="0000511B"/>
    <w:rsid w:val="000059A9"/>
    <w:rsid w:val="00010765"/>
    <w:rsid w:val="00010CE0"/>
    <w:rsid w:val="00010F30"/>
    <w:rsid w:val="0001204F"/>
    <w:rsid w:val="00014F14"/>
    <w:rsid w:val="0001618D"/>
    <w:rsid w:val="00017FEE"/>
    <w:rsid w:val="000202B1"/>
    <w:rsid w:val="00020B61"/>
    <w:rsid w:val="000211E9"/>
    <w:rsid w:val="000212EF"/>
    <w:rsid w:val="00021A35"/>
    <w:rsid w:val="00021D83"/>
    <w:rsid w:val="000227D8"/>
    <w:rsid w:val="00023761"/>
    <w:rsid w:val="00023DFF"/>
    <w:rsid w:val="00025360"/>
    <w:rsid w:val="0002553A"/>
    <w:rsid w:val="0002576A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003"/>
    <w:rsid w:val="00034136"/>
    <w:rsid w:val="00034E37"/>
    <w:rsid w:val="00034EE6"/>
    <w:rsid w:val="0003501F"/>
    <w:rsid w:val="00036380"/>
    <w:rsid w:val="000370B2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129"/>
    <w:rsid w:val="00051185"/>
    <w:rsid w:val="000515F3"/>
    <w:rsid w:val="00052519"/>
    <w:rsid w:val="00052B80"/>
    <w:rsid w:val="00052C9E"/>
    <w:rsid w:val="00053073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CAE"/>
    <w:rsid w:val="00063DC8"/>
    <w:rsid w:val="000651D2"/>
    <w:rsid w:val="0006553F"/>
    <w:rsid w:val="000655C3"/>
    <w:rsid w:val="00065658"/>
    <w:rsid w:val="000669FA"/>
    <w:rsid w:val="00066AA5"/>
    <w:rsid w:val="0006708F"/>
    <w:rsid w:val="00067398"/>
    <w:rsid w:val="00067616"/>
    <w:rsid w:val="00067A99"/>
    <w:rsid w:val="00067D1E"/>
    <w:rsid w:val="000703E7"/>
    <w:rsid w:val="00070820"/>
    <w:rsid w:val="00070D61"/>
    <w:rsid w:val="00070F84"/>
    <w:rsid w:val="000711E0"/>
    <w:rsid w:val="00071974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EBF"/>
    <w:rsid w:val="00077B7E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F9"/>
    <w:rsid w:val="000854D7"/>
    <w:rsid w:val="00085674"/>
    <w:rsid w:val="00085ADE"/>
    <w:rsid w:val="00085C7B"/>
    <w:rsid w:val="00085DFB"/>
    <w:rsid w:val="00085E80"/>
    <w:rsid w:val="000873C5"/>
    <w:rsid w:val="0008794A"/>
    <w:rsid w:val="000908A2"/>
    <w:rsid w:val="00090C9A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EBF"/>
    <w:rsid w:val="000B0EC9"/>
    <w:rsid w:val="000B14BA"/>
    <w:rsid w:val="000B16F7"/>
    <w:rsid w:val="000B1AF0"/>
    <w:rsid w:val="000B1B64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2758"/>
    <w:rsid w:val="000C315B"/>
    <w:rsid w:val="000C3598"/>
    <w:rsid w:val="000C3BD2"/>
    <w:rsid w:val="000C3CA9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DC6"/>
    <w:rsid w:val="000D6E39"/>
    <w:rsid w:val="000D717A"/>
    <w:rsid w:val="000D7542"/>
    <w:rsid w:val="000D7763"/>
    <w:rsid w:val="000D7B48"/>
    <w:rsid w:val="000E0192"/>
    <w:rsid w:val="000E06C9"/>
    <w:rsid w:val="000E0CB6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636"/>
    <w:rsid w:val="000F6A91"/>
    <w:rsid w:val="001005E5"/>
    <w:rsid w:val="00100C39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6827"/>
    <w:rsid w:val="00117191"/>
    <w:rsid w:val="00117E58"/>
    <w:rsid w:val="00117E87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E22"/>
    <w:rsid w:val="001254B5"/>
    <w:rsid w:val="001258E7"/>
    <w:rsid w:val="00125CB5"/>
    <w:rsid w:val="00125EE6"/>
    <w:rsid w:val="00126DCB"/>
    <w:rsid w:val="00127054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3E39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6D"/>
    <w:rsid w:val="00163EA1"/>
    <w:rsid w:val="00164513"/>
    <w:rsid w:val="001646F8"/>
    <w:rsid w:val="001658CD"/>
    <w:rsid w:val="00165C54"/>
    <w:rsid w:val="001660EF"/>
    <w:rsid w:val="00166F4A"/>
    <w:rsid w:val="0016728C"/>
    <w:rsid w:val="00167FF1"/>
    <w:rsid w:val="00170218"/>
    <w:rsid w:val="001711BD"/>
    <w:rsid w:val="00171C9E"/>
    <w:rsid w:val="00171FB7"/>
    <w:rsid w:val="00172192"/>
    <w:rsid w:val="0017275D"/>
    <w:rsid w:val="00173A84"/>
    <w:rsid w:val="00173E78"/>
    <w:rsid w:val="00174068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3681"/>
    <w:rsid w:val="0018371D"/>
    <w:rsid w:val="00183AEE"/>
    <w:rsid w:val="00183FFA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6F6"/>
    <w:rsid w:val="00191DBE"/>
    <w:rsid w:val="001933B4"/>
    <w:rsid w:val="00193AAC"/>
    <w:rsid w:val="00194696"/>
    <w:rsid w:val="00195807"/>
    <w:rsid w:val="0019611D"/>
    <w:rsid w:val="0019690F"/>
    <w:rsid w:val="001973EB"/>
    <w:rsid w:val="001979F2"/>
    <w:rsid w:val="00197BCF"/>
    <w:rsid w:val="001A017C"/>
    <w:rsid w:val="001A16AB"/>
    <w:rsid w:val="001A1B45"/>
    <w:rsid w:val="001A1C38"/>
    <w:rsid w:val="001A3BAD"/>
    <w:rsid w:val="001A4A51"/>
    <w:rsid w:val="001A4AC7"/>
    <w:rsid w:val="001A4D7E"/>
    <w:rsid w:val="001A4DD9"/>
    <w:rsid w:val="001A4FD0"/>
    <w:rsid w:val="001A5051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768"/>
    <w:rsid w:val="001B2BBB"/>
    <w:rsid w:val="001B2EC5"/>
    <w:rsid w:val="001B357C"/>
    <w:rsid w:val="001B42EF"/>
    <w:rsid w:val="001B4346"/>
    <w:rsid w:val="001B473A"/>
    <w:rsid w:val="001B53F6"/>
    <w:rsid w:val="001B6BCD"/>
    <w:rsid w:val="001B6CF8"/>
    <w:rsid w:val="001B743F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783"/>
    <w:rsid w:val="001D2C36"/>
    <w:rsid w:val="001D2E25"/>
    <w:rsid w:val="001D410B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4E4"/>
    <w:rsid w:val="001E4570"/>
    <w:rsid w:val="001E5868"/>
    <w:rsid w:val="001E7218"/>
    <w:rsid w:val="001E7DF1"/>
    <w:rsid w:val="001E7FE5"/>
    <w:rsid w:val="001F0DF1"/>
    <w:rsid w:val="001F0E4B"/>
    <w:rsid w:val="001F189B"/>
    <w:rsid w:val="001F246D"/>
    <w:rsid w:val="001F28D5"/>
    <w:rsid w:val="001F30BE"/>
    <w:rsid w:val="001F3CE7"/>
    <w:rsid w:val="001F5142"/>
    <w:rsid w:val="001F520E"/>
    <w:rsid w:val="001F5542"/>
    <w:rsid w:val="001F5C84"/>
    <w:rsid w:val="001F5CC0"/>
    <w:rsid w:val="001F5F8E"/>
    <w:rsid w:val="001F6B2F"/>
    <w:rsid w:val="001F746F"/>
    <w:rsid w:val="001F78D9"/>
    <w:rsid w:val="0020021B"/>
    <w:rsid w:val="00200457"/>
    <w:rsid w:val="0020216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6847"/>
    <w:rsid w:val="00216B0A"/>
    <w:rsid w:val="00216EC5"/>
    <w:rsid w:val="0021710F"/>
    <w:rsid w:val="00217C0C"/>
    <w:rsid w:val="00217D08"/>
    <w:rsid w:val="0022073A"/>
    <w:rsid w:val="00220D8C"/>
    <w:rsid w:val="00221134"/>
    <w:rsid w:val="002218B9"/>
    <w:rsid w:val="00221C7C"/>
    <w:rsid w:val="00222F42"/>
    <w:rsid w:val="00223012"/>
    <w:rsid w:val="0022350D"/>
    <w:rsid w:val="00223AFE"/>
    <w:rsid w:val="00223E17"/>
    <w:rsid w:val="0022509E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481C"/>
    <w:rsid w:val="002351BD"/>
    <w:rsid w:val="002352F5"/>
    <w:rsid w:val="00235383"/>
    <w:rsid w:val="00235E48"/>
    <w:rsid w:val="002362F8"/>
    <w:rsid w:val="00236409"/>
    <w:rsid w:val="00236504"/>
    <w:rsid w:val="00236B53"/>
    <w:rsid w:val="0023789D"/>
    <w:rsid w:val="00237DF2"/>
    <w:rsid w:val="0024006B"/>
    <w:rsid w:val="002409F7"/>
    <w:rsid w:val="00240AB1"/>
    <w:rsid w:val="00240E80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56EA"/>
    <w:rsid w:val="0025593E"/>
    <w:rsid w:val="0025631F"/>
    <w:rsid w:val="00256C07"/>
    <w:rsid w:val="00256F7C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4A1"/>
    <w:rsid w:val="0026452E"/>
    <w:rsid w:val="0026609E"/>
    <w:rsid w:val="00266481"/>
    <w:rsid w:val="002664EF"/>
    <w:rsid w:val="00266696"/>
    <w:rsid w:val="00266749"/>
    <w:rsid w:val="00266E55"/>
    <w:rsid w:val="00267476"/>
    <w:rsid w:val="00267B63"/>
    <w:rsid w:val="00270704"/>
    <w:rsid w:val="00270AAE"/>
    <w:rsid w:val="00270B12"/>
    <w:rsid w:val="00270EA8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55FA"/>
    <w:rsid w:val="00275D0C"/>
    <w:rsid w:val="002760AD"/>
    <w:rsid w:val="002764CA"/>
    <w:rsid w:val="00276D42"/>
    <w:rsid w:val="00276EDC"/>
    <w:rsid w:val="00276F54"/>
    <w:rsid w:val="002772BF"/>
    <w:rsid w:val="00277369"/>
    <w:rsid w:val="00277460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950"/>
    <w:rsid w:val="00286EE4"/>
    <w:rsid w:val="00287049"/>
    <w:rsid w:val="0028752A"/>
    <w:rsid w:val="0028759A"/>
    <w:rsid w:val="00287643"/>
    <w:rsid w:val="00287793"/>
    <w:rsid w:val="00287975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155"/>
    <w:rsid w:val="002A1372"/>
    <w:rsid w:val="002A2D45"/>
    <w:rsid w:val="002A42FB"/>
    <w:rsid w:val="002A4BA3"/>
    <w:rsid w:val="002A5FAC"/>
    <w:rsid w:val="002A6324"/>
    <w:rsid w:val="002A66B6"/>
    <w:rsid w:val="002A67A7"/>
    <w:rsid w:val="002A6A43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6AD"/>
    <w:rsid w:val="002B7906"/>
    <w:rsid w:val="002B7F2F"/>
    <w:rsid w:val="002C133E"/>
    <w:rsid w:val="002C183E"/>
    <w:rsid w:val="002C1FF0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3E7"/>
    <w:rsid w:val="002C579D"/>
    <w:rsid w:val="002C5A23"/>
    <w:rsid w:val="002C5DA8"/>
    <w:rsid w:val="002C6288"/>
    <w:rsid w:val="002C63A6"/>
    <w:rsid w:val="002C72AD"/>
    <w:rsid w:val="002C7D98"/>
    <w:rsid w:val="002C7F74"/>
    <w:rsid w:val="002D0345"/>
    <w:rsid w:val="002D055F"/>
    <w:rsid w:val="002D08AE"/>
    <w:rsid w:val="002D0B85"/>
    <w:rsid w:val="002D2EBA"/>
    <w:rsid w:val="002D2F45"/>
    <w:rsid w:val="002D4164"/>
    <w:rsid w:val="002D4E07"/>
    <w:rsid w:val="002D4E35"/>
    <w:rsid w:val="002D54B8"/>
    <w:rsid w:val="002D6B6B"/>
    <w:rsid w:val="002D782C"/>
    <w:rsid w:val="002E05C2"/>
    <w:rsid w:val="002E07BF"/>
    <w:rsid w:val="002E0A33"/>
    <w:rsid w:val="002E1484"/>
    <w:rsid w:val="002E14D3"/>
    <w:rsid w:val="002E1A7E"/>
    <w:rsid w:val="002E21B3"/>
    <w:rsid w:val="002E277C"/>
    <w:rsid w:val="002E2C0A"/>
    <w:rsid w:val="002E2D41"/>
    <w:rsid w:val="002E3472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1201"/>
    <w:rsid w:val="002F123C"/>
    <w:rsid w:val="002F14BC"/>
    <w:rsid w:val="002F1679"/>
    <w:rsid w:val="002F1B79"/>
    <w:rsid w:val="002F25DC"/>
    <w:rsid w:val="002F3388"/>
    <w:rsid w:val="002F3397"/>
    <w:rsid w:val="002F394D"/>
    <w:rsid w:val="002F3D9D"/>
    <w:rsid w:val="002F3DAD"/>
    <w:rsid w:val="002F42A7"/>
    <w:rsid w:val="002F4370"/>
    <w:rsid w:val="002F4ABE"/>
    <w:rsid w:val="002F5C9C"/>
    <w:rsid w:val="002F6C18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8EA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7EC"/>
    <w:rsid w:val="00304A04"/>
    <w:rsid w:val="00305090"/>
    <w:rsid w:val="003066D3"/>
    <w:rsid w:val="00306E81"/>
    <w:rsid w:val="00307793"/>
    <w:rsid w:val="00307B5E"/>
    <w:rsid w:val="0031048E"/>
    <w:rsid w:val="00310B83"/>
    <w:rsid w:val="00312202"/>
    <w:rsid w:val="00312A35"/>
    <w:rsid w:val="00313D39"/>
    <w:rsid w:val="003143F8"/>
    <w:rsid w:val="00314BDE"/>
    <w:rsid w:val="0031567C"/>
    <w:rsid w:val="00316E9A"/>
    <w:rsid w:val="003172DF"/>
    <w:rsid w:val="0031758E"/>
    <w:rsid w:val="0032090C"/>
    <w:rsid w:val="00320BED"/>
    <w:rsid w:val="003221B2"/>
    <w:rsid w:val="00322786"/>
    <w:rsid w:val="00322AE9"/>
    <w:rsid w:val="0032315F"/>
    <w:rsid w:val="00323639"/>
    <w:rsid w:val="00323A56"/>
    <w:rsid w:val="00323CC1"/>
    <w:rsid w:val="00323FB5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2C84"/>
    <w:rsid w:val="0033438F"/>
    <w:rsid w:val="00334611"/>
    <w:rsid w:val="00334BAC"/>
    <w:rsid w:val="00334D12"/>
    <w:rsid w:val="00335448"/>
    <w:rsid w:val="0033650A"/>
    <w:rsid w:val="00337552"/>
    <w:rsid w:val="00337865"/>
    <w:rsid w:val="00337D6F"/>
    <w:rsid w:val="00340CAF"/>
    <w:rsid w:val="0034170F"/>
    <w:rsid w:val="00342C52"/>
    <w:rsid w:val="00343238"/>
    <w:rsid w:val="00343F92"/>
    <w:rsid w:val="00343FA4"/>
    <w:rsid w:val="003443C3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3A39"/>
    <w:rsid w:val="00353EF0"/>
    <w:rsid w:val="00354335"/>
    <w:rsid w:val="0035484C"/>
    <w:rsid w:val="00354E2A"/>
    <w:rsid w:val="00354F5D"/>
    <w:rsid w:val="0035558D"/>
    <w:rsid w:val="003579C2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F8"/>
    <w:rsid w:val="0037473E"/>
    <w:rsid w:val="00375314"/>
    <w:rsid w:val="00376C4F"/>
    <w:rsid w:val="00377118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772"/>
    <w:rsid w:val="003878DC"/>
    <w:rsid w:val="00387B56"/>
    <w:rsid w:val="003910DC"/>
    <w:rsid w:val="00392116"/>
    <w:rsid w:val="003933FA"/>
    <w:rsid w:val="00393837"/>
    <w:rsid w:val="003938D2"/>
    <w:rsid w:val="00393ABA"/>
    <w:rsid w:val="00393CE5"/>
    <w:rsid w:val="00394078"/>
    <w:rsid w:val="003941DE"/>
    <w:rsid w:val="00395BD8"/>
    <w:rsid w:val="00396557"/>
    <w:rsid w:val="00396F3E"/>
    <w:rsid w:val="00397906"/>
    <w:rsid w:val="00397D54"/>
    <w:rsid w:val="003A019F"/>
    <w:rsid w:val="003A0DC3"/>
    <w:rsid w:val="003A0E05"/>
    <w:rsid w:val="003A1104"/>
    <w:rsid w:val="003A1115"/>
    <w:rsid w:val="003A183B"/>
    <w:rsid w:val="003A22B2"/>
    <w:rsid w:val="003A34E1"/>
    <w:rsid w:val="003A4607"/>
    <w:rsid w:val="003A467F"/>
    <w:rsid w:val="003A523E"/>
    <w:rsid w:val="003A53AD"/>
    <w:rsid w:val="003A55AF"/>
    <w:rsid w:val="003A55EE"/>
    <w:rsid w:val="003A5EA9"/>
    <w:rsid w:val="003A651E"/>
    <w:rsid w:val="003A6AAB"/>
    <w:rsid w:val="003A6BA2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81"/>
    <w:rsid w:val="003C1C0D"/>
    <w:rsid w:val="003C265B"/>
    <w:rsid w:val="003C268C"/>
    <w:rsid w:val="003C2F92"/>
    <w:rsid w:val="003C37EF"/>
    <w:rsid w:val="003C39B9"/>
    <w:rsid w:val="003C42A6"/>
    <w:rsid w:val="003C4307"/>
    <w:rsid w:val="003C4B97"/>
    <w:rsid w:val="003C4D7E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422F"/>
    <w:rsid w:val="003E47D4"/>
    <w:rsid w:val="003E4BBA"/>
    <w:rsid w:val="003E4D51"/>
    <w:rsid w:val="003E50F4"/>
    <w:rsid w:val="003E55FE"/>
    <w:rsid w:val="003E611E"/>
    <w:rsid w:val="003E62A8"/>
    <w:rsid w:val="003E63A8"/>
    <w:rsid w:val="003E653F"/>
    <w:rsid w:val="003E6AEF"/>
    <w:rsid w:val="003E6C46"/>
    <w:rsid w:val="003E6EFE"/>
    <w:rsid w:val="003F05CE"/>
    <w:rsid w:val="003F0CDE"/>
    <w:rsid w:val="003F1110"/>
    <w:rsid w:val="003F1866"/>
    <w:rsid w:val="003F18A8"/>
    <w:rsid w:val="003F1BCB"/>
    <w:rsid w:val="003F270C"/>
    <w:rsid w:val="003F30AB"/>
    <w:rsid w:val="003F317C"/>
    <w:rsid w:val="003F3A63"/>
    <w:rsid w:val="003F3B77"/>
    <w:rsid w:val="003F3E32"/>
    <w:rsid w:val="003F405C"/>
    <w:rsid w:val="003F441B"/>
    <w:rsid w:val="003F4675"/>
    <w:rsid w:val="003F49EA"/>
    <w:rsid w:val="003F5EF6"/>
    <w:rsid w:val="003F6E94"/>
    <w:rsid w:val="003F7487"/>
    <w:rsid w:val="004001B5"/>
    <w:rsid w:val="004001CA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251"/>
    <w:rsid w:val="0041287E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80A"/>
    <w:rsid w:val="0043697F"/>
    <w:rsid w:val="00436FDB"/>
    <w:rsid w:val="00437357"/>
    <w:rsid w:val="004375D1"/>
    <w:rsid w:val="00437746"/>
    <w:rsid w:val="00437BB9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3527"/>
    <w:rsid w:val="0045488D"/>
    <w:rsid w:val="004555CA"/>
    <w:rsid w:val="004558F2"/>
    <w:rsid w:val="00455A3D"/>
    <w:rsid w:val="00455BDE"/>
    <w:rsid w:val="0045601C"/>
    <w:rsid w:val="004560E6"/>
    <w:rsid w:val="004563E6"/>
    <w:rsid w:val="00457A52"/>
    <w:rsid w:val="00457C3A"/>
    <w:rsid w:val="004603AF"/>
    <w:rsid w:val="00460740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BCD"/>
    <w:rsid w:val="00471DF1"/>
    <w:rsid w:val="0047258B"/>
    <w:rsid w:val="0047293B"/>
    <w:rsid w:val="00473E34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A0D"/>
    <w:rsid w:val="00477A46"/>
    <w:rsid w:val="0048003A"/>
    <w:rsid w:val="00480262"/>
    <w:rsid w:val="004804E3"/>
    <w:rsid w:val="00480C53"/>
    <w:rsid w:val="004815B6"/>
    <w:rsid w:val="00481947"/>
    <w:rsid w:val="004830E1"/>
    <w:rsid w:val="00483F89"/>
    <w:rsid w:val="004842E8"/>
    <w:rsid w:val="004847B6"/>
    <w:rsid w:val="00484A3C"/>
    <w:rsid w:val="00484D6F"/>
    <w:rsid w:val="00485985"/>
    <w:rsid w:val="00485CD3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6204"/>
    <w:rsid w:val="004967EA"/>
    <w:rsid w:val="004967FC"/>
    <w:rsid w:val="00496F53"/>
    <w:rsid w:val="00497083"/>
    <w:rsid w:val="00497DDE"/>
    <w:rsid w:val="004A0F21"/>
    <w:rsid w:val="004A1483"/>
    <w:rsid w:val="004A17B2"/>
    <w:rsid w:val="004A1978"/>
    <w:rsid w:val="004A2263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42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095D"/>
    <w:rsid w:val="004C1270"/>
    <w:rsid w:val="004C1510"/>
    <w:rsid w:val="004C22F2"/>
    <w:rsid w:val="004C2753"/>
    <w:rsid w:val="004C2A55"/>
    <w:rsid w:val="004C2B05"/>
    <w:rsid w:val="004C30FD"/>
    <w:rsid w:val="004C3A72"/>
    <w:rsid w:val="004C4616"/>
    <w:rsid w:val="004C4FFE"/>
    <w:rsid w:val="004C53C3"/>
    <w:rsid w:val="004C5A30"/>
    <w:rsid w:val="004C5C09"/>
    <w:rsid w:val="004C5D08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3543"/>
    <w:rsid w:val="004D391D"/>
    <w:rsid w:val="004D39F1"/>
    <w:rsid w:val="004D5BB6"/>
    <w:rsid w:val="004D5CAC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32A1"/>
    <w:rsid w:val="004F3A6E"/>
    <w:rsid w:val="004F3BB7"/>
    <w:rsid w:val="004F3CE3"/>
    <w:rsid w:val="004F4EC2"/>
    <w:rsid w:val="004F523E"/>
    <w:rsid w:val="004F5E22"/>
    <w:rsid w:val="004F61D6"/>
    <w:rsid w:val="004F622E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6E79"/>
    <w:rsid w:val="00507959"/>
    <w:rsid w:val="00510925"/>
    <w:rsid w:val="00510D37"/>
    <w:rsid w:val="00510EFA"/>
    <w:rsid w:val="00512173"/>
    <w:rsid w:val="00512847"/>
    <w:rsid w:val="00512C6F"/>
    <w:rsid w:val="00514035"/>
    <w:rsid w:val="00514C29"/>
    <w:rsid w:val="00514CB3"/>
    <w:rsid w:val="00515555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30E9"/>
    <w:rsid w:val="00523128"/>
    <w:rsid w:val="005231C9"/>
    <w:rsid w:val="00523E5B"/>
    <w:rsid w:val="00524023"/>
    <w:rsid w:val="0052422B"/>
    <w:rsid w:val="0052432C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31EC"/>
    <w:rsid w:val="005335CA"/>
    <w:rsid w:val="00533DA6"/>
    <w:rsid w:val="00534BE8"/>
    <w:rsid w:val="005350E7"/>
    <w:rsid w:val="00535B7D"/>
    <w:rsid w:val="00536324"/>
    <w:rsid w:val="00537F79"/>
    <w:rsid w:val="00540A47"/>
    <w:rsid w:val="0054124D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603D"/>
    <w:rsid w:val="005467DF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163"/>
    <w:rsid w:val="005621BC"/>
    <w:rsid w:val="00562774"/>
    <w:rsid w:val="0056335D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05CF"/>
    <w:rsid w:val="0057146E"/>
    <w:rsid w:val="005719C2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3A7"/>
    <w:rsid w:val="00595414"/>
    <w:rsid w:val="005960F4"/>
    <w:rsid w:val="00596276"/>
    <w:rsid w:val="00596529"/>
    <w:rsid w:val="00596D2F"/>
    <w:rsid w:val="00596E10"/>
    <w:rsid w:val="0059758F"/>
    <w:rsid w:val="00597B48"/>
    <w:rsid w:val="005A0B43"/>
    <w:rsid w:val="005A0F6E"/>
    <w:rsid w:val="005A108E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035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86B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35A"/>
    <w:rsid w:val="005D1FE6"/>
    <w:rsid w:val="005D27C4"/>
    <w:rsid w:val="005D2E1F"/>
    <w:rsid w:val="005D3952"/>
    <w:rsid w:val="005D3CC9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38E8"/>
    <w:rsid w:val="005E4142"/>
    <w:rsid w:val="005E4250"/>
    <w:rsid w:val="005E4E78"/>
    <w:rsid w:val="005E53EE"/>
    <w:rsid w:val="005E5634"/>
    <w:rsid w:val="005E578B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27CE"/>
    <w:rsid w:val="00602C6F"/>
    <w:rsid w:val="00603C4E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191"/>
    <w:rsid w:val="0061158C"/>
    <w:rsid w:val="006118A9"/>
    <w:rsid w:val="006118B1"/>
    <w:rsid w:val="006120B8"/>
    <w:rsid w:val="0061247C"/>
    <w:rsid w:val="006127A3"/>
    <w:rsid w:val="00612C67"/>
    <w:rsid w:val="006132F5"/>
    <w:rsid w:val="00613FA9"/>
    <w:rsid w:val="00614872"/>
    <w:rsid w:val="00614C2D"/>
    <w:rsid w:val="0061538C"/>
    <w:rsid w:val="0061540A"/>
    <w:rsid w:val="00615D6F"/>
    <w:rsid w:val="00616345"/>
    <w:rsid w:val="00616AD0"/>
    <w:rsid w:val="006171E9"/>
    <w:rsid w:val="0061733A"/>
    <w:rsid w:val="00617AA0"/>
    <w:rsid w:val="00617F14"/>
    <w:rsid w:val="00620838"/>
    <w:rsid w:val="00620B8F"/>
    <w:rsid w:val="00620BCD"/>
    <w:rsid w:val="00620E39"/>
    <w:rsid w:val="006226AA"/>
    <w:rsid w:val="00622E50"/>
    <w:rsid w:val="0062314C"/>
    <w:rsid w:val="0062389D"/>
    <w:rsid w:val="006243B9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5"/>
    <w:rsid w:val="0064423D"/>
    <w:rsid w:val="006442E0"/>
    <w:rsid w:val="0064473F"/>
    <w:rsid w:val="00644B11"/>
    <w:rsid w:val="00644C40"/>
    <w:rsid w:val="00644C83"/>
    <w:rsid w:val="006456BF"/>
    <w:rsid w:val="00645F6C"/>
    <w:rsid w:val="00646A4B"/>
    <w:rsid w:val="00647584"/>
    <w:rsid w:val="006477F0"/>
    <w:rsid w:val="006479A1"/>
    <w:rsid w:val="00647E59"/>
    <w:rsid w:val="00650C6D"/>
    <w:rsid w:val="006513E3"/>
    <w:rsid w:val="00653468"/>
    <w:rsid w:val="00653517"/>
    <w:rsid w:val="0065369F"/>
    <w:rsid w:val="0065394B"/>
    <w:rsid w:val="00653F95"/>
    <w:rsid w:val="0065420A"/>
    <w:rsid w:val="00654AB8"/>
    <w:rsid w:val="00654CE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6A23"/>
    <w:rsid w:val="006872A4"/>
    <w:rsid w:val="0069107D"/>
    <w:rsid w:val="0069198D"/>
    <w:rsid w:val="00691AD5"/>
    <w:rsid w:val="00691F9D"/>
    <w:rsid w:val="006928B4"/>
    <w:rsid w:val="006930DB"/>
    <w:rsid w:val="006931AC"/>
    <w:rsid w:val="006943FB"/>
    <w:rsid w:val="00695583"/>
    <w:rsid w:val="00695D73"/>
    <w:rsid w:val="00695E77"/>
    <w:rsid w:val="006976CE"/>
    <w:rsid w:val="00697DD5"/>
    <w:rsid w:val="006A0273"/>
    <w:rsid w:val="006A06D7"/>
    <w:rsid w:val="006A0801"/>
    <w:rsid w:val="006A10CA"/>
    <w:rsid w:val="006A13E8"/>
    <w:rsid w:val="006A18E4"/>
    <w:rsid w:val="006A1A0E"/>
    <w:rsid w:val="006A1E10"/>
    <w:rsid w:val="006A1EE3"/>
    <w:rsid w:val="006A28D7"/>
    <w:rsid w:val="006A5715"/>
    <w:rsid w:val="006A5829"/>
    <w:rsid w:val="006A63FB"/>
    <w:rsid w:val="006A6815"/>
    <w:rsid w:val="006A6D69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5C98"/>
    <w:rsid w:val="006B61FC"/>
    <w:rsid w:val="006B7AE9"/>
    <w:rsid w:val="006B7D14"/>
    <w:rsid w:val="006C25CA"/>
    <w:rsid w:val="006C29ED"/>
    <w:rsid w:val="006C2F88"/>
    <w:rsid w:val="006C4BD0"/>
    <w:rsid w:val="006C514C"/>
    <w:rsid w:val="006C5225"/>
    <w:rsid w:val="006C5EAA"/>
    <w:rsid w:val="006C61F6"/>
    <w:rsid w:val="006C6533"/>
    <w:rsid w:val="006C660A"/>
    <w:rsid w:val="006C7990"/>
    <w:rsid w:val="006C7B77"/>
    <w:rsid w:val="006D0609"/>
    <w:rsid w:val="006D09C8"/>
    <w:rsid w:val="006D0AC9"/>
    <w:rsid w:val="006D3200"/>
    <w:rsid w:val="006D402B"/>
    <w:rsid w:val="006D4412"/>
    <w:rsid w:val="006D5014"/>
    <w:rsid w:val="006D50FE"/>
    <w:rsid w:val="006D571F"/>
    <w:rsid w:val="006D5BE2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C62"/>
    <w:rsid w:val="006E2831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933"/>
    <w:rsid w:val="006E7EB4"/>
    <w:rsid w:val="006F0685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796C"/>
    <w:rsid w:val="006F7F04"/>
    <w:rsid w:val="0070026E"/>
    <w:rsid w:val="007019D4"/>
    <w:rsid w:val="00701DE5"/>
    <w:rsid w:val="00701EAF"/>
    <w:rsid w:val="00702ADC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9B"/>
    <w:rsid w:val="007109F1"/>
    <w:rsid w:val="0071164C"/>
    <w:rsid w:val="00711BF0"/>
    <w:rsid w:val="00712158"/>
    <w:rsid w:val="00712345"/>
    <w:rsid w:val="007123FF"/>
    <w:rsid w:val="0071304D"/>
    <w:rsid w:val="00713232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4A5"/>
    <w:rsid w:val="00721DCD"/>
    <w:rsid w:val="0072296A"/>
    <w:rsid w:val="007229CA"/>
    <w:rsid w:val="00722E6E"/>
    <w:rsid w:val="0072399B"/>
    <w:rsid w:val="00724222"/>
    <w:rsid w:val="00724F8E"/>
    <w:rsid w:val="007253CC"/>
    <w:rsid w:val="00725624"/>
    <w:rsid w:val="00725963"/>
    <w:rsid w:val="00725C52"/>
    <w:rsid w:val="007260D0"/>
    <w:rsid w:val="0072668C"/>
    <w:rsid w:val="007278EA"/>
    <w:rsid w:val="0073002D"/>
    <w:rsid w:val="0073064B"/>
    <w:rsid w:val="007307CA"/>
    <w:rsid w:val="00731232"/>
    <w:rsid w:val="00731DE1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19F9"/>
    <w:rsid w:val="00741AE9"/>
    <w:rsid w:val="00741E6C"/>
    <w:rsid w:val="00741FC3"/>
    <w:rsid w:val="0074306F"/>
    <w:rsid w:val="0074376A"/>
    <w:rsid w:val="007442E4"/>
    <w:rsid w:val="00744743"/>
    <w:rsid w:val="00744CD1"/>
    <w:rsid w:val="007451E5"/>
    <w:rsid w:val="0074606C"/>
    <w:rsid w:val="0074697E"/>
    <w:rsid w:val="00747044"/>
    <w:rsid w:val="00747EE8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DB5"/>
    <w:rsid w:val="007628C8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2996"/>
    <w:rsid w:val="0078550E"/>
    <w:rsid w:val="00785BA0"/>
    <w:rsid w:val="00785BAA"/>
    <w:rsid w:val="00786DD9"/>
    <w:rsid w:val="0078750B"/>
    <w:rsid w:val="007905BD"/>
    <w:rsid w:val="00790622"/>
    <w:rsid w:val="00791EB4"/>
    <w:rsid w:val="007923AA"/>
    <w:rsid w:val="0079263D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6C39"/>
    <w:rsid w:val="0079777A"/>
    <w:rsid w:val="007A0303"/>
    <w:rsid w:val="007A0433"/>
    <w:rsid w:val="007A0614"/>
    <w:rsid w:val="007A1996"/>
    <w:rsid w:val="007A2039"/>
    <w:rsid w:val="007A27A3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BE3"/>
    <w:rsid w:val="007B1E98"/>
    <w:rsid w:val="007B2328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E99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AEB"/>
    <w:rsid w:val="007D7EB1"/>
    <w:rsid w:val="007E03FC"/>
    <w:rsid w:val="007E0E9E"/>
    <w:rsid w:val="007E1051"/>
    <w:rsid w:val="007E1301"/>
    <w:rsid w:val="007E15E4"/>
    <w:rsid w:val="007E194E"/>
    <w:rsid w:val="007E1B4C"/>
    <w:rsid w:val="007E23D5"/>
    <w:rsid w:val="007E2567"/>
    <w:rsid w:val="007E2759"/>
    <w:rsid w:val="007E2A23"/>
    <w:rsid w:val="007E2C13"/>
    <w:rsid w:val="007E301F"/>
    <w:rsid w:val="007E341E"/>
    <w:rsid w:val="007E4091"/>
    <w:rsid w:val="007E44F7"/>
    <w:rsid w:val="007E4E31"/>
    <w:rsid w:val="007E65F7"/>
    <w:rsid w:val="007E6A63"/>
    <w:rsid w:val="007E6C52"/>
    <w:rsid w:val="007E7798"/>
    <w:rsid w:val="007F0047"/>
    <w:rsid w:val="007F01CC"/>
    <w:rsid w:val="007F03C9"/>
    <w:rsid w:val="007F0740"/>
    <w:rsid w:val="007F07D4"/>
    <w:rsid w:val="007F1061"/>
    <w:rsid w:val="007F1812"/>
    <w:rsid w:val="007F1863"/>
    <w:rsid w:val="007F1C39"/>
    <w:rsid w:val="007F2197"/>
    <w:rsid w:val="007F26CA"/>
    <w:rsid w:val="007F30D3"/>
    <w:rsid w:val="007F3BD3"/>
    <w:rsid w:val="007F3D0D"/>
    <w:rsid w:val="007F3FB3"/>
    <w:rsid w:val="007F46D4"/>
    <w:rsid w:val="007F4C82"/>
    <w:rsid w:val="007F555B"/>
    <w:rsid w:val="007F575F"/>
    <w:rsid w:val="007F5F08"/>
    <w:rsid w:val="007F63C0"/>
    <w:rsid w:val="007F6A13"/>
    <w:rsid w:val="00800115"/>
    <w:rsid w:val="008008EC"/>
    <w:rsid w:val="0080137F"/>
    <w:rsid w:val="008017C2"/>
    <w:rsid w:val="008018C4"/>
    <w:rsid w:val="00801B85"/>
    <w:rsid w:val="00801BD9"/>
    <w:rsid w:val="00802250"/>
    <w:rsid w:val="00803A3A"/>
    <w:rsid w:val="008041B7"/>
    <w:rsid w:val="00804225"/>
    <w:rsid w:val="008046C1"/>
    <w:rsid w:val="0080478A"/>
    <w:rsid w:val="00804A1E"/>
    <w:rsid w:val="0080547F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D99"/>
    <w:rsid w:val="00827FAB"/>
    <w:rsid w:val="00830C80"/>
    <w:rsid w:val="0083183E"/>
    <w:rsid w:val="00831BEE"/>
    <w:rsid w:val="00831C16"/>
    <w:rsid w:val="00831C75"/>
    <w:rsid w:val="008320E3"/>
    <w:rsid w:val="00832C4C"/>
    <w:rsid w:val="0083305E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31CB"/>
    <w:rsid w:val="008437BF"/>
    <w:rsid w:val="00843F45"/>
    <w:rsid w:val="00844CCA"/>
    <w:rsid w:val="00844F05"/>
    <w:rsid w:val="00845909"/>
    <w:rsid w:val="0084674E"/>
    <w:rsid w:val="00847493"/>
    <w:rsid w:val="0085015B"/>
    <w:rsid w:val="00850917"/>
    <w:rsid w:val="00850E68"/>
    <w:rsid w:val="00851946"/>
    <w:rsid w:val="00851C13"/>
    <w:rsid w:val="00851CD4"/>
    <w:rsid w:val="00852DE3"/>
    <w:rsid w:val="0085340E"/>
    <w:rsid w:val="008545C9"/>
    <w:rsid w:val="00854EFE"/>
    <w:rsid w:val="0085582C"/>
    <w:rsid w:val="008560CE"/>
    <w:rsid w:val="008564D8"/>
    <w:rsid w:val="0085682F"/>
    <w:rsid w:val="00856E38"/>
    <w:rsid w:val="00857266"/>
    <w:rsid w:val="00857A57"/>
    <w:rsid w:val="00857F75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5F79"/>
    <w:rsid w:val="00876038"/>
    <w:rsid w:val="008768CA"/>
    <w:rsid w:val="00876F04"/>
    <w:rsid w:val="008771F2"/>
    <w:rsid w:val="00877EB8"/>
    <w:rsid w:val="00877E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671"/>
    <w:rsid w:val="00885080"/>
    <w:rsid w:val="00885CDE"/>
    <w:rsid w:val="00885E27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1658"/>
    <w:rsid w:val="00891989"/>
    <w:rsid w:val="00891BBE"/>
    <w:rsid w:val="008926D0"/>
    <w:rsid w:val="00892BA9"/>
    <w:rsid w:val="00893257"/>
    <w:rsid w:val="00893F62"/>
    <w:rsid w:val="00894A81"/>
    <w:rsid w:val="008959AB"/>
    <w:rsid w:val="00896275"/>
    <w:rsid w:val="00896ED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20A1"/>
    <w:rsid w:val="008A3488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D74"/>
    <w:rsid w:val="008B0061"/>
    <w:rsid w:val="008B04AD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2604"/>
    <w:rsid w:val="008C2BA5"/>
    <w:rsid w:val="008C39B9"/>
    <w:rsid w:val="008C3E8F"/>
    <w:rsid w:val="008C4860"/>
    <w:rsid w:val="008C4D60"/>
    <w:rsid w:val="008C4EB6"/>
    <w:rsid w:val="008C71DB"/>
    <w:rsid w:val="008C7446"/>
    <w:rsid w:val="008C76A1"/>
    <w:rsid w:val="008D0010"/>
    <w:rsid w:val="008D0C79"/>
    <w:rsid w:val="008D0CBA"/>
    <w:rsid w:val="008D0EFF"/>
    <w:rsid w:val="008D16DA"/>
    <w:rsid w:val="008D1EB6"/>
    <w:rsid w:val="008D3660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164D"/>
    <w:rsid w:val="008E221D"/>
    <w:rsid w:val="008E2FAF"/>
    <w:rsid w:val="008E31D0"/>
    <w:rsid w:val="008E3210"/>
    <w:rsid w:val="008E40EB"/>
    <w:rsid w:val="008E416F"/>
    <w:rsid w:val="008E562A"/>
    <w:rsid w:val="008E632E"/>
    <w:rsid w:val="008E6410"/>
    <w:rsid w:val="008E64F6"/>
    <w:rsid w:val="008E6D0B"/>
    <w:rsid w:val="008E6F26"/>
    <w:rsid w:val="008E7975"/>
    <w:rsid w:val="008E79F1"/>
    <w:rsid w:val="008F1402"/>
    <w:rsid w:val="008F17BC"/>
    <w:rsid w:val="008F2301"/>
    <w:rsid w:val="008F2B85"/>
    <w:rsid w:val="008F33EC"/>
    <w:rsid w:val="008F3756"/>
    <w:rsid w:val="008F376A"/>
    <w:rsid w:val="008F3C03"/>
    <w:rsid w:val="008F3F30"/>
    <w:rsid w:val="008F4178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F3"/>
    <w:rsid w:val="008F7EB9"/>
    <w:rsid w:val="00900BB7"/>
    <w:rsid w:val="00900DEB"/>
    <w:rsid w:val="009010BF"/>
    <w:rsid w:val="009011B0"/>
    <w:rsid w:val="00901418"/>
    <w:rsid w:val="00901EC1"/>
    <w:rsid w:val="00902CFF"/>
    <w:rsid w:val="00903E49"/>
    <w:rsid w:val="00903F8E"/>
    <w:rsid w:val="00905157"/>
    <w:rsid w:val="00905188"/>
    <w:rsid w:val="00905833"/>
    <w:rsid w:val="0090595F"/>
    <w:rsid w:val="00905AEE"/>
    <w:rsid w:val="00905F87"/>
    <w:rsid w:val="009065D2"/>
    <w:rsid w:val="00906780"/>
    <w:rsid w:val="009069F3"/>
    <w:rsid w:val="009070B5"/>
    <w:rsid w:val="0090713D"/>
    <w:rsid w:val="009074D0"/>
    <w:rsid w:val="00907834"/>
    <w:rsid w:val="00910900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A87"/>
    <w:rsid w:val="00916EBA"/>
    <w:rsid w:val="0091718C"/>
    <w:rsid w:val="00917F8E"/>
    <w:rsid w:val="00920298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4A1"/>
    <w:rsid w:val="009516A2"/>
    <w:rsid w:val="00951EB3"/>
    <w:rsid w:val="00952289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95D"/>
    <w:rsid w:val="0095763B"/>
    <w:rsid w:val="00957757"/>
    <w:rsid w:val="00960178"/>
    <w:rsid w:val="009603FE"/>
    <w:rsid w:val="00960C94"/>
    <w:rsid w:val="009611EA"/>
    <w:rsid w:val="009617C5"/>
    <w:rsid w:val="009618DE"/>
    <w:rsid w:val="0096190D"/>
    <w:rsid w:val="009620DD"/>
    <w:rsid w:val="00962DC4"/>
    <w:rsid w:val="0096333A"/>
    <w:rsid w:val="009633BE"/>
    <w:rsid w:val="00963E67"/>
    <w:rsid w:val="0096465C"/>
    <w:rsid w:val="00964B4D"/>
    <w:rsid w:val="00965AA8"/>
    <w:rsid w:val="00965C21"/>
    <w:rsid w:val="00965D0D"/>
    <w:rsid w:val="009665DC"/>
    <w:rsid w:val="00966603"/>
    <w:rsid w:val="00966A56"/>
    <w:rsid w:val="009670CA"/>
    <w:rsid w:val="009672C4"/>
    <w:rsid w:val="00967E34"/>
    <w:rsid w:val="00970408"/>
    <w:rsid w:val="00970770"/>
    <w:rsid w:val="0097091D"/>
    <w:rsid w:val="009709DA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8A7"/>
    <w:rsid w:val="009838CB"/>
    <w:rsid w:val="00984391"/>
    <w:rsid w:val="00984B8D"/>
    <w:rsid w:val="0098570A"/>
    <w:rsid w:val="00985788"/>
    <w:rsid w:val="00985ED9"/>
    <w:rsid w:val="00986D85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A0A46"/>
    <w:rsid w:val="009A0B83"/>
    <w:rsid w:val="009A0C4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EAD"/>
    <w:rsid w:val="009C5F53"/>
    <w:rsid w:val="009C6063"/>
    <w:rsid w:val="009C6EA9"/>
    <w:rsid w:val="009C6FF5"/>
    <w:rsid w:val="009C71FE"/>
    <w:rsid w:val="009C763E"/>
    <w:rsid w:val="009D0951"/>
    <w:rsid w:val="009D0F48"/>
    <w:rsid w:val="009D274E"/>
    <w:rsid w:val="009D2BFF"/>
    <w:rsid w:val="009D3059"/>
    <w:rsid w:val="009D37AD"/>
    <w:rsid w:val="009D3886"/>
    <w:rsid w:val="009D3919"/>
    <w:rsid w:val="009D4878"/>
    <w:rsid w:val="009D5433"/>
    <w:rsid w:val="009D5BD5"/>
    <w:rsid w:val="009D65B7"/>
    <w:rsid w:val="009D6B0A"/>
    <w:rsid w:val="009D70B4"/>
    <w:rsid w:val="009D72D5"/>
    <w:rsid w:val="009D75D7"/>
    <w:rsid w:val="009D7B46"/>
    <w:rsid w:val="009E012F"/>
    <w:rsid w:val="009E0287"/>
    <w:rsid w:val="009E0478"/>
    <w:rsid w:val="009E0755"/>
    <w:rsid w:val="009E1395"/>
    <w:rsid w:val="009E2448"/>
    <w:rsid w:val="009E2A68"/>
    <w:rsid w:val="009E2BCC"/>
    <w:rsid w:val="009E2D2E"/>
    <w:rsid w:val="009E3958"/>
    <w:rsid w:val="009E4806"/>
    <w:rsid w:val="009E4BC2"/>
    <w:rsid w:val="009E52C0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557A"/>
    <w:rsid w:val="009F5583"/>
    <w:rsid w:val="009F590B"/>
    <w:rsid w:val="009F61CC"/>
    <w:rsid w:val="009F62F4"/>
    <w:rsid w:val="009F6556"/>
    <w:rsid w:val="009F71A1"/>
    <w:rsid w:val="009F798E"/>
    <w:rsid w:val="009F7A6D"/>
    <w:rsid w:val="009F7CE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32A4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B5C"/>
    <w:rsid w:val="00A10E2D"/>
    <w:rsid w:val="00A11D60"/>
    <w:rsid w:val="00A1284C"/>
    <w:rsid w:val="00A12BC5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574"/>
    <w:rsid w:val="00A22BF2"/>
    <w:rsid w:val="00A23169"/>
    <w:rsid w:val="00A240DB"/>
    <w:rsid w:val="00A2443A"/>
    <w:rsid w:val="00A25620"/>
    <w:rsid w:val="00A2581D"/>
    <w:rsid w:val="00A25AAC"/>
    <w:rsid w:val="00A25C7D"/>
    <w:rsid w:val="00A272C2"/>
    <w:rsid w:val="00A2794A"/>
    <w:rsid w:val="00A27B28"/>
    <w:rsid w:val="00A3069E"/>
    <w:rsid w:val="00A30CB0"/>
    <w:rsid w:val="00A30DDC"/>
    <w:rsid w:val="00A31015"/>
    <w:rsid w:val="00A3183A"/>
    <w:rsid w:val="00A31E88"/>
    <w:rsid w:val="00A3218D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4CE"/>
    <w:rsid w:val="00A50609"/>
    <w:rsid w:val="00A50DBE"/>
    <w:rsid w:val="00A51014"/>
    <w:rsid w:val="00A51139"/>
    <w:rsid w:val="00A5195A"/>
    <w:rsid w:val="00A51FAA"/>
    <w:rsid w:val="00A52800"/>
    <w:rsid w:val="00A53A86"/>
    <w:rsid w:val="00A540F1"/>
    <w:rsid w:val="00A549A7"/>
    <w:rsid w:val="00A54FA3"/>
    <w:rsid w:val="00A56542"/>
    <w:rsid w:val="00A57118"/>
    <w:rsid w:val="00A575D7"/>
    <w:rsid w:val="00A576C1"/>
    <w:rsid w:val="00A578F6"/>
    <w:rsid w:val="00A57990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B4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8019F"/>
    <w:rsid w:val="00A8039D"/>
    <w:rsid w:val="00A805DF"/>
    <w:rsid w:val="00A8093F"/>
    <w:rsid w:val="00A80A06"/>
    <w:rsid w:val="00A8164C"/>
    <w:rsid w:val="00A8272F"/>
    <w:rsid w:val="00A8395B"/>
    <w:rsid w:val="00A83D19"/>
    <w:rsid w:val="00A849E2"/>
    <w:rsid w:val="00A8526A"/>
    <w:rsid w:val="00A8537B"/>
    <w:rsid w:val="00A85F85"/>
    <w:rsid w:val="00A86A06"/>
    <w:rsid w:val="00A86D69"/>
    <w:rsid w:val="00A8750C"/>
    <w:rsid w:val="00A878D4"/>
    <w:rsid w:val="00A9062A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621E"/>
    <w:rsid w:val="00A96D65"/>
    <w:rsid w:val="00A971BF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2F0D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4F2F"/>
    <w:rsid w:val="00AB50CA"/>
    <w:rsid w:val="00AB5532"/>
    <w:rsid w:val="00AB6235"/>
    <w:rsid w:val="00AB7429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1045"/>
    <w:rsid w:val="00AF1982"/>
    <w:rsid w:val="00AF2674"/>
    <w:rsid w:val="00AF274D"/>
    <w:rsid w:val="00AF3534"/>
    <w:rsid w:val="00AF3751"/>
    <w:rsid w:val="00AF3E3F"/>
    <w:rsid w:val="00AF40D3"/>
    <w:rsid w:val="00AF465D"/>
    <w:rsid w:val="00AF4E98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67A5"/>
    <w:rsid w:val="00B06EE1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65F"/>
    <w:rsid w:val="00B12B64"/>
    <w:rsid w:val="00B138E4"/>
    <w:rsid w:val="00B15464"/>
    <w:rsid w:val="00B15CF5"/>
    <w:rsid w:val="00B15E59"/>
    <w:rsid w:val="00B16185"/>
    <w:rsid w:val="00B16453"/>
    <w:rsid w:val="00B16C54"/>
    <w:rsid w:val="00B173B0"/>
    <w:rsid w:val="00B17A13"/>
    <w:rsid w:val="00B17C25"/>
    <w:rsid w:val="00B20AC6"/>
    <w:rsid w:val="00B20CD5"/>
    <w:rsid w:val="00B21698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6D2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0775"/>
    <w:rsid w:val="00B41B1D"/>
    <w:rsid w:val="00B41DD1"/>
    <w:rsid w:val="00B420B0"/>
    <w:rsid w:val="00B42474"/>
    <w:rsid w:val="00B43427"/>
    <w:rsid w:val="00B4382C"/>
    <w:rsid w:val="00B43B05"/>
    <w:rsid w:val="00B44245"/>
    <w:rsid w:val="00B456EA"/>
    <w:rsid w:val="00B45D0C"/>
    <w:rsid w:val="00B45E12"/>
    <w:rsid w:val="00B4700C"/>
    <w:rsid w:val="00B502BD"/>
    <w:rsid w:val="00B5050D"/>
    <w:rsid w:val="00B50EC1"/>
    <w:rsid w:val="00B514A1"/>
    <w:rsid w:val="00B514C0"/>
    <w:rsid w:val="00B5180E"/>
    <w:rsid w:val="00B51AB9"/>
    <w:rsid w:val="00B52B3C"/>
    <w:rsid w:val="00B52D82"/>
    <w:rsid w:val="00B530FC"/>
    <w:rsid w:val="00B54688"/>
    <w:rsid w:val="00B54AB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3E06"/>
    <w:rsid w:val="00B6400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2496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90126"/>
    <w:rsid w:val="00B909CD"/>
    <w:rsid w:val="00B91219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FA"/>
    <w:rsid w:val="00B96C8F"/>
    <w:rsid w:val="00B96FDD"/>
    <w:rsid w:val="00BA2022"/>
    <w:rsid w:val="00BA2359"/>
    <w:rsid w:val="00BA2EE4"/>
    <w:rsid w:val="00BA2F40"/>
    <w:rsid w:val="00BA3D87"/>
    <w:rsid w:val="00BA5264"/>
    <w:rsid w:val="00BA54B0"/>
    <w:rsid w:val="00BA668C"/>
    <w:rsid w:val="00BA6AC8"/>
    <w:rsid w:val="00BA6E76"/>
    <w:rsid w:val="00BA7801"/>
    <w:rsid w:val="00BA7E52"/>
    <w:rsid w:val="00BB0B63"/>
    <w:rsid w:val="00BB10DF"/>
    <w:rsid w:val="00BB2B63"/>
    <w:rsid w:val="00BB2CDE"/>
    <w:rsid w:val="00BB3849"/>
    <w:rsid w:val="00BB3DD7"/>
    <w:rsid w:val="00BB4CF5"/>
    <w:rsid w:val="00BB514B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45"/>
    <w:rsid w:val="00BE4DFA"/>
    <w:rsid w:val="00BE5011"/>
    <w:rsid w:val="00BE5562"/>
    <w:rsid w:val="00BE5EA2"/>
    <w:rsid w:val="00BE63E2"/>
    <w:rsid w:val="00BE6750"/>
    <w:rsid w:val="00BE72D9"/>
    <w:rsid w:val="00BE7992"/>
    <w:rsid w:val="00BF0981"/>
    <w:rsid w:val="00BF2558"/>
    <w:rsid w:val="00BF2E0D"/>
    <w:rsid w:val="00BF31DA"/>
    <w:rsid w:val="00BF38C8"/>
    <w:rsid w:val="00BF396C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1F92"/>
    <w:rsid w:val="00C02683"/>
    <w:rsid w:val="00C02CDC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FC"/>
    <w:rsid w:val="00C14F5E"/>
    <w:rsid w:val="00C1559E"/>
    <w:rsid w:val="00C155D9"/>
    <w:rsid w:val="00C167D5"/>
    <w:rsid w:val="00C16C79"/>
    <w:rsid w:val="00C1715E"/>
    <w:rsid w:val="00C177C6"/>
    <w:rsid w:val="00C202AA"/>
    <w:rsid w:val="00C20B66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527A"/>
    <w:rsid w:val="00C25AD3"/>
    <w:rsid w:val="00C25D03"/>
    <w:rsid w:val="00C263AC"/>
    <w:rsid w:val="00C26457"/>
    <w:rsid w:val="00C26A40"/>
    <w:rsid w:val="00C26BAD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637A"/>
    <w:rsid w:val="00C37526"/>
    <w:rsid w:val="00C37563"/>
    <w:rsid w:val="00C40087"/>
    <w:rsid w:val="00C40315"/>
    <w:rsid w:val="00C4146D"/>
    <w:rsid w:val="00C417ED"/>
    <w:rsid w:val="00C419D4"/>
    <w:rsid w:val="00C41AEC"/>
    <w:rsid w:val="00C42351"/>
    <w:rsid w:val="00C42D3B"/>
    <w:rsid w:val="00C43705"/>
    <w:rsid w:val="00C43707"/>
    <w:rsid w:val="00C43F3B"/>
    <w:rsid w:val="00C43FB9"/>
    <w:rsid w:val="00C443BB"/>
    <w:rsid w:val="00C445DA"/>
    <w:rsid w:val="00C4469C"/>
    <w:rsid w:val="00C44D02"/>
    <w:rsid w:val="00C44F2C"/>
    <w:rsid w:val="00C4501B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1152"/>
    <w:rsid w:val="00C5148F"/>
    <w:rsid w:val="00C52172"/>
    <w:rsid w:val="00C52475"/>
    <w:rsid w:val="00C52B78"/>
    <w:rsid w:val="00C537D3"/>
    <w:rsid w:val="00C53B38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A88"/>
    <w:rsid w:val="00C62C5D"/>
    <w:rsid w:val="00C63614"/>
    <w:rsid w:val="00C6365A"/>
    <w:rsid w:val="00C63840"/>
    <w:rsid w:val="00C63E4F"/>
    <w:rsid w:val="00C6454C"/>
    <w:rsid w:val="00C6490F"/>
    <w:rsid w:val="00C6499E"/>
    <w:rsid w:val="00C649C8"/>
    <w:rsid w:val="00C6585B"/>
    <w:rsid w:val="00C65DB9"/>
    <w:rsid w:val="00C667E6"/>
    <w:rsid w:val="00C66F88"/>
    <w:rsid w:val="00C672CF"/>
    <w:rsid w:val="00C674CD"/>
    <w:rsid w:val="00C70E22"/>
    <w:rsid w:val="00C70F0B"/>
    <w:rsid w:val="00C718DD"/>
    <w:rsid w:val="00C7192B"/>
    <w:rsid w:val="00C71EE9"/>
    <w:rsid w:val="00C741F8"/>
    <w:rsid w:val="00C744C2"/>
    <w:rsid w:val="00C747D9"/>
    <w:rsid w:val="00C74EBF"/>
    <w:rsid w:val="00C756C5"/>
    <w:rsid w:val="00C75CA1"/>
    <w:rsid w:val="00C76C9B"/>
    <w:rsid w:val="00C77B40"/>
    <w:rsid w:val="00C77F24"/>
    <w:rsid w:val="00C8064E"/>
    <w:rsid w:val="00C80D63"/>
    <w:rsid w:val="00C80E74"/>
    <w:rsid w:val="00C810CB"/>
    <w:rsid w:val="00C812BF"/>
    <w:rsid w:val="00C816F5"/>
    <w:rsid w:val="00C81999"/>
    <w:rsid w:val="00C81CE0"/>
    <w:rsid w:val="00C829E5"/>
    <w:rsid w:val="00C82A8D"/>
    <w:rsid w:val="00C8341E"/>
    <w:rsid w:val="00C83DF3"/>
    <w:rsid w:val="00C8439F"/>
    <w:rsid w:val="00C84B4A"/>
    <w:rsid w:val="00C84CA9"/>
    <w:rsid w:val="00C84DD8"/>
    <w:rsid w:val="00C84F70"/>
    <w:rsid w:val="00C863E0"/>
    <w:rsid w:val="00C86DD3"/>
    <w:rsid w:val="00C86EE5"/>
    <w:rsid w:val="00C86EFB"/>
    <w:rsid w:val="00C9013A"/>
    <w:rsid w:val="00C906C3"/>
    <w:rsid w:val="00C90A01"/>
    <w:rsid w:val="00C90AFD"/>
    <w:rsid w:val="00C91AC5"/>
    <w:rsid w:val="00C91C41"/>
    <w:rsid w:val="00C92006"/>
    <w:rsid w:val="00C92D78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200"/>
    <w:rsid w:val="00C97C84"/>
    <w:rsid w:val="00CA0975"/>
    <w:rsid w:val="00CA09DC"/>
    <w:rsid w:val="00CA0C4D"/>
    <w:rsid w:val="00CA0E7E"/>
    <w:rsid w:val="00CA0F02"/>
    <w:rsid w:val="00CA0F13"/>
    <w:rsid w:val="00CA10F8"/>
    <w:rsid w:val="00CA15D9"/>
    <w:rsid w:val="00CA1D1E"/>
    <w:rsid w:val="00CA1E18"/>
    <w:rsid w:val="00CA24FD"/>
    <w:rsid w:val="00CA258C"/>
    <w:rsid w:val="00CA30DC"/>
    <w:rsid w:val="00CA3592"/>
    <w:rsid w:val="00CA3ACC"/>
    <w:rsid w:val="00CA4B64"/>
    <w:rsid w:val="00CA507C"/>
    <w:rsid w:val="00CA5F41"/>
    <w:rsid w:val="00CA6345"/>
    <w:rsid w:val="00CA6398"/>
    <w:rsid w:val="00CA7C82"/>
    <w:rsid w:val="00CB0013"/>
    <w:rsid w:val="00CB064F"/>
    <w:rsid w:val="00CB0A12"/>
    <w:rsid w:val="00CB0D9C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1EB2"/>
    <w:rsid w:val="00CC2BFE"/>
    <w:rsid w:val="00CC2FE7"/>
    <w:rsid w:val="00CC3ACD"/>
    <w:rsid w:val="00CC48B7"/>
    <w:rsid w:val="00CC492D"/>
    <w:rsid w:val="00CC499C"/>
    <w:rsid w:val="00CC4CBA"/>
    <w:rsid w:val="00CC5B52"/>
    <w:rsid w:val="00CC5DCC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677"/>
    <w:rsid w:val="00CE4A04"/>
    <w:rsid w:val="00CE54C4"/>
    <w:rsid w:val="00CE5F15"/>
    <w:rsid w:val="00CE6A1A"/>
    <w:rsid w:val="00CE6DA0"/>
    <w:rsid w:val="00CE6F3C"/>
    <w:rsid w:val="00CE70BB"/>
    <w:rsid w:val="00CE70FB"/>
    <w:rsid w:val="00CE7891"/>
    <w:rsid w:val="00CE7C06"/>
    <w:rsid w:val="00CE7D88"/>
    <w:rsid w:val="00CF0B96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224F"/>
    <w:rsid w:val="00D02259"/>
    <w:rsid w:val="00D026C6"/>
    <w:rsid w:val="00D02DB9"/>
    <w:rsid w:val="00D030DE"/>
    <w:rsid w:val="00D0415E"/>
    <w:rsid w:val="00D0436F"/>
    <w:rsid w:val="00D055FD"/>
    <w:rsid w:val="00D05E92"/>
    <w:rsid w:val="00D06B45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B59"/>
    <w:rsid w:val="00D24CBB"/>
    <w:rsid w:val="00D2625C"/>
    <w:rsid w:val="00D26535"/>
    <w:rsid w:val="00D26F38"/>
    <w:rsid w:val="00D27735"/>
    <w:rsid w:val="00D3091A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B13"/>
    <w:rsid w:val="00D3583E"/>
    <w:rsid w:val="00D35871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60E9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55D5"/>
    <w:rsid w:val="00D55BD2"/>
    <w:rsid w:val="00D55D94"/>
    <w:rsid w:val="00D56834"/>
    <w:rsid w:val="00D56A34"/>
    <w:rsid w:val="00D56C8A"/>
    <w:rsid w:val="00D61171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238"/>
    <w:rsid w:val="00D804AA"/>
    <w:rsid w:val="00D8057D"/>
    <w:rsid w:val="00D805F6"/>
    <w:rsid w:val="00D80DCE"/>
    <w:rsid w:val="00D80F7A"/>
    <w:rsid w:val="00D81635"/>
    <w:rsid w:val="00D8187B"/>
    <w:rsid w:val="00D81E87"/>
    <w:rsid w:val="00D825A2"/>
    <w:rsid w:val="00D82DB7"/>
    <w:rsid w:val="00D83031"/>
    <w:rsid w:val="00D830DE"/>
    <w:rsid w:val="00D836B7"/>
    <w:rsid w:val="00D8392A"/>
    <w:rsid w:val="00D847CA"/>
    <w:rsid w:val="00D84A44"/>
    <w:rsid w:val="00D84D7A"/>
    <w:rsid w:val="00D84EDF"/>
    <w:rsid w:val="00D8545D"/>
    <w:rsid w:val="00D85D9A"/>
    <w:rsid w:val="00D873A3"/>
    <w:rsid w:val="00D87A06"/>
    <w:rsid w:val="00D90A37"/>
    <w:rsid w:val="00D922E3"/>
    <w:rsid w:val="00D9230A"/>
    <w:rsid w:val="00D92777"/>
    <w:rsid w:val="00D930E5"/>
    <w:rsid w:val="00D93F25"/>
    <w:rsid w:val="00D95262"/>
    <w:rsid w:val="00D95C96"/>
    <w:rsid w:val="00D96B98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6180"/>
    <w:rsid w:val="00DA6E9A"/>
    <w:rsid w:val="00DA7CE0"/>
    <w:rsid w:val="00DB13C1"/>
    <w:rsid w:val="00DB1BF6"/>
    <w:rsid w:val="00DB1CFF"/>
    <w:rsid w:val="00DB21EB"/>
    <w:rsid w:val="00DB2270"/>
    <w:rsid w:val="00DB2698"/>
    <w:rsid w:val="00DB2CAA"/>
    <w:rsid w:val="00DB2CB0"/>
    <w:rsid w:val="00DB30C5"/>
    <w:rsid w:val="00DB39A7"/>
    <w:rsid w:val="00DB4502"/>
    <w:rsid w:val="00DB4D67"/>
    <w:rsid w:val="00DB53A1"/>
    <w:rsid w:val="00DB5968"/>
    <w:rsid w:val="00DB7911"/>
    <w:rsid w:val="00DC01A2"/>
    <w:rsid w:val="00DC06E8"/>
    <w:rsid w:val="00DC0BCE"/>
    <w:rsid w:val="00DC2307"/>
    <w:rsid w:val="00DC30FD"/>
    <w:rsid w:val="00DC315D"/>
    <w:rsid w:val="00DC315F"/>
    <w:rsid w:val="00DC37BC"/>
    <w:rsid w:val="00DC3A08"/>
    <w:rsid w:val="00DC41FE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5DFD"/>
    <w:rsid w:val="00DE654A"/>
    <w:rsid w:val="00DE70C0"/>
    <w:rsid w:val="00DE776E"/>
    <w:rsid w:val="00DE7784"/>
    <w:rsid w:val="00DE7A52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D0"/>
    <w:rsid w:val="00E01A33"/>
    <w:rsid w:val="00E01AAC"/>
    <w:rsid w:val="00E01AFA"/>
    <w:rsid w:val="00E0383E"/>
    <w:rsid w:val="00E04492"/>
    <w:rsid w:val="00E04B8A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10534"/>
    <w:rsid w:val="00E10915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706"/>
    <w:rsid w:val="00E14D93"/>
    <w:rsid w:val="00E15235"/>
    <w:rsid w:val="00E16CB6"/>
    <w:rsid w:val="00E16D16"/>
    <w:rsid w:val="00E17B3B"/>
    <w:rsid w:val="00E17C67"/>
    <w:rsid w:val="00E17C8D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275FD"/>
    <w:rsid w:val="00E30295"/>
    <w:rsid w:val="00E31142"/>
    <w:rsid w:val="00E3179C"/>
    <w:rsid w:val="00E31907"/>
    <w:rsid w:val="00E3267C"/>
    <w:rsid w:val="00E33016"/>
    <w:rsid w:val="00E33634"/>
    <w:rsid w:val="00E33AE9"/>
    <w:rsid w:val="00E33F5B"/>
    <w:rsid w:val="00E34124"/>
    <w:rsid w:val="00E3434F"/>
    <w:rsid w:val="00E3473F"/>
    <w:rsid w:val="00E34903"/>
    <w:rsid w:val="00E3509A"/>
    <w:rsid w:val="00E352E4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FA0"/>
    <w:rsid w:val="00E42FDF"/>
    <w:rsid w:val="00E4313C"/>
    <w:rsid w:val="00E43196"/>
    <w:rsid w:val="00E43585"/>
    <w:rsid w:val="00E43F25"/>
    <w:rsid w:val="00E44494"/>
    <w:rsid w:val="00E44D5A"/>
    <w:rsid w:val="00E44E36"/>
    <w:rsid w:val="00E4523A"/>
    <w:rsid w:val="00E45601"/>
    <w:rsid w:val="00E4576A"/>
    <w:rsid w:val="00E45DC6"/>
    <w:rsid w:val="00E45ED7"/>
    <w:rsid w:val="00E4679B"/>
    <w:rsid w:val="00E46973"/>
    <w:rsid w:val="00E47D93"/>
    <w:rsid w:val="00E50C60"/>
    <w:rsid w:val="00E51D5B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4FC6"/>
    <w:rsid w:val="00E55310"/>
    <w:rsid w:val="00E555BF"/>
    <w:rsid w:val="00E561F1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453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F2F"/>
    <w:rsid w:val="00E8060D"/>
    <w:rsid w:val="00E80FFA"/>
    <w:rsid w:val="00E829C0"/>
    <w:rsid w:val="00E82A28"/>
    <w:rsid w:val="00E82EAA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A6"/>
    <w:rsid w:val="00EA00C2"/>
    <w:rsid w:val="00EA0176"/>
    <w:rsid w:val="00EA04DE"/>
    <w:rsid w:val="00EA0B68"/>
    <w:rsid w:val="00EA176A"/>
    <w:rsid w:val="00EA17CC"/>
    <w:rsid w:val="00EA197E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C72"/>
    <w:rsid w:val="00EA6402"/>
    <w:rsid w:val="00EA6F8C"/>
    <w:rsid w:val="00EA7257"/>
    <w:rsid w:val="00EA780D"/>
    <w:rsid w:val="00EA7C7E"/>
    <w:rsid w:val="00EA7D12"/>
    <w:rsid w:val="00EB0F97"/>
    <w:rsid w:val="00EB1A53"/>
    <w:rsid w:val="00EB3AE3"/>
    <w:rsid w:val="00EB3FF0"/>
    <w:rsid w:val="00EB4118"/>
    <w:rsid w:val="00EB42C8"/>
    <w:rsid w:val="00EB43F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1A51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41F4"/>
    <w:rsid w:val="00EC46D5"/>
    <w:rsid w:val="00EC4F58"/>
    <w:rsid w:val="00EC5326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B11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6B3"/>
    <w:rsid w:val="00EE2951"/>
    <w:rsid w:val="00EE2B21"/>
    <w:rsid w:val="00EE2F69"/>
    <w:rsid w:val="00EE337E"/>
    <w:rsid w:val="00EE373F"/>
    <w:rsid w:val="00EE4164"/>
    <w:rsid w:val="00EE5A94"/>
    <w:rsid w:val="00EE6297"/>
    <w:rsid w:val="00EE705F"/>
    <w:rsid w:val="00EE7521"/>
    <w:rsid w:val="00EE770C"/>
    <w:rsid w:val="00EE79E6"/>
    <w:rsid w:val="00EE7E41"/>
    <w:rsid w:val="00EE7E92"/>
    <w:rsid w:val="00EF00C7"/>
    <w:rsid w:val="00EF0446"/>
    <w:rsid w:val="00EF12FA"/>
    <w:rsid w:val="00EF13FC"/>
    <w:rsid w:val="00EF18AA"/>
    <w:rsid w:val="00EF1A13"/>
    <w:rsid w:val="00EF1B52"/>
    <w:rsid w:val="00EF20AC"/>
    <w:rsid w:val="00EF3038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2651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3702"/>
    <w:rsid w:val="00F13A42"/>
    <w:rsid w:val="00F145D6"/>
    <w:rsid w:val="00F1481C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14DF"/>
    <w:rsid w:val="00F2227D"/>
    <w:rsid w:val="00F22E3E"/>
    <w:rsid w:val="00F22F6D"/>
    <w:rsid w:val="00F23117"/>
    <w:rsid w:val="00F25A65"/>
    <w:rsid w:val="00F25ADC"/>
    <w:rsid w:val="00F260BF"/>
    <w:rsid w:val="00F27630"/>
    <w:rsid w:val="00F27BF1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26E"/>
    <w:rsid w:val="00F42CA7"/>
    <w:rsid w:val="00F431A2"/>
    <w:rsid w:val="00F45852"/>
    <w:rsid w:val="00F45A6A"/>
    <w:rsid w:val="00F45BD5"/>
    <w:rsid w:val="00F45ED3"/>
    <w:rsid w:val="00F45F04"/>
    <w:rsid w:val="00F45F07"/>
    <w:rsid w:val="00F46317"/>
    <w:rsid w:val="00F4640B"/>
    <w:rsid w:val="00F468F9"/>
    <w:rsid w:val="00F46E81"/>
    <w:rsid w:val="00F46ED8"/>
    <w:rsid w:val="00F47186"/>
    <w:rsid w:val="00F474E7"/>
    <w:rsid w:val="00F47B0A"/>
    <w:rsid w:val="00F47BBB"/>
    <w:rsid w:val="00F50113"/>
    <w:rsid w:val="00F50F7E"/>
    <w:rsid w:val="00F514EC"/>
    <w:rsid w:val="00F527B3"/>
    <w:rsid w:val="00F52C87"/>
    <w:rsid w:val="00F53F5A"/>
    <w:rsid w:val="00F545F7"/>
    <w:rsid w:val="00F54716"/>
    <w:rsid w:val="00F54925"/>
    <w:rsid w:val="00F55438"/>
    <w:rsid w:val="00F560A1"/>
    <w:rsid w:val="00F564F5"/>
    <w:rsid w:val="00F57091"/>
    <w:rsid w:val="00F57264"/>
    <w:rsid w:val="00F6004F"/>
    <w:rsid w:val="00F60647"/>
    <w:rsid w:val="00F6071C"/>
    <w:rsid w:val="00F60812"/>
    <w:rsid w:val="00F616B5"/>
    <w:rsid w:val="00F61AFA"/>
    <w:rsid w:val="00F61CF5"/>
    <w:rsid w:val="00F6231F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220"/>
    <w:rsid w:val="00F702F6"/>
    <w:rsid w:val="00F705C6"/>
    <w:rsid w:val="00F70674"/>
    <w:rsid w:val="00F7089B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6573"/>
    <w:rsid w:val="00F76E1C"/>
    <w:rsid w:val="00F7736F"/>
    <w:rsid w:val="00F77CAE"/>
    <w:rsid w:val="00F77D48"/>
    <w:rsid w:val="00F800A6"/>
    <w:rsid w:val="00F801AD"/>
    <w:rsid w:val="00F811E9"/>
    <w:rsid w:val="00F81B93"/>
    <w:rsid w:val="00F81C79"/>
    <w:rsid w:val="00F829CC"/>
    <w:rsid w:val="00F82F62"/>
    <w:rsid w:val="00F83157"/>
    <w:rsid w:val="00F844F6"/>
    <w:rsid w:val="00F847FE"/>
    <w:rsid w:val="00F853A1"/>
    <w:rsid w:val="00F857FE"/>
    <w:rsid w:val="00F86093"/>
    <w:rsid w:val="00F8611B"/>
    <w:rsid w:val="00F87A02"/>
    <w:rsid w:val="00F91748"/>
    <w:rsid w:val="00F91D26"/>
    <w:rsid w:val="00F91EE2"/>
    <w:rsid w:val="00F920C3"/>
    <w:rsid w:val="00F920FA"/>
    <w:rsid w:val="00F92F4C"/>
    <w:rsid w:val="00F9336C"/>
    <w:rsid w:val="00F954F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581"/>
    <w:rsid w:val="00FA769A"/>
    <w:rsid w:val="00FA79BC"/>
    <w:rsid w:val="00FA7DFE"/>
    <w:rsid w:val="00FB0406"/>
    <w:rsid w:val="00FB18EF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68B1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E22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D7E84"/>
    <w:rsid w:val="00FE0DAE"/>
    <w:rsid w:val="00FE1964"/>
    <w:rsid w:val="00FE23D8"/>
    <w:rsid w:val="00FE2C60"/>
    <w:rsid w:val="00FE2EA9"/>
    <w:rsid w:val="00FE3A5D"/>
    <w:rsid w:val="00FE3FCC"/>
    <w:rsid w:val="00FE4076"/>
    <w:rsid w:val="00FE44F4"/>
    <w:rsid w:val="00FE491A"/>
    <w:rsid w:val="00FE4946"/>
    <w:rsid w:val="00FE4E31"/>
    <w:rsid w:val="00FE50E3"/>
    <w:rsid w:val="00FE6017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6DE"/>
    <w:rsid w:val="00FF2C55"/>
    <w:rsid w:val="00FF46FB"/>
    <w:rsid w:val="00FF494B"/>
    <w:rsid w:val="00FF4DCD"/>
    <w:rsid w:val="00FF532D"/>
    <w:rsid w:val="00FF54FE"/>
    <w:rsid w:val="00FF5EC5"/>
    <w:rsid w:val="00FF69B0"/>
    <w:rsid w:val="00FF6A21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3AEFCE749B88F848BB8F6D1C607EF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3242-1EB9-0E42-B8C9-F132BDD0E388}"/>
      </w:docPartPr>
      <w:docPartBody>
        <w:p w:rsidR="008264EB" w:rsidRDefault="004B1657" w:rsidP="004B1657">
          <w:pPr>
            <w:pStyle w:val="3AEFCE749B88F848BB8F6D1C607EFC5A"/>
          </w:pPr>
          <w:r>
            <w:t>Time allotted</w:t>
          </w:r>
        </w:p>
      </w:docPartBody>
    </w:docPart>
    <w:docPart>
      <w:docPartPr>
        <w:name w:val="7319B5D48254C243AFC6050558F6B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9E3E0-D8A5-BD44-9D55-57C1612086D2}"/>
      </w:docPartPr>
      <w:docPartBody>
        <w:p w:rsidR="008264EB" w:rsidRDefault="004B1657" w:rsidP="004B1657">
          <w:pPr>
            <w:pStyle w:val="7319B5D48254C243AFC6050558F6B36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9C2AA7D44025BE44A84AA021084E4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B580E-A035-AC44-8868-F1B5E7CF3A27}"/>
      </w:docPartPr>
      <w:docPartBody>
        <w:p w:rsidR="008264EB" w:rsidRDefault="004B1657" w:rsidP="004B1657">
          <w:pPr>
            <w:pStyle w:val="9C2AA7D44025BE44A84AA021084E48CB"/>
          </w:pPr>
          <w:r>
            <w:t>Agenda topic</w:t>
          </w:r>
        </w:p>
      </w:docPartBody>
    </w:docPart>
    <w:docPart>
      <w:docPartPr>
        <w:name w:val="806A1C71FD35C944B15450A931A0B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5881D-BED2-AB47-9382-51E6CCD79989}"/>
      </w:docPartPr>
      <w:docPartBody>
        <w:p w:rsidR="008264EB" w:rsidRDefault="004B1657" w:rsidP="004B1657">
          <w:pPr>
            <w:pStyle w:val="806A1C71FD35C944B15450A931A0B461"/>
          </w:pPr>
          <w:r>
            <w:t>Presenter</w:t>
          </w:r>
        </w:p>
      </w:docPartBody>
    </w:docPart>
    <w:docPart>
      <w:docPartPr>
        <w:name w:val="B6384EE0E4C0B94D90B96C1D99749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4F400-9B9C-6349-AEEA-86E5AD379244}"/>
      </w:docPartPr>
      <w:docPartBody>
        <w:p w:rsidR="008264EB" w:rsidRDefault="004B1657" w:rsidP="004B1657">
          <w:pPr>
            <w:pStyle w:val="B6384EE0E4C0B94D90B96C1D99749240"/>
          </w:pPr>
          <w:r w:rsidRPr="00E52810">
            <w:t>Person responsible</w:t>
          </w:r>
        </w:p>
      </w:docPartBody>
    </w:docPart>
    <w:docPart>
      <w:docPartPr>
        <w:name w:val="F0474ED27482B74EB95528F3D2A31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1B609-5E73-A14A-9521-11061F09EF51}"/>
      </w:docPartPr>
      <w:docPartBody>
        <w:p w:rsidR="008264EB" w:rsidRDefault="004B1657" w:rsidP="004B1657">
          <w:pPr>
            <w:pStyle w:val="F0474ED27482B74EB95528F3D2A31490"/>
          </w:pPr>
          <w:r w:rsidRPr="00E52810">
            <w:t>Deadline</w:t>
          </w:r>
        </w:p>
      </w:docPartBody>
    </w:docPart>
    <w:docPart>
      <w:docPartPr>
        <w:name w:val="C0B53D231BBE0A4995964DC24BA46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37B60-4F4E-BA40-8435-9E7BDAD472AC}"/>
      </w:docPartPr>
      <w:docPartBody>
        <w:p w:rsidR="00000000" w:rsidRDefault="00264686" w:rsidP="00264686">
          <w:pPr>
            <w:pStyle w:val="C0B53D231BBE0A4995964DC24BA46AA2"/>
          </w:pPr>
          <w:r>
            <w:t>Time allotted</w:t>
          </w:r>
        </w:p>
      </w:docPartBody>
    </w:docPart>
    <w:docPart>
      <w:docPartPr>
        <w:name w:val="90A76C285B461A498D823E194E3DB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122C3-D2C9-9443-B2C5-0741EDE27CDE}"/>
      </w:docPartPr>
      <w:docPartBody>
        <w:p w:rsidR="00000000" w:rsidRDefault="00264686" w:rsidP="00264686">
          <w:pPr>
            <w:pStyle w:val="90A76C285B461A498D823E194E3DB36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52436BA9C9CEA34EA11E068548412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4942B-022B-6848-B9A7-097B46879762}"/>
      </w:docPartPr>
      <w:docPartBody>
        <w:p w:rsidR="00000000" w:rsidRDefault="00264686" w:rsidP="00264686">
          <w:pPr>
            <w:pStyle w:val="52436BA9C9CEA34EA11E068548412389"/>
          </w:pPr>
          <w:r>
            <w:t>Agenda topic</w:t>
          </w:r>
        </w:p>
      </w:docPartBody>
    </w:docPart>
    <w:docPart>
      <w:docPartPr>
        <w:name w:val="C6DFFAA0CF6AD946B8DA3870F62B7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EFE37-E226-A64E-8D95-5BBF3D8615B8}"/>
      </w:docPartPr>
      <w:docPartBody>
        <w:p w:rsidR="00000000" w:rsidRDefault="00264686" w:rsidP="00264686">
          <w:pPr>
            <w:pStyle w:val="C6DFFAA0CF6AD946B8DA3870F62B7C49"/>
          </w:pPr>
          <w:r>
            <w:t>Presenter</w:t>
          </w:r>
        </w:p>
      </w:docPartBody>
    </w:docPart>
    <w:docPart>
      <w:docPartPr>
        <w:name w:val="9B5A2F960B838E4C8A450A1EB45E1B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FF48B-F4C2-BA40-8570-6292BF063D84}"/>
      </w:docPartPr>
      <w:docPartBody>
        <w:p w:rsidR="00000000" w:rsidRDefault="00264686" w:rsidP="00264686">
          <w:pPr>
            <w:pStyle w:val="9B5A2F960B838E4C8A450A1EB45E1B03"/>
          </w:pPr>
          <w:r w:rsidRPr="00E52810">
            <w:t>Person responsible</w:t>
          </w:r>
        </w:p>
      </w:docPartBody>
    </w:docPart>
    <w:docPart>
      <w:docPartPr>
        <w:name w:val="C47B1DC3A6A23C4E927CE76507E46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82A8C-7F4D-CD4B-A618-BCED13803022}"/>
      </w:docPartPr>
      <w:docPartBody>
        <w:p w:rsidR="00000000" w:rsidRDefault="00264686" w:rsidP="00264686">
          <w:pPr>
            <w:pStyle w:val="C47B1DC3A6A23C4E927CE76507E46662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F68"/>
    <w:rsid w:val="00224769"/>
    <w:rsid w:val="00264686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6193B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6F70A9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264EB"/>
    <w:rsid w:val="00834FFE"/>
    <w:rsid w:val="00842995"/>
    <w:rsid w:val="00863446"/>
    <w:rsid w:val="0091206F"/>
    <w:rsid w:val="00932C7A"/>
    <w:rsid w:val="00952289"/>
    <w:rsid w:val="009940E1"/>
    <w:rsid w:val="009A727C"/>
    <w:rsid w:val="009A75EC"/>
    <w:rsid w:val="009C5460"/>
    <w:rsid w:val="009E38AC"/>
    <w:rsid w:val="009F41A6"/>
    <w:rsid w:val="009F63DE"/>
    <w:rsid w:val="00A24048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F7D3F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264686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3AEFCE749B88F848BB8F6D1C607EFC5A">
    <w:name w:val="3AEFCE749B88F848BB8F6D1C607EFC5A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7319B5D48254C243AFC6050558F6B364">
    <w:name w:val="7319B5D48254C243AFC6050558F6B364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9C2AA7D44025BE44A84AA021084E48CB">
    <w:name w:val="9C2AA7D44025BE44A84AA021084E48CB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806A1C71FD35C944B15450A931A0B461">
    <w:name w:val="806A1C71FD35C944B15450A931A0B461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B6384EE0E4C0B94D90B96C1D99749240">
    <w:name w:val="B6384EE0E4C0B94D90B96C1D99749240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F0474ED27482B74EB95528F3D2A31490">
    <w:name w:val="F0474ED27482B74EB95528F3D2A31490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C0B53D231BBE0A4995964DC24BA46AA2">
    <w:name w:val="C0B53D231BBE0A4995964DC24BA46AA2"/>
    <w:rsid w:val="00264686"/>
    <w:pPr>
      <w:spacing w:after="160" w:line="278" w:lineRule="auto"/>
    </w:pPr>
    <w:rPr>
      <w:kern w:val="2"/>
      <w14:ligatures w14:val="standardContextual"/>
    </w:rPr>
  </w:style>
  <w:style w:type="paragraph" w:customStyle="1" w:styleId="90A76C285B461A498D823E194E3DB36E">
    <w:name w:val="90A76C285B461A498D823E194E3DB36E"/>
    <w:rsid w:val="00264686"/>
    <w:pPr>
      <w:spacing w:after="160" w:line="278" w:lineRule="auto"/>
    </w:pPr>
    <w:rPr>
      <w:kern w:val="2"/>
      <w14:ligatures w14:val="standardContextual"/>
    </w:rPr>
  </w:style>
  <w:style w:type="paragraph" w:customStyle="1" w:styleId="52436BA9C9CEA34EA11E068548412389">
    <w:name w:val="52436BA9C9CEA34EA11E068548412389"/>
    <w:rsid w:val="00264686"/>
    <w:pPr>
      <w:spacing w:after="160" w:line="278" w:lineRule="auto"/>
    </w:pPr>
    <w:rPr>
      <w:kern w:val="2"/>
      <w14:ligatures w14:val="standardContextual"/>
    </w:rPr>
  </w:style>
  <w:style w:type="paragraph" w:customStyle="1" w:styleId="C6DFFAA0CF6AD946B8DA3870F62B7C49">
    <w:name w:val="C6DFFAA0CF6AD946B8DA3870F62B7C49"/>
    <w:rsid w:val="00264686"/>
    <w:pPr>
      <w:spacing w:after="160" w:line="278" w:lineRule="auto"/>
    </w:pPr>
    <w:rPr>
      <w:kern w:val="2"/>
      <w14:ligatures w14:val="standardContextual"/>
    </w:rPr>
  </w:style>
  <w:style w:type="paragraph" w:customStyle="1" w:styleId="9B5A2F960B838E4C8A450A1EB45E1B03">
    <w:name w:val="9B5A2F960B838E4C8A450A1EB45E1B03"/>
    <w:rsid w:val="00264686"/>
    <w:pPr>
      <w:spacing w:after="160" w:line="278" w:lineRule="auto"/>
    </w:pPr>
    <w:rPr>
      <w:kern w:val="2"/>
      <w14:ligatures w14:val="standardContextual"/>
    </w:rPr>
  </w:style>
  <w:style w:type="paragraph" w:customStyle="1" w:styleId="C47B1DC3A6A23C4E927CE76507E46662">
    <w:name w:val="C47B1DC3A6A23C4E927CE76507E46662"/>
    <w:rsid w:val="00264686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95</TotalTime>
  <Pages>10</Pages>
  <Words>1656</Words>
  <Characters>9442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95</cp:revision>
  <dcterms:created xsi:type="dcterms:W3CDTF">2024-12-20T14:58:00Z</dcterms:created>
  <dcterms:modified xsi:type="dcterms:W3CDTF">2024-12-20T19:47:00Z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