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4862A130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7CBA">
        <w:rPr>
          <w:rStyle w:val="SubtleEmphasis"/>
        </w:rPr>
        <w:t>01</w:t>
      </w:r>
      <w:r w:rsidR="004C5A30">
        <w:rPr>
          <w:rStyle w:val="SubtleEmphasis"/>
        </w:rPr>
        <w:t>/</w:t>
      </w:r>
      <w:r w:rsidR="00247CBA">
        <w:rPr>
          <w:rStyle w:val="SubtleEmphasis"/>
        </w:rPr>
        <w:t>10</w:t>
      </w:r>
      <w:r w:rsidR="00310B83">
        <w:rPr>
          <w:rStyle w:val="SubtleEmphasis"/>
        </w:rPr>
        <w:t>/202</w:t>
      </w:r>
      <w:r w:rsidR="00247CBA">
        <w:rPr>
          <w:rStyle w:val="SubtleEmphasis"/>
        </w:rPr>
        <w:t>5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6301E84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202EDD6C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067A99">
              <w:t>,</w:t>
            </w:r>
            <w:r w:rsidR="00903E49">
              <w:t xml:space="preserve"> </w:t>
            </w:r>
            <w:r w:rsidR="00247CBA">
              <w:t>Donish</w:t>
            </w:r>
            <w:r w:rsidR="001B4346">
              <w:t xml:space="preserve">, </w:t>
            </w:r>
            <w:r w:rsidR="00247CBA">
              <w:t>Edith,</w:t>
            </w:r>
            <w:r w:rsidR="00970BA7">
              <w:t xml:space="preserve"> Scott, </w:t>
            </w:r>
            <w:r w:rsidR="00000E42">
              <w:t xml:space="preserve">Dejan, </w:t>
            </w:r>
            <w:r w:rsidR="003206B7">
              <w:t xml:space="preserve">Stephen, </w:t>
            </w:r>
            <w:r w:rsidR="00690B55">
              <w:t xml:space="preserve">Randika, </w:t>
            </w:r>
            <w:r w:rsidR="00522DBA">
              <w:t>Kirsten</w:t>
            </w:r>
            <w:r w:rsidR="00A51B48">
              <w:t xml:space="preserve">, </w:t>
            </w:r>
            <w:r w:rsidR="00510D9F">
              <w:t>Andrei</w:t>
            </w:r>
            <w:r w:rsidR="00E77A99">
              <w:t xml:space="preserve">, Salim, Vasiliy, </w:t>
            </w:r>
            <w:r w:rsidR="00D023DE">
              <w:t>Nick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076599A5" w14:textId="494D8F12" w:rsidR="0047143C" w:rsidRDefault="00970BA7" w:rsidP="00247CBA">
      <w:pPr>
        <w:pStyle w:val="ListParagraph"/>
        <w:numPr>
          <w:ilvl w:val="0"/>
          <w:numId w:val="21"/>
        </w:numPr>
      </w:pPr>
      <w:r>
        <w:t>Welcome back from holiday.</w:t>
      </w:r>
    </w:p>
    <w:p w14:paraId="3FE79F13" w14:textId="4E578A66" w:rsidR="00970BA7" w:rsidRDefault="00970BA7" w:rsidP="00247CBA">
      <w:pPr>
        <w:pStyle w:val="ListParagraph"/>
        <w:numPr>
          <w:ilvl w:val="0"/>
          <w:numId w:val="21"/>
        </w:numPr>
      </w:pPr>
      <w:r>
        <w:t>EIC milestone?</w:t>
      </w:r>
      <w:r w:rsidR="008D4DA7">
        <w:t xml:space="preserve"> CD3b – stuff to buy?</w:t>
      </w:r>
    </w:p>
    <w:p w14:paraId="112244A8" w14:textId="7FCD7773" w:rsidR="00970BA7" w:rsidRDefault="00453313" w:rsidP="00247CBA">
      <w:pPr>
        <w:pStyle w:val="ListParagraph"/>
        <w:numPr>
          <w:ilvl w:val="0"/>
          <w:numId w:val="21"/>
        </w:numPr>
      </w:pPr>
      <w:r>
        <w:t>2034 startup?</w:t>
      </w:r>
    </w:p>
    <w:p w14:paraId="41E5BD35" w14:textId="2FDC79BD" w:rsidR="00D92224" w:rsidRDefault="00D92224" w:rsidP="00247CBA">
      <w:pPr>
        <w:pStyle w:val="ListParagraph"/>
        <w:numPr>
          <w:ilvl w:val="0"/>
          <w:numId w:val="21"/>
        </w:numPr>
      </w:pPr>
      <w:r>
        <w:t>EIC talk – Roser worried about polarization</w:t>
      </w:r>
    </w:p>
    <w:p w14:paraId="50CAE39C" w14:textId="67984BA2" w:rsidR="00B876FA" w:rsidRDefault="00B876FA" w:rsidP="00247CBA">
      <w:pPr>
        <w:pStyle w:val="ListParagraph"/>
        <w:numPr>
          <w:ilvl w:val="0"/>
          <w:numId w:val="21"/>
        </w:numPr>
      </w:pPr>
      <w:r>
        <w:t>Trapping different rigidity ions in the same beamline – Stephen wrote a note</w:t>
      </w:r>
    </w:p>
    <w:p w14:paraId="2C3E5EC9" w14:textId="717258F0" w:rsidR="00E01E5B" w:rsidRDefault="00E01E5B" w:rsidP="00E01E5B">
      <w:pPr>
        <w:pStyle w:val="ListParagraph"/>
        <w:numPr>
          <w:ilvl w:val="1"/>
          <w:numId w:val="21"/>
        </w:numPr>
      </w:pPr>
      <w:r>
        <w:t>Wigglers have charge to mass squared, but normal magnets are just charge to mass</w:t>
      </w:r>
    </w:p>
    <w:p w14:paraId="71FDC8DB" w14:textId="7F39C37C" w:rsidR="00AB3199" w:rsidRDefault="00AB3199" w:rsidP="00E01E5B">
      <w:pPr>
        <w:pStyle w:val="ListParagraph"/>
        <w:numPr>
          <w:ilvl w:val="1"/>
          <w:numId w:val="21"/>
        </w:numPr>
      </w:pPr>
      <w:r>
        <w:t>Someone working on dipole/sextupole wigglers</w:t>
      </w:r>
    </w:p>
    <w:p w14:paraId="482A374E" w14:textId="3D35D6B8" w:rsidR="00EF321B" w:rsidRDefault="00EF321B" w:rsidP="00E01E5B">
      <w:pPr>
        <w:pStyle w:val="ListParagraph"/>
        <w:numPr>
          <w:ilvl w:val="1"/>
          <w:numId w:val="21"/>
        </w:numPr>
      </w:pPr>
      <w:r>
        <w:t>Math is interesting</w:t>
      </w:r>
    </w:p>
    <w:p w14:paraId="3E3519AD" w14:textId="29867B31" w:rsidR="00535023" w:rsidRDefault="00535023" w:rsidP="00E01E5B">
      <w:pPr>
        <w:pStyle w:val="ListParagraph"/>
        <w:numPr>
          <w:ilvl w:val="1"/>
          <w:numId w:val="21"/>
        </w:numPr>
      </w:pPr>
      <w:r>
        <w:t>Works for two rigidities, not more yet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07E9EE3F" w14:textId="3A6FB008" w:rsidR="00BB2CDE" w:rsidRDefault="00000000" w:rsidP="00BB2CDE">
      <w:pPr>
        <w:pStyle w:val="Heading2"/>
      </w:pPr>
      <w:sdt>
        <w:sdtPr>
          <w:alias w:val="Agenda 2, time allotted:"/>
          <w:tag w:val="Agenda 2, time allotted:"/>
          <w:id w:val="-1470053928"/>
          <w:placeholder>
            <w:docPart w:val="3AEFCE749B88F848BB8F6D1C607EFC5A"/>
          </w:placeholder>
          <w:temporary/>
          <w:showingPlcHdr/>
          <w15:appearance w15:val="hidden"/>
        </w:sdtPr>
        <w:sdtContent>
          <w:r w:rsidR="00BB2CDE">
            <w:t>Time allotted</w:t>
          </w:r>
        </w:sdtContent>
      </w:sdt>
      <w:r w:rsidR="00BB2CDE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81430875"/>
          <w:placeholder>
            <w:docPart w:val="7319B5D48254C243AFC6050558F6B36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BB2CDE">
            <w:rPr>
              <w:rStyle w:val="SubtleEmphasis"/>
            </w:rPr>
            <w:t>50 mins</w:t>
          </w:r>
        </w:sdtContent>
      </w:sdt>
      <w:r w:rsidR="00BB2CDE">
        <w:t xml:space="preserve"> | </w:t>
      </w:r>
      <w:sdt>
        <w:sdtPr>
          <w:alias w:val="Agenda 2, agenda topic:"/>
          <w:tag w:val="Agenda 2, agenda topic:"/>
          <w:id w:val="-2082511096"/>
          <w:placeholder>
            <w:docPart w:val="9C2AA7D44025BE44A84AA021084E48CB"/>
          </w:placeholder>
          <w:temporary/>
          <w:showingPlcHdr/>
          <w15:appearance w15:val="hidden"/>
        </w:sdtPr>
        <w:sdtContent>
          <w:r w:rsidR="00BB2CDE">
            <w:t>Agenda topic</w:t>
          </w:r>
        </w:sdtContent>
      </w:sdt>
      <w:r w:rsidR="00BB2CDE">
        <w:t xml:space="preserve"> </w:t>
      </w:r>
      <w:r w:rsidR="00247CBA">
        <w:rPr>
          <w:rStyle w:val="SubtleEmphasis"/>
        </w:rPr>
        <w:t>Sym. Splitters</w:t>
      </w:r>
      <w:r w:rsidR="00BB2CDE">
        <w:t xml:space="preserve">| </w:t>
      </w:r>
      <w:sdt>
        <w:sdtPr>
          <w:alias w:val="Agenda 2, presenter:"/>
          <w:tag w:val="Agenda 2, presenter:"/>
          <w:id w:val="89434665"/>
          <w:placeholder>
            <w:docPart w:val="806A1C71FD35C944B15450A931A0B461"/>
          </w:placeholder>
          <w:temporary/>
          <w:showingPlcHdr/>
          <w15:appearance w15:val="hidden"/>
        </w:sdtPr>
        <w:sdtContent>
          <w:r w:rsidR="00BB2CDE">
            <w:t>Presenter</w:t>
          </w:r>
        </w:sdtContent>
      </w:sdt>
      <w:r w:rsidR="00BB2CDE">
        <w:t xml:space="preserve"> </w:t>
      </w:r>
      <w:r w:rsidR="00247CBA">
        <w:rPr>
          <w:rStyle w:val="SubtleEmphasis"/>
        </w:rPr>
        <w:t>Donish</w:t>
      </w:r>
    </w:p>
    <w:p w14:paraId="3DA0D6C2" w14:textId="698FE7AB" w:rsidR="0090713D" w:rsidRDefault="009C6F07" w:rsidP="00247CB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0B78AB9" wp14:editId="32605D70">
            <wp:extent cx="4474724" cy="3263234"/>
            <wp:effectExtent l="0" t="0" r="0" b="1270"/>
            <wp:docPr id="500488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88226" name="Picture 5004882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355" cy="32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859D" w14:textId="51AE8D56" w:rsidR="009C6F07" w:rsidRDefault="009C6F07" w:rsidP="009C6F07">
      <w:pPr>
        <w:pStyle w:val="ListParagraph"/>
        <w:numPr>
          <w:ilvl w:val="1"/>
          <w:numId w:val="11"/>
        </w:numPr>
      </w:pPr>
      <w:r>
        <w:t>Doesn’t match to x/x’ offsets b/c matching is already too hard</w:t>
      </w:r>
    </w:p>
    <w:p w14:paraId="7BD3704F" w14:textId="395EA540" w:rsidR="009C6F07" w:rsidRDefault="009C6F07" w:rsidP="009C6F07">
      <w:pPr>
        <w:pStyle w:val="ListParagraph"/>
        <w:numPr>
          <w:ilvl w:val="1"/>
          <w:numId w:val="11"/>
        </w:numPr>
      </w:pPr>
      <w:r>
        <w:lastRenderedPageBreak/>
        <w:t>Using dipoles from Ryan’s tech note</w:t>
      </w:r>
    </w:p>
    <w:p w14:paraId="4B017657" w14:textId="09959FFD" w:rsidR="009C6F07" w:rsidRDefault="009C6F07" w:rsidP="009C6F07">
      <w:pPr>
        <w:pStyle w:val="ListParagraph"/>
        <w:numPr>
          <w:ilvl w:val="1"/>
          <w:numId w:val="11"/>
        </w:numPr>
      </w:pPr>
      <w:r>
        <w:t>Concern about revisiting LINAC optics</w:t>
      </w:r>
    </w:p>
    <w:p w14:paraId="1F8F51C8" w14:textId="42FE95ED" w:rsidR="009C6F07" w:rsidRDefault="009C6F07" w:rsidP="009C6F07">
      <w:pPr>
        <w:pStyle w:val="ListParagraph"/>
        <w:numPr>
          <w:ilvl w:val="2"/>
          <w:numId w:val="11"/>
        </w:numPr>
      </w:pPr>
      <w:r>
        <w:t>Need realistic quads</w:t>
      </w:r>
    </w:p>
    <w:p w14:paraId="5FAE8ECD" w14:textId="3C836988" w:rsidR="009C6F07" w:rsidRDefault="009C6F07" w:rsidP="009C6F07">
      <w:pPr>
        <w:pStyle w:val="ListParagraph"/>
        <w:numPr>
          <w:ilvl w:val="2"/>
          <w:numId w:val="11"/>
        </w:numPr>
      </w:pPr>
      <w:r>
        <w:t>Optimization</w:t>
      </w:r>
    </w:p>
    <w:p w14:paraId="422D331D" w14:textId="3A75AD7E" w:rsidR="009C6F07" w:rsidRDefault="009C6F07" w:rsidP="009C6F07">
      <w:pPr>
        <w:pStyle w:val="ListParagraph"/>
        <w:numPr>
          <w:ilvl w:val="2"/>
          <w:numId w:val="11"/>
        </w:numPr>
      </w:pPr>
      <w:r>
        <w:t xml:space="preserve">What’s coming out of Transition </w:t>
      </w:r>
    </w:p>
    <w:p w14:paraId="03F5CEF2" w14:textId="60F2EC05" w:rsidR="009C6F07" w:rsidRDefault="009C6F07" w:rsidP="009C6F07">
      <w:pPr>
        <w:pStyle w:val="ListParagraph"/>
        <w:numPr>
          <w:ilvl w:val="1"/>
          <w:numId w:val="11"/>
        </w:numPr>
      </w:pPr>
      <w:r>
        <w:t xml:space="preserve">Some variation of R56 </w:t>
      </w:r>
      <w:r w:rsidR="00ED2899">
        <w:t>–</w:t>
      </w:r>
      <w:r>
        <w:t xml:space="preserve"> </w:t>
      </w:r>
      <w:r w:rsidR="00ED2899">
        <w:t>not considered here</w:t>
      </w:r>
    </w:p>
    <w:p w14:paraId="265F70C6" w14:textId="0243B6FB" w:rsidR="00FF5F0B" w:rsidRDefault="00FF5F0B" w:rsidP="009C6F07">
      <w:pPr>
        <w:pStyle w:val="ListParagraph"/>
        <w:numPr>
          <w:ilvl w:val="1"/>
          <w:numId w:val="11"/>
        </w:numPr>
      </w:pPr>
      <w:r>
        <w:t>Time of Flight still not considered</w:t>
      </w:r>
    </w:p>
    <w:p w14:paraId="7710126A" w14:textId="42BFD79C" w:rsidR="006A675B" w:rsidRDefault="00FA7E70" w:rsidP="006A675B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4BF4733" wp14:editId="2B8F4FEE">
            <wp:extent cx="5817140" cy="4296604"/>
            <wp:effectExtent l="0" t="0" r="0" b="0"/>
            <wp:docPr id="18132273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2273" name="Picture 2" descr="A picture containing graphical user interfa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084" cy="430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DFB6F" w14:textId="0ACDFF8C" w:rsidR="00FA7E70" w:rsidRDefault="00FA7E70" w:rsidP="00FA7E70">
      <w:pPr>
        <w:pStyle w:val="ListParagraph"/>
        <w:numPr>
          <w:ilvl w:val="1"/>
          <w:numId w:val="11"/>
        </w:numPr>
      </w:pPr>
      <w:r>
        <w:t>Had to separate out three lower passes</w:t>
      </w:r>
    </w:p>
    <w:p w14:paraId="48553FF9" w14:textId="2ADEA2E5" w:rsidR="00FA7E70" w:rsidRDefault="00FA7E70" w:rsidP="00FA7E70">
      <w:pPr>
        <w:pStyle w:val="ListParagraph"/>
        <w:numPr>
          <w:ilvl w:val="1"/>
          <w:numId w:val="11"/>
        </w:numPr>
      </w:pPr>
      <w:r>
        <w:t>No ToF bending included – must be added</w:t>
      </w:r>
    </w:p>
    <w:p w14:paraId="5CD5054A" w14:textId="2A649272" w:rsidR="00FA7E70" w:rsidRDefault="00FA7E70" w:rsidP="00FA7E70">
      <w:pPr>
        <w:pStyle w:val="ListParagraph"/>
        <w:numPr>
          <w:ilvl w:val="1"/>
          <w:numId w:val="11"/>
        </w:numPr>
      </w:pPr>
      <w:r>
        <w:t>Matching through rigorous optimizations – got large beta spikes</w:t>
      </w:r>
    </w:p>
    <w:p w14:paraId="5E9F689A" w14:textId="0F47B379" w:rsidR="00D5586F" w:rsidRDefault="00D5586F" w:rsidP="00FA7E70">
      <w:pPr>
        <w:pStyle w:val="ListParagraph"/>
        <w:numPr>
          <w:ilvl w:val="1"/>
          <w:numId w:val="11"/>
        </w:numPr>
      </w:pPr>
      <w:r>
        <w:t>Max field is below 1 T, so in range – large/wide dipoles can be switched to something smaller</w:t>
      </w:r>
    </w:p>
    <w:p w14:paraId="0DCAFE95" w14:textId="47136ABB" w:rsidR="00D974DC" w:rsidRDefault="00754AD3" w:rsidP="00754AD3">
      <w:pPr>
        <w:pStyle w:val="ListParagraph"/>
        <w:numPr>
          <w:ilvl w:val="1"/>
          <w:numId w:val="11"/>
        </w:numPr>
      </w:pPr>
      <w:r>
        <w:t>Not flexible with any matching or correction</w:t>
      </w:r>
    </w:p>
    <w:p w14:paraId="26F395D8" w14:textId="1D9927E9" w:rsidR="001125A8" w:rsidRDefault="001125A8" w:rsidP="00754AD3">
      <w:pPr>
        <w:pStyle w:val="ListParagraph"/>
        <w:numPr>
          <w:ilvl w:val="1"/>
          <w:numId w:val="11"/>
        </w:numPr>
      </w:pPr>
      <w:r>
        <w:t xml:space="preserve">Ryan – I don’t think 800 m is so bad – it’s </w:t>
      </w:r>
      <w:proofErr w:type="gramStart"/>
      <w:r>
        <w:t>similar to</w:t>
      </w:r>
      <w:proofErr w:type="gramEnd"/>
      <w:r>
        <w:t xml:space="preserve"> what we have in our Spreaders now</w:t>
      </w:r>
    </w:p>
    <w:p w14:paraId="799C653A" w14:textId="436A8B66" w:rsidR="001125A8" w:rsidRDefault="001125A8" w:rsidP="001125A8">
      <w:pPr>
        <w:pStyle w:val="ListParagraph"/>
        <w:numPr>
          <w:ilvl w:val="2"/>
          <w:numId w:val="11"/>
        </w:numPr>
      </w:pPr>
      <w:r>
        <w:t>Alex B – at that energy I agree</w:t>
      </w:r>
    </w:p>
    <w:p w14:paraId="7001259C" w14:textId="27E06AAC" w:rsidR="001125A8" w:rsidRDefault="001125A8" w:rsidP="001125A8">
      <w:pPr>
        <w:pStyle w:val="ListParagraph"/>
        <w:numPr>
          <w:ilvl w:val="2"/>
          <w:numId w:val="11"/>
        </w:numPr>
      </w:pPr>
      <w:r>
        <w:t>Scott and Kirsten think it’s a problem b/c Curly-H</w:t>
      </w:r>
    </w:p>
    <w:p w14:paraId="6000AB87" w14:textId="368C8592" w:rsidR="00051DAD" w:rsidRDefault="00051DAD" w:rsidP="001125A8">
      <w:pPr>
        <w:pStyle w:val="ListParagraph"/>
        <w:numPr>
          <w:ilvl w:val="2"/>
          <w:numId w:val="11"/>
        </w:numPr>
      </w:pPr>
      <w:r>
        <w:t>Donish – large betas are important, but may not be able to drop them down</w:t>
      </w:r>
    </w:p>
    <w:p w14:paraId="6B1BB1D9" w14:textId="0723FAC1" w:rsidR="00051DAD" w:rsidRDefault="00051DAD" w:rsidP="00051DAD">
      <w:pPr>
        <w:pStyle w:val="ListParagraph"/>
        <w:numPr>
          <w:ilvl w:val="1"/>
          <w:numId w:val="11"/>
        </w:numPr>
      </w:pPr>
      <w:r>
        <w:t>Scott – Said you matched R56. Don’t for now (do it later). See what comes out when you match the other things without R56. See what you get for R56 – if R56 is drastically different than what you want, you’ll need a different matching setup.</w:t>
      </w:r>
    </w:p>
    <w:p w14:paraId="1C14367A" w14:textId="2A4DAAFB" w:rsidR="00A97406" w:rsidRDefault="00A97406" w:rsidP="00A97406">
      <w:pPr>
        <w:pStyle w:val="ListParagraph"/>
        <w:numPr>
          <w:ilvl w:val="2"/>
          <w:numId w:val="11"/>
        </w:numPr>
      </w:pPr>
      <w:r>
        <w:t>Find a new solution with a new phase advance and probably a new focusing/defocusing in the magnets that brings you closer to R56 by itself</w:t>
      </w:r>
    </w:p>
    <w:p w14:paraId="677F19A1" w14:textId="5A772680" w:rsidR="00A80CF7" w:rsidRDefault="00A80CF7" w:rsidP="00A80CF7">
      <w:pPr>
        <w:pStyle w:val="ListParagraph"/>
        <w:numPr>
          <w:ilvl w:val="1"/>
          <w:numId w:val="11"/>
        </w:numPr>
      </w:pPr>
      <w:r>
        <w:lastRenderedPageBreak/>
        <w:t>Ryan – and let’s remember that R56 is not a firm target right now. We don’t know what it is, so to follow on Scott – make R56 a soft constraint and match the rest, aiming to get close to R56.</w:t>
      </w:r>
    </w:p>
    <w:p w14:paraId="4DD6F90C" w14:textId="5CEE2558" w:rsidR="007475B9" w:rsidRDefault="007475B9" w:rsidP="00A80CF7">
      <w:pPr>
        <w:pStyle w:val="ListParagraph"/>
        <w:numPr>
          <w:ilvl w:val="1"/>
          <w:numId w:val="11"/>
        </w:numPr>
      </w:pPr>
      <w:r>
        <w:t>Scott – once you throw dispersion in, things get harder. Get more constrained</w:t>
      </w:r>
    </w:p>
    <w:p w14:paraId="2F99EF3F" w14:textId="6B778414" w:rsidR="009666AE" w:rsidRDefault="009666AE" w:rsidP="009666AE">
      <w:pPr>
        <w:pStyle w:val="ListParagraph"/>
        <w:numPr>
          <w:ilvl w:val="2"/>
          <w:numId w:val="11"/>
        </w:numPr>
      </w:pPr>
      <w:r>
        <w:t xml:space="preserve">For a given focusing structure, you’ve </w:t>
      </w:r>
      <w:proofErr w:type="spellStart"/>
      <w:r>
        <w:t>gotta</w:t>
      </w:r>
      <w:proofErr w:type="spellEnd"/>
      <w:r>
        <w:t xml:space="preserve"> get dispersion right. Then you have pinned down everything – not much wiggle room for R56. If R56 isn’t in that zone you won’t get there. If that’s the case, you need a totally different solution</w:t>
      </w:r>
    </w:p>
    <w:p w14:paraId="0823198C" w14:textId="37BD2D3B" w:rsidR="003C1B47" w:rsidRDefault="003C1B47" w:rsidP="009666AE">
      <w:pPr>
        <w:pStyle w:val="ListParagraph"/>
        <w:numPr>
          <w:ilvl w:val="2"/>
          <w:numId w:val="11"/>
        </w:numPr>
      </w:pPr>
      <w:proofErr w:type="gramStart"/>
      <w:r>
        <w:t>Basically</w:t>
      </w:r>
      <w:proofErr w:type="gramEnd"/>
      <w:r>
        <w:t xml:space="preserve"> restart to get in the zone</w:t>
      </w:r>
    </w:p>
    <w:p w14:paraId="060684EE" w14:textId="6A8F003A" w:rsidR="00B545DF" w:rsidRDefault="00B545DF" w:rsidP="009666AE">
      <w:pPr>
        <w:pStyle w:val="ListParagraph"/>
        <w:numPr>
          <w:ilvl w:val="2"/>
          <w:numId w:val="11"/>
        </w:numPr>
      </w:pPr>
      <w:r>
        <w:t>Sequence: get beta match, get dispersion, see where you are with R56</w:t>
      </w:r>
    </w:p>
    <w:p w14:paraId="6321AEAB" w14:textId="508AD94F" w:rsidR="00B545DF" w:rsidRDefault="00A9196E" w:rsidP="00B545DF">
      <w:pPr>
        <w:pStyle w:val="ListParagraph"/>
        <w:numPr>
          <w:ilvl w:val="1"/>
          <w:numId w:val="11"/>
        </w:numPr>
      </w:pPr>
      <w:r>
        <w:t>Donish – very little wiggle room</w:t>
      </w:r>
    </w:p>
    <w:p w14:paraId="24B7A201" w14:textId="77A225C1" w:rsidR="00E812A8" w:rsidRDefault="00E812A8" w:rsidP="00B545DF">
      <w:pPr>
        <w:pStyle w:val="ListParagraph"/>
        <w:numPr>
          <w:ilvl w:val="1"/>
          <w:numId w:val="11"/>
        </w:numPr>
      </w:pPr>
      <w:r>
        <w:t xml:space="preserve">Donish – relying too much on optimizer. They are rigorous – would be simple if </w:t>
      </w:r>
      <w:proofErr w:type="spellStart"/>
      <w:r>
        <w:t>if</w:t>
      </w:r>
      <w:proofErr w:type="spellEnd"/>
      <w:r>
        <w:t xml:space="preserve"> I could find a solution in a couple hours. Take nearly a day of work</w:t>
      </w:r>
    </w:p>
    <w:p w14:paraId="56CC918E" w14:textId="5F22BBE7" w:rsidR="007E64FB" w:rsidRDefault="007E64FB" w:rsidP="00B545DF">
      <w:pPr>
        <w:pStyle w:val="ListParagraph"/>
        <w:numPr>
          <w:ilvl w:val="1"/>
          <w:numId w:val="11"/>
        </w:numPr>
      </w:pPr>
      <w:r>
        <w:t>Stephen – what optimizer are you using?</w:t>
      </w:r>
    </w:p>
    <w:p w14:paraId="63E440F2" w14:textId="3FE19C16" w:rsidR="007E64FB" w:rsidRDefault="007E64FB" w:rsidP="007E64FB">
      <w:pPr>
        <w:pStyle w:val="ListParagraph"/>
        <w:numPr>
          <w:ilvl w:val="2"/>
          <w:numId w:val="11"/>
        </w:numPr>
      </w:pPr>
      <w:r>
        <w:t>Using DE in Bmad and the simplex in elegant</w:t>
      </w:r>
    </w:p>
    <w:p w14:paraId="3C408123" w14:textId="5F606F5E" w:rsidR="000065AB" w:rsidRDefault="000065AB" w:rsidP="007E64FB">
      <w:pPr>
        <w:pStyle w:val="ListParagraph"/>
        <w:numPr>
          <w:ilvl w:val="2"/>
          <w:numId w:val="11"/>
        </w:numPr>
      </w:pPr>
      <w:r>
        <w:t>Scott – DE is a non-local one – not usually good</w:t>
      </w:r>
    </w:p>
    <w:p w14:paraId="2C3D2704" w14:textId="229F912F" w:rsidR="000065AB" w:rsidRDefault="000065AB" w:rsidP="000065AB">
      <w:pPr>
        <w:pStyle w:val="ListParagraph"/>
        <w:numPr>
          <w:ilvl w:val="2"/>
          <w:numId w:val="11"/>
        </w:numPr>
      </w:pPr>
      <w:r>
        <w:t xml:space="preserve">Ryan – cycle though them. </w:t>
      </w:r>
      <w:r w:rsidR="006906C0">
        <w:t>Be hands-on, and make it do what you want more</w:t>
      </w:r>
    </w:p>
    <w:p w14:paraId="745232C9" w14:textId="5E88747D" w:rsidR="000065AB" w:rsidRDefault="00545D8A" w:rsidP="000065AB">
      <w:pPr>
        <w:pStyle w:val="ListParagraph"/>
        <w:numPr>
          <w:ilvl w:val="0"/>
          <w:numId w:val="11"/>
        </w:numPr>
      </w:pPr>
      <w:r>
        <w:t>Dejan – been keeping quiet – but getting very close to end of isochronous ring. Might be able to have all these things removed from the list. R56, ToF – everything is within a couple of mm.</w:t>
      </w:r>
    </w:p>
    <w:p w14:paraId="6677DCDC" w14:textId="2ED6F789" w:rsidR="009616D8" w:rsidRDefault="009616D8" w:rsidP="009616D8">
      <w:pPr>
        <w:pStyle w:val="ListParagraph"/>
        <w:numPr>
          <w:ilvl w:val="1"/>
          <w:numId w:val="11"/>
        </w:numPr>
      </w:pPr>
      <w:r>
        <w:t>Getting solutions from 12 – 22 GeV, stable solutions in isochronous ring.</w:t>
      </w:r>
    </w:p>
    <w:p w14:paraId="0C7AB52E" w14:textId="3060ABFD" w:rsidR="0020218F" w:rsidRDefault="0020218F" w:rsidP="0020218F">
      <w:pPr>
        <w:pStyle w:val="ListParagraph"/>
        <w:numPr>
          <w:ilvl w:val="2"/>
          <w:numId w:val="11"/>
        </w:numPr>
      </w:pPr>
      <w:r>
        <w:t xml:space="preserve">Glad </w:t>
      </w:r>
      <w:proofErr w:type="spellStart"/>
      <w:r>
        <w:t>if</w:t>
      </w:r>
      <w:proofErr w:type="spellEnd"/>
      <w:r>
        <w:t xml:space="preserve"> can provide it to others for more work</w:t>
      </w:r>
    </w:p>
    <w:p w14:paraId="681D63A1" w14:textId="4E47D66A" w:rsidR="003E7CF1" w:rsidRDefault="003E7CF1" w:rsidP="0020218F">
      <w:pPr>
        <w:pStyle w:val="ListParagraph"/>
        <w:numPr>
          <w:ilvl w:val="2"/>
          <w:numId w:val="11"/>
        </w:numPr>
      </w:pPr>
      <w:r>
        <w:t>Could use help. Vary many parameters</w:t>
      </w:r>
    </w:p>
    <w:p w14:paraId="64445E11" w14:textId="0A46380C" w:rsidR="003E7CF1" w:rsidRDefault="003E7CF1" w:rsidP="0020218F">
      <w:pPr>
        <w:pStyle w:val="ListParagraph"/>
        <w:numPr>
          <w:ilvl w:val="2"/>
          <w:numId w:val="11"/>
        </w:numPr>
      </w:pPr>
      <w:r>
        <w:t>Provided some info to Alex/Donish – central part looks.</w:t>
      </w:r>
    </w:p>
    <w:p w14:paraId="0901BC63" w14:textId="5E813B92" w:rsidR="006A47CB" w:rsidRDefault="00197046" w:rsidP="006A47CB">
      <w:pPr>
        <w:pStyle w:val="ListParagraph"/>
        <w:numPr>
          <w:ilvl w:val="0"/>
          <w:numId w:val="11"/>
        </w:numPr>
      </w:pPr>
      <w:r>
        <w:t>Dejan shares:</w:t>
      </w:r>
    </w:p>
    <w:p w14:paraId="4148B912" w14:textId="6321C8B4" w:rsidR="00197046" w:rsidRDefault="00197046" w:rsidP="006A47CB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21D802D" wp14:editId="12F9EA18">
            <wp:extent cx="4221804" cy="3466570"/>
            <wp:effectExtent l="0" t="0" r="0" b="635"/>
            <wp:docPr id="137913604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13604" name="Picture 3" descr="Chart, line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416" cy="347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7D5E6" w14:textId="0AB39764" w:rsidR="00197046" w:rsidRDefault="00197046" w:rsidP="00197046">
      <w:pPr>
        <w:pStyle w:val="ListParagraph"/>
        <w:numPr>
          <w:ilvl w:val="1"/>
          <w:numId w:val="11"/>
        </w:numPr>
      </w:pPr>
      <w:r>
        <w:t>~9 m cell that would go into FFA arc</w:t>
      </w:r>
    </w:p>
    <w:p w14:paraId="39BEAF55" w14:textId="6582C87E" w:rsidR="00197046" w:rsidRDefault="00197046" w:rsidP="00197046">
      <w:pPr>
        <w:pStyle w:val="ListParagraph"/>
        <w:numPr>
          <w:ilvl w:val="1"/>
          <w:numId w:val="11"/>
        </w:numPr>
      </w:pPr>
      <w:r>
        <w:t xml:space="preserve">Making higher-order magnets (up to octupole) </w:t>
      </w:r>
    </w:p>
    <w:p w14:paraId="24E6CE28" w14:textId="2214CC9A" w:rsidR="00197046" w:rsidRDefault="00197046" w:rsidP="00197046">
      <w:pPr>
        <w:pStyle w:val="ListParagraph"/>
        <w:numPr>
          <w:ilvl w:val="1"/>
          <w:numId w:val="11"/>
        </w:numPr>
      </w:pPr>
      <w:r>
        <w:t>Don’t get as good results as can – will send to Stephen</w:t>
      </w:r>
    </w:p>
    <w:p w14:paraId="61F7587A" w14:textId="0037D488" w:rsidR="00F9121C" w:rsidRDefault="00F9121C" w:rsidP="00197046">
      <w:pPr>
        <w:pStyle w:val="ListParagraph"/>
        <w:numPr>
          <w:ilvl w:val="1"/>
          <w:numId w:val="11"/>
        </w:numPr>
      </w:pPr>
      <w:r>
        <w:t>No idea about SR</w:t>
      </w:r>
    </w:p>
    <w:p w14:paraId="701115ED" w14:textId="3C9B19F1" w:rsidR="00F9121C" w:rsidRDefault="00B30C28" w:rsidP="00197046">
      <w:pPr>
        <w:pStyle w:val="ListParagraph"/>
        <w:numPr>
          <w:ilvl w:val="1"/>
          <w:numId w:val="11"/>
        </w:numPr>
      </w:pPr>
      <w:r>
        <w:t>Lowest E is 11.65 GeV – want to get down to 9.45 GeV and up to 22 GeV.</w:t>
      </w:r>
    </w:p>
    <w:p w14:paraId="1434C0D1" w14:textId="1971B7BE" w:rsidR="00740F80" w:rsidRDefault="00740F80" w:rsidP="00197046">
      <w:pPr>
        <w:pStyle w:val="ListParagraph"/>
        <w:numPr>
          <w:ilvl w:val="1"/>
          <w:numId w:val="11"/>
        </w:numPr>
      </w:pPr>
      <w:r>
        <w:t xml:space="preserve">This solution depends on where pick up central energy – right now it’s moved down </w:t>
      </w:r>
    </w:p>
    <w:p w14:paraId="0E98D8D0" w14:textId="6D428993" w:rsidR="00740F80" w:rsidRDefault="00740F80" w:rsidP="00740F80">
      <w:pPr>
        <w:pStyle w:val="ListParagraph"/>
        <w:numPr>
          <w:ilvl w:val="2"/>
          <w:numId w:val="11"/>
        </w:numPr>
      </w:pPr>
      <w:r>
        <w:lastRenderedPageBreak/>
        <w:t>Top energy is 18 GeV right now to make it so we can get to 11.65 GeV lowest energy</w:t>
      </w:r>
    </w:p>
    <w:p w14:paraId="4952C7BE" w14:textId="672C7504" w:rsidR="00740F80" w:rsidRDefault="00740F80" w:rsidP="00740F80">
      <w:pPr>
        <w:pStyle w:val="ListParagraph"/>
        <w:numPr>
          <w:ilvl w:val="2"/>
          <w:numId w:val="11"/>
        </w:numPr>
      </w:pPr>
      <w:r>
        <w:t>When set at 21 GeV – optimal for SR loss, so had to drop it</w:t>
      </w:r>
    </w:p>
    <w:p w14:paraId="5BBBB0D1" w14:textId="64DEDD6A" w:rsidR="00A60405" w:rsidRDefault="00A60405" w:rsidP="00A60405">
      <w:pPr>
        <w:pStyle w:val="ListParagraph"/>
        <w:numPr>
          <w:ilvl w:val="0"/>
          <w:numId w:val="11"/>
        </w:numPr>
      </w:pPr>
      <w:r>
        <w:t>Stephen – what R56 is Donish assuming?</w:t>
      </w:r>
    </w:p>
    <w:p w14:paraId="5A209BC6" w14:textId="4F9F1FD5" w:rsidR="00A60405" w:rsidRDefault="00A60405" w:rsidP="00A60405">
      <w:pPr>
        <w:pStyle w:val="ListParagraph"/>
        <w:numPr>
          <w:ilvl w:val="1"/>
          <w:numId w:val="11"/>
        </w:numPr>
      </w:pPr>
      <w:r>
        <w:t>Sent around a lot of other FFAs. R56 and ToF can be made smaller</w:t>
      </w:r>
    </w:p>
    <w:p w14:paraId="61536A82" w14:textId="6E93A7E1" w:rsidR="00A72BD7" w:rsidRDefault="009D2C96" w:rsidP="00A60405">
      <w:pPr>
        <w:pStyle w:val="ListParagraph"/>
        <w:numPr>
          <w:ilvl w:val="1"/>
          <w:numId w:val="11"/>
        </w:numPr>
      </w:pPr>
      <w:r>
        <w:t>Possibility – add higher orders to make isochronous</w:t>
      </w:r>
    </w:p>
    <w:p w14:paraId="5508A644" w14:textId="11D2D4FE" w:rsidR="009D2C96" w:rsidRDefault="009D2C96" w:rsidP="00A60405">
      <w:pPr>
        <w:pStyle w:val="ListParagraph"/>
        <w:numPr>
          <w:ilvl w:val="1"/>
          <w:numId w:val="11"/>
        </w:numPr>
      </w:pPr>
      <w:r>
        <w:t>How small ToF will make it easier?</w:t>
      </w:r>
    </w:p>
    <w:p w14:paraId="64E3804E" w14:textId="7851C8B2" w:rsidR="00664A24" w:rsidRDefault="00664A24" w:rsidP="00664A24">
      <w:pPr>
        <w:pStyle w:val="ListParagraph"/>
        <w:numPr>
          <w:ilvl w:val="0"/>
          <w:numId w:val="11"/>
        </w:numPr>
      </w:pPr>
      <w:r>
        <w:t>Ryan – we need to remember that ToF must be adjustable</w:t>
      </w:r>
    </w:p>
    <w:p w14:paraId="6B73CC2F" w14:textId="2EF33893" w:rsidR="00664A24" w:rsidRDefault="00664A24" w:rsidP="00664A24">
      <w:pPr>
        <w:pStyle w:val="ListParagraph"/>
        <w:numPr>
          <w:ilvl w:val="1"/>
          <w:numId w:val="11"/>
        </w:numPr>
      </w:pPr>
      <w:r>
        <w:t xml:space="preserve">Dejan – I agree. We cannot get rid of splitters no matter what b/c we need to adjust things. </w:t>
      </w:r>
    </w:p>
    <w:p w14:paraId="57744858" w14:textId="1893C4FC" w:rsidR="00664A24" w:rsidRDefault="00664A24" w:rsidP="00664A24">
      <w:pPr>
        <w:pStyle w:val="ListParagraph"/>
        <w:numPr>
          <w:ilvl w:val="0"/>
          <w:numId w:val="11"/>
        </w:numPr>
      </w:pPr>
      <w:r>
        <w:t>Alex B – tried to get LDRD on alternative arcs</w:t>
      </w:r>
    </w:p>
    <w:p w14:paraId="64965CF8" w14:textId="5717BB78" w:rsidR="00CB6E27" w:rsidRDefault="00CB6E27" w:rsidP="00CB6E27">
      <w:pPr>
        <w:pStyle w:val="ListParagraph"/>
        <w:numPr>
          <w:ilvl w:val="1"/>
          <w:numId w:val="11"/>
        </w:numPr>
      </w:pPr>
      <w:r>
        <w:t>Need to speed up and bring this up quickly.</w:t>
      </w:r>
    </w:p>
    <w:p w14:paraId="2593AEFA" w14:textId="0E3054AF" w:rsidR="00E82923" w:rsidRDefault="00E82923" w:rsidP="00CB6E27">
      <w:pPr>
        <w:pStyle w:val="ListParagraph"/>
        <w:numPr>
          <w:ilvl w:val="1"/>
          <w:numId w:val="11"/>
        </w:numPr>
      </w:pPr>
      <w:r>
        <w:t>We’re trying to match too many things. If we go with a quasi-isochronous lattice, might help.</w:t>
      </w:r>
    </w:p>
    <w:p w14:paraId="3FE633E9" w14:textId="1F6F50D4" w:rsidR="00E82923" w:rsidRDefault="00E82923" w:rsidP="00E82923">
      <w:pPr>
        <w:pStyle w:val="ListParagraph"/>
        <w:numPr>
          <w:ilvl w:val="0"/>
          <w:numId w:val="11"/>
        </w:numPr>
      </w:pPr>
      <w:r>
        <w:t>Scott – don’t sweat details too much. No matter what, need a splitter.</w:t>
      </w:r>
    </w:p>
    <w:p w14:paraId="213993B0" w14:textId="213DFFF1" w:rsidR="00E82923" w:rsidRDefault="00E82923" w:rsidP="00E82923">
      <w:pPr>
        <w:pStyle w:val="ListParagraph"/>
        <w:numPr>
          <w:ilvl w:val="1"/>
          <w:numId w:val="11"/>
        </w:numPr>
      </w:pPr>
      <w:r>
        <w:t>Either you’ll find that a small difference doesn’t matter – some lines will be off by a whole wavelength anyway</w:t>
      </w:r>
    </w:p>
    <w:p w14:paraId="5D804287" w14:textId="1DBF0A23" w:rsidR="00E82923" w:rsidRDefault="00E82923" w:rsidP="00E82923">
      <w:pPr>
        <w:pStyle w:val="ListParagraph"/>
        <w:numPr>
          <w:ilvl w:val="1"/>
          <w:numId w:val="11"/>
        </w:numPr>
      </w:pPr>
      <w:r>
        <w:t xml:space="preserve">R56 – there will be a natural R56 – it’ll be nonzero no matter what. </w:t>
      </w:r>
      <w:proofErr w:type="gramStart"/>
      <w:r>
        <w:t>Have to</w:t>
      </w:r>
      <w:proofErr w:type="gramEnd"/>
      <w:r>
        <w:t xml:space="preserve"> get them down from the 25ish cm numbers down to 5-10 cm numbers</w:t>
      </w:r>
    </w:p>
    <w:p w14:paraId="77449DB1" w14:textId="7D00D49C" w:rsidR="00E82923" w:rsidRDefault="00E82923" w:rsidP="00E82923">
      <w:pPr>
        <w:pStyle w:val="ListParagraph"/>
        <w:numPr>
          <w:ilvl w:val="2"/>
          <w:numId w:val="11"/>
        </w:numPr>
      </w:pPr>
      <w:r>
        <w:t>So just make the R56 smaller to make it easier for splitters</w:t>
      </w:r>
    </w:p>
    <w:p w14:paraId="3D98D4A0" w14:textId="717D4990" w:rsidR="00647306" w:rsidRDefault="00647306" w:rsidP="00647306">
      <w:pPr>
        <w:pStyle w:val="ListParagraph"/>
        <w:numPr>
          <w:ilvl w:val="0"/>
          <w:numId w:val="11"/>
        </w:numPr>
      </w:pPr>
      <w:r>
        <w:t>Alex – yes – that’s the FMC – park it somewhere</w:t>
      </w:r>
    </w:p>
    <w:p w14:paraId="3B55F752" w14:textId="6D64770F" w:rsidR="00E4368A" w:rsidRDefault="00E4368A" w:rsidP="00647306">
      <w:pPr>
        <w:pStyle w:val="ListParagraph"/>
        <w:numPr>
          <w:ilvl w:val="0"/>
          <w:numId w:val="11"/>
        </w:numPr>
      </w:pPr>
      <w:r>
        <w:t xml:space="preserve">Scott – the accomplishment would have been </w:t>
      </w:r>
      <w:proofErr w:type="spellStart"/>
      <w:r>
        <w:t>brining</w:t>
      </w:r>
      <w:proofErr w:type="spellEnd"/>
      <w:r>
        <w:t xml:space="preserve"> the R56 down to 10ish cm</w:t>
      </w:r>
    </w:p>
    <w:p w14:paraId="561830F1" w14:textId="3D652CC8" w:rsidR="00BF37F1" w:rsidRDefault="00BF37F1" w:rsidP="00647306">
      <w:pPr>
        <w:pStyle w:val="ListParagraph"/>
        <w:numPr>
          <w:ilvl w:val="0"/>
          <w:numId w:val="11"/>
        </w:numPr>
      </w:pPr>
      <w:r>
        <w:t xml:space="preserve">Alex – I think Salim put things into </w:t>
      </w:r>
      <w:r w:rsidR="007E067A">
        <w:t>DIMAD</w:t>
      </w:r>
      <w:r>
        <w:t>.</w:t>
      </w:r>
    </w:p>
    <w:p w14:paraId="59729758" w14:textId="063C1B9C" w:rsidR="00496632" w:rsidRDefault="00496632" w:rsidP="00496632">
      <w:pPr>
        <w:pStyle w:val="ListParagraph"/>
        <w:numPr>
          <w:ilvl w:val="1"/>
          <w:numId w:val="11"/>
        </w:numPr>
      </w:pPr>
      <w:r>
        <w:t>Trying to put Stephen’s other lattice, but Dejan’s is always on my mind</w:t>
      </w:r>
    </w:p>
    <w:p w14:paraId="3BAAC176" w14:textId="3BC16421" w:rsidR="00496632" w:rsidRDefault="00496632" w:rsidP="00496632">
      <w:pPr>
        <w:pStyle w:val="ListParagraph"/>
        <w:numPr>
          <w:ilvl w:val="1"/>
          <w:numId w:val="11"/>
        </w:numPr>
      </w:pPr>
      <w:r>
        <w:t>Can look deeper – if he can share, can try in elegant/Bmad</w:t>
      </w:r>
    </w:p>
    <w:p w14:paraId="0BC564F8" w14:textId="2F6A4AF5" w:rsidR="00595527" w:rsidRDefault="00595527" w:rsidP="00595527">
      <w:pPr>
        <w:pStyle w:val="ListParagraph"/>
        <w:numPr>
          <w:ilvl w:val="0"/>
          <w:numId w:val="11"/>
        </w:numPr>
      </w:pPr>
      <w:r>
        <w:t xml:space="preserve">Dejan – will provide in 3 codes: Bmad, PTC, </w:t>
      </w:r>
      <w:proofErr w:type="spellStart"/>
      <w:r w:rsidR="007E7084">
        <w:t>etc</w:t>
      </w:r>
      <w:proofErr w:type="spellEnd"/>
      <w:r w:rsidR="007E7084">
        <w:t>…</w:t>
      </w:r>
    </w:p>
    <w:p w14:paraId="3E3A95F2" w14:textId="5A151CC7" w:rsidR="007E7084" w:rsidRDefault="007E7084" w:rsidP="007E7084">
      <w:pPr>
        <w:pStyle w:val="ListParagraph"/>
        <w:numPr>
          <w:ilvl w:val="1"/>
          <w:numId w:val="11"/>
        </w:numPr>
      </w:pPr>
      <w:r>
        <w:t>Codes should agree is because there’s such a large angle</w:t>
      </w:r>
    </w:p>
    <w:p w14:paraId="559D34D7" w14:textId="7B39C3B1" w:rsidR="00996D0B" w:rsidRDefault="00842FBD" w:rsidP="007E7084">
      <w:pPr>
        <w:pStyle w:val="ListParagraph"/>
        <w:numPr>
          <w:ilvl w:val="1"/>
          <w:numId w:val="11"/>
        </w:numPr>
      </w:pPr>
      <w:r>
        <w:t>End fields not right in Bmad</w:t>
      </w:r>
    </w:p>
    <w:p w14:paraId="39583054" w14:textId="05E34D93" w:rsidR="00051021" w:rsidRDefault="00051021" w:rsidP="007E7084">
      <w:pPr>
        <w:pStyle w:val="ListParagraph"/>
        <w:numPr>
          <w:ilvl w:val="1"/>
          <w:numId w:val="11"/>
        </w:numPr>
      </w:pPr>
      <w:r>
        <w:t>This time, no difference</w:t>
      </w:r>
    </w:p>
    <w:p w14:paraId="42B7148A" w14:textId="6EA00396" w:rsidR="005D1B1F" w:rsidRDefault="001455BF" w:rsidP="005D1B1F">
      <w:pPr>
        <w:pStyle w:val="ListParagraph"/>
        <w:numPr>
          <w:ilvl w:val="0"/>
          <w:numId w:val="11"/>
        </w:numPr>
      </w:pPr>
      <w:r>
        <w:t>Back to Donish:</w:t>
      </w:r>
    </w:p>
    <w:p w14:paraId="72FDCE11" w14:textId="052E86F5" w:rsidR="001455BF" w:rsidRDefault="0036307F" w:rsidP="0036307F">
      <w:pPr>
        <w:pStyle w:val="ListParagraph"/>
        <w:numPr>
          <w:ilvl w:val="1"/>
          <w:numId w:val="11"/>
        </w:numPr>
      </w:pPr>
      <w:r>
        <w:t>Remember, V0 not flexible at all</w:t>
      </w:r>
    </w:p>
    <w:p w14:paraId="36A5B3F6" w14:textId="72EBACF5" w:rsidR="0036307F" w:rsidRDefault="006A6E12" w:rsidP="0036307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6572ABE" wp14:editId="5F7F53CE">
            <wp:extent cx="4212076" cy="3020214"/>
            <wp:effectExtent l="0" t="0" r="4445" b="2540"/>
            <wp:docPr id="27158739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8739" name="Picture 4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653" cy="302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6F4E7" w14:textId="638DFDDD" w:rsidR="006A6E12" w:rsidRDefault="006A6E12" w:rsidP="006A6E12">
      <w:pPr>
        <w:pStyle w:val="ListParagraph"/>
        <w:numPr>
          <w:ilvl w:val="1"/>
          <w:numId w:val="11"/>
        </w:numPr>
      </w:pPr>
      <w:r>
        <w:t xml:space="preserve">Addressing from a different way to address tunability – thinking about the control room </w:t>
      </w:r>
    </w:p>
    <w:p w14:paraId="127130EA" w14:textId="5A74BD25" w:rsidR="006A6E12" w:rsidRDefault="006A6E12" w:rsidP="006A6E12">
      <w:pPr>
        <w:pStyle w:val="ListParagraph"/>
        <w:numPr>
          <w:ilvl w:val="1"/>
          <w:numId w:val="11"/>
        </w:numPr>
      </w:pPr>
      <w:r>
        <w:lastRenderedPageBreak/>
        <w:t xml:space="preserve">Divide splitter into several sections: </w:t>
      </w:r>
      <w:proofErr w:type="spellStart"/>
      <w:r>
        <w:t>Rlinac</w:t>
      </w:r>
      <w:proofErr w:type="spellEnd"/>
      <w:r>
        <w:t xml:space="preserve"> and </w:t>
      </w:r>
      <w:proofErr w:type="spellStart"/>
      <w:r>
        <w:t>Rffa</w:t>
      </w:r>
      <w:proofErr w:type="spellEnd"/>
      <w:r>
        <w:t xml:space="preserve"> – do transverse separation and recombination</w:t>
      </w:r>
    </w:p>
    <w:p w14:paraId="6603BA29" w14:textId="7E495CF0" w:rsidR="006A6E12" w:rsidRDefault="006A6E12" w:rsidP="006A6E12">
      <w:pPr>
        <w:pStyle w:val="ListParagraph"/>
        <w:numPr>
          <w:ilvl w:val="1"/>
          <w:numId w:val="11"/>
        </w:numPr>
      </w:pPr>
      <w:r>
        <w:t>Central section divided into 3 sections: matching ends and a periodic section</w:t>
      </w:r>
    </w:p>
    <w:p w14:paraId="7A92F799" w14:textId="48532C53" w:rsidR="00ED2C38" w:rsidRDefault="00ED2C38" w:rsidP="006A6E12">
      <w:pPr>
        <w:pStyle w:val="ListParagraph"/>
        <w:numPr>
          <w:ilvl w:val="1"/>
          <w:numId w:val="11"/>
        </w:numPr>
      </w:pPr>
      <w:r>
        <w:t>Very little optics control in first and last bends anyway – optics static</w:t>
      </w:r>
    </w:p>
    <w:p w14:paraId="36B4AD75" w14:textId="1A351359" w:rsidR="00ED2C38" w:rsidRDefault="00ED2C38" w:rsidP="00ED2C38">
      <w:pPr>
        <w:pStyle w:val="ListParagraph"/>
        <w:numPr>
          <w:ilvl w:val="2"/>
          <w:numId w:val="11"/>
        </w:numPr>
      </w:pPr>
      <w:r>
        <w:t>Can maybe get a few quads that can control beta peak</w:t>
      </w:r>
    </w:p>
    <w:p w14:paraId="31127A1F" w14:textId="09EBCE61" w:rsidR="00E3100C" w:rsidRDefault="00E3100C" w:rsidP="00ED2C38">
      <w:pPr>
        <w:pStyle w:val="ListParagraph"/>
        <w:numPr>
          <w:ilvl w:val="2"/>
          <w:numId w:val="11"/>
        </w:numPr>
      </w:pPr>
      <w:r>
        <w:t>Roughly static</w:t>
      </w:r>
    </w:p>
    <w:p w14:paraId="50DB3086" w14:textId="2068EB3F" w:rsidR="008E344C" w:rsidRDefault="008E344C" w:rsidP="00ED2C38">
      <w:pPr>
        <w:pStyle w:val="ListParagraph"/>
        <w:numPr>
          <w:ilvl w:val="2"/>
          <w:numId w:val="11"/>
        </w:numPr>
      </w:pPr>
      <w:r>
        <w:t>Can’t fit quads</w:t>
      </w:r>
    </w:p>
    <w:p w14:paraId="7B657589" w14:textId="406A4680" w:rsidR="008E344C" w:rsidRDefault="008E344C" w:rsidP="008E344C">
      <w:pPr>
        <w:pStyle w:val="ListParagraph"/>
        <w:numPr>
          <w:ilvl w:val="1"/>
          <w:numId w:val="11"/>
        </w:numPr>
      </w:pPr>
      <w:r>
        <w:t xml:space="preserve">On the </w:t>
      </w:r>
      <w:proofErr w:type="spellStart"/>
      <w:r>
        <w:t>Rlinac</w:t>
      </w:r>
      <w:proofErr w:type="spellEnd"/>
      <w:r>
        <w:t xml:space="preserve"> side – optics passes through fine. No big problems</w:t>
      </w:r>
    </w:p>
    <w:p w14:paraId="7828CF00" w14:textId="357DBBD3" w:rsidR="008E344C" w:rsidRDefault="008E344C" w:rsidP="008E344C">
      <w:pPr>
        <w:pStyle w:val="ListParagraph"/>
        <w:numPr>
          <w:ilvl w:val="1"/>
          <w:numId w:val="11"/>
        </w:numPr>
      </w:pPr>
      <w:r>
        <w:t xml:space="preserve">On the </w:t>
      </w:r>
      <w:proofErr w:type="spellStart"/>
      <w:r>
        <w:t>Rffa</w:t>
      </w:r>
      <w:proofErr w:type="spellEnd"/>
      <w:r>
        <w:t xml:space="preserve"> side, things harder b/c need to match into a very small beta</w:t>
      </w:r>
    </w:p>
    <w:p w14:paraId="2D27D33D" w14:textId="291F503B" w:rsidR="003A42D6" w:rsidRDefault="003A42D6" w:rsidP="008E344C">
      <w:pPr>
        <w:pStyle w:val="ListParagraph"/>
        <w:numPr>
          <w:ilvl w:val="1"/>
          <w:numId w:val="11"/>
        </w:numPr>
      </w:pPr>
      <w:r>
        <w:t>Want periodic section b/c it’s what provides tunability</w:t>
      </w:r>
    </w:p>
    <w:p w14:paraId="46176C04" w14:textId="199BE4AB" w:rsidR="00020DE9" w:rsidRDefault="00020DE9" w:rsidP="008E344C">
      <w:pPr>
        <w:pStyle w:val="ListParagraph"/>
        <w:numPr>
          <w:ilvl w:val="1"/>
          <w:numId w:val="11"/>
        </w:numPr>
      </w:pPr>
      <w:r>
        <w:t>Ryan – where would you put the chicane for ToF?</w:t>
      </w:r>
    </w:p>
    <w:p w14:paraId="76A60F8E" w14:textId="7EE45531" w:rsidR="00020DE9" w:rsidRDefault="00020DE9" w:rsidP="00020DE9">
      <w:pPr>
        <w:pStyle w:val="ListParagraph"/>
        <w:numPr>
          <w:ilvl w:val="2"/>
          <w:numId w:val="11"/>
        </w:numPr>
      </w:pPr>
      <w:r>
        <w:t>In the periodic section</w:t>
      </w:r>
    </w:p>
    <w:p w14:paraId="60BF1091" w14:textId="03330AB1" w:rsidR="00E634F1" w:rsidRDefault="00F85A0B" w:rsidP="00E634F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82DCFA3" wp14:editId="66AE1993">
            <wp:extent cx="5768502" cy="4282579"/>
            <wp:effectExtent l="0" t="0" r="0" b="0"/>
            <wp:docPr id="771864756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64756" name="Picture 5" descr="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71" cy="428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6815B" w14:textId="3D36497D" w:rsidR="00F85A0B" w:rsidRDefault="00F85A0B" w:rsidP="00F85A0B">
      <w:pPr>
        <w:pStyle w:val="ListParagraph"/>
        <w:numPr>
          <w:ilvl w:val="1"/>
          <w:numId w:val="11"/>
        </w:numPr>
      </w:pPr>
      <w:r>
        <w:t>Only pass 1 layout</w:t>
      </w:r>
    </w:p>
    <w:p w14:paraId="74025E47" w14:textId="0FED5C6E" w:rsidR="003C75DF" w:rsidRDefault="003C75DF" w:rsidP="00F85A0B">
      <w:pPr>
        <w:pStyle w:val="ListParagraph"/>
        <w:numPr>
          <w:ilvl w:val="1"/>
          <w:numId w:val="11"/>
        </w:numPr>
      </w:pPr>
      <w:r>
        <w:t>Ryan – if those magnets are the right size, you’ll have to bring those back up to put them in the limit.</w:t>
      </w:r>
      <w:r w:rsidR="00267C5E">
        <w:t xml:space="preserve"> Do that before you do the other passes around </w:t>
      </w:r>
      <w:proofErr w:type="gramStart"/>
      <w:r w:rsidR="00267C5E">
        <w:t>it</w:t>
      </w:r>
      <w:proofErr w:type="gramEnd"/>
      <w:r w:rsidR="00267C5E">
        <w:t xml:space="preserve"> so they all fit</w:t>
      </w:r>
    </w:p>
    <w:p w14:paraId="2CFABDDA" w14:textId="1C6022DD" w:rsidR="00267C5E" w:rsidRDefault="00DD3EC4" w:rsidP="00F85A0B">
      <w:pPr>
        <w:pStyle w:val="ListParagraph"/>
        <w:numPr>
          <w:ilvl w:val="1"/>
          <w:numId w:val="11"/>
        </w:numPr>
      </w:pPr>
      <w:r>
        <w:t>Use transverse offset as a “like” and then start pushing them where they need to go</w:t>
      </w:r>
    </w:p>
    <w:p w14:paraId="0C5AC7F1" w14:textId="7A29EE19" w:rsidR="002774AF" w:rsidRDefault="002774AF" w:rsidP="00F85A0B">
      <w:pPr>
        <w:pStyle w:val="ListParagraph"/>
        <w:numPr>
          <w:ilvl w:val="1"/>
          <w:numId w:val="11"/>
        </w:numPr>
      </w:pPr>
      <w:r>
        <w:t>3m magnets are maybe too big</w:t>
      </w:r>
    </w:p>
    <w:p w14:paraId="69B8A31B" w14:textId="131D39DD" w:rsidR="003908D8" w:rsidRDefault="003908D8" w:rsidP="00F85A0B">
      <w:pPr>
        <w:pStyle w:val="ListParagraph"/>
        <w:numPr>
          <w:ilvl w:val="1"/>
          <w:numId w:val="11"/>
        </w:numPr>
      </w:pPr>
      <w:r>
        <w:t>Ryan – that’s why I had Jay make those magnets. B/c they are bigger than necessary, but if they fit, then smaller ones will be easier</w:t>
      </w:r>
    </w:p>
    <w:p w14:paraId="4359FAA1" w14:textId="4B50EE91" w:rsidR="00163C2D" w:rsidRDefault="002D7AD2" w:rsidP="00163C2D">
      <w:pPr>
        <w:pStyle w:val="ListParagraph"/>
        <w:numPr>
          <w:ilvl w:val="0"/>
          <w:numId w:val="11"/>
        </w:numPr>
      </w:pPr>
      <w:r>
        <w:t>On LINAC side of Splitter, matching to FFA side of Splitter</w:t>
      </w:r>
    </w:p>
    <w:p w14:paraId="0B81EBCB" w14:textId="0CB2436D" w:rsidR="002D7AD2" w:rsidRDefault="002D7AD2" w:rsidP="002D7AD2">
      <w:pPr>
        <w:pStyle w:val="ListParagraph"/>
        <w:numPr>
          <w:ilvl w:val="1"/>
          <w:numId w:val="11"/>
        </w:numPr>
      </w:pPr>
      <w:r>
        <w:t>Getting the periodic condition easily</w:t>
      </w:r>
    </w:p>
    <w:p w14:paraId="18536D58" w14:textId="2D106696" w:rsidR="00C63ADD" w:rsidRDefault="00C63ADD" w:rsidP="002D7AD2">
      <w:pPr>
        <w:pStyle w:val="ListParagraph"/>
        <w:numPr>
          <w:ilvl w:val="1"/>
          <w:numId w:val="11"/>
        </w:numPr>
      </w:pPr>
      <w:r>
        <w:t>Make Alpha and D, D’ = 0</w:t>
      </w:r>
    </w:p>
    <w:p w14:paraId="2D26A22A" w14:textId="4F2CE52E" w:rsidR="00F7080C" w:rsidRDefault="00EB543E" w:rsidP="00F7080C">
      <w:pPr>
        <w:pStyle w:val="ListParagraph"/>
        <w:numPr>
          <w:ilvl w:val="0"/>
          <w:numId w:val="11"/>
        </w:numPr>
      </w:pPr>
      <w:r>
        <w:t>Still hard to keep beta down and matching right</w:t>
      </w:r>
    </w:p>
    <w:p w14:paraId="5D2B0658" w14:textId="614E38E2" w:rsidR="00E35741" w:rsidRDefault="00E35741" w:rsidP="00F7080C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10E91A49" wp14:editId="1E708306">
            <wp:extent cx="6079787" cy="4224889"/>
            <wp:effectExtent l="0" t="0" r="3810" b="4445"/>
            <wp:docPr id="937959304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59304" name="Picture 6" descr="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186" cy="42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759C5" w14:textId="7BCDBA49" w:rsidR="00E35741" w:rsidRDefault="00E35741" w:rsidP="00E35741">
      <w:pPr>
        <w:pStyle w:val="ListParagraph"/>
        <w:numPr>
          <w:ilvl w:val="1"/>
          <w:numId w:val="11"/>
        </w:numPr>
      </w:pPr>
      <w:r>
        <w:t xml:space="preserve">Beta stays ok until the end where you </w:t>
      </w:r>
      <w:proofErr w:type="gramStart"/>
      <w:r>
        <w:t>have to</w:t>
      </w:r>
      <w:proofErr w:type="gramEnd"/>
      <w:r>
        <w:t xml:space="preserve"> match into the FFA optics</w:t>
      </w:r>
    </w:p>
    <w:p w14:paraId="42D2D2F8" w14:textId="6CBF39C0" w:rsidR="00847BAE" w:rsidRDefault="00847BAE" w:rsidP="00E35741">
      <w:pPr>
        <w:pStyle w:val="ListParagraph"/>
        <w:numPr>
          <w:ilvl w:val="1"/>
          <w:numId w:val="11"/>
        </w:numPr>
      </w:pPr>
      <w:r>
        <w:t>Matching betas on the FFA side to the LINAC sid</w:t>
      </w:r>
      <w:r w:rsidR="00E328C9">
        <w:t>e – adds a constraint</w:t>
      </w:r>
    </w:p>
    <w:p w14:paraId="31552B22" w14:textId="442B6217" w:rsidR="00FF711C" w:rsidRDefault="00FF711C" w:rsidP="00E35741">
      <w:pPr>
        <w:pStyle w:val="ListParagraph"/>
        <w:numPr>
          <w:ilvl w:val="1"/>
          <w:numId w:val="11"/>
        </w:numPr>
      </w:pPr>
      <w:r>
        <w:t>Scott – you were just using some fixed endpoint on the FFA?</w:t>
      </w:r>
    </w:p>
    <w:p w14:paraId="6229D7A7" w14:textId="5D6F63FE" w:rsidR="005F5E90" w:rsidRDefault="005F5E90" w:rsidP="005F5E90">
      <w:pPr>
        <w:pStyle w:val="ListParagraph"/>
        <w:numPr>
          <w:ilvl w:val="2"/>
          <w:numId w:val="11"/>
        </w:numPr>
      </w:pPr>
      <w:r>
        <w:t>Might be helpful to pick a point in the FFA cell you want to match to</w:t>
      </w:r>
    </w:p>
    <w:p w14:paraId="613020A1" w14:textId="17A7F02F" w:rsidR="00F80E96" w:rsidRDefault="00F80E96" w:rsidP="005F5E90">
      <w:pPr>
        <w:pStyle w:val="ListParagraph"/>
        <w:numPr>
          <w:ilvl w:val="2"/>
          <w:numId w:val="11"/>
        </w:numPr>
      </w:pPr>
      <w:r>
        <w:t>For example, end on a half quad. Gives a small alpha at that point</w:t>
      </w:r>
    </w:p>
    <w:p w14:paraId="7D3A4509" w14:textId="5F045EB9" w:rsidR="005A14BA" w:rsidRDefault="005A14BA" w:rsidP="005F5E90">
      <w:pPr>
        <w:pStyle w:val="ListParagraph"/>
        <w:numPr>
          <w:ilvl w:val="2"/>
          <w:numId w:val="11"/>
        </w:numPr>
      </w:pPr>
      <w:r>
        <w:t xml:space="preserve">Ryan – I have split the FFA arc cell into 15 points – provided in </w:t>
      </w:r>
      <w:proofErr w:type="spellStart"/>
      <w:r>
        <w:t>github</w:t>
      </w:r>
      <w:proofErr w:type="spellEnd"/>
    </w:p>
    <w:p w14:paraId="0F0C0A1D" w14:textId="4F6ED59F" w:rsidR="00D06DC3" w:rsidRDefault="00D06DC3" w:rsidP="00D06DC3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6A061784" wp14:editId="52BD33F1">
            <wp:extent cx="4815192" cy="3502861"/>
            <wp:effectExtent l="0" t="0" r="0" b="2540"/>
            <wp:docPr id="10255907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90794" name="Picture 102559079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556" cy="351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5F2F3" w14:textId="34E1BA84" w:rsidR="00D06DC3" w:rsidRDefault="00D06DC3" w:rsidP="00D06DC3">
      <w:pPr>
        <w:pStyle w:val="ListParagraph"/>
        <w:numPr>
          <w:ilvl w:val="1"/>
          <w:numId w:val="11"/>
        </w:numPr>
      </w:pPr>
      <w:r>
        <w:lastRenderedPageBreak/>
        <w:t>Getting reasonable answers from there and fitting in space</w:t>
      </w:r>
    </w:p>
    <w:p w14:paraId="7511E264" w14:textId="256BE5A0" w:rsidR="006D5C71" w:rsidRDefault="006D5C71" w:rsidP="006D5C7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754E831" wp14:editId="52ABD2D7">
            <wp:extent cx="5593404" cy="3196009"/>
            <wp:effectExtent l="0" t="0" r="0" b="4445"/>
            <wp:docPr id="101577339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7339" name="Picture 8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018" cy="320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EE389" w14:textId="76CDEF54" w:rsidR="006D5C71" w:rsidRDefault="00E709C3" w:rsidP="00E709C3">
      <w:pPr>
        <w:pStyle w:val="ListParagraph"/>
        <w:numPr>
          <w:ilvl w:val="1"/>
          <w:numId w:val="11"/>
        </w:numPr>
      </w:pPr>
      <w:r>
        <w:t>Brute force solutions this way</w:t>
      </w:r>
    </w:p>
    <w:p w14:paraId="2ECFE9D8" w14:textId="1D614B0D" w:rsidR="005973B3" w:rsidRDefault="005973B3" w:rsidP="00E709C3">
      <w:pPr>
        <w:pStyle w:val="ListParagraph"/>
        <w:numPr>
          <w:ilvl w:val="1"/>
          <w:numId w:val="11"/>
        </w:numPr>
      </w:pPr>
      <w:r>
        <w:t>This one has ToF included</w:t>
      </w:r>
    </w:p>
    <w:p w14:paraId="26AE02D6" w14:textId="4831C588" w:rsidR="00A4453C" w:rsidRDefault="00A4453C" w:rsidP="00A4453C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873CE32" wp14:editId="17894531">
            <wp:extent cx="6011693" cy="1778459"/>
            <wp:effectExtent l="0" t="0" r="0" b="0"/>
            <wp:docPr id="775542004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42004" name="Picture 9" descr="Graphical user interface, 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204" cy="17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A389" w14:textId="3147292A" w:rsidR="00A4453C" w:rsidRDefault="00A40336" w:rsidP="00A4453C">
      <w:pPr>
        <w:pStyle w:val="ListParagraph"/>
        <w:numPr>
          <w:ilvl w:val="0"/>
          <w:numId w:val="11"/>
        </w:numPr>
      </w:pPr>
      <w:r>
        <w:t>Ryan – about LINACs – could we alternate doublets and triplets? Could give similar optics, save space, and make weaker magnets</w:t>
      </w:r>
    </w:p>
    <w:p w14:paraId="48DFD6E8" w14:textId="6BDFBA5F" w:rsidR="0049679D" w:rsidRPr="009873EC" w:rsidRDefault="0049679D" w:rsidP="0049679D">
      <w:pPr>
        <w:pStyle w:val="ListParagraph"/>
        <w:numPr>
          <w:ilvl w:val="1"/>
          <w:numId w:val="11"/>
        </w:numPr>
      </w:pPr>
      <w:r>
        <w:t>Alex – we’ll stick with triplets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BB2CDE" w:rsidRPr="00E52810" w14:paraId="0B1A9549" w14:textId="77777777" w:rsidTr="00BC50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6926DF8" w14:textId="2C44333F" w:rsidR="00BB2CDE" w:rsidRDefault="00BB2CDE" w:rsidP="00BC5027">
            <w:pPr>
              <w:rPr>
                <w:b w:val="0"/>
              </w:rPr>
            </w:pPr>
          </w:p>
          <w:p w14:paraId="2A919D4F" w14:textId="77777777" w:rsidR="00BB2CDE" w:rsidRPr="00E52810" w:rsidRDefault="00BB2CDE" w:rsidP="00BC502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965625505"/>
            <w:placeholder>
              <w:docPart w:val="B6384EE0E4C0B94D90B96C1D9974924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F4CADDA" w14:textId="77777777" w:rsidR="00BB2CDE" w:rsidRPr="00E52810" w:rsidRDefault="00BB2CDE" w:rsidP="00BC502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509912069"/>
            <w:placeholder>
              <w:docPart w:val="F0474ED27482B74EB95528F3D2A3149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BB648FB" w14:textId="77777777" w:rsidR="00BB2CDE" w:rsidRPr="00E52810" w:rsidRDefault="00BB2CDE" w:rsidP="00BC5027">
                <w:r w:rsidRPr="00E52810">
                  <w:t>Deadline</w:t>
                </w:r>
              </w:p>
            </w:tc>
          </w:sdtContent>
        </w:sdt>
      </w:tr>
      <w:tr w:rsidR="00BB2CDE" w:rsidRPr="00E52810" w14:paraId="7D1E2EC6" w14:textId="77777777" w:rsidTr="00BC5027">
        <w:tc>
          <w:tcPr>
            <w:tcW w:w="6300" w:type="dxa"/>
          </w:tcPr>
          <w:p w14:paraId="15DDCBAB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78DB10CC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07204C5D" w14:textId="77777777" w:rsidR="00BB2CDE" w:rsidRPr="00E52810" w:rsidRDefault="00BB2CDE" w:rsidP="00BC5027">
            <w:pPr>
              <w:ind w:left="0"/>
            </w:pPr>
          </w:p>
        </w:tc>
      </w:tr>
      <w:tr w:rsidR="00BB2CDE" w:rsidRPr="00E52810" w14:paraId="6DADA7FF" w14:textId="77777777" w:rsidTr="00BC5027">
        <w:tc>
          <w:tcPr>
            <w:tcW w:w="6300" w:type="dxa"/>
          </w:tcPr>
          <w:p w14:paraId="09F55B78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24C2AFAF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5BDAA30A" w14:textId="77777777" w:rsidR="00BB2CDE" w:rsidRPr="00E52810" w:rsidRDefault="00BB2CDE" w:rsidP="00BC5027">
            <w:pPr>
              <w:ind w:left="0"/>
            </w:pPr>
          </w:p>
        </w:tc>
      </w:tr>
    </w:tbl>
    <w:p w14:paraId="70E4121F" w14:textId="037A546E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20B8">
            <w:rPr>
              <w:rStyle w:val="SubtleEmphasis"/>
            </w:rPr>
            <w:t>10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6A5715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All</w:t>
      </w:r>
    </w:p>
    <w:p w14:paraId="456CEDFD" w14:textId="262F6425" w:rsidR="00CA6345" w:rsidRDefault="00906780" w:rsidP="001D1D44">
      <w:pPr>
        <w:pStyle w:val="ListParagraph"/>
        <w:numPr>
          <w:ilvl w:val="0"/>
          <w:numId w:val="11"/>
        </w:numPr>
      </w:pPr>
      <w:r>
        <w:t>N/A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18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25C59EB6" w:rsidR="00334BAC" w:rsidRPr="00334BAC" w:rsidRDefault="002707CC" w:rsidP="00310B83">
      <w:pPr>
        <w:ind w:left="0"/>
        <w:rPr>
          <w:rStyle w:val="Hyperlink"/>
          <w:color w:val="FF0000"/>
          <w:sz w:val="40"/>
          <w:szCs w:val="40"/>
        </w:rPr>
      </w:pPr>
      <w:r>
        <w:rPr>
          <w:rStyle w:val="Hyperlink"/>
          <w:color w:val="FF0000"/>
          <w:sz w:val="40"/>
          <w:szCs w:val="40"/>
        </w:rPr>
        <w:t>No meeting next week!</w:t>
      </w:r>
    </w:p>
    <w:sectPr w:rsidR="00334BAC" w:rsidRPr="00334BAC" w:rsidSect="00FC3EED">
      <w:footerReference w:type="default" r:id="rId19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894FF1" w14:textId="77777777" w:rsidR="00C772F3" w:rsidRDefault="00C772F3">
      <w:pPr>
        <w:spacing w:after="0"/>
      </w:pPr>
      <w:r>
        <w:separator/>
      </w:r>
    </w:p>
  </w:endnote>
  <w:endnote w:type="continuationSeparator" w:id="0">
    <w:p w14:paraId="6F0469CB" w14:textId="77777777" w:rsidR="00C772F3" w:rsidRDefault="00C772F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B778A5" w14:textId="77777777" w:rsidR="00C772F3" w:rsidRDefault="00C772F3">
      <w:pPr>
        <w:spacing w:after="0"/>
      </w:pPr>
      <w:r>
        <w:separator/>
      </w:r>
    </w:p>
  </w:footnote>
  <w:footnote w:type="continuationSeparator" w:id="0">
    <w:p w14:paraId="10601656" w14:textId="77777777" w:rsidR="00C772F3" w:rsidRDefault="00C772F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0E42"/>
    <w:rsid w:val="00001366"/>
    <w:rsid w:val="00001982"/>
    <w:rsid w:val="0000203C"/>
    <w:rsid w:val="000020D7"/>
    <w:rsid w:val="00002677"/>
    <w:rsid w:val="00002A7A"/>
    <w:rsid w:val="000032F4"/>
    <w:rsid w:val="000038D6"/>
    <w:rsid w:val="00003A70"/>
    <w:rsid w:val="00003CE2"/>
    <w:rsid w:val="0000482C"/>
    <w:rsid w:val="00005008"/>
    <w:rsid w:val="0000511B"/>
    <w:rsid w:val="000059A9"/>
    <w:rsid w:val="000065AB"/>
    <w:rsid w:val="00010765"/>
    <w:rsid w:val="00010CE0"/>
    <w:rsid w:val="00010F30"/>
    <w:rsid w:val="0001204F"/>
    <w:rsid w:val="00014F14"/>
    <w:rsid w:val="0001618D"/>
    <w:rsid w:val="00017FEE"/>
    <w:rsid w:val="000202B1"/>
    <w:rsid w:val="00020B61"/>
    <w:rsid w:val="00020DE9"/>
    <w:rsid w:val="000211E9"/>
    <w:rsid w:val="000212EF"/>
    <w:rsid w:val="00021A35"/>
    <w:rsid w:val="00021D83"/>
    <w:rsid w:val="000227D8"/>
    <w:rsid w:val="00023761"/>
    <w:rsid w:val="00023DFF"/>
    <w:rsid w:val="00025360"/>
    <w:rsid w:val="0002553A"/>
    <w:rsid w:val="0002576A"/>
    <w:rsid w:val="000259B8"/>
    <w:rsid w:val="00025AA7"/>
    <w:rsid w:val="00025E2C"/>
    <w:rsid w:val="000262CC"/>
    <w:rsid w:val="000266A4"/>
    <w:rsid w:val="000268EA"/>
    <w:rsid w:val="00026F0E"/>
    <w:rsid w:val="00026F39"/>
    <w:rsid w:val="00027CD3"/>
    <w:rsid w:val="00027F33"/>
    <w:rsid w:val="000300FF"/>
    <w:rsid w:val="000302C2"/>
    <w:rsid w:val="00030373"/>
    <w:rsid w:val="000308F0"/>
    <w:rsid w:val="00030924"/>
    <w:rsid w:val="00030AEF"/>
    <w:rsid w:val="00030D91"/>
    <w:rsid w:val="00031C95"/>
    <w:rsid w:val="0003210B"/>
    <w:rsid w:val="000327E4"/>
    <w:rsid w:val="000339AD"/>
    <w:rsid w:val="00034003"/>
    <w:rsid w:val="00034136"/>
    <w:rsid w:val="00034E37"/>
    <w:rsid w:val="00034EE6"/>
    <w:rsid w:val="0003501F"/>
    <w:rsid w:val="00036380"/>
    <w:rsid w:val="000370B2"/>
    <w:rsid w:val="00037401"/>
    <w:rsid w:val="00037422"/>
    <w:rsid w:val="00040DEA"/>
    <w:rsid w:val="00041356"/>
    <w:rsid w:val="00041844"/>
    <w:rsid w:val="000427F4"/>
    <w:rsid w:val="000428F3"/>
    <w:rsid w:val="00043C4E"/>
    <w:rsid w:val="00044C91"/>
    <w:rsid w:val="0004546B"/>
    <w:rsid w:val="00045937"/>
    <w:rsid w:val="00045EE9"/>
    <w:rsid w:val="00045FBC"/>
    <w:rsid w:val="00046464"/>
    <w:rsid w:val="000473B8"/>
    <w:rsid w:val="00047585"/>
    <w:rsid w:val="000475FE"/>
    <w:rsid w:val="00047AF1"/>
    <w:rsid w:val="00047D16"/>
    <w:rsid w:val="00047FE6"/>
    <w:rsid w:val="00050C1C"/>
    <w:rsid w:val="00050CED"/>
    <w:rsid w:val="00051021"/>
    <w:rsid w:val="00051129"/>
    <w:rsid w:val="00051185"/>
    <w:rsid w:val="000515F3"/>
    <w:rsid w:val="00051DAD"/>
    <w:rsid w:val="00052519"/>
    <w:rsid w:val="00052B80"/>
    <w:rsid w:val="00052C9E"/>
    <w:rsid w:val="00053073"/>
    <w:rsid w:val="000532AE"/>
    <w:rsid w:val="00053371"/>
    <w:rsid w:val="000534A8"/>
    <w:rsid w:val="0005357A"/>
    <w:rsid w:val="00053CC7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4FF"/>
    <w:rsid w:val="00056926"/>
    <w:rsid w:val="00056976"/>
    <w:rsid w:val="000572B2"/>
    <w:rsid w:val="00057716"/>
    <w:rsid w:val="00057A36"/>
    <w:rsid w:val="00057E41"/>
    <w:rsid w:val="00060314"/>
    <w:rsid w:val="00060792"/>
    <w:rsid w:val="000608A0"/>
    <w:rsid w:val="00061721"/>
    <w:rsid w:val="00061F2A"/>
    <w:rsid w:val="00062A5B"/>
    <w:rsid w:val="00062C92"/>
    <w:rsid w:val="0006336A"/>
    <w:rsid w:val="00063CAE"/>
    <w:rsid w:val="00063DC8"/>
    <w:rsid w:val="000651D2"/>
    <w:rsid w:val="0006553F"/>
    <w:rsid w:val="000655C3"/>
    <w:rsid w:val="00065658"/>
    <w:rsid w:val="000669FA"/>
    <w:rsid w:val="00066AA5"/>
    <w:rsid w:val="0006708F"/>
    <w:rsid w:val="00067398"/>
    <w:rsid w:val="00067616"/>
    <w:rsid w:val="00067A99"/>
    <w:rsid w:val="00067D1E"/>
    <w:rsid w:val="000703E7"/>
    <w:rsid w:val="00070820"/>
    <w:rsid w:val="00070D61"/>
    <w:rsid w:val="00070F84"/>
    <w:rsid w:val="000711E0"/>
    <w:rsid w:val="00071974"/>
    <w:rsid w:val="000722A1"/>
    <w:rsid w:val="0007234F"/>
    <w:rsid w:val="000724D4"/>
    <w:rsid w:val="0007261D"/>
    <w:rsid w:val="00073662"/>
    <w:rsid w:val="000741D7"/>
    <w:rsid w:val="000745DA"/>
    <w:rsid w:val="00074B9E"/>
    <w:rsid w:val="00074BE9"/>
    <w:rsid w:val="00074D76"/>
    <w:rsid w:val="000751B1"/>
    <w:rsid w:val="00075922"/>
    <w:rsid w:val="000764C8"/>
    <w:rsid w:val="00076EBF"/>
    <w:rsid w:val="00077B7E"/>
    <w:rsid w:val="00080427"/>
    <w:rsid w:val="0008062A"/>
    <w:rsid w:val="000807DD"/>
    <w:rsid w:val="0008105F"/>
    <w:rsid w:val="0008169D"/>
    <w:rsid w:val="00081728"/>
    <w:rsid w:val="00081DCF"/>
    <w:rsid w:val="000822FD"/>
    <w:rsid w:val="000825A3"/>
    <w:rsid w:val="00083222"/>
    <w:rsid w:val="0008358A"/>
    <w:rsid w:val="00083590"/>
    <w:rsid w:val="00083DF9"/>
    <w:rsid w:val="000854D7"/>
    <w:rsid w:val="00085674"/>
    <w:rsid w:val="00085ADE"/>
    <w:rsid w:val="00085C7B"/>
    <w:rsid w:val="00085DFB"/>
    <w:rsid w:val="00085E80"/>
    <w:rsid w:val="000873C5"/>
    <w:rsid w:val="0008794A"/>
    <w:rsid w:val="000908A2"/>
    <w:rsid w:val="00090C9A"/>
    <w:rsid w:val="00091373"/>
    <w:rsid w:val="0009174E"/>
    <w:rsid w:val="000919FB"/>
    <w:rsid w:val="00091BF6"/>
    <w:rsid w:val="00091D18"/>
    <w:rsid w:val="000921E3"/>
    <w:rsid w:val="00092A76"/>
    <w:rsid w:val="00092EC5"/>
    <w:rsid w:val="000932BD"/>
    <w:rsid w:val="000939AA"/>
    <w:rsid w:val="00093CAF"/>
    <w:rsid w:val="00093D0F"/>
    <w:rsid w:val="00093DB5"/>
    <w:rsid w:val="0009471A"/>
    <w:rsid w:val="00094BC7"/>
    <w:rsid w:val="00094CD0"/>
    <w:rsid w:val="00095BD3"/>
    <w:rsid w:val="00095CFA"/>
    <w:rsid w:val="00095F29"/>
    <w:rsid w:val="0009698B"/>
    <w:rsid w:val="00097B4F"/>
    <w:rsid w:val="00097F64"/>
    <w:rsid w:val="000A0391"/>
    <w:rsid w:val="000A081A"/>
    <w:rsid w:val="000A08FF"/>
    <w:rsid w:val="000A1111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73AB"/>
    <w:rsid w:val="000B044F"/>
    <w:rsid w:val="000B0BCE"/>
    <w:rsid w:val="000B0BD3"/>
    <w:rsid w:val="000B0EBF"/>
    <w:rsid w:val="000B0EC9"/>
    <w:rsid w:val="000B14BA"/>
    <w:rsid w:val="000B16F7"/>
    <w:rsid w:val="000B1AF0"/>
    <w:rsid w:val="000B1B64"/>
    <w:rsid w:val="000B339D"/>
    <w:rsid w:val="000B3718"/>
    <w:rsid w:val="000B3AD0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BF3"/>
    <w:rsid w:val="000C2461"/>
    <w:rsid w:val="000C2758"/>
    <w:rsid w:val="000C315B"/>
    <w:rsid w:val="000C3598"/>
    <w:rsid w:val="000C3BD2"/>
    <w:rsid w:val="000C3CA9"/>
    <w:rsid w:val="000C4A6A"/>
    <w:rsid w:val="000C4A73"/>
    <w:rsid w:val="000C532B"/>
    <w:rsid w:val="000C5575"/>
    <w:rsid w:val="000C5870"/>
    <w:rsid w:val="000C5D2A"/>
    <w:rsid w:val="000C5D56"/>
    <w:rsid w:val="000C66C8"/>
    <w:rsid w:val="000C68B2"/>
    <w:rsid w:val="000C6ACD"/>
    <w:rsid w:val="000C7309"/>
    <w:rsid w:val="000C7A1E"/>
    <w:rsid w:val="000D0ACA"/>
    <w:rsid w:val="000D0C8E"/>
    <w:rsid w:val="000D0DDF"/>
    <w:rsid w:val="000D165E"/>
    <w:rsid w:val="000D21F7"/>
    <w:rsid w:val="000D22EA"/>
    <w:rsid w:val="000D309E"/>
    <w:rsid w:val="000D3FC5"/>
    <w:rsid w:val="000D4358"/>
    <w:rsid w:val="000D44FC"/>
    <w:rsid w:val="000D46B7"/>
    <w:rsid w:val="000D471B"/>
    <w:rsid w:val="000D4DD7"/>
    <w:rsid w:val="000D6DC6"/>
    <w:rsid w:val="000D6E39"/>
    <w:rsid w:val="000D717A"/>
    <w:rsid w:val="000D7542"/>
    <w:rsid w:val="000D7763"/>
    <w:rsid w:val="000D7B48"/>
    <w:rsid w:val="000E0192"/>
    <w:rsid w:val="000E06C9"/>
    <w:rsid w:val="000E0CB6"/>
    <w:rsid w:val="000E2E0F"/>
    <w:rsid w:val="000E31CD"/>
    <w:rsid w:val="000E3279"/>
    <w:rsid w:val="000E33A6"/>
    <w:rsid w:val="000E3806"/>
    <w:rsid w:val="000E4BA8"/>
    <w:rsid w:val="000E4E95"/>
    <w:rsid w:val="000E532C"/>
    <w:rsid w:val="000E55E8"/>
    <w:rsid w:val="000E6483"/>
    <w:rsid w:val="000E6D4B"/>
    <w:rsid w:val="000E6D92"/>
    <w:rsid w:val="000E7CB2"/>
    <w:rsid w:val="000E7F12"/>
    <w:rsid w:val="000F088D"/>
    <w:rsid w:val="000F0F83"/>
    <w:rsid w:val="000F25EA"/>
    <w:rsid w:val="000F27B0"/>
    <w:rsid w:val="000F326B"/>
    <w:rsid w:val="000F3590"/>
    <w:rsid w:val="000F3778"/>
    <w:rsid w:val="000F39B7"/>
    <w:rsid w:val="000F3AA9"/>
    <w:rsid w:val="000F47CD"/>
    <w:rsid w:val="000F51C1"/>
    <w:rsid w:val="000F566C"/>
    <w:rsid w:val="000F5D29"/>
    <w:rsid w:val="000F5F7D"/>
    <w:rsid w:val="000F6636"/>
    <w:rsid w:val="000F6A91"/>
    <w:rsid w:val="001005E5"/>
    <w:rsid w:val="00100C39"/>
    <w:rsid w:val="001030E0"/>
    <w:rsid w:val="001037C0"/>
    <w:rsid w:val="00103A9C"/>
    <w:rsid w:val="001047C4"/>
    <w:rsid w:val="00104A73"/>
    <w:rsid w:val="001061DF"/>
    <w:rsid w:val="00106411"/>
    <w:rsid w:val="00106A12"/>
    <w:rsid w:val="00106A25"/>
    <w:rsid w:val="00107632"/>
    <w:rsid w:val="00107A25"/>
    <w:rsid w:val="0011004B"/>
    <w:rsid w:val="001105D9"/>
    <w:rsid w:val="00110854"/>
    <w:rsid w:val="00110E59"/>
    <w:rsid w:val="00110E7D"/>
    <w:rsid w:val="00110F2C"/>
    <w:rsid w:val="001114FE"/>
    <w:rsid w:val="0011150A"/>
    <w:rsid w:val="00111748"/>
    <w:rsid w:val="00111817"/>
    <w:rsid w:val="001118FD"/>
    <w:rsid w:val="001125A8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6827"/>
    <w:rsid w:val="00117191"/>
    <w:rsid w:val="00117E58"/>
    <w:rsid w:val="00117E87"/>
    <w:rsid w:val="00117FD3"/>
    <w:rsid w:val="0012030B"/>
    <w:rsid w:val="0012035B"/>
    <w:rsid w:val="0012038D"/>
    <w:rsid w:val="0012151E"/>
    <w:rsid w:val="00121A3C"/>
    <w:rsid w:val="0012250F"/>
    <w:rsid w:val="00122528"/>
    <w:rsid w:val="00122ACB"/>
    <w:rsid w:val="00122F79"/>
    <w:rsid w:val="00123055"/>
    <w:rsid w:val="00124E22"/>
    <w:rsid w:val="001254B5"/>
    <w:rsid w:val="001258E7"/>
    <w:rsid w:val="00125CB5"/>
    <w:rsid w:val="00125EE6"/>
    <w:rsid w:val="00126DCB"/>
    <w:rsid w:val="00127054"/>
    <w:rsid w:val="00127539"/>
    <w:rsid w:val="00127E24"/>
    <w:rsid w:val="001303F3"/>
    <w:rsid w:val="00130B79"/>
    <w:rsid w:val="0013129A"/>
    <w:rsid w:val="001314DC"/>
    <w:rsid w:val="001318C6"/>
    <w:rsid w:val="00131A06"/>
    <w:rsid w:val="00131C10"/>
    <w:rsid w:val="00132170"/>
    <w:rsid w:val="00132761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55F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55BF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D12"/>
    <w:rsid w:val="00153E39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0F8F"/>
    <w:rsid w:val="00162076"/>
    <w:rsid w:val="00162296"/>
    <w:rsid w:val="00162431"/>
    <w:rsid w:val="001626BD"/>
    <w:rsid w:val="00163475"/>
    <w:rsid w:val="00163C2D"/>
    <w:rsid w:val="00163C6D"/>
    <w:rsid w:val="00163EA1"/>
    <w:rsid w:val="00164513"/>
    <w:rsid w:val="001646F8"/>
    <w:rsid w:val="001658CD"/>
    <w:rsid w:val="00165C54"/>
    <w:rsid w:val="001660EF"/>
    <w:rsid w:val="00166F4A"/>
    <w:rsid w:val="0016728C"/>
    <w:rsid w:val="00167FF1"/>
    <w:rsid w:val="00170218"/>
    <w:rsid w:val="001711BD"/>
    <w:rsid w:val="00171C9E"/>
    <w:rsid w:val="00171FB7"/>
    <w:rsid w:val="00172192"/>
    <w:rsid w:val="0017275D"/>
    <w:rsid w:val="00173A84"/>
    <w:rsid w:val="00173E78"/>
    <w:rsid w:val="00174068"/>
    <w:rsid w:val="00175757"/>
    <w:rsid w:val="0017634B"/>
    <w:rsid w:val="0017642D"/>
    <w:rsid w:val="00176576"/>
    <w:rsid w:val="0017681F"/>
    <w:rsid w:val="00176C72"/>
    <w:rsid w:val="00180A6C"/>
    <w:rsid w:val="00181150"/>
    <w:rsid w:val="00181CFE"/>
    <w:rsid w:val="00181D02"/>
    <w:rsid w:val="001828A9"/>
    <w:rsid w:val="00183681"/>
    <w:rsid w:val="0018371D"/>
    <w:rsid w:val="00183AEE"/>
    <w:rsid w:val="00183FFA"/>
    <w:rsid w:val="00184FCB"/>
    <w:rsid w:val="0018514E"/>
    <w:rsid w:val="00185385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16F6"/>
    <w:rsid w:val="00191DBE"/>
    <w:rsid w:val="001933B4"/>
    <w:rsid w:val="00193AAC"/>
    <w:rsid w:val="00194696"/>
    <w:rsid w:val="00195807"/>
    <w:rsid w:val="0019611D"/>
    <w:rsid w:val="0019690F"/>
    <w:rsid w:val="00197046"/>
    <w:rsid w:val="001973EB"/>
    <w:rsid w:val="001979F2"/>
    <w:rsid w:val="00197BCF"/>
    <w:rsid w:val="001A017C"/>
    <w:rsid w:val="001A16AB"/>
    <w:rsid w:val="001A1B45"/>
    <w:rsid w:val="001A1C38"/>
    <w:rsid w:val="001A3BAD"/>
    <w:rsid w:val="001A4A51"/>
    <w:rsid w:val="001A4AC7"/>
    <w:rsid w:val="001A4D7E"/>
    <w:rsid w:val="001A4DD9"/>
    <w:rsid w:val="001A4FD0"/>
    <w:rsid w:val="001A5051"/>
    <w:rsid w:val="001A5B55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73"/>
    <w:rsid w:val="001B13BD"/>
    <w:rsid w:val="001B15F0"/>
    <w:rsid w:val="001B19F1"/>
    <w:rsid w:val="001B2077"/>
    <w:rsid w:val="001B2768"/>
    <w:rsid w:val="001B2BBB"/>
    <w:rsid w:val="001B2EC5"/>
    <w:rsid w:val="001B357C"/>
    <w:rsid w:val="001B42EF"/>
    <w:rsid w:val="001B4346"/>
    <w:rsid w:val="001B473A"/>
    <w:rsid w:val="001B53F6"/>
    <w:rsid w:val="001B6BCD"/>
    <w:rsid w:val="001B6CF8"/>
    <w:rsid w:val="001B743F"/>
    <w:rsid w:val="001B7741"/>
    <w:rsid w:val="001B7CDF"/>
    <w:rsid w:val="001C0C32"/>
    <w:rsid w:val="001C13AF"/>
    <w:rsid w:val="001C1EE1"/>
    <w:rsid w:val="001C1FF0"/>
    <w:rsid w:val="001C2052"/>
    <w:rsid w:val="001C22A1"/>
    <w:rsid w:val="001C36DF"/>
    <w:rsid w:val="001C3A79"/>
    <w:rsid w:val="001C4207"/>
    <w:rsid w:val="001C4546"/>
    <w:rsid w:val="001C4D8A"/>
    <w:rsid w:val="001C4EFC"/>
    <w:rsid w:val="001C5316"/>
    <w:rsid w:val="001C5859"/>
    <w:rsid w:val="001C6618"/>
    <w:rsid w:val="001C66B9"/>
    <w:rsid w:val="001C6BD0"/>
    <w:rsid w:val="001D19E0"/>
    <w:rsid w:val="001D1D44"/>
    <w:rsid w:val="001D2783"/>
    <w:rsid w:val="001D2C36"/>
    <w:rsid w:val="001D2E25"/>
    <w:rsid w:val="001D410B"/>
    <w:rsid w:val="001D4242"/>
    <w:rsid w:val="001D449C"/>
    <w:rsid w:val="001D4D0B"/>
    <w:rsid w:val="001D5C4A"/>
    <w:rsid w:val="001E0728"/>
    <w:rsid w:val="001E14D3"/>
    <w:rsid w:val="001E17B0"/>
    <w:rsid w:val="001E2184"/>
    <w:rsid w:val="001E2D15"/>
    <w:rsid w:val="001E3220"/>
    <w:rsid w:val="001E354D"/>
    <w:rsid w:val="001E3942"/>
    <w:rsid w:val="001E3EED"/>
    <w:rsid w:val="001E3FA8"/>
    <w:rsid w:val="001E44E4"/>
    <w:rsid w:val="001E4570"/>
    <w:rsid w:val="001E5868"/>
    <w:rsid w:val="001E7218"/>
    <w:rsid w:val="001E7DF1"/>
    <w:rsid w:val="001E7FE5"/>
    <w:rsid w:val="001F0DF1"/>
    <w:rsid w:val="001F0E4B"/>
    <w:rsid w:val="001F189B"/>
    <w:rsid w:val="001F246D"/>
    <w:rsid w:val="001F28D5"/>
    <w:rsid w:val="001F2A00"/>
    <w:rsid w:val="001F30BE"/>
    <w:rsid w:val="001F3CE7"/>
    <w:rsid w:val="001F5142"/>
    <w:rsid w:val="001F520E"/>
    <w:rsid w:val="001F5542"/>
    <w:rsid w:val="001F5C84"/>
    <w:rsid w:val="001F5CC0"/>
    <w:rsid w:val="001F5F8E"/>
    <w:rsid w:val="001F6B2F"/>
    <w:rsid w:val="001F746F"/>
    <w:rsid w:val="001F78D9"/>
    <w:rsid w:val="0020021B"/>
    <w:rsid w:val="00200457"/>
    <w:rsid w:val="0020216F"/>
    <w:rsid w:val="0020218F"/>
    <w:rsid w:val="002021F2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2E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6847"/>
    <w:rsid w:val="00216B0A"/>
    <w:rsid w:val="00216EC5"/>
    <w:rsid w:val="0021710F"/>
    <w:rsid w:val="00217C0C"/>
    <w:rsid w:val="00217D08"/>
    <w:rsid w:val="0022073A"/>
    <w:rsid w:val="00220D8C"/>
    <w:rsid w:val="00221134"/>
    <w:rsid w:val="002218B9"/>
    <w:rsid w:val="00221C7C"/>
    <w:rsid w:val="00222F42"/>
    <w:rsid w:val="00223012"/>
    <w:rsid w:val="0022350D"/>
    <w:rsid w:val="00223AFE"/>
    <w:rsid w:val="00223E17"/>
    <w:rsid w:val="0022509E"/>
    <w:rsid w:val="00225D2F"/>
    <w:rsid w:val="002262EA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BC"/>
    <w:rsid w:val="00233ACA"/>
    <w:rsid w:val="00233D04"/>
    <w:rsid w:val="0023481C"/>
    <w:rsid w:val="002351BD"/>
    <w:rsid w:val="002352F5"/>
    <w:rsid w:val="00235383"/>
    <w:rsid w:val="00235E48"/>
    <w:rsid w:val="002362F8"/>
    <w:rsid w:val="00236409"/>
    <w:rsid w:val="00236504"/>
    <w:rsid w:val="00236B53"/>
    <w:rsid w:val="0023789D"/>
    <w:rsid w:val="00237DF2"/>
    <w:rsid w:val="0024006B"/>
    <w:rsid w:val="002409F7"/>
    <w:rsid w:val="00240AB1"/>
    <w:rsid w:val="00240E80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47CBA"/>
    <w:rsid w:val="002501D2"/>
    <w:rsid w:val="002505FE"/>
    <w:rsid w:val="00250F67"/>
    <w:rsid w:val="002516B3"/>
    <w:rsid w:val="002526E7"/>
    <w:rsid w:val="00252B0F"/>
    <w:rsid w:val="00252FED"/>
    <w:rsid w:val="0025312D"/>
    <w:rsid w:val="002536DD"/>
    <w:rsid w:val="00253FDC"/>
    <w:rsid w:val="002556EA"/>
    <w:rsid w:val="0025593E"/>
    <w:rsid w:val="0025631F"/>
    <w:rsid w:val="00256C07"/>
    <w:rsid w:val="00256F7C"/>
    <w:rsid w:val="002574C9"/>
    <w:rsid w:val="00257BD5"/>
    <w:rsid w:val="002603B7"/>
    <w:rsid w:val="00260F69"/>
    <w:rsid w:val="002611B1"/>
    <w:rsid w:val="002614AF"/>
    <w:rsid w:val="002628AC"/>
    <w:rsid w:val="00262AB4"/>
    <w:rsid w:val="00262B2C"/>
    <w:rsid w:val="00262DA4"/>
    <w:rsid w:val="00262E54"/>
    <w:rsid w:val="00262EEA"/>
    <w:rsid w:val="00262F7B"/>
    <w:rsid w:val="0026302F"/>
    <w:rsid w:val="00263429"/>
    <w:rsid w:val="002634AD"/>
    <w:rsid w:val="002638D0"/>
    <w:rsid w:val="002644A1"/>
    <w:rsid w:val="0026452E"/>
    <w:rsid w:val="0026609E"/>
    <w:rsid w:val="00266481"/>
    <w:rsid w:val="002664EF"/>
    <w:rsid w:val="00266696"/>
    <w:rsid w:val="00266749"/>
    <w:rsid w:val="00266E55"/>
    <w:rsid w:val="00267476"/>
    <w:rsid w:val="00267B63"/>
    <w:rsid w:val="00267C5E"/>
    <w:rsid w:val="00270704"/>
    <w:rsid w:val="002707CC"/>
    <w:rsid w:val="00270AAE"/>
    <w:rsid w:val="00270B12"/>
    <w:rsid w:val="00270EA8"/>
    <w:rsid w:val="002715D0"/>
    <w:rsid w:val="00271BFC"/>
    <w:rsid w:val="002724D8"/>
    <w:rsid w:val="002726B1"/>
    <w:rsid w:val="00272828"/>
    <w:rsid w:val="00273A85"/>
    <w:rsid w:val="00273CC4"/>
    <w:rsid w:val="00273ECD"/>
    <w:rsid w:val="0027408E"/>
    <w:rsid w:val="0027442E"/>
    <w:rsid w:val="002749E7"/>
    <w:rsid w:val="0027535D"/>
    <w:rsid w:val="002755FA"/>
    <w:rsid w:val="00275D0C"/>
    <w:rsid w:val="002760AD"/>
    <w:rsid w:val="002764CA"/>
    <w:rsid w:val="00276D42"/>
    <w:rsid w:val="00276EDC"/>
    <w:rsid w:val="00276F54"/>
    <w:rsid w:val="002772BF"/>
    <w:rsid w:val="00277369"/>
    <w:rsid w:val="00277460"/>
    <w:rsid w:val="002774AF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55CB"/>
    <w:rsid w:val="00285EE3"/>
    <w:rsid w:val="00286950"/>
    <w:rsid w:val="00286EE4"/>
    <w:rsid w:val="00287049"/>
    <w:rsid w:val="0028752A"/>
    <w:rsid w:val="0028759A"/>
    <w:rsid w:val="00287643"/>
    <w:rsid w:val="00287793"/>
    <w:rsid w:val="00287975"/>
    <w:rsid w:val="002879E7"/>
    <w:rsid w:val="00287D68"/>
    <w:rsid w:val="002908D8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5086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059B"/>
    <w:rsid w:val="002A10AA"/>
    <w:rsid w:val="002A1155"/>
    <w:rsid w:val="002A1372"/>
    <w:rsid w:val="002A2D45"/>
    <w:rsid w:val="002A42FB"/>
    <w:rsid w:val="002A4BA3"/>
    <w:rsid w:val="002A5FAC"/>
    <w:rsid w:val="002A6324"/>
    <w:rsid w:val="002A66B6"/>
    <w:rsid w:val="002A67A7"/>
    <w:rsid w:val="002A6A43"/>
    <w:rsid w:val="002A705A"/>
    <w:rsid w:val="002A7417"/>
    <w:rsid w:val="002A7E9D"/>
    <w:rsid w:val="002B06A8"/>
    <w:rsid w:val="002B0847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6AD"/>
    <w:rsid w:val="002B7906"/>
    <w:rsid w:val="002B7F2F"/>
    <w:rsid w:val="002C133E"/>
    <w:rsid w:val="002C183E"/>
    <w:rsid w:val="002C1FF0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BC9"/>
    <w:rsid w:val="002C531E"/>
    <w:rsid w:val="002C53E7"/>
    <w:rsid w:val="002C579D"/>
    <w:rsid w:val="002C5A23"/>
    <w:rsid w:val="002C5DA8"/>
    <w:rsid w:val="002C6288"/>
    <w:rsid w:val="002C63A6"/>
    <w:rsid w:val="002C72AD"/>
    <w:rsid w:val="002C7D98"/>
    <w:rsid w:val="002C7F74"/>
    <w:rsid w:val="002D0345"/>
    <w:rsid w:val="002D055F"/>
    <w:rsid w:val="002D08AE"/>
    <w:rsid w:val="002D0B85"/>
    <w:rsid w:val="002D2EBA"/>
    <w:rsid w:val="002D2F45"/>
    <w:rsid w:val="002D4164"/>
    <w:rsid w:val="002D4E07"/>
    <w:rsid w:val="002D4E35"/>
    <w:rsid w:val="002D54B8"/>
    <w:rsid w:val="002D6B6B"/>
    <w:rsid w:val="002D782C"/>
    <w:rsid w:val="002D7AD2"/>
    <w:rsid w:val="002E05C2"/>
    <w:rsid w:val="002E07BF"/>
    <w:rsid w:val="002E0A33"/>
    <w:rsid w:val="002E1484"/>
    <w:rsid w:val="002E14D3"/>
    <w:rsid w:val="002E1A7E"/>
    <w:rsid w:val="002E21B3"/>
    <w:rsid w:val="002E277C"/>
    <w:rsid w:val="002E2C0A"/>
    <w:rsid w:val="002E2D41"/>
    <w:rsid w:val="002E3472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1201"/>
    <w:rsid w:val="002F123C"/>
    <w:rsid w:val="002F14BC"/>
    <w:rsid w:val="002F1679"/>
    <w:rsid w:val="002F1B79"/>
    <w:rsid w:val="002F25DC"/>
    <w:rsid w:val="002F3388"/>
    <w:rsid w:val="002F3397"/>
    <w:rsid w:val="002F394D"/>
    <w:rsid w:val="002F3D9D"/>
    <w:rsid w:val="002F3DAD"/>
    <w:rsid w:val="002F42A7"/>
    <w:rsid w:val="002F4370"/>
    <w:rsid w:val="002F4ABE"/>
    <w:rsid w:val="002F5C9C"/>
    <w:rsid w:val="002F6C18"/>
    <w:rsid w:val="002F7056"/>
    <w:rsid w:val="002F7140"/>
    <w:rsid w:val="002F71F4"/>
    <w:rsid w:val="002F7581"/>
    <w:rsid w:val="002F75A3"/>
    <w:rsid w:val="003001C3"/>
    <w:rsid w:val="00300897"/>
    <w:rsid w:val="00300990"/>
    <w:rsid w:val="00300C95"/>
    <w:rsid w:val="003018EA"/>
    <w:rsid w:val="00302F11"/>
    <w:rsid w:val="0030301F"/>
    <w:rsid w:val="00303177"/>
    <w:rsid w:val="0030341B"/>
    <w:rsid w:val="003035C6"/>
    <w:rsid w:val="003037DA"/>
    <w:rsid w:val="003039EE"/>
    <w:rsid w:val="00303F4C"/>
    <w:rsid w:val="00303FD2"/>
    <w:rsid w:val="0030410F"/>
    <w:rsid w:val="003047EC"/>
    <w:rsid w:val="00304A04"/>
    <w:rsid w:val="00305090"/>
    <w:rsid w:val="003066D3"/>
    <w:rsid w:val="00306E81"/>
    <w:rsid w:val="00307793"/>
    <w:rsid w:val="00307B5E"/>
    <w:rsid w:val="0031048E"/>
    <w:rsid w:val="00310B83"/>
    <w:rsid w:val="00312202"/>
    <w:rsid w:val="00312A35"/>
    <w:rsid w:val="00313D39"/>
    <w:rsid w:val="003143F8"/>
    <w:rsid w:val="00314BDE"/>
    <w:rsid w:val="0031567C"/>
    <w:rsid w:val="00316E9A"/>
    <w:rsid w:val="003172DF"/>
    <w:rsid w:val="0031758E"/>
    <w:rsid w:val="003206B7"/>
    <w:rsid w:val="0032090C"/>
    <w:rsid w:val="00320BED"/>
    <w:rsid w:val="003221B2"/>
    <w:rsid w:val="00322786"/>
    <w:rsid w:val="00322AE9"/>
    <w:rsid w:val="0032315F"/>
    <w:rsid w:val="00323639"/>
    <w:rsid w:val="00323A56"/>
    <w:rsid w:val="00323CC1"/>
    <w:rsid w:val="00323FB5"/>
    <w:rsid w:val="00324A51"/>
    <w:rsid w:val="00324B6F"/>
    <w:rsid w:val="00325291"/>
    <w:rsid w:val="00325B52"/>
    <w:rsid w:val="00325E23"/>
    <w:rsid w:val="00326D50"/>
    <w:rsid w:val="00327042"/>
    <w:rsid w:val="0032779B"/>
    <w:rsid w:val="00330298"/>
    <w:rsid w:val="0033084A"/>
    <w:rsid w:val="00332C84"/>
    <w:rsid w:val="0033438F"/>
    <w:rsid w:val="00334611"/>
    <w:rsid w:val="00334BAC"/>
    <w:rsid w:val="00334D12"/>
    <w:rsid w:val="00335448"/>
    <w:rsid w:val="0033650A"/>
    <w:rsid w:val="00337552"/>
    <w:rsid w:val="00337865"/>
    <w:rsid w:val="00337D6F"/>
    <w:rsid w:val="00340CAF"/>
    <w:rsid w:val="0034170F"/>
    <w:rsid w:val="00342C52"/>
    <w:rsid w:val="00343238"/>
    <w:rsid w:val="00343F92"/>
    <w:rsid w:val="00343FA4"/>
    <w:rsid w:val="003443C3"/>
    <w:rsid w:val="003447AC"/>
    <w:rsid w:val="00344DF5"/>
    <w:rsid w:val="00345181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1B2"/>
    <w:rsid w:val="00352D69"/>
    <w:rsid w:val="00353A39"/>
    <w:rsid w:val="00353EF0"/>
    <w:rsid w:val="00354335"/>
    <w:rsid w:val="0035484C"/>
    <w:rsid w:val="00354E2A"/>
    <w:rsid w:val="00354F5D"/>
    <w:rsid w:val="0035558D"/>
    <w:rsid w:val="003579C2"/>
    <w:rsid w:val="00357E41"/>
    <w:rsid w:val="00357FF9"/>
    <w:rsid w:val="00360AA2"/>
    <w:rsid w:val="00361166"/>
    <w:rsid w:val="0036120E"/>
    <w:rsid w:val="003613D1"/>
    <w:rsid w:val="0036174B"/>
    <w:rsid w:val="003617B1"/>
    <w:rsid w:val="00361D4C"/>
    <w:rsid w:val="00361FA4"/>
    <w:rsid w:val="00362D70"/>
    <w:rsid w:val="0036307F"/>
    <w:rsid w:val="0036340F"/>
    <w:rsid w:val="003639E5"/>
    <w:rsid w:val="003642CB"/>
    <w:rsid w:val="00364641"/>
    <w:rsid w:val="003659F9"/>
    <w:rsid w:val="00366292"/>
    <w:rsid w:val="00366DB7"/>
    <w:rsid w:val="00370536"/>
    <w:rsid w:val="00370E49"/>
    <w:rsid w:val="0037187A"/>
    <w:rsid w:val="003718DD"/>
    <w:rsid w:val="00371DA8"/>
    <w:rsid w:val="00371E1B"/>
    <w:rsid w:val="00371ED5"/>
    <w:rsid w:val="00371FD2"/>
    <w:rsid w:val="00372BBE"/>
    <w:rsid w:val="00372DEE"/>
    <w:rsid w:val="00373814"/>
    <w:rsid w:val="0037397B"/>
    <w:rsid w:val="00373B31"/>
    <w:rsid w:val="0037431E"/>
    <w:rsid w:val="003746F8"/>
    <w:rsid w:val="0037473E"/>
    <w:rsid w:val="00375314"/>
    <w:rsid w:val="00376C4F"/>
    <w:rsid w:val="00377118"/>
    <w:rsid w:val="00377B2F"/>
    <w:rsid w:val="00380E74"/>
    <w:rsid w:val="00381222"/>
    <w:rsid w:val="0038189E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772"/>
    <w:rsid w:val="003878DC"/>
    <w:rsid w:val="00387B56"/>
    <w:rsid w:val="003908D8"/>
    <w:rsid w:val="003910DC"/>
    <w:rsid w:val="00392116"/>
    <w:rsid w:val="003933FA"/>
    <w:rsid w:val="00393837"/>
    <w:rsid w:val="003938D2"/>
    <w:rsid w:val="00393ABA"/>
    <w:rsid w:val="00393CE5"/>
    <w:rsid w:val="00394078"/>
    <w:rsid w:val="003941DE"/>
    <w:rsid w:val="00395BD8"/>
    <w:rsid w:val="00396557"/>
    <w:rsid w:val="00396F3E"/>
    <w:rsid w:val="00397906"/>
    <w:rsid w:val="00397D54"/>
    <w:rsid w:val="003A019F"/>
    <w:rsid w:val="003A0DC3"/>
    <w:rsid w:val="003A0E05"/>
    <w:rsid w:val="003A1104"/>
    <w:rsid w:val="003A1115"/>
    <w:rsid w:val="003A183B"/>
    <w:rsid w:val="003A22B2"/>
    <w:rsid w:val="003A34E1"/>
    <w:rsid w:val="003A42D6"/>
    <w:rsid w:val="003A4607"/>
    <w:rsid w:val="003A467F"/>
    <w:rsid w:val="003A523E"/>
    <w:rsid w:val="003A53AD"/>
    <w:rsid w:val="003A55AF"/>
    <w:rsid w:val="003A55EE"/>
    <w:rsid w:val="003A5EA9"/>
    <w:rsid w:val="003A651E"/>
    <w:rsid w:val="003A6AAB"/>
    <w:rsid w:val="003A6BA2"/>
    <w:rsid w:val="003A7E85"/>
    <w:rsid w:val="003B1344"/>
    <w:rsid w:val="003B19B9"/>
    <w:rsid w:val="003B1BCE"/>
    <w:rsid w:val="003B244C"/>
    <w:rsid w:val="003B244F"/>
    <w:rsid w:val="003B2E38"/>
    <w:rsid w:val="003B3924"/>
    <w:rsid w:val="003B3D9A"/>
    <w:rsid w:val="003B5DF0"/>
    <w:rsid w:val="003B618C"/>
    <w:rsid w:val="003B656C"/>
    <w:rsid w:val="003B78CC"/>
    <w:rsid w:val="003C006C"/>
    <w:rsid w:val="003C0925"/>
    <w:rsid w:val="003C1B47"/>
    <w:rsid w:val="003C1B81"/>
    <w:rsid w:val="003C1C0D"/>
    <w:rsid w:val="003C265B"/>
    <w:rsid w:val="003C268C"/>
    <w:rsid w:val="003C2F92"/>
    <w:rsid w:val="003C37EF"/>
    <w:rsid w:val="003C39B9"/>
    <w:rsid w:val="003C42A6"/>
    <w:rsid w:val="003C4307"/>
    <w:rsid w:val="003C4B97"/>
    <w:rsid w:val="003C4D7E"/>
    <w:rsid w:val="003C5F2A"/>
    <w:rsid w:val="003C5F69"/>
    <w:rsid w:val="003C61A7"/>
    <w:rsid w:val="003C6482"/>
    <w:rsid w:val="003C665F"/>
    <w:rsid w:val="003C6921"/>
    <w:rsid w:val="003C6B6C"/>
    <w:rsid w:val="003C75DF"/>
    <w:rsid w:val="003D0641"/>
    <w:rsid w:val="003D07A3"/>
    <w:rsid w:val="003D1166"/>
    <w:rsid w:val="003D12D4"/>
    <w:rsid w:val="003D14D5"/>
    <w:rsid w:val="003D1C19"/>
    <w:rsid w:val="003D1F2A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B89"/>
    <w:rsid w:val="003D6C32"/>
    <w:rsid w:val="003D7843"/>
    <w:rsid w:val="003D7927"/>
    <w:rsid w:val="003D7ED5"/>
    <w:rsid w:val="003E0615"/>
    <w:rsid w:val="003E0DEE"/>
    <w:rsid w:val="003E0FB1"/>
    <w:rsid w:val="003E11E3"/>
    <w:rsid w:val="003E1D96"/>
    <w:rsid w:val="003E2D3E"/>
    <w:rsid w:val="003E2F33"/>
    <w:rsid w:val="003E2FF2"/>
    <w:rsid w:val="003E35C1"/>
    <w:rsid w:val="003E3D52"/>
    <w:rsid w:val="003E422F"/>
    <w:rsid w:val="003E47D4"/>
    <w:rsid w:val="003E4BBA"/>
    <w:rsid w:val="003E4D51"/>
    <w:rsid w:val="003E50F4"/>
    <w:rsid w:val="003E55FE"/>
    <w:rsid w:val="003E611E"/>
    <w:rsid w:val="003E62A8"/>
    <w:rsid w:val="003E63A8"/>
    <w:rsid w:val="003E653F"/>
    <w:rsid w:val="003E6AEF"/>
    <w:rsid w:val="003E6C46"/>
    <w:rsid w:val="003E6EFE"/>
    <w:rsid w:val="003E7CF1"/>
    <w:rsid w:val="003F05CE"/>
    <w:rsid w:val="003F0CDE"/>
    <w:rsid w:val="003F1110"/>
    <w:rsid w:val="003F1866"/>
    <w:rsid w:val="003F18A8"/>
    <w:rsid w:val="003F1BCB"/>
    <w:rsid w:val="003F270C"/>
    <w:rsid w:val="003F30AB"/>
    <w:rsid w:val="003F317C"/>
    <w:rsid w:val="003F3A63"/>
    <w:rsid w:val="003F3B77"/>
    <w:rsid w:val="003F3E32"/>
    <w:rsid w:val="003F405C"/>
    <w:rsid w:val="003F441B"/>
    <w:rsid w:val="003F4675"/>
    <w:rsid w:val="003F49EA"/>
    <w:rsid w:val="003F5EF6"/>
    <w:rsid w:val="003F6E94"/>
    <w:rsid w:val="003F7487"/>
    <w:rsid w:val="004001B5"/>
    <w:rsid w:val="004001CA"/>
    <w:rsid w:val="0040068D"/>
    <w:rsid w:val="00401415"/>
    <w:rsid w:val="0040147E"/>
    <w:rsid w:val="004018E6"/>
    <w:rsid w:val="00401CAF"/>
    <w:rsid w:val="00402A86"/>
    <w:rsid w:val="00402FD9"/>
    <w:rsid w:val="00402FE6"/>
    <w:rsid w:val="00403C3F"/>
    <w:rsid w:val="00404027"/>
    <w:rsid w:val="004041E6"/>
    <w:rsid w:val="0040573E"/>
    <w:rsid w:val="00405D77"/>
    <w:rsid w:val="00405EBF"/>
    <w:rsid w:val="004065D3"/>
    <w:rsid w:val="00406C42"/>
    <w:rsid w:val="0040760C"/>
    <w:rsid w:val="004110F6"/>
    <w:rsid w:val="004114D7"/>
    <w:rsid w:val="00411944"/>
    <w:rsid w:val="00411F3D"/>
    <w:rsid w:val="00412251"/>
    <w:rsid w:val="0041287E"/>
    <w:rsid w:val="004132AA"/>
    <w:rsid w:val="00413400"/>
    <w:rsid w:val="00413AA9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1B1"/>
    <w:rsid w:val="00421320"/>
    <w:rsid w:val="00421FF8"/>
    <w:rsid w:val="0042236D"/>
    <w:rsid w:val="004240B0"/>
    <w:rsid w:val="00424172"/>
    <w:rsid w:val="00424219"/>
    <w:rsid w:val="0042455F"/>
    <w:rsid w:val="00424C8F"/>
    <w:rsid w:val="00424DCE"/>
    <w:rsid w:val="00425028"/>
    <w:rsid w:val="0042544A"/>
    <w:rsid w:val="004260E5"/>
    <w:rsid w:val="00426434"/>
    <w:rsid w:val="004276B3"/>
    <w:rsid w:val="004276DA"/>
    <w:rsid w:val="00427EF5"/>
    <w:rsid w:val="00430627"/>
    <w:rsid w:val="004307BB"/>
    <w:rsid w:val="004307E5"/>
    <w:rsid w:val="00431286"/>
    <w:rsid w:val="00431683"/>
    <w:rsid w:val="00431BE2"/>
    <w:rsid w:val="00431C2C"/>
    <w:rsid w:val="004321B5"/>
    <w:rsid w:val="00432558"/>
    <w:rsid w:val="0043290B"/>
    <w:rsid w:val="00432EE0"/>
    <w:rsid w:val="0043321D"/>
    <w:rsid w:val="0043347D"/>
    <w:rsid w:val="004336B5"/>
    <w:rsid w:val="004339E6"/>
    <w:rsid w:val="00433D54"/>
    <w:rsid w:val="004344C8"/>
    <w:rsid w:val="0043680A"/>
    <w:rsid w:val="0043697F"/>
    <w:rsid w:val="00436FDB"/>
    <w:rsid w:val="00437357"/>
    <w:rsid w:val="004375D1"/>
    <w:rsid w:val="00437746"/>
    <w:rsid w:val="00437BB9"/>
    <w:rsid w:val="0044050F"/>
    <w:rsid w:val="004405B5"/>
    <w:rsid w:val="00441207"/>
    <w:rsid w:val="00441CA0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A41"/>
    <w:rsid w:val="00443E56"/>
    <w:rsid w:val="00444A2E"/>
    <w:rsid w:val="00444A35"/>
    <w:rsid w:val="00444CBF"/>
    <w:rsid w:val="00444D8F"/>
    <w:rsid w:val="00444F9F"/>
    <w:rsid w:val="0044566B"/>
    <w:rsid w:val="00445D82"/>
    <w:rsid w:val="004461BF"/>
    <w:rsid w:val="004463D6"/>
    <w:rsid w:val="0044693E"/>
    <w:rsid w:val="00446971"/>
    <w:rsid w:val="00447853"/>
    <w:rsid w:val="00447BD1"/>
    <w:rsid w:val="00447CF7"/>
    <w:rsid w:val="0045000F"/>
    <w:rsid w:val="004503D0"/>
    <w:rsid w:val="004504E0"/>
    <w:rsid w:val="004527B5"/>
    <w:rsid w:val="00452DEB"/>
    <w:rsid w:val="00453313"/>
    <w:rsid w:val="00453527"/>
    <w:rsid w:val="0045488D"/>
    <w:rsid w:val="004555CA"/>
    <w:rsid w:val="004558F2"/>
    <w:rsid w:val="00455A3D"/>
    <w:rsid w:val="00455BDE"/>
    <w:rsid w:val="0045601C"/>
    <w:rsid w:val="004560E6"/>
    <w:rsid w:val="004563E6"/>
    <w:rsid w:val="00457A52"/>
    <w:rsid w:val="00457C3A"/>
    <w:rsid w:val="004603AF"/>
    <w:rsid w:val="00460740"/>
    <w:rsid w:val="00461276"/>
    <w:rsid w:val="00461454"/>
    <w:rsid w:val="00461C66"/>
    <w:rsid w:val="004621BB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543D"/>
    <w:rsid w:val="00465976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43C"/>
    <w:rsid w:val="00471BCD"/>
    <w:rsid w:val="00471DF1"/>
    <w:rsid w:val="0047258B"/>
    <w:rsid w:val="0047293B"/>
    <w:rsid w:val="00473E34"/>
    <w:rsid w:val="00474741"/>
    <w:rsid w:val="004749DE"/>
    <w:rsid w:val="0047502D"/>
    <w:rsid w:val="0047561D"/>
    <w:rsid w:val="00475A6E"/>
    <w:rsid w:val="00475B9E"/>
    <w:rsid w:val="00475D3B"/>
    <w:rsid w:val="0047612A"/>
    <w:rsid w:val="004764A9"/>
    <w:rsid w:val="00476CA7"/>
    <w:rsid w:val="00477218"/>
    <w:rsid w:val="00477A0D"/>
    <w:rsid w:val="00477A46"/>
    <w:rsid w:val="0048003A"/>
    <w:rsid w:val="00480262"/>
    <w:rsid w:val="004804E3"/>
    <w:rsid w:val="00480C53"/>
    <w:rsid w:val="004815B6"/>
    <w:rsid w:val="00481947"/>
    <w:rsid w:val="004830E1"/>
    <w:rsid w:val="00483F89"/>
    <w:rsid w:val="004842E8"/>
    <w:rsid w:val="004847B6"/>
    <w:rsid w:val="00484A3C"/>
    <w:rsid w:val="00484D6F"/>
    <w:rsid w:val="00485985"/>
    <w:rsid w:val="00485CD3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6204"/>
    <w:rsid w:val="00496632"/>
    <w:rsid w:val="0049679D"/>
    <w:rsid w:val="004967EA"/>
    <w:rsid w:val="004967FC"/>
    <w:rsid w:val="00496F53"/>
    <w:rsid w:val="00497083"/>
    <w:rsid w:val="00497DDE"/>
    <w:rsid w:val="004A0F21"/>
    <w:rsid w:val="004A1483"/>
    <w:rsid w:val="004A17B2"/>
    <w:rsid w:val="004A1978"/>
    <w:rsid w:val="004A2263"/>
    <w:rsid w:val="004A24B8"/>
    <w:rsid w:val="004A4161"/>
    <w:rsid w:val="004A46CE"/>
    <w:rsid w:val="004A5884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642"/>
    <w:rsid w:val="004B0B7E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439D"/>
    <w:rsid w:val="004B4FDC"/>
    <w:rsid w:val="004B6016"/>
    <w:rsid w:val="004B6E8B"/>
    <w:rsid w:val="004C095D"/>
    <w:rsid w:val="004C1270"/>
    <w:rsid w:val="004C1510"/>
    <w:rsid w:val="004C22F2"/>
    <w:rsid w:val="004C2753"/>
    <w:rsid w:val="004C2A55"/>
    <w:rsid w:val="004C2B05"/>
    <w:rsid w:val="004C30FD"/>
    <w:rsid w:val="004C3A72"/>
    <w:rsid w:val="004C4616"/>
    <w:rsid w:val="004C4FFE"/>
    <w:rsid w:val="004C53C3"/>
    <w:rsid w:val="004C5A30"/>
    <w:rsid w:val="004C5C09"/>
    <w:rsid w:val="004C5D08"/>
    <w:rsid w:val="004C6332"/>
    <w:rsid w:val="004C6D24"/>
    <w:rsid w:val="004C6D34"/>
    <w:rsid w:val="004C77CB"/>
    <w:rsid w:val="004C788A"/>
    <w:rsid w:val="004C7B02"/>
    <w:rsid w:val="004C7DD2"/>
    <w:rsid w:val="004C7DEC"/>
    <w:rsid w:val="004D01D4"/>
    <w:rsid w:val="004D0D68"/>
    <w:rsid w:val="004D2322"/>
    <w:rsid w:val="004D268C"/>
    <w:rsid w:val="004D2944"/>
    <w:rsid w:val="004D3543"/>
    <w:rsid w:val="004D391D"/>
    <w:rsid w:val="004D39F1"/>
    <w:rsid w:val="004D5BB6"/>
    <w:rsid w:val="004D5CAC"/>
    <w:rsid w:val="004D6418"/>
    <w:rsid w:val="004D6B43"/>
    <w:rsid w:val="004D6FBF"/>
    <w:rsid w:val="004D7055"/>
    <w:rsid w:val="004D719D"/>
    <w:rsid w:val="004D72F9"/>
    <w:rsid w:val="004D73C7"/>
    <w:rsid w:val="004D7616"/>
    <w:rsid w:val="004E0170"/>
    <w:rsid w:val="004E045A"/>
    <w:rsid w:val="004E0699"/>
    <w:rsid w:val="004E15F3"/>
    <w:rsid w:val="004E1989"/>
    <w:rsid w:val="004E1CAE"/>
    <w:rsid w:val="004E1D6C"/>
    <w:rsid w:val="004E24BE"/>
    <w:rsid w:val="004E24FA"/>
    <w:rsid w:val="004E2557"/>
    <w:rsid w:val="004E2AB4"/>
    <w:rsid w:val="004E3753"/>
    <w:rsid w:val="004E54A2"/>
    <w:rsid w:val="004E5C70"/>
    <w:rsid w:val="004E64F5"/>
    <w:rsid w:val="004E6A28"/>
    <w:rsid w:val="004E6AE1"/>
    <w:rsid w:val="004E7401"/>
    <w:rsid w:val="004E79A2"/>
    <w:rsid w:val="004F12A7"/>
    <w:rsid w:val="004F1901"/>
    <w:rsid w:val="004F1E8B"/>
    <w:rsid w:val="004F1FC5"/>
    <w:rsid w:val="004F207D"/>
    <w:rsid w:val="004F22D4"/>
    <w:rsid w:val="004F32A1"/>
    <w:rsid w:val="004F3A6E"/>
    <w:rsid w:val="004F3BB7"/>
    <w:rsid w:val="004F3CE3"/>
    <w:rsid w:val="004F4EC2"/>
    <w:rsid w:val="004F523E"/>
    <w:rsid w:val="004F5E22"/>
    <w:rsid w:val="004F61D6"/>
    <w:rsid w:val="004F622E"/>
    <w:rsid w:val="004F7039"/>
    <w:rsid w:val="004F77F1"/>
    <w:rsid w:val="004F7D59"/>
    <w:rsid w:val="005008A3"/>
    <w:rsid w:val="005009F1"/>
    <w:rsid w:val="00500E9C"/>
    <w:rsid w:val="005012BE"/>
    <w:rsid w:val="0050134E"/>
    <w:rsid w:val="0050137D"/>
    <w:rsid w:val="00501A88"/>
    <w:rsid w:val="00501ECC"/>
    <w:rsid w:val="00501FE4"/>
    <w:rsid w:val="00502C22"/>
    <w:rsid w:val="0050332D"/>
    <w:rsid w:val="00503410"/>
    <w:rsid w:val="00503676"/>
    <w:rsid w:val="00504A2E"/>
    <w:rsid w:val="005062A2"/>
    <w:rsid w:val="005069D3"/>
    <w:rsid w:val="00506E79"/>
    <w:rsid w:val="00507959"/>
    <w:rsid w:val="00510925"/>
    <w:rsid w:val="00510D37"/>
    <w:rsid w:val="00510D9F"/>
    <w:rsid w:val="00510EFA"/>
    <w:rsid w:val="00512173"/>
    <w:rsid w:val="00512847"/>
    <w:rsid w:val="00512C6F"/>
    <w:rsid w:val="00514035"/>
    <w:rsid w:val="00514C29"/>
    <w:rsid w:val="00514CB3"/>
    <w:rsid w:val="00515555"/>
    <w:rsid w:val="00515A2E"/>
    <w:rsid w:val="00515B39"/>
    <w:rsid w:val="00515D51"/>
    <w:rsid w:val="00517055"/>
    <w:rsid w:val="005170C2"/>
    <w:rsid w:val="005171F9"/>
    <w:rsid w:val="00517406"/>
    <w:rsid w:val="005176C1"/>
    <w:rsid w:val="0051784A"/>
    <w:rsid w:val="00517957"/>
    <w:rsid w:val="00520250"/>
    <w:rsid w:val="00520306"/>
    <w:rsid w:val="005206EF"/>
    <w:rsid w:val="00520A74"/>
    <w:rsid w:val="00520BD7"/>
    <w:rsid w:val="00520F3A"/>
    <w:rsid w:val="0052139E"/>
    <w:rsid w:val="00521F4E"/>
    <w:rsid w:val="00522DBA"/>
    <w:rsid w:val="005230E9"/>
    <w:rsid w:val="00523128"/>
    <w:rsid w:val="005231C9"/>
    <w:rsid w:val="00523E5B"/>
    <w:rsid w:val="00524023"/>
    <w:rsid w:val="0052422B"/>
    <w:rsid w:val="0052432C"/>
    <w:rsid w:val="00524DFF"/>
    <w:rsid w:val="0052570D"/>
    <w:rsid w:val="00526121"/>
    <w:rsid w:val="0052642B"/>
    <w:rsid w:val="00526542"/>
    <w:rsid w:val="0052666D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CF3"/>
    <w:rsid w:val="00531DEA"/>
    <w:rsid w:val="005331EC"/>
    <w:rsid w:val="005335CA"/>
    <w:rsid w:val="00533DA6"/>
    <w:rsid w:val="00534BE8"/>
    <w:rsid w:val="00535023"/>
    <w:rsid w:val="005350E7"/>
    <w:rsid w:val="00535B7D"/>
    <w:rsid w:val="00536324"/>
    <w:rsid w:val="00537F79"/>
    <w:rsid w:val="00540A47"/>
    <w:rsid w:val="0054124D"/>
    <w:rsid w:val="00542187"/>
    <w:rsid w:val="00542379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5D8A"/>
    <w:rsid w:val="0054603D"/>
    <w:rsid w:val="005467DF"/>
    <w:rsid w:val="00546B65"/>
    <w:rsid w:val="00546EA9"/>
    <w:rsid w:val="00547422"/>
    <w:rsid w:val="00547886"/>
    <w:rsid w:val="005508F1"/>
    <w:rsid w:val="00550CB2"/>
    <w:rsid w:val="005510F6"/>
    <w:rsid w:val="005510FA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4F5E"/>
    <w:rsid w:val="005564CA"/>
    <w:rsid w:val="00556755"/>
    <w:rsid w:val="00556BFA"/>
    <w:rsid w:val="00556F2A"/>
    <w:rsid w:val="00557792"/>
    <w:rsid w:val="00557E9B"/>
    <w:rsid w:val="00560480"/>
    <w:rsid w:val="0056132E"/>
    <w:rsid w:val="0056153C"/>
    <w:rsid w:val="0056188D"/>
    <w:rsid w:val="00562163"/>
    <w:rsid w:val="005621BC"/>
    <w:rsid w:val="00562774"/>
    <w:rsid w:val="0056335D"/>
    <w:rsid w:val="00563523"/>
    <w:rsid w:val="0056359C"/>
    <w:rsid w:val="00563A21"/>
    <w:rsid w:val="0056404D"/>
    <w:rsid w:val="005649D5"/>
    <w:rsid w:val="00564E5B"/>
    <w:rsid w:val="005653FC"/>
    <w:rsid w:val="00566FC3"/>
    <w:rsid w:val="00570151"/>
    <w:rsid w:val="005701D6"/>
    <w:rsid w:val="005705CF"/>
    <w:rsid w:val="0057146E"/>
    <w:rsid w:val="005719C2"/>
    <w:rsid w:val="0057212A"/>
    <w:rsid w:val="0057257F"/>
    <w:rsid w:val="005734AB"/>
    <w:rsid w:val="005739A3"/>
    <w:rsid w:val="00573AB1"/>
    <w:rsid w:val="0057532E"/>
    <w:rsid w:val="0057545D"/>
    <w:rsid w:val="0057569A"/>
    <w:rsid w:val="00575D49"/>
    <w:rsid w:val="00575D85"/>
    <w:rsid w:val="00575DC8"/>
    <w:rsid w:val="0057603F"/>
    <w:rsid w:val="00576766"/>
    <w:rsid w:val="005769D5"/>
    <w:rsid w:val="00576AAD"/>
    <w:rsid w:val="005773CA"/>
    <w:rsid w:val="0057776D"/>
    <w:rsid w:val="00580002"/>
    <w:rsid w:val="005808D1"/>
    <w:rsid w:val="00581220"/>
    <w:rsid w:val="00581C31"/>
    <w:rsid w:val="00581DE2"/>
    <w:rsid w:val="00582282"/>
    <w:rsid w:val="00582675"/>
    <w:rsid w:val="0058280A"/>
    <w:rsid w:val="00582A1C"/>
    <w:rsid w:val="00582E9D"/>
    <w:rsid w:val="005830BD"/>
    <w:rsid w:val="0058442F"/>
    <w:rsid w:val="00584E1D"/>
    <w:rsid w:val="00584FE1"/>
    <w:rsid w:val="00585769"/>
    <w:rsid w:val="0058592F"/>
    <w:rsid w:val="00585F1E"/>
    <w:rsid w:val="00586041"/>
    <w:rsid w:val="00586227"/>
    <w:rsid w:val="00586A2D"/>
    <w:rsid w:val="00586A3E"/>
    <w:rsid w:val="00586D92"/>
    <w:rsid w:val="0058724F"/>
    <w:rsid w:val="00587618"/>
    <w:rsid w:val="00591069"/>
    <w:rsid w:val="0059189B"/>
    <w:rsid w:val="00591F67"/>
    <w:rsid w:val="00592137"/>
    <w:rsid w:val="00592199"/>
    <w:rsid w:val="005933B2"/>
    <w:rsid w:val="0059504D"/>
    <w:rsid w:val="0059512C"/>
    <w:rsid w:val="005953A7"/>
    <w:rsid w:val="00595414"/>
    <w:rsid w:val="00595527"/>
    <w:rsid w:val="005960F4"/>
    <w:rsid w:val="00596276"/>
    <w:rsid w:val="00596529"/>
    <w:rsid w:val="00596D2F"/>
    <w:rsid w:val="00596E10"/>
    <w:rsid w:val="005973B3"/>
    <w:rsid w:val="0059758F"/>
    <w:rsid w:val="00597B48"/>
    <w:rsid w:val="005A0B43"/>
    <w:rsid w:val="005A0F6E"/>
    <w:rsid w:val="005A108E"/>
    <w:rsid w:val="005A14BA"/>
    <w:rsid w:val="005A1B57"/>
    <w:rsid w:val="005A1E0F"/>
    <w:rsid w:val="005A1E36"/>
    <w:rsid w:val="005A1FE2"/>
    <w:rsid w:val="005A2094"/>
    <w:rsid w:val="005A38AE"/>
    <w:rsid w:val="005A44A3"/>
    <w:rsid w:val="005A4C5A"/>
    <w:rsid w:val="005A55B8"/>
    <w:rsid w:val="005A56F2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4BE"/>
    <w:rsid w:val="005B3815"/>
    <w:rsid w:val="005B38C5"/>
    <w:rsid w:val="005B3BDA"/>
    <w:rsid w:val="005B53A4"/>
    <w:rsid w:val="005B6698"/>
    <w:rsid w:val="005B7068"/>
    <w:rsid w:val="005B71EE"/>
    <w:rsid w:val="005B727D"/>
    <w:rsid w:val="005B7A72"/>
    <w:rsid w:val="005C014B"/>
    <w:rsid w:val="005C0278"/>
    <w:rsid w:val="005C0568"/>
    <w:rsid w:val="005C1035"/>
    <w:rsid w:val="005C1FE7"/>
    <w:rsid w:val="005C2262"/>
    <w:rsid w:val="005C290D"/>
    <w:rsid w:val="005C2B6E"/>
    <w:rsid w:val="005C3197"/>
    <w:rsid w:val="005C39A5"/>
    <w:rsid w:val="005C3C5A"/>
    <w:rsid w:val="005C3C97"/>
    <w:rsid w:val="005C4641"/>
    <w:rsid w:val="005C4D01"/>
    <w:rsid w:val="005C4DD1"/>
    <w:rsid w:val="005C51BB"/>
    <w:rsid w:val="005C586B"/>
    <w:rsid w:val="005C5BE3"/>
    <w:rsid w:val="005C5FBB"/>
    <w:rsid w:val="005C5FF9"/>
    <w:rsid w:val="005C64DD"/>
    <w:rsid w:val="005C64EC"/>
    <w:rsid w:val="005C79E4"/>
    <w:rsid w:val="005C7DAB"/>
    <w:rsid w:val="005D02B7"/>
    <w:rsid w:val="005D0760"/>
    <w:rsid w:val="005D07CA"/>
    <w:rsid w:val="005D07F8"/>
    <w:rsid w:val="005D0833"/>
    <w:rsid w:val="005D135A"/>
    <w:rsid w:val="005D1B1F"/>
    <w:rsid w:val="005D1FE6"/>
    <w:rsid w:val="005D27C4"/>
    <w:rsid w:val="005D2E1F"/>
    <w:rsid w:val="005D3952"/>
    <w:rsid w:val="005D3CC9"/>
    <w:rsid w:val="005D40FE"/>
    <w:rsid w:val="005D53A5"/>
    <w:rsid w:val="005D5A0C"/>
    <w:rsid w:val="005D5DC6"/>
    <w:rsid w:val="005D60CD"/>
    <w:rsid w:val="005D6100"/>
    <w:rsid w:val="005D6486"/>
    <w:rsid w:val="005D6A6E"/>
    <w:rsid w:val="005E0584"/>
    <w:rsid w:val="005E0961"/>
    <w:rsid w:val="005E1FD7"/>
    <w:rsid w:val="005E2C8A"/>
    <w:rsid w:val="005E3063"/>
    <w:rsid w:val="005E31F2"/>
    <w:rsid w:val="005E38E8"/>
    <w:rsid w:val="005E4142"/>
    <w:rsid w:val="005E4250"/>
    <w:rsid w:val="005E4E78"/>
    <w:rsid w:val="005E53EE"/>
    <w:rsid w:val="005E5634"/>
    <w:rsid w:val="005E578B"/>
    <w:rsid w:val="005E5B66"/>
    <w:rsid w:val="005E5F5A"/>
    <w:rsid w:val="005E6AE0"/>
    <w:rsid w:val="005E71A5"/>
    <w:rsid w:val="005E73AE"/>
    <w:rsid w:val="005E73C2"/>
    <w:rsid w:val="005E7878"/>
    <w:rsid w:val="005E7D19"/>
    <w:rsid w:val="005F02B6"/>
    <w:rsid w:val="005F0A22"/>
    <w:rsid w:val="005F0BC6"/>
    <w:rsid w:val="005F1907"/>
    <w:rsid w:val="005F1DAD"/>
    <w:rsid w:val="005F2493"/>
    <w:rsid w:val="005F436D"/>
    <w:rsid w:val="005F55CE"/>
    <w:rsid w:val="005F59FE"/>
    <w:rsid w:val="005F5E90"/>
    <w:rsid w:val="005F64EF"/>
    <w:rsid w:val="005F65DB"/>
    <w:rsid w:val="005F6A11"/>
    <w:rsid w:val="005F6F8B"/>
    <w:rsid w:val="005F7E1C"/>
    <w:rsid w:val="00601354"/>
    <w:rsid w:val="006014F9"/>
    <w:rsid w:val="00601E6F"/>
    <w:rsid w:val="006027CE"/>
    <w:rsid w:val="00602C6F"/>
    <w:rsid w:val="00603C4E"/>
    <w:rsid w:val="00604198"/>
    <w:rsid w:val="00604417"/>
    <w:rsid w:val="00604D98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1191"/>
    <w:rsid w:val="0061158C"/>
    <w:rsid w:val="006118A9"/>
    <w:rsid w:val="006118B1"/>
    <w:rsid w:val="006120B8"/>
    <w:rsid w:val="0061247C"/>
    <w:rsid w:val="006127A3"/>
    <w:rsid w:val="00612C67"/>
    <w:rsid w:val="006132F5"/>
    <w:rsid w:val="00613FA9"/>
    <w:rsid w:val="00614872"/>
    <w:rsid w:val="00614C2D"/>
    <w:rsid w:val="0061538C"/>
    <w:rsid w:val="0061540A"/>
    <w:rsid w:val="00615D6F"/>
    <w:rsid w:val="00616345"/>
    <w:rsid w:val="00616AD0"/>
    <w:rsid w:val="006171E9"/>
    <w:rsid w:val="0061733A"/>
    <w:rsid w:val="00617AA0"/>
    <w:rsid w:val="00617F14"/>
    <w:rsid w:val="00620838"/>
    <w:rsid w:val="00620B8F"/>
    <w:rsid w:val="00620BCD"/>
    <w:rsid w:val="00620E39"/>
    <w:rsid w:val="006226AA"/>
    <w:rsid w:val="00622E50"/>
    <w:rsid w:val="0062314C"/>
    <w:rsid w:val="0062389D"/>
    <w:rsid w:val="006243B9"/>
    <w:rsid w:val="00624603"/>
    <w:rsid w:val="00624B9B"/>
    <w:rsid w:val="00625864"/>
    <w:rsid w:val="00627290"/>
    <w:rsid w:val="00627551"/>
    <w:rsid w:val="006277AB"/>
    <w:rsid w:val="0063001C"/>
    <w:rsid w:val="00630547"/>
    <w:rsid w:val="006313BC"/>
    <w:rsid w:val="00631C1A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08F4"/>
    <w:rsid w:val="006410AB"/>
    <w:rsid w:val="00641205"/>
    <w:rsid w:val="006415D3"/>
    <w:rsid w:val="00641ED8"/>
    <w:rsid w:val="00642A1D"/>
    <w:rsid w:val="006430E3"/>
    <w:rsid w:val="006437C5"/>
    <w:rsid w:val="0064423D"/>
    <w:rsid w:val="006442E0"/>
    <w:rsid w:val="0064473F"/>
    <w:rsid w:val="00644B11"/>
    <w:rsid w:val="00644C40"/>
    <w:rsid w:val="00644C83"/>
    <w:rsid w:val="006456BF"/>
    <w:rsid w:val="00645F6C"/>
    <w:rsid w:val="00646A4B"/>
    <w:rsid w:val="00647306"/>
    <w:rsid w:val="00647584"/>
    <w:rsid w:val="006477F0"/>
    <w:rsid w:val="006479A1"/>
    <w:rsid w:val="00647E59"/>
    <w:rsid w:val="00650C6D"/>
    <w:rsid w:val="006513E3"/>
    <w:rsid w:val="00653468"/>
    <w:rsid w:val="00653517"/>
    <w:rsid w:val="0065369F"/>
    <w:rsid w:val="0065394B"/>
    <w:rsid w:val="00653F95"/>
    <w:rsid w:val="0065420A"/>
    <w:rsid w:val="00654AB8"/>
    <w:rsid w:val="00654CE8"/>
    <w:rsid w:val="00655C96"/>
    <w:rsid w:val="00655DC7"/>
    <w:rsid w:val="00656411"/>
    <w:rsid w:val="00656961"/>
    <w:rsid w:val="00656F27"/>
    <w:rsid w:val="006571A0"/>
    <w:rsid w:val="00660048"/>
    <w:rsid w:val="0066086F"/>
    <w:rsid w:val="006609DD"/>
    <w:rsid w:val="00661CF6"/>
    <w:rsid w:val="006620BF"/>
    <w:rsid w:val="00662735"/>
    <w:rsid w:val="00662967"/>
    <w:rsid w:val="00663248"/>
    <w:rsid w:val="00663531"/>
    <w:rsid w:val="0066393D"/>
    <w:rsid w:val="00663B4A"/>
    <w:rsid w:val="00663C44"/>
    <w:rsid w:val="00663E22"/>
    <w:rsid w:val="00663F2A"/>
    <w:rsid w:val="00664A24"/>
    <w:rsid w:val="0066525C"/>
    <w:rsid w:val="00665632"/>
    <w:rsid w:val="00665EDC"/>
    <w:rsid w:val="00665F65"/>
    <w:rsid w:val="0066606F"/>
    <w:rsid w:val="00666112"/>
    <w:rsid w:val="00666B7D"/>
    <w:rsid w:val="00666CBA"/>
    <w:rsid w:val="00666D02"/>
    <w:rsid w:val="006672BD"/>
    <w:rsid w:val="006673B9"/>
    <w:rsid w:val="00667413"/>
    <w:rsid w:val="0066750D"/>
    <w:rsid w:val="00667855"/>
    <w:rsid w:val="006679F8"/>
    <w:rsid w:val="00667A43"/>
    <w:rsid w:val="00667EB9"/>
    <w:rsid w:val="006703F1"/>
    <w:rsid w:val="006706AE"/>
    <w:rsid w:val="00670DA4"/>
    <w:rsid w:val="00671DFE"/>
    <w:rsid w:val="00672078"/>
    <w:rsid w:val="00672A4D"/>
    <w:rsid w:val="00672A6F"/>
    <w:rsid w:val="00673053"/>
    <w:rsid w:val="006735D7"/>
    <w:rsid w:val="006737DE"/>
    <w:rsid w:val="00673E31"/>
    <w:rsid w:val="00673FA8"/>
    <w:rsid w:val="00674265"/>
    <w:rsid w:val="006747B4"/>
    <w:rsid w:val="00674960"/>
    <w:rsid w:val="0067626F"/>
    <w:rsid w:val="0067670A"/>
    <w:rsid w:val="00676C53"/>
    <w:rsid w:val="00676DA8"/>
    <w:rsid w:val="0067702D"/>
    <w:rsid w:val="00680703"/>
    <w:rsid w:val="00680AE9"/>
    <w:rsid w:val="00680BF7"/>
    <w:rsid w:val="00681E12"/>
    <w:rsid w:val="00681E3F"/>
    <w:rsid w:val="00681EA4"/>
    <w:rsid w:val="0068333A"/>
    <w:rsid w:val="0068374D"/>
    <w:rsid w:val="00686290"/>
    <w:rsid w:val="00686A23"/>
    <w:rsid w:val="006872A4"/>
    <w:rsid w:val="006906C0"/>
    <w:rsid w:val="00690B55"/>
    <w:rsid w:val="0069107D"/>
    <w:rsid w:val="0069198D"/>
    <w:rsid w:val="00691AD5"/>
    <w:rsid w:val="00691F9D"/>
    <w:rsid w:val="006928B4"/>
    <w:rsid w:val="006930DB"/>
    <w:rsid w:val="006931AC"/>
    <w:rsid w:val="006943FB"/>
    <w:rsid w:val="00695583"/>
    <w:rsid w:val="00695D73"/>
    <w:rsid w:val="00695E77"/>
    <w:rsid w:val="006976CE"/>
    <w:rsid w:val="00697DD5"/>
    <w:rsid w:val="006A0273"/>
    <w:rsid w:val="006A06D7"/>
    <w:rsid w:val="006A0801"/>
    <w:rsid w:val="006A10CA"/>
    <w:rsid w:val="006A13E8"/>
    <w:rsid w:val="006A18E4"/>
    <w:rsid w:val="006A1A0E"/>
    <w:rsid w:val="006A1E10"/>
    <w:rsid w:val="006A1EE3"/>
    <w:rsid w:val="006A28D7"/>
    <w:rsid w:val="006A47CB"/>
    <w:rsid w:val="006A5715"/>
    <w:rsid w:val="006A5829"/>
    <w:rsid w:val="006A63FB"/>
    <w:rsid w:val="006A675B"/>
    <w:rsid w:val="006A6815"/>
    <w:rsid w:val="006A6D69"/>
    <w:rsid w:val="006A6E12"/>
    <w:rsid w:val="006A7166"/>
    <w:rsid w:val="006A7A4A"/>
    <w:rsid w:val="006B006C"/>
    <w:rsid w:val="006B0277"/>
    <w:rsid w:val="006B03F2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B5C98"/>
    <w:rsid w:val="006B61FC"/>
    <w:rsid w:val="006B7AE9"/>
    <w:rsid w:val="006B7D14"/>
    <w:rsid w:val="006C25CA"/>
    <w:rsid w:val="006C29ED"/>
    <w:rsid w:val="006C2F88"/>
    <w:rsid w:val="006C4BD0"/>
    <w:rsid w:val="006C514C"/>
    <w:rsid w:val="006C5225"/>
    <w:rsid w:val="006C5EAA"/>
    <w:rsid w:val="006C61F6"/>
    <w:rsid w:val="006C6533"/>
    <w:rsid w:val="006C660A"/>
    <w:rsid w:val="006C7990"/>
    <w:rsid w:val="006C79D8"/>
    <w:rsid w:val="006C7B77"/>
    <w:rsid w:val="006D0609"/>
    <w:rsid w:val="006D09C8"/>
    <w:rsid w:val="006D0AC9"/>
    <w:rsid w:val="006D3200"/>
    <w:rsid w:val="006D402B"/>
    <w:rsid w:val="006D4412"/>
    <w:rsid w:val="006D5014"/>
    <w:rsid w:val="006D50FE"/>
    <w:rsid w:val="006D571F"/>
    <w:rsid w:val="006D5BE2"/>
    <w:rsid w:val="006D5C71"/>
    <w:rsid w:val="006D5DDC"/>
    <w:rsid w:val="006D6338"/>
    <w:rsid w:val="006D672C"/>
    <w:rsid w:val="006D733D"/>
    <w:rsid w:val="006E03AA"/>
    <w:rsid w:val="006E0C39"/>
    <w:rsid w:val="006E1155"/>
    <w:rsid w:val="006E122F"/>
    <w:rsid w:val="006E125A"/>
    <w:rsid w:val="006E1C62"/>
    <w:rsid w:val="006E2831"/>
    <w:rsid w:val="006E29F0"/>
    <w:rsid w:val="006E2F36"/>
    <w:rsid w:val="006E2F5E"/>
    <w:rsid w:val="006E313E"/>
    <w:rsid w:val="006E34FC"/>
    <w:rsid w:val="006E3569"/>
    <w:rsid w:val="006E3838"/>
    <w:rsid w:val="006E3A8A"/>
    <w:rsid w:val="006E44E5"/>
    <w:rsid w:val="006E4B85"/>
    <w:rsid w:val="006E4CB2"/>
    <w:rsid w:val="006E5542"/>
    <w:rsid w:val="006E5BD6"/>
    <w:rsid w:val="006E605E"/>
    <w:rsid w:val="006E7933"/>
    <w:rsid w:val="006E7EB4"/>
    <w:rsid w:val="006F0685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5E0"/>
    <w:rsid w:val="006F5A3F"/>
    <w:rsid w:val="006F5E8B"/>
    <w:rsid w:val="006F796C"/>
    <w:rsid w:val="006F7F04"/>
    <w:rsid w:val="0070026E"/>
    <w:rsid w:val="007019D4"/>
    <w:rsid w:val="00701DE5"/>
    <w:rsid w:val="00701EAF"/>
    <w:rsid w:val="00702ADC"/>
    <w:rsid w:val="007033AA"/>
    <w:rsid w:val="00703F7A"/>
    <w:rsid w:val="007043E5"/>
    <w:rsid w:val="0070460C"/>
    <w:rsid w:val="0070468E"/>
    <w:rsid w:val="00705735"/>
    <w:rsid w:val="0070573B"/>
    <w:rsid w:val="007059B7"/>
    <w:rsid w:val="00705B3E"/>
    <w:rsid w:val="00705DF9"/>
    <w:rsid w:val="00706787"/>
    <w:rsid w:val="0070780C"/>
    <w:rsid w:val="00710577"/>
    <w:rsid w:val="0071099B"/>
    <w:rsid w:val="007109F1"/>
    <w:rsid w:val="0071164C"/>
    <w:rsid w:val="00711BF0"/>
    <w:rsid w:val="00712158"/>
    <w:rsid w:val="00712345"/>
    <w:rsid w:val="007123FF"/>
    <w:rsid w:val="0071304D"/>
    <w:rsid w:val="00713232"/>
    <w:rsid w:val="007135E6"/>
    <w:rsid w:val="0071362F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1185"/>
    <w:rsid w:val="007214A5"/>
    <w:rsid w:val="00721DCD"/>
    <w:rsid w:val="0072296A"/>
    <w:rsid w:val="007229CA"/>
    <w:rsid w:val="00722E6E"/>
    <w:rsid w:val="0072399B"/>
    <w:rsid w:val="00724222"/>
    <w:rsid w:val="00724F8E"/>
    <w:rsid w:val="007253CC"/>
    <w:rsid w:val="00725624"/>
    <w:rsid w:val="00725963"/>
    <w:rsid w:val="00725C52"/>
    <w:rsid w:val="007260D0"/>
    <w:rsid w:val="0072668C"/>
    <w:rsid w:val="007278EA"/>
    <w:rsid w:val="0073002D"/>
    <w:rsid w:val="0073064B"/>
    <w:rsid w:val="007307CA"/>
    <w:rsid w:val="00731232"/>
    <w:rsid w:val="00731DE1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0F80"/>
    <w:rsid w:val="007419F9"/>
    <w:rsid w:val="00741AE9"/>
    <w:rsid w:val="00741E6C"/>
    <w:rsid w:val="00741FC3"/>
    <w:rsid w:val="0074306F"/>
    <w:rsid w:val="0074376A"/>
    <w:rsid w:val="007442E4"/>
    <w:rsid w:val="00744743"/>
    <w:rsid w:val="00744CD1"/>
    <w:rsid w:val="007451E5"/>
    <w:rsid w:val="0074606C"/>
    <w:rsid w:val="0074697E"/>
    <w:rsid w:val="00747044"/>
    <w:rsid w:val="007475B9"/>
    <w:rsid w:val="00747EE8"/>
    <w:rsid w:val="0075010D"/>
    <w:rsid w:val="00750258"/>
    <w:rsid w:val="00751464"/>
    <w:rsid w:val="007516FE"/>
    <w:rsid w:val="007519EE"/>
    <w:rsid w:val="007523E0"/>
    <w:rsid w:val="007527E7"/>
    <w:rsid w:val="00752815"/>
    <w:rsid w:val="00752843"/>
    <w:rsid w:val="007529AB"/>
    <w:rsid w:val="00752E24"/>
    <w:rsid w:val="007538F3"/>
    <w:rsid w:val="00753ADA"/>
    <w:rsid w:val="00754604"/>
    <w:rsid w:val="00754AD3"/>
    <w:rsid w:val="007556AD"/>
    <w:rsid w:val="00755AFD"/>
    <w:rsid w:val="007560FC"/>
    <w:rsid w:val="00756207"/>
    <w:rsid w:val="00756B32"/>
    <w:rsid w:val="00757405"/>
    <w:rsid w:val="00757427"/>
    <w:rsid w:val="00757BD6"/>
    <w:rsid w:val="007608FA"/>
    <w:rsid w:val="00760A4A"/>
    <w:rsid w:val="00761058"/>
    <w:rsid w:val="007618BC"/>
    <w:rsid w:val="00761DB5"/>
    <w:rsid w:val="007628C8"/>
    <w:rsid w:val="00763945"/>
    <w:rsid w:val="00763D09"/>
    <w:rsid w:val="0076479A"/>
    <w:rsid w:val="007647D8"/>
    <w:rsid w:val="0076483B"/>
    <w:rsid w:val="00764E16"/>
    <w:rsid w:val="007653E7"/>
    <w:rsid w:val="00765694"/>
    <w:rsid w:val="007658A9"/>
    <w:rsid w:val="00765C85"/>
    <w:rsid w:val="007661C4"/>
    <w:rsid w:val="007665F3"/>
    <w:rsid w:val="00766D85"/>
    <w:rsid w:val="007677B7"/>
    <w:rsid w:val="00767AD7"/>
    <w:rsid w:val="00767BBA"/>
    <w:rsid w:val="00767CBB"/>
    <w:rsid w:val="00770155"/>
    <w:rsid w:val="0077042F"/>
    <w:rsid w:val="00770DC6"/>
    <w:rsid w:val="0077190D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7487"/>
    <w:rsid w:val="00777C08"/>
    <w:rsid w:val="00777E25"/>
    <w:rsid w:val="007806CF"/>
    <w:rsid w:val="00780F85"/>
    <w:rsid w:val="0078230F"/>
    <w:rsid w:val="00782996"/>
    <w:rsid w:val="0078550E"/>
    <w:rsid w:val="00785BA0"/>
    <w:rsid w:val="00785BAA"/>
    <w:rsid w:val="00786DD9"/>
    <w:rsid w:val="0078750B"/>
    <w:rsid w:val="007905BD"/>
    <w:rsid w:val="00790622"/>
    <w:rsid w:val="00791EB4"/>
    <w:rsid w:val="007923AA"/>
    <w:rsid w:val="0079263D"/>
    <w:rsid w:val="00794D49"/>
    <w:rsid w:val="007952CF"/>
    <w:rsid w:val="00795414"/>
    <w:rsid w:val="00795491"/>
    <w:rsid w:val="00795581"/>
    <w:rsid w:val="007959A1"/>
    <w:rsid w:val="00795F33"/>
    <w:rsid w:val="007963DB"/>
    <w:rsid w:val="0079687A"/>
    <w:rsid w:val="00796C39"/>
    <w:rsid w:val="0079777A"/>
    <w:rsid w:val="007A0303"/>
    <w:rsid w:val="007A0433"/>
    <w:rsid w:val="007A0614"/>
    <w:rsid w:val="007A1996"/>
    <w:rsid w:val="007A2039"/>
    <w:rsid w:val="007A27A3"/>
    <w:rsid w:val="007A3943"/>
    <w:rsid w:val="007A40FB"/>
    <w:rsid w:val="007A49BF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BE3"/>
    <w:rsid w:val="007B1E98"/>
    <w:rsid w:val="007B2328"/>
    <w:rsid w:val="007B385C"/>
    <w:rsid w:val="007B3E67"/>
    <w:rsid w:val="007B4F30"/>
    <w:rsid w:val="007B501D"/>
    <w:rsid w:val="007B5838"/>
    <w:rsid w:val="007B5D7F"/>
    <w:rsid w:val="007B6148"/>
    <w:rsid w:val="007B6299"/>
    <w:rsid w:val="007B62C8"/>
    <w:rsid w:val="007B6E7D"/>
    <w:rsid w:val="007B6FDD"/>
    <w:rsid w:val="007B7333"/>
    <w:rsid w:val="007B74E6"/>
    <w:rsid w:val="007B7572"/>
    <w:rsid w:val="007B76AC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1AF8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62"/>
    <w:rsid w:val="007C6873"/>
    <w:rsid w:val="007C6B88"/>
    <w:rsid w:val="007C6C67"/>
    <w:rsid w:val="007C74F4"/>
    <w:rsid w:val="007C7671"/>
    <w:rsid w:val="007C77A6"/>
    <w:rsid w:val="007C7A2C"/>
    <w:rsid w:val="007D0365"/>
    <w:rsid w:val="007D0E99"/>
    <w:rsid w:val="007D219F"/>
    <w:rsid w:val="007D24CA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67F"/>
    <w:rsid w:val="007D5703"/>
    <w:rsid w:val="007D5837"/>
    <w:rsid w:val="007D59F1"/>
    <w:rsid w:val="007D5F8F"/>
    <w:rsid w:val="007D601D"/>
    <w:rsid w:val="007D6A5F"/>
    <w:rsid w:val="007D7AEB"/>
    <w:rsid w:val="007D7EB1"/>
    <w:rsid w:val="007E03FC"/>
    <w:rsid w:val="007E067A"/>
    <w:rsid w:val="007E0E9E"/>
    <w:rsid w:val="007E1051"/>
    <w:rsid w:val="007E1301"/>
    <w:rsid w:val="007E15E4"/>
    <w:rsid w:val="007E194E"/>
    <w:rsid w:val="007E1B4C"/>
    <w:rsid w:val="007E23D5"/>
    <w:rsid w:val="007E2567"/>
    <w:rsid w:val="007E26A1"/>
    <w:rsid w:val="007E2759"/>
    <w:rsid w:val="007E2A23"/>
    <w:rsid w:val="007E2C13"/>
    <w:rsid w:val="007E301F"/>
    <w:rsid w:val="007E341E"/>
    <w:rsid w:val="007E4091"/>
    <w:rsid w:val="007E44F7"/>
    <w:rsid w:val="007E4E31"/>
    <w:rsid w:val="007E64FB"/>
    <w:rsid w:val="007E65F7"/>
    <w:rsid w:val="007E6A63"/>
    <w:rsid w:val="007E6C52"/>
    <w:rsid w:val="007E7084"/>
    <w:rsid w:val="007E7798"/>
    <w:rsid w:val="007F0047"/>
    <w:rsid w:val="007F01CC"/>
    <w:rsid w:val="007F03C9"/>
    <w:rsid w:val="007F0740"/>
    <w:rsid w:val="007F07D4"/>
    <w:rsid w:val="007F1061"/>
    <w:rsid w:val="007F1812"/>
    <w:rsid w:val="007F1863"/>
    <w:rsid w:val="007F1C39"/>
    <w:rsid w:val="007F2197"/>
    <w:rsid w:val="007F26CA"/>
    <w:rsid w:val="007F30D3"/>
    <w:rsid w:val="007F3BD3"/>
    <w:rsid w:val="007F3D0D"/>
    <w:rsid w:val="007F3FB3"/>
    <w:rsid w:val="007F46D4"/>
    <w:rsid w:val="007F4C82"/>
    <w:rsid w:val="007F555B"/>
    <w:rsid w:val="007F575F"/>
    <w:rsid w:val="007F5F08"/>
    <w:rsid w:val="007F63C0"/>
    <w:rsid w:val="007F6A13"/>
    <w:rsid w:val="00800115"/>
    <w:rsid w:val="008008EC"/>
    <w:rsid w:val="0080137F"/>
    <w:rsid w:val="008017C2"/>
    <w:rsid w:val="008018C4"/>
    <w:rsid w:val="00801B85"/>
    <w:rsid w:val="00801BD9"/>
    <w:rsid w:val="00802250"/>
    <w:rsid w:val="00803745"/>
    <w:rsid w:val="00803A3A"/>
    <w:rsid w:val="008041B7"/>
    <w:rsid w:val="00804225"/>
    <w:rsid w:val="008046C1"/>
    <w:rsid w:val="0080478A"/>
    <w:rsid w:val="00804A1E"/>
    <w:rsid w:val="0080547F"/>
    <w:rsid w:val="00805E6B"/>
    <w:rsid w:val="00805FB6"/>
    <w:rsid w:val="00806270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164B"/>
    <w:rsid w:val="00811B78"/>
    <w:rsid w:val="00812BCF"/>
    <w:rsid w:val="00812CB5"/>
    <w:rsid w:val="00813492"/>
    <w:rsid w:val="00813635"/>
    <w:rsid w:val="00814518"/>
    <w:rsid w:val="0081537A"/>
    <w:rsid w:val="0081583C"/>
    <w:rsid w:val="00815ACA"/>
    <w:rsid w:val="00815BE7"/>
    <w:rsid w:val="008165BF"/>
    <w:rsid w:val="00817224"/>
    <w:rsid w:val="008175AF"/>
    <w:rsid w:val="008177CB"/>
    <w:rsid w:val="00820053"/>
    <w:rsid w:val="00820988"/>
    <w:rsid w:val="00820BB1"/>
    <w:rsid w:val="00822371"/>
    <w:rsid w:val="00822628"/>
    <w:rsid w:val="008228BA"/>
    <w:rsid w:val="00822D28"/>
    <w:rsid w:val="00822EB7"/>
    <w:rsid w:val="00823182"/>
    <w:rsid w:val="008236C1"/>
    <w:rsid w:val="00825E9A"/>
    <w:rsid w:val="008263F2"/>
    <w:rsid w:val="00827545"/>
    <w:rsid w:val="00827D99"/>
    <w:rsid w:val="00827FAB"/>
    <w:rsid w:val="00830C80"/>
    <w:rsid w:val="0083183E"/>
    <w:rsid w:val="00831BEE"/>
    <w:rsid w:val="00831C16"/>
    <w:rsid w:val="00831C75"/>
    <w:rsid w:val="008320E3"/>
    <w:rsid w:val="00832C4C"/>
    <w:rsid w:val="0083305E"/>
    <w:rsid w:val="008332C6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63AB"/>
    <w:rsid w:val="0083653A"/>
    <w:rsid w:val="00836806"/>
    <w:rsid w:val="00836D67"/>
    <w:rsid w:val="00836E7A"/>
    <w:rsid w:val="00837196"/>
    <w:rsid w:val="008373FA"/>
    <w:rsid w:val="0083746D"/>
    <w:rsid w:val="00837A57"/>
    <w:rsid w:val="0084013C"/>
    <w:rsid w:val="00840901"/>
    <w:rsid w:val="00840A46"/>
    <w:rsid w:val="00840DCD"/>
    <w:rsid w:val="00840E65"/>
    <w:rsid w:val="00840EA8"/>
    <w:rsid w:val="00840F8E"/>
    <w:rsid w:val="008415E3"/>
    <w:rsid w:val="008416FC"/>
    <w:rsid w:val="0084171E"/>
    <w:rsid w:val="00842B8D"/>
    <w:rsid w:val="00842FBD"/>
    <w:rsid w:val="008431CB"/>
    <w:rsid w:val="008437BF"/>
    <w:rsid w:val="00843F45"/>
    <w:rsid w:val="00844CCA"/>
    <w:rsid w:val="00844F05"/>
    <w:rsid w:val="00845909"/>
    <w:rsid w:val="0084674E"/>
    <w:rsid w:val="00847493"/>
    <w:rsid w:val="00847BAE"/>
    <w:rsid w:val="0085015B"/>
    <w:rsid w:val="00850917"/>
    <w:rsid w:val="00850E68"/>
    <w:rsid w:val="00851946"/>
    <w:rsid w:val="00851C13"/>
    <w:rsid w:val="00851CD4"/>
    <w:rsid w:val="00852DE3"/>
    <w:rsid w:val="0085340E"/>
    <w:rsid w:val="008545C9"/>
    <w:rsid w:val="00854EFE"/>
    <w:rsid w:val="0085582C"/>
    <w:rsid w:val="008560CE"/>
    <w:rsid w:val="008564D8"/>
    <w:rsid w:val="0085682F"/>
    <w:rsid w:val="00856E38"/>
    <w:rsid w:val="00857266"/>
    <w:rsid w:val="00857A57"/>
    <w:rsid w:val="00857F75"/>
    <w:rsid w:val="008607F5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316"/>
    <w:rsid w:val="00873D00"/>
    <w:rsid w:val="008742B8"/>
    <w:rsid w:val="00874510"/>
    <w:rsid w:val="00874BB3"/>
    <w:rsid w:val="00874FC2"/>
    <w:rsid w:val="00875756"/>
    <w:rsid w:val="00875B97"/>
    <w:rsid w:val="00875C46"/>
    <w:rsid w:val="00875F79"/>
    <w:rsid w:val="00876038"/>
    <w:rsid w:val="008768CA"/>
    <w:rsid w:val="00876F04"/>
    <w:rsid w:val="008771F2"/>
    <w:rsid w:val="00877EB8"/>
    <w:rsid w:val="00877EFF"/>
    <w:rsid w:val="008812EA"/>
    <w:rsid w:val="00881463"/>
    <w:rsid w:val="008816C0"/>
    <w:rsid w:val="00881719"/>
    <w:rsid w:val="00881BD0"/>
    <w:rsid w:val="00881F38"/>
    <w:rsid w:val="0088207D"/>
    <w:rsid w:val="00882080"/>
    <w:rsid w:val="00882184"/>
    <w:rsid w:val="008828F7"/>
    <w:rsid w:val="00882A0C"/>
    <w:rsid w:val="00883EAE"/>
    <w:rsid w:val="00884671"/>
    <w:rsid w:val="00885080"/>
    <w:rsid w:val="00885CDE"/>
    <w:rsid w:val="00885E27"/>
    <w:rsid w:val="008866CB"/>
    <w:rsid w:val="008869E2"/>
    <w:rsid w:val="00886DA0"/>
    <w:rsid w:val="00887023"/>
    <w:rsid w:val="00887340"/>
    <w:rsid w:val="008874C1"/>
    <w:rsid w:val="00887743"/>
    <w:rsid w:val="00890448"/>
    <w:rsid w:val="008906FD"/>
    <w:rsid w:val="00890C6B"/>
    <w:rsid w:val="00890D88"/>
    <w:rsid w:val="00891658"/>
    <w:rsid w:val="00891989"/>
    <w:rsid w:val="00891BBE"/>
    <w:rsid w:val="008926D0"/>
    <w:rsid w:val="00892BA9"/>
    <w:rsid w:val="00893257"/>
    <w:rsid w:val="00893F62"/>
    <w:rsid w:val="00894A81"/>
    <w:rsid w:val="008959AB"/>
    <w:rsid w:val="00896275"/>
    <w:rsid w:val="00896500"/>
    <w:rsid w:val="00896ED8"/>
    <w:rsid w:val="008973B5"/>
    <w:rsid w:val="00897550"/>
    <w:rsid w:val="00897560"/>
    <w:rsid w:val="00897AFB"/>
    <w:rsid w:val="008A0463"/>
    <w:rsid w:val="008A04F5"/>
    <w:rsid w:val="008A05F7"/>
    <w:rsid w:val="008A07AA"/>
    <w:rsid w:val="008A0CF3"/>
    <w:rsid w:val="008A20A1"/>
    <w:rsid w:val="008A3488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376"/>
    <w:rsid w:val="008A66A2"/>
    <w:rsid w:val="008A6936"/>
    <w:rsid w:val="008A6DA9"/>
    <w:rsid w:val="008A700D"/>
    <w:rsid w:val="008A76FE"/>
    <w:rsid w:val="008A7849"/>
    <w:rsid w:val="008A79AF"/>
    <w:rsid w:val="008A7D74"/>
    <w:rsid w:val="008B0061"/>
    <w:rsid w:val="008B04AD"/>
    <w:rsid w:val="008B13E1"/>
    <w:rsid w:val="008B144F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4CD1"/>
    <w:rsid w:val="008B4F16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D6"/>
    <w:rsid w:val="008C0346"/>
    <w:rsid w:val="008C0433"/>
    <w:rsid w:val="008C04EB"/>
    <w:rsid w:val="008C0BDB"/>
    <w:rsid w:val="008C0BE9"/>
    <w:rsid w:val="008C11E1"/>
    <w:rsid w:val="008C1A0C"/>
    <w:rsid w:val="008C1E77"/>
    <w:rsid w:val="008C2604"/>
    <w:rsid w:val="008C2BA5"/>
    <w:rsid w:val="008C39B9"/>
    <w:rsid w:val="008C3E8F"/>
    <w:rsid w:val="008C4860"/>
    <w:rsid w:val="008C4D60"/>
    <w:rsid w:val="008C4EB6"/>
    <w:rsid w:val="008C71DB"/>
    <w:rsid w:val="008C7446"/>
    <w:rsid w:val="008C76A1"/>
    <w:rsid w:val="008D0010"/>
    <w:rsid w:val="008D0C79"/>
    <w:rsid w:val="008D0CBA"/>
    <w:rsid w:val="008D0EFF"/>
    <w:rsid w:val="008D16DA"/>
    <w:rsid w:val="008D1EB6"/>
    <w:rsid w:val="008D3660"/>
    <w:rsid w:val="008D3733"/>
    <w:rsid w:val="008D3CA9"/>
    <w:rsid w:val="008D4115"/>
    <w:rsid w:val="008D414A"/>
    <w:rsid w:val="008D4C3A"/>
    <w:rsid w:val="008D4DA7"/>
    <w:rsid w:val="008D5077"/>
    <w:rsid w:val="008D556D"/>
    <w:rsid w:val="008D5B5E"/>
    <w:rsid w:val="008D5CCB"/>
    <w:rsid w:val="008D6335"/>
    <w:rsid w:val="008D6875"/>
    <w:rsid w:val="008D6D2C"/>
    <w:rsid w:val="008D7640"/>
    <w:rsid w:val="008E01BB"/>
    <w:rsid w:val="008E03F7"/>
    <w:rsid w:val="008E07A2"/>
    <w:rsid w:val="008E164D"/>
    <w:rsid w:val="008E221D"/>
    <w:rsid w:val="008E2FAF"/>
    <w:rsid w:val="008E31D0"/>
    <w:rsid w:val="008E3210"/>
    <w:rsid w:val="008E344C"/>
    <w:rsid w:val="008E40EB"/>
    <w:rsid w:val="008E416F"/>
    <w:rsid w:val="008E562A"/>
    <w:rsid w:val="008E632E"/>
    <w:rsid w:val="008E6410"/>
    <w:rsid w:val="008E64F6"/>
    <w:rsid w:val="008E6D0B"/>
    <w:rsid w:val="008E6F26"/>
    <w:rsid w:val="008E7975"/>
    <w:rsid w:val="008E79F1"/>
    <w:rsid w:val="008F1402"/>
    <w:rsid w:val="008F17BC"/>
    <w:rsid w:val="008F2301"/>
    <w:rsid w:val="008F2B85"/>
    <w:rsid w:val="008F33EC"/>
    <w:rsid w:val="008F3756"/>
    <w:rsid w:val="008F376A"/>
    <w:rsid w:val="008F3C03"/>
    <w:rsid w:val="008F3F30"/>
    <w:rsid w:val="008F4178"/>
    <w:rsid w:val="008F50D3"/>
    <w:rsid w:val="008F614E"/>
    <w:rsid w:val="008F65C3"/>
    <w:rsid w:val="008F69E4"/>
    <w:rsid w:val="008F6CDF"/>
    <w:rsid w:val="008F6DA1"/>
    <w:rsid w:val="008F6E95"/>
    <w:rsid w:val="008F740A"/>
    <w:rsid w:val="008F7A0B"/>
    <w:rsid w:val="008F7DF3"/>
    <w:rsid w:val="008F7EB9"/>
    <w:rsid w:val="00900BB7"/>
    <w:rsid w:val="00900DEB"/>
    <w:rsid w:val="009010BF"/>
    <w:rsid w:val="009011B0"/>
    <w:rsid w:val="00901418"/>
    <w:rsid w:val="00901EC1"/>
    <w:rsid w:val="00902CFF"/>
    <w:rsid w:val="00903E49"/>
    <w:rsid w:val="00903F8E"/>
    <w:rsid w:val="00905157"/>
    <w:rsid w:val="00905188"/>
    <w:rsid w:val="00905833"/>
    <w:rsid w:val="0090595F"/>
    <w:rsid w:val="00905AEE"/>
    <w:rsid w:val="00905F87"/>
    <w:rsid w:val="009065D2"/>
    <w:rsid w:val="00906780"/>
    <w:rsid w:val="009069F3"/>
    <w:rsid w:val="009070B5"/>
    <w:rsid w:val="0090713D"/>
    <w:rsid w:val="009074D0"/>
    <w:rsid w:val="00907834"/>
    <w:rsid w:val="00910900"/>
    <w:rsid w:val="00910D86"/>
    <w:rsid w:val="00910EC5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A87"/>
    <w:rsid w:val="00916EBA"/>
    <w:rsid w:val="0091718C"/>
    <w:rsid w:val="00917F8E"/>
    <w:rsid w:val="00920298"/>
    <w:rsid w:val="00920502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775"/>
    <w:rsid w:val="00924CF4"/>
    <w:rsid w:val="00924D65"/>
    <w:rsid w:val="00924D6C"/>
    <w:rsid w:val="009250D9"/>
    <w:rsid w:val="00925B55"/>
    <w:rsid w:val="00925C52"/>
    <w:rsid w:val="00926641"/>
    <w:rsid w:val="0092668C"/>
    <w:rsid w:val="009266C1"/>
    <w:rsid w:val="00927566"/>
    <w:rsid w:val="00927C48"/>
    <w:rsid w:val="00930348"/>
    <w:rsid w:val="009307F9"/>
    <w:rsid w:val="00931AA5"/>
    <w:rsid w:val="00931F1A"/>
    <w:rsid w:val="00932431"/>
    <w:rsid w:val="00932EA6"/>
    <w:rsid w:val="0093449B"/>
    <w:rsid w:val="009353A2"/>
    <w:rsid w:val="009355B6"/>
    <w:rsid w:val="0093574A"/>
    <w:rsid w:val="00935F70"/>
    <w:rsid w:val="00936C6F"/>
    <w:rsid w:val="00936E03"/>
    <w:rsid w:val="00937929"/>
    <w:rsid w:val="0094073B"/>
    <w:rsid w:val="00940892"/>
    <w:rsid w:val="00940995"/>
    <w:rsid w:val="00941159"/>
    <w:rsid w:val="0094133D"/>
    <w:rsid w:val="00941D1D"/>
    <w:rsid w:val="00942691"/>
    <w:rsid w:val="0094290C"/>
    <w:rsid w:val="00942B55"/>
    <w:rsid w:val="00943263"/>
    <w:rsid w:val="00944017"/>
    <w:rsid w:val="00944394"/>
    <w:rsid w:val="00944A52"/>
    <w:rsid w:val="009454B9"/>
    <w:rsid w:val="00945BA4"/>
    <w:rsid w:val="00945D62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4A1"/>
    <w:rsid w:val="009516A2"/>
    <w:rsid w:val="00951EB3"/>
    <w:rsid w:val="00952289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95D"/>
    <w:rsid w:val="0095763B"/>
    <w:rsid w:val="00957757"/>
    <w:rsid w:val="00960178"/>
    <w:rsid w:val="009603FE"/>
    <w:rsid w:val="00960C94"/>
    <w:rsid w:val="009611EA"/>
    <w:rsid w:val="009616D8"/>
    <w:rsid w:val="009617C5"/>
    <w:rsid w:val="009618DE"/>
    <w:rsid w:val="0096190D"/>
    <w:rsid w:val="009620DD"/>
    <w:rsid w:val="00962DC4"/>
    <w:rsid w:val="0096333A"/>
    <w:rsid w:val="009633BE"/>
    <w:rsid w:val="00963E67"/>
    <w:rsid w:val="0096465C"/>
    <w:rsid w:val="00964B4D"/>
    <w:rsid w:val="00965AA8"/>
    <w:rsid w:val="00965C21"/>
    <w:rsid w:val="00965D0D"/>
    <w:rsid w:val="009665DC"/>
    <w:rsid w:val="00966603"/>
    <w:rsid w:val="009666AE"/>
    <w:rsid w:val="00966A56"/>
    <w:rsid w:val="009670CA"/>
    <w:rsid w:val="009672C4"/>
    <w:rsid w:val="00967E34"/>
    <w:rsid w:val="00970408"/>
    <w:rsid w:val="00970770"/>
    <w:rsid w:val="0097091D"/>
    <w:rsid w:val="009709DA"/>
    <w:rsid w:val="00970BA7"/>
    <w:rsid w:val="00970E1B"/>
    <w:rsid w:val="00971E4C"/>
    <w:rsid w:val="00972055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72A2"/>
    <w:rsid w:val="00977A0F"/>
    <w:rsid w:val="00977D80"/>
    <w:rsid w:val="009812B6"/>
    <w:rsid w:val="0098159C"/>
    <w:rsid w:val="00981CFF"/>
    <w:rsid w:val="0098212C"/>
    <w:rsid w:val="00982E51"/>
    <w:rsid w:val="00982E71"/>
    <w:rsid w:val="009838A7"/>
    <w:rsid w:val="009838CB"/>
    <w:rsid w:val="00984391"/>
    <w:rsid w:val="00984B8D"/>
    <w:rsid w:val="0098570A"/>
    <w:rsid w:val="00985788"/>
    <w:rsid w:val="00985ED9"/>
    <w:rsid w:val="00986D85"/>
    <w:rsid w:val="009873EC"/>
    <w:rsid w:val="0099103E"/>
    <w:rsid w:val="0099105F"/>
    <w:rsid w:val="00991215"/>
    <w:rsid w:val="009915BC"/>
    <w:rsid w:val="009916AE"/>
    <w:rsid w:val="00991815"/>
    <w:rsid w:val="00991F40"/>
    <w:rsid w:val="00992F7A"/>
    <w:rsid w:val="00995535"/>
    <w:rsid w:val="009958C0"/>
    <w:rsid w:val="00995DA3"/>
    <w:rsid w:val="00996A58"/>
    <w:rsid w:val="00996A84"/>
    <w:rsid w:val="00996D0B"/>
    <w:rsid w:val="009A0A46"/>
    <w:rsid w:val="009A0B83"/>
    <w:rsid w:val="009A0C4B"/>
    <w:rsid w:val="009A16A7"/>
    <w:rsid w:val="009A17B0"/>
    <w:rsid w:val="009A1F32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1287"/>
    <w:rsid w:val="009B1D6A"/>
    <w:rsid w:val="009B2C52"/>
    <w:rsid w:val="009B2E6D"/>
    <w:rsid w:val="009B417E"/>
    <w:rsid w:val="009B51B1"/>
    <w:rsid w:val="009B578B"/>
    <w:rsid w:val="009B5C1E"/>
    <w:rsid w:val="009B60EA"/>
    <w:rsid w:val="009B660A"/>
    <w:rsid w:val="009B750E"/>
    <w:rsid w:val="009B7512"/>
    <w:rsid w:val="009B7582"/>
    <w:rsid w:val="009B79C1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3C5C"/>
    <w:rsid w:val="009C43C4"/>
    <w:rsid w:val="009C4833"/>
    <w:rsid w:val="009C5EAD"/>
    <w:rsid w:val="009C5F53"/>
    <w:rsid w:val="009C6063"/>
    <w:rsid w:val="009C6EA9"/>
    <w:rsid w:val="009C6F07"/>
    <w:rsid w:val="009C6FF5"/>
    <w:rsid w:val="009C71FE"/>
    <w:rsid w:val="009C763E"/>
    <w:rsid w:val="009D0951"/>
    <w:rsid w:val="009D0F48"/>
    <w:rsid w:val="009D274E"/>
    <w:rsid w:val="009D2BFF"/>
    <w:rsid w:val="009D2C96"/>
    <w:rsid w:val="009D3059"/>
    <w:rsid w:val="009D37AD"/>
    <w:rsid w:val="009D3886"/>
    <w:rsid w:val="009D3919"/>
    <w:rsid w:val="009D4878"/>
    <w:rsid w:val="009D5433"/>
    <w:rsid w:val="009D5BD5"/>
    <w:rsid w:val="009D65B7"/>
    <w:rsid w:val="009D6B0A"/>
    <w:rsid w:val="009D70B4"/>
    <w:rsid w:val="009D72D5"/>
    <w:rsid w:val="009D75D7"/>
    <w:rsid w:val="009D7B46"/>
    <w:rsid w:val="009E012F"/>
    <w:rsid w:val="009E0287"/>
    <w:rsid w:val="009E0478"/>
    <w:rsid w:val="009E0755"/>
    <w:rsid w:val="009E1395"/>
    <w:rsid w:val="009E2448"/>
    <w:rsid w:val="009E2A68"/>
    <w:rsid w:val="009E2BCC"/>
    <w:rsid w:val="009E2D2E"/>
    <w:rsid w:val="009E3958"/>
    <w:rsid w:val="009E4806"/>
    <w:rsid w:val="009E4BC2"/>
    <w:rsid w:val="009E52C0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3F1"/>
    <w:rsid w:val="009F4DAB"/>
    <w:rsid w:val="009F557A"/>
    <w:rsid w:val="009F5583"/>
    <w:rsid w:val="009F590B"/>
    <w:rsid w:val="009F61CC"/>
    <w:rsid w:val="009F62F4"/>
    <w:rsid w:val="009F6556"/>
    <w:rsid w:val="009F71A1"/>
    <w:rsid w:val="009F798E"/>
    <w:rsid w:val="009F7A6D"/>
    <w:rsid w:val="009F7CE4"/>
    <w:rsid w:val="00A003E9"/>
    <w:rsid w:val="00A00907"/>
    <w:rsid w:val="00A0091B"/>
    <w:rsid w:val="00A01198"/>
    <w:rsid w:val="00A01236"/>
    <w:rsid w:val="00A014B2"/>
    <w:rsid w:val="00A015A8"/>
    <w:rsid w:val="00A01663"/>
    <w:rsid w:val="00A01AC0"/>
    <w:rsid w:val="00A01FAA"/>
    <w:rsid w:val="00A0205C"/>
    <w:rsid w:val="00A021C2"/>
    <w:rsid w:val="00A032A4"/>
    <w:rsid w:val="00A03D88"/>
    <w:rsid w:val="00A044E7"/>
    <w:rsid w:val="00A04ADA"/>
    <w:rsid w:val="00A050F3"/>
    <w:rsid w:val="00A05495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367"/>
    <w:rsid w:val="00A103DF"/>
    <w:rsid w:val="00A1041E"/>
    <w:rsid w:val="00A1096D"/>
    <w:rsid w:val="00A10A2F"/>
    <w:rsid w:val="00A10B5C"/>
    <w:rsid w:val="00A10E2D"/>
    <w:rsid w:val="00A11D60"/>
    <w:rsid w:val="00A1284C"/>
    <w:rsid w:val="00A12BC5"/>
    <w:rsid w:val="00A1330C"/>
    <w:rsid w:val="00A137E5"/>
    <w:rsid w:val="00A13BA9"/>
    <w:rsid w:val="00A13E19"/>
    <w:rsid w:val="00A13E52"/>
    <w:rsid w:val="00A14326"/>
    <w:rsid w:val="00A14690"/>
    <w:rsid w:val="00A14B89"/>
    <w:rsid w:val="00A1585A"/>
    <w:rsid w:val="00A16339"/>
    <w:rsid w:val="00A1639E"/>
    <w:rsid w:val="00A16600"/>
    <w:rsid w:val="00A16EA3"/>
    <w:rsid w:val="00A16F98"/>
    <w:rsid w:val="00A172EA"/>
    <w:rsid w:val="00A2049A"/>
    <w:rsid w:val="00A21286"/>
    <w:rsid w:val="00A214AE"/>
    <w:rsid w:val="00A21A83"/>
    <w:rsid w:val="00A21EC1"/>
    <w:rsid w:val="00A21F78"/>
    <w:rsid w:val="00A22574"/>
    <w:rsid w:val="00A22BF2"/>
    <w:rsid w:val="00A23169"/>
    <w:rsid w:val="00A240DB"/>
    <w:rsid w:val="00A2443A"/>
    <w:rsid w:val="00A25620"/>
    <w:rsid w:val="00A2581D"/>
    <w:rsid w:val="00A25AAC"/>
    <w:rsid w:val="00A25C7D"/>
    <w:rsid w:val="00A272C2"/>
    <w:rsid w:val="00A2794A"/>
    <w:rsid w:val="00A27B28"/>
    <w:rsid w:val="00A3069E"/>
    <w:rsid w:val="00A30CB0"/>
    <w:rsid w:val="00A30DDC"/>
    <w:rsid w:val="00A31015"/>
    <w:rsid w:val="00A3183A"/>
    <w:rsid w:val="00A31E88"/>
    <w:rsid w:val="00A3218D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6CAB"/>
    <w:rsid w:val="00A3706E"/>
    <w:rsid w:val="00A37150"/>
    <w:rsid w:val="00A37D90"/>
    <w:rsid w:val="00A37EFB"/>
    <w:rsid w:val="00A37F6C"/>
    <w:rsid w:val="00A40336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453C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381"/>
    <w:rsid w:val="00A504CE"/>
    <w:rsid w:val="00A50609"/>
    <w:rsid w:val="00A50DBE"/>
    <w:rsid w:val="00A51014"/>
    <w:rsid w:val="00A51139"/>
    <w:rsid w:val="00A5195A"/>
    <w:rsid w:val="00A51B48"/>
    <w:rsid w:val="00A51FAA"/>
    <w:rsid w:val="00A52800"/>
    <w:rsid w:val="00A53A86"/>
    <w:rsid w:val="00A540F1"/>
    <w:rsid w:val="00A549A7"/>
    <w:rsid w:val="00A54FA3"/>
    <w:rsid w:val="00A56542"/>
    <w:rsid w:val="00A57118"/>
    <w:rsid w:val="00A575D7"/>
    <w:rsid w:val="00A576C1"/>
    <w:rsid w:val="00A578F6"/>
    <w:rsid w:val="00A57990"/>
    <w:rsid w:val="00A60405"/>
    <w:rsid w:val="00A61901"/>
    <w:rsid w:val="00A61A57"/>
    <w:rsid w:val="00A61E2C"/>
    <w:rsid w:val="00A62277"/>
    <w:rsid w:val="00A62359"/>
    <w:rsid w:val="00A6268D"/>
    <w:rsid w:val="00A627C6"/>
    <w:rsid w:val="00A636FE"/>
    <w:rsid w:val="00A63BD0"/>
    <w:rsid w:val="00A64E83"/>
    <w:rsid w:val="00A64F23"/>
    <w:rsid w:val="00A65475"/>
    <w:rsid w:val="00A6598C"/>
    <w:rsid w:val="00A65B36"/>
    <w:rsid w:val="00A662FB"/>
    <w:rsid w:val="00A6689F"/>
    <w:rsid w:val="00A672A0"/>
    <w:rsid w:val="00A6796E"/>
    <w:rsid w:val="00A70423"/>
    <w:rsid w:val="00A711D9"/>
    <w:rsid w:val="00A7169F"/>
    <w:rsid w:val="00A71974"/>
    <w:rsid w:val="00A72B47"/>
    <w:rsid w:val="00A72BD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8019F"/>
    <w:rsid w:val="00A8039D"/>
    <w:rsid w:val="00A805DF"/>
    <w:rsid w:val="00A8093F"/>
    <w:rsid w:val="00A80A06"/>
    <w:rsid w:val="00A80CF7"/>
    <w:rsid w:val="00A8164C"/>
    <w:rsid w:val="00A8272F"/>
    <w:rsid w:val="00A8395B"/>
    <w:rsid w:val="00A83D19"/>
    <w:rsid w:val="00A849E2"/>
    <w:rsid w:val="00A8526A"/>
    <w:rsid w:val="00A8537B"/>
    <w:rsid w:val="00A85F85"/>
    <w:rsid w:val="00A86A06"/>
    <w:rsid w:val="00A86D69"/>
    <w:rsid w:val="00A8750C"/>
    <w:rsid w:val="00A878D4"/>
    <w:rsid w:val="00A9062A"/>
    <w:rsid w:val="00A9196E"/>
    <w:rsid w:val="00A91CD3"/>
    <w:rsid w:val="00A91DE3"/>
    <w:rsid w:val="00A9236B"/>
    <w:rsid w:val="00A92E1D"/>
    <w:rsid w:val="00A93DCC"/>
    <w:rsid w:val="00A944B7"/>
    <w:rsid w:val="00A9451D"/>
    <w:rsid w:val="00A94881"/>
    <w:rsid w:val="00A94C2A"/>
    <w:rsid w:val="00A9621E"/>
    <w:rsid w:val="00A96D65"/>
    <w:rsid w:val="00A971BF"/>
    <w:rsid w:val="00A97406"/>
    <w:rsid w:val="00A97787"/>
    <w:rsid w:val="00A979E1"/>
    <w:rsid w:val="00A97B03"/>
    <w:rsid w:val="00AA0623"/>
    <w:rsid w:val="00AA211B"/>
    <w:rsid w:val="00AA21C4"/>
    <w:rsid w:val="00AA244C"/>
    <w:rsid w:val="00AA267B"/>
    <w:rsid w:val="00AA272B"/>
    <w:rsid w:val="00AA2F0D"/>
    <w:rsid w:val="00AA35E5"/>
    <w:rsid w:val="00AA3653"/>
    <w:rsid w:val="00AA3867"/>
    <w:rsid w:val="00AA490C"/>
    <w:rsid w:val="00AA55DC"/>
    <w:rsid w:val="00AA58E7"/>
    <w:rsid w:val="00AA5C59"/>
    <w:rsid w:val="00AA63C5"/>
    <w:rsid w:val="00AA729F"/>
    <w:rsid w:val="00AA764A"/>
    <w:rsid w:val="00AA7837"/>
    <w:rsid w:val="00AA7C8E"/>
    <w:rsid w:val="00AB01BC"/>
    <w:rsid w:val="00AB05C7"/>
    <w:rsid w:val="00AB19F4"/>
    <w:rsid w:val="00AB3199"/>
    <w:rsid w:val="00AB386E"/>
    <w:rsid w:val="00AB3B71"/>
    <w:rsid w:val="00AB4855"/>
    <w:rsid w:val="00AB4D47"/>
    <w:rsid w:val="00AB4E2C"/>
    <w:rsid w:val="00AB4F2F"/>
    <w:rsid w:val="00AB50CA"/>
    <w:rsid w:val="00AB5532"/>
    <w:rsid w:val="00AB6235"/>
    <w:rsid w:val="00AB7429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2A1B"/>
    <w:rsid w:val="00AC365F"/>
    <w:rsid w:val="00AC3E46"/>
    <w:rsid w:val="00AC6A20"/>
    <w:rsid w:val="00AC6CDC"/>
    <w:rsid w:val="00AC7099"/>
    <w:rsid w:val="00AD06D7"/>
    <w:rsid w:val="00AD0999"/>
    <w:rsid w:val="00AD0D68"/>
    <w:rsid w:val="00AD0F9E"/>
    <w:rsid w:val="00AD2069"/>
    <w:rsid w:val="00AD220B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1E65"/>
    <w:rsid w:val="00AE24A9"/>
    <w:rsid w:val="00AE24AD"/>
    <w:rsid w:val="00AE2A8D"/>
    <w:rsid w:val="00AE2C51"/>
    <w:rsid w:val="00AE2C81"/>
    <w:rsid w:val="00AE2DBC"/>
    <w:rsid w:val="00AE2DD8"/>
    <w:rsid w:val="00AE3099"/>
    <w:rsid w:val="00AE3891"/>
    <w:rsid w:val="00AE4DE8"/>
    <w:rsid w:val="00AE58FC"/>
    <w:rsid w:val="00AE659C"/>
    <w:rsid w:val="00AE6622"/>
    <w:rsid w:val="00AE680F"/>
    <w:rsid w:val="00AF02DE"/>
    <w:rsid w:val="00AF0D48"/>
    <w:rsid w:val="00AF0D51"/>
    <w:rsid w:val="00AF1045"/>
    <w:rsid w:val="00AF1982"/>
    <w:rsid w:val="00AF2674"/>
    <w:rsid w:val="00AF274D"/>
    <w:rsid w:val="00AF3534"/>
    <w:rsid w:val="00AF3751"/>
    <w:rsid w:val="00AF3E3F"/>
    <w:rsid w:val="00AF40D3"/>
    <w:rsid w:val="00AF465D"/>
    <w:rsid w:val="00AF4E98"/>
    <w:rsid w:val="00AF65FA"/>
    <w:rsid w:val="00AF65FE"/>
    <w:rsid w:val="00AF6809"/>
    <w:rsid w:val="00B0055F"/>
    <w:rsid w:val="00B01C1D"/>
    <w:rsid w:val="00B0204C"/>
    <w:rsid w:val="00B02463"/>
    <w:rsid w:val="00B02BDB"/>
    <w:rsid w:val="00B03032"/>
    <w:rsid w:val="00B0304F"/>
    <w:rsid w:val="00B03219"/>
    <w:rsid w:val="00B03666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67A5"/>
    <w:rsid w:val="00B06EE1"/>
    <w:rsid w:val="00B07134"/>
    <w:rsid w:val="00B07332"/>
    <w:rsid w:val="00B0764E"/>
    <w:rsid w:val="00B10061"/>
    <w:rsid w:val="00B105E7"/>
    <w:rsid w:val="00B10B66"/>
    <w:rsid w:val="00B10BC8"/>
    <w:rsid w:val="00B1130F"/>
    <w:rsid w:val="00B11B6F"/>
    <w:rsid w:val="00B1265F"/>
    <w:rsid w:val="00B12B64"/>
    <w:rsid w:val="00B138E4"/>
    <w:rsid w:val="00B15464"/>
    <w:rsid w:val="00B15CF5"/>
    <w:rsid w:val="00B15E59"/>
    <w:rsid w:val="00B16185"/>
    <w:rsid w:val="00B16453"/>
    <w:rsid w:val="00B16C54"/>
    <w:rsid w:val="00B173B0"/>
    <w:rsid w:val="00B17A13"/>
    <w:rsid w:val="00B17C25"/>
    <w:rsid w:val="00B20AC6"/>
    <w:rsid w:val="00B20CD5"/>
    <w:rsid w:val="00B21698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56D2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C28"/>
    <w:rsid w:val="00B30DB4"/>
    <w:rsid w:val="00B30FB0"/>
    <w:rsid w:val="00B3201A"/>
    <w:rsid w:val="00B323B2"/>
    <w:rsid w:val="00B32754"/>
    <w:rsid w:val="00B32996"/>
    <w:rsid w:val="00B33147"/>
    <w:rsid w:val="00B33152"/>
    <w:rsid w:val="00B33544"/>
    <w:rsid w:val="00B3378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72E2"/>
    <w:rsid w:val="00B373C0"/>
    <w:rsid w:val="00B37539"/>
    <w:rsid w:val="00B3765D"/>
    <w:rsid w:val="00B37C75"/>
    <w:rsid w:val="00B4002B"/>
    <w:rsid w:val="00B40087"/>
    <w:rsid w:val="00B4053E"/>
    <w:rsid w:val="00B40775"/>
    <w:rsid w:val="00B41B1D"/>
    <w:rsid w:val="00B41DD1"/>
    <w:rsid w:val="00B420B0"/>
    <w:rsid w:val="00B42474"/>
    <w:rsid w:val="00B43427"/>
    <w:rsid w:val="00B4382C"/>
    <w:rsid w:val="00B43B05"/>
    <w:rsid w:val="00B44245"/>
    <w:rsid w:val="00B456EA"/>
    <w:rsid w:val="00B45D0C"/>
    <w:rsid w:val="00B45E12"/>
    <w:rsid w:val="00B4700C"/>
    <w:rsid w:val="00B502BD"/>
    <w:rsid w:val="00B5050D"/>
    <w:rsid w:val="00B50EC1"/>
    <w:rsid w:val="00B514A1"/>
    <w:rsid w:val="00B514C0"/>
    <w:rsid w:val="00B5180E"/>
    <w:rsid w:val="00B51AB9"/>
    <w:rsid w:val="00B52B3C"/>
    <w:rsid w:val="00B52D82"/>
    <w:rsid w:val="00B530FC"/>
    <w:rsid w:val="00B545DF"/>
    <w:rsid w:val="00B54688"/>
    <w:rsid w:val="00B54AB8"/>
    <w:rsid w:val="00B559F0"/>
    <w:rsid w:val="00B562F7"/>
    <w:rsid w:val="00B56F6F"/>
    <w:rsid w:val="00B571DD"/>
    <w:rsid w:val="00B57FB1"/>
    <w:rsid w:val="00B60822"/>
    <w:rsid w:val="00B60D56"/>
    <w:rsid w:val="00B6180C"/>
    <w:rsid w:val="00B62137"/>
    <w:rsid w:val="00B6233F"/>
    <w:rsid w:val="00B63820"/>
    <w:rsid w:val="00B6382F"/>
    <w:rsid w:val="00B63E06"/>
    <w:rsid w:val="00B64007"/>
    <w:rsid w:val="00B64B25"/>
    <w:rsid w:val="00B64BF0"/>
    <w:rsid w:val="00B65192"/>
    <w:rsid w:val="00B657AB"/>
    <w:rsid w:val="00B65B31"/>
    <w:rsid w:val="00B66A1D"/>
    <w:rsid w:val="00B66F4E"/>
    <w:rsid w:val="00B67519"/>
    <w:rsid w:val="00B675B7"/>
    <w:rsid w:val="00B677CB"/>
    <w:rsid w:val="00B67B97"/>
    <w:rsid w:val="00B708E0"/>
    <w:rsid w:val="00B72496"/>
    <w:rsid w:val="00B728E7"/>
    <w:rsid w:val="00B72CDA"/>
    <w:rsid w:val="00B7307E"/>
    <w:rsid w:val="00B736F0"/>
    <w:rsid w:val="00B73785"/>
    <w:rsid w:val="00B73D2C"/>
    <w:rsid w:val="00B74172"/>
    <w:rsid w:val="00B74ED9"/>
    <w:rsid w:val="00B75354"/>
    <w:rsid w:val="00B75499"/>
    <w:rsid w:val="00B7566F"/>
    <w:rsid w:val="00B759D3"/>
    <w:rsid w:val="00B7640C"/>
    <w:rsid w:val="00B76C52"/>
    <w:rsid w:val="00B77611"/>
    <w:rsid w:val="00B778B4"/>
    <w:rsid w:val="00B77FF1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EC3"/>
    <w:rsid w:val="00B82FCE"/>
    <w:rsid w:val="00B835C4"/>
    <w:rsid w:val="00B83620"/>
    <w:rsid w:val="00B84589"/>
    <w:rsid w:val="00B846CC"/>
    <w:rsid w:val="00B84D80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42E"/>
    <w:rsid w:val="00B875A6"/>
    <w:rsid w:val="00B8764A"/>
    <w:rsid w:val="00B876FA"/>
    <w:rsid w:val="00B90126"/>
    <w:rsid w:val="00B909CD"/>
    <w:rsid w:val="00B91219"/>
    <w:rsid w:val="00B91312"/>
    <w:rsid w:val="00B91465"/>
    <w:rsid w:val="00B915B8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07D"/>
    <w:rsid w:val="00B94D1B"/>
    <w:rsid w:val="00B94DF3"/>
    <w:rsid w:val="00B94F3B"/>
    <w:rsid w:val="00B954F7"/>
    <w:rsid w:val="00B95D91"/>
    <w:rsid w:val="00B960E3"/>
    <w:rsid w:val="00B96470"/>
    <w:rsid w:val="00B964B6"/>
    <w:rsid w:val="00B96AFA"/>
    <w:rsid w:val="00B96C8F"/>
    <w:rsid w:val="00B96FDD"/>
    <w:rsid w:val="00BA2022"/>
    <w:rsid w:val="00BA2359"/>
    <w:rsid w:val="00BA2EE4"/>
    <w:rsid w:val="00BA2F40"/>
    <w:rsid w:val="00BA3D87"/>
    <w:rsid w:val="00BA5264"/>
    <w:rsid w:val="00BA54B0"/>
    <w:rsid w:val="00BA668C"/>
    <w:rsid w:val="00BA6AC8"/>
    <w:rsid w:val="00BA6E76"/>
    <w:rsid w:val="00BA7801"/>
    <w:rsid w:val="00BA7E52"/>
    <w:rsid w:val="00BB0B63"/>
    <w:rsid w:val="00BB10DF"/>
    <w:rsid w:val="00BB2B63"/>
    <w:rsid w:val="00BB2CDE"/>
    <w:rsid w:val="00BB3849"/>
    <w:rsid w:val="00BB3DD7"/>
    <w:rsid w:val="00BB4CF5"/>
    <w:rsid w:val="00BB514B"/>
    <w:rsid w:val="00BB5B63"/>
    <w:rsid w:val="00BB61F9"/>
    <w:rsid w:val="00BB62EC"/>
    <w:rsid w:val="00BB64EE"/>
    <w:rsid w:val="00BB7521"/>
    <w:rsid w:val="00BC08DE"/>
    <w:rsid w:val="00BC12C1"/>
    <w:rsid w:val="00BC130C"/>
    <w:rsid w:val="00BC13DC"/>
    <w:rsid w:val="00BC2647"/>
    <w:rsid w:val="00BC2A63"/>
    <w:rsid w:val="00BC2B97"/>
    <w:rsid w:val="00BC38FF"/>
    <w:rsid w:val="00BC3955"/>
    <w:rsid w:val="00BC3AD3"/>
    <w:rsid w:val="00BC3C51"/>
    <w:rsid w:val="00BC46DB"/>
    <w:rsid w:val="00BC4B94"/>
    <w:rsid w:val="00BC4BCA"/>
    <w:rsid w:val="00BC4E7F"/>
    <w:rsid w:val="00BC50F0"/>
    <w:rsid w:val="00BC56A7"/>
    <w:rsid w:val="00BC5704"/>
    <w:rsid w:val="00BC590F"/>
    <w:rsid w:val="00BC6BB5"/>
    <w:rsid w:val="00BC718F"/>
    <w:rsid w:val="00BC73C9"/>
    <w:rsid w:val="00BC760B"/>
    <w:rsid w:val="00BC7FDD"/>
    <w:rsid w:val="00BD06FB"/>
    <w:rsid w:val="00BD09F5"/>
    <w:rsid w:val="00BD0AE1"/>
    <w:rsid w:val="00BD1341"/>
    <w:rsid w:val="00BD19D4"/>
    <w:rsid w:val="00BD19F0"/>
    <w:rsid w:val="00BD1CC2"/>
    <w:rsid w:val="00BD22EA"/>
    <w:rsid w:val="00BD3767"/>
    <w:rsid w:val="00BD3D15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3F3"/>
    <w:rsid w:val="00BE24DD"/>
    <w:rsid w:val="00BE26E5"/>
    <w:rsid w:val="00BE39FA"/>
    <w:rsid w:val="00BE43BA"/>
    <w:rsid w:val="00BE4C26"/>
    <w:rsid w:val="00BE4C34"/>
    <w:rsid w:val="00BE4D45"/>
    <w:rsid w:val="00BE4DFA"/>
    <w:rsid w:val="00BE5011"/>
    <w:rsid w:val="00BE5562"/>
    <w:rsid w:val="00BE5EA2"/>
    <w:rsid w:val="00BE63E2"/>
    <w:rsid w:val="00BE6750"/>
    <w:rsid w:val="00BE72D9"/>
    <w:rsid w:val="00BE7992"/>
    <w:rsid w:val="00BF0981"/>
    <w:rsid w:val="00BF2558"/>
    <w:rsid w:val="00BF2E0D"/>
    <w:rsid w:val="00BF31DA"/>
    <w:rsid w:val="00BF37F1"/>
    <w:rsid w:val="00BF38C8"/>
    <w:rsid w:val="00BF396C"/>
    <w:rsid w:val="00BF5A75"/>
    <w:rsid w:val="00BF5C74"/>
    <w:rsid w:val="00BF5EEB"/>
    <w:rsid w:val="00BF6978"/>
    <w:rsid w:val="00C00066"/>
    <w:rsid w:val="00C00459"/>
    <w:rsid w:val="00C00A99"/>
    <w:rsid w:val="00C00CD9"/>
    <w:rsid w:val="00C01A39"/>
    <w:rsid w:val="00C01E8C"/>
    <w:rsid w:val="00C01F92"/>
    <w:rsid w:val="00C02683"/>
    <w:rsid w:val="00C02CDC"/>
    <w:rsid w:val="00C03A1F"/>
    <w:rsid w:val="00C03B07"/>
    <w:rsid w:val="00C0404B"/>
    <w:rsid w:val="00C04447"/>
    <w:rsid w:val="00C047A7"/>
    <w:rsid w:val="00C04F37"/>
    <w:rsid w:val="00C04F73"/>
    <w:rsid w:val="00C058A0"/>
    <w:rsid w:val="00C0598B"/>
    <w:rsid w:val="00C06312"/>
    <w:rsid w:val="00C06ED7"/>
    <w:rsid w:val="00C07387"/>
    <w:rsid w:val="00C07507"/>
    <w:rsid w:val="00C07884"/>
    <w:rsid w:val="00C0795F"/>
    <w:rsid w:val="00C079A8"/>
    <w:rsid w:val="00C07F88"/>
    <w:rsid w:val="00C115F0"/>
    <w:rsid w:val="00C11CF0"/>
    <w:rsid w:val="00C144FC"/>
    <w:rsid w:val="00C14F5E"/>
    <w:rsid w:val="00C1559E"/>
    <w:rsid w:val="00C155D9"/>
    <w:rsid w:val="00C167D5"/>
    <w:rsid w:val="00C16C79"/>
    <w:rsid w:val="00C1715E"/>
    <w:rsid w:val="00C177C6"/>
    <w:rsid w:val="00C202AA"/>
    <w:rsid w:val="00C20B66"/>
    <w:rsid w:val="00C21727"/>
    <w:rsid w:val="00C219DE"/>
    <w:rsid w:val="00C21D27"/>
    <w:rsid w:val="00C222ED"/>
    <w:rsid w:val="00C22F3C"/>
    <w:rsid w:val="00C23142"/>
    <w:rsid w:val="00C23B9D"/>
    <w:rsid w:val="00C23E30"/>
    <w:rsid w:val="00C23FB9"/>
    <w:rsid w:val="00C2527A"/>
    <w:rsid w:val="00C25AD3"/>
    <w:rsid w:val="00C25D03"/>
    <w:rsid w:val="00C263AC"/>
    <w:rsid w:val="00C26457"/>
    <w:rsid w:val="00C26A40"/>
    <w:rsid w:val="00C26BAD"/>
    <w:rsid w:val="00C274CE"/>
    <w:rsid w:val="00C27626"/>
    <w:rsid w:val="00C27B32"/>
    <w:rsid w:val="00C27E90"/>
    <w:rsid w:val="00C3025E"/>
    <w:rsid w:val="00C306C7"/>
    <w:rsid w:val="00C311D8"/>
    <w:rsid w:val="00C311DA"/>
    <w:rsid w:val="00C32384"/>
    <w:rsid w:val="00C32567"/>
    <w:rsid w:val="00C33258"/>
    <w:rsid w:val="00C336AC"/>
    <w:rsid w:val="00C33935"/>
    <w:rsid w:val="00C33F95"/>
    <w:rsid w:val="00C340FB"/>
    <w:rsid w:val="00C343B5"/>
    <w:rsid w:val="00C34620"/>
    <w:rsid w:val="00C350A2"/>
    <w:rsid w:val="00C3518C"/>
    <w:rsid w:val="00C35391"/>
    <w:rsid w:val="00C3637A"/>
    <w:rsid w:val="00C37526"/>
    <w:rsid w:val="00C37563"/>
    <w:rsid w:val="00C40087"/>
    <w:rsid w:val="00C40315"/>
    <w:rsid w:val="00C4146D"/>
    <w:rsid w:val="00C417ED"/>
    <w:rsid w:val="00C419D4"/>
    <w:rsid w:val="00C41AEC"/>
    <w:rsid w:val="00C42351"/>
    <w:rsid w:val="00C42D3B"/>
    <w:rsid w:val="00C43705"/>
    <w:rsid w:val="00C43707"/>
    <w:rsid w:val="00C43F3B"/>
    <w:rsid w:val="00C43FB9"/>
    <w:rsid w:val="00C443BB"/>
    <w:rsid w:val="00C445DA"/>
    <w:rsid w:val="00C4469C"/>
    <w:rsid w:val="00C44D02"/>
    <w:rsid w:val="00C44F2C"/>
    <w:rsid w:val="00C4501B"/>
    <w:rsid w:val="00C45DFA"/>
    <w:rsid w:val="00C46264"/>
    <w:rsid w:val="00C46850"/>
    <w:rsid w:val="00C46A36"/>
    <w:rsid w:val="00C4782A"/>
    <w:rsid w:val="00C47890"/>
    <w:rsid w:val="00C500F4"/>
    <w:rsid w:val="00C503C6"/>
    <w:rsid w:val="00C505DF"/>
    <w:rsid w:val="00C50BAB"/>
    <w:rsid w:val="00C51152"/>
    <w:rsid w:val="00C5148F"/>
    <w:rsid w:val="00C52172"/>
    <w:rsid w:val="00C52475"/>
    <w:rsid w:val="00C52B78"/>
    <w:rsid w:val="00C537D3"/>
    <w:rsid w:val="00C53B38"/>
    <w:rsid w:val="00C54990"/>
    <w:rsid w:val="00C5595E"/>
    <w:rsid w:val="00C5629F"/>
    <w:rsid w:val="00C57D52"/>
    <w:rsid w:val="00C6001F"/>
    <w:rsid w:val="00C603DE"/>
    <w:rsid w:val="00C61FBF"/>
    <w:rsid w:val="00C62528"/>
    <w:rsid w:val="00C627B8"/>
    <w:rsid w:val="00C62A88"/>
    <w:rsid w:val="00C62C5D"/>
    <w:rsid w:val="00C63614"/>
    <w:rsid w:val="00C6365A"/>
    <w:rsid w:val="00C63840"/>
    <w:rsid w:val="00C63ADD"/>
    <w:rsid w:val="00C63E4F"/>
    <w:rsid w:val="00C6454C"/>
    <w:rsid w:val="00C6490F"/>
    <w:rsid w:val="00C6499E"/>
    <w:rsid w:val="00C649C8"/>
    <w:rsid w:val="00C6585B"/>
    <w:rsid w:val="00C65DB9"/>
    <w:rsid w:val="00C667E6"/>
    <w:rsid w:val="00C66F88"/>
    <w:rsid w:val="00C672CF"/>
    <w:rsid w:val="00C674CD"/>
    <w:rsid w:val="00C70E22"/>
    <w:rsid w:val="00C70F0B"/>
    <w:rsid w:val="00C718DD"/>
    <w:rsid w:val="00C7192B"/>
    <w:rsid w:val="00C71EE9"/>
    <w:rsid w:val="00C741F8"/>
    <w:rsid w:val="00C744C2"/>
    <w:rsid w:val="00C747D9"/>
    <w:rsid w:val="00C74EBF"/>
    <w:rsid w:val="00C756C5"/>
    <w:rsid w:val="00C75CA1"/>
    <w:rsid w:val="00C76C9B"/>
    <w:rsid w:val="00C772F3"/>
    <w:rsid w:val="00C77B40"/>
    <w:rsid w:val="00C77F24"/>
    <w:rsid w:val="00C8064E"/>
    <w:rsid w:val="00C80D63"/>
    <w:rsid w:val="00C80E74"/>
    <w:rsid w:val="00C810CB"/>
    <w:rsid w:val="00C812BF"/>
    <w:rsid w:val="00C816F5"/>
    <w:rsid w:val="00C81999"/>
    <w:rsid w:val="00C81CE0"/>
    <w:rsid w:val="00C829E5"/>
    <w:rsid w:val="00C82A8D"/>
    <w:rsid w:val="00C8341E"/>
    <w:rsid w:val="00C83DF3"/>
    <w:rsid w:val="00C8439F"/>
    <w:rsid w:val="00C84B4A"/>
    <w:rsid w:val="00C84CA9"/>
    <w:rsid w:val="00C84DD8"/>
    <w:rsid w:val="00C84F70"/>
    <w:rsid w:val="00C863E0"/>
    <w:rsid w:val="00C86DD3"/>
    <w:rsid w:val="00C86EE5"/>
    <w:rsid w:val="00C86EFB"/>
    <w:rsid w:val="00C9013A"/>
    <w:rsid w:val="00C906C3"/>
    <w:rsid w:val="00C90A01"/>
    <w:rsid w:val="00C90AFD"/>
    <w:rsid w:val="00C91AC5"/>
    <w:rsid w:val="00C91C41"/>
    <w:rsid w:val="00C92006"/>
    <w:rsid w:val="00C92D78"/>
    <w:rsid w:val="00C93AEA"/>
    <w:rsid w:val="00C93B45"/>
    <w:rsid w:val="00C93DA3"/>
    <w:rsid w:val="00C940AB"/>
    <w:rsid w:val="00C944BD"/>
    <w:rsid w:val="00C95F8D"/>
    <w:rsid w:val="00C963CA"/>
    <w:rsid w:val="00C969BF"/>
    <w:rsid w:val="00C96C14"/>
    <w:rsid w:val="00C97200"/>
    <w:rsid w:val="00C97C84"/>
    <w:rsid w:val="00CA0975"/>
    <w:rsid w:val="00CA09DC"/>
    <w:rsid w:val="00CA0C4D"/>
    <w:rsid w:val="00CA0E7E"/>
    <w:rsid w:val="00CA0F02"/>
    <w:rsid w:val="00CA0F13"/>
    <w:rsid w:val="00CA10F8"/>
    <w:rsid w:val="00CA15D9"/>
    <w:rsid w:val="00CA1D1E"/>
    <w:rsid w:val="00CA1E18"/>
    <w:rsid w:val="00CA24FD"/>
    <w:rsid w:val="00CA258C"/>
    <w:rsid w:val="00CA30DC"/>
    <w:rsid w:val="00CA3592"/>
    <w:rsid w:val="00CA3ACC"/>
    <w:rsid w:val="00CA4B64"/>
    <w:rsid w:val="00CA507C"/>
    <w:rsid w:val="00CA5F41"/>
    <w:rsid w:val="00CA6345"/>
    <w:rsid w:val="00CA6398"/>
    <w:rsid w:val="00CA7C82"/>
    <w:rsid w:val="00CB0013"/>
    <w:rsid w:val="00CB064F"/>
    <w:rsid w:val="00CB0A12"/>
    <w:rsid w:val="00CB0D9C"/>
    <w:rsid w:val="00CB13FC"/>
    <w:rsid w:val="00CB14AB"/>
    <w:rsid w:val="00CB185B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B6E27"/>
    <w:rsid w:val="00CC0222"/>
    <w:rsid w:val="00CC1084"/>
    <w:rsid w:val="00CC1DA5"/>
    <w:rsid w:val="00CC1EB2"/>
    <w:rsid w:val="00CC2BFE"/>
    <w:rsid w:val="00CC2FE7"/>
    <w:rsid w:val="00CC3ACD"/>
    <w:rsid w:val="00CC48B7"/>
    <w:rsid w:val="00CC492D"/>
    <w:rsid w:val="00CC499C"/>
    <w:rsid w:val="00CC4CBA"/>
    <w:rsid w:val="00CC5B52"/>
    <w:rsid w:val="00CC5DCC"/>
    <w:rsid w:val="00CC6A0C"/>
    <w:rsid w:val="00CC6C5C"/>
    <w:rsid w:val="00CC6F03"/>
    <w:rsid w:val="00CC7285"/>
    <w:rsid w:val="00CC73AD"/>
    <w:rsid w:val="00CC78B9"/>
    <w:rsid w:val="00CD031E"/>
    <w:rsid w:val="00CD06A1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CF4"/>
    <w:rsid w:val="00CD735A"/>
    <w:rsid w:val="00CD7373"/>
    <w:rsid w:val="00CE02AF"/>
    <w:rsid w:val="00CE1468"/>
    <w:rsid w:val="00CE1A61"/>
    <w:rsid w:val="00CE1EED"/>
    <w:rsid w:val="00CE2291"/>
    <w:rsid w:val="00CE2304"/>
    <w:rsid w:val="00CE291A"/>
    <w:rsid w:val="00CE2C11"/>
    <w:rsid w:val="00CE2F9D"/>
    <w:rsid w:val="00CE361A"/>
    <w:rsid w:val="00CE3625"/>
    <w:rsid w:val="00CE3D36"/>
    <w:rsid w:val="00CE463A"/>
    <w:rsid w:val="00CE4677"/>
    <w:rsid w:val="00CE4A04"/>
    <w:rsid w:val="00CE54C4"/>
    <w:rsid w:val="00CE5F15"/>
    <w:rsid w:val="00CE6A1A"/>
    <w:rsid w:val="00CE6DA0"/>
    <w:rsid w:val="00CE6F3C"/>
    <w:rsid w:val="00CE70BB"/>
    <w:rsid w:val="00CE70FB"/>
    <w:rsid w:val="00CE7891"/>
    <w:rsid w:val="00CE7C06"/>
    <w:rsid w:val="00CE7D88"/>
    <w:rsid w:val="00CF0B96"/>
    <w:rsid w:val="00CF18DF"/>
    <w:rsid w:val="00CF26FD"/>
    <w:rsid w:val="00CF29F7"/>
    <w:rsid w:val="00CF2A33"/>
    <w:rsid w:val="00CF2B68"/>
    <w:rsid w:val="00CF3405"/>
    <w:rsid w:val="00CF376E"/>
    <w:rsid w:val="00CF418A"/>
    <w:rsid w:val="00CF4C1D"/>
    <w:rsid w:val="00CF51AC"/>
    <w:rsid w:val="00CF5A93"/>
    <w:rsid w:val="00CF5C61"/>
    <w:rsid w:val="00CF5CEF"/>
    <w:rsid w:val="00CF60EA"/>
    <w:rsid w:val="00CF65D8"/>
    <w:rsid w:val="00CF66F0"/>
    <w:rsid w:val="00CF6F91"/>
    <w:rsid w:val="00CF71CD"/>
    <w:rsid w:val="00D00CE7"/>
    <w:rsid w:val="00D00DCB"/>
    <w:rsid w:val="00D00E6A"/>
    <w:rsid w:val="00D0105F"/>
    <w:rsid w:val="00D0224F"/>
    <w:rsid w:val="00D02259"/>
    <w:rsid w:val="00D023DE"/>
    <w:rsid w:val="00D026C6"/>
    <w:rsid w:val="00D02DB9"/>
    <w:rsid w:val="00D030DE"/>
    <w:rsid w:val="00D0415E"/>
    <w:rsid w:val="00D0436F"/>
    <w:rsid w:val="00D055FD"/>
    <w:rsid w:val="00D05E92"/>
    <w:rsid w:val="00D06B45"/>
    <w:rsid w:val="00D06DC3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403A"/>
    <w:rsid w:val="00D149CB"/>
    <w:rsid w:val="00D14F16"/>
    <w:rsid w:val="00D158E8"/>
    <w:rsid w:val="00D15A1B"/>
    <w:rsid w:val="00D16BFF"/>
    <w:rsid w:val="00D16F72"/>
    <w:rsid w:val="00D20156"/>
    <w:rsid w:val="00D204FC"/>
    <w:rsid w:val="00D20B00"/>
    <w:rsid w:val="00D20D47"/>
    <w:rsid w:val="00D20F17"/>
    <w:rsid w:val="00D2148B"/>
    <w:rsid w:val="00D214F9"/>
    <w:rsid w:val="00D21CE3"/>
    <w:rsid w:val="00D21EFB"/>
    <w:rsid w:val="00D2208B"/>
    <w:rsid w:val="00D22E84"/>
    <w:rsid w:val="00D23179"/>
    <w:rsid w:val="00D23338"/>
    <w:rsid w:val="00D234AE"/>
    <w:rsid w:val="00D23668"/>
    <w:rsid w:val="00D2387B"/>
    <w:rsid w:val="00D23930"/>
    <w:rsid w:val="00D23CF9"/>
    <w:rsid w:val="00D2474F"/>
    <w:rsid w:val="00D24B59"/>
    <w:rsid w:val="00D24CBB"/>
    <w:rsid w:val="00D2625C"/>
    <w:rsid w:val="00D26535"/>
    <w:rsid w:val="00D26F38"/>
    <w:rsid w:val="00D27735"/>
    <w:rsid w:val="00D3091A"/>
    <w:rsid w:val="00D30D23"/>
    <w:rsid w:val="00D31571"/>
    <w:rsid w:val="00D31AD4"/>
    <w:rsid w:val="00D3282F"/>
    <w:rsid w:val="00D3297C"/>
    <w:rsid w:val="00D3319B"/>
    <w:rsid w:val="00D332F2"/>
    <w:rsid w:val="00D3356F"/>
    <w:rsid w:val="00D34192"/>
    <w:rsid w:val="00D34B13"/>
    <w:rsid w:val="00D3583E"/>
    <w:rsid w:val="00D35871"/>
    <w:rsid w:val="00D36751"/>
    <w:rsid w:val="00D36948"/>
    <w:rsid w:val="00D369ED"/>
    <w:rsid w:val="00D36B48"/>
    <w:rsid w:val="00D36BB1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60E9"/>
    <w:rsid w:val="00D4787F"/>
    <w:rsid w:val="00D47B2C"/>
    <w:rsid w:val="00D47BC3"/>
    <w:rsid w:val="00D47CC6"/>
    <w:rsid w:val="00D47F09"/>
    <w:rsid w:val="00D5095E"/>
    <w:rsid w:val="00D50BCE"/>
    <w:rsid w:val="00D5133E"/>
    <w:rsid w:val="00D51C03"/>
    <w:rsid w:val="00D51D8B"/>
    <w:rsid w:val="00D520E6"/>
    <w:rsid w:val="00D524AC"/>
    <w:rsid w:val="00D53142"/>
    <w:rsid w:val="00D53DAC"/>
    <w:rsid w:val="00D53DD1"/>
    <w:rsid w:val="00D555D5"/>
    <w:rsid w:val="00D5586F"/>
    <w:rsid w:val="00D55BD2"/>
    <w:rsid w:val="00D55D94"/>
    <w:rsid w:val="00D56834"/>
    <w:rsid w:val="00D56A34"/>
    <w:rsid w:val="00D56C8A"/>
    <w:rsid w:val="00D61171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D30"/>
    <w:rsid w:val="00D67E36"/>
    <w:rsid w:val="00D7000C"/>
    <w:rsid w:val="00D7028D"/>
    <w:rsid w:val="00D70293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4A09"/>
    <w:rsid w:val="00D74C49"/>
    <w:rsid w:val="00D74C61"/>
    <w:rsid w:val="00D7576B"/>
    <w:rsid w:val="00D761DE"/>
    <w:rsid w:val="00D7669B"/>
    <w:rsid w:val="00D76C58"/>
    <w:rsid w:val="00D7711F"/>
    <w:rsid w:val="00D77690"/>
    <w:rsid w:val="00D80238"/>
    <w:rsid w:val="00D804AA"/>
    <w:rsid w:val="00D8057D"/>
    <w:rsid w:val="00D805F6"/>
    <w:rsid w:val="00D80DCE"/>
    <w:rsid w:val="00D80F7A"/>
    <w:rsid w:val="00D81635"/>
    <w:rsid w:val="00D8187B"/>
    <w:rsid w:val="00D81E87"/>
    <w:rsid w:val="00D825A2"/>
    <w:rsid w:val="00D82DB7"/>
    <w:rsid w:val="00D83031"/>
    <w:rsid w:val="00D830DE"/>
    <w:rsid w:val="00D836B7"/>
    <w:rsid w:val="00D8392A"/>
    <w:rsid w:val="00D847CA"/>
    <w:rsid w:val="00D84A44"/>
    <w:rsid w:val="00D84D7A"/>
    <w:rsid w:val="00D84EDF"/>
    <w:rsid w:val="00D8545D"/>
    <w:rsid w:val="00D85D9A"/>
    <w:rsid w:val="00D873A3"/>
    <w:rsid w:val="00D87A06"/>
    <w:rsid w:val="00D90A37"/>
    <w:rsid w:val="00D92224"/>
    <w:rsid w:val="00D922E3"/>
    <w:rsid w:val="00D9230A"/>
    <w:rsid w:val="00D92777"/>
    <w:rsid w:val="00D930E5"/>
    <w:rsid w:val="00D93F25"/>
    <w:rsid w:val="00D95262"/>
    <w:rsid w:val="00D95C96"/>
    <w:rsid w:val="00D96B98"/>
    <w:rsid w:val="00D974DC"/>
    <w:rsid w:val="00D9765C"/>
    <w:rsid w:val="00D97DCD"/>
    <w:rsid w:val="00D97F34"/>
    <w:rsid w:val="00DA0803"/>
    <w:rsid w:val="00DA0C3C"/>
    <w:rsid w:val="00DA124E"/>
    <w:rsid w:val="00DA13B1"/>
    <w:rsid w:val="00DA1673"/>
    <w:rsid w:val="00DA17CB"/>
    <w:rsid w:val="00DA2291"/>
    <w:rsid w:val="00DA25CD"/>
    <w:rsid w:val="00DA2EA9"/>
    <w:rsid w:val="00DA31C5"/>
    <w:rsid w:val="00DA3499"/>
    <w:rsid w:val="00DA3756"/>
    <w:rsid w:val="00DA4D78"/>
    <w:rsid w:val="00DA50E2"/>
    <w:rsid w:val="00DA5748"/>
    <w:rsid w:val="00DA6180"/>
    <w:rsid w:val="00DA6E9A"/>
    <w:rsid w:val="00DA7CE0"/>
    <w:rsid w:val="00DB13C1"/>
    <w:rsid w:val="00DB1BF6"/>
    <w:rsid w:val="00DB1CFF"/>
    <w:rsid w:val="00DB21EB"/>
    <w:rsid w:val="00DB2270"/>
    <w:rsid w:val="00DB2698"/>
    <w:rsid w:val="00DB2CAA"/>
    <w:rsid w:val="00DB2CB0"/>
    <w:rsid w:val="00DB30C5"/>
    <w:rsid w:val="00DB39A7"/>
    <w:rsid w:val="00DB4502"/>
    <w:rsid w:val="00DB4D67"/>
    <w:rsid w:val="00DB53A1"/>
    <w:rsid w:val="00DB5968"/>
    <w:rsid w:val="00DB7911"/>
    <w:rsid w:val="00DC01A2"/>
    <w:rsid w:val="00DC06E8"/>
    <w:rsid w:val="00DC0BCE"/>
    <w:rsid w:val="00DC2307"/>
    <w:rsid w:val="00DC30FD"/>
    <w:rsid w:val="00DC315D"/>
    <w:rsid w:val="00DC315F"/>
    <w:rsid w:val="00DC37BC"/>
    <w:rsid w:val="00DC3A08"/>
    <w:rsid w:val="00DC41FE"/>
    <w:rsid w:val="00DC6943"/>
    <w:rsid w:val="00DC6BAC"/>
    <w:rsid w:val="00DC7206"/>
    <w:rsid w:val="00DD00B2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3D3C"/>
    <w:rsid w:val="00DD3EC4"/>
    <w:rsid w:val="00DD41A3"/>
    <w:rsid w:val="00DD4484"/>
    <w:rsid w:val="00DD448E"/>
    <w:rsid w:val="00DD44EB"/>
    <w:rsid w:val="00DD490C"/>
    <w:rsid w:val="00DD495B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CE6"/>
    <w:rsid w:val="00DE5DFD"/>
    <w:rsid w:val="00DE654A"/>
    <w:rsid w:val="00DE70C0"/>
    <w:rsid w:val="00DE776E"/>
    <w:rsid w:val="00DE7784"/>
    <w:rsid w:val="00DE7A52"/>
    <w:rsid w:val="00DF0992"/>
    <w:rsid w:val="00DF2BDF"/>
    <w:rsid w:val="00DF33C1"/>
    <w:rsid w:val="00DF39D5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DF7474"/>
    <w:rsid w:val="00DF7649"/>
    <w:rsid w:val="00DF78AB"/>
    <w:rsid w:val="00DF7D3F"/>
    <w:rsid w:val="00E009D8"/>
    <w:rsid w:val="00E00DD0"/>
    <w:rsid w:val="00E01A33"/>
    <w:rsid w:val="00E01AAC"/>
    <w:rsid w:val="00E01AFA"/>
    <w:rsid w:val="00E01E5B"/>
    <w:rsid w:val="00E0383E"/>
    <w:rsid w:val="00E04492"/>
    <w:rsid w:val="00E04B8A"/>
    <w:rsid w:val="00E05215"/>
    <w:rsid w:val="00E0560C"/>
    <w:rsid w:val="00E05728"/>
    <w:rsid w:val="00E05FFB"/>
    <w:rsid w:val="00E061C2"/>
    <w:rsid w:val="00E06A70"/>
    <w:rsid w:val="00E06B42"/>
    <w:rsid w:val="00E072AA"/>
    <w:rsid w:val="00E07AAE"/>
    <w:rsid w:val="00E10534"/>
    <w:rsid w:val="00E10915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706"/>
    <w:rsid w:val="00E14D93"/>
    <w:rsid w:val="00E15235"/>
    <w:rsid w:val="00E16CB6"/>
    <w:rsid w:val="00E16D16"/>
    <w:rsid w:val="00E17B3B"/>
    <w:rsid w:val="00E17C67"/>
    <w:rsid w:val="00E17C8D"/>
    <w:rsid w:val="00E20208"/>
    <w:rsid w:val="00E2068F"/>
    <w:rsid w:val="00E20AEB"/>
    <w:rsid w:val="00E212F0"/>
    <w:rsid w:val="00E22007"/>
    <w:rsid w:val="00E22EA3"/>
    <w:rsid w:val="00E23789"/>
    <w:rsid w:val="00E239F8"/>
    <w:rsid w:val="00E23D1E"/>
    <w:rsid w:val="00E24148"/>
    <w:rsid w:val="00E24CB7"/>
    <w:rsid w:val="00E24EF5"/>
    <w:rsid w:val="00E259F6"/>
    <w:rsid w:val="00E2644B"/>
    <w:rsid w:val="00E26546"/>
    <w:rsid w:val="00E26F37"/>
    <w:rsid w:val="00E27510"/>
    <w:rsid w:val="00E275FD"/>
    <w:rsid w:val="00E30295"/>
    <w:rsid w:val="00E3100C"/>
    <w:rsid w:val="00E31142"/>
    <w:rsid w:val="00E3179C"/>
    <w:rsid w:val="00E31907"/>
    <w:rsid w:val="00E3267C"/>
    <w:rsid w:val="00E328C9"/>
    <w:rsid w:val="00E33016"/>
    <w:rsid w:val="00E33634"/>
    <w:rsid w:val="00E33AE9"/>
    <w:rsid w:val="00E33F5B"/>
    <w:rsid w:val="00E34124"/>
    <w:rsid w:val="00E3434F"/>
    <w:rsid w:val="00E3473F"/>
    <w:rsid w:val="00E34903"/>
    <w:rsid w:val="00E3509A"/>
    <w:rsid w:val="00E352E4"/>
    <w:rsid w:val="00E354B4"/>
    <w:rsid w:val="00E356AB"/>
    <w:rsid w:val="00E35741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1D21"/>
    <w:rsid w:val="00E42FA0"/>
    <w:rsid w:val="00E42FDF"/>
    <w:rsid w:val="00E4313C"/>
    <w:rsid w:val="00E43196"/>
    <w:rsid w:val="00E43585"/>
    <w:rsid w:val="00E4368A"/>
    <w:rsid w:val="00E43F25"/>
    <w:rsid w:val="00E44494"/>
    <w:rsid w:val="00E44D5A"/>
    <w:rsid w:val="00E44E36"/>
    <w:rsid w:val="00E4523A"/>
    <w:rsid w:val="00E45601"/>
    <w:rsid w:val="00E4576A"/>
    <w:rsid w:val="00E45DC6"/>
    <w:rsid w:val="00E45ED7"/>
    <w:rsid w:val="00E4679B"/>
    <w:rsid w:val="00E46973"/>
    <w:rsid w:val="00E47D93"/>
    <w:rsid w:val="00E50C60"/>
    <w:rsid w:val="00E51D5B"/>
    <w:rsid w:val="00E52028"/>
    <w:rsid w:val="00E522B7"/>
    <w:rsid w:val="00E52658"/>
    <w:rsid w:val="00E52810"/>
    <w:rsid w:val="00E53CC9"/>
    <w:rsid w:val="00E53FCF"/>
    <w:rsid w:val="00E5402C"/>
    <w:rsid w:val="00E545C5"/>
    <w:rsid w:val="00E54D35"/>
    <w:rsid w:val="00E54FC6"/>
    <w:rsid w:val="00E55310"/>
    <w:rsid w:val="00E555BF"/>
    <w:rsid w:val="00E561F1"/>
    <w:rsid w:val="00E568FE"/>
    <w:rsid w:val="00E57049"/>
    <w:rsid w:val="00E57C86"/>
    <w:rsid w:val="00E57F3E"/>
    <w:rsid w:val="00E6158E"/>
    <w:rsid w:val="00E61D11"/>
    <w:rsid w:val="00E61DF7"/>
    <w:rsid w:val="00E61F68"/>
    <w:rsid w:val="00E6247A"/>
    <w:rsid w:val="00E63453"/>
    <w:rsid w:val="00E634F1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6D87"/>
    <w:rsid w:val="00E670AF"/>
    <w:rsid w:val="00E709C3"/>
    <w:rsid w:val="00E70F21"/>
    <w:rsid w:val="00E714F0"/>
    <w:rsid w:val="00E7156D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5FE9"/>
    <w:rsid w:val="00E76F2F"/>
    <w:rsid w:val="00E77A99"/>
    <w:rsid w:val="00E8060D"/>
    <w:rsid w:val="00E80FFA"/>
    <w:rsid w:val="00E812A8"/>
    <w:rsid w:val="00E82923"/>
    <w:rsid w:val="00E829C0"/>
    <w:rsid w:val="00E82A28"/>
    <w:rsid w:val="00E82EAA"/>
    <w:rsid w:val="00E82F46"/>
    <w:rsid w:val="00E8363A"/>
    <w:rsid w:val="00E837A5"/>
    <w:rsid w:val="00E83C59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8780B"/>
    <w:rsid w:val="00E87E0A"/>
    <w:rsid w:val="00E90081"/>
    <w:rsid w:val="00E91294"/>
    <w:rsid w:val="00E91926"/>
    <w:rsid w:val="00E91CDD"/>
    <w:rsid w:val="00E91F13"/>
    <w:rsid w:val="00E91F5E"/>
    <w:rsid w:val="00E9241A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A00A6"/>
    <w:rsid w:val="00EA00C2"/>
    <w:rsid w:val="00EA0176"/>
    <w:rsid w:val="00EA04DE"/>
    <w:rsid w:val="00EA0B68"/>
    <w:rsid w:val="00EA176A"/>
    <w:rsid w:val="00EA17CC"/>
    <w:rsid w:val="00EA197E"/>
    <w:rsid w:val="00EA22BE"/>
    <w:rsid w:val="00EA26D3"/>
    <w:rsid w:val="00EA2943"/>
    <w:rsid w:val="00EA2DE8"/>
    <w:rsid w:val="00EA3DBF"/>
    <w:rsid w:val="00EA40F3"/>
    <w:rsid w:val="00EA46B1"/>
    <w:rsid w:val="00EA46EC"/>
    <w:rsid w:val="00EA496D"/>
    <w:rsid w:val="00EA4CF6"/>
    <w:rsid w:val="00EA4E0E"/>
    <w:rsid w:val="00EA546D"/>
    <w:rsid w:val="00EA5C72"/>
    <w:rsid w:val="00EA6402"/>
    <w:rsid w:val="00EA6F8C"/>
    <w:rsid w:val="00EA7257"/>
    <w:rsid w:val="00EA780D"/>
    <w:rsid w:val="00EA7C7E"/>
    <w:rsid w:val="00EA7D12"/>
    <w:rsid w:val="00EB0F97"/>
    <w:rsid w:val="00EB1A53"/>
    <w:rsid w:val="00EB3AE3"/>
    <w:rsid w:val="00EB3FF0"/>
    <w:rsid w:val="00EB4118"/>
    <w:rsid w:val="00EB42C8"/>
    <w:rsid w:val="00EB43FE"/>
    <w:rsid w:val="00EB543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D25"/>
    <w:rsid w:val="00EC10D7"/>
    <w:rsid w:val="00EC11D6"/>
    <w:rsid w:val="00EC1363"/>
    <w:rsid w:val="00EC161C"/>
    <w:rsid w:val="00EC1A51"/>
    <w:rsid w:val="00EC24CA"/>
    <w:rsid w:val="00EC253C"/>
    <w:rsid w:val="00EC27BA"/>
    <w:rsid w:val="00EC2A4E"/>
    <w:rsid w:val="00EC2A85"/>
    <w:rsid w:val="00EC2B60"/>
    <w:rsid w:val="00EC2C56"/>
    <w:rsid w:val="00EC2D6D"/>
    <w:rsid w:val="00EC2EAA"/>
    <w:rsid w:val="00EC32EA"/>
    <w:rsid w:val="00EC3448"/>
    <w:rsid w:val="00EC38BC"/>
    <w:rsid w:val="00EC41F4"/>
    <w:rsid w:val="00EC46D5"/>
    <w:rsid w:val="00EC4F58"/>
    <w:rsid w:val="00EC5326"/>
    <w:rsid w:val="00EC55E4"/>
    <w:rsid w:val="00EC59DF"/>
    <w:rsid w:val="00EC5BC1"/>
    <w:rsid w:val="00EC5D58"/>
    <w:rsid w:val="00EC6308"/>
    <w:rsid w:val="00EC6B24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899"/>
    <w:rsid w:val="00ED2B11"/>
    <w:rsid w:val="00ED2C38"/>
    <w:rsid w:val="00ED2CC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6B3"/>
    <w:rsid w:val="00EE2951"/>
    <w:rsid w:val="00EE2B21"/>
    <w:rsid w:val="00EE2F69"/>
    <w:rsid w:val="00EE337E"/>
    <w:rsid w:val="00EE373F"/>
    <w:rsid w:val="00EE4164"/>
    <w:rsid w:val="00EE5A94"/>
    <w:rsid w:val="00EE6297"/>
    <w:rsid w:val="00EE705F"/>
    <w:rsid w:val="00EE7521"/>
    <w:rsid w:val="00EE770C"/>
    <w:rsid w:val="00EE79E6"/>
    <w:rsid w:val="00EE7E41"/>
    <w:rsid w:val="00EE7E92"/>
    <w:rsid w:val="00EF00C7"/>
    <w:rsid w:val="00EF0446"/>
    <w:rsid w:val="00EF12FA"/>
    <w:rsid w:val="00EF13FC"/>
    <w:rsid w:val="00EF18AA"/>
    <w:rsid w:val="00EF1A13"/>
    <w:rsid w:val="00EF1B52"/>
    <w:rsid w:val="00EF20AC"/>
    <w:rsid w:val="00EF3038"/>
    <w:rsid w:val="00EF321B"/>
    <w:rsid w:val="00EF3F3A"/>
    <w:rsid w:val="00EF40AA"/>
    <w:rsid w:val="00EF5336"/>
    <w:rsid w:val="00EF5C57"/>
    <w:rsid w:val="00EF640B"/>
    <w:rsid w:val="00EF65A3"/>
    <w:rsid w:val="00EF7BD0"/>
    <w:rsid w:val="00F00490"/>
    <w:rsid w:val="00F00838"/>
    <w:rsid w:val="00F00E22"/>
    <w:rsid w:val="00F014D7"/>
    <w:rsid w:val="00F0154B"/>
    <w:rsid w:val="00F02651"/>
    <w:rsid w:val="00F0376A"/>
    <w:rsid w:val="00F03874"/>
    <w:rsid w:val="00F039EA"/>
    <w:rsid w:val="00F048C0"/>
    <w:rsid w:val="00F04E1E"/>
    <w:rsid w:val="00F050AB"/>
    <w:rsid w:val="00F054F4"/>
    <w:rsid w:val="00F0558D"/>
    <w:rsid w:val="00F05A4C"/>
    <w:rsid w:val="00F0604E"/>
    <w:rsid w:val="00F0622E"/>
    <w:rsid w:val="00F06494"/>
    <w:rsid w:val="00F06722"/>
    <w:rsid w:val="00F06B37"/>
    <w:rsid w:val="00F06E3F"/>
    <w:rsid w:val="00F06F89"/>
    <w:rsid w:val="00F07429"/>
    <w:rsid w:val="00F075DA"/>
    <w:rsid w:val="00F10105"/>
    <w:rsid w:val="00F113A9"/>
    <w:rsid w:val="00F1179F"/>
    <w:rsid w:val="00F11B2C"/>
    <w:rsid w:val="00F11B3D"/>
    <w:rsid w:val="00F12148"/>
    <w:rsid w:val="00F121BB"/>
    <w:rsid w:val="00F124D3"/>
    <w:rsid w:val="00F12BEB"/>
    <w:rsid w:val="00F13702"/>
    <w:rsid w:val="00F13A42"/>
    <w:rsid w:val="00F145D6"/>
    <w:rsid w:val="00F1481C"/>
    <w:rsid w:val="00F150F8"/>
    <w:rsid w:val="00F151E4"/>
    <w:rsid w:val="00F15630"/>
    <w:rsid w:val="00F161A3"/>
    <w:rsid w:val="00F16500"/>
    <w:rsid w:val="00F16B5E"/>
    <w:rsid w:val="00F17364"/>
    <w:rsid w:val="00F20656"/>
    <w:rsid w:val="00F206F3"/>
    <w:rsid w:val="00F207E6"/>
    <w:rsid w:val="00F214DF"/>
    <w:rsid w:val="00F2227D"/>
    <w:rsid w:val="00F22E3E"/>
    <w:rsid w:val="00F22F6D"/>
    <w:rsid w:val="00F23117"/>
    <w:rsid w:val="00F25A65"/>
    <w:rsid w:val="00F25ADC"/>
    <w:rsid w:val="00F260BF"/>
    <w:rsid w:val="00F27630"/>
    <w:rsid w:val="00F27BF1"/>
    <w:rsid w:val="00F310C3"/>
    <w:rsid w:val="00F31134"/>
    <w:rsid w:val="00F319DE"/>
    <w:rsid w:val="00F319FD"/>
    <w:rsid w:val="00F31A44"/>
    <w:rsid w:val="00F31B29"/>
    <w:rsid w:val="00F3215A"/>
    <w:rsid w:val="00F323FC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5C95"/>
    <w:rsid w:val="00F36502"/>
    <w:rsid w:val="00F3700E"/>
    <w:rsid w:val="00F37511"/>
    <w:rsid w:val="00F3754F"/>
    <w:rsid w:val="00F40C16"/>
    <w:rsid w:val="00F4126E"/>
    <w:rsid w:val="00F42CA7"/>
    <w:rsid w:val="00F431A2"/>
    <w:rsid w:val="00F45852"/>
    <w:rsid w:val="00F45A6A"/>
    <w:rsid w:val="00F45BD5"/>
    <w:rsid w:val="00F45ED3"/>
    <w:rsid w:val="00F45F04"/>
    <w:rsid w:val="00F45F07"/>
    <w:rsid w:val="00F46317"/>
    <w:rsid w:val="00F4640B"/>
    <w:rsid w:val="00F468F9"/>
    <w:rsid w:val="00F46E81"/>
    <w:rsid w:val="00F46ED8"/>
    <w:rsid w:val="00F47186"/>
    <w:rsid w:val="00F474E7"/>
    <w:rsid w:val="00F47B0A"/>
    <w:rsid w:val="00F47BBB"/>
    <w:rsid w:val="00F50113"/>
    <w:rsid w:val="00F50F7E"/>
    <w:rsid w:val="00F514EC"/>
    <w:rsid w:val="00F527B3"/>
    <w:rsid w:val="00F52C87"/>
    <w:rsid w:val="00F53F5A"/>
    <w:rsid w:val="00F545F7"/>
    <w:rsid w:val="00F54716"/>
    <w:rsid w:val="00F54925"/>
    <w:rsid w:val="00F55438"/>
    <w:rsid w:val="00F560A1"/>
    <w:rsid w:val="00F564F5"/>
    <w:rsid w:val="00F57091"/>
    <w:rsid w:val="00F57264"/>
    <w:rsid w:val="00F6004F"/>
    <w:rsid w:val="00F60647"/>
    <w:rsid w:val="00F6071C"/>
    <w:rsid w:val="00F60812"/>
    <w:rsid w:val="00F616B5"/>
    <w:rsid w:val="00F61AFA"/>
    <w:rsid w:val="00F61CF5"/>
    <w:rsid w:val="00F6231F"/>
    <w:rsid w:val="00F63500"/>
    <w:rsid w:val="00F63554"/>
    <w:rsid w:val="00F63700"/>
    <w:rsid w:val="00F63874"/>
    <w:rsid w:val="00F63D84"/>
    <w:rsid w:val="00F63E65"/>
    <w:rsid w:val="00F64845"/>
    <w:rsid w:val="00F64AC5"/>
    <w:rsid w:val="00F64C9D"/>
    <w:rsid w:val="00F6508F"/>
    <w:rsid w:val="00F6592F"/>
    <w:rsid w:val="00F65DF6"/>
    <w:rsid w:val="00F6601C"/>
    <w:rsid w:val="00F66F07"/>
    <w:rsid w:val="00F673B6"/>
    <w:rsid w:val="00F676C5"/>
    <w:rsid w:val="00F67963"/>
    <w:rsid w:val="00F70220"/>
    <w:rsid w:val="00F702F6"/>
    <w:rsid w:val="00F705C6"/>
    <w:rsid w:val="00F70674"/>
    <w:rsid w:val="00F7080C"/>
    <w:rsid w:val="00F7089B"/>
    <w:rsid w:val="00F70B7A"/>
    <w:rsid w:val="00F70FBD"/>
    <w:rsid w:val="00F71763"/>
    <w:rsid w:val="00F731A0"/>
    <w:rsid w:val="00F735E2"/>
    <w:rsid w:val="00F7415F"/>
    <w:rsid w:val="00F74556"/>
    <w:rsid w:val="00F75120"/>
    <w:rsid w:val="00F7546D"/>
    <w:rsid w:val="00F76289"/>
    <w:rsid w:val="00F76573"/>
    <w:rsid w:val="00F76E1C"/>
    <w:rsid w:val="00F7736F"/>
    <w:rsid w:val="00F77CAE"/>
    <w:rsid w:val="00F77D48"/>
    <w:rsid w:val="00F800A6"/>
    <w:rsid w:val="00F801AD"/>
    <w:rsid w:val="00F80E96"/>
    <w:rsid w:val="00F811E9"/>
    <w:rsid w:val="00F81B93"/>
    <w:rsid w:val="00F81C79"/>
    <w:rsid w:val="00F829CC"/>
    <w:rsid w:val="00F82F62"/>
    <w:rsid w:val="00F83157"/>
    <w:rsid w:val="00F844F6"/>
    <w:rsid w:val="00F847FE"/>
    <w:rsid w:val="00F853A1"/>
    <w:rsid w:val="00F857FE"/>
    <w:rsid w:val="00F85A0B"/>
    <w:rsid w:val="00F86093"/>
    <w:rsid w:val="00F8611B"/>
    <w:rsid w:val="00F87A02"/>
    <w:rsid w:val="00F9121C"/>
    <w:rsid w:val="00F91748"/>
    <w:rsid w:val="00F91D26"/>
    <w:rsid w:val="00F91EE2"/>
    <w:rsid w:val="00F920C3"/>
    <w:rsid w:val="00F920FA"/>
    <w:rsid w:val="00F92F4C"/>
    <w:rsid w:val="00F9336C"/>
    <w:rsid w:val="00F954F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581"/>
    <w:rsid w:val="00FA769A"/>
    <w:rsid w:val="00FA79BC"/>
    <w:rsid w:val="00FA7DFE"/>
    <w:rsid w:val="00FA7E70"/>
    <w:rsid w:val="00FB0406"/>
    <w:rsid w:val="00FB18EF"/>
    <w:rsid w:val="00FB1B00"/>
    <w:rsid w:val="00FB1C1D"/>
    <w:rsid w:val="00FB214A"/>
    <w:rsid w:val="00FB252B"/>
    <w:rsid w:val="00FB30E9"/>
    <w:rsid w:val="00FB3423"/>
    <w:rsid w:val="00FB3E96"/>
    <w:rsid w:val="00FB4E47"/>
    <w:rsid w:val="00FB5A0C"/>
    <w:rsid w:val="00FB6570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64E"/>
    <w:rsid w:val="00FC2F44"/>
    <w:rsid w:val="00FC3EED"/>
    <w:rsid w:val="00FC453B"/>
    <w:rsid w:val="00FC68B1"/>
    <w:rsid w:val="00FC7388"/>
    <w:rsid w:val="00FC75CF"/>
    <w:rsid w:val="00FC78E0"/>
    <w:rsid w:val="00FD0880"/>
    <w:rsid w:val="00FD08D9"/>
    <w:rsid w:val="00FD0E35"/>
    <w:rsid w:val="00FD1229"/>
    <w:rsid w:val="00FD125A"/>
    <w:rsid w:val="00FD193B"/>
    <w:rsid w:val="00FD1E22"/>
    <w:rsid w:val="00FD255B"/>
    <w:rsid w:val="00FD2E8D"/>
    <w:rsid w:val="00FD3001"/>
    <w:rsid w:val="00FD540F"/>
    <w:rsid w:val="00FD5545"/>
    <w:rsid w:val="00FD5628"/>
    <w:rsid w:val="00FD6CAF"/>
    <w:rsid w:val="00FD6F13"/>
    <w:rsid w:val="00FD75DE"/>
    <w:rsid w:val="00FD7E84"/>
    <w:rsid w:val="00FE0DAE"/>
    <w:rsid w:val="00FE1964"/>
    <w:rsid w:val="00FE23D8"/>
    <w:rsid w:val="00FE2C60"/>
    <w:rsid w:val="00FE2EA9"/>
    <w:rsid w:val="00FE3A5D"/>
    <w:rsid w:val="00FE3FCC"/>
    <w:rsid w:val="00FE4076"/>
    <w:rsid w:val="00FE44F4"/>
    <w:rsid w:val="00FE491A"/>
    <w:rsid w:val="00FE4946"/>
    <w:rsid w:val="00FE4E31"/>
    <w:rsid w:val="00FE50E3"/>
    <w:rsid w:val="00FE6017"/>
    <w:rsid w:val="00FE774A"/>
    <w:rsid w:val="00FE787D"/>
    <w:rsid w:val="00FF018F"/>
    <w:rsid w:val="00FF048A"/>
    <w:rsid w:val="00FF05F2"/>
    <w:rsid w:val="00FF062B"/>
    <w:rsid w:val="00FF075D"/>
    <w:rsid w:val="00FF0BC8"/>
    <w:rsid w:val="00FF1414"/>
    <w:rsid w:val="00FF1D6F"/>
    <w:rsid w:val="00FF26DE"/>
    <w:rsid w:val="00FF2C55"/>
    <w:rsid w:val="00FF46FB"/>
    <w:rsid w:val="00FF494B"/>
    <w:rsid w:val="00FF4DCD"/>
    <w:rsid w:val="00FF532D"/>
    <w:rsid w:val="00FF54FE"/>
    <w:rsid w:val="00FF5EC5"/>
    <w:rsid w:val="00FF5F0B"/>
    <w:rsid w:val="00FF69B0"/>
    <w:rsid w:val="00FF6A21"/>
    <w:rsid w:val="00FF711C"/>
    <w:rsid w:val="00FF78DE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jeffersonlab-my.sharepoint.com/:f:/g/personal/tristan_jlab_org/EqZ5MeS-nipCgPfZB5p0oS4B9Is67d3nQb9sLJI3Zyev9g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3AEFCE749B88F848BB8F6D1C607EF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B3242-1EB9-0E42-B8C9-F132BDD0E388}"/>
      </w:docPartPr>
      <w:docPartBody>
        <w:p w:rsidR="008264EB" w:rsidRDefault="004B1657" w:rsidP="004B1657">
          <w:pPr>
            <w:pStyle w:val="3AEFCE749B88F848BB8F6D1C607EFC5A"/>
          </w:pPr>
          <w:r>
            <w:t>Time allotted</w:t>
          </w:r>
        </w:p>
      </w:docPartBody>
    </w:docPart>
    <w:docPart>
      <w:docPartPr>
        <w:name w:val="7319B5D48254C243AFC6050558F6B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9E3E0-D8A5-BD44-9D55-57C1612086D2}"/>
      </w:docPartPr>
      <w:docPartBody>
        <w:p w:rsidR="008264EB" w:rsidRDefault="004B1657" w:rsidP="004B1657">
          <w:pPr>
            <w:pStyle w:val="7319B5D48254C243AFC6050558F6B36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9C2AA7D44025BE44A84AA021084E4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B580E-A035-AC44-8868-F1B5E7CF3A27}"/>
      </w:docPartPr>
      <w:docPartBody>
        <w:p w:rsidR="008264EB" w:rsidRDefault="004B1657" w:rsidP="004B1657">
          <w:pPr>
            <w:pStyle w:val="9C2AA7D44025BE44A84AA021084E48CB"/>
          </w:pPr>
          <w:r>
            <w:t>Agenda topic</w:t>
          </w:r>
        </w:p>
      </w:docPartBody>
    </w:docPart>
    <w:docPart>
      <w:docPartPr>
        <w:name w:val="806A1C71FD35C944B15450A931A0B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5881D-BED2-AB47-9382-51E6CCD79989}"/>
      </w:docPartPr>
      <w:docPartBody>
        <w:p w:rsidR="008264EB" w:rsidRDefault="004B1657" w:rsidP="004B1657">
          <w:pPr>
            <w:pStyle w:val="806A1C71FD35C944B15450A931A0B461"/>
          </w:pPr>
          <w:r>
            <w:t>Presenter</w:t>
          </w:r>
        </w:p>
      </w:docPartBody>
    </w:docPart>
    <w:docPart>
      <w:docPartPr>
        <w:name w:val="B6384EE0E4C0B94D90B96C1D99749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4F400-9B9C-6349-AEEA-86E5AD379244}"/>
      </w:docPartPr>
      <w:docPartBody>
        <w:p w:rsidR="008264EB" w:rsidRDefault="004B1657" w:rsidP="004B1657">
          <w:pPr>
            <w:pStyle w:val="B6384EE0E4C0B94D90B96C1D99749240"/>
          </w:pPr>
          <w:r w:rsidRPr="00E52810">
            <w:t>Person responsible</w:t>
          </w:r>
        </w:p>
      </w:docPartBody>
    </w:docPart>
    <w:docPart>
      <w:docPartPr>
        <w:name w:val="F0474ED27482B74EB95528F3D2A31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1B609-5E73-A14A-9521-11061F09EF51}"/>
      </w:docPartPr>
      <w:docPartBody>
        <w:p w:rsidR="008264EB" w:rsidRDefault="004B1657" w:rsidP="004B1657">
          <w:pPr>
            <w:pStyle w:val="F0474ED27482B74EB95528F3D2A31490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0F518F"/>
    <w:rsid w:val="00125CB5"/>
    <w:rsid w:val="00131226"/>
    <w:rsid w:val="00136D67"/>
    <w:rsid w:val="00152B3C"/>
    <w:rsid w:val="001636F8"/>
    <w:rsid w:val="00164F4E"/>
    <w:rsid w:val="00181CBD"/>
    <w:rsid w:val="00181E6F"/>
    <w:rsid w:val="0019578C"/>
    <w:rsid w:val="001A7F68"/>
    <w:rsid w:val="001F2A00"/>
    <w:rsid w:val="00224769"/>
    <w:rsid w:val="00264686"/>
    <w:rsid w:val="00267D5B"/>
    <w:rsid w:val="0029432A"/>
    <w:rsid w:val="002F07A8"/>
    <w:rsid w:val="002F2D0E"/>
    <w:rsid w:val="00316B81"/>
    <w:rsid w:val="0035578B"/>
    <w:rsid w:val="0036129F"/>
    <w:rsid w:val="00376C39"/>
    <w:rsid w:val="00381725"/>
    <w:rsid w:val="003964C3"/>
    <w:rsid w:val="003970D3"/>
    <w:rsid w:val="003A6E22"/>
    <w:rsid w:val="003B5A8B"/>
    <w:rsid w:val="003B5FE8"/>
    <w:rsid w:val="003C371C"/>
    <w:rsid w:val="00401F46"/>
    <w:rsid w:val="00421E2E"/>
    <w:rsid w:val="004336B5"/>
    <w:rsid w:val="00474175"/>
    <w:rsid w:val="00477218"/>
    <w:rsid w:val="00482649"/>
    <w:rsid w:val="004B1657"/>
    <w:rsid w:val="004B782A"/>
    <w:rsid w:val="004F183B"/>
    <w:rsid w:val="00516FFE"/>
    <w:rsid w:val="005467DF"/>
    <w:rsid w:val="0056193B"/>
    <w:rsid w:val="00573273"/>
    <w:rsid w:val="00583792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6F70A9"/>
    <w:rsid w:val="00700833"/>
    <w:rsid w:val="0070480D"/>
    <w:rsid w:val="007123A9"/>
    <w:rsid w:val="00722F51"/>
    <w:rsid w:val="00763966"/>
    <w:rsid w:val="00766F19"/>
    <w:rsid w:val="00794DAF"/>
    <w:rsid w:val="007A19D9"/>
    <w:rsid w:val="007B0622"/>
    <w:rsid w:val="008264EB"/>
    <w:rsid w:val="00834FFE"/>
    <w:rsid w:val="00842995"/>
    <w:rsid w:val="00863446"/>
    <w:rsid w:val="0091206F"/>
    <w:rsid w:val="00932C7A"/>
    <w:rsid w:val="00952289"/>
    <w:rsid w:val="009940E1"/>
    <w:rsid w:val="009A727C"/>
    <w:rsid w:val="009A75EC"/>
    <w:rsid w:val="009C5460"/>
    <w:rsid w:val="009E38AC"/>
    <w:rsid w:val="009F41A6"/>
    <w:rsid w:val="009F63DE"/>
    <w:rsid w:val="00A24048"/>
    <w:rsid w:val="00AB2304"/>
    <w:rsid w:val="00AB23A5"/>
    <w:rsid w:val="00AB5F65"/>
    <w:rsid w:val="00AE1EC6"/>
    <w:rsid w:val="00B126DF"/>
    <w:rsid w:val="00B15C53"/>
    <w:rsid w:val="00B26F56"/>
    <w:rsid w:val="00BA0BAD"/>
    <w:rsid w:val="00C03B07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D5740"/>
    <w:rsid w:val="00DE4A0B"/>
    <w:rsid w:val="00DF7D3F"/>
    <w:rsid w:val="00E37753"/>
    <w:rsid w:val="00E57F3E"/>
    <w:rsid w:val="00E72C5B"/>
    <w:rsid w:val="00E93D3C"/>
    <w:rsid w:val="00E948E1"/>
    <w:rsid w:val="00EB77E8"/>
    <w:rsid w:val="00EC1363"/>
    <w:rsid w:val="00EF1A14"/>
    <w:rsid w:val="00F01E27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264686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3AEFCE749B88F848BB8F6D1C607EFC5A">
    <w:name w:val="3AEFCE749B88F848BB8F6D1C607EFC5A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7319B5D48254C243AFC6050558F6B364">
    <w:name w:val="7319B5D48254C243AFC6050558F6B364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9C2AA7D44025BE44A84AA021084E48CB">
    <w:name w:val="9C2AA7D44025BE44A84AA021084E48CB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806A1C71FD35C944B15450A931A0B461">
    <w:name w:val="806A1C71FD35C944B15450A931A0B461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B6384EE0E4C0B94D90B96C1D99749240">
    <w:name w:val="B6384EE0E4C0B94D90B96C1D99749240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F0474ED27482B74EB95528F3D2A31490">
    <w:name w:val="F0474ED27482B74EB95528F3D2A31490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C0B53D231BBE0A4995964DC24BA46AA2">
    <w:name w:val="C0B53D231BBE0A4995964DC24BA46AA2"/>
    <w:rsid w:val="00264686"/>
    <w:pPr>
      <w:spacing w:after="160" w:line="278" w:lineRule="auto"/>
    </w:pPr>
    <w:rPr>
      <w:kern w:val="2"/>
      <w14:ligatures w14:val="standardContextual"/>
    </w:rPr>
  </w:style>
  <w:style w:type="paragraph" w:customStyle="1" w:styleId="90A76C285B461A498D823E194E3DB36E">
    <w:name w:val="90A76C285B461A498D823E194E3DB36E"/>
    <w:rsid w:val="00264686"/>
    <w:pPr>
      <w:spacing w:after="160" w:line="278" w:lineRule="auto"/>
    </w:pPr>
    <w:rPr>
      <w:kern w:val="2"/>
      <w14:ligatures w14:val="standardContextual"/>
    </w:rPr>
  </w:style>
  <w:style w:type="paragraph" w:customStyle="1" w:styleId="52436BA9C9CEA34EA11E068548412389">
    <w:name w:val="52436BA9C9CEA34EA11E068548412389"/>
    <w:rsid w:val="00264686"/>
    <w:pPr>
      <w:spacing w:after="160" w:line="278" w:lineRule="auto"/>
    </w:pPr>
    <w:rPr>
      <w:kern w:val="2"/>
      <w14:ligatures w14:val="standardContextual"/>
    </w:rPr>
  </w:style>
  <w:style w:type="paragraph" w:customStyle="1" w:styleId="C6DFFAA0CF6AD946B8DA3870F62B7C49">
    <w:name w:val="C6DFFAA0CF6AD946B8DA3870F62B7C49"/>
    <w:rsid w:val="00264686"/>
    <w:pPr>
      <w:spacing w:after="160" w:line="278" w:lineRule="auto"/>
    </w:pPr>
    <w:rPr>
      <w:kern w:val="2"/>
      <w14:ligatures w14:val="standardContextual"/>
    </w:rPr>
  </w:style>
  <w:style w:type="paragraph" w:customStyle="1" w:styleId="9B5A2F960B838E4C8A450A1EB45E1B03">
    <w:name w:val="9B5A2F960B838E4C8A450A1EB45E1B03"/>
    <w:rsid w:val="00264686"/>
    <w:pPr>
      <w:spacing w:after="160" w:line="278" w:lineRule="auto"/>
    </w:pPr>
    <w:rPr>
      <w:kern w:val="2"/>
      <w14:ligatures w14:val="standardContextual"/>
    </w:rPr>
  </w:style>
  <w:style w:type="paragraph" w:customStyle="1" w:styleId="C47B1DC3A6A23C4E927CE76507E46662">
    <w:name w:val="C47B1DC3A6A23C4E927CE76507E46662"/>
    <w:rsid w:val="00264686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54</TotalTime>
  <Pages>8</Pages>
  <Words>1194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111</cp:revision>
  <dcterms:created xsi:type="dcterms:W3CDTF">2025-01-10T14:16:00Z</dcterms:created>
  <dcterms:modified xsi:type="dcterms:W3CDTF">2025-01-10T17:01:00Z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