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59F54E4B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01</w:t>
      </w:r>
      <w:r w:rsidR="004C5A30">
        <w:rPr>
          <w:rStyle w:val="SubtleEmphasis"/>
        </w:rPr>
        <w:t>/</w:t>
      </w:r>
      <w:r w:rsidR="00E162DA">
        <w:rPr>
          <w:rStyle w:val="SubtleEmphasis"/>
        </w:rPr>
        <w:t>24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419E23AB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>,</w:t>
            </w:r>
            <w:r w:rsidR="00903E49">
              <w:t xml:space="preserve"> </w:t>
            </w:r>
            <w:r w:rsidR="00E162DA">
              <w:t xml:space="preserve">Salim, </w:t>
            </w:r>
            <w:r w:rsidR="009568F9">
              <w:t xml:space="preserve">Edith, Volker, </w:t>
            </w:r>
            <w:r w:rsidR="00CD62A6">
              <w:t xml:space="preserve">Kirsten, </w:t>
            </w:r>
            <w:r w:rsidR="00C0337A">
              <w:t xml:space="preserve">Nick, Randy, </w:t>
            </w:r>
            <w:r w:rsidR="008C0252">
              <w:t xml:space="preserve">Andrei, Stephen, </w:t>
            </w:r>
            <w:r w:rsidR="004741C8">
              <w:t xml:space="preserve">Tim, Vasiliy, </w:t>
            </w:r>
            <w:proofErr w:type="spellStart"/>
            <w:r w:rsidR="00AB62DC">
              <w:t>Donish</w:t>
            </w:r>
            <w:proofErr w:type="spellEnd"/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4CB5A93F" w14:textId="73E2B2DD" w:rsidR="002F29CA" w:rsidRDefault="002F29CA" w:rsidP="006012EA">
      <w:pPr>
        <w:pStyle w:val="ListParagraph"/>
        <w:numPr>
          <w:ilvl w:val="0"/>
          <w:numId w:val="21"/>
        </w:numPr>
      </w:pPr>
      <w:r>
        <w:t>Snow days, travel days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07E9EE3F" w14:textId="4F639530" w:rsidR="00BB2CDE" w:rsidRDefault="00000000" w:rsidP="00BB2CDE">
      <w:pPr>
        <w:pStyle w:val="Heading2"/>
      </w:pPr>
      <w:sdt>
        <w:sdtPr>
          <w:alias w:val="Agenda 2, time allotted:"/>
          <w:tag w:val="Agenda 2, time allotted:"/>
          <w:id w:val="-1470053928"/>
          <w:placeholder>
            <w:docPart w:val="3AEFCE749B88F848BB8F6D1C607EFC5A"/>
          </w:placeholder>
          <w:temporary/>
          <w:showingPlcHdr/>
          <w15:appearance w15:val="hidden"/>
        </w:sdtPr>
        <w:sdtContent>
          <w:r w:rsidR="00BB2CDE">
            <w:t>Time allotted</w:t>
          </w:r>
        </w:sdtContent>
      </w:sdt>
      <w:r w:rsidR="00BB2CDE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81430875"/>
          <w:placeholder>
            <w:docPart w:val="7319B5D48254C243AFC6050558F6B36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BB2CDE">
            <w:rPr>
              <w:rStyle w:val="SubtleEmphasis"/>
            </w:rPr>
            <w:t>50 mins</w:t>
          </w:r>
        </w:sdtContent>
      </w:sdt>
      <w:r w:rsidR="00BB2CDE">
        <w:t xml:space="preserve"> | </w:t>
      </w:r>
      <w:sdt>
        <w:sdtPr>
          <w:alias w:val="Agenda 2, agenda topic:"/>
          <w:tag w:val="Agenda 2, agenda topic:"/>
          <w:id w:val="-2082511096"/>
          <w:placeholder>
            <w:docPart w:val="9C2AA7D44025BE44A84AA021084E48CB"/>
          </w:placeholder>
          <w:temporary/>
          <w:showingPlcHdr/>
          <w15:appearance w15:val="hidden"/>
        </w:sdtPr>
        <w:sdtContent>
          <w:r w:rsidR="00BB2CDE">
            <w:t>Agenda topic</w:t>
          </w:r>
        </w:sdtContent>
      </w:sdt>
      <w:r w:rsidR="00BB2CDE">
        <w:t xml:space="preserve"> </w:t>
      </w:r>
      <w:r w:rsidR="00E162DA">
        <w:rPr>
          <w:rStyle w:val="SubtleEmphasis"/>
        </w:rPr>
        <w:t>FMC Optics</w:t>
      </w:r>
      <w:r w:rsidR="00BB2CDE">
        <w:t xml:space="preserve">| </w:t>
      </w:r>
      <w:sdt>
        <w:sdtPr>
          <w:alias w:val="Agenda 2, presenter:"/>
          <w:tag w:val="Agenda 2, presenter:"/>
          <w:id w:val="89434665"/>
          <w:placeholder>
            <w:docPart w:val="806A1C71FD35C944B15450A931A0B461"/>
          </w:placeholder>
          <w:temporary/>
          <w:showingPlcHdr/>
          <w15:appearance w15:val="hidden"/>
        </w:sdtPr>
        <w:sdtContent>
          <w:r w:rsidR="00BB2CDE">
            <w:t>Presenter</w:t>
          </w:r>
        </w:sdtContent>
      </w:sdt>
      <w:r w:rsidR="00BB2CDE">
        <w:t xml:space="preserve"> </w:t>
      </w:r>
      <w:r w:rsidR="00E162DA">
        <w:rPr>
          <w:rStyle w:val="SubtleEmphasis"/>
        </w:rPr>
        <w:t>Salim</w:t>
      </w:r>
    </w:p>
    <w:p w14:paraId="48DFD6E8" w14:textId="55C61C35" w:rsidR="0049679D" w:rsidRDefault="00D9736F" w:rsidP="00E162D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C35034F" wp14:editId="31948BC5">
            <wp:extent cx="5029249" cy="3846444"/>
            <wp:effectExtent l="0" t="0" r="0" b="1905"/>
            <wp:docPr id="472777836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77836" name="Picture 1" descr="Graphical user interface, text, application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495" cy="394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FDB6" w14:textId="3D36BE33" w:rsidR="00D9736F" w:rsidRDefault="00D9736F" w:rsidP="00D9736F">
      <w:pPr>
        <w:pStyle w:val="ListParagraph"/>
        <w:numPr>
          <w:ilvl w:val="1"/>
          <w:numId w:val="11"/>
        </w:numPr>
      </w:pPr>
      <w:r>
        <w:t>Didn’t get cells from Dejan – continued with Stephen’s cells</w:t>
      </w:r>
    </w:p>
    <w:p w14:paraId="38BB593C" w14:textId="510D1600" w:rsidR="00D9736F" w:rsidRDefault="00D9736F" w:rsidP="00D9736F">
      <w:pPr>
        <w:pStyle w:val="ListParagraph"/>
        <w:numPr>
          <w:ilvl w:val="1"/>
          <w:numId w:val="11"/>
        </w:numPr>
      </w:pPr>
      <w:r>
        <w:t>Didn’t get the geometry right, did something different</w:t>
      </w:r>
    </w:p>
    <w:p w14:paraId="100D6833" w14:textId="57023B21" w:rsidR="00D9736F" w:rsidRDefault="00D9736F" w:rsidP="00D9736F">
      <w:pPr>
        <w:pStyle w:val="ListParagraph"/>
        <w:numPr>
          <w:ilvl w:val="2"/>
          <w:numId w:val="11"/>
        </w:numPr>
      </w:pPr>
      <w:r>
        <w:t>Something between option c and something else</w:t>
      </w:r>
    </w:p>
    <w:p w14:paraId="14367919" w14:textId="5C883FCA" w:rsidR="00D9736F" w:rsidRDefault="00D9736F" w:rsidP="00D9736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204007F" wp14:editId="4AF589F6">
            <wp:extent cx="5277679" cy="3145594"/>
            <wp:effectExtent l="0" t="0" r="5715" b="4445"/>
            <wp:docPr id="1164710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10315" name="Picture 11647103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935" cy="317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EC0BA" w14:textId="7524ACF6" w:rsidR="00D9736F" w:rsidRDefault="00D9736F" w:rsidP="00D9736F">
      <w:pPr>
        <w:pStyle w:val="ListParagraph"/>
        <w:numPr>
          <w:ilvl w:val="1"/>
          <w:numId w:val="11"/>
        </w:numPr>
      </w:pPr>
      <w:r>
        <w:t>Defocusing is negative/positive</w:t>
      </w:r>
    </w:p>
    <w:p w14:paraId="44E8FB5F" w14:textId="25D21AD8" w:rsidR="00D9736F" w:rsidRDefault="00D9736F" w:rsidP="00D9736F">
      <w:pPr>
        <w:pStyle w:val="ListParagraph"/>
        <w:numPr>
          <w:ilvl w:val="1"/>
          <w:numId w:val="11"/>
        </w:numPr>
      </w:pPr>
      <w:r>
        <w:t>If do this, go to higher energies and get closed orbit</w:t>
      </w:r>
    </w:p>
    <w:p w14:paraId="64F5F644" w14:textId="410AECBC" w:rsidR="00D9736F" w:rsidRDefault="00F83240" w:rsidP="00D9736F">
      <w:pPr>
        <w:pStyle w:val="ListParagraph"/>
        <w:numPr>
          <w:ilvl w:val="1"/>
          <w:numId w:val="11"/>
        </w:numPr>
      </w:pPr>
      <w:r>
        <w:t>Changed polarities, can find cell that fits the passes we have?</w:t>
      </w:r>
    </w:p>
    <w:p w14:paraId="44D21437" w14:textId="04C4DD54" w:rsidR="00F83240" w:rsidRDefault="00F83240" w:rsidP="00D9736F">
      <w:pPr>
        <w:pStyle w:val="ListParagraph"/>
        <w:numPr>
          <w:ilvl w:val="1"/>
          <w:numId w:val="11"/>
        </w:numPr>
      </w:pPr>
      <w:r>
        <w:t>Worked late – found passes 2-6 only</w:t>
      </w:r>
    </w:p>
    <w:p w14:paraId="2A804824" w14:textId="0B100141" w:rsidR="00F83240" w:rsidRDefault="00F83240" w:rsidP="00F8324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00CC6E6" wp14:editId="763AEC12">
            <wp:extent cx="5615609" cy="3232615"/>
            <wp:effectExtent l="0" t="0" r="0" b="6350"/>
            <wp:docPr id="763487917" name="Picture 3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87917" name="Picture 3" descr="Cha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478" cy="326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C680" w14:textId="5E3F554F" w:rsidR="00F83240" w:rsidRDefault="006437C4" w:rsidP="00F83240">
      <w:pPr>
        <w:pStyle w:val="ListParagraph"/>
        <w:numPr>
          <w:ilvl w:val="1"/>
          <w:numId w:val="11"/>
        </w:numPr>
      </w:pPr>
      <w:r>
        <w:t xml:space="preserve">Ryan – </w:t>
      </w:r>
      <w:r w:rsidR="00BB1F29">
        <w:t xml:space="preserve">looking at floor plan, seems odd - </w:t>
      </w:r>
      <w:r>
        <w:t>use DB field</w:t>
      </w:r>
    </w:p>
    <w:p w14:paraId="4BF0969F" w14:textId="75DDB12F" w:rsidR="006437C4" w:rsidRDefault="006437C4" w:rsidP="00F83240">
      <w:pPr>
        <w:pStyle w:val="ListParagraph"/>
        <w:numPr>
          <w:ilvl w:val="1"/>
          <w:numId w:val="11"/>
        </w:numPr>
      </w:pPr>
      <w:r>
        <w:t xml:space="preserve">Stephen – A is going clockwise rather than </w:t>
      </w:r>
      <w:proofErr w:type="gramStart"/>
      <w:r>
        <w:t>anti-clockwise</w:t>
      </w:r>
      <w:proofErr w:type="gramEnd"/>
    </w:p>
    <w:p w14:paraId="34A93DD5" w14:textId="70A8FB80" w:rsidR="00E42119" w:rsidRDefault="00E42119" w:rsidP="00E42119">
      <w:pPr>
        <w:pStyle w:val="ListParagraph"/>
        <w:numPr>
          <w:ilvl w:val="2"/>
          <w:numId w:val="11"/>
        </w:numPr>
      </w:pPr>
      <w:r>
        <w:t>The reason this one is backwards is because it was set backwards</w:t>
      </w:r>
    </w:p>
    <w:p w14:paraId="36020713" w14:textId="1A2378E6" w:rsidR="00E42119" w:rsidRDefault="00E42119" w:rsidP="00E42119">
      <w:pPr>
        <w:pStyle w:val="ListParagraph"/>
        <w:numPr>
          <w:ilvl w:val="2"/>
          <w:numId w:val="11"/>
        </w:numPr>
      </w:pPr>
      <w:r>
        <w:t>Not sure why floor plan is bending the wrong way</w:t>
      </w:r>
    </w:p>
    <w:p w14:paraId="3D7EC7FA" w14:textId="06DC0225" w:rsidR="00E42119" w:rsidRDefault="00E42119" w:rsidP="00E42119">
      <w:pPr>
        <w:pStyle w:val="ListParagraph"/>
        <w:numPr>
          <w:ilvl w:val="2"/>
          <w:numId w:val="11"/>
        </w:numPr>
      </w:pPr>
      <w:r>
        <w:t>Salim – played with geometry to get kicks from the other parts</w:t>
      </w:r>
    </w:p>
    <w:p w14:paraId="5E2ECF22" w14:textId="02E264C8" w:rsidR="003169F0" w:rsidRDefault="003169F0" w:rsidP="003169F0">
      <w:pPr>
        <w:pStyle w:val="ListParagraph"/>
        <w:numPr>
          <w:ilvl w:val="1"/>
          <w:numId w:val="11"/>
        </w:numPr>
      </w:pPr>
      <w:r>
        <w:t>Salim – see optimization variable that helps by offsets</w:t>
      </w:r>
    </w:p>
    <w:p w14:paraId="51C8F45F" w14:textId="12D873CC" w:rsidR="003169F0" w:rsidRDefault="003169F0" w:rsidP="003169F0">
      <w:pPr>
        <w:pStyle w:val="ListParagraph"/>
        <w:numPr>
          <w:ilvl w:val="2"/>
          <w:numId w:val="11"/>
        </w:numPr>
      </w:pPr>
      <w:r>
        <w:t>Stephen – you shouldn’t do that – looks like you have cm offsets and that’s silly</w:t>
      </w:r>
    </w:p>
    <w:p w14:paraId="4CD2DE13" w14:textId="35414B0C" w:rsidR="003169F0" w:rsidRDefault="003169F0" w:rsidP="003169F0">
      <w:pPr>
        <w:pStyle w:val="ListParagraph"/>
        <w:numPr>
          <w:ilvl w:val="3"/>
          <w:numId w:val="11"/>
        </w:numPr>
      </w:pPr>
      <w:r>
        <w:t>Maybe don’t segment for now, and just get longer magnets</w:t>
      </w:r>
    </w:p>
    <w:p w14:paraId="13FE7A9A" w14:textId="3C3D866B" w:rsidR="003169F0" w:rsidRDefault="000B0CC7" w:rsidP="000B0CC7">
      <w:pPr>
        <w:pStyle w:val="ListParagraph"/>
        <w:numPr>
          <w:ilvl w:val="3"/>
          <w:numId w:val="11"/>
        </w:numPr>
      </w:pPr>
      <w:r>
        <w:lastRenderedPageBreak/>
        <w:t xml:space="preserve">Have </w:t>
      </w:r>
      <w:proofErr w:type="spellStart"/>
      <w:r>
        <w:t>Bmad</w:t>
      </w:r>
      <w:proofErr w:type="spellEnd"/>
      <w:r>
        <w:t xml:space="preserve"> tell you the highest magnetic field of each part you’re going through</w:t>
      </w:r>
    </w:p>
    <w:p w14:paraId="7A753E67" w14:textId="5A363B14" w:rsidR="00935897" w:rsidRDefault="00935897" w:rsidP="0093589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D855C42" wp14:editId="7B901501">
            <wp:extent cx="6122505" cy="3540282"/>
            <wp:effectExtent l="0" t="0" r="0" b="3175"/>
            <wp:docPr id="707408375" name="Picture 4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08375" name="Picture 4" descr="Char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969" cy="355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75A9D" w14:textId="5780DC7E" w:rsidR="00935897" w:rsidRDefault="00217C0D" w:rsidP="00217C0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597A5E5" wp14:editId="0208097E">
            <wp:extent cx="6281531" cy="1844327"/>
            <wp:effectExtent l="0" t="0" r="5080" b="0"/>
            <wp:docPr id="1117567027" name="Picture 5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67027" name="Picture 5" descr="Graphical user interface, text, applicatio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319" cy="18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5E50" w14:textId="7BF2FC6B" w:rsidR="00217C0D" w:rsidRDefault="00B96AB3" w:rsidP="00217C0D">
      <w:pPr>
        <w:pStyle w:val="ListParagraph"/>
        <w:numPr>
          <w:ilvl w:val="0"/>
          <w:numId w:val="11"/>
        </w:numPr>
      </w:pPr>
      <w:r>
        <w:t>Doesn’t have Dejan’s work, so not sure where to go</w:t>
      </w:r>
    </w:p>
    <w:p w14:paraId="7F58398A" w14:textId="68E9DE14" w:rsidR="00B96AB3" w:rsidRDefault="00B070A8" w:rsidP="00217C0D">
      <w:pPr>
        <w:pStyle w:val="ListParagraph"/>
        <w:numPr>
          <w:ilvl w:val="0"/>
          <w:numId w:val="11"/>
        </w:numPr>
      </w:pPr>
      <w:r>
        <w:t>Are we starting from permanent magnets, then making a cell?</w:t>
      </w:r>
    </w:p>
    <w:p w14:paraId="3879158A" w14:textId="34D56866" w:rsidR="00CA11E8" w:rsidRDefault="00CA11E8" w:rsidP="00217C0D">
      <w:pPr>
        <w:pStyle w:val="ListParagraph"/>
        <w:numPr>
          <w:ilvl w:val="0"/>
          <w:numId w:val="11"/>
        </w:numPr>
      </w:pPr>
      <w:r>
        <w:t>Stephen – propose different strengths of quad/sext/</w:t>
      </w:r>
      <w:proofErr w:type="spellStart"/>
      <w:r>
        <w:t>etc</w:t>
      </w:r>
      <w:proofErr w:type="spellEnd"/>
      <w:r>
        <w:t>…</w:t>
      </w:r>
    </w:p>
    <w:p w14:paraId="43513EC9" w14:textId="75CBF2C6" w:rsidR="00CA11E8" w:rsidRDefault="00CA11E8" w:rsidP="00CA11E8">
      <w:pPr>
        <w:pStyle w:val="ListParagraph"/>
        <w:numPr>
          <w:ilvl w:val="1"/>
          <w:numId w:val="11"/>
        </w:numPr>
      </w:pPr>
      <w:r>
        <w:t xml:space="preserve">First thing is </w:t>
      </w:r>
      <w:proofErr w:type="gramStart"/>
      <w:r>
        <w:t>check</w:t>
      </w:r>
      <w:proofErr w:type="gramEnd"/>
      <w:r>
        <w:t xml:space="preserve"> the max field </w:t>
      </w:r>
    </w:p>
    <w:p w14:paraId="679E394B" w14:textId="61A6537E" w:rsidR="00CA11E8" w:rsidRDefault="00CA11E8" w:rsidP="00CA11E8">
      <w:pPr>
        <w:pStyle w:val="ListParagraph"/>
        <w:numPr>
          <w:ilvl w:val="1"/>
          <w:numId w:val="11"/>
        </w:numPr>
      </w:pPr>
      <w:r>
        <w:t>If 2 T or more, not practical</w:t>
      </w:r>
    </w:p>
    <w:p w14:paraId="6D5C4B67" w14:textId="2C6E4A99" w:rsidR="00AB421D" w:rsidRDefault="00AB421D" w:rsidP="00CA11E8">
      <w:pPr>
        <w:pStyle w:val="ListParagraph"/>
        <w:numPr>
          <w:ilvl w:val="1"/>
          <w:numId w:val="11"/>
        </w:numPr>
      </w:pPr>
      <w:r>
        <w:t>Halbach area script can get you started, then optimize</w:t>
      </w:r>
    </w:p>
    <w:p w14:paraId="77C6EDD2" w14:textId="6DDB20AE" w:rsidR="0062299D" w:rsidRDefault="0062299D" w:rsidP="00CA11E8">
      <w:pPr>
        <w:pStyle w:val="ListParagraph"/>
        <w:numPr>
          <w:ilvl w:val="1"/>
          <w:numId w:val="11"/>
        </w:numPr>
      </w:pPr>
      <w:r>
        <w:t>Figure out simple cell first, figure out max field</w:t>
      </w:r>
    </w:p>
    <w:p w14:paraId="0B62E548" w14:textId="25F48D88" w:rsidR="0070301E" w:rsidRDefault="0070301E" w:rsidP="0070301E">
      <w:pPr>
        <w:pStyle w:val="ListParagraph"/>
        <w:numPr>
          <w:ilvl w:val="0"/>
          <w:numId w:val="11"/>
        </w:numPr>
      </w:pPr>
      <w:r>
        <w:t>Alex B – about momentum compaction – we’d optimize based on other systems</w:t>
      </w:r>
    </w:p>
    <w:p w14:paraId="70AA6AB2" w14:textId="13C1DC66" w:rsidR="0070301E" w:rsidRDefault="0070301E" w:rsidP="0070301E">
      <w:pPr>
        <w:pStyle w:val="ListParagraph"/>
        <w:numPr>
          <w:ilvl w:val="1"/>
          <w:numId w:val="11"/>
        </w:numPr>
      </w:pPr>
      <w:r>
        <w:t>Need to compensate for other parts</w:t>
      </w:r>
    </w:p>
    <w:p w14:paraId="61D9E0A3" w14:textId="19D419EE" w:rsidR="0070301E" w:rsidRDefault="0070301E" w:rsidP="0070301E">
      <w:pPr>
        <w:pStyle w:val="ListParagraph"/>
        <w:numPr>
          <w:ilvl w:val="1"/>
          <w:numId w:val="11"/>
        </w:numPr>
      </w:pPr>
      <w:r>
        <w:t>For now, can make it close to zero, but it’ll be different for different passes</w:t>
      </w:r>
    </w:p>
    <w:p w14:paraId="2E6D9449" w14:textId="4C691125" w:rsidR="0070301E" w:rsidRDefault="0070301E" w:rsidP="0070301E">
      <w:pPr>
        <w:pStyle w:val="ListParagraph"/>
        <w:numPr>
          <w:ilvl w:val="1"/>
          <w:numId w:val="11"/>
        </w:numPr>
      </w:pPr>
      <w:r>
        <w:t>Park it somewhere and see what we get</w:t>
      </w:r>
    </w:p>
    <w:p w14:paraId="3685000D" w14:textId="02C6D9A2" w:rsidR="002B21DF" w:rsidRDefault="002B21DF" w:rsidP="002B21DF">
      <w:pPr>
        <w:pStyle w:val="ListParagraph"/>
        <w:numPr>
          <w:ilvl w:val="0"/>
          <w:numId w:val="11"/>
        </w:numPr>
      </w:pPr>
      <w:r>
        <w:t xml:space="preserve">Ryan – can you add </w:t>
      </w:r>
      <w:proofErr w:type="spellStart"/>
      <w:r>
        <w:t>sextupoles</w:t>
      </w:r>
      <w:proofErr w:type="spellEnd"/>
      <w:r>
        <w:t xml:space="preserve"> to Alex C’s lattice?</w:t>
      </w:r>
    </w:p>
    <w:p w14:paraId="580DBA49" w14:textId="0D0B0BBD" w:rsidR="002B21DF" w:rsidRDefault="002B21DF" w:rsidP="002B21DF">
      <w:pPr>
        <w:pStyle w:val="ListParagraph"/>
        <w:numPr>
          <w:ilvl w:val="1"/>
          <w:numId w:val="11"/>
        </w:numPr>
      </w:pPr>
      <w:r>
        <w:t>That’s where started, but don’t have all the info</w:t>
      </w:r>
    </w:p>
    <w:p w14:paraId="2C6821B4" w14:textId="25C31759" w:rsidR="002B21DF" w:rsidRDefault="002B21DF" w:rsidP="002B21DF">
      <w:pPr>
        <w:pStyle w:val="ListParagraph"/>
        <w:numPr>
          <w:ilvl w:val="1"/>
          <w:numId w:val="11"/>
        </w:numPr>
      </w:pPr>
      <w:r>
        <w:t xml:space="preserve">Ryan – I can ping AC to get his </w:t>
      </w:r>
      <w:proofErr w:type="spellStart"/>
      <w:r>
        <w:t>taotaofornow</w:t>
      </w:r>
      <w:proofErr w:type="spellEnd"/>
      <w:r>
        <w:t xml:space="preserve"> repo</w:t>
      </w:r>
    </w:p>
    <w:p w14:paraId="425D8409" w14:textId="3719312A" w:rsidR="004F6769" w:rsidRDefault="004F6769" w:rsidP="004F6769">
      <w:pPr>
        <w:pStyle w:val="ListParagraph"/>
        <w:numPr>
          <w:ilvl w:val="0"/>
          <w:numId w:val="11"/>
        </w:numPr>
      </w:pPr>
      <w:r>
        <w:t xml:space="preserve">Kirsten – let’s have a </w:t>
      </w:r>
      <w:proofErr w:type="spellStart"/>
      <w:r>
        <w:t>Bmad</w:t>
      </w:r>
      <w:proofErr w:type="spellEnd"/>
      <w:r>
        <w:t xml:space="preserve"> chat – some of this seems like </w:t>
      </w:r>
      <w:proofErr w:type="spellStart"/>
      <w:r>
        <w:t>Bmad</w:t>
      </w:r>
      <w:proofErr w:type="spellEnd"/>
      <w:r>
        <w:t xml:space="preserve"> problems</w:t>
      </w:r>
    </w:p>
    <w:p w14:paraId="71A4D8C8" w14:textId="246845FE" w:rsidR="00D43643" w:rsidRDefault="00D43643" w:rsidP="004F6769">
      <w:pPr>
        <w:pStyle w:val="ListParagraph"/>
        <w:numPr>
          <w:ilvl w:val="0"/>
          <w:numId w:val="11"/>
        </w:numPr>
      </w:pPr>
      <w:r>
        <w:t xml:space="preserve">Alex – yes, please check with the experts on </w:t>
      </w:r>
      <w:proofErr w:type="spellStart"/>
      <w:r>
        <w:t>Bmad</w:t>
      </w:r>
      <w:proofErr w:type="spellEnd"/>
    </w:p>
    <w:p w14:paraId="146C581E" w14:textId="5C643441" w:rsidR="00D43643" w:rsidRDefault="00D43643" w:rsidP="004F6769">
      <w:pPr>
        <w:pStyle w:val="ListParagraph"/>
        <w:numPr>
          <w:ilvl w:val="0"/>
          <w:numId w:val="11"/>
        </w:numPr>
      </w:pPr>
      <w:r>
        <w:lastRenderedPageBreak/>
        <w:t>Stephen – did you have the curvature of those sections as an optimization parameter</w:t>
      </w:r>
    </w:p>
    <w:p w14:paraId="1DFEC09E" w14:textId="0720B430" w:rsidR="00D43643" w:rsidRDefault="00D43643" w:rsidP="00D43643">
      <w:pPr>
        <w:pStyle w:val="ListParagraph"/>
        <w:numPr>
          <w:ilvl w:val="1"/>
          <w:numId w:val="11"/>
        </w:numPr>
      </w:pPr>
      <w:r>
        <w:t>Only the start, then the rest follow</w:t>
      </w:r>
    </w:p>
    <w:p w14:paraId="4C12EA32" w14:textId="68B1A9AA" w:rsidR="008A7B0D" w:rsidRDefault="008A7B0D" w:rsidP="00D43643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02C6D5E6" wp14:editId="7FEFF4DF">
            <wp:extent cx="4356100" cy="3035300"/>
            <wp:effectExtent l="0" t="0" r="0" b="0"/>
            <wp:docPr id="1692427323" name="Picture 6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27323" name="Picture 6" descr="Diagram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6395" w14:textId="4C247049" w:rsidR="008A7B0D" w:rsidRDefault="008A7B0D" w:rsidP="008A7B0D">
      <w:pPr>
        <w:pStyle w:val="ListParagraph"/>
        <w:numPr>
          <w:ilvl w:val="2"/>
          <w:numId w:val="11"/>
        </w:numPr>
      </w:pPr>
      <w:r>
        <w:t>This is 1 m to -1 m scale</w:t>
      </w:r>
    </w:p>
    <w:p w14:paraId="38661FD9" w14:textId="42D675A0" w:rsidR="008A7B0D" w:rsidRDefault="008A7B0D" w:rsidP="008A7B0D">
      <w:pPr>
        <w:pStyle w:val="ListParagraph"/>
        <w:numPr>
          <w:ilvl w:val="1"/>
          <w:numId w:val="11"/>
        </w:numPr>
      </w:pPr>
      <w:r>
        <w:t>Stephen - These slices should only be offset by mm – but these are cm apart</w:t>
      </w:r>
    </w:p>
    <w:p w14:paraId="05FE180E" w14:textId="37305DA4" w:rsidR="008A7B0D" w:rsidRPr="009873EC" w:rsidRDefault="008A7B0D" w:rsidP="008A7B0D">
      <w:pPr>
        <w:pStyle w:val="ListParagraph"/>
        <w:numPr>
          <w:ilvl w:val="2"/>
          <w:numId w:val="11"/>
        </w:numPr>
      </w:pPr>
      <w:r>
        <w:t xml:space="preserve">Looks like you shifted the </w:t>
      </w:r>
      <w:proofErr w:type="spellStart"/>
      <w:r>
        <w:t>sextupole</w:t>
      </w:r>
      <w:proofErr w:type="spellEnd"/>
      <w:r>
        <w:t xml:space="preserve"> to get more quads, but it’ll be wrong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B2CDE" w:rsidRPr="00E52810" w14:paraId="0B1A9549" w14:textId="77777777" w:rsidTr="00BC5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6926DF8" w14:textId="2C44333F" w:rsidR="00BB2CDE" w:rsidRDefault="00BB2CDE" w:rsidP="00BC5027">
            <w:pPr>
              <w:rPr>
                <w:b w:val="0"/>
              </w:rPr>
            </w:pPr>
          </w:p>
          <w:p w14:paraId="2A919D4F" w14:textId="77777777" w:rsidR="00BB2CDE" w:rsidRPr="00E52810" w:rsidRDefault="00BB2CDE" w:rsidP="00BC502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965625505"/>
            <w:placeholder>
              <w:docPart w:val="B6384EE0E4C0B94D90B96C1D9974924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F4CADDA" w14:textId="77777777" w:rsidR="00BB2CDE" w:rsidRPr="00E52810" w:rsidRDefault="00BB2CDE" w:rsidP="00BC502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509912069"/>
            <w:placeholder>
              <w:docPart w:val="F0474ED27482B74EB95528F3D2A314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BB648FB" w14:textId="77777777" w:rsidR="00BB2CDE" w:rsidRPr="00E52810" w:rsidRDefault="00BB2CDE" w:rsidP="00BC5027">
                <w:r w:rsidRPr="00E52810">
                  <w:t>Deadline</w:t>
                </w:r>
              </w:p>
            </w:tc>
          </w:sdtContent>
        </w:sdt>
      </w:tr>
      <w:tr w:rsidR="00BB2CDE" w:rsidRPr="00E52810" w14:paraId="7D1E2EC6" w14:textId="77777777" w:rsidTr="00BC5027">
        <w:tc>
          <w:tcPr>
            <w:tcW w:w="6300" w:type="dxa"/>
          </w:tcPr>
          <w:p w14:paraId="15DDCBAB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78DB10CC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07204C5D" w14:textId="77777777" w:rsidR="00BB2CDE" w:rsidRPr="00E52810" w:rsidRDefault="00BB2CDE" w:rsidP="00BC5027">
            <w:pPr>
              <w:ind w:left="0"/>
            </w:pPr>
          </w:p>
        </w:tc>
      </w:tr>
      <w:tr w:rsidR="00BB2CDE" w:rsidRPr="00E52810" w14:paraId="6DADA7FF" w14:textId="77777777" w:rsidTr="00BC5027">
        <w:tc>
          <w:tcPr>
            <w:tcW w:w="6300" w:type="dxa"/>
          </w:tcPr>
          <w:p w14:paraId="09F55B78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24C2AFAF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5BDAA30A" w14:textId="77777777" w:rsidR="00BB2CDE" w:rsidRPr="00E52810" w:rsidRDefault="00BB2CDE" w:rsidP="00BC5027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456CEDFD" w14:textId="034B31F5" w:rsidR="00CA6345" w:rsidRDefault="00A55E22" w:rsidP="001D1D44">
      <w:pPr>
        <w:pStyle w:val="ListParagraph"/>
        <w:numPr>
          <w:ilvl w:val="0"/>
          <w:numId w:val="11"/>
        </w:numPr>
      </w:pPr>
      <w:r>
        <w:t xml:space="preserve">Ryan – spoke a few weeks ago about saving space on the girders with doublet-triplet lattices. </w:t>
      </w:r>
    </w:p>
    <w:p w14:paraId="7BD40688" w14:textId="17625629" w:rsidR="00A55E22" w:rsidRDefault="00A55E22" w:rsidP="00A55E22">
      <w:pPr>
        <w:pStyle w:val="ListParagraph"/>
        <w:numPr>
          <w:ilvl w:val="1"/>
          <w:numId w:val="11"/>
        </w:numPr>
      </w:pPr>
      <w:r>
        <w:t xml:space="preserve">In the control room, brought up the idea to Michael </w:t>
      </w:r>
      <w:proofErr w:type="spellStart"/>
      <w:r>
        <w:t>Tiefenback</w:t>
      </w:r>
      <w:proofErr w:type="spellEnd"/>
      <w:r>
        <w:t>, who remembered that he had a similar idea back in 2007, but with singlets instead of triplets</w:t>
      </w:r>
    </w:p>
    <w:p w14:paraId="0DAE23A3" w14:textId="698EF234" w:rsidR="00A55E22" w:rsidRDefault="00A55E22" w:rsidP="001D1D4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BEEABBA" wp14:editId="4AB44F2A">
            <wp:extent cx="4347099" cy="2556738"/>
            <wp:effectExtent l="0" t="0" r="0" b="0"/>
            <wp:docPr id="132816196" name="Picture 7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16196" name="Picture 7" descr="Graphical user interface, text, application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532" cy="26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4700" w14:textId="6CA0BD39" w:rsidR="0018329E" w:rsidRDefault="0018329E" w:rsidP="001D1D44">
      <w:pPr>
        <w:pStyle w:val="ListParagraph"/>
        <w:numPr>
          <w:ilvl w:val="0"/>
          <w:numId w:val="11"/>
        </w:numPr>
      </w:pPr>
      <w:r>
        <w:lastRenderedPageBreak/>
        <w:t>Alex – so what’s the rationale – there will still be triplets taking up space</w:t>
      </w:r>
    </w:p>
    <w:p w14:paraId="1BE072F8" w14:textId="5E9E6689" w:rsidR="0018329E" w:rsidRDefault="0018329E" w:rsidP="0018329E">
      <w:pPr>
        <w:pStyle w:val="ListParagraph"/>
        <w:numPr>
          <w:ilvl w:val="1"/>
          <w:numId w:val="11"/>
        </w:numPr>
      </w:pPr>
      <w:r>
        <w:t>Ryan – yes, but on every other girder, so things like correctors can be placed on the girders with singlets. Overall, it would save space</w:t>
      </w:r>
    </w:p>
    <w:p w14:paraId="7EE31B51" w14:textId="719E7647" w:rsidR="00A55E22" w:rsidRDefault="00A55E22" w:rsidP="001D1D4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72C7C86" wp14:editId="510BBF3C">
            <wp:extent cx="5004764" cy="3637722"/>
            <wp:effectExtent l="0" t="0" r="0" b="0"/>
            <wp:docPr id="1814245986" name="Picture 8" descr="Chart, hist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45986" name="Picture 8" descr="Chart, histogram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813" cy="369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135E" w14:textId="2EE0DCA3" w:rsidR="0018329E" w:rsidRDefault="0018329E" w:rsidP="0018329E">
      <w:pPr>
        <w:pStyle w:val="ListParagraph"/>
        <w:numPr>
          <w:ilvl w:val="1"/>
          <w:numId w:val="11"/>
        </w:numPr>
      </w:pPr>
      <w:r>
        <w:t>Here, you see triplets controlling the lower energy, and since the singlets are at nodes, they pass through almost unscathed</w:t>
      </w:r>
    </w:p>
    <w:p w14:paraId="34C252BD" w14:textId="4F19A8E7" w:rsidR="00A55E22" w:rsidRDefault="00A55E22" w:rsidP="001D1D44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67197D0" wp14:editId="317E3032">
            <wp:extent cx="5188226" cy="3573631"/>
            <wp:effectExtent l="0" t="0" r="0" b="0"/>
            <wp:docPr id="1987931594" name="Picture 9" descr="Chart, 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31594" name="Picture 9" descr="Chart, line char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113" cy="360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8EC8" w14:textId="380A7169" w:rsidR="0018329E" w:rsidRDefault="0018329E" w:rsidP="0018329E">
      <w:pPr>
        <w:pStyle w:val="ListParagraph"/>
        <w:numPr>
          <w:ilvl w:val="1"/>
          <w:numId w:val="11"/>
        </w:numPr>
      </w:pPr>
      <w:r>
        <w:t>Here, the singlets control the higher energies like a FODO.</w:t>
      </w:r>
    </w:p>
    <w:p w14:paraId="17FE1222" w14:textId="5D3B7840" w:rsidR="00E24E02" w:rsidRDefault="00E24E02" w:rsidP="0018329E">
      <w:pPr>
        <w:pStyle w:val="ListParagraph"/>
        <w:numPr>
          <w:ilvl w:val="1"/>
          <w:numId w:val="11"/>
        </w:numPr>
      </w:pPr>
      <w:r>
        <w:t>You get a smaller beta at the end</w:t>
      </w:r>
    </w:p>
    <w:p w14:paraId="5D13DF10" w14:textId="64DA3BC0" w:rsidR="00BF08BC" w:rsidRDefault="00BF08BC" w:rsidP="0018329E">
      <w:pPr>
        <w:pStyle w:val="ListParagraph"/>
        <w:numPr>
          <w:ilvl w:val="1"/>
          <w:numId w:val="11"/>
        </w:numPr>
      </w:pPr>
      <w:r>
        <w:t>The magnets (at first glance – no real time to look deeply) are all much weaker and reasonable in strength</w:t>
      </w:r>
    </w:p>
    <w:p w14:paraId="7AA952AB" w14:textId="45FAAB86" w:rsidR="00BF08BC" w:rsidRDefault="00BF08BC" w:rsidP="0018329E">
      <w:pPr>
        <w:pStyle w:val="ListParagraph"/>
        <w:numPr>
          <w:ilvl w:val="1"/>
          <w:numId w:val="11"/>
        </w:numPr>
      </w:pPr>
      <w:proofErr w:type="spellStart"/>
      <w:r>
        <w:lastRenderedPageBreak/>
        <w:t>Tief</w:t>
      </w:r>
      <w:proofErr w:type="spellEnd"/>
      <w:r>
        <w:t xml:space="preserve"> said he didn’t </w:t>
      </w:r>
      <w:proofErr w:type="gramStart"/>
      <w:r>
        <w:t>look into</w:t>
      </w:r>
      <w:proofErr w:type="gramEnd"/>
      <w:r>
        <w:t xml:space="preserve"> chromaticity or the like yet</w:t>
      </w:r>
    </w:p>
    <w:p w14:paraId="6E6C70A7" w14:textId="0ECCA315" w:rsidR="00BF08BC" w:rsidRDefault="00BF08BC" w:rsidP="0018329E">
      <w:pPr>
        <w:pStyle w:val="ListParagraph"/>
        <w:numPr>
          <w:ilvl w:val="1"/>
          <w:numId w:val="11"/>
        </w:numPr>
      </w:pPr>
      <w:r>
        <w:t>Only sent a few example files for now</w:t>
      </w:r>
    </w:p>
    <w:p w14:paraId="1811C43F" w14:textId="5A05350C" w:rsidR="00BF08BC" w:rsidRDefault="00C50BCA" w:rsidP="00BF08BC">
      <w:pPr>
        <w:pStyle w:val="ListParagraph"/>
        <w:numPr>
          <w:ilvl w:val="0"/>
          <w:numId w:val="11"/>
        </w:numPr>
      </w:pPr>
      <w:r>
        <w:t>If we expand this to more energies, and set it up in the current lattice, this may help our problem</w:t>
      </w:r>
    </w:p>
    <w:p w14:paraId="30A95A04" w14:textId="78AA5ED4" w:rsidR="00C50BCA" w:rsidRDefault="00560D3F" w:rsidP="00BF08BC">
      <w:pPr>
        <w:pStyle w:val="ListParagraph"/>
        <w:numPr>
          <w:ilvl w:val="0"/>
          <w:numId w:val="11"/>
        </w:numPr>
      </w:pPr>
      <w:r>
        <w:t>Tricky part is getting the first pass energy through. Once you have that, the others fall into place</w:t>
      </w:r>
    </w:p>
    <w:p w14:paraId="43091FD3" w14:textId="68AF4A4A" w:rsidR="00560D3F" w:rsidRDefault="00560D3F" w:rsidP="00BF08BC">
      <w:pPr>
        <w:pStyle w:val="ListParagraph"/>
        <w:numPr>
          <w:ilvl w:val="0"/>
          <w:numId w:val="11"/>
        </w:numPr>
      </w:pPr>
      <w:r>
        <w:t>Alex – boils down to a question of strength – looking into the phase advance</w:t>
      </w:r>
    </w:p>
    <w:p w14:paraId="54D7312F" w14:textId="168AAC4A" w:rsidR="00560D3F" w:rsidRDefault="00560D3F" w:rsidP="00560D3F">
      <w:pPr>
        <w:pStyle w:val="ListParagraph"/>
        <w:numPr>
          <w:ilvl w:val="1"/>
          <w:numId w:val="11"/>
        </w:numPr>
      </w:pPr>
      <w:r>
        <w:t>This would be a super-cell</w:t>
      </w:r>
    </w:p>
    <w:p w14:paraId="7B307708" w14:textId="031D077E" w:rsidR="006F2407" w:rsidRDefault="006F2407" w:rsidP="00560D3F">
      <w:pPr>
        <w:pStyle w:val="ListParagraph"/>
        <w:numPr>
          <w:ilvl w:val="1"/>
          <w:numId w:val="11"/>
        </w:numPr>
      </w:pPr>
      <w:r>
        <w:t>Forget why they didn’t pursue this?</w:t>
      </w:r>
    </w:p>
    <w:p w14:paraId="3CC8BE43" w14:textId="63DFB87A" w:rsidR="006F2407" w:rsidRDefault="006F2407" w:rsidP="006F2407">
      <w:pPr>
        <w:pStyle w:val="ListParagraph"/>
        <w:numPr>
          <w:ilvl w:val="2"/>
          <w:numId w:val="11"/>
        </w:numPr>
      </w:pPr>
      <w:r>
        <w:t>Ryan spoke to Yves, who said it was because they just didn’t need that strong of focusing for 12 GeV</w:t>
      </w:r>
    </w:p>
    <w:p w14:paraId="77A7D41A" w14:textId="2E963523" w:rsidR="00B91304" w:rsidRDefault="00B91304" w:rsidP="00B91304">
      <w:pPr>
        <w:pStyle w:val="ListParagraph"/>
        <w:numPr>
          <w:ilvl w:val="0"/>
          <w:numId w:val="11"/>
        </w:numPr>
      </w:pPr>
      <w:r>
        <w:t xml:space="preserve">Ryan can ask </w:t>
      </w:r>
      <w:proofErr w:type="spellStart"/>
      <w:r>
        <w:t>Tief</w:t>
      </w:r>
      <w:proofErr w:type="spellEnd"/>
      <w:r>
        <w:t xml:space="preserve"> for more files and/or write-ups</w:t>
      </w:r>
    </w:p>
    <w:p w14:paraId="468E9FF7" w14:textId="6F92F2BC" w:rsidR="001A1336" w:rsidRDefault="001A1336" w:rsidP="00B91304">
      <w:pPr>
        <w:pStyle w:val="ListParagraph"/>
        <w:numPr>
          <w:ilvl w:val="0"/>
          <w:numId w:val="11"/>
        </w:numPr>
      </w:pPr>
      <w:r>
        <w:t>Alex – the figure of merit would be those higher passes, keeping the magnets not too strong, and keeping the betas down at the end</w:t>
      </w:r>
    </w:p>
    <w:p w14:paraId="1A9980F4" w14:textId="68852556" w:rsidR="00EE304C" w:rsidRDefault="00EE304C" w:rsidP="00EE304C">
      <w:pPr>
        <w:pStyle w:val="ListParagraph"/>
        <w:numPr>
          <w:ilvl w:val="1"/>
          <w:numId w:val="11"/>
        </w:numPr>
      </w:pPr>
      <w:r>
        <w:t>In principle, could play a game with the modulation of the nodes</w:t>
      </w:r>
    </w:p>
    <w:p w14:paraId="15CC970F" w14:textId="48919324" w:rsidR="003C2BBC" w:rsidRDefault="003C2BBC" w:rsidP="00EE304C">
      <w:pPr>
        <w:pStyle w:val="ListParagraph"/>
        <w:numPr>
          <w:ilvl w:val="1"/>
          <w:numId w:val="11"/>
        </w:numPr>
      </w:pPr>
      <w:r>
        <w:t>Can explore and see</w:t>
      </w:r>
    </w:p>
    <w:p w14:paraId="12344556" w14:textId="1EF43B40" w:rsidR="005F52D5" w:rsidRDefault="005F52D5" w:rsidP="005F52D5">
      <w:pPr>
        <w:pStyle w:val="ListParagraph"/>
        <w:numPr>
          <w:ilvl w:val="0"/>
          <w:numId w:val="11"/>
        </w:numPr>
      </w:pPr>
      <w:r>
        <w:t xml:space="preserve">Stephen – if anyone has </w:t>
      </w:r>
      <w:proofErr w:type="spellStart"/>
      <w:r>
        <w:t>Bmad</w:t>
      </w:r>
      <w:proofErr w:type="spellEnd"/>
      <w:r>
        <w:t xml:space="preserve"> working and spare time, it would be interesting to do optimization where you use the LM optimizer on all the quad strengths</w:t>
      </w:r>
    </w:p>
    <w:p w14:paraId="686B8E3E" w14:textId="70945200" w:rsidR="005F52D5" w:rsidRDefault="005F52D5" w:rsidP="005F52D5">
      <w:pPr>
        <w:pStyle w:val="ListParagraph"/>
        <w:numPr>
          <w:ilvl w:val="1"/>
          <w:numId w:val="11"/>
        </w:numPr>
      </w:pPr>
      <w:proofErr w:type="spellStart"/>
      <w:r>
        <w:t>FoM</w:t>
      </w:r>
      <w:proofErr w:type="spellEnd"/>
      <w:r>
        <w:t xml:space="preserve"> would be minimizing beta at end, or that plus something limiting magnet strengths</w:t>
      </w:r>
    </w:p>
    <w:p w14:paraId="6D539B16" w14:textId="33814AC0" w:rsidR="005F52D5" w:rsidRDefault="005F52D5" w:rsidP="005F52D5">
      <w:pPr>
        <w:pStyle w:val="ListParagraph"/>
        <w:numPr>
          <w:ilvl w:val="1"/>
          <w:numId w:val="11"/>
        </w:numPr>
      </w:pPr>
      <w:r>
        <w:t xml:space="preserve">If had funding like last year, would </w:t>
      </w:r>
      <w:proofErr w:type="spellStart"/>
      <w:r>
        <w:t>probaby</w:t>
      </w:r>
      <w:proofErr w:type="spellEnd"/>
      <w:r>
        <w:t xml:space="preserve"> have a go at it. Would have many hours to run optimizer on ~40 quad strengths for example</w:t>
      </w:r>
    </w:p>
    <w:p w14:paraId="3DE7F339" w14:textId="082B4F2F" w:rsidR="005F52D5" w:rsidRDefault="005F52D5" w:rsidP="005F52D5">
      <w:pPr>
        <w:pStyle w:val="ListParagraph"/>
        <w:numPr>
          <w:ilvl w:val="0"/>
          <w:numId w:val="11"/>
        </w:numPr>
      </w:pPr>
      <w:r>
        <w:t>Alex – doesn’t have to be linearly scaled</w:t>
      </w:r>
    </w:p>
    <w:p w14:paraId="36908078" w14:textId="3FFF6941" w:rsidR="005F52D5" w:rsidRDefault="005F52D5" w:rsidP="005F52D5">
      <w:pPr>
        <w:pStyle w:val="ListParagraph"/>
        <w:numPr>
          <w:ilvl w:val="1"/>
          <w:numId w:val="11"/>
        </w:numPr>
      </w:pPr>
      <w:r>
        <w:t>Individual power supplies – would add cost</w:t>
      </w:r>
    </w:p>
    <w:p w14:paraId="74AE7394" w14:textId="7B67CB2C" w:rsidR="00E43071" w:rsidRDefault="00E43071" w:rsidP="005F52D5">
      <w:pPr>
        <w:pStyle w:val="ListParagraph"/>
        <w:numPr>
          <w:ilvl w:val="1"/>
          <w:numId w:val="11"/>
        </w:numPr>
      </w:pPr>
      <w:r>
        <w:t>Things with phase advance – rule of thumb to start with relatively higher phase advance when go above 10 GeV that you still have some (diminishing) phase advance to play with</w:t>
      </w:r>
    </w:p>
    <w:p w14:paraId="53CF21CE" w14:textId="37ABE8CD" w:rsidR="00E43071" w:rsidRDefault="00E43071" w:rsidP="00E43071">
      <w:pPr>
        <w:pStyle w:val="ListParagraph"/>
        <w:numPr>
          <w:ilvl w:val="2"/>
          <w:numId w:val="11"/>
        </w:numPr>
      </w:pPr>
      <w:r>
        <w:t xml:space="preserve">If you don’t, you’ll be bound by asymptotic behavior with betas roughly the length of the </w:t>
      </w:r>
      <w:proofErr w:type="spellStart"/>
      <w:r>
        <w:t>linac</w:t>
      </w:r>
      <w:proofErr w:type="spellEnd"/>
    </w:p>
    <w:p w14:paraId="44615163" w14:textId="655C0A03" w:rsidR="00233E29" w:rsidRDefault="00233E29" w:rsidP="00E43071">
      <w:pPr>
        <w:pStyle w:val="ListParagraph"/>
        <w:numPr>
          <w:ilvl w:val="2"/>
          <w:numId w:val="11"/>
        </w:numPr>
      </w:pPr>
      <w:r>
        <w:t>Shoot for Betas on the order of 100 m</w:t>
      </w:r>
    </w:p>
    <w:p w14:paraId="251058EE" w14:textId="2F185F34" w:rsidR="002C205B" w:rsidRDefault="002C205B" w:rsidP="002C205B">
      <w:pPr>
        <w:pStyle w:val="ListParagraph"/>
        <w:numPr>
          <w:ilvl w:val="3"/>
          <w:numId w:val="11"/>
        </w:numPr>
      </w:pPr>
      <w:r>
        <w:t>Even with the current strong focusing, hard to build splitters with that matching, lower is the right direction</w:t>
      </w:r>
    </w:p>
    <w:p w14:paraId="1A91374E" w14:textId="74DF7D9A" w:rsidR="009F73A0" w:rsidRDefault="009F73A0" w:rsidP="009F73A0">
      <w:pPr>
        <w:pStyle w:val="ListParagraph"/>
        <w:numPr>
          <w:ilvl w:val="1"/>
          <w:numId w:val="11"/>
        </w:numPr>
      </w:pPr>
      <w:r>
        <w:t>The principle is there</w:t>
      </w:r>
    </w:p>
    <w:p w14:paraId="57E50C9B" w14:textId="4ED2AC5C" w:rsidR="009F73A0" w:rsidRDefault="009F73A0" w:rsidP="009F73A0">
      <w:pPr>
        <w:pStyle w:val="ListParagraph"/>
        <w:numPr>
          <w:ilvl w:val="1"/>
          <w:numId w:val="11"/>
        </w:numPr>
      </w:pPr>
      <w:r>
        <w:t xml:space="preserve">Could </w:t>
      </w:r>
      <w:proofErr w:type="gramStart"/>
      <w:r>
        <w:t>actually use</w:t>
      </w:r>
      <w:proofErr w:type="gramEnd"/>
      <w:r>
        <w:t xml:space="preserve"> the existing lattice. Just turn every other outer quad off in the current triplet design</w:t>
      </w:r>
    </w:p>
    <w:p w14:paraId="280D8281" w14:textId="72C99733" w:rsidR="009F73A0" w:rsidRDefault="009F73A0" w:rsidP="009F73A0">
      <w:pPr>
        <w:pStyle w:val="ListParagraph"/>
        <w:numPr>
          <w:ilvl w:val="2"/>
          <w:numId w:val="11"/>
        </w:numPr>
      </w:pPr>
      <w:r>
        <w:t xml:space="preserve">Ryan – might be smarter to do that since </w:t>
      </w:r>
      <w:proofErr w:type="spellStart"/>
      <w:r>
        <w:t>Tief’s</w:t>
      </w:r>
      <w:proofErr w:type="spellEnd"/>
      <w:r>
        <w:t xml:space="preserve"> work was on older </w:t>
      </w:r>
      <w:proofErr w:type="spellStart"/>
      <w:r>
        <w:t>linacs</w:t>
      </w:r>
      <w:proofErr w:type="spellEnd"/>
    </w:p>
    <w:p w14:paraId="603C516D" w14:textId="150668D7" w:rsidR="00D248D4" w:rsidRDefault="001248F1" w:rsidP="001248F1">
      <w:pPr>
        <w:pStyle w:val="ListParagraph"/>
        <w:numPr>
          <w:ilvl w:val="1"/>
          <w:numId w:val="11"/>
        </w:numPr>
      </w:pPr>
      <w:r>
        <w:t>If you want to explore it, Ryan, go for it</w:t>
      </w:r>
    </w:p>
    <w:p w14:paraId="7CFD6C14" w14:textId="1ABF0B79" w:rsidR="001248F1" w:rsidRDefault="001248F1" w:rsidP="001248F1">
      <w:pPr>
        <w:pStyle w:val="ListParagraph"/>
        <w:numPr>
          <w:ilvl w:val="2"/>
          <w:numId w:val="11"/>
        </w:numPr>
      </w:pPr>
      <w:r>
        <w:t xml:space="preserve">Ryan – if I have some time, I may. I’ll bug </w:t>
      </w:r>
      <w:proofErr w:type="spellStart"/>
      <w:r>
        <w:t>Tief</w:t>
      </w:r>
      <w:proofErr w:type="spellEnd"/>
      <w:r>
        <w:t xml:space="preserve"> as well, but not sure I have time</w:t>
      </w:r>
    </w:p>
    <w:p w14:paraId="34202EF6" w14:textId="30D64B9C" w:rsidR="00450F96" w:rsidRDefault="00450F96" w:rsidP="001D1D44">
      <w:pPr>
        <w:pStyle w:val="ListParagraph"/>
        <w:numPr>
          <w:ilvl w:val="0"/>
          <w:numId w:val="11"/>
        </w:numPr>
      </w:pPr>
      <w:r>
        <w:t>Delays with CEBAF startup</w:t>
      </w:r>
      <w:r w:rsidR="000F65AD">
        <w:t xml:space="preserve"> – impacting magnet LDRD</w:t>
      </w:r>
    </w:p>
    <w:p w14:paraId="652F93B1" w14:textId="0A0A2F38" w:rsidR="00F20FB1" w:rsidRDefault="00F20FB1" w:rsidP="00F20FB1">
      <w:pPr>
        <w:pStyle w:val="ListParagraph"/>
        <w:numPr>
          <w:ilvl w:val="1"/>
          <w:numId w:val="11"/>
        </w:numPr>
      </w:pPr>
      <w:r>
        <w:t>When we get beam, we can have the “fun part” of the study</w:t>
      </w:r>
    </w:p>
    <w:p w14:paraId="0AC94DC6" w14:textId="12301E36" w:rsidR="00F20FB1" w:rsidRDefault="00FF3455" w:rsidP="00F20FB1">
      <w:pPr>
        <w:pStyle w:val="ListParagraph"/>
        <w:numPr>
          <w:ilvl w:val="0"/>
          <w:numId w:val="11"/>
        </w:numPr>
      </w:pPr>
      <w:r>
        <w:t>Beam to physics now scheduled for March 7 – number as delivered</w:t>
      </w:r>
    </w:p>
    <w:p w14:paraId="3990A1AA" w14:textId="69815FC7" w:rsidR="00FF3455" w:rsidRDefault="00FF3455" w:rsidP="00FF3455">
      <w:pPr>
        <w:pStyle w:val="ListParagraph"/>
        <w:numPr>
          <w:ilvl w:val="1"/>
          <w:numId w:val="11"/>
        </w:numPr>
      </w:pPr>
      <w:r>
        <w:t>Spinning up. Beam on today</w:t>
      </w:r>
    </w:p>
    <w:p w14:paraId="0EDBA2F6" w14:textId="71B44DCC" w:rsidR="00FF3455" w:rsidRDefault="00FF3455" w:rsidP="00FF3455">
      <w:pPr>
        <w:pStyle w:val="ListParagraph"/>
        <w:numPr>
          <w:ilvl w:val="1"/>
          <w:numId w:val="11"/>
        </w:numPr>
      </w:pPr>
      <w:r>
        <w:t>NL in restricted, tuning injector</w:t>
      </w:r>
    </w:p>
    <w:p w14:paraId="43E07D67" w14:textId="4567150A" w:rsidR="00FF3455" w:rsidRDefault="00FF3455" w:rsidP="00FF3455">
      <w:pPr>
        <w:pStyle w:val="ListParagraph"/>
        <w:numPr>
          <w:ilvl w:val="0"/>
          <w:numId w:val="11"/>
        </w:numPr>
      </w:pPr>
      <w:r>
        <w:t>Monday is an access day</w:t>
      </w:r>
    </w:p>
    <w:p w14:paraId="550439BB" w14:textId="60E8DCDB" w:rsidR="00FF3455" w:rsidRDefault="00FF3455" w:rsidP="00FF3455">
      <w:pPr>
        <w:pStyle w:val="ListParagraph"/>
        <w:numPr>
          <w:ilvl w:val="1"/>
          <w:numId w:val="11"/>
        </w:numPr>
      </w:pPr>
      <w:r>
        <w:t>Add signs, may swap some dosimetry</w:t>
      </w:r>
    </w:p>
    <w:p w14:paraId="7492E1F7" w14:textId="4A5A7EFE" w:rsidR="00E92757" w:rsidRDefault="00E92757" w:rsidP="00FF3455">
      <w:pPr>
        <w:pStyle w:val="ListParagraph"/>
        <w:numPr>
          <w:ilvl w:val="1"/>
          <w:numId w:val="11"/>
        </w:numPr>
      </w:pPr>
      <w:r>
        <w:t>No control rods to get calibration</w:t>
      </w:r>
    </w:p>
    <w:p w14:paraId="3DFD3318" w14:textId="001C3018" w:rsidR="00E92757" w:rsidRDefault="00E92757" w:rsidP="00E92757">
      <w:pPr>
        <w:pStyle w:val="ListParagraph"/>
        <w:numPr>
          <w:ilvl w:val="0"/>
          <w:numId w:val="11"/>
        </w:numPr>
      </w:pPr>
      <w:r>
        <w:t>2/3 or all magnet samples installed</w:t>
      </w:r>
    </w:p>
    <w:p w14:paraId="1188F3F4" w14:textId="0FD9ACD9" w:rsidR="00E92757" w:rsidRDefault="00E92757" w:rsidP="00E92757">
      <w:pPr>
        <w:pStyle w:val="ListParagraph"/>
        <w:numPr>
          <w:ilvl w:val="1"/>
          <w:numId w:val="11"/>
        </w:numPr>
      </w:pPr>
      <w:r>
        <w:t>Hall probe broken, fixed for now, but not calibrated</w:t>
      </w:r>
    </w:p>
    <w:p w14:paraId="291C1EFF" w14:textId="20892AC9" w:rsidR="00E92757" w:rsidRDefault="00E92757" w:rsidP="00E92757">
      <w:pPr>
        <w:pStyle w:val="ListParagraph"/>
        <w:numPr>
          <w:ilvl w:val="1"/>
          <w:numId w:val="11"/>
        </w:numPr>
      </w:pPr>
      <w:r>
        <w:t>30 locations, 2 plates on each location, want 3</w:t>
      </w:r>
    </w:p>
    <w:p w14:paraId="7B5A34A0" w14:textId="16BF81A3" w:rsidR="00E92757" w:rsidRDefault="00E92757" w:rsidP="00E92757">
      <w:pPr>
        <w:pStyle w:val="ListParagraph"/>
        <w:numPr>
          <w:ilvl w:val="1"/>
          <w:numId w:val="11"/>
        </w:numPr>
      </w:pPr>
      <w:r>
        <w:t>Likely one of the largest studies of this kind</w:t>
      </w:r>
    </w:p>
    <w:p w14:paraId="13CA8C1D" w14:textId="2B80959D" w:rsidR="00A60535" w:rsidRDefault="00A60535" w:rsidP="00A60535">
      <w:pPr>
        <w:pStyle w:val="ListParagraph"/>
        <w:numPr>
          <w:ilvl w:val="0"/>
          <w:numId w:val="11"/>
        </w:numPr>
      </w:pPr>
      <w:r>
        <w:t>Alex – silver lining of delay is instrumentation can be handled</w:t>
      </w:r>
    </w:p>
    <w:p w14:paraId="46E946C9" w14:textId="5B81805E" w:rsidR="00C371BA" w:rsidRDefault="00C371BA" w:rsidP="00A60535">
      <w:pPr>
        <w:pStyle w:val="ListParagraph"/>
        <w:numPr>
          <w:ilvl w:val="0"/>
          <w:numId w:val="11"/>
        </w:numPr>
      </w:pPr>
      <w:r>
        <w:lastRenderedPageBreak/>
        <w:t xml:space="preserve">Ryan – </w:t>
      </w:r>
      <w:proofErr w:type="gramStart"/>
      <w:r>
        <w:t>have to</w:t>
      </w:r>
      <w:proofErr w:type="gramEnd"/>
      <w:r>
        <w:t xml:space="preserve"> recalibrate hall probe. Temporary fix for now, need to calibrate on NMR</w:t>
      </w:r>
    </w:p>
    <w:p w14:paraId="6C34F9F2" w14:textId="4E47480C" w:rsidR="00C371BA" w:rsidRDefault="00C371BA" w:rsidP="00C371BA">
      <w:pPr>
        <w:pStyle w:val="ListParagraph"/>
        <w:numPr>
          <w:ilvl w:val="1"/>
          <w:numId w:val="11"/>
        </w:numPr>
      </w:pPr>
      <w:r>
        <w:t xml:space="preserve">Will keep using that until new probe arrives – it’s like $8K </w:t>
      </w:r>
    </w:p>
    <w:p w14:paraId="699A92AA" w14:textId="473C4D92" w:rsidR="00C371BA" w:rsidRDefault="00C371BA" w:rsidP="00C371BA">
      <w:pPr>
        <w:pStyle w:val="ListParagraph"/>
        <w:numPr>
          <w:ilvl w:val="2"/>
          <w:numId w:val="11"/>
        </w:numPr>
      </w:pPr>
      <w:r>
        <w:t>Kirsten and long lead time</w:t>
      </w:r>
    </w:p>
    <w:p w14:paraId="03B39AC3" w14:textId="6B70DBD9" w:rsidR="00C371BA" w:rsidRDefault="00C371BA" w:rsidP="00C371BA">
      <w:pPr>
        <w:pStyle w:val="ListParagraph"/>
        <w:numPr>
          <w:ilvl w:val="0"/>
          <w:numId w:val="11"/>
        </w:numPr>
      </w:pPr>
      <w:r>
        <w:t>Kirsten – we have enough TLDs to do swap now, and need to give them back at end of June anyway</w:t>
      </w:r>
    </w:p>
    <w:p w14:paraId="4D951AF8" w14:textId="74F4E634" w:rsidR="00C371BA" w:rsidRDefault="00C371BA" w:rsidP="00C371BA">
      <w:pPr>
        <w:pStyle w:val="ListParagraph"/>
        <w:numPr>
          <w:ilvl w:val="1"/>
          <w:numId w:val="11"/>
        </w:numPr>
      </w:pPr>
      <w:proofErr w:type="gramStart"/>
      <w:r>
        <w:t>So</w:t>
      </w:r>
      <w:proofErr w:type="gramEnd"/>
      <w:r>
        <w:t xml:space="preserve"> we can swap them, and leave rods in?</w:t>
      </w:r>
    </w:p>
    <w:p w14:paraId="402AC9AE" w14:textId="3F5173DA" w:rsidR="00C371BA" w:rsidRDefault="00C371BA" w:rsidP="00C371BA">
      <w:pPr>
        <w:pStyle w:val="ListParagraph"/>
        <w:numPr>
          <w:ilvl w:val="1"/>
          <w:numId w:val="11"/>
        </w:numPr>
      </w:pPr>
      <w:r>
        <w:t>Ryan – yes, likely we can take out some areas and leave in rods</w:t>
      </w:r>
    </w:p>
    <w:p w14:paraId="62FEBDA1" w14:textId="6A3C4EB9" w:rsidR="00C371BA" w:rsidRDefault="00C371BA" w:rsidP="00C371BA">
      <w:pPr>
        <w:pStyle w:val="ListParagraph"/>
        <w:numPr>
          <w:ilvl w:val="1"/>
          <w:numId w:val="11"/>
        </w:numPr>
      </w:pPr>
      <w:r>
        <w:t>Swapping only requires time, so might be smart</w:t>
      </w:r>
    </w:p>
    <w:p w14:paraId="20A1369E" w14:textId="570F7701" w:rsidR="00C371BA" w:rsidRDefault="00C371BA" w:rsidP="00C371BA">
      <w:pPr>
        <w:pStyle w:val="ListParagraph"/>
        <w:numPr>
          <w:ilvl w:val="1"/>
          <w:numId w:val="11"/>
        </w:numPr>
      </w:pPr>
      <w:proofErr w:type="gramStart"/>
      <w:r>
        <w:t>Down side</w:t>
      </w:r>
      <w:proofErr w:type="gramEnd"/>
      <w:r>
        <w:t xml:space="preserve"> of areas – every 6 months required swap out</w:t>
      </w:r>
    </w:p>
    <w:p w14:paraId="6D037D98" w14:textId="0145BD4E" w:rsidR="00C371BA" w:rsidRDefault="00C371BA" w:rsidP="00C371BA">
      <w:pPr>
        <w:pStyle w:val="ListParagraph"/>
        <w:numPr>
          <w:ilvl w:val="2"/>
          <w:numId w:val="11"/>
        </w:numPr>
      </w:pPr>
      <w:r>
        <w:t>Ordered enough from Jan-Jun, so we may as well swap them.</w:t>
      </w:r>
    </w:p>
    <w:p w14:paraId="6B83C6DF" w14:textId="02855630" w:rsidR="0072641E" w:rsidRDefault="0072641E" w:rsidP="0072641E">
      <w:pPr>
        <w:pStyle w:val="ListParagraph"/>
        <w:numPr>
          <w:ilvl w:val="0"/>
          <w:numId w:val="11"/>
        </w:numPr>
      </w:pPr>
      <w:r>
        <w:t xml:space="preserve">Ryan – current plan is still 25 weeks of running </w:t>
      </w:r>
    </w:p>
    <w:p w14:paraId="78EC2E23" w14:textId="2B52673A" w:rsidR="0072641E" w:rsidRDefault="0072641E" w:rsidP="0072641E">
      <w:pPr>
        <w:pStyle w:val="ListParagraph"/>
        <w:numPr>
          <w:ilvl w:val="1"/>
          <w:numId w:val="11"/>
        </w:numPr>
      </w:pPr>
      <w:r>
        <w:t>Andrei – confirms – 25 weeks is the planned run time</w:t>
      </w:r>
    </w:p>
    <w:p w14:paraId="48C02459" w14:textId="71D3FBAF" w:rsidR="0072641E" w:rsidRDefault="0072641E" w:rsidP="0072641E">
      <w:pPr>
        <w:pStyle w:val="ListParagraph"/>
        <w:numPr>
          <w:ilvl w:val="1"/>
          <w:numId w:val="11"/>
        </w:numPr>
      </w:pPr>
      <w:r>
        <w:t>Ryan – so we’ll get the same amount of data, just in a different time frame</w:t>
      </w:r>
    </w:p>
    <w:p w14:paraId="6F5A6F24" w14:textId="6297C3E4" w:rsidR="0072641E" w:rsidRDefault="0072641E" w:rsidP="0072641E">
      <w:pPr>
        <w:pStyle w:val="ListParagraph"/>
        <w:numPr>
          <w:ilvl w:val="1"/>
          <w:numId w:val="11"/>
        </w:numPr>
      </w:pPr>
      <w:r>
        <w:t>Alex – one of the most massive measurements at CEBAF</w:t>
      </w:r>
    </w:p>
    <w:p w14:paraId="3EC58633" w14:textId="7BB46D0A" w:rsidR="00F9241D" w:rsidRDefault="00F9241D" w:rsidP="00F9241D">
      <w:pPr>
        <w:pStyle w:val="ListParagraph"/>
        <w:numPr>
          <w:ilvl w:val="0"/>
          <w:numId w:val="11"/>
        </w:numPr>
      </w:pPr>
      <w:r>
        <w:t>Alex – some predictions about doses? BDSIM can look at magnets and calculate what the dose would be?</w:t>
      </w:r>
    </w:p>
    <w:p w14:paraId="3D178ACE" w14:textId="382185BE" w:rsidR="00F9241D" w:rsidRDefault="00B1798E" w:rsidP="00F9241D">
      <w:pPr>
        <w:pStyle w:val="ListParagraph"/>
        <w:numPr>
          <w:ilvl w:val="1"/>
          <w:numId w:val="11"/>
        </w:numPr>
      </w:pPr>
      <w:r>
        <w:t>We’re working on that. Prioritizing integrated dose simulations first, then go back and make sure what we’re getting for integrated dose aligns and whatnot</w:t>
      </w:r>
    </w:p>
    <w:p w14:paraId="241392AC" w14:textId="351CCF97" w:rsidR="00B1798E" w:rsidRDefault="00B1798E" w:rsidP="00F9241D">
      <w:pPr>
        <w:pStyle w:val="ListParagraph"/>
        <w:numPr>
          <w:ilvl w:val="1"/>
          <w:numId w:val="11"/>
        </w:numPr>
      </w:pPr>
      <w:r>
        <w:t>Making sure we can predict what will happen at higher energies</w:t>
      </w:r>
    </w:p>
    <w:p w14:paraId="1585819C" w14:textId="33431382" w:rsidR="004C0D4B" w:rsidRDefault="004C0D4B" w:rsidP="004C0D4B">
      <w:pPr>
        <w:pStyle w:val="ListParagraph"/>
        <w:numPr>
          <w:ilvl w:val="0"/>
          <w:numId w:val="11"/>
        </w:numPr>
      </w:pPr>
      <w:r>
        <w:t>Short meeting?</w:t>
      </w:r>
    </w:p>
    <w:p w14:paraId="302397A1" w14:textId="01365EF5" w:rsidR="004C0D4B" w:rsidRDefault="004C0D4B" w:rsidP="004C0D4B">
      <w:pPr>
        <w:pStyle w:val="ListParagraph"/>
        <w:numPr>
          <w:ilvl w:val="1"/>
          <w:numId w:val="11"/>
        </w:numPr>
      </w:pPr>
      <w:r>
        <w:t>Yes</w:t>
      </w:r>
    </w:p>
    <w:p w14:paraId="0999FF3C" w14:textId="0EB951D7" w:rsidR="004C0D4B" w:rsidRDefault="004C0D4B" w:rsidP="004C0D4B">
      <w:pPr>
        <w:pStyle w:val="ListParagraph"/>
        <w:numPr>
          <w:ilvl w:val="0"/>
          <w:numId w:val="11"/>
        </w:numPr>
      </w:pPr>
      <w:r>
        <w:t>No meeting next week – Alex teaching USPAS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8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25C59EB6" w:rsidR="00334BAC" w:rsidRPr="00334BAC" w:rsidRDefault="002707CC" w:rsidP="00310B83">
      <w:pPr>
        <w:ind w:left="0"/>
        <w:rPr>
          <w:rStyle w:val="Hyperlink"/>
          <w:color w:val="FF0000"/>
          <w:sz w:val="40"/>
          <w:szCs w:val="40"/>
        </w:rPr>
      </w:pPr>
      <w:r>
        <w:rPr>
          <w:rStyle w:val="Hyperlink"/>
          <w:color w:val="FF0000"/>
          <w:sz w:val="40"/>
          <w:szCs w:val="40"/>
        </w:rPr>
        <w:t>No meeting next week!</w:t>
      </w:r>
    </w:p>
    <w:sectPr w:rsidR="00334BAC" w:rsidRPr="00334BAC" w:rsidSect="00FC3EED">
      <w:footerReference w:type="default" r:id="rId19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878BB" w14:textId="77777777" w:rsidR="001E252A" w:rsidRDefault="001E252A">
      <w:pPr>
        <w:spacing w:after="0"/>
      </w:pPr>
      <w:r>
        <w:separator/>
      </w:r>
    </w:p>
  </w:endnote>
  <w:endnote w:type="continuationSeparator" w:id="0">
    <w:p w14:paraId="461866C1" w14:textId="77777777" w:rsidR="001E252A" w:rsidRDefault="001E25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513ED" w14:textId="77777777" w:rsidR="001E252A" w:rsidRDefault="001E252A">
      <w:pPr>
        <w:spacing w:after="0"/>
      </w:pPr>
      <w:r>
        <w:separator/>
      </w:r>
    </w:p>
  </w:footnote>
  <w:footnote w:type="continuationSeparator" w:id="0">
    <w:p w14:paraId="1F5746D7" w14:textId="77777777" w:rsidR="001E252A" w:rsidRDefault="001E252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677"/>
    <w:rsid w:val="00002A7A"/>
    <w:rsid w:val="000032F4"/>
    <w:rsid w:val="000038D6"/>
    <w:rsid w:val="00003A70"/>
    <w:rsid w:val="00003CE2"/>
    <w:rsid w:val="0000482C"/>
    <w:rsid w:val="00005008"/>
    <w:rsid w:val="0000511B"/>
    <w:rsid w:val="000059A9"/>
    <w:rsid w:val="000065AB"/>
    <w:rsid w:val="00010765"/>
    <w:rsid w:val="00010CE0"/>
    <w:rsid w:val="00010F30"/>
    <w:rsid w:val="0001204F"/>
    <w:rsid w:val="00014F14"/>
    <w:rsid w:val="0001618D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003"/>
    <w:rsid w:val="00034136"/>
    <w:rsid w:val="00034E37"/>
    <w:rsid w:val="00034EE6"/>
    <w:rsid w:val="0003501F"/>
    <w:rsid w:val="00036380"/>
    <w:rsid w:val="000370B2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CAE"/>
    <w:rsid w:val="00063DC8"/>
    <w:rsid w:val="000651D2"/>
    <w:rsid w:val="0006553F"/>
    <w:rsid w:val="000655C3"/>
    <w:rsid w:val="00065658"/>
    <w:rsid w:val="000669FA"/>
    <w:rsid w:val="00066AA5"/>
    <w:rsid w:val="0006708F"/>
    <w:rsid w:val="00067398"/>
    <w:rsid w:val="00067616"/>
    <w:rsid w:val="00067A99"/>
    <w:rsid w:val="00067D1E"/>
    <w:rsid w:val="000703E7"/>
    <w:rsid w:val="00070820"/>
    <w:rsid w:val="00070D61"/>
    <w:rsid w:val="00070F84"/>
    <w:rsid w:val="000711E0"/>
    <w:rsid w:val="00071974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EBF"/>
    <w:rsid w:val="00077B7E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54D7"/>
    <w:rsid w:val="00085674"/>
    <w:rsid w:val="00085ADE"/>
    <w:rsid w:val="00085C7B"/>
    <w:rsid w:val="00085DFB"/>
    <w:rsid w:val="00085E80"/>
    <w:rsid w:val="000873C5"/>
    <w:rsid w:val="0008794A"/>
    <w:rsid w:val="000908A2"/>
    <w:rsid w:val="00090C9A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CC7"/>
    <w:rsid w:val="000B0EBF"/>
    <w:rsid w:val="000B0EC9"/>
    <w:rsid w:val="000B14BA"/>
    <w:rsid w:val="000B16F7"/>
    <w:rsid w:val="000B1AF0"/>
    <w:rsid w:val="000B1B64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2758"/>
    <w:rsid w:val="000C315B"/>
    <w:rsid w:val="000C3598"/>
    <w:rsid w:val="000C3BD2"/>
    <w:rsid w:val="000C3CA9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DC6"/>
    <w:rsid w:val="000D6E39"/>
    <w:rsid w:val="000D717A"/>
    <w:rsid w:val="000D7542"/>
    <w:rsid w:val="000D7763"/>
    <w:rsid w:val="000D7B48"/>
    <w:rsid w:val="000E0192"/>
    <w:rsid w:val="000E06C9"/>
    <w:rsid w:val="000E0CB6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AD"/>
    <w:rsid w:val="000F6636"/>
    <w:rsid w:val="000F6A91"/>
    <w:rsid w:val="001005E5"/>
    <w:rsid w:val="00100C39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8F1"/>
    <w:rsid w:val="00124E22"/>
    <w:rsid w:val="001254B5"/>
    <w:rsid w:val="001258E7"/>
    <w:rsid w:val="00125CB5"/>
    <w:rsid w:val="00125EE6"/>
    <w:rsid w:val="00126DCB"/>
    <w:rsid w:val="00127054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3E39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513"/>
    <w:rsid w:val="001646F8"/>
    <w:rsid w:val="001658CD"/>
    <w:rsid w:val="00165C54"/>
    <w:rsid w:val="001660EF"/>
    <w:rsid w:val="00166F4A"/>
    <w:rsid w:val="0016728C"/>
    <w:rsid w:val="00167FF1"/>
    <w:rsid w:val="00170218"/>
    <w:rsid w:val="001711BD"/>
    <w:rsid w:val="00171C9E"/>
    <w:rsid w:val="00171FB7"/>
    <w:rsid w:val="00172192"/>
    <w:rsid w:val="0017275D"/>
    <w:rsid w:val="00173A84"/>
    <w:rsid w:val="00173E78"/>
    <w:rsid w:val="0017406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329E"/>
    <w:rsid w:val="00183681"/>
    <w:rsid w:val="0018371D"/>
    <w:rsid w:val="00183AEE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6F6"/>
    <w:rsid w:val="00191DBE"/>
    <w:rsid w:val="001933B4"/>
    <w:rsid w:val="00193AAC"/>
    <w:rsid w:val="00194696"/>
    <w:rsid w:val="00195807"/>
    <w:rsid w:val="0019611D"/>
    <w:rsid w:val="0019690F"/>
    <w:rsid w:val="00197046"/>
    <w:rsid w:val="001973EB"/>
    <w:rsid w:val="001979F2"/>
    <w:rsid w:val="00197BCF"/>
    <w:rsid w:val="001A017C"/>
    <w:rsid w:val="001A1336"/>
    <w:rsid w:val="001A16AB"/>
    <w:rsid w:val="001A1B45"/>
    <w:rsid w:val="001A1C38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768"/>
    <w:rsid w:val="001B2BBB"/>
    <w:rsid w:val="001B2EC5"/>
    <w:rsid w:val="001B357C"/>
    <w:rsid w:val="001B42EF"/>
    <w:rsid w:val="001B4346"/>
    <w:rsid w:val="001B473A"/>
    <w:rsid w:val="001B53F6"/>
    <w:rsid w:val="001B6BCD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14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C36"/>
    <w:rsid w:val="001D2E25"/>
    <w:rsid w:val="001D410B"/>
    <w:rsid w:val="001D4242"/>
    <w:rsid w:val="001D449C"/>
    <w:rsid w:val="001D4D0B"/>
    <w:rsid w:val="001D5C4A"/>
    <w:rsid w:val="001E0728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2A00"/>
    <w:rsid w:val="001F30BE"/>
    <w:rsid w:val="001F3CE7"/>
    <w:rsid w:val="001F5142"/>
    <w:rsid w:val="001F520E"/>
    <w:rsid w:val="001F5542"/>
    <w:rsid w:val="001F5C84"/>
    <w:rsid w:val="001F5CC0"/>
    <w:rsid w:val="001F5F8E"/>
    <w:rsid w:val="001F6B2F"/>
    <w:rsid w:val="001F746F"/>
    <w:rsid w:val="001F78D9"/>
    <w:rsid w:val="0020021B"/>
    <w:rsid w:val="00200457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847"/>
    <w:rsid w:val="00216B0A"/>
    <w:rsid w:val="00216EC5"/>
    <w:rsid w:val="0021710F"/>
    <w:rsid w:val="00217C0C"/>
    <w:rsid w:val="00217C0D"/>
    <w:rsid w:val="00217D08"/>
    <w:rsid w:val="0022073A"/>
    <w:rsid w:val="00220D8C"/>
    <w:rsid w:val="00221134"/>
    <w:rsid w:val="002218B9"/>
    <w:rsid w:val="00221C7C"/>
    <w:rsid w:val="00222F42"/>
    <w:rsid w:val="00223012"/>
    <w:rsid w:val="0022350D"/>
    <w:rsid w:val="00223AFE"/>
    <w:rsid w:val="00223E17"/>
    <w:rsid w:val="0022509E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F5"/>
    <w:rsid w:val="00235383"/>
    <w:rsid w:val="00235E48"/>
    <w:rsid w:val="002362F8"/>
    <w:rsid w:val="00236409"/>
    <w:rsid w:val="00236504"/>
    <w:rsid w:val="00236B53"/>
    <w:rsid w:val="0023789D"/>
    <w:rsid w:val="00237DF2"/>
    <w:rsid w:val="0024006B"/>
    <w:rsid w:val="002409F7"/>
    <w:rsid w:val="00240AB1"/>
    <w:rsid w:val="00240E80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47CBA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56EA"/>
    <w:rsid w:val="0025593E"/>
    <w:rsid w:val="0025631F"/>
    <w:rsid w:val="00256C07"/>
    <w:rsid w:val="00256F7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CC"/>
    <w:rsid w:val="00270AAE"/>
    <w:rsid w:val="00270B12"/>
    <w:rsid w:val="00270EA8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535D"/>
    <w:rsid w:val="002755FA"/>
    <w:rsid w:val="00275D0C"/>
    <w:rsid w:val="002760AD"/>
    <w:rsid w:val="002764CA"/>
    <w:rsid w:val="00276D42"/>
    <w:rsid w:val="00276EDC"/>
    <w:rsid w:val="00276F54"/>
    <w:rsid w:val="002772BF"/>
    <w:rsid w:val="00277369"/>
    <w:rsid w:val="00277460"/>
    <w:rsid w:val="002774AF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42FB"/>
    <w:rsid w:val="002A4BA3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3E7"/>
    <w:rsid w:val="002C579D"/>
    <w:rsid w:val="002C5A23"/>
    <w:rsid w:val="002C5DA8"/>
    <w:rsid w:val="002C6288"/>
    <w:rsid w:val="002C63A6"/>
    <w:rsid w:val="002C72AD"/>
    <w:rsid w:val="002C7D98"/>
    <w:rsid w:val="002C7F74"/>
    <w:rsid w:val="002D0345"/>
    <w:rsid w:val="002D055F"/>
    <w:rsid w:val="002D08AE"/>
    <w:rsid w:val="002D0B85"/>
    <w:rsid w:val="002D2EBA"/>
    <w:rsid w:val="002D2F45"/>
    <w:rsid w:val="002D4164"/>
    <w:rsid w:val="002D4E07"/>
    <w:rsid w:val="002D4E35"/>
    <w:rsid w:val="002D54B8"/>
    <w:rsid w:val="002D6B6B"/>
    <w:rsid w:val="002D782C"/>
    <w:rsid w:val="002D7AD2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8EA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7EC"/>
    <w:rsid w:val="00304A04"/>
    <w:rsid w:val="00305090"/>
    <w:rsid w:val="003066D3"/>
    <w:rsid w:val="00306E81"/>
    <w:rsid w:val="00307793"/>
    <w:rsid w:val="00307B5E"/>
    <w:rsid w:val="0031048E"/>
    <w:rsid w:val="00310B83"/>
    <w:rsid w:val="00312202"/>
    <w:rsid w:val="00312A35"/>
    <w:rsid w:val="00313D39"/>
    <w:rsid w:val="003143F8"/>
    <w:rsid w:val="00314BDE"/>
    <w:rsid w:val="0031567C"/>
    <w:rsid w:val="003169F0"/>
    <w:rsid w:val="00316E9A"/>
    <w:rsid w:val="003172DF"/>
    <w:rsid w:val="0031758E"/>
    <w:rsid w:val="003206B7"/>
    <w:rsid w:val="0032090C"/>
    <w:rsid w:val="00320BED"/>
    <w:rsid w:val="003221B2"/>
    <w:rsid w:val="00322786"/>
    <w:rsid w:val="00322AE9"/>
    <w:rsid w:val="0032315F"/>
    <w:rsid w:val="00323639"/>
    <w:rsid w:val="00323A56"/>
    <w:rsid w:val="00323CC1"/>
    <w:rsid w:val="00323FB5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2C84"/>
    <w:rsid w:val="0033438F"/>
    <w:rsid w:val="00334611"/>
    <w:rsid w:val="00334BAC"/>
    <w:rsid w:val="00334D12"/>
    <w:rsid w:val="00335448"/>
    <w:rsid w:val="0033650A"/>
    <w:rsid w:val="00337552"/>
    <w:rsid w:val="00337865"/>
    <w:rsid w:val="00337D6F"/>
    <w:rsid w:val="00340CAF"/>
    <w:rsid w:val="0034170F"/>
    <w:rsid w:val="00342C52"/>
    <w:rsid w:val="00343238"/>
    <w:rsid w:val="00343F92"/>
    <w:rsid w:val="00343FA4"/>
    <w:rsid w:val="003443C3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8DC"/>
    <w:rsid w:val="00387B56"/>
    <w:rsid w:val="003908D8"/>
    <w:rsid w:val="003910DC"/>
    <w:rsid w:val="00392116"/>
    <w:rsid w:val="003933FA"/>
    <w:rsid w:val="00393837"/>
    <w:rsid w:val="003938D2"/>
    <w:rsid w:val="00393ABA"/>
    <w:rsid w:val="00393CE5"/>
    <w:rsid w:val="00394078"/>
    <w:rsid w:val="003941DE"/>
    <w:rsid w:val="00395BD8"/>
    <w:rsid w:val="00396557"/>
    <w:rsid w:val="00396F3E"/>
    <w:rsid w:val="00397906"/>
    <w:rsid w:val="00397D54"/>
    <w:rsid w:val="003A019F"/>
    <w:rsid w:val="003A0DC3"/>
    <w:rsid w:val="003A0E05"/>
    <w:rsid w:val="003A1104"/>
    <w:rsid w:val="003A1115"/>
    <w:rsid w:val="003A183B"/>
    <w:rsid w:val="003A22B2"/>
    <w:rsid w:val="003A34E1"/>
    <w:rsid w:val="003A42D6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F92"/>
    <w:rsid w:val="003C37EF"/>
    <w:rsid w:val="003C39B9"/>
    <w:rsid w:val="003C42A6"/>
    <w:rsid w:val="003C4307"/>
    <w:rsid w:val="003C4B97"/>
    <w:rsid w:val="003C4D7E"/>
    <w:rsid w:val="003C5F2A"/>
    <w:rsid w:val="003C5F69"/>
    <w:rsid w:val="003C61A7"/>
    <w:rsid w:val="003C6482"/>
    <w:rsid w:val="003C665F"/>
    <w:rsid w:val="003C6921"/>
    <w:rsid w:val="003C6B6C"/>
    <w:rsid w:val="003C75DF"/>
    <w:rsid w:val="003D0641"/>
    <w:rsid w:val="003D07A3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422F"/>
    <w:rsid w:val="003E47D4"/>
    <w:rsid w:val="003E4BBA"/>
    <w:rsid w:val="003E4D51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CDE"/>
    <w:rsid w:val="003F1110"/>
    <w:rsid w:val="003F1866"/>
    <w:rsid w:val="003F18A8"/>
    <w:rsid w:val="003F1BCB"/>
    <w:rsid w:val="003F270C"/>
    <w:rsid w:val="003F30AB"/>
    <w:rsid w:val="003F317C"/>
    <w:rsid w:val="003F3A63"/>
    <w:rsid w:val="003F3B77"/>
    <w:rsid w:val="003F3E32"/>
    <w:rsid w:val="003F405C"/>
    <w:rsid w:val="003F441B"/>
    <w:rsid w:val="003F4675"/>
    <w:rsid w:val="003F49EA"/>
    <w:rsid w:val="003F5EF6"/>
    <w:rsid w:val="003F6E94"/>
    <w:rsid w:val="003F7487"/>
    <w:rsid w:val="004001B5"/>
    <w:rsid w:val="004001CA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80A"/>
    <w:rsid w:val="0043697F"/>
    <w:rsid w:val="00436FDB"/>
    <w:rsid w:val="00437357"/>
    <w:rsid w:val="004375D1"/>
    <w:rsid w:val="00437746"/>
    <w:rsid w:val="00437BB9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DEB"/>
    <w:rsid w:val="00453313"/>
    <w:rsid w:val="00453527"/>
    <w:rsid w:val="0045488D"/>
    <w:rsid w:val="004555CA"/>
    <w:rsid w:val="004558F2"/>
    <w:rsid w:val="00455A3D"/>
    <w:rsid w:val="00455BDE"/>
    <w:rsid w:val="0045601C"/>
    <w:rsid w:val="004560E6"/>
    <w:rsid w:val="004563E6"/>
    <w:rsid w:val="00457A52"/>
    <w:rsid w:val="00457C3A"/>
    <w:rsid w:val="004603AF"/>
    <w:rsid w:val="00460740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BCD"/>
    <w:rsid w:val="00471DF1"/>
    <w:rsid w:val="0047258B"/>
    <w:rsid w:val="0047293B"/>
    <w:rsid w:val="00473E34"/>
    <w:rsid w:val="004741C8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A0D"/>
    <w:rsid w:val="00477A46"/>
    <w:rsid w:val="0048003A"/>
    <w:rsid w:val="00480262"/>
    <w:rsid w:val="004804E3"/>
    <w:rsid w:val="00480C53"/>
    <w:rsid w:val="004815B6"/>
    <w:rsid w:val="00481947"/>
    <w:rsid w:val="004830E1"/>
    <w:rsid w:val="00483F89"/>
    <w:rsid w:val="004842E8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6204"/>
    <w:rsid w:val="00496632"/>
    <w:rsid w:val="0049679D"/>
    <w:rsid w:val="004967EA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42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0D4B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3C3"/>
    <w:rsid w:val="004C5A30"/>
    <w:rsid w:val="004C5C09"/>
    <w:rsid w:val="004C5D08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3543"/>
    <w:rsid w:val="004D391D"/>
    <w:rsid w:val="004D39F1"/>
    <w:rsid w:val="004D5BB6"/>
    <w:rsid w:val="004D5CAC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32A1"/>
    <w:rsid w:val="004F3A6E"/>
    <w:rsid w:val="004F3BB7"/>
    <w:rsid w:val="004F3CE3"/>
    <w:rsid w:val="004F4EC2"/>
    <w:rsid w:val="004F523E"/>
    <w:rsid w:val="004F5E22"/>
    <w:rsid w:val="004F61D6"/>
    <w:rsid w:val="004F622E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6E79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C29"/>
    <w:rsid w:val="00514CB3"/>
    <w:rsid w:val="00515555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31EC"/>
    <w:rsid w:val="005335CA"/>
    <w:rsid w:val="00533DA6"/>
    <w:rsid w:val="00534BE8"/>
    <w:rsid w:val="00535023"/>
    <w:rsid w:val="005350E7"/>
    <w:rsid w:val="00535B7D"/>
    <w:rsid w:val="00536324"/>
    <w:rsid w:val="00537F79"/>
    <w:rsid w:val="00540A47"/>
    <w:rsid w:val="0054124D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2163"/>
    <w:rsid w:val="005621BC"/>
    <w:rsid w:val="00562774"/>
    <w:rsid w:val="0056335D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05CF"/>
    <w:rsid w:val="0057146E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3A7"/>
    <w:rsid w:val="00595414"/>
    <w:rsid w:val="00595527"/>
    <w:rsid w:val="005960F4"/>
    <w:rsid w:val="00596276"/>
    <w:rsid w:val="00596529"/>
    <w:rsid w:val="00596D2F"/>
    <w:rsid w:val="00596E10"/>
    <w:rsid w:val="005973B3"/>
    <w:rsid w:val="0059758F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86B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35A"/>
    <w:rsid w:val="005D1B1F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4E78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191"/>
    <w:rsid w:val="0061158C"/>
    <w:rsid w:val="006118A9"/>
    <w:rsid w:val="006118B1"/>
    <w:rsid w:val="006120B8"/>
    <w:rsid w:val="0061247C"/>
    <w:rsid w:val="006127A3"/>
    <w:rsid w:val="00612C67"/>
    <w:rsid w:val="006132F5"/>
    <w:rsid w:val="00613FA9"/>
    <w:rsid w:val="00614872"/>
    <w:rsid w:val="00614C2D"/>
    <w:rsid w:val="0061538C"/>
    <w:rsid w:val="0061540A"/>
    <w:rsid w:val="00615D6F"/>
    <w:rsid w:val="00616345"/>
    <w:rsid w:val="00616AD0"/>
    <w:rsid w:val="006171E9"/>
    <w:rsid w:val="0061733A"/>
    <w:rsid w:val="00617AA0"/>
    <w:rsid w:val="00617F14"/>
    <w:rsid w:val="00620838"/>
    <w:rsid w:val="00620B8F"/>
    <w:rsid w:val="00620BCD"/>
    <w:rsid w:val="00620E39"/>
    <w:rsid w:val="006226AA"/>
    <w:rsid w:val="0062299D"/>
    <w:rsid w:val="00622E50"/>
    <w:rsid w:val="0062314C"/>
    <w:rsid w:val="0062389D"/>
    <w:rsid w:val="006243B9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73F"/>
    <w:rsid w:val="00644B11"/>
    <w:rsid w:val="00644C40"/>
    <w:rsid w:val="00644C83"/>
    <w:rsid w:val="006456BF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3468"/>
    <w:rsid w:val="00653517"/>
    <w:rsid w:val="0065369F"/>
    <w:rsid w:val="0065394B"/>
    <w:rsid w:val="00653F95"/>
    <w:rsid w:val="0065420A"/>
    <w:rsid w:val="00654AB8"/>
    <w:rsid w:val="00654CE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6A23"/>
    <w:rsid w:val="006872A4"/>
    <w:rsid w:val="006906C0"/>
    <w:rsid w:val="00690B55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6D7"/>
    <w:rsid w:val="006A0801"/>
    <w:rsid w:val="006A10CA"/>
    <w:rsid w:val="006A13E8"/>
    <w:rsid w:val="006A18E4"/>
    <w:rsid w:val="006A1A0E"/>
    <w:rsid w:val="006A1E10"/>
    <w:rsid w:val="006A1EE3"/>
    <w:rsid w:val="006A28D7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5C98"/>
    <w:rsid w:val="006B61FC"/>
    <w:rsid w:val="006B7AE9"/>
    <w:rsid w:val="006B7D14"/>
    <w:rsid w:val="006C25CA"/>
    <w:rsid w:val="006C29ED"/>
    <w:rsid w:val="006C2F88"/>
    <w:rsid w:val="006C4BD0"/>
    <w:rsid w:val="006C514C"/>
    <w:rsid w:val="006C5225"/>
    <w:rsid w:val="006C5EAA"/>
    <w:rsid w:val="006C61F6"/>
    <w:rsid w:val="006C6533"/>
    <w:rsid w:val="006C660A"/>
    <w:rsid w:val="006C7990"/>
    <w:rsid w:val="006C79D8"/>
    <w:rsid w:val="006C7B77"/>
    <w:rsid w:val="006D0609"/>
    <w:rsid w:val="006D09C8"/>
    <w:rsid w:val="006D0AC9"/>
    <w:rsid w:val="006D3200"/>
    <w:rsid w:val="006D402B"/>
    <w:rsid w:val="006D4412"/>
    <w:rsid w:val="006D5014"/>
    <w:rsid w:val="006D50FE"/>
    <w:rsid w:val="006D571F"/>
    <w:rsid w:val="006D5BE2"/>
    <w:rsid w:val="006D5C7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C62"/>
    <w:rsid w:val="006E2831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933"/>
    <w:rsid w:val="006E7EB4"/>
    <w:rsid w:val="006F0685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01E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4A5"/>
    <w:rsid w:val="00721DCD"/>
    <w:rsid w:val="0072296A"/>
    <w:rsid w:val="007229CA"/>
    <w:rsid w:val="00722E6E"/>
    <w:rsid w:val="0072399B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64B"/>
    <w:rsid w:val="007307CA"/>
    <w:rsid w:val="00731232"/>
    <w:rsid w:val="00731DE1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E9"/>
    <w:rsid w:val="00741E6C"/>
    <w:rsid w:val="00741FC3"/>
    <w:rsid w:val="0074306F"/>
    <w:rsid w:val="0074376A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6C39"/>
    <w:rsid w:val="0079777A"/>
    <w:rsid w:val="007A0303"/>
    <w:rsid w:val="007A0433"/>
    <w:rsid w:val="007A0614"/>
    <w:rsid w:val="007A1996"/>
    <w:rsid w:val="007A2039"/>
    <w:rsid w:val="007A27A3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E98"/>
    <w:rsid w:val="007B2328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AEB"/>
    <w:rsid w:val="007D7EB1"/>
    <w:rsid w:val="007E03FC"/>
    <w:rsid w:val="007E067A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A63"/>
    <w:rsid w:val="007E6C52"/>
    <w:rsid w:val="007E7084"/>
    <w:rsid w:val="007E7798"/>
    <w:rsid w:val="007F0047"/>
    <w:rsid w:val="007F01CC"/>
    <w:rsid w:val="007F03C9"/>
    <w:rsid w:val="007F0740"/>
    <w:rsid w:val="007F07D4"/>
    <w:rsid w:val="007F1061"/>
    <w:rsid w:val="007F1812"/>
    <w:rsid w:val="007F1863"/>
    <w:rsid w:val="007F1C39"/>
    <w:rsid w:val="007F2197"/>
    <w:rsid w:val="007F26CA"/>
    <w:rsid w:val="007F3003"/>
    <w:rsid w:val="007F30D3"/>
    <w:rsid w:val="007F3BD3"/>
    <w:rsid w:val="007F3D0D"/>
    <w:rsid w:val="007F3FB3"/>
    <w:rsid w:val="007F46D4"/>
    <w:rsid w:val="007F4C82"/>
    <w:rsid w:val="007F555B"/>
    <w:rsid w:val="007F575F"/>
    <w:rsid w:val="007F5F08"/>
    <w:rsid w:val="007F63C0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A1E"/>
    <w:rsid w:val="0080547F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D99"/>
    <w:rsid w:val="00827FAB"/>
    <w:rsid w:val="00830C80"/>
    <w:rsid w:val="0083183E"/>
    <w:rsid w:val="00831BEE"/>
    <w:rsid w:val="00831C16"/>
    <w:rsid w:val="00831C75"/>
    <w:rsid w:val="008320E3"/>
    <w:rsid w:val="00832C4C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2FBD"/>
    <w:rsid w:val="008431CB"/>
    <w:rsid w:val="008437BF"/>
    <w:rsid w:val="00843F45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946"/>
    <w:rsid w:val="00851C13"/>
    <w:rsid w:val="00851CD4"/>
    <w:rsid w:val="00852DE3"/>
    <w:rsid w:val="0085340E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5F79"/>
    <w:rsid w:val="00876038"/>
    <w:rsid w:val="008768CA"/>
    <w:rsid w:val="00876F04"/>
    <w:rsid w:val="008771F2"/>
    <w:rsid w:val="00877EB8"/>
    <w:rsid w:val="00877E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671"/>
    <w:rsid w:val="00885080"/>
    <w:rsid w:val="00885CDE"/>
    <w:rsid w:val="00885E27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6275"/>
    <w:rsid w:val="00896500"/>
    <w:rsid w:val="00896ED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20A1"/>
    <w:rsid w:val="008A3488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4EB6"/>
    <w:rsid w:val="008C71DB"/>
    <w:rsid w:val="008C7446"/>
    <w:rsid w:val="008C76A1"/>
    <w:rsid w:val="008D0010"/>
    <w:rsid w:val="008D0C79"/>
    <w:rsid w:val="008D0CBA"/>
    <w:rsid w:val="008D0EFF"/>
    <w:rsid w:val="008D16DA"/>
    <w:rsid w:val="008D1EB6"/>
    <w:rsid w:val="008D3660"/>
    <w:rsid w:val="008D3733"/>
    <w:rsid w:val="008D3CA9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164D"/>
    <w:rsid w:val="008E221D"/>
    <w:rsid w:val="008E2FAF"/>
    <w:rsid w:val="008E31D0"/>
    <w:rsid w:val="008E3210"/>
    <w:rsid w:val="008E344C"/>
    <w:rsid w:val="008E40EB"/>
    <w:rsid w:val="008E416F"/>
    <w:rsid w:val="008E562A"/>
    <w:rsid w:val="008E632E"/>
    <w:rsid w:val="008E6410"/>
    <w:rsid w:val="008E64F6"/>
    <w:rsid w:val="008E6D0B"/>
    <w:rsid w:val="008E6F26"/>
    <w:rsid w:val="008E7975"/>
    <w:rsid w:val="008E79F1"/>
    <w:rsid w:val="008F1402"/>
    <w:rsid w:val="008F17BC"/>
    <w:rsid w:val="008F2301"/>
    <w:rsid w:val="008F2B85"/>
    <w:rsid w:val="008F33EC"/>
    <w:rsid w:val="008F3756"/>
    <w:rsid w:val="008F376A"/>
    <w:rsid w:val="008F3C03"/>
    <w:rsid w:val="008F3F30"/>
    <w:rsid w:val="008F4178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F3"/>
    <w:rsid w:val="008F7EB9"/>
    <w:rsid w:val="00900BB7"/>
    <w:rsid w:val="00900DEB"/>
    <w:rsid w:val="009010BF"/>
    <w:rsid w:val="009011B0"/>
    <w:rsid w:val="00901418"/>
    <w:rsid w:val="00901EC1"/>
    <w:rsid w:val="00902CFF"/>
    <w:rsid w:val="00903E49"/>
    <w:rsid w:val="00903F8E"/>
    <w:rsid w:val="00905157"/>
    <w:rsid w:val="00905188"/>
    <w:rsid w:val="00905833"/>
    <w:rsid w:val="0090595F"/>
    <w:rsid w:val="00905AEE"/>
    <w:rsid w:val="00905F87"/>
    <w:rsid w:val="009065D2"/>
    <w:rsid w:val="00906780"/>
    <w:rsid w:val="009069F3"/>
    <w:rsid w:val="009070B5"/>
    <w:rsid w:val="0090713D"/>
    <w:rsid w:val="009074D0"/>
    <w:rsid w:val="00907834"/>
    <w:rsid w:val="00910900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20DD"/>
    <w:rsid w:val="00962DC4"/>
    <w:rsid w:val="0096333A"/>
    <w:rsid w:val="009633BE"/>
    <w:rsid w:val="00963E6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96D0B"/>
    <w:rsid w:val="009A0A46"/>
    <w:rsid w:val="009A0B83"/>
    <w:rsid w:val="009A0C4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96"/>
    <w:rsid w:val="009D3059"/>
    <w:rsid w:val="009D37AD"/>
    <w:rsid w:val="009D3886"/>
    <w:rsid w:val="009D3919"/>
    <w:rsid w:val="009D4878"/>
    <w:rsid w:val="009D5433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448"/>
    <w:rsid w:val="009E2A68"/>
    <w:rsid w:val="009E2BCC"/>
    <w:rsid w:val="009E2D2E"/>
    <w:rsid w:val="009E3958"/>
    <w:rsid w:val="009E4806"/>
    <w:rsid w:val="009E4BC2"/>
    <w:rsid w:val="009E52C0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557A"/>
    <w:rsid w:val="009F5583"/>
    <w:rsid w:val="009F590B"/>
    <w:rsid w:val="009F61CC"/>
    <w:rsid w:val="009F62F4"/>
    <w:rsid w:val="009F6556"/>
    <w:rsid w:val="009F71A1"/>
    <w:rsid w:val="009F73A0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32A4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F2"/>
    <w:rsid w:val="00A23169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336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453C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4CE"/>
    <w:rsid w:val="00A50609"/>
    <w:rsid w:val="00A50DBE"/>
    <w:rsid w:val="00A51014"/>
    <w:rsid w:val="00A51139"/>
    <w:rsid w:val="00A5195A"/>
    <w:rsid w:val="00A51B48"/>
    <w:rsid w:val="00A51FAA"/>
    <w:rsid w:val="00A52800"/>
    <w:rsid w:val="00A53A86"/>
    <w:rsid w:val="00A540F1"/>
    <w:rsid w:val="00A549A7"/>
    <w:rsid w:val="00A54FA3"/>
    <w:rsid w:val="00A55E22"/>
    <w:rsid w:val="00A56542"/>
    <w:rsid w:val="00A57118"/>
    <w:rsid w:val="00A575D7"/>
    <w:rsid w:val="00A576C1"/>
    <w:rsid w:val="00A578F6"/>
    <w:rsid w:val="00A57990"/>
    <w:rsid w:val="00A60405"/>
    <w:rsid w:val="00A60535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8019F"/>
    <w:rsid w:val="00A8039D"/>
    <w:rsid w:val="00A805DF"/>
    <w:rsid w:val="00A8093F"/>
    <w:rsid w:val="00A80A06"/>
    <w:rsid w:val="00A80CF7"/>
    <w:rsid w:val="00A8164C"/>
    <w:rsid w:val="00A8272F"/>
    <w:rsid w:val="00A8395B"/>
    <w:rsid w:val="00A83D19"/>
    <w:rsid w:val="00A849E2"/>
    <w:rsid w:val="00A8526A"/>
    <w:rsid w:val="00A8537B"/>
    <w:rsid w:val="00A85F85"/>
    <w:rsid w:val="00A86A06"/>
    <w:rsid w:val="00A86D69"/>
    <w:rsid w:val="00A8750C"/>
    <w:rsid w:val="00A878D4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621E"/>
    <w:rsid w:val="00A96D65"/>
    <w:rsid w:val="00A971BF"/>
    <w:rsid w:val="00A97406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199"/>
    <w:rsid w:val="00AB386E"/>
    <w:rsid w:val="00AB3B71"/>
    <w:rsid w:val="00AB421D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045"/>
    <w:rsid w:val="00AF1982"/>
    <w:rsid w:val="00AF2674"/>
    <w:rsid w:val="00AF274D"/>
    <w:rsid w:val="00AF3534"/>
    <w:rsid w:val="00AF3751"/>
    <w:rsid w:val="00AF3E3F"/>
    <w:rsid w:val="00AF40D3"/>
    <w:rsid w:val="00AF465D"/>
    <w:rsid w:val="00AF4E98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65F"/>
    <w:rsid w:val="00B12B64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6D2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0775"/>
    <w:rsid w:val="00B41B1D"/>
    <w:rsid w:val="00B41DD1"/>
    <w:rsid w:val="00B420B0"/>
    <w:rsid w:val="00B42474"/>
    <w:rsid w:val="00B43427"/>
    <w:rsid w:val="00B4382C"/>
    <w:rsid w:val="00B43B05"/>
    <w:rsid w:val="00B44245"/>
    <w:rsid w:val="00B456EA"/>
    <w:rsid w:val="00B45D0C"/>
    <w:rsid w:val="00B45E12"/>
    <w:rsid w:val="00B4700C"/>
    <w:rsid w:val="00B502BD"/>
    <w:rsid w:val="00B5050D"/>
    <w:rsid w:val="00B50EC1"/>
    <w:rsid w:val="00B514A1"/>
    <w:rsid w:val="00B514C0"/>
    <w:rsid w:val="00B5180E"/>
    <w:rsid w:val="00B51AB9"/>
    <w:rsid w:val="00B52B3C"/>
    <w:rsid w:val="00B52D82"/>
    <w:rsid w:val="00B530FC"/>
    <w:rsid w:val="00B545DF"/>
    <w:rsid w:val="00B54688"/>
    <w:rsid w:val="00B54AB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3E06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876FA"/>
    <w:rsid w:val="00B90126"/>
    <w:rsid w:val="00B909CD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668C"/>
    <w:rsid w:val="00BA6AC8"/>
    <w:rsid w:val="00BA6E76"/>
    <w:rsid w:val="00BA7801"/>
    <w:rsid w:val="00BA7E52"/>
    <w:rsid w:val="00BB0B63"/>
    <w:rsid w:val="00BB10DF"/>
    <w:rsid w:val="00BB1F29"/>
    <w:rsid w:val="00BB2B63"/>
    <w:rsid w:val="00BB2CDE"/>
    <w:rsid w:val="00BB3849"/>
    <w:rsid w:val="00BB3DD7"/>
    <w:rsid w:val="00BB4CF5"/>
    <w:rsid w:val="00BB514B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45"/>
    <w:rsid w:val="00BE4DFA"/>
    <w:rsid w:val="00BE5011"/>
    <w:rsid w:val="00BE5562"/>
    <w:rsid w:val="00BE5EA2"/>
    <w:rsid w:val="00BE63E2"/>
    <w:rsid w:val="00BE6750"/>
    <w:rsid w:val="00BE72D9"/>
    <w:rsid w:val="00BE7992"/>
    <w:rsid w:val="00BF08BC"/>
    <w:rsid w:val="00BF0981"/>
    <w:rsid w:val="00BF2558"/>
    <w:rsid w:val="00BF2E0D"/>
    <w:rsid w:val="00BF31DA"/>
    <w:rsid w:val="00BF37F1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637A"/>
    <w:rsid w:val="00C371BA"/>
    <w:rsid w:val="00C37526"/>
    <w:rsid w:val="00C37563"/>
    <w:rsid w:val="00C40087"/>
    <w:rsid w:val="00C40315"/>
    <w:rsid w:val="00C4146D"/>
    <w:rsid w:val="00C417ED"/>
    <w:rsid w:val="00C419D4"/>
    <w:rsid w:val="00C41AEC"/>
    <w:rsid w:val="00C42351"/>
    <w:rsid w:val="00C42D3B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37D3"/>
    <w:rsid w:val="00C53B38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A88"/>
    <w:rsid w:val="00C62C5D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85B"/>
    <w:rsid w:val="00C65DB9"/>
    <w:rsid w:val="00C667E6"/>
    <w:rsid w:val="00C66F88"/>
    <w:rsid w:val="00C672CF"/>
    <w:rsid w:val="00C674CD"/>
    <w:rsid w:val="00C70E22"/>
    <w:rsid w:val="00C70F0B"/>
    <w:rsid w:val="00C718DD"/>
    <w:rsid w:val="00C7192B"/>
    <w:rsid w:val="00C71EE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64E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39F"/>
    <w:rsid w:val="00C84B4A"/>
    <w:rsid w:val="00C84CA9"/>
    <w:rsid w:val="00C84DD8"/>
    <w:rsid w:val="00C84F70"/>
    <w:rsid w:val="00C863E0"/>
    <w:rsid w:val="00C86DD3"/>
    <w:rsid w:val="00C86EE5"/>
    <w:rsid w:val="00C86EFB"/>
    <w:rsid w:val="00C9013A"/>
    <w:rsid w:val="00C906C3"/>
    <w:rsid w:val="00C90A01"/>
    <w:rsid w:val="00C90AFD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200"/>
    <w:rsid w:val="00C97C84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45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C0222"/>
    <w:rsid w:val="00CC1084"/>
    <w:rsid w:val="00CC1DA5"/>
    <w:rsid w:val="00CC1EB2"/>
    <w:rsid w:val="00CC2BFE"/>
    <w:rsid w:val="00CC2FE7"/>
    <w:rsid w:val="00CC3ACD"/>
    <w:rsid w:val="00CC48B7"/>
    <w:rsid w:val="00CC492D"/>
    <w:rsid w:val="00CC499C"/>
    <w:rsid w:val="00CC4CBA"/>
    <w:rsid w:val="00CC5B52"/>
    <w:rsid w:val="00CC5DCC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E02AF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677"/>
    <w:rsid w:val="00CE4A04"/>
    <w:rsid w:val="00CE54C4"/>
    <w:rsid w:val="00CE5F15"/>
    <w:rsid w:val="00CE6A1A"/>
    <w:rsid w:val="00CE6DA0"/>
    <w:rsid w:val="00CE6F3C"/>
    <w:rsid w:val="00CE70BB"/>
    <w:rsid w:val="00CE70FB"/>
    <w:rsid w:val="00CE7891"/>
    <w:rsid w:val="00CE7C06"/>
    <w:rsid w:val="00CE7D88"/>
    <w:rsid w:val="00CF0B96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B13"/>
    <w:rsid w:val="00D3583E"/>
    <w:rsid w:val="00D35871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643"/>
    <w:rsid w:val="00D460E9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86F"/>
    <w:rsid w:val="00D55BD2"/>
    <w:rsid w:val="00D55D94"/>
    <w:rsid w:val="00D56834"/>
    <w:rsid w:val="00D56A34"/>
    <w:rsid w:val="00D56C8A"/>
    <w:rsid w:val="00D61171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238"/>
    <w:rsid w:val="00D804AA"/>
    <w:rsid w:val="00D8057D"/>
    <w:rsid w:val="00D805F6"/>
    <w:rsid w:val="00D80DCE"/>
    <w:rsid w:val="00D80F7A"/>
    <w:rsid w:val="00D81635"/>
    <w:rsid w:val="00D8187B"/>
    <w:rsid w:val="00D81E87"/>
    <w:rsid w:val="00D825A2"/>
    <w:rsid w:val="00D82DB7"/>
    <w:rsid w:val="00D83031"/>
    <w:rsid w:val="00D830DE"/>
    <w:rsid w:val="00D836B7"/>
    <w:rsid w:val="00D8392A"/>
    <w:rsid w:val="00D847CA"/>
    <w:rsid w:val="00D84A44"/>
    <w:rsid w:val="00D84D7A"/>
    <w:rsid w:val="00D84EDF"/>
    <w:rsid w:val="00D8545D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F25"/>
    <w:rsid w:val="00D95262"/>
    <w:rsid w:val="00D95C96"/>
    <w:rsid w:val="00D96B98"/>
    <w:rsid w:val="00D9736F"/>
    <w:rsid w:val="00D974DC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6180"/>
    <w:rsid w:val="00DA6E9A"/>
    <w:rsid w:val="00DA7CE0"/>
    <w:rsid w:val="00DB13C1"/>
    <w:rsid w:val="00DB1BF6"/>
    <w:rsid w:val="00DB1CFF"/>
    <w:rsid w:val="00DB21EB"/>
    <w:rsid w:val="00DB2270"/>
    <w:rsid w:val="00DB2698"/>
    <w:rsid w:val="00DB2CAA"/>
    <w:rsid w:val="00DB2CB0"/>
    <w:rsid w:val="00DB30C5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654A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D0"/>
    <w:rsid w:val="00E01A33"/>
    <w:rsid w:val="00E01AAC"/>
    <w:rsid w:val="00E01AFA"/>
    <w:rsid w:val="00E01E5B"/>
    <w:rsid w:val="00E0383E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10534"/>
    <w:rsid w:val="00E10915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706"/>
    <w:rsid w:val="00E14D93"/>
    <w:rsid w:val="00E15235"/>
    <w:rsid w:val="00E162DA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02"/>
    <w:rsid w:val="00E24EF5"/>
    <w:rsid w:val="00E259F6"/>
    <w:rsid w:val="00E2644B"/>
    <w:rsid w:val="00E26546"/>
    <w:rsid w:val="00E26F37"/>
    <w:rsid w:val="00E27510"/>
    <w:rsid w:val="00E275FD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9C3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F2F"/>
    <w:rsid w:val="00E77A99"/>
    <w:rsid w:val="00E8060D"/>
    <w:rsid w:val="00E80FFA"/>
    <w:rsid w:val="00E812A8"/>
    <w:rsid w:val="00E82923"/>
    <w:rsid w:val="00E829C0"/>
    <w:rsid w:val="00E82A28"/>
    <w:rsid w:val="00E82EAA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C72"/>
    <w:rsid w:val="00EA6402"/>
    <w:rsid w:val="00EA6F8C"/>
    <w:rsid w:val="00EA7257"/>
    <w:rsid w:val="00EA780D"/>
    <w:rsid w:val="00EA7C7E"/>
    <w:rsid w:val="00EA7D12"/>
    <w:rsid w:val="00EB0F97"/>
    <w:rsid w:val="00EB1A53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1A51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41F4"/>
    <w:rsid w:val="00EC46D5"/>
    <w:rsid w:val="00EC4F58"/>
    <w:rsid w:val="00EC5326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899"/>
    <w:rsid w:val="00ED2B11"/>
    <w:rsid w:val="00ED2C38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0446"/>
    <w:rsid w:val="00EF12FA"/>
    <w:rsid w:val="00EF13FC"/>
    <w:rsid w:val="00EF18AA"/>
    <w:rsid w:val="00EF1A13"/>
    <w:rsid w:val="00EF1B52"/>
    <w:rsid w:val="00EF20AC"/>
    <w:rsid w:val="00EF3038"/>
    <w:rsid w:val="00EF321B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2651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5D6"/>
    <w:rsid w:val="00F1481C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FB1"/>
    <w:rsid w:val="00F214DF"/>
    <w:rsid w:val="00F2227D"/>
    <w:rsid w:val="00F22E3E"/>
    <w:rsid w:val="00F22F6D"/>
    <w:rsid w:val="00F23117"/>
    <w:rsid w:val="00F25A65"/>
    <w:rsid w:val="00F25ADC"/>
    <w:rsid w:val="00F260BF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ED3"/>
    <w:rsid w:val="00F45F04"/>
    <w:rsid w:val="00F45F07"/>
    <w:rsid w:val="00F46317"/>
    <w:rsid w:val="00F4640B"/>
    <w:rsid w:val="00F468F9"/>
    <w:rsid w:val="00F46E81"/>
    <w:rsid w:val="00F46ED8"/>
    <w:rsid w:val="00F47186"/>
    <w:rsid w:val="00F474E7"/>
    <w:rsid w:val="00F47B0A"/>
    <w:rsid w:val="00F47BBB"/>
    <w:rsid w:val="00F50113"/>
    <w:rsid w:val="00F50F7E"/>
    <w:rsid w:val="00F514EC"/>
    <w:rsid w:val="00F527B3"/>
    <w:rsid w:val="00F52C87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CF5"/>
    <w:rsid w:val="00F6231F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220"/>
    <w:rsid w:val="00F702F6"/>
    <w:rsid w:val="00F705C6"/>
    <w:rsid w:val="00F70674"/>
    <w:rsid w:val="00F7080C"/>
    <w:rsid w:val="00F7089B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3A1"/>
    <w:rsid w:val="00F857FE"/>
    <w:rsid w:val="00F85A0B"/>
    <w:rsid w:val="00F86093"/>
    <w:rsid w:val="00F8611B"/>
    <w:rsid w:val="00F87A02"/>
    <w:rsid w:val="00F9121C"/>
    <w:rsid w:val="00F91748"/>
    <w:rsid w:val="00F91D26"/>
    <w:rsid w:val="00F91EE2"/>
    <w:rsid w:val="00F920C3"/>
    <w:rsid w:val="00F920FA"/>
    <w:rsid w:val="00F9241D"/>
    <w:rsid w:val="00F92F4C"/>
    <w:rsid w:val="00F9336C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D7E84"/>
    <w:rsid w:val="00FE0DAE"/>
    <w:rsid w:val="00FE1964"/>
    <w:rsid w:val="00FE23D8"/>
    <w:rsid w:val="00FE2C60"/>
    <w:rsid w:val="00FE2EA9"/>
    <w:rsid w:val="00FE3A5D"/>
    <w:rsid w:val="00FE3FCC"/>
    <w:rsid w:val="00FE4076"/>
    <w:rsid w:val="00FE44F4"/>
    <w:rsid w:val="00FE491A"/>
    <w:rsid w:val="00FE4946"/>
    <w:rsid w:val="00FE4E31"/>
    <w:rsid w:val="00FE50E3"/>
    <w:rsid w:val="00FE6017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6DE"/>
    <w:rsid w:val="00FF2C55"/>
    <w:rsid w:val="00FF3455"/>
    <w:rsid w:val="00FF46FB"/>
    <w:rsid w:val="00FF494B"/>
    <w:rsid w:val="00FF4DCD"/>
    <w:rsid w:val="00FF532D"/>
    <w:rsid w:val="00FF54FE"/>
    <w:rsid w:val="00FF5EC5"/>
    <w:rsid w:val="00FF5F0B"/>
    <w:rsid w:val="00FF69B0"/>
    <w:rsid w:val="00FF6A21"/>
    <w:rsid w:val="00FF711C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jeffersonlab-my.sharepoint.com/:f:/g/personal/tristan_jlab_org/EqZ5MeS-nipCgPfZB5p0oS4B9Is67d3nQb9sLJI3Zyev9g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3AEFCE749B88F848BB8F6D1C607EF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3242-1EB9-0E42-B8C9-F132BDD0E388}"/>
      </w:docPartPr>
      <w:docPartBody>
        <w:p w:rsidR="008264EB" w:rsidRDefault="004B1657" w:rsidP="004B1657">
          <w:pPr>
            <w:pStyle w:val="3AEFCE749B88F848BB8F6D1C607EFC5A"/>
          </w:pPr>
          <w:r>
            <w:t>Time allotted</w:t>
          </w:r>
        </w:p>
      </w:docPartBody>
    </w:docPart>
    <w:docPart>
      <w:docPartPr>
        <w:name w:val="7319B5D48254C243AFC6050558F6B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9E3E0-D8A5-BD44-9D55-57C1612086D2}"/>
      </w:docPartPr>
      <w:docPartBody>
        <w:p w:rsidR="008264EB" w:rsidRDefault="004B1657" w:rsidP="004B1657">
          <w:pPr>
            <w:pStyle w:val="7319B5D48254C243AFC6050558F6B36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9C2AA7D44025BE44A84AA021084E4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B580E-A035-AC44-8868-F1B5E7CF3A27}"/>
      </w:docPartPr>
      <w:docPartBody>
        <w:p w:rsidR="008264EB" w:rsidRDefault="004B1657" w:rsidP="004B1657">
          <w:pPr>
            <w:pStyle w:val="9C2AA7D44025BE44A84AA021084E48CB"/>
          </w:pPr>
          <w:r>
            <w:t>Agenda topic</w:t>
          </w:r>
        </w:p>
      </w:docPartBody>
    </w:docPart>
    <w:docPart>
      <w:docPartPr>
        <w:name w:val="806A1C71FD35C944B15450A931A0B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5881D-BED2-AB47-9382-51E6CCD79989}"/>
      </w:docPartPr>
      <w:docPartBody>
        <w:p w:rsidR="008264EB" w:rsidRDefault="004B1657" w:rsidP="004B1657">
          <w:pPr>
            <w:pStyle w:val="806A1C71FD35C944B15450A931A0B461"/>
          </w:pPr>
          <w:r>
            <w:t>Presenter</w:t>
          </w:r>
        </w:p>
      </w:docPartBody>
    </w:docPart>
    <w:docPart>
      <w:docPartPr>
        <w:name w:val="B6384EE0E4C0B94D90B96C1D9974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4F400-9B9C-6349-AEEA-86E5AD379244}"/>
      </w:docPartPr>
      <w:docPartBody>
        <w:p w:rsidR="008264EB" w:rsidRDefault="004B1657" w:rsidP="004B1657">
          <w:pPr>
            <w:pStyle w:val="B6384EE0E4C0B94D90B96C1D99749240"/>
          </w:pPr>
          <w:r w:rsidRPr="00E52810">
            <w:t>Person responsible</w:t>
          </w:r>
        </w:p>
      </w:docPartBody>
    </w:docPart>
    <w:docPart>
      <w:docPartPr>
        <w:name w:val="F0474ED27482B74EB95528F3D2A31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1B609-5E73-A14A-9521-11061F09EF51}"/>
      </w:docPartPr>
      <w:docPartBody>
        <w:p w:rsidR="008264EB" w:rsidRDefault="004B1657" w:rsidP="004B1657">
          <w:pPr>
            <w:pStyle w:val="F0474ED27482B74EB95528F3D2A3149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F68"/>
    <w:rsid w:val="001F2A00"/>
    <w:rsid w:val="00224769"/>
    <w:rsid w:val="00264686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264EB"/>
    <w:rsid w:val="00834FFE"/>
    <w:rsid w:val="00842995"/>
    <w:rsid w:val="00863446"/>
    <w:rsid w:val="0091206F"/>
    <w:rsid w:val="00932C7A"/>
    <w:rsid w:val="00952289"/>
    <w:rsid w:val="009940E1"/>
    <w:rsid w:val="009A727C"/>
    <w:rsid w:val="009A75EC"/>
    <w:rsid w:val="009C5460"/>
    <w:rsid w:val="009E38AC"/>
    <w:rsid w:val="009F41A6"/>
    <w:rsid w:val="009F63DE"/>
    <w:rsid w:val="00A24048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264686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3AEFCE749B88F848BB8F6D1C607EFC5A">
    <w:name w:val="3AEFCE749B88F848BB8F6D1C607EFC5A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7319B5D48254C243AFC6050558F6B364">
    <w:name w:val="7319B5D48254C243AFC6050558F6B364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9C2AA7D44025BE44A84AA021084E48CB">
    <w:name w:val="9C2AA7D44025BE44A84AA021084E48CB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806A1C71FD35C944B15450A931A0B461">
    <w:name w:val="806A1C71FD35C944B15450A931A0B461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B6384EE0E4C0B94D90B96C1D99749240">
    <w:name w:val="B6384EE0E4C0B94D90B96C1D9974924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F0474ED27482B74EB95528F3D2A31490">
    <w:name w:val="F0474ED27482B74EB95528F3D2A31490"/>
    <w:rsid w:val="004B1657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62</TotalTime>
  <Pages>7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62</cp:revision>
  <dcterms:created xsi:type="dcterms:W3CDTF">2025-01-24T14:40:00Z</dcterms:created>
  <dcterms:modified xsi:type="dcterms:W3CDTF">2025-01-24T17:37:00Z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