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customUIRelID" Type="http://schemas.microsoft.com/office/2006/relationships/recovered" Target="customUI/customUI.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584"/>
        <w:gridCol w:w="2593"/>
        <w:gridCol w:w="2590"/>
        <w:gridCol w:w="2590"/>
        <w:gridCol w:w="2593"/>
      </w:tblGrid>
      <w:tr w:rsidR="007D458D" w:rsidRPr="00D97B1C" w:rsidTr="00A841DF">
        <w:trPr>
          <w:trHeight w:val="288"/>
        </w:trPr>
        <w:tc>
          <w:tcPr>
            <w:tcW w:w="998" w:type="pct"/>
          </w:tcPr>
          <w:p w:rsidR="007D458D" w:rsidRPr="00D97B1C" w:rsidRDefault="007D458D" w:rsidP="00D97B1C">
            <w:r w:rsidRPr="00D97B1C">
              <w:t>Traveler Title</w:t>
            </w:r>
          </w:p>
        </w:tc>
        <w:tc>
          <w:tcPr>
            <w:tcW w:w="4002" w:type="pct"/>
            <w:gridSpan w:val="4"/>
          </w:tcPr>
          <w:p w:rsidR="007D458D" w:rsidRPr="00CF267B" w:rsidRDefault="002C7146" w:rsidP="00CF267B">
            <w:r>
              <w:t xml:space="preserve">C100 </w:t>
            </w:r>
            <w:r w:rsidR="008C6ACA" w:rsidRPr="00CF267B">
              <w:t>Disassembly Traveler</w:t>
            </w:r>
            <w:r w:rsidR="00CF267B">
              <w:t xml:space="preserve"> </w:t>
            </w:r>
          </w:p>
        </w:tc>
      </w:tr>
      <w:tr w:rsidR="007D458D" w:rsidRPr="00D97B1C" w:rsidTr="00A841DF">
        <w:trPr>
          <w:trHeight w:val="288"/>
        </w:trPr>
        <w:tc>
          <w:tcPr>
            <w:tcW w:w="998" w:type="pct"/>
          </w:tcPr>
          <w:p w:rsidR="007D458D" w:rsidRPr="00D97B1C" w:rsidRDefault="007D458D" w:rsidP="00D97B1C">
            <w:r w:rsidRPr="00D97B1C">
              <w:t>Traveler Abstract</w:t>
            </w:r>
          </w:p>
        </w:tc>
        <w:tc>
          <w:tcPr>
            <w:tcW w:w="4002" w:type="pct"/>
            <w:gridSpan w:val="4"/>
          </w:tcPr>
          <w:p w:rsidR="002C7146" w:rsidRDefault="00B82DFE" w:rsidP="002C7146">
            <w:r>
              <w:t xml:space="preserve">This </w:t>
            </w:r>
            <w:r w:rsidR="00CF267B">
              <w:t>T</w:t>
            </w:r>
            <w:r w:rsidR="008C6ACA" w:rsidRPr="00CF267B">
              <w:t>raveler outlines the steps neces</w:t>
            </w:r>
            <w:r w:rsidR="001731AD" w:rsidRPr="00CF267B">
              <w:t xml:space="preserve">sary to disassemble </w:t>
            </w:r>
            <w:r w:rsidR="002C7146">
              <w:t xml:space="preserve">a C100 </w:t>
            </w:r>
            <w:r w:rsidR="008C6ACA" w:rsidRPr="00CF267B">
              <w:t>Cryomodule, including removing the endcans, extracting the spaceframe, positioning the lollipops, and delivering a bare cavity string</w:t>
            </w:r>
            <w:r w:rsidR="002C7146">
              <w:t xml:space="preserve"> back</w:t>
            </w:r>
            <w:r w:rsidR="008C6ACA" w:rsidRPr="00CF267B">
              <w:t xml:space="preserve"> to the Cavity Group. </w:t>
            </w:r>
            <w:r w:rsidR="002C7146">
              <w:t>Work within this Traveler is to be performed by trained</w:t>
            </w:r>
            <w:r>
              <w:t xml:space="preserve"> and authorized</w:t>
            </w:r>
            <w:r w:rsidR="002C7146">
              <w:t xml:space="preserve"> Assembly Technicians</w:t>
            </w:r>
            <w:r>
              <w:t xml:space="preserve"> ONLY</w:t>
            </w:r>
            <w:r w:rsidR="002C7146">
              <w:t>.</w:t>
            </w:r>
            <w:r>
              <w:t xml:space="preserve"> All Cryomodule materials shall be kept inside the established RADCON barrier until they have been surveyed and released. </w:t>
            </w:r>
          </w:p>
          <w:p w:rsidR="007D458D" w:rsidRDefault="008C6ACA" w:rsidP="002C7146">
            <w:pPr>
              <w:rPr>
                <w:b/>
              </w:rPr>
            </w:pPr>
            <w:r w:rsidRPr="002C7146">
              <w:rPr>
                <w:b/>
              </w:rPr>
              <w:t>** Radiation surveys shall be performed and information recorded at traveler hold points.**</w:t>
            </w:r>
          </w:p>
          <w:p w:rsidR="00595838" w:rsidRPr="00595838" w:rsidRDefault="00595838" w:rsidP="002C7146">
            <w:pPr>
              <w:rPr>
                <w:color w:val="FF0000"/>
                <w:sz w:val="24"/>
                <w:szCs w:val="24"/>
              </w:rPr>
            </w:pPr>
            <w:r w:rsidRPr="00055446">
              <w:rPr>
                <w:b/>
                <w:bCs/>
                <w:i/>
                <w:iCs/>
                <w:color w:val="FF0000"/>
              </w:rPr>
              <w:t>** Radiological controls are a critical component of the cryomodule rework disassembly and assembly process.  Dose rate, as well as contamination surveys (where indium gaskets or seals are present) shall be performed and analyzed, with information communicated to all involved personnel. Results will be recorded at traveler hold points.  RW-II training will be required where contamination is identified**</w:t>
            </w:r>
          </w:p>
        </w:tc>
      </w:tr>
      <w:tr w:rsidR="007D458D" w:rsidRPr="00D97B1C" w:rsidTr="00A841DF">
        <w:trPr>
          <w:trHeight w:val="288"/>
        </w:trPr>
        <w:tc>
          <w:tcPr>
            <w:tcW w:w="998" w:type="pct"/>
          </w:tcPr>
          <w:p w:rsidR="007D458D" w:rsidRPr="00D97B1C" w:rsidRDefault="007D458D" w:rsidP="00D97B1C">
            <w:r w:rsidRPr="00D97B1C">
              <w:t>Traveler ID</w:t>
            </w:r>
          </w:p>
        </w:tc>
        <w:tc>
          <w:tcPr>
            <w:tcW w:w="4002" w:type="pct"/>
            <w:gridSpan w:val="4"/>
          </w:tcPr>
          <w:p w:rsidR="007D458D" w:rsidRPr="00CF267B" w:rsidRDefault="002C7146" w:rsidP="00CF267B">
            <w:r>
              <w:t>C100</w:t>
            </w:r>
            <w:r w:rsidR="00CF267B">
              <w:t>-</w:t>
            </w:r>
            <w:r w:rsidR="008C6ACA" w:rsidRPr="00CF267B">
              <w:t>CM-DISA</w:t>
            </w:r>
          </w:p>
        </w:tc>
      </w:tr>
      <w:tr w:rsidR="00766F7D" w:rsidRPr="00D97B1C" w:rsidTr="00A841DF">
        <w:trPr>
          <w:trHeight w:val="288"/>
        </w:trPr>
        <w:tc>
          <w:tcPr>
            <w:tcW w:w="998" w:type="pct"/>
          </w:tcPr>
          <w:p w:rsidR="00766F7D" w:rsidRPr="00D97B1C" w:rsidRDefault="00766F7D" w:rsidP="00D97B1C">
            <w:r w:rsidRPr="00D97B1C">
              <w:t xml:space="preserve">Traveler Revision </w:t>
            </w:r>
          </w:p>
        </w:tc>
        <w:tc>
          <w:tcPr>
            <w:tcW w:w="4002" w:type="pct"/>
            <w:gridSpan w:val="4"/>
          </w:tcPr>
          <w:p w:rsidR="00766F7D" w:rsidRPr="00CF267B" w:rsidRDefault="00766F7D" w:rsidP="00CF267B">
            <w:r w:rsidRPr="00CF267B">
              <w:t>R1</w:t>
            </w:r>
          </w:p>
        </w:tc>
      </w:tr>
      <w:tr w:rsidR="00766F7D" w:rsidRPr="00D97B1C" w:rsidTr="00A841DF">
        <w:trPr>
          <w:trHeight w:val="288"/>
        </w:trPr>
        <w:tc>
          <w:tcPr>
            <w:tcW w:w="998" w:type="pct"/>
          </w:tcPr>
          <w:p w:rsidR="00766F7D" w:rsidRPr="00D97B1C" w:rsidRDefault="00766F7D" w:rsidP="00D97B1C">
            <w:r w:rsidRPr="00D97B1C">
              <w:t>Traveler Author</w:t>
            </w:r>
          </w:p>
        </w:tc>
        <w:tc>
          <w:tcPr>
            <w:tcW w:w="4002" w:type="pct"/>
            <w:gridSpan w:val="4"/>
          </w:tcPr>
          <w:p w:rsidR="00766F7D" w:rsidRPr="00CF267B" w:rsidRDefault="00CF267B" w:rsidP="00CF267B">
            <w:r>
              <w:t>John Fischer</w:t>
            </w:r>
          </w:p>
        </w:tc>
      </w:tr>
      <w:tr w:rsidR="00766F7D" w:rsidRPr="00D97B1C" w:rsidTr="00A841DF">
        <w:trPr>
          <w:trHeight w:val="288"/>
        </w:trPr>
        <w:tc>
          <w:tcPr>
            <w:tcW w:w="998" w:type="pct"/>
          </w:tcPr>
          <w:p w:rsidR="00766F7D" w:rsidRPr="00D97B1C" w:rsidRDefault="00766F7D" w:rsidP="00D97B1C">
            <w:r w:rsidRPr="00D97B1C">
              <w:t>Traveler Date</w:t>
            </w:r>
          </w:p>
        </w:tc>
        <w:tc>
          <w:tcPr>
            <w:tcW w:w="4002" w:type="pct"/>
            <w:gridSpan w:val="4"/>
          </w:tcPr>
          <w:p w:rsidR="00766F7D" w:rsidRPr="00CF267B" w:rsidRDefault="00595838" w:rsidP="00CF267B">
            <w:r>
              <w:t>17-Sept-2020</w:t>
            </w:r>
          </w:p>
        </w:tc>
      </w:tr>
      <w:tr w:rsidR="00766F7D" w:rsidRPr="00D97B1C" w:rsidTr="00A841DF">
        <w:trPr>
          <w:trHeight w:val="288"/>
        </w:trPr>
        <w:tc>
          <w:tcPr>
            <w:tcW w:w="998" w:type="pct"/>
          </w:tcPr>
          <w:p w:rsidR="00766F7D" w:rsidRPr="00D97B1C" w:rsidRDefault="00766F7D" w:rsidP="00D97B1C">
            <w:r w:rsidRPr="00D97B1C">
              <w:t>NCR Emails</w:t>
            </w:r>
          </w:p>
        </w:tc>
        <w:tc>
          <w:tcPr>
            <w:tcW w:w="4002" w:type="pct"/>
            <w:gridSpan w:val="4"/>
          </w:tcPr>
          <w:p w:rsidR="00766F7D" w:rsidRPr="00CF267B" w:rsidRDefault="00595838" w:rsidP="00CF267B">
            <w:r>
              <w:t>areilly,</w:t>
            </w:r>
            <w:r w:rsidR="002C7146">
              <w:t xml:space="preserve"> </w:t>
            </w:r>
            <w:r w:rsidR="00CF267B">
              <w:t>f</w:t>
            </w:r>
            <w:r w:rsidR="008C6ACA" w:rsidRPr="00CF267B">
              <w:t>ischer</w:t>
            </w:r>
            <w:r>
              <w:t>, hamlette</w:t>
            </w:r>
          </w:p>
        </w:tc>
      </w:tr>
      <w:tr w:rsidR="00766F7D" w:rsidRPr="00D97B1C" w:rsidTr="00A841DF">
        <w:trPr>
          <w:trHeight w:val="288"/>
        </w:trPr>
        <w:tc>
          <w:tcPr>
            <w:tcW w:w="998" w:type="pct"/>
          </w:tcPr>
          <w:p w:rsidR="00766F7D" w:rsidRPr="00D97B1C" w:rsidRDefault="00766F7D" w:rsidP="00D97B1C">
            <w:r w:rsidRPr="00D97B1C">
              <w:t>Approval Names</w:t>
            </w:r>
          </w:p>
        </w:tc>
        <w:tc>
          <w:tcPr>
            <w:tcW w:w="1001" w:type="pct"/>
          </w:tcPr>
          <w:p w:rsidR="00766F7D" w:rsidRPr="00CF267B" w:rsidRDefault="008C6ACA" w:rsidP="00CF267B">
            <w:r w:rsidRPr="00CF267B">
              <w:t>John Fischer</w:t>
            </w:r>
          </w:p>
        </w:tc>
        <w:tc>
          <w:tcPr>
            <w:tcW w:w="1000" w:type="pct"/>
          </w:tcPr>
          <w:p w:rsidR="00766F7D" w:rsidRPr="00CF267B" w:rsidRDefault="002C7146" w:rsidP="00CF267B">
            <w:r>
              <w:t>Tony Reilly</w:t>
            </w:r>
          </w:p>
        </w:tc>
        <w:tc>
          <w:tcPr>
            <w:tcW w:w="1000" w:type="pct"/>
          </w:tcPr>
          <w:p w:rsidR="00766F7D" w:rsidRPr="00CF267B" w:rsidRDefault="00595838" w:rsidP="00CF267B">
            <w:r>
              <w:t>Ken Worland</w:t>
            </w:r>
          </w:p>
        </w:tc>
        <w:tc>
          <w:tcPr>
            <w:tcW w:w="1001" w:type="pct"/>
          </w:tcPr>
          <w:p w:rsidR="00766F7D" w:rsidRPr="00CF267B" w:rsidRDefault="008C6ACA" w:rsidP="00CF267B">
            <w:r w:rsidRPr="00CF267B">
              <w:t>Dave Hamlette</w:t>
            </w:r>
          </w:p>
        </w:tc>
      </w:tr>
      <w:tr w:rsidR="00286CF6" w:rsidRPr="00D97B1C" w:rsidTr="00A841DF">
        <w:trPr>
          <w:trHeight w:val="288"/>
        </w:trPr>
        <w:tc>
          <w:tcPr>
            <w:tcW w:w="998" w:type="pct"/>
          </w:tcPr>
          <w:p w:rsidR="00286CF6" w:rsidRPr="00D97B1C" w:rsidRDefault="00286CF6" w:rsidP="00D97B1C">
            <w:r>
              <w:t>Approval Signatures</w:t>
            </w:r>
          </w:p>
        </w:tc>
        <w:tc>
          <w:tcPr>
            <w:tcW w:w="1001" w:type="pct"/>
          </w:tcPr>
          <w:p w:rsidR="00286CF6" w:rsidRPr="00CF267B" w:rsidRDefault="00286CF6" w:rsidP="00CF267B"/>
        </w:tc>
        <w:tc>
          <w:tcPr>
            <w:tcW w:w="1000" w:type="pct"/>
          </w:tcPr>
          <w:p w:rsidR="00286CF6" w:rsidRPr="00CF267B" w:rsidRDefault="00286CF6" w:rsidP="00CF267B"/>
        </w:tc>
        <w:tc>
          <w:tcPr>
            <w:tcW w:w="1000" w:type="pct"/>
          </w:tcPr>
          <w:p w:rsidR="00286CF6" w:rsidRPr="00CF267B" w:rsidRDefault="00286CF6" w:rsidP="00CF267B"/>
        </w:tc>
        <w:tc>
          <w:tcPr>
            <w:tcW w:w="1001" w:type="pct"/>
          </w:tcPr>
          <w:p w:rsidR="00286CF6" w:rsidRPr="00CF267B" w:rsidRDefault="00286CF6" w:rsidP="00CF267B"/>
        </w:tc>
      </w:tr>
      <w:tr w:rsidR="00766F7D" w:rsidRPr="00D97B1C" w:rsidTr="00A841DF">
        <w:trPr>
          <w:trHeight w:val="288"/>
        </w:trPr>
        <w:tc>
          <w:tcPr>
            <w:tcW w:w="998" w:type="pct"/>
          </w:tcPr>
          <w:p w:rsidR="00766F7D" w:rsidRPr="00D97B1C" w:rsidRDefault="00766F7D" w:rsidP="00D97B1C">
            <w:r w:rsidRPr="00D97B1C">
              <w:t>Approval Date</w:t>
            </w:r>
            <w:r w:rsidR="00286CF6">
              <w:t>s</w:t>
            </w:r>
          </w:p>
        </w:tc>
        <w:tc>
          <w:tcPr>
            <w:tcW w:w="1001" w:type="pct"/>
          </w:tcPr>
          <w:p w:rsidR="00766F7D" w:rsidRPr="00CF267B" w:rsidRDefault="00766F7D" w:rsidP="00CF267B"/>
        </w:tc>
        <w:tc>
          <w:tcPr>
            <w:tcW w:w="1000" w:type="pct"/>
          </w:tcPr>
          <w:p w:rsidR="00766F7D" w:rsidRPr="00CF267B" w:rsidRDefault="00766F7D" w:rsidP="00CF267B"/>
        </w:tc>
        <w:tc>
          <w:tcPr>
            <w:tcW w:w="1000" w:type="pct"/>
          </w:tcPr>
          <w:p w:rsidR="00766F7D" w:rsidRPr="00CF267B" w:rsidRDefault="00766F7D" w:rsidP="00CF267B"/>
        </w:tc>
        <w:tc>
          <w:tcPr>
            <w:tcW w:w="1001" w:type="pct"/>
          </w:tcPr>
          <w:p w:rsidR="00766F7D" w:rsidRPr="00CF267B" w:rsidRDefault="00766F7D" w:rsidP="00CF267B"/>
        </w:tc>
      </w:tr>
      <w:tr w:rsidR="00766F7D" w:rsidRPr="00D97B1C" w:rsidTr="00A841DF">
        <w:trPr>
          <w:trHeight w:val="288"/>
        </w:trPr>
        <w:tc>
          <w:tcPr>
            <w:tcW w:w="998" w:type="pct"/>
          </w:tcPr>
          <w:p w:rsidR="00766F7D" w:rsidRPr="00D97B1C" w:rsidRDefault="00766F7D" w:rsidP="00D97B1C">
            <w:r w:rsidRPr="00D97B1C">
              <w:t>Approval Title</w:t>
            </w:r>
          </w:p>
        </w:tc>
        <w:tc>
          <w:tcPr>
            <w:tcW w:w="1001" w:type="pct"/>
          </w:tcPr>
          <w:p w:rsidR="00766F7D" w:rsidRPr="00CF267B" w:rsidRDefault="00766F7D" w:rsidP="00CF267B">
            <w:r w:rsidRPr="00CF267B">
              <w:t>Author</w:t>
            </w:r>
            <w:r w:rsidR="00595838">
              <w:t>/ CMA Goup Lead</w:t>
            </w:r>
          </w:p>
        </w:tc>
        <w:tc>
          <w:tcPr>
            <w:tcW w:w="1000" w:type="pct"/>
          </w:tcPr>
          <w:p w:rsidR="00766F7D" w:rsidRPr="00CF267B" w:rsidRDefault="002C7146" w:rsidP="00CF267B">
            <w:r>
              <w:t>SRF</w:t>
            </w:r>
            <w:r w:rsidR="00595838">
              <w:t>OPS</w:t>
            </w:r>
            <w:r>
              <w:t xml:space="preserve"> Dept Head</w:t>
            </w:r>
          </w:p>
        </w:tc>
        <w:tc>
          <w:tcPr>
            <w:tcW w:w="1000" w:type="pct"/>
          </w:tcPr>
          <w:p w:rsidR="00766F7D" w:rsidRPr="00CF267B" w:rsidRDefault="00595838" w:rsidP="00CF267B">
            <w:r>
              <w:t>CMA Second Reviewer</w:t>
            </w:r>
          </w:p>
        </w:tc>
        <w:tc>
          <w:tcPr>
            <w:tcW w:w="1001" w:type="pct"/>
          </w:tcPr>
          <w:p w:rsidR="00766F7D" w:rsidRPr="00CF267B" w:rsidRDefault="008C6ACA" w:rsidP="00CF267B">
            <w:r w:rsidRPr="00CF267B">
              <w:t>RADCON Rep.</w:t>
            </w:r>
          </w:p>
        </w:tc>
      </w:tr>
    </w:tbl>
    <w:p w:rsidR="007D458D" w:rsidRPr="00D97B1C" w:rsidRDefault="007D458D" w:rsidP="00D97B1C"/>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2588"/>
        <w:gridCol w:w="2593"/>
        <w:gridCol w:w="2593"/>
        <w:gridCol w:w="2591"/>
      </w:tblGrid>
      <w:tr w:rsidR="007D458D" w:rsidRPr="00D97B1C" w:rsidTr="00A841DF">
        <w:trPr>
          <w:cantSplit/>
          <w:trHeight w:val="288"/>
        </w:trPr>
        <w:tc>
          <w:tcPr>
            <w:tcW w:w="999" w:type="pct"/>
          </w:tcPr>
          <w:p w:rsidR="007D458D" w:rsidRPr="00D97B1C" w:rsidRDefault="007D458D" w:rsidP="00D97B1C">
            <w:r w:rsidRPr="00D97B1C">
              <w:t>References</w:t>
            </w:r>
          </w:p>
        </w:tc>
        <w:tc>
          <w:tcPr>
            <w:tcW w:w="4001" w:type="pct"/>
            <w:gridSpan w:val="4"/>
          </w:tcPr>
          <w:p w:rsidR="007D458D" w:rsidRPr="00CF267B" w:rsidRDefault="007D458D" w:rsidP="00CF267B">
            <w:r w:rsidRPr="00CF267B">
              <w:t>List and Hyperlink all documents related to this traveler. This includes, but is not limited to: safety (THAs, SOPs, etc), drawings, procedures, and facility related documents.</w:t>
            </w:r>
          </w:p>
        </w:tc>
      </w:tr>
      <w:tr w:rsidR="007D458D" w:rsidRPr="00D97B1C" w:rsidTr="00A841DF">
        <w:trPr>
          <w:cantSplit/>
          <w:trHeight w:val="288"/>
        </w:trPr>
        <w:tc>
          <w:tcPr>
            <w:tcW w:w="999" w:type="pct"/>
          </w:tcPr>
          <w:p w:rsidR="007D458D" w:rsidRPr="00D97B1C" w:rsidRDefault="00F9133F" w:rsidP="00D97B1C">
            <w:hyperlink r:id="rId8" w:history="1">
              <w:r w:rsidR="00D52B70" w:rsidRPr="00D52B70">
                <w:rPr>
                  <w:rStyle w:val="Hyperlink"/>
                </w:rPr>
                <w:t>C100 Cryomodule Top Assembly Dwg</w:t>
              </w:r>
            </w:hyperlink>
          </w:p>
        </w:tc>
        <w:tc>
          <w:tcPr>
            <w:tcW w:w="999" w:type="pct"/>
          </w:tcPr>
          <w:p w:rsidR="007D458D" w:rsidRPr="00D97B1C" w:rsidRDefault="00F9133F" w:rsidP="00D97B1C">
            <w:hyperlink r:id="rId9" w:history="1">
              <w:r w:rsidR="00D52B70" w:rsidRPr="00D52B70">
                <w:rPr>
                  <w:rStyle w:val="Hyperlink"/>
                </w:rPr>
                <w:t>C100 Process Piping Dwg</w:t>
              </w:r>
            </w:hyperlink>
          </w:p>
        </w:tc>
        <w:tc>
          <w:tcPr>
            <w:tcW w:w="1001" w:type="pct"/>
          </w:tcPr>
          <w:p w:rsidR="007D458D" w:rsidRPr="00D97B1C" w:rsidRDefault="00F9133F" w:rsidP="00D97B1C">
            <w:hyperlink r:id="rId10" w:history="1">
              <w:r w:rsidR="00D52B70" w:rsidRPr="00D52B70">
                <w:rPr>
                  <w:rStyle w:val="Hyperlink"/>
                </w:rPr>
                <w:t>C100 Cavity String Dwg</w:t>
              </w:r>
            </w:hyperlink>
          </w:p>
        </w:tc>
        <w:tc>
          <w:tcPr>
            <w:tcW w:w="1001" w:type="pct"/>
          </w:tcPr>
          <w:p w:rsidR="007D458D" w:rsidRPr="00D97B1C" w:rsidRDefault="00F9133F" w:rsidP="00D97B1C">
            <w:hyperlink r:id="rId11" w:history="1">
              <w:r w:rsidR="00D52B70" w:rsidRPr="00D52B70">
                <w:rPr>
                  <w:rStyle w:val="Hyperlink"/>
                </w:rPr>
                <w:t>Radcon RAM C</w:t>
              </w:r>
              <w:bookmarkStart w:id="0" w:name="_GoBack"/>
              <w:bookmarkEnd w:id="0"/>
              <w:r w:rsidR="00D52B70" w:rsidRPr="00D52B70">
                <w:rPr>
                  <w:rStyle w:val="Hyperlink"/>
                </w:rPr>
                <w:t>o</w:t>
              </w:r>
              <w:r w:rsidR="00D52B70" w:rsidRPr="00D52B70">
                <w:rPr>
                  <w:rStyle w:val="Hyperlink"/>
                </w:rPr>
                <w:t>ntrol Doc</w:t>
              </w:r>
            </w:hyperlink>
          </w:p>
        </w:tc>
        <w:tc>
          <w:tcPr>
            <w:tcW w:w="1000" w:type="pct"/>
          </w:tcPr>
          <w:p w:rsidR="00D52B70" w:rsidRDefault="00F9133F" w:rsidP="00D97B1C">
            <w:hyperlink r:id="rId12" w:history="1">
              <w:r w:rsidR="00D52B70" w:rsidRPr="00D52B70">
                <w:rPr>
                  <w:rStyle w:val="Hyperlink"/>
                </w:rPr>
                <w:t>C100 Warm Tuner Dwg</w:t>
              </w:r>
            </w:hyperlink>
          </w:p>
          <w:p w:rsidR="007D458D" w:rsidRPr="00D97B1C" w:rsidRDefault="00D52B70" w:rsidP="00D97B1C">
            <w:r>
              <w:t xml:space="preserve"> </w:t>
            </w:r>
            <w:hyperlink r:id="rId13" w:history="1">
              <w:r w:rsidRPr="00D52B70">
                <w:rPr>
                  <w:rStyle w:val="Hyperlink"/>
                </w:rPr>
                <w:t>C100 Warm Tuner 2</w:t>
              </w:r>
            </w:hyperlink>
            <w:r>
              <w:t xml:space="preserve"> </w:t>
            </w:r>
          </w:p>
        </w:tc>
      </w:tr>
      <w:tr w:rsidR="007D458D" w:rsidRPr="00D97B1C" w:rsidTr="00A841DF">
        <w:trPr>
          <w:cantSplit/>
          <w:trHeight w:val="288"/>
        </w:trPr>
        <w:tc>
          <w:tcPr>
            <w:tcW w:w="999" w:type="pct"/>
          </w:tcPr>
          <w:p w:rsidR="007D458D" w:rsidRPr="00D97B1C" w:rsidRDefault="00F9133F" w:rsidP="00D97B1C">
            <w:hyperlink r:id="rId14" w:history="1">
              <w:r w:rsidR="00D52B70" w:rsidRPr="00D52B70">
                <w:rPr>
                  <w:rStyle w:val="Hyperlink"/>
                </w:rPr>
                <w:t>C100 Cold Tuner Dwg</w:t>
              </w:r>
            </w:hyperlink>
          </w:p>
        </w:tc>
        <w:tc>
          <w:tcPr>
            <w:tcW w:w="999" w:type="pct"/>
          </w:tcPr>
          <w:p w:rsidR="007D458D" w:rsidRPr="00D97B1C" w:rsidRDefault="00F9133F" w:rsidP="00D97B1C">
            <w:hyperlink r:id="rId15" w:history="1">
              <w:r w:rsidR="00D52B70" w:rsidRPr="00D52B70">
                <w:rPr>
                  <w:rStyle w:val="Hyperlink"/>
                </w:rPr>
                <w:t>REC Warm to Cold Beam Pipe Dwg</w:t>
              </w:r>
            </w:hyperlink>
          </w:p>
        </w:tc>
        <w:tc>
          <w:tcPr>
            <w:tcW w:w="1001" w:type="pct"/>
          </w:tcPr>
          <w:p w:rsidR="007D458D" w:rsidRPr="00D97B1C" w:rsidRDefault="00F9133F" w:rsidP="00D97B1C">
            <w:hyperlink r:id="rId16" w:history="1">
              <w:r w:rsidR="00D52B70" w:rsidRPr="00D52B70">
                <w:rPr>
                  <w:rStyle w:val="Hyperlink"/>
                </w:rPr>
                <w:t>SEC Warm to Cold Beam Pipe Dwg</w:t>
              </w:r>
            </w:hyperlink>
          </w:p>
        </w:tc>
        <w:tc>
          <w:tcPr>
            <w:tcW w:w="1001" w:type="pct"/>
          </w:tcPr>
          <w:p w:rsidR="007D458D" w:rsidRPr="00D97B1C" w:rsidRDefault="00F9133F" w:rsidP="00D97B1C">
            <w:hyperlink r:id="rId17" w:history="1">
              <w:r w:rsidR="00D52B70" w:rsidRPr="00D52B70">
                <w:rPr>
                  <w:rStyle w:val="Hyperlink"/>
                </w:rPr>
                <w:t>Left Wave Guide Spool Assy Dwg</w:t>
              </w:r>
            </w:hyperlink>
          </w:p>
        </w:tc>
        <w:tc>
          <w:tcPr>
            <w:tcW w:w="1000" w:type="pct"/>
          </w:tcPr>
          <w:p w:rsidR="007D458D" w:rsidRPr="00D97B1C" w:rsidRDefault="00F9133F" w:rsidP="00D97B1C">
            <w:hyperlink r:id="rId18" w:history="1">
              <w:r w:rsidR="00D52B70" w:rsidRPr="00D52B70">
                <w:rPr>
                  <w:rStyle w:val="Hyperlink"/>
                </w:rPr>
                <w:t>Right Wave Guide Spool Assy Dwg</w:t>
              </w:r>
            </w:hyperlink>
          </w:p>
        </w:tc>
      </w:tr>
      <w:tr w:rsidR="00B2643E" w:rsidRPr="00D97B1C" w:rsidTr="00A841DF">
        <w:trPr>
          <w:cantSplit/>
          <w:trHeight w:val="288"/>
        </w:trPr>
        <w:tc>
          <w:tcPr>
            <w:tcW w:w="999" w:type="pct"/>
          </w:tcPr>
          <w:p w:rsidR="00B2643E" w:rsidRDefault="00F9133F" w:rsidP="00D97B1C">
            <w:hyperlink r:id="rId19" w:history="1">
              <w:r w:rsidR="00B2643E" w:rsidRPr="00B2643E">
                <w:rPr>
                  <w:rStyle w:val="Hyperlink"/>
                </w:rPr>
                <w:t>C100 Instrumentation Flange Dwg</w:t>
              </w:r>
            </w:hyperlink>
          </w:p>
        </w:tc>
        <w:tc>
          <w:tcPr>
            <w:tcW w:w="999" w:type="pct"/>
          </w:tcPr>
          <w:p w:rsidR="00B2643E" w:rsidRDefault="00F9133F" w:rsidP="00D97B1C">
            <w:hyperlink r:id="rId20" w:history="1">
              <w:r w:rsidR="00B2643E" w:rsidRPr="00B2643E">
                <w:rPr>
                  <w:rStyle w:val="Hyperlink"/>
                </w:rPr>
                <w:t>CRM1207030-1000sh1 Instrumentation</w:t>
              </w:r>
            </w:hyperlink>
          </w:p>
        </w:tc>
        <w:tc>
          <w:tcPr>
            <w:tcW w:w="1001" w:type="pct"/>
          </w:tcPr>
          <w:p w:rsidR="00B2643E" w:rsidRDefault="00F9133F" w:rsidP="00D97B1C">
            <w:hyperlink r:id="rId21" w:history="1">
              <w:r w:rsidR="00B2643E" w:rsidRPr="00B2643E">
                <w:rPr>
                  <w:rStyle w:val="Hyperlink"/>
                </w:rPr>
                <w:t>CRM1207030-1001sh2- Instrumentation</w:t>
              </w:r>
            </w:hyperlink>
          </w:p>
        </w:tc>
        <w:tc>
          <w:tcPr>
            <w:tcW w:w="1001" w:type="pct"/>
          </w:tcPr>
          <w:p w:rsidR="00B2643E" w:rsidRDefault="00F9133F" w:rsidP="00D97B1C">
            <w:hyperlink r:id="rId22" w:history="1">
              <w:r w:rsidR="00B2643E" w:rsidRPr="00B2643E">
                <w:rPr>
                  <w:rStyle w:val="Hyperlink"/>
                </w:rPr>
                <w:t>CRM1207030-1001sh3- Instrumentation</w:t>
              </w:r>
            </w:hyperlink>
          </w:p>
        </w:tc>
        <w:tc>
          <w:tcPr>
            <w:tcW w:w="1000" w:type="pct"/>
          </w:tcPr>
          <w:p w:rsidR="00B2643E" w:rsidRDefault="000261E2" w:rsidP="00D97B1C">
            <w:hyperlink r:id="rId23" w:history="1">
              <w:r w:rsidRPr="000261E2">
                <w:rPr>
                  <w:rStyle w:val="Hyperlink"/>
                </w:rPr>
                <w:t>C100 Pi</w:t>
              </w:r>
              <w:r w:rsidRPr="000261E2">
                <w:rPr>
                  <w:rStyle w:val="Hyperlink"/>
                </w:rPr>
                <w:t>c</w:t>
              </w:r>
              <w:r w:rsidRPr="000261E2">
                <w:rPr>
                  <w:rStyle w:val="Hyperlink"/>
                </w:rPr>
                <w:t>torial Disassembly Reference</w:t>
              </w:r>
            </w:hyperlink>
          </w:p>
        </w:tc>
      </w:tr>
    </w:tbl>
    <w:p w:rsidR="007D458D" w:rsidRPr="00D97B1C" w:rsidRDefault="007D458D" w:rsidP="00D97B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0"/>
        <w:gridCol w:w="10360"/>
      </w:tblGrid>
      <w:tr w:rsidR="007D458D" w:rsidRPr="00D97B1C" w:rsidTr="00A841DF">
        <w:trPr>
          <w:cantSplit/>
        </w:trPr>
        <w:tc>
          <w:tcPr>
            <w:tcW w:w="1000" w:type="pct"/>
          </w:tcPr>
          <w:p w:rsidR="007D458D" w:rsidRPr="00D97B1C" w:rsidRDefault="007D458D" w:rsidP="00D97B1C">
            <w:r w:rsidRPr="00D97B1C">
              <w:t>Revision Note</w:t>
            </w:r>
          </w:p>
        </w:tc>
        <w:tc>
          <w:tcPr>
            <w:tcW w:w="4000" w:type="pct"/>
          </w:tcPr>
          <w:p w:rsidR="007D458D" w:rsidRPr="00D97B1C" w:rsidRDefault="007D458D" w:rsidP="00D97B1C"/>
        </w:tc>
      </w:tr>
      <w:tr w:rsidR="007D458D" w:rsidRPr="00D97B1C" w:rsidTr="00A841DF">
        <w:trPr>
          <w:cantSplit/>
        </w:trPr>
        <w:tc>
          <w:tcPr>
            <w:tcW w:w="1000" w:type="pct"/>
          </w:tcPr>
          <w:p w:rsidR="007D458D" w:rsidRPr="00D97B1C" w:rsidRDefault="007D458D" w:rsidP="00D97B1C">
            <w:r w:rsidRPr="00D97B1C">
              <w:lastRenderedPageBreak/>
              <w:t>R1</w:t>
            </w:r>
          </w:p>
        </w:tc>
        <w:tc>
          <w:tcPr>
            <w:tcW w:w="4000" w:type="pct"/>
          </w:tcPr>
          <w:p w:rsidR="007D458D" w:rsidRPr="00CF267B" w:rsidRDefault="007D458D" w:rsidP="00CF267B">
            <w:r w:rsidRPr="00CF267B">
              <w:t>Initial release of this Traveler.</w:t>
            </w:r>
          </w:p>
        </w:tc>
      </w:tr>
    </w:tbl>
    <w:p w:rsidR="007D458D" w:rsidRPr="00D97B1C" w:rsidRDefault="007D458D" w:rsidP="00D97B1C">
      <w:r w:rsidRPr="00D97B1C">
        <w:br w:type="page"/>
      </w:r>
    </w:p>
    <w:tbl>
      <w:tblPr>
        <w:tblStyle w:val="TableGrid"/>
        <w:tblW w:w="5000" w:type="pct"/>
        <w:tblCellMar>
          <w:left w:w="115" w:type="dxa"/>
          <w:right w:w="115" w:type="dxa"/>
        </w:tblCellMar>
        <w:tblLook w:val="04A0" w:firstRow="1" w:lastRow="0" w:firstColumn="1" w:lastColumn="0" w:noHBand="0" w:noVBand="1"/>
      </w:tblPr>
      <w:tblGrid>
        <w:gridCol w:w="1199"/>
        <w:gridCol w:w="7367"/>
        <w:gridCol w:w="4384"/>
      </w:tblGrid>
      <w:tr w:rsidR="007D458D" w:rsidRPr="00D97B1C" w:rsidTr="001E68FB">
        <w:trPr>
          <w:trHeight w:val="288"/>
        </w:trPr>
        <w:tc>
          <w:tcPr>
            <w:tcW w:w="1199" w:type="dxa"/>
          </w:tcPr>
          <w:p w:rsidR="007D458D" w:rsidRPr="00D97B1C" w:rsidRDefault="007D458D" w:rsidP="00D97B1C">
            <w:r w:rsidRPr="00D97B1C">
              <w:lastRenderedPageBreak/>
              <w:t>Step No.</w:t>
            </w:r>
          </w:p>
        </w:tc>
        <w:tc>
          <w:tcPr>
            <w:tcW w:w="7367" w:type="dxa"/>
          </w:tcPr>
          <w:p w:rsidR="007D458D" w:rsidRPr="00D97B1C" w:rsidRDefault="007D458D" w:rsidP="00D97B1C">
            <w:r w:rsidRPr="00D97B1C">
              <w:t>Instructions</w:t>
            </w:r>
          </w:p>
        </w:tc>
        <w:tc>
          <w:tcPr>
            <w:tcW w:w="4384" w:type="dxa"/>
            <w:noWrap/>
          </w:tcPr>
          <w:p w:rsidR="00894428" w:rsidRPr="00D97B1C" w:rsidRDefault="007D458D" w:rsidP="00DB4A0B">
            <w:r w:rsidRPr="00D97B1C">
              <w:t>Data Input</w:t>
            </w:r>
          </w:p>
        </w:tc>
      </w:tr>
      <w:tr w:rsidR="00CB4301" w:rsidRPr="00D97B1C" w:rsidTr="001E68FB">
        <w:trPr>
          <w:trHeight w:val="288"/>
        </w:trPr>
        <w:tc>
          <w:tcPr>
            <w:tcW w:w="1199" w:type="dxa"/>
          </w:tcPr>
          <w:p w:rsidR="00CB4301" w:rsidRPr="00D97B1C" w:rsidRDefault="00CB4301" w:rsidP="00C4081F">
            <w:pPr>
              <w:jc w:val="center"/>
            </w:pPr>
            <w:r w:rsidRPr="00D97B1C">
              <w:t>1</w:t>
            </w:r>
          </w:p>
        </w:tc>
        <w:tc>
          <w:tcPr>
            <w:tcW w:w="7367" w:type="dxa"/>
          </w:tcPr>
          <w:p w:rsidR="00CB4301" w:rsidRDefault="00CB4301" w:rsidP="00FC5CF0">
            <w:r>
              <w:t xml:space="preserve">RADCON shall survey </w:t>
            </w:r>
            <w:r w:rsidR="00926D13">
              <w:t xml:space="preserve">the </w:t>
            </w:r>
            <w:r>
              <w:t xml:space="preserve">Cryomodule and setup perimeter </w:t>
            </w:r>
            <w:r w:rsidR="00391C4A">
              <w:t>with signage identifying requirements for entry and work in that area.</w:t>
            </w:r>
            <w:r w:rsidR="00BA60E6">
              <w:t xml:space="preserve"> Upload the survey map.</w:t>
            </w:r>
          </w:p>
          <w:p w:rsidR="00960711" w:rsidRDefault="00960711" w:rsidP="00FC5CF0">
            <w:r>
              <w:t xml:space="preserve">Enter Cryomodule SN. </w:t>
            </w:r>
          </w:p>
        </w:tc>
        <w:tc>
          <w:tcPr>
            <w:tcW w:w="4384" w:type="dxa"/>
            <w:noWrap/>
          </w:tcPr>
          <w:p w:rsidR="00CB4301" w:rsidRDefault="00CB4301" w:rsidP="00FC5CF0">
            <w:r>
              <w:t>[[Technician</w:t>
            </w:r>
            <w:r w:rsidR="00E83BF0">
              <w:t>1</w:t>
            </w:r>
            <w:r>
              <w:t>]] &lt;&lt;SRFCMP&gt;&gt;</w:t>
            </w:r>
          </w:p>
          <w:p w:rsidR="00CB4301" w:rsidRDefault="00CB4301" w:rsidP="00FC5CF0">
            <w:r>
              <w:t>[[Date</w:t>
            </w:r>
            <w:r w:rsidR="00E83BF0">
              <w:t>1</w:t>
            </w:r>
            <w:r>
              <w:t>]] &lt;&lt;</w:t>
            </w:r>
            <w:r w:rsidR="0034276F">
              <w:t>TIMESTAMP</w:t>
            </w:r>
            <w:r>
              <w:t>&gt;&gt;</w:t>
            </w:r>
          </w:p>
          <w:p w:rsidR="00CB4301" w:rsidRDefault="00CB4301" w:rsidP="00FC5CF0">
            <w:r>
              <w:t>[[Comment</w:t>
            </w:r>
            <w:r w:rsidR="00E83BF0">
              <w:t>1</w:t>
            </w:r>
            <w:r>
              <w:t>]] &lt;&lt;COMMENT&gt;&gt;</w:t>
            </w:r>
          </w:p>
          <w:p w:rsidR="001731AD" w:rsidRDefault="001731AD" w:rsidP="00FC5CF0">
            <w:r>
              <w:t>[[Pictures1]] &lt;&lt;FILEUPLOAD&gt;&gt;</w:t>
            </w:r>
          </w:p>
          <w:p w:rsidR="00BA60E6" w:rsidRDefault="00960711" w:rsidP="00960711">
            <w:r>
              <w:t>[[SerialNumber]] &lt;&lt;SN&gt;&gt;</w:t>
            </w:r>
          </w:p>
          <w:p w:rsidR="00960711" w:rsidRDefault="00BA60E6" w:rsidP="00960711">
            <w:r>
              <w:t>[[SurveyMap]] &lt;&lt;FILEUPLOAD&gt;&gt;</w:t>
            </w:r>
          </w:p>
          <w:p w:rsidR="003322D9" w:rsidRDefault="003322D9" w:rsidP="00960711"/>
        </w:tc>
      </w:tr>
      <w:tr w:rsidR="00CB4301" w:rsidRPr="00D97B1C" w:rsidTr="001E68FB">
        <w:trPr>
          <w:trHeight w:val="288"/>
        </w:trPr>
        <w:tc>
          <w:tcPr>
            <w:tcW w:w="1199" w:type="dxa"/>
          </w:tcPr>
          <w:p w:rsidR="00CB4301" w:rsidRPr="00D97B1C" w:rsidRDefault="00CB4301" w:rsidP="00C4081F">
            <w:pPr>
              <w:jc w:val="center"/>
            </w:pPr>
            <w:r w:rsidRPr="00D97B1C">
              <w:t>2</w:t>
            </w:r>
          </w:p>
        </w:tc>
        <w:tc>
          <w:tcPr>
            <w:tcW w:w="7367" w:type="dxa"/>
          </w:tcPr>
          <w:p w:rsidR="00CB4301" w:rsidRDefault="00CB4301" w:rsidP="00FC5CF0">
            <w:r>
              <w:t xml:space="preserve">Position </w:t>
            </w:r>
            <w:r w:rsidR="00926D13">
              <w:t xml:space="preserve">the </w:t>
            </w:r>
            <w:r>
              <w:t>Cryomodule on transfer carts, install rail lockdowns.</w:t>
            </w:r>
          </w:p>
          <w:p w:rsidR="00B076D4" w:rsidRDefault="00B076D4" w:rsidP="00FC5CF0"/>
          <w:p w:rsidR="00B076D4" w:rsidRDefault="00B076D4" w:rsidP="00FC5CF0">
            <w:r>
              <w:rPr>
                <w:noProof/>
              </w:rPr>
              <w:drawing>
                <wp:inline distT="0" distB="0" distL="0" distR="0" wp14:anchorId="120211B1" wp14:editId="746D698C">
                  <wp:extent cx="3657600" cy="2743200"/>
                  <wp:effectExtent l="0" t="0" r="0" b="0"/>
                  <wp:docPr id="5" name="Picture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Placeholder 4"/>
                          <pic:cNvPicPr>
                            <a:picLocks noGrp="1" noChangeAspect="1"/>
                          </pic:cNvPicPr>
                        </pic:nvPicPr>
                        <pic:blipFill>
                          <a:blip r:embed="rId24" cstate="print">
                            <a:extLst>
                              <a:ext uri="{28A0092B-C50C-407E-A947-70E740481C1C}">
                                <a14:useLocalDpi xmlns:a14="http://schemas.microsoft.com/office/drawing/2010/main" val="0"/>
                              </a:ext>
                            </a:extLst>
                          </a:blip>
                          <a:srcRect l="5372" r="5372"/>
                          <a:stretch>
                            <a:fillRect/>
                          </a:stretch>
                        </pic:blipFill>
                        <pic:spPr>
                          <a:xfrm>
                            <a:off x="0" y="0"/>
                            <a:ext cx="3657600" cy="2743200"/>
                          </a:xfrm>
                          <a:prstGeom prst="rect">
                            <a:avLst/>
                          </a:prstGeom>
                        </pic:spPr>
                      </pic:pic>
                    </a:graphicData>
                  </a:graphic>
                </wp:inline>
              </w:drawing>
            </w:r>
          </w:p>
          <w:p w:rsidR="00B076D4" w:rsidRDefault="00B076D4" w:rsidP="00FC5CF0"/>
        </w:tc>
        <w:tc>
          <w:tcPr>
            <w:tcW w:w="4384" w:type="dxa"/>
            <w:noWrap/>
          </w:tcPr>
          <w:p w:rsidR="00CB4301" w:rsidRDefault="00CB4301" w:rsidP="00FC5CF0">
            <w:r>
              <w:t>[[Technician2]] &lt;&lt;SRFCMP&gt;&gt;</w:t>
            </w:r>
          </w:p>
          <w:p w:rsidR="00CB4301" w:rsidRDefault="00CB4301" w:rsidP="00FC5CF0">
            <w:r>
              <w:t>[[Date2]] &lt;&lt;</w:t>
            </w:r>
            <w:r w:rsidR="0034276F">
              <w:t>TIMESTAMP</w:t>
            </w:r>
            <w:r>
              <w:t>&gt;&gt;</w:t>
            </w:r>
          </w:p>
          <w:p w:rsidR="00CB4301" w:rsidRDefault="00CB4301" w:rsidP="00FC5CF0">
            <w:r>
              <w:t>[[Comment2]] &lt;&lt;COMMENT&gt;&gt;</w:t>
            </w:r>
          </w:p>
          <w:p w:rsidR="003322D9" w:rsidRDefault="003322D9" w:rsidP="00FC5CF0"/>
        </w:tc>
      </w:tr>
      <w:tr w:rsidR="00CB4301" w:rsidRPr="00D97B1C" w:rsidTr="001E68FB">
        <w:trPr>
          <w:trHeight w:val="288"/>
        </w:trPr>
        <w:tc>
          <w:tcPr>
            <w:tcW w:w="1199" w:type="dxa"/>
          </w:tcPr>
          <w:p w:rsidR="00CB4301" w:rsidRPr="00D97B1C" w:rsidRDefault="00CB4301" w:rsidP="00C4081F">
            <w:pPr>
              <w:jc w:val="center"/>
            </w:pPr>
            <w:r w:rsidRPr="00D97B1C">
              <w:t>3</w:t>
            </w:r>
          </w:p>
        </w:tc>
        <w:tc>
          <w:tcPr>
            <w:tcW w:w="7367" w:type="dxa"/>
          </w:tcPr>
          <w:p w:rsidR="00CB4301" w:rsidRDefault="00CB4301" w:rsidP="00FC5CF0">
            <w:r>
              <w:t>Bleed up all circuits with filtered Nitrogen; insulating vacuum, helium circuits, and beamline.</w:t>
            </w:r>
          </w:p>
          <w:p w:rsidR="00A80AD1" w:rsidRPr="00A80AD1" w:rsidRDefault="00A80AD1" w:rsidP="00FC5CF0">
            <w:pPr>
              <w:rPr>
                <w:b/>
              </w:rPr>
            </w:pPr>
            <w:r w:rsidRPr="00A80AD1">
              <w:rPr>
                <w:b/>
              </w:rPr>
              <w:t>**The beamline may require controls if Particulate Sampling is to be performed.**</w:t>
            </w:r>
          </w:p>
        </w:tc>
        <w:tc>
          <w:tcPr>
            <w:tcW w:w="4384" w:type="dxa"/>
            <w:noWrap/>
          </w:tcPr>
          <w:p w:rsidR="00CB4301" w:rsidRDefault="00CB4301" w:rsidP="00FC5CF0">
            <w:r>
              <w:t>[[</w:t>
            </w:r>
            <w:r w:rsidR="00B5252E">
              <w:t>Technician3</w:t>
            </w:r>
            <w:r>
              <w:t>]] &lt;&lt;SRFCMP&gt;&gt;</w:t>
            </w:r>
          </w:p>
          <w:p w:rsidR="00CB4301" w:rsidRDefault="00CB4301" w:rsidP="00FC5CF0">
            <w:r>
              <w:t>[[Date</w:t>
            </w:r>
            <w:r w:rsidR="00B5252E">
              <w:t>3</w:t>
            </w:r>
            <w:r>
              <w:t>]] &lt;&lt;</w:t>
            </w:r>
            <w:r w:rsidR="0034276F">
              <w:t>TIMESTAMP</w:t>
            </w:r>
            <w:r>
              <w:t>&gt;&gt;</w:t>
            </w:r>
          </w:p>
          <w:p w:rsidR="00CB4301" w:rsidRDefault="00CB4301" w:rsidP="00FC5CF0">
            <w:r>
              <w:t>[[</w:t>
            </w:r>
            <w:r w:rsidR="00B5252E">
              <w:t>Comment3</w:t>
            </w:r>
            <w:r>
              <w:t>]] &lt;&lt;COMMENT&gt;&gt;</w:t>
            </w:r>
          </w:p>
          <w:p w:rsidR="003322D9" w:rsidRDefault="00A80AD1" w:rsidP="00FC5CF0">
            <w:r>
              <w:t>[[ParticulateSampling]] &lt;&lt;YESNO&gt;&gt;</w:t>
            </w:r>
          </w:p>
          <w:p w:rsidR="00B076D4" w:rsidRDefault="00B076D4" w:rsidP="00FC5CF0"/>
        </w:tc>
      </w:tr>
      <w:tr w:rsidR="00CF3B84" w:rsidRPr="00D97B1C" w:rsidTr="001E68FB">
        <w:trPr>
          <w:trHeight w:val="288"/>
        </w:trPr>
        <w:tc>
          <w:tcPr>
            <w:tcW w:w="1199" w:type="dxa"/>
          </w:tcPr>
          <w:p w:rsidR="00CF3B84" w:rsidRPr="007027FA" w:rsidRDefault="00CF3B84" w:rsidP="00CF3B84">
            <w:r w:rsidRPr="007027FA">
              <w:lastRenderedPageBreak/>
              <w:t>Step No.</w:t>
            </w:r>
          </w:p>
        </w:tc>
        <w:tc>
          <w:tcPr>
            <w:tcW w:w="7367" w:type="dxa"/>
          </w:tcPr>
          <w:p w:rsidR="00CF3B84" w:rsidRPr="007027FA" w:rsidRDefault="00CF3B84" w:rsidP="00CF3B84">
            <w:r w:rsidRPr="007027FA">
              <w:t>Instructions</w:t>
            </w:r>
          </w:p>
        </w:tc>
        <w:tc>
          <w:tcPr>
            <w:tcW w:w="4384" w:type="dxa"/>
            <w:noWrap/>
          </w:tcPr>
          <w:p w:rsidR="00CF3B84" w:rsidRDefault="00CF3B84" w:rsidP="00CF3B84">
            <w:r w:rsidRPr="007027FA">
              <w:t>Data Input</w:t>
            </w:r>
          </w:p>
        </w:tc>
      </w:tr>
      <w:tr w:rsidR="00391C4A" w:rsidRPr="00D97B1C" w:rsidTr="001E68FB">
        <w:trPr>
          <w:trHeight w:val="288"/>
        </w:trPr>
        <w:tc>
          <w:tcPr>
            <w:tcW w:w="1199" w:type="dxa"/>
          </w:tcPr>
          <w:p w:rsidR="00391C4A" w:rsidRPr="00D97B1C" w:rsidRDefault="00391C4A" w:rsidP="00C4081F">
            <w:pPr>
              <w:jc w:val="center"/>
            </w:pPr>
            <w:r>
              <w:t>4</w:t>
            </w:r>
          </w:p>
        </w:tc>
        <w:tc>
          <w:tcPr>
            <w:tcW w:w="7367" w:type="dxa"/>
          </w:tcPr>
          <w:p w:rsidR="00F9133F" w:rsidRDefault="00610C86" w:rsidP="00A86481">
            <w:r>
              <w:t xml:space="preserve">Remove </w:t>
            </w:r>
            <w:r w:rsidR="00BA60E6">
              <w:t xml:space="preserve">the </w:t>
            </w:r>
            <w:r w:rsidR="00A86481">
              <w:t>warm tuners, feedthrough plates</w:t>
            </w:r>
            <w:r>
              <w:t>,</w:t>
            </w:r>
            <w:r w:rsidR="00A86481">
              <w:t xml:space="preserve"> and secondary waveguide assemblies.</w:t>
            </w:r>
            <w:r>
              <w:t xml:space="preserve"> </w:t>
            </w:r>
            <w:r w:rsidR="00BA60E6">
              <w:t>Record the serial numbers, then p</w:t>
            </w:r>
            <w:r w:rsidR="001731AD">
              <w:t>lace materials in</w:t>
            </w:r>
            <w:r w:rsidR="00BA60E6">
              <w:t xml:space="preserve">to the RADCON bins for survey. Items are to remain inside the </w:t>
            </w:r>
            <w:r w:rsidR="001731AD">
              <w:t>defined barrier</w:t>
            </w:r>
            <w:r w:rsidR="00BA60E6">
              <w:t xml:space="preserve"> until they are surveyed</w:t>
            </w:r>
            <w:r w:rsidR="001731AD">
              <w:t>.</w:t>
            </w:r>
            <w:r>
              <w:t xml:space="preserve"> </w:t>
            </w:r>
          </w:p>
          <w:p w:rsidR="00F9133F" w:rsidRDefault="00F9133F" w:rsidP="00A86481"/>
          <w:p w:rsidR="00391C4A" w:rsidRDefault="001731AD" w:rsidP="00A86481">
            <w:pPr>
              <w:rPr>
                <w:b/>
              </w:rPr>
            </w:pPr>
            <w:r w:rsidRPr="001731AD">
              <w:rPr>
                <w:b/>
              </w:rPr>
              <w:t>Only RADCON personnel can release parts.</w:t>
            </w:r>
          </w:p>
          <w:p w:rsidR="00B076D4" w:rsidRPr="00F9133F" w:rsidRDefault="00B076D4" w:rsidP="00F9133F"/>
        </w:tc>
        <w:tc>
          <w:tcPr>
            <w:tcW w:w="4384" w:type="dxa"/>
            <w:noWrap/>
          </w:tcPr>
          <w:p w:rsidR="00610C86" w:rsidRDefault="00610C86" w:rsidP="00FC5CF0">
            <w:r>
              <w:t>[[</w:t>
            </w:r>
            <w:r w:rsidR="00B5252E">
              <w:t>Technician4</w:t>
            </w:r>
            <w:r>
              <w:t>]] &lt;&lt;SRF&gt;&gt;</w:t>
            </w:r>
          </w:p>
          <w:p w:rsidR="00610C86" w:rsidRDefault="00610C86" w:rsidP="00FC5CF0">
            <w:r>
              <w:t>[[</w:t>
            </w:r>
            <w:r w:rsidR="00B5252E">
              <w:t>Date4</w:t>
            </w:r>
            <w:r>
              <w:t>]] &lt;&lt;TIMESTAMP&gt;&gt;</w:t>
            </w:r>
          </w:p>
          <w:p w:rsidR="00391C4A" w:rsidRDefault="00610C86" w:rsidP="00A86481">
            <w:pPr>
              <w:tabs>
                <w:tab w:val="right" w:pos="4154"/>
              </w:tabs>
            </w:pPr>
            <w:r>
              <w:t>[[</w:t>
            </w:r>
            <w:r w:rsidR="00B5252E">
              <w:t>Comment4</w:t>
            </w:r>
            <w:r>
              <w:t>]] &lt;&lt;COMMENT&gt;&gt;</w:t>
            </w:r>
            <w:r w:rsidR="00A86481">
              <w:tab/>
            </w:r>
          </w:p>
          <w:p w:rsidR="003322D9" w:rsidRDefault="003322D9" w:rsidP="00A86481">
            <w:pPr>
              <w:tabs>
                <w:tab w:val="right" w:pos="4154"/>
              </w:tabs>
            </w:pPr>
          </w:p>
          <w:p w:rsidR="00B076D4" w:rsidRDefault="00B076D4" w:rsidP="00A86481">
            <w:pPr>
              <w:tabs>
                <w:tab w:val="right" w:pos="4154"/>
              </w:tabs>
            </w:pPr>
          </w:p>
          <w:p w:rsidR="00B076D4" w:rsidRDefault="00B076D4" w:rsidP="00A86481">
            <w:pPr>
              <w:tabs>
                <w:tab w:val="right" w:pos="4154"/>
              </w:tabs>
            </w:pPr>
          </w:p>
          <w:p w:rsidR="00B076D4" w:rsidRDefault="00B076D4" w:rsidP="00A86481">
            <w:pPr>
              <w:tabs>
                <w:tab w:val="right" w:pos="4154"/>
              </w:tabs>
            </w:pPr>
          </w:p>
          <w:p w:rsidR="00B076D4" w:rsidRDefault="00B076D4" w:rsidP="00A86481">
            <w:pPr>
              <w:tabs>
                <w:tab w:val="right" w:pos="4154"/>
              </w:tabs>
            </w:pPr>
          </w:p>
          <w:p w:rsidR="00B076D4" w:rsidRDefault="00B076D4" w:rsidP="00A86481">
            <w:pPr>
              <w:tabs>
                <w:tab w:val="right" w:pos="4154"/>
              </w:tabs>
            </w:pPr>
          </w:p>
        </w:tc>
      </w:tr>
      <w:tr w:rsidR="00A86481" w:rsidRPr="00D97B1C" w:rsidTr="001E68FB">
        <w:trPr>
          <w:trHeight w:val="288"/>
        </w:trPr>
        <w:tc>
          <w:tcPr>
            <w:tcW w:w="12950" w:type="dxa"/>
            <w:gridSpan w:val="3"/>
          </w:tcPr>
          <w:tbl>
            <w:tblPr>
              <w:tblStyle w:val="TableGrid"/>
              <w:tblW w:w="0" w:type="auto"/>
              <w:tblLook w:val="04A0" w:firstRow="1" w:lastRow="0" w:firstColumn="1" w:lastColumn="0" w:noHBand="0" w:noVBand="1"/>
            </w:tblPr>
            <w:tblGrid>
              <w:gridCol w:w="4236"/>
              <w:gridCol w:w="4237"/>
              <w:gridCol w:w="4237"/>
            </w:tblGrid>
            <w:tr w:rsidR="00A86481" w:rsidTr="00A86481">
              <w:tc>
                <w:tcPr>
                  <w:tcW w:w="4236" w:type="dxa"/>
                </w:tcPr>
                <w:p w:rsidR="00A86481" w:rsidRPr="00A86481" w:rsidRDefault="00A86481" w:rsidP="00A86481">
                  <w:pPr>
                    <w:jc w:val="center"/>
                    <w:rPr>
                      <w:b/>
                    </w:rPr>
                  </w:pPr>
                  <w:r w:rsidRPr="00A86481">
                    <w:rPr>
                      <w:b/>
                    </w:rPr>
                    <w:t>Warm Tuner S/N</w:t>
                  </w:r>
                </w:p>
              </w:tc>
              <w:tc>
                <w:tcPr>
                  <w:tcW w:w="4237" w:type="dxa"/>
                </w:tcPr>
                <w:p w:rsidR="00A86481" w:rsidRPr="00A86481" w:rsidRDefault="00A86481" w:rsidP="00A86481">
                  <w:pPr>
                    <w:jc w:val="center"/>
                    <w:rPr>
                      <w:b/>
                    </w:rPr>
                  </w:pPr>
                  <w:r w:rsidRPr="00A86481">
                    <w:rPr>
                      <w:b/>
                    </w:rPr>
                    <w:t>Secondary Waveguide S/N</w:t>
                  </w:r>
                </w:p>
              </w:tc>
              <w:tc>
                <w:tcPr>
                  <w:tcW w:w="4237" w:type="dxa"/>
                </w:tcPr>
                <w:p w:rsidR="00A86481" w:rsidRPr="00A86481" w:rsidRDefault="00A86481" w:rsidP="00A86481">
                  <w:pPr>
                    <w:jc w:val="center"/>
                    <w:rPr>
                      <w:b/>
                    </w:rPr>
                  </w:pPr>
                  <w:r w:rsidRPr="00A86481">
                    <w:rPr>
                      <w:b/>
                    </w:rPr>
                    <w:t>Feedthru Plate S/N</w:t>
                  </w:r>
                </w:p>
              </w:tc>
            </w:tr>
            <w:tr w:rsidR="00A86481" w:rsidTr="00731625">
              <w:trPr>
                <w:trHeight w:val="4382"/>
              </w:trPr>
              <w:tc>
                <w:tcPr>
                  <w:tcW w:w="4236" w:type="dxa"/>
                </w:tcPr>
                <w:tbl>
                  <w:tblPr>
                    <w:tblStyle w:val="TableGrid"/>
                    <w:tblW w:w="0" w:type="auto"/>
                    <w:tblLook w:val="04A0" w:firstRow="1" w:lastRow="0" w:firstColumn="1" w:lastColumn="0" w:noHBand="0" w:noVBand="1"/>
                  </w:tblPr>
                  <w:tblGrid>
                    <w:gridCol w:w="2453"/>
                    <w:gridCol w:w="1557"/>
                  </w:tblGrid>
                  <w:tr w:rsidR="00A86481" w:rsidTr="00A86481">
                    <w:tc>
                      <w:tcPr>
                        <w:tcW w:w="0" w:type="auto"/>
                      </w:tcPr>
                      <w:p w:rsidR="00A86481" w:rsidRDefault="00A86481" w:rsidP="00731625">
                        <w:pPr>
                          <w:jc w:val="center"/>
                        </w:pPr>
                        <w:r>
                          <w:t>[[</w:t>
                        </w:r>
                        <w:r w:rsidR="00731625">
                          <w:t>WarmTunerCav1</w:t>
                        </w:r>
                        <w:r>
                          <w:t>SN]] &lt;&lt;TUNWSN&gt;&gt;</w:t>
                        </w:r>
                      </w:p>
                    </w:tc>
                    <w:tc>
                      <w:tcPr>
                        <w:tcW w:w="0" w:type="auto"/>
                      </w:tcPr>
                      <w:p w:rsidR="00A86481" w:rsidRDefault="00731625" w:rsidP="00731625">
                        <w:r>
                          <w:t>[[AssyRAM]] &lt;&lt;YESNO&gt;&gt;</w:t>
                        </w:r>
                      </w:p>
                    </w:tc>
                  </w:tr>
                  <w:tr w:rsidR="00A86481" w:rsidTr="00A86481">
                    <w:tc>
                      <w:tcPr>
                        <w:tcW w:w="0" w:type="auto"/>
                      </w:tcPr>
                      <w:p w:rsidR="00A86481" w:rsidRDefault="00A86481" w:rsidP="00A86481">
                        <w:pPr>
                          <w:jc w:val="center"/>
                        </w:pPr>
                        <w:r>
                          <w:t>[[</w:t>
                        </w:r>
                        <w:r w:rsidR="00731625">
                          <w:t>WarmTunerCav2</w:t>
                        </w:r>
                        <w:r>
                          <w:t>SN]] &lt;&lt;TUNWSN&gt;&gt;</w:t>
                        </w:r>
                      </w:p>
                    </w:tc>
                    <w:tc>
                      <w:tcPr>
                        <w:tcW w:w="0" w:type="auto"/>
                      </w:tcPr>
                      <w:p w:rsidR="00A86481" w:rsidRDefault="00731625" w:rsidP="00FC5CF0">
                        <w:r>
                          <w:t>[[AssyRAM]] &lt;&lt;YESNO&gt;&gt;</w:t>
                        </w:r>
                      </w:p>
                    </w:tc>
                  </w:tr>
                  <w:tr w:rsidR="00A86481" w:rsidTr="00A86481">
                    <w:tc>
                      <w:tcPr>
                        <w:tcW w:w="0" w:type="auto"/>
                      </w:tcPr>
                      <w:p w:rsidR="00A86481" w:rsidRDefault="00A86481" w:rsidP="00A86481">
                        <w:pPr>
                          <w:jc w:val="center"/>
                        </w:pPr>
                        <w:r>
                          <w:t>[[</w:t>
                        </w:r>
                        <w:r w:rsidR="00731625">
                          <w:t>WarmTunerCav3</w:t>
                        </w:r>
                        <w:r>
                          <w:t>SN]] &lt;&lt;TUNWSN&gt;&gt;</w:t>
                        </w:r>
                      </w:p>
                    </w:tc>
                    <w:tc>
                      <w:tcPr>
                        <w:tcW w:w="0" w:type="auto"/>
                      </w:tcPr>
                      <w:p w:rsidR="00A86481" w:rsidRDefault="00731625" w:rsidP="00FC5CF0">
                        <w:r>
                          <w:t>[[AssyRAM]] &lt;&lt;YESNO&gt;&gt;</w:t>
                        </w:r>
                      </w:p>
                    </w:tc>
                  </w:tr>
                  <w:tr w:rsidR="00A86481" w:rsidTr="00A86481">
                    <w:tc>
                      <w:tcPr>
                        <w:tcW w:w="0" w:type="auto"/>
                      </w:tcPr>
                      <w:p w:rsidR="00A86481" w:rsidRDefault="00A86481" w:rsidP="00A86481">
                        <w:pPr>
                          <w:jc w:val="center"/>
                        </w:pPr>
                        <w:r>
                          <w:t>[[</w:t>
                        </w:r>
                        <w:r w:rsidR="00731625">
                          <w:t>WarmTunerCav4</w:t>
                        </w:r>
                        <w:r>
                          <w:t>SN]] &lt;&lt;TUNWSN&gt;&gt;</w:t>
                        </w:r>
                      </w:p>
                    </w:tc>
                    <w:tc>
                      <w:tcPr>
                        <w:tcW w:w="0" w:type="auto"/>
                      </w:tcPr>
                      <w:p w:rsidR="00A86481" w:rsidRDefault="00731625" w:rsidP="00FC5CF0">
                        <w:r>
                          <w:t>[[AssyRAM]] &lt;&lt;YESNO&gt;&gt;</w:t>
                        </w:r>
                      </w:p>
                    </w:tc>
                  </w:tr>
                  <w:tr w:rsidR="00A86481" w:rsidTr="00A86481">
                    <w:tc>
                      <w:tcPr>
                        <w:tcW w:w="0" w:type="auto"/>
                      </w:tcPr>
                      <w:p w:rsidR="00A86481" w:rsidRPr="00731625" w:rsidRDefault="00731625" w:rsidP="00731625">
                        <w:pPr>
                          <w:jc w:val="center"/>
                        </w:pPr>
                        <w:r>
                          <w:t>[[WarmTunerCav5SN]] &lt;&lt;TUNWSN&gt;&gt;</w:t>
                        </w:r>
                      </w:p>
                    </w:tc>
                    <w:tc>
                      <w:tcPr>
                        <w:tcW w:w="0" w:type="auto"/>
                      </w:tcPr>
                      <w:p w:rsidR="00A86481" w:rsidRDefault="00731625" w:rsidP="00731625">
                        <w:r>
                          <w:t>[[AssyRAM]] &lt;&lt;YESNO&gt;&gt;</w:t>
                        </w:r>
                      </w:p>
                    </w:tc>
                  </w:tr>
                  <w:tr w:rsidR="00A86481" w:rsidTr="00A86481">
                    <w:tc>
                      <w:tcPr>
                        <w:tcW w:w="0" w:type="auto"/>
                      </w:tcPr>
                      <w:p w:rsidR="00A86481" w:rsidRDefault="00A86481" w:rsidP="00A86481">
                        <w:pPr>
                          <w:jc w:val="center"/>
                        </w:pPr>
                        <w:r>
                          <w:t>[[</w:t>
                        </w:r>
                        <w:r w:rsidR="00731625">
                          <w:t>WarmTunerCav6</w:t>
                        </w:r>
                        <w:r>
                          <w:t>SN]] &lt;&lt;TUNWSN&gt;&gt;</w:t>
                        </w:r>
                      </w:p>
                    </w:tc>
                    <w:tc>
                      <w:tcPr>
                        <w:tcW w:w="0" w:type="auto"/>
                      </w:tcPr>
                      <w:p w:rsidR="00A86481" w:rsidRDefault="00731625" w:rsidP="00FC5CF0">
                        <w:r>
                          <w:t>[[AssyRAM]] &lt;&lt;YESNO&gt;&gt;</w:t>
                        </w:r>
                      </w:p>
                    </w:tc>
                  </w:tr>
                  <w:tr w:rsidR="00A86481" w:rsidTr="00A86481">
                    <w:tc>
                      <w:tcPr>
                        <w:tcW w:w="0" w:type="auto"/>
                      </w:tcPr>
                      <w:p w:rsidR="00A86481" w:rsidRDefault="00A86481" w:rsidP="00A86481">
                        <w:pPr>
                          <w:jc w:val="center"/>
                        </w:pPr>
                        <w:r>
                          <w:t>[[</w:t>
                        </w:r>
                        <w:r w:rsidR="00731625">
                          <w:t>WarmTunerCav7</w:t>
                        </w:r>
                        <w:r>
                          <w:t>SN]] &lt;&lt;TUNWSN&gt;&gt;</w:t>
                        </w:r>
                      </w:p>
                    </w:tc>
                    <w:tc>
                      <w:tcPr>
                        <w:tcW w:w="0" w:type="auto"/>
                      </w:tcPr>
                      <w:p w:rsidR="00A86481" w:rsidRDefault="00731625" w:rsidP="00FC5CF0">
                        <w:r>
                          <w:t>[[AssyRAM]] &lt;&lt;YESNO&gt;&gt;</w:t>
                        </w:r>
                      </w:p>
                    </w:tc>
                  </w:tr>
                  <w:tr w:rsidR="00A86481" w:rsidTr="00A86481">
                    <w:tc>
                      <w:tcPr>
                        <w:tcW w:w="0" w:type="auto"/>
                      </w:tcPr>
                      <w:p w:rsidR="00A86481" w:rsidRDefault="00A86481" w:rsidP="00A86481">
                        <w:pPr>
                          <w:jc w:val="center"/>
                        </w:pPr>
                        <w:r>
                          <w:t>[[</w:t>
                        </w:r>
                        <w:r w:rsidR="00731625">
                          <w:t>WarmTunerCav8</w:t>
                        </w:r>
                        <w:r>
                          <w:t>SN]] &lt;&lt;TUNWSN&gt;&gt;</w:t>
                        </w:r>
                      </w:p>
                    </w:tc>
                    <w:tc>
                      <w:tcPr>
                        <w:tcW w:w="0" w:type="auto"/>
                      </w:tcPr>
                      <w:p w:rsidR="00A86481" w:rsidRDefault="00731625" w:rsidP="00FC5CF0">
                        <w:r>
                          <w:t>[[AssyRAM]] &lt;&lt;YESNO&gt;&gt;</w:t>
                        </w:r>
                      </w:p>
                    </w:tc>
                  </w:tr>
                </w:tbl>
                <w:p w:rsidR="00A86481" w:rsidRDefault="00A86481" w:rsidP="00FC5CF0"/>
              </w:tc>
              <w:tc>
                <w:tcPr>
                  <w:tcW w:w="4237" w:type="dxa"/>
                </w:tcPr>
                <w:tbl>
                  <w:tblPr>
                    <w:tblStyle w:val="TableGrid"/>
                    <w:tblW w:w="0" w:type="auto"/>
                    <w:tblLook w:val="04A0" w:firstRow="1" w:lastRow="0" w:firstColumn="1" w:lastColumn="0" w:noHBand="0" w:noVBand="1"/>
                  </w:tblPr>
                  <w:tblGrid>
                    <w:gridCol w:w="2005"/>
                    <w:gridCol w:w="2006"/>
                  </w:tblGrid>
                  <w:tr w:rsidR="00A86481" w:rsidTr="00A86481">
                    <w:tc>
                      <w:tcPr>
                        <w:tcW w:w="2005" w:type="dxa"/>
                      </w:tcPr>
                      <w:p w:rsidR="00A86481" w:rsidRDefault="00731625" w:rsidP="00FC5CF0">
                        <w:r>
                          <w:t>[[SecWgCav1SN]] &lt;&lt;SCWGSN&gt;&gt;</w:t>
                        </w:r>
                      </w:p>
                    </w:tc>
                    <w:tc>
                      <w:tcPr>
                        <w:tcW w:w="2006" w:type="dxa"/>
                      </w:tcPr>
                      <w:p w:rsidR="00A86481" w:rsidRDefault="00731625" w:rsidP="00FC5CF0">
                        <w:r>
                          <w:t>[[AssyRAM]] &lt;&lt;YESNO&gt;&gt;</w:t>
                        </w:r>
                      </w:p>
                    </w:tc>
                  </w:tr>
                  <w:tr w:rsidR="00A86481" w:rsidTr="00A86481">
                    <w:tc>
                      <w:tcPr>
                        <w:tcW w:w="2005" w:type="dxa"/>
                      </w:tcPr>
                      <w:p w:rsidR="00A86481" w:rsidRDefault="00731625" w:rsidP="00FC5CF0">
                        <w:r>
                          <w:t>[[SecWgCav2SN]] &lt;&lt;SCWGSN&gt;&gt;</w:t>
                        </w:r>
                      </w:p>
                    </w:tc>
                    <w:tc>
                      <w:tcPr>
                        <w:tcW w:w="2006" w:type="dxa"/>
                      </w:tcPr>
                      <w:p w:rsidR="00A86481" w:rsidRDefault="00731625" w:rsidP="00FC5CF0">
                        <w:r>
                          <w:t>[[AssyRAM]] &lt;&lt;YESNO&gt;&gt;</w:t>
                        </w:r>
                      </w:p>
                    </w:tc>
                  </w:tr>
                  <w:tr w:rsidR="00A86481" w:rsidTr="00A86481">
                    <w:tc>
                      <w:tcPr>
                        <w:tcW w:w="2005" w:type="dxa"/>
                      </w:tcPr>
                      <w:p w:rsidR="00A86481" w:rsidRDefault="00731625" w:rsidP="00FC5CF0">
                        <w:r>
                          <w:t>[[SecWgCav3SN]] &lt;&lt;SCWGSN&gt;&gt;</w:t>
                        </w:r>
                      </w:p>
                    </w:tc>
                    <w:tc>
                      <w:tcPr>
                        <w:tcW w:w="2006" w:type="dxa"/>
                      </w:tcPr>
                      <w:p w:rsidR="00A86481" w:rsidRDefault="00731625" w:rsidP="00FC5CF0">
                        <w:r>
                          <w:t>[[AssyRAM]] &lt;&lt;YESNO&gt;&gt;</w:t>
                        </w:r>
                      </w:p>
                    </w:tc>
                  </w:tr>
                  <w:tr w:rsidR="00A86481" w:rsidTr="00A86481">
                    <w:tc>
                      <w:tcPr>
                        <w:tcW w:w="2005" w:type="dxa"/>
                      </w:tcPr>
                      <w:p w:rsidR="00A86481" w:rsidRDefault="00731625" w:rsidP="00FC5CF0">
                        <w:r>
                          <w:t>[[SecWgCav4SN]] &lt;&lt;SCWGSN&gt;&gt;</w:t>
                        </w:r>
                      </w:p>
                    </w:tc>
                    <w:tc>
                      <w:tcPr>
                        <w:tcW w:w="2006" w:type="dxa"/>
                      </w:tcPr>
                      <w:p w:rsidR="00A86481" w:rsidRDefault="00731625" w:rsidP="00FC5CF0">
                        <w:r>
                          <w:t>[[AssyRAM]] &lt;&lt;YESNO&gt;&gt;</w:t>
                        </w:r>
                      </w:p>
                    </w:tc>
                  </w:tr>
                  <w:tr w:rsidR="00A86481" w:rsidTr="00A86481">
                    <w:tc>
                      <w:tcPr>
                        <w:tcW w:w="2005" w:type="dxa"/>
                      </w:tcPr>
                      <w:p w:rsidR="00A86481" w:rsidRDefault="00731625" w:rsidP="00731625">
                        <w:r>
                          <w:t>[[SecWgCav5SN]] &lt;&lt;SCWGSN&gt;&gt;</w:t>
                        </w:r>
                      </w:p>
                    </w:tc>
                    <w:tc>
                      <w:tcPr>
                        <w:tcW w:w="2006" w:type="dxa"/>
                      </w:tcPr>
                      <w:p w:rsidR="00A86481" w:rsidRDefault="00731625" w:rsidP="00731625">
                        <w:r>
                          <w:t>[[AssyRAM]] &lt;&lt;YESNO&gt;&gt;</w:t>
                        </w:r>
                      </w:p>
                    </w:tc>
                  </w:tr>
                  <w:tr w:rsidR="00A86481" w:rsidTr="00A86481">
                    <w:tc>
                      <w:tcPr>
                        <w:tcW w:w="2005" w:type="dxa"/>
                      </w:tcPr>
                      <w:p w:rsidR="00A86481" w:rsidRDefault="00731625" w:rsidP="00FC5CF0">
                        <w:r>
                          <w:t>[[SecWgCav6SN]] &lt;&lt;SCWGSN&gt;&gt;</w:t>
                        </w:r>
                      </w:p>
                    </w:tc>
                    <w:tc>
                      <w:tcPr>
                        <w:tcW w:w="2006" w:type="dxa"/>
                      </w:tcPr>
                      <w:p w:rsidR="00A86481" w:rsidRDefault="00731625" w:rsidP="00FC5CF0">
                        <w:r>
                          <w:t>[[AssyRAM]] &lt;&lt;YESNO&gt;&gt;</w:t>
                        </w:r>
                      </w:p>
                    </w:tc>
                  </w:tr>
                  <w:tr w:rsidR="00A86481" w:rsidTr="00A86481">
                    <w:tc>
                      <w:tcPr>
                        <w:tcW w:w="2005" w:type="dxa"/>
                      </w:tcPr>
                      <w:p w:rsidR="00A86481" w:rsidRDefault="00731625" w:rsidP="00FC5CF0">
                        <w:r>
                          <w:t>[[SecWgCav7SN]] &lt;&lt;SCWGSN&gt;&gt;</w:t>
                        </w:r>
                      </w:p>
                    </w:tc>
                    <w:tc>
                      <w:tcPr>
                        <w:tcW w:w="2006" w:type="dxa"/>
                      </w:tcPr>
                      <w:p w:rsidR="00A86481" w:rsidRDefault="00731625" w:rsidP="00FC5CF0">
                        <w:r>
                          <w:t>[[AssyRAM]] &lt;&lt;YESNO&gt;&gt;</w:t>
                        </w:r>
                      </w:p>
                    </w:tc>
                  </w:tr>
                  <w:tr w:rsidR="00A86481" w:rsidTr="00A86481">
                    <w:tc>
                      <w:tcPr>
                        <w:tcW w:w="2005" w:type="dxa"/>
                      </w:tcPr>
                      <w:p w:rsidR="00A86481" w:rsidRDefault="00731625" w:rsidP="00A86481">
                        <w:r>
                          <w:t>[[SecWgCav8SN]] &lt;&lt;SCWGSN&gt;&gt;</w:t>
                        </w:r>
                      </w:p>
                    </w:tc>
                    <w:tc>
                      <w:tcPr>
                        <w:tcW w:w="2006" w:type="dxa"/>
                      </w:tcPr>
                      <w:p w:rsidR="00A86481" w:rsidRDefault="00731625" w:rsidP="00FC5CF0">
                        <w:r>
                          <w:t>[[AssyRAM]] &lt;&lt;YESNO&gt;&gt;</w:t>
                        </w:r>
                      </w:p>
                    </w:tc>
                  </w:tr>
                </w:tbl>
                <w:p w:rsidR="00A86481" w:rsidRDefault="00A86481" w:rsidP="00FC5CF0"/>
              </w:tc>
              <w:tc>
                <w:tcPr>
                  <w:tcW w:w="4237" w:type="dxa"/>
                </w:tcPr>
                <w:tbl>
                  <w:tblPr>
                    <w:tblStyle w:val="TableGrid"/>
                    <w:tblW w:w="0" w:type="auto"/>
                    <w:tblLook w:val="04A0" w:firstRow="1" w:lastRow="0" w:firstColumn="1" w:lastColumn="0" w:noHBand="0" w:noVBand="1"/>
                  </w:tblPr>
                  <w:tblGrid>
                    <w:gridCol w:w="2005"/>
                    <w:gridCol w:w="2006"/>
                  </w:tblGrid>
                  <w:tr w:rsidR="00A86481" w:rsidTr="00A86481">
                    <w:tc>
                      <w:tcPr>
                        <w:tcW w:w="2005" w:type="dxa"/>
                      </w:tcPr>
                      <w:p w:rsidR="00A86481" w:rsidRDefault="00731625" w:rsidP="00FC5CF0">
                        <w:r>
                          <w:t>[[InsFlange1SN]] &lt;&lt;INFFSN&gt;&gt;</w:t>
                        </w:r>
                      </w:p>
                    </w:tc>
                    <w:tc>
                      <w:tcPr>
                        <w:tcW w:w="2006" w:type="dxa"/>
                      </w:tcPr>
                      <w:p w:rsidR="00A86481" w:rsidRDefault="00731625" w:rsidP="00FC5CF0">
                        <w:r>
                          <w:t>[[AssyRAM]] &lt;&lt;YESNO&gt;&gt;</w:t>
                        </w:r>
                      </w:p>
                    </w:tc>
                  </w:tr>
                  <w:tr w:rsidR="00A86481" w:rsidTr="00A86481">
                    <w:tc>
                      <w:tcPr>
                        <w:tcW w:w="2005" w:type="dxa"/>
                      </w:tcPr>
                      <w:p w:rsidR="00A86481" w:rsidRDefault="00731625" w:rsidP="00FC5CF0">
                        <w:r>
                          <w:t>[[InsFlange2SN]] &lt;&lt;INFFSN&gt;&gt;</w:t>
                        </w:r>
                      </w:p>
                    </w:tc>
                    <w:tc>
                      <w:tcPr>
                        <w:tcW w:w="2006" w:type="dxa"/>
                      </w:tcPr>
                      <w:p w:rsidR="00A86481" w:rsidRDefault="00731625" w:rsidP="00FC5CF0">
                        <w:r>
                          <w:t>[[AssyRAM]] &lt;&lt;YESNO&gt;&gt;</w:t>
                        </w:r>
                      </w:p>
                    </w:tc>
                  </w:tr>
                  <w:tr w:rsidR="00A86481" w:rsidTr="00A86481">
                    <w:tc>
                      <w:tcPr>
                        <w:tcW w:w="2005" w:type="dxa"/>
                      </w:tcPr>
                      <w:p w:rsidR="00A86481" w:rsidRDefault="00731625" w:rsidP="00FC5CF0">
                        <w:r>
                          <w:t>[[InsFlange3SN]] &lt;&lt;INFFSN&gt;&gt;</w:t>
                        </w:r>
                      </w:p>
                    </w:tc>
                    <w:tc>
                      <w:tcPr>
                        <w:tcW w:w="2006" w:type="dxa"/>
                      </w:tcPr>
                      <w:p w:rsidR="00A86481" w:rsidRDefault="00731625" w:rsidP="00FC5CF0">
                        <w:r>
                          <w:t>[[AssyRAM]] &lt;&lt;YESNO&gt;&gt;</w:t>
                        </w:r>
                      </w:p>
                    </w:tc>
                  </w:tr>
                  <w:tr w:rsidR="00A86481" w:rsidTr="00A86481">
                    <w:tc>
                      <w:tcPr>
                        <w:tcW w:w="2005" w:type="dxa"/>
                      </w:tcPr>
                      <w:p w:rsidR="00A86481" w:rsidRDefault="00731625" w:rsidP="00FC5CF0">
                        <w:r>
                          <w:t>[[InsFlange4SN]] &lt;&lt;INFFSN&gt;&gt;</w:t>
                        </w:r>
                      </w:p>
                    </w:tc>
                    <w:tc>
                      <w:tcPr>
                        <w:tcW w:w="2006" w:type="dxa"/>
                      </w:tcPr>
                      <w:p w:rsidR="00A86481" w:rsidRDefault="00731625" w:rsidP="00FC5CF0">
                        <w:r>
                          <w:t>[[AssyRAM]] &lt;&lt;YESNO&gt;&gt;</w:t>
                        </w:r>
                      </w:p>
                    </w:tc>
                  </w:tr>
                </w:tbl>
                <w:p w:rsidR="00A86481" w:rsidRDefault="00A86481" w:rsidP="00FC5CF0"/>
                <w:p w:rsidR="00B076D4" w:rsidRDefault="00B076D4" w:rsidP="00FC5CF0"/>
                <w:p w:rsidR="00B076D4" w:rsidRDefault="00B076D4" w:rsidP="00FC5CF0"/>
                <w:p w:rsidR="00B076D4" w:rsidRDefault="00B076D4" w:rsidP="00FC5CF0"/>
                <w:p w:rsidR="00B076D4" w:rsidRDefault="00B076D4" w:rsidP="00FC5CF0"/>
                <w:p w:rsidR="00B076D4" w:rsidRDefault="00B076D4" w:rsidP="00FC5CF0"/>
                <w:p w:rsidR="00B076D4" w:rsidRDefault="00B076D4" w:rsidP="00FC5CF0"/>
                <w:p w:rsidR="00B076D4" w:rsidRDefault="00B076D4" w:rsidP="00FC5CF0"/>
                <w:p w:rsidR="00B076D4" w:rsidRDefault="00B076D4" w:rsidP="00FC5CF0"/>
                <w:p w:rsidR="00B076D4" w:rsidRDefault="00B076D4" w:rsidP="00FC5CF0"/>
                <w:p w:rsidR="00B076D4" w:rsidRDefault="00B076D4" w:rsidP="00FC5CF0"/>
                <w:p w:rsidR="00B076D4" w:rsidRDefault="00B076D4" w:rsidP="00FC5CF0"/>
                <w:p w:rsidR="00B076D4" w:rsidRDefault="00B076D4" w:rsidP="00FC5CF0"/>
                <w:p w:rsidR="00B076D4" w:rsidRDefault="00B076D4" w:rsidP="00FC5CF0"/>
              </w:tc>
            </w:tr>
          </w:tbl>
          <w:p w:rsidR="00A86481" w:rsidRDefault="00A86481" w:rsidP="00FC5CF0"/>
        </w:tc>
      </w:tr>
      <w:tr w:rsidR="00CF3B84" w:rsidRPr="00D97B1C" w:rsidTr="001E68FB">
        <w:trPr>
          <w:trHeight w:val="288"/>
        </w:trPr>
        <w:tc>
          <w:tcPr>
            <w:tcW w:w="1199" w:type="dxa"/>
          </w:tcPr>
          <w:p w:rsidR="00CF3B84" w:rsidRPr="00352D4C" w:rsidRDefault="00CF3B84" w:rsidP="00CF3B84">
            <w:r w:rsidRPr="00352D4C">
              <w:lastRenderedPageBreak/>
              <w:t>Step No.</w:t>
            </w:r>
          </w:p>
        </w:tc>
        <w:tc>
          <w:tcPr>
            <w:tcW w:w="7367" w:type="dxa"/>
          </w:tcPr>
          <w:p w:rsidR="00CF3B84" w:rsidRPr="00352D4C" w:rsidRDefault="00CF3B84" w:rsidP="00CF3B84">
            <w:r w:rsidRPr="00352D4C">
              <w:t>Instructions</w:t>
            </w:r>
          </w:p>
        </w:tc>
        <w:tc>
          <w:tcPr>
            <w:tcW w:w="4384" w:type="dxa"/>
            <w:noWrap/>
          </w:tcPr>
          <w:p w:rsidR="00CF3B84" w:rsidRDefault="00CF3B84" w:rsidP="00CF3B84">
            <w:r w:rsidRPr="00352D4C">
              <w:t>Data Input</w:t>
            </w:r>
          </w:p>
        </w:tc>
      </w:tr>
      <w:tr w:rsidR="001E68FB" w:rsidRPr="00D97B1C" w:rsidTr="001E68FB">
        <w:trPr>
          <w:trHeight w:val="288"/>
        </w:trPr>
        <w:tc>
          <w:tcPr>
            <w:tcW w:w="1199" w:type="dxa"/>
          </w:tcPr>
          <w:p w:rsidR="001E68FB" w:rsidRDefault="001E68FB" w:rsidP="00C4081F">
            <w:pPr>
              <w:jc w:val="center"/>
            </w:pPr>
            <w:r>
              <w:t>5</w:t>
            </w:r>
          </w:p>
        </w:tc>
        <w:tc>
          <w:tcPr>
            <w:tcW w:w="7367" w:type="dxa"/>
          </w:tcPr>
          <w:p w:rsidR="001E68FB" w:rsidRDefault="001E68FB" w:rsidP="00FC5CF0">
            <w:r>
              <w:t>Install the End Can carts onto the mobile rails. Fasten the carts to the endcans. Lead to verify all connections and hardware torques before proceeding with disassembly work.</w:t>
            </w:r>
          </w:p>
          <w:p w:rsidR="00B076D4" w:rsidRDefault="00B076D4" w:rsidP="00FC5CF0">
            <w:r>
              <w:rPr>
                <w:noProof/>
              </w:rPr>
              <w:drawing>
                <wp:inline distT="0" distB="0" distL="0" distR="0" wp14:anchorId="5A743AFA" wp14:editId="38075EC4">
                  <wp:extent cx="4096512" cy="2743200"/>
                  <wp:effectExtent l="0" t="9207" r="9207" b="9208"/>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_0369.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4096512" cy="2743200"/>
                          </a:xfrm>
                          <a:prstGeom prst="rect">
                            <a:avLst/>
                          </a:prstGeom>
                        </pic:spPr>
                      </pic:pic>
                    </a:graphicData>
                  </a:graphic>
                </wp:inline>
              </w:drawing>
            </w:r>
          </w:p>
        </w:tc>
        <w:tc>
          <w:tcPr>
            <w:tcW w:w="4384" w:type="dxa"/>
            <w:noWrap/>
          </w:tcPr>
          <w:p w:rsidR="001E68FB" w:rsidRDefault="001E68FB" w:rsidP="001E68FB">
            <w:r>
              <w:t>[[Technician5]] &lt;&lt;SRF&gt;&gt;</w:t>
            </w:r>
          </w:p>
          <w:p w:rsidR="001E68FB" w:rsidRDefault="001E68FB" w:rsidP="001E68FB">
            <w:r>
              <w:t>[[CMALeadVerify]] &lt;&lt;SRFCMP&gt;&gt;</w:t>
            </w:r>
          </w:p>
          <w:p w:rsidR="001E68FB" w:rsidRDefault="001E68FB" w:rsidP="001E68FB">
            <w:r>
              <w:t>[[Date5]] &lt;&lt;TIMESTAMP&gt;&gt;</w:t>
            </w:r>
          </w:p>
          <w:p w:rsidR="001E68FB" w:rsidRDefault="001E68FB" w:rsidP="00FC5CF0">
            <w:r>
              <w:t>[[Comment5]] &lt;&lt;COMMENT&gt;&gt;</w:t>
            </w:r>
          </w:p>
          <w:p w:rsidR="00B076D4" w:rsidRDefault="00B076D4" w:rsidP="00FC5CF0"/>
        </w:tc>
      </w:tr>
      <w:tr w:rsidR="00610C86" w:rsidRPr="00D97B1C" w:rsidTr="001E68FB">
        <w:trPr>
          <w:trHeight w:val="288"/>
        </w:trPr>
        <w:tc>
          <w:tcPr>
            <w:tcW w:w="1199" w:type="dxa"/>
          </w:tcPr>
          <w:p w:rsidR="00610C86" w:rsidRDefault="001E68FB" w:rsidP="00C4081F">
            <w:pPr>
              <w:jc w:val="center"/>
            </w:pPr>
            <w:r>
              <w:t>6</w:t>
            </w:r>
          </w:p>
        </w:tc>
        <w:tc>
          <w:tcPr>
            <w:tcW w:w="7367" w:type="dxa"/>
          </w:tcPr>
          <w:p w:rsidR="00610C86" w:rsidRDefault="002E083E" w:rsidP="0043230C">
            <w:r>
              <w:t xml:space="preserve">Cover </w:t>
            </w:r>
            <w:r w:rsidR="001E68FB">
              <w:t xml:space="preserve">the </w:t>
            </w:r>
            <w:r>
              <w:t>End</w:t>
            </w:r>
            <w:r w:rsidR="00610C86">
              <w:t>cans, valves, and exposed openings</w:t>
            </w:r>
            <w:r w:rsidR="0043230C">
              <w:t xml:space="preserve"> with plastic</w:t>
            </w:r>
            <w:r w:rsidR="00610C86">
              <w:t xml:space="preserve"> to shield from grinding</w:t>
            </w:r>
            <w:r w:rsidR="0043230C">
              <w:t xml:space="preserve"> debris</w:t>
            </w:r>
            <w:r w:rsidR="00610C86">
              <w:t>.</w:t>
            </w:r>
          </w:p>
        </w:tc>
        <w:tc>
          <w:tcPr>
            <w:tcW w:w="4384" w:type="dxa"/>
            <w:noWrap/>
          </w:tcPr>
          <w:p w:rsidR="00610C86" w:rsidRDefault="00610C86" w:rsidP="00FC5CF0">
            <w:r>
              <w:t>[</w:t>
            </w:r>
            <w:r w:rsidR="008E58AA">
              <w:t>[Technician6</w:t>
            </w:r>
            <w:r>
              <w:t>]] &lt;&lt;SRF&gt;&gt;</w:t>
            </w:r>
          </w:p>
          <w:p w:rsidR="00610C86" w:rsidRDefault="008E58AA" w:rsidP="00FC5CF0">
            <w:r>
              <w:t>[[Date6</w:t>
            </w:r>
            <w:r w:rsidR="00610C86">
              <w:t>]] &lt;&lt;TIMESTAMP&gt;&gt;</w:t>
            </w:r>
          </w:p>
          <w:p w:rsidR="001731AD" w:rsidRDefault="00610C86" w:rsidP="00B5252E">
            <w:r>
              <w:t>[[</w:t>
            </w:r>
            <w:r w:rsidR="008E58AA">
              <w:t>Comment6</w:t>
            </w:r>
            <w:r>
              <w:t>]] &lt;&lt;COMMENT&gt;&gt;</w:t>
            </w:r>
          </w:p>
          <w:p w:rsidR="00B076D4" w:rsidRDefault="00B076D4" w:rsidP="00B5252E"/>
        </w:tc>
      </w:tr>
      <w:tr w:rsidR="00CF3B84" w:rsidRPr="00D97B1C" w:rsidTr="001E68FB">
        <w:trPr>
          <w:trHeight w:val="288"/>
        </w:trPr>
        <w:tc>
          <w:tcPr>
            <w:tcW w:w="1199" w:type="dxa"/>
          </w:tcPr>
          <w:p w:rsidR="00CF3B84" w:rsidRPr="00D97B1C" w:rsidRDefault="00CF3B84" w:rsidP="00CF3B84">
            <w:r w:rsidRPr="00D97B1C">
              <w:lastRenderedPageBreak/>
              <w:t>Step No.</w:t>
            </w:r>
          </w:p>
        </w:tc>
        <w:tc>
          <w:tcPr>
            <w:tcW w:w="7367" w:type="dxa"/>
          </w:tcPr>
          <w:p w:rsidR="00CF3B84" w:rsidRPr="00D97B1C" w:rsidRDefault="00CF3B84" w:rsidP="00CF3B84">
            <w:r w:rsidRPr="00D97B1C">
              <w:t>Instructions</w:t>
            </w:r>
          </w:p>
        </w:tc>
        <w:tc>
          <w:tcPr>
            <w:tcW w:w="4384" w:type="dxa"/>
            <w:noWrap/>
          </w:tcPr>
          <w:p w:rsidR="00CF3B84" w:rsidRPr="00D97B1C" w:rsidRDefault="00CF3B84" w:rsidP="00CF3B84">
            <w:r w:rsidRPr="00D97B1C">
              <w:t>Data Input</w:t>
            </w:r>
          </w:p>
        </w:tc>
      </w:tr>
      <w:tr w:rsidR="001E68FB" w:rsidRPr="00D97B1C" w:rsidTr="001E68FB">
        <w:trPr>
          <w:trHeight w:val="288"/>
        </w:trPr>
        <w:tc>
          <w:tcPr>
            <w:tcW w:w="1199" w:type="dxa"/>
          </w:tcPr>
          <w:p w:rsidR="001E68FB" w:rsidRDefault="001E68FB" w:rsidP="00C4081F">
            <w:pPr>
              <w:jc w:val="center"/>
            </w:pPr>
            <w:r>
              <w:t>7</w:t>
            </w:r>
          </w:p>
        </w:tc>
        <w:tc>
          <w:tcPr>
            <w:tcW w:w="7367" w:type="dxa"/>
          </w:tcPr>
          <w:p w:rsidR="001E68FB" w:rsidRDefault="001E68FB" w:rsidP="0043230C">
            <w:r>
              <w:t>Begin grinding</w:t>
            </w:r>
            <w:r w:rsidR="0043230C">
              <w:t>, remove</w:t>
            </w:r>
            <w:r>
              <w:t xml:space="preserve"> </w:t>
            </w:r>
            <w:r w:rsidR="0043230C">
              <w:t xml:space="preserve">the </w:t>
            </w:r>
            <w:r>
              <w:t>outboard tuner stacks</w:t>
            </w:r>
            <w:r w:rsidR="0043230C">
              <w:t xml:space="preserve"> (x2)</w:t>
            </w:r>
            <w:r>
              <w:t xml:space="preserve">, </w:t>
            </w:r>
            <w:r w:rsidR="0043230C">
              <w:t xml:space="preserve">and free but leave the </w:t>
            </w:r>
            <w:r>
              <w:t>lockdowns</w:t>
            </w:r>
            <w:r w:rsidR="0043230C">
              <w:t xml:space="preserve"> installed (x18)</w:t>
            </w:r>
            <w:r>
              <w:t xml:space="preserve">. </w:t>
            </w:r>
            <w:r w:rsidR="0043230C">
              <w:t xml:space="preserve">Contain the grinding debris within the established boundary, debris will be collected and sampled by RADCON. </w:t>
            </w:r>
            <w:r>
              <w:t>Wear proper PPE, safety glasses, faceshield, long sleeves, hearing  protection, gloves, and EHSQ defined breathing protection</w:t>
            </w:r>
            <w:r w:rsidR="0043230C">
              <w:t>.</w:t>
            </w:r>
            <w:r>
              <w:t xml:space="preserve"> Work area </w:t>
            </w:r>
            <w:r w:rsidR="0043230C">
              <w:t xml:space="preserve">is recognized </w:t>
            </w:r>
            <w:r>
              <w:t>as</w:t>
            </w:r>
            <w:r w:rsidR="0043230C">
              <w:t xml:space="preserve"> a</w:t>
            </w:r>
            <w:r>
              <w:t xml:space="preserve"> HOT WORK AREA, </w:t>
            </w:r>
            <w:r w:rsidR="0043230C">
              <w:t>outlined in the Weld Shop OSP.</w:t>
            </w:r>
            <w:r w:rsidR="002929F4">
              <w:t xml:space="preserve"> </w:t>
            </w:r>
          </w:p>
          <w:p w:rsidR="002929F4" w:rsidRDefault="002929F4" w:rsidP="0043230C"/>
          <w:p w:rsidR="002929F4" w:rsidRPr="002929F4" w:rsidRDefault="002929F4" w:rsidP="0043230C">
            <w:pPr>
              <w:rPr>
                <w:b/>
              </w:rPr>
            </w:pPr>
            <w:r>
              <w:rPr>
                <w:b/>
              </w:rPr>
              <w:t>**</w:t>
            </w:r>
            <w:r w:rsidRPr="002929F4">
              <w:rPr>
                <w:b/>
              </w:rPr>
              <w:t>Contact RADCON for local measurements prior to beginning grinding</w:t>
            </w:r>
            <w:r>
              <w:rPr>
                <w:b/>
              </w:rPr>
              <w:t>**</w:t>
            </w:r>
          </w:p>
          <w:p w:rsidR="00B076D4" w:rsidRDefault="00B076D4" w:rsidP="0043230C"/>
          <w:p w:rsidR="00B076D4" w:rsidRDefault="00B076D4" w:rsidP="0043230C">
            <w:r>
              <w:rPr>
                <w:noProof/>
              </w:rPr>
              <w:drawing>
                <wp:inline distT="0" distB="0" distL="0" distR="0" wp14:anchorId="6BBED053" wp14:editId="124AF2B9">
                  <wp:extent cx="4096512" cy="2743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_014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96512" cy="2743200"/>
                          </a:xfrm>
                          <a:prstGeom prst="rect">
                            <a:avLst/>
                          </a:prstGeom>
                        </pic:spPr>
                      </pic:pic>
                    </a:graphicData>
                  </a:graphic>
                </wp:inline>
              </w:drawing>
            </w:r>
          </w:p>
        </w:tc>
        <w:tc>
          <w:tcPr>
            <w:tcW w:w="4384" w:type="dxa"/>
            <w:noWrap/>
          </w:tcPr>
          <w:p w:rsidR="001E68FB" w:rsidRDefault="001E68FB" w:rsidP="00FC5CF0">
            <w:r>
              <w:t>[[Technician7]] &lt;&lt;SRF&gt;&gt;</w:t>
            </w:r>
          </w:p>
          <w:p w:rsidR="001E68FB" w:rsidRDefault="001E68FB" w:rsidP="00FC5CF0">
            <w:r>
              <w:t>[[Date7]] &lt;&lt;TIMESTAMP&gt;&gt;</w:t>
            </w:r>
          </w:p>
          <w:p w:rsidR="001E68FB" w:rsidRDefault="001E68FB" w:rsidP="00B5252E">
            <w:r>
              <w:t>[[Comment7]] &lt;&lt;COMMENT&gt;&gt;</w:t>
            </w:r>
          </w:p>
        </w:tc>
      </w:tr>
    </w:tbl>
    <w:p w:rsidR="00DB4A0B" w:rsidRDefault="00DB4A0B">
      <w:r>
        <w:br w:type="page"/>
      </w:r>
    </w:p>
    <w:tbl>
      <w:tblPr>
        <w:tblStyle w:val="TableGrid"/>
        <w:tblW w:w="5000" w:type="pct"/>
        <w:tblCellMar>
          <w:left w:w="115" w:type="dxa"/>
          <w:right w:w="115" w:type="dxa"/>
        </w:tblCellMar>
        <w:tblLook w:val="04A0" w:firstRow="1" w:lastRow="0" w:firstColumn="1" w:lastColumn="0" w:noHBand="0" w:noVBand="1"/>
      </w:tblPr>
      <w:tblGrid>
        <w:gridCol w:w="1189"/>
        <w:gridCol w:w="7377"/>
        <w:gridCol w:w="4384"/>
      </w:tblGrid>
      <w:tr w:rsidR="00DB4A0B" w:rsidRPr="00D97B1C" w:rsidTr="00461551">
        <w:trPr>
          <w:trHeight w:val="288"/>
        </w:trPr>
        <w:tc>
          <w:tcPr>
            <w:tcW w:w="1189" w:type="dxa"/>
          </w:tcPr>
          <w:p w:rsidR="00DB4A0B" w:rsidRPr="00D97B1C" w:rsidRDefault="00DB4A0B" w:rsidP="0034276F">
            <w:r w:rsidRPr="00D97B1C">
              <w:lastRenderedPageBreak/>
              <w:t>Step No.</w:t>
            </w:r>
          </w:p>
        </w:tc>
        <w:tc>
          <w:tcPr>
            <w:tcW w:w="7377" w:type="dxa"/>
          </w:tcPr>
          <w:p w:rsidR="00DB4A0B" w:rsidRPr="00D97B1C" w:rsidRDefault="00DB4A0B" w:rsidP="0034276F">
            <w:r w:rsidRPr="00D97B1C">
              <w:t>Instructions</w:t>
            </w:r>
          </w:p>
        </w:tc>
        <w:tc>
          <w:tcPr>
            <w:tcW w:w="4384" w:type="dxa"/>
            <w:noWrap/>
          </w:tcPr>
          <w:p w:rsidR="00DB4A0B" w:rsidRPr="00D97B1C" w:rsidRDefault="00DB4A0B" w:rsidP="0034276F">
            <w:r w:rsidRPr="00D97B1C">
              <w:t>Data Input</w:t>
            </w:r>
          </w:p>
        </w:tc>
      </w:tr>
      <w:tr w:rsidR="0043230C" w:rsidRPr="00D97B1C" w:rsidTr="00461551">
        <w:trPr>
          <w:trHeight w:val="288"/>
        </w:trPr>
        <w:tc>
          <w:tcPr>
            <w:tcW w:w="1189" w:type="dxa"/>
          </w:tcPr>
          <w:p w:rsidR="0043230C" w:rsidRDefault="0043230C" w:rsidP="00C4081F">
            <w:pPr>
              <w:jc w:val="center"/>
            </w:pPr>
            <w:r>
              <w:t>8</w:t>
            </w:r>
          </w:p>
        </w:tc>
        <w:tc>
          <w:tcPr>
            <w:tcW w:w="7377" w:type="dxa"/>
          </w:tcPr>
          <w:p w:rsidR="0043230C" w:rsidRDefault="0043230C" w:rsidP="00FC5CF0">
            <w:pPr>
              <w:rPr>
                <w:b/>
              </w:rPr>
            </w:pPr>
            <w:r>
              <w:t xml:space="preserve">Install the Wach’s cutter onto the Vacuum Vessel and cut the 2 bridging ring welds. This work will happen after hours due to the measured noise level during cutter operation. </w:t>
            </w:r>
            <w:r w:rsidRPr="0043230C">
              <w:rPr>
                <w:b/>
              </w:rPr>
              <w:t>This equipment is too be used by trained Technicians only.</w:t>
            </w:r>
          </w:p>
          <w:p w:rsidR="002929F4" w:rsidRDefault="002929F4" w:rsidP="00FC5CF0">
            <w:pPr>
              <w:rPr>
                <w:b/>
              </w:rPr>
            </w:pPr>
          </w:p>
          <w:p w:rsidR="002929F4" w:rsidRDefault="002929F4" w:rsidP="00FC5CF0">
            <w:pPr>
              <w:rPr>
                <w:b/>
              </w:rPr>
            </w:pPr>
            <w:r>
              <w:rPr>
                <w:b/>
              </w:rPr>
              <w:t xml:space="preserve">**All chips generated during the cutting operation are to go to RADCON for disposal** </w:t>
            </w:r>
          </w:p>
          <w:p w:rsidR="00B076D4" w:rsidRDefault="00B076D4" w:rsidP="00FC5CF0">
            <w:pPr>
              <w:rPr>
                <w:b/>
              </w:rPr>
            </w:pPr>
          </w:p>
          <w:p w:rsidR="00B076D4" w:rsidRDefault="00B076D4" w:rsidP="00FC5CF0">
            <w:r>
              <w:rPr>
                <w:noProof/>
              </w:rPr>
              <w:drawing>
                <wp:inline distT="0" distB="0" distL="0" distR="0" wp14:anchorId="49130417" wp14:editId="7990D446">
                  <wp:extent cx="4096512" cy="2743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1-7-08 01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96512" cy="2743200"/>
                          </a:xfrm>
                          <a:prstGeom prst="rect">
                            <a:avLst/>
                          </a:prstGeom>
                        </pic:spPr>
                      </pic:pic>
                    </a:graphicData>
                  </a:graphic>
                </wp:inline>
              </w:drawing>
            </w:r>
          </w:p>
        </w:tc>
        <w:tc>
          <w:tcPr>
            <w:tcW w:w="4384" w:type="dxa"/>
            <w:noWrap/>
          </w:tcPr>
          <w:p w:rsidR="0043230C" w:rsidRDefault="0043230C" w:rsidP="0043230C">
            <w:r>
              <w:t>[[Technician8]] &lt;&lt;SRF&gt;&gt;</w:t>
            </w:r>
          </w:p>
          <w:p w:rsidR="0043230C" w:rsidRDefault="0043230C" w:rsidP="0043230C">
            <w:r>
              <w:t>[[Date8]] &lt;&lt;TIMESTAMP&gt;&gt;</w:t>
            </w:r>
          </w:p>
          <w:p w:rsidR="0043230C" w:rsidRDefault="0043230C" w:rsidP="00FC5CF0">
            <w:r>
              <w:t>[[Comment8]] &lt;&lt;COMMENT&gt;&gt;</w:t>
            </w:r>
          </w:p>
        </w:tc>
      </w:tr>
      <w:tr w:rsidR="00DB4A0B" w:rsidRPr="00D97B1C" w:rsidTr="00461551">
        <w:trPr>
          <w:trHeight w:val="288"/>
        </w:trPr>
        <w:tc>
          <w:tcPr>
            <w:tcW w:w="1189" w:type="dxa"/>
          </w:tcPr>
          <w:p w:rsidR="00DB4A0B" w:rsidRDefault="008E58AA" w:rsidP="00C4081F">
            <w:pPr>
              <w:jc w:val="center"/>
            </w:pPr>
            <w:r>
              <w:t>9</w:t>
            </w:r>
          </w:p>
        </w:tc>
        <w:tc>
          <w:tcPr>
            <w:tcW w:w="7377" w:type="dxa"/>
          </w:tcPr>
          <w:p w:rsidR="00DB4A0B" w:rsidRDefault="008E58AA" w:rsidP="00822927">
            <w:r>
              <w:t>Slide the</w:t>
            </w:r>
            <w:r w:rsidR="00DB4A0B">
              <w:t xml:space="preserve"> bridging rings</w:t>
            </w:r>
            <w:r>
              <w:t xml:space="preserve"> back</w:t>
            </w:r>
            <w:r w:rsidR="00DB4A0B">
              <w:t>, remove</w:t>
            </w:r>
            <w:r>
              <w:t xml:space="preserve"> the </w:t>
            </w:r>
            <w:r w:rsidR="00D24B5A">
              <w:t xml:space="preserve">bridging area </w:t>
            </w:r>
            <w:r>
              <w:t>magnetic shielding, MLI</w:t>
            </w:r>
            <w:r w:rsidR="00DB4A0B">
              <w:t xml:space="preserve">, and 50k shielding, exposing </w:t>
            </w:r>
            <w:r w:rsidR="00822927">
              <w:t xml:space="preserve">the </w:t>
            </w:r>
            <w:r w:rsidR="00DB4A0B">
              <w:t xml:space="preserve">warm to cold beampipes. </w:t>
            </w:r>
          </w:p>
          <w:p w:rsidR="00B076D4" w:rsidRDefault="00B076D4" w:rsidP="00822927"/>
          <w:p w:rsidR="00B076D4" w:rsidRDefault="00B076D4" w:rsidP="00822927">
            <w:r>
              <w:rPr>
                <w:noProof/>
              </w:rPr>
              <w:lastRenderedPageBreak/>
              <w:drawing>
                <wp:inline distT="0" distB="0" distL="0" distR="0" wp14:anchorId="5B2B065E" wp14:editId="1CA02482">
                  <wp:extent cx="3456432" cy="2286000"/>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DSC_003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56432" cy="2286000"/>
                          </a:xfrm>
                          <a:prstGeom prst="rect">
                            <a:avLst/>
                          </a:prstGeom>
                        </pic:spPr>
                      </pic:pic>
                    </a:graphicData>
                  </a:graphic>
                </wp:inline>
              </w:drawing>
            </w:r>
          </w:p>
        </w:tc>
        <w:tc>
          <w:tcPr>
            <w:tcW w:w="4384" w:type="dxa"/>
            <w:noWrap/>
          </w:tcPr>
          <w:p w:rsidR="00DB4A0B" w:rsidRDefault="00DB4A0B" w:rsidP="00FC5CF0">
            <w:r>
              <w:lastRenderedPageBreak/>
              <w:t>[</w:t>
            </w:r>
            <w:r w:rsidR="00822927">
              <w:t>[Technician9</w:t>
            </w:r>
            <w:r>
              <w:t>]] &lt;&lt;SRF&gt;&gt;</w:t>
            </w:r>
          </w:p>
          <w:p w:rsidR="00DB4A0B" w:rsidRDefault="00822927" w:rsidP="00FC5CF0">
            <w:r>
              <w:t>[[Date9</w:t>
            </w:r>
            <w:r w:rsidR="00DB4A0B">
              <w:t>]] &lt;&lt;TIMESTAMP&gt;&gt;</w:t>
            </w:r>
          </w:p>
          <w:p w:rsidR="00DB4A0B" w:rsidRDefault="00822927" w:rsidP="00FC5CF0">
            <w:r>
              <w:t>[[Comment9</w:t>
            </w:r>
            <w:r w:rsidR="00DB4A0B">
              <w:t>]] &lt;&lt;COMMENT&gt;&gt;</w:t>
            </w:r>
          </w:p>
          <w:p w:rsidR="00DB4A0B" w:rsidRDefault="00822927" w:rsidP="00FC5CF0">
            <w:r>
              <w:t>[[Pictures9</w:t>
            </w:r>
            <w:r w:rsidR="00DB4A0B">
              <w:t>]] &lt;&lt;FILEUPLOAD&gt;&gt;</w:t>
            </w:r>
          </w:p>
        </w:tc>
      </w:tr>
      <w:tr w:rsidR="00DB4A0B" w:rsidRPr="00D97B1C" w:rsidTr="00461551">
        <w:trPr>
          <w:trHeight w:val="288"/>
        </w:trPr>
        <w:tc>
          <w:tcPr>
            <w:tcW w:w="1189" w:type="dxa"/>
          </w:tcPr>
          <w:p w:rsidR="00DB4A0B" w:rsidRDefault="00822927" w:rsidP="00C4081F">
            <w:pPr>
              <w:jc w:val="center"/>
            </w:pPr>
            <w:r>
              <w:t>10</w:t>
            </w:r>
          </w:p>
        </w:tc>
        <w:tc>
          <w:tcPr>
            <w:tcW w:w="7377" w:type="dxa"/>
          </w:tcPr>
          <w:p w:rsidR="00DB4A0B" w:rsidRDefault="00DB4A0B" w:rsidP="00FC5CF0">
            <w:pPr>
              <w:rPr>
                <w:b/>
              </w:rPr>
            </w:pPr>
            <w:r w:rsidRPr="001662AD">
              <w:rPr>
                <w:b/>
              </w:rPr>
              <w:t>HOLD POINT FOR RADCON SURVEY OF OPEN BRIDGING AREA</w:t>
            </w:r>
            <w:r w:rsidR="00D24B5A">
              <w:rPr>
                <w:b/>
              </w:rPr>
              <w:t>S</w:t>
            </w:r>
            <w:r w:rsidRPr="001662AD">
              <w:rPr>
                <w:b/>
              </w:rPr>
              <w:t>. RECORD FINDINGS IN COMMENT BOX.</w:t>
            </w:r>
          </w:p>
          <w:p w:rsidR="00F9133F" w:rsidRPr="00F9133F" w:rsidRDefault="00F9133F" w:rsidP="00FC5CF0">
            <w:pPr>
              <w:rPr>
                <w:color w:val="FF0000"/>
                <w:sz w:val="24"/>
                <w:szCs w:val="24"/>
              </w:rPr>
            </w:pPr>
            <w:r w:rsidRPr="00055446">
              <w:rPr>
                <w:b/>
                <w:bCs/>
                <w:i/>
                <w:iCs/>
                <w:color w:val="FF0000"/>
              </w:rPr>
              <w:t>** Radiological controls are a critical component of the cryomodule rework disassembly and assembly process.  Dose rate, as well as contamination surveys (where indium gaskets or seals are present) shall be performed and analyzed, with information communicated to all involved personnel. Results will be recorded at traveler hold points.  RW-II training will be required where contamination is identified**</w:t>
            </w:r>
          </w:p>
          <w:p w:rsidR="00DB4A0B" w:rsidRDefault="00DB4A0B" w:rsidP="00894428">
            <w:pPr>
              <w:numPr>
                <w:ilvl w:val="0"/>
                <w:numId w:val="1"/>
              </w:numPr>
              <w:rPr>
                <w:b/>
              </w:rPr>
            </w:pPr>
            <w:r>
              <w:rPr>
                <w:b/>
              </w:rPr>
              <w:t xml:space="preserve">If survey reveals radioactive materials, items shall be tagged in accordance with RadCon Memo. Survey results (i.e. Ram # and dose rates) to be recorded in Data input column by technicians. </w:t>
            </w:r>
          </w:p>
          <w:p w:rsidR="00DB4A0B" w:rsidRDefault="00DB4A0B" w:rsidP="00894428">
            <w:pPr>
              <w:numPr>
                <w:ilvl w:val="0"/>
                <w:numId w:val="1"/>
              </w:numPr>
              <w:rPr>
                <w:b/>
              </w:rPr>
            </w:pPr>
            <w:r w:rsidRPr="0013589D">
              <w:rPr>
                <w:b/>
              </w:rPr>
              <w:t xml:space="preserve">Proceed to next step if no radioactive materials are identified. </w:t>
            </w:r>
          </w:p>
          <w:p w:rsidR="00DB4A0B" w:rsidRDefault="00DB4A0B" w:rsidP="00894428">
            <w:pPr>
              <w:numPr>
                <w:ilvl w:val="0"/>
                <w:numId w:val="1"/>
              </w:numPr>
              <w:rPr>
                <w:b/>
              </w:rPr>
            </w:pPr>
            <w:r>
              <w:rPr>
                <w:b/>
              </w:rPr>
              <w:t>If RAM are found, RadCon to define work restrictions.</w:t>
            </w:r>
          </w:p>
          <w:p w:rsidR="00F9133F" w:rsidRPr="0013589D" w:rsidRDefault="00F9133F" w:rsidP="00894428">
            <w:pPr>
              <w:numPr>
                <w:ilvl w:val="0"/>
                <w:numId w:val="1"/>
              </w:numPr>
              <w:rPr>
                <w:b/>
              </w:rPr>
            </w:pPr>
            <w:r w:rsidRPr="00F9133F">
              <w:rPr>
                <w:b/>
                <w:color w:val="FF0000"/>
              </w:rPr>
              <w:t>Indium may be found on the Warm to Cold beam pipe heat station clamp</w:t>
            </w:r>
            <w:r>
              <w:rPr>
                <w:b/>
                <w:color w:val="FF0000"/>
              </w:rPr>
              <w:t>, Notify RADCON prior to disassembly. They will swipe the area prior to proceeding.</w:t>
            </w:r>
          </w:p>
        </w:tc>
        <w:tc>
          <w:tcPr>
            <w:tcW w:w="4384" w:type="dxa"/>
            <w:noWrap/>
          </w:tcPr>
          <w:p w:rsidR="00DB4A0B" w:rsidRDefault="00822927" w:rsidP="00FC5CF0">
            <w:r>
              <w:t>[[Technician10</w:t>
            </w:r>
            <w:r w:rsidR="00DB4A0B">
              <w:t>]] &lt;&lt;SRF&gt;&gt;</w:t>
            </w:r>
          </w:p>
          <w:p w:rsidR="00DB4A0B" w:rsidRDefault="00822927" w:rsidP="00FC5CF0">
            <w:r>
              <w:t>[[Date10</w:t>
            </w:r>
            <w:r w:rsidR="00DB4A0B">
              <w:t>]] &lt;&lt;</w:t>
            </w:r>
            <w:r w:rsidR="0034276F">
              <w:t>TIMESTAMP</w:t>
            </w:r>
            <w:r w:rsidR="00DB4A0B">
              <w:t>&gt;&gt;</w:t>
            </w:r>
          </w:p>
          <w:p w:rsidR="00DB4A0B" w:rsidRDefault="00DB4A0B" w:rsidP="00FC5CF0">
            <w:r>
              <w:t>[[RadconT</w:t>
            </w:r>
            <w:r w:rsidR="0034276F">
              <w:t>e</w:t>
            </w:r>
            <w:r w:rsidR="00822927">
              <w:t>chnician10</w:t>
            </w:r>
            <w:r>
              <w:t>]] &lt;&lt;USERNAME&gt;&gt;</w:t>
            </w:r>
          </w:p>
          <w:p w:rsidR="00DB4A0B" w:rsidRDefault="00822927" w:rsidP="00FC5CF0">
            <w:r>
              <w:t>[[Date10</w:t>
            </w:r>
            <w:r w:rsidR="00DB4A0B">
              <w:t>]] &lt;&lt;</w:t>
            </w:r>
            <w:r w:rsidR="0034276F">
              <w:t>TIMESTAMP</w:t>
            </w:r>
            <w:r w:rsidR="00DB4A0B">
              <w:t>&gt;&gt;</w:t>
            </w:r>
          </w:p>
          <w:p w:rsidR="00DB4A0B" w:rsidRDefault="00822927" w:rsidP="00FC5CF0">
            <w:r>
              <w:t>[[Comment10</w:t>
            </w:r>
            <w:r w:rsidR="00DB4A0B">
              <w:t>]] &lt;&lt;</w:t>
            </w:r>
            <w:r w:rsidR="0034276F">
              <w:t>COMMENT</w:t>
            </w:r>
            <w:r w:rsidR="00DB4A0B">
              <w:t>&gt;&gt;</w:t>
            </w:r>
          </w:p>
          <w:p w:rsidR="00DB4A0B" w:rsidRPr="00C35580" w:rsidRDefault="007248CF" w:rsidP="008E7DBA">
            <w:pPr>
              <w:rPr>
                <w:color w:val="FF0000"/>
              </w:rPr>
            </w:pPr>
            <w:r>
              <w:t>[[RADCONUpload</w:t>
            </w:r>
            <w:r w:rsidR="00822927">
              <w:t>10</w:t>
            </w:r>
            <w:r w:rsidR="00DB4A0B">
              <w:t>]] &lt;&lt;</w:t>
            </w:r>
            <w:r w:rsidR="0034276F">
              <w:t>FILEUPLOAD</w:t>
            </w:r>
            <w:r w:rsidR="00DB4A0B">
              <w:t>&gt;&gt;</w:t>
            </w:r>
          </w:p>
        </w:tc>
      </w:tr>
      <w:tr w:rsidR="00DB4A0B" w:rsidRPr="00D97B1C" w:rsidTr="00461551">
        <w:trPr>
          <w:trHeight w:val="288"/>
        </w:trPr>
        <w:tc>
          <w:tcPr>
            <w:tcW w:w="1189" w:type="dxa"/>
          </w:tcPr>
          <w:p w:rsidR="00DB4A0B" w:rsidRDefault="00110F92" w:rsidP="00C4081F">
            <w:pPr>
              <w:jc w:val="center"/>
            </w:pPr>
            <w:r>
              <w:t>11</w:t>
            </w:r>
          </w:p>
        </w:tc>
        <w:tc>
          <w:tcPr>
            <w:tcW w:w="7377" w:type="dxa"/>
          </w:tcPr>
          <w:p w:rsidR="00DB4A0B" w:rsidRDefault="00DB4A0B" w:rsidP="00FC5CF0">
            <w:r>
              <w:t xml:space="preserve">Remove </w:t>
            </w:r>
            <w:r w:rsidR="00110F92">
              <w:t xml:space="preserve">the </w:t>
            </w:r>
            <w:r>
              <w:t>Endcans</w:t>
            </w:r>
          </w:p>
          <w:p w:rsidR="00DB4A0B" w:rsidRDefault="00DB4A0B" w:rsidP="00894428">
            <w:pPr>
              <w:numPr>
                <w:ilvl w:val="0"/>
                <w:numId w:val="2"/>
              </w:numPr>
            </w:pPr>
            <w:r>
              <w:t xml:space="preserve">Remove </w:t>
            </w:r>
            <w:r w:rsidR="00110F92">
              <w:t xml:space="preserve">the </w:t>
            </w:r>
            <w:r>
              <w:t>2K MLI</w:t>
            </w:r>
          </w:p>
          <w:p w:rsidR="00DB4A0B" w:rsidRDefault="00DB4A0B" w:rsidP="00894428">
            <w:pPr>
              <w:numPr>
                <w:ilvl w:val="0"/>
                <w:numId w:val="2"/>
              </w:numPr>
            </w:pPr>
            <w:r>
              <w:t xml:space="preserve">Disconnect </w:t>
            </w:r>
            <w:r w:rsidR="00110F92">
              <w:t xml:space="preserve">the </w:t>
            </w:r>
            <w:r>
              <w:t>50K heat stationing clamp</w:t>
            </w:r>
            <w:r w:rsidR="00110F92">
              <w:t>s</w:t>
            </w:r>
            <w:r>
              <w:t xml:space="preserve"> and diodes </w:t>
            </w:r>
          </w:p>
          <w:p w:rsidR="00110F92" w:rsidRDefault="00110F92" w:rsidP="008567BA">
            <w:pPr>
              <w:numPr>
                <w:ilvl w:val="0"/>
                <w:numId w:val="2"/>
              </w:numPr>
            </w:pPr>
            <w:r>
              <w:lastRenderedPageBreak/>
              <w:t xml:space="preserve">Support then </w:t>
            </w:r>
            <w:r w:rsidR="00DB4A0B">
              <w:t xml:space="preserve">unhook </w:t>
            </w:r>
            <w:r>
              <w:t xml:space="preserve">the warm to cold </w:t>
            </w:r>
            <w:r w:rsidR="00DB4A0B">
              <w:t>beampipe</w:t>
            </w:r>
            <w:r>
              <w:t xml:space="preserve">s. </w:t>
            </w:r>
          </w:p>
          <w:p w:rsidR="00DB4A0B" w:rsidRDefault="00DB4A0B" w:rsidP="008567BA">
            <w:pPr>
              <w:numPr>
                <w:ilvl w:val="0"/>
                <w:numId w:val="2"/>
              </w:numPr>
            </w:pPr>
            <w:r>
              <w:t xml:space="preserve">Cut </w:t>
            </w:r>
            <w:r w:rsidR="00110F92">
              <w:t>all process piping, minimize the cutting debris by using tubing cutters or portabands.</w:t>
            </w:r>
          </w:p>
          <w:p w:rsidR="00DB4A0B" w:rsidRDefault="00DB4A0B" w:rsidP="00894428">
            <w:pPr>
              <w:numPr>
                <w:ilvl w:val="0"/>
                <w:numId w:val="2"/>
              </w:numPr>
            </w:pPr>
            <w:r>
              <w:t xml:space="preserve">Remove </w:t>
            </w:r>
            <w:r w:rsidR="00110F92">
              <w:t xml:space="preserve">the </w:t>
            </w:r>
            <w:r>
              <w:t>end can and cart</w:t>
            </w:r>
          </w:p>
          <w:p w:rsidR="00110F92" w:rsidRDefault="00110F92" w:rsidP="00461551">
            <w:pPr>
              <w:numPr>
                <w:ilvl w:val="0"/>
                <w:numId w:val="2"/>
              </w:numPr>
              <w:jc w:val="both"/>
            </w:pPr>
            <w:r>
              <w:t>Record the end can serial numbers and RAM</w:t>
            </w:r>
            <w:r w:rsidR="00A83047">
              <w:t xml:space="preserve"> status</w:t>
            </w:r>
          </w:p>
          <w:p w:rsidR="00DB4A0B" w:rsidRDefault="00DB4A0B" w:rsidP="001731AD">
            <w:pPr>
              <w:rPr>
                <w:b/>
              </w:rPr>
            </w:pPr>
            <w:r>
              <w:t xml:space="preserve">Place materials in bins for survey within RADCON defined barrier. </w:t>
            </w:r>
            <w:r w:rsidRPr="001731AD">
              <w:rPr>
                <w:b/>
              </w:rPr>
              <w:t>Only RADCON personnel can release parts.</w:t>
            </w:r>
          </w:p>
          <w:p w:rsidR="00B076D4" w:rsidRDefault="00B076D4" w:rsidP="001731AD">
            <w:pPr>
              <w:rPr>
                <w:b/>
              </w:rPr>
            </w:pPr>
          </w:p>
          <w:p w:rsidR="00B076D4" w:rsidRPr="00F81012" w:rsidRDefault="00B076D4" w:rsidP="001731AD">
            <w:r>
              <w:rPr>
                <w:noProof/>
              </w:rPr>
              <w:drawing>
                <wp:anchor distT="0" distB="0" distL="114300" distR="114300" simplePos="0" relativeHeight="251659264" behindDoc="0" locked="0" layoutInCell="1" allowOverlap="1" wp14:anchorId="2D544117" wp14:editId="1451D365">
                  <wp:simplePos x="0" y="0"/>
                  <wp:positionH relativeFrom="margin">
                    <wp:posOffset>635</wp:posOffset>
                  </wp:positionH>
                  <wp:positionV relativeFrom="paragraph">
                    <wp:posOffset>169545</wp:posOffset>
                  </wp:positionV>
                  <wp:extent cx="2889504" cy="1929384"/>
                  <wp:effectExtent l="0" t="0" r="6350" b="0"/>
                  <wp:wrapTopAndBottom/>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DSC_018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9504" cy="1929384"/>
                          </a:xfrm>
                          <a:prstGeom prst="rect">
                            <a:avLst/>
                          </a:prstGeom>
                        </pic:spPr>
                      </pic:pic>
                    </a:graphicData>
                  </a:graphic>
                  <wp14:sizeRelH relativeFrom="margin">
                    <wp14:pctWidth>0</wp14:pctWidth>
                  </wp14:sizeRelH>
                  <wp14:sizeRelV relativeFrom="margin">
                    <wp14:pctHeight>0</wp14:pctHeight>
                  </wp14:sizeRelV>
                </wp:anchor>
              </w:drawing>
            </w:r>
          </w:p>
        </w:tc>
        <w:tc>
          <w:tcPr>
            <w:tcW w:w="4384" w:type="dxa"/>
            <w:noWrap/>
          </w:tcPr>
          <w:p w:rsidR="00DB4A0B" w:rsidRDefault="00110F92" w:rsidP="00FC5CF0">
            <w:r>
              <w:lastRenderedPageBreak/>
              <w:t>[[Technician11</w:t>
            </w:r>
            <w:r w:rsidR="00DB4A0B">
              <w:t>]] &lt;&lt;SRF&gt;&gt;</w:t>
            </w:r>
          </w:p>
          <w:p w:rsidR="00DB4A0B" w:rsidRDefault="00110F92" w:rsidP="00FC5CF0">
            <w:r>
              <w:t>[[Date11</w:t>
            </w:r>
            <w:r w:rsidR="00DB4A0B">
              <w:t>]] &lt;&lt;</w:t>
            </w:r>
            <w:r w:rsidR="0034276F">
              <w:t>TIMESTAMP</w:t>
            </w:r>
            <w:r w:rsidR="00DB4A0B">
              <w:t>&gt;&gt;</w:t>
            </w:r>
          </w:p>
          <w:p w:rsidR="00DB4A0B" w:rsidRDefault="00110F92" w:rsidP="00FC5CF0">
            <w:r>
              <w:t>[[ElectricalTech11</w:t>
            </w:r>
            <w:r w:rsidR="00DB4A0B">
              <w:t>]] &lt;&lt;SRF&gt;&gt;</w:t>
            </w:r>
          </w:p>
          <w:p w:rsidR="00DB4A0B" w:rsidRDefault="00110F92" w:rsidP="00FC5CF0">
            <w:r>
              <w:lastRenderedPageBreak/>
              <w:t>[[Date11</w:t>
            </w:r>
            <w:r w:rsidR="00DB4A0B">
              <w:t>]] &lt;&lt;</w:t>
            </w:r>
            <w:r w:rsidR="0034276F">
              <w:t>TIMESTAMP</w:t>
            </w:r>
            <w:r w:rsidR="00DB4A0B">
              <w:t>&gt;&gt;</w:t>
            </w:r>
          </w:p>
          <w:p w:rsidR="00DB4A0B" w:rsidRDefault="00110F92" w:rsidP="00FC5CF0">
            <w:r>
              <w:t>[[Comment11</w:t>
            </w:r>
            <w:r w:rsidR="00DB4A0B">
              <w:t>]] &lt;&lt;</w:t>
            </w:r>
            <w:r w:rsidR="0034276F">
              <w:t>COMMENT</w:t>
            </w:r>
            <w:r w:rsidR="00DB4A0B">
              <w:t>&gt;&gt;</w:t>
            </w:r>
          </w:p>
          <w:p w:rsidR="00110F92" w:rsidRDefault="00110F92" w:rsidP="00FC5CF0">
            <w:r>
              <w:t>[[SupplyEndCanSN]] &lt;&lt;SECSN&gt;&gt;</w:t>
            </w:r>
          </w:p>
          <w:p w:rsidR="00110F92" w:rsidRDefault="00110F92" w:rsidP="00FC5CF0">
            <w:r>
              <w:t>[[SEC</w:t>
            </w:r>
            <w:r w:rsidR="00276F13">
              <w:t>RAM</w:t>
            </w:r>
            <w:r>
              <w:t>]] &lt;&lt;YESNO&gt;&gt;</w:t>
            </w:r>
          </w:p>
          <w:p w:rsidR="00110F92" w:rsidRDefault="00110F92" w:rsidP="00FC5CF0">
            <w:r>
              <w:t>[[ReturnEndCanSN]] &lt;&lt;RECSN&gt;&gt;</w:t>
            </w:r>
          </w:p>
          <w:p w:rsidR="00110F92" w:rsidRDefault="00110F92" w:rsidP="00FC5CF0">
            <w:r>
              <w:t>[[RECRAM]] &lt;&lt;YESNO&gt;&gt;</w:t>
            </w:r>
          </w:p>
          <w:p w:rsidR="00DB4A0B" w:rsidRDefault="00DB4A0B" w:rsidP="00DB4A0B"/>
        </w:tc>
      </w:tr>
      <w:tr w:rsidR="00DB4A0B" w:rsidRPr="00D97B1C" w:rsidTr="00461551">
        <w:trPr>
          <w:trHeight w:val="288"/>
        </w:trPr>
        <w:tc>
          <w:tcPr>
            <w:tcW w:w="1189" w:type="dxa"/>
          </w:tcPr>
          <w:p w:rsidR="00DB4A0B" w:rsidRDefault="00B856C5" w:rsidP="00C4081F">
            <w:pPr>
              <w:jc w:val="center"/>
            </w:pPr>
            <w:r>
              <w:lastRenderedPageBreak/>
              <w:t>12</w:t>
            </w:r>
          </w:p>
        </w:tc>
        <w:tc>
          <w:tcPr>
            <w:tcW w:w="7377" w:type="dxa"/>
          </w:tcPr>
          <w:p w:rsidR="00DB4A0B" w:rsidRDefault="00B856C5" w:rsidP="00AB4BF2">
            <w:r>
              <w:t>Verify the</w:t>
            </w:r>
            <w:r w:rsidR="00DB4A0B">
              <w:t xml:space="preserve"> spaceframe lockdowns are in place, then transfer the Cryomodule to the </w:t>
            </w:r>
            <w:r>
              <w:t xml:space="preserve">fixed assembly </w:t>
            </w:r>
            <w:r w:rsidR="00DB4A0B">
              <w:t>rail.</w:t>
            </w:r>
          </w:p>
          <w:p w:rsidR="00DB4A0B" w:rsidRPr="001731AD" w:rsidRDefault="00DB4A0B" w:rsidP="00AB4BF2">
            <w:pPr>
              <w:rPr>
                <w:b/>
              </w:rPr>
            </w:pPr>
            <w:r w:rsidRPr="001731AD">
              <w:rPr>
                <w:b/>
              </w:rPr>
              <w:t>Cryomodule Assembly area to be defined as RAM Work area.</w:t>
            </w:r>
          </w:p>
        </w:tc>
        <w:tc>
          <w:tcPr>
            <w:tcW w:w="4384" w:type="dxa"/>
            <w:noWrap/>
          </w:tcPr>
          <w:p w:rsidR="00DB4A0B" w:rsidRDefault="00B856C5" w:rsidP="00FC5CF0">
            <w:r>
              <w:t>[[LeadTechnician12</w:t>
            </w:r>
            <w:r w:rsidR="00DB4A0B">
              <w:t>]] &lt;&lt;SRF&gt;&gt;</w:t>
            </w:r>
          </w:p>
          <w:p w:rsidR="00DB4A0B" w:rsidRDefault="00B856C5" w:rsidP="00FC5CF0">
            <w:r>
              <w:t>[[Date12</w:t>
            </w:r>
            <w:r w:rsidR="00DB4A0B">
              <w:t>]] &lt;&lt;TIMESTAMP&gt;&gt;</w:t>
            </w:r>
          </w:p>
          <w:p w:rsidR="00DB4A0B" w:rsidRDefault="00DB4A0B" w:rsidP="00FC5CF0">
            <w:r>
              <w:t>[[Comme</w:t>
            </w:r>
            <w:r w:rsidR="00B856C5">
              <w:t>nt12</w:t>
            </w:r>
            <w:r>
              <w:t>]] &lt;&lt;COMMENT&gt;&gt;</w:t>
            </w:r>
          </w:p>
        </w:tc>
      </w:tr>
      <w:tr w:rsidR="00DB4A0B" w:rsidRPr="00D97B1C" w:rsidTr="00461551">
        <w:trPr>
          <w:trHeight w:val="288"/>
        </w:trPr>
        <w:tc>
          <w:tcPr>
            <w:tcW w:w="1189" w:type="dxa"/>
          </w:tcPr>
          <w:p w:rsidR="00DB4A0B" w:rsidRDefault="00B856C5" w:rsidP="00C4081F">
            <w:pPr>
              <w:jc w:val="center"/>
            </w:pPr>
            <w:r>
              <w:t>13</w:t>
            </w:r>
          </w:p>
        </w:tc>
        <w:tc>
          <w:tcPr>
            <w:tcW w:w="7377" w:type="dxa"/>
          </w:tcPr>
          <w:p w:rsidR="00DB4A0B" w:rsidRDefault="00273EDF" w:rsidP="00273EDF">
            <w:r>
              <w:t>Remove the Tophats and record the serial numbers and RAM status.</w:t>
            </w:r>
          </w:p>
          <w:p w:rsidR="00273EDF" w:rsidRDefault="00273EDF" w:rsidP="00273EDF"/>
          <w:tbl>
            <w:tblPr>
              <w:tblStyle w:val="TableGrid"/>
              <w:tblW w:w="0" w:type="auto"/>
              <w:tblLook w:val="04A0" w:firstRow="1" w:lastRow="0" w:firstColumn="1" w:lastColumn="0" w:noHBand="0" w:noVBand="1"/>
            </w:tblPr>
            <w:tblGrid>
              <w:gridCol w:w="3564"/>
              <w:gridCol w:w="3565"/>
            </w:tblGrid>
            <w:tr w:rsidR="00273EDF" w:rsidTr="00273EDF">
              <w:tc>
                <w:tcPr>
                  <w:tcW w:w="3564" w:type="dxa"/>
                </w:tcPr>
                <w:p w:rsidR="00273EDF" w:rsidRDefault="00273EDF" w:rsidP="00842C27">
                  <w:r>
                    <w:t>[[</w:t>
                  </w:r>
                  <w:r w:rsidR="00842C27">
                    <w:t>TophatCav1</w:t>
                  </w:r>
                  <w:r>
                    <w:t>SN]] &lt;&lt;THTSSN&gt;&gt;</w:t>
                  </w:r>
                </w:p>
              </w:tc>
              <w:tc>
                <w:tcPr>
                  <w:tcW w:w="3565" w:type="dxa"/>
                </w:tcPr>
                <w:p w:rsidR="00273EDF" w:rsidRDefault="00273EDF" w:rsidP="00842C27">
                  <w:r>
                    <w:t>[[</w:t>
                  </w:r>
                  <w:r w:rsidR="00842C27">
                    <w:t>RAM</w:t>
                  </w:r>
                  <w:r>
                    <w:t>]] &lt;&lt;YESNO&gt;&gt;</w:t>
                  </w:r>
                </w:p>
              </w:tc>
            </w:tr>
            <w:tr w:rsidR="00273EDF" w:rsidTr="00273EDF">
              <w:tc>
                <w:tcPr>
                  <w:tcW w:w="3564" w:type="dxa"/>
                </w:tcPr>
                <w:p w:rsidR="00273EDF" w:rsidRDefault="00273EDF" w:rsidP="00273EDF">
                  <w:r>
                    <w:t>[[</w:t>
                  </w:r>
                  <w:r w:rsidR="00842C27">
                    <w:t>TophatCav2</w:t>
                  </w:r>
                  <w:r>
                    <w:t>SN]] &lt;&lt;THTSSN&gt;&gt;</w:t>
                  </w:r>
                </w:p>
              </w:tc>
              <w:tc>
                <w:tcPr>
                  <w:tcW w:w="3565" w:type="dxa"/>
                </w:tcPr>
                <w:p w:rsidR="00273EDF" w:rsidRDefault="00273EDF" w:rsidP="00273EDF">
                  <w:r>
                    <w:t>[[</w:t>
                  </w:r>
                  <w:r w:rsidR="00842C27">
                    <w:t>RAM</w:t>
                  </w:r>
                  <w:r>
                    <w:t>]] &lt;&lt;YESNO&gt;&gt;</w:t>
                  </w:r>
                </w:p>
              </w:tc>
            </w:tr>
            <w:tr w:rsidR="00273EDF" w:rsidTr="00273EDF">
              <w:tc>
                <w:tcPr>
                  <w:tcW w:w="3564" w:type="dxa"/>
                </w:tcPr>
                <w:p w:rsidR="00273EDF" w:rsidRDefault="00273EDF" w:rsidP="00273EDF">
                  <w:r>
                    <w:t>[[</w:t>
                  </w:r>
                  <w:r w:rsidR="00842C27">
                    <w:t>TophatCav3</w:t>
                  </w:r>
                  <w:r>
                    <w:t>SN]] &lt;&lt;THTSSN&gt;&gt;</w:t>
                  </w:r>
                </w:p>
              </w:tc>
              <w:tc>
                <w:tcPr>
                  <w:tcW w:w="3565" w:type="dxa"/>
                </w:tcPr>
                <w:p w:rsidR="00273EDF" w:rsidRDefault="00273EDF" w:rsidP="00273EDF">
                  <w:r>
                    <w:t>[[</w:t>
                  </w:r>
                  <w:r w:rsidR="00842C27">
                    <w:t>RAM</w:t>
                  </w:r>
                  <w:r>
                    <w:t>]] &lt;&lt;YESNO&gt;&gt;</w:t>
                  </w:r>
                </w:p>
              </w:tc>
            </w:tr>
            <w:tr w:rsidR="00273EDF" w:rsidTr="00273EDF">
              <w:tc>
                <w:tcPr>
                  <w:tcW w:w="3564" w:type="dxa"/>
                </w:tcPr>
                <w:p w:rsidR="00273EDF" w:rsidRDefault="00273EDF" w:rsidP="00273EDF">
                  <w:r>
                    <w:t>[[</w:t>
                  </w:r>
                  <w:r w:rsidR="00842C27">
                    <w:t>TophatCav4-5</w:t>
                  </w:r>
                  <w:r>
                    <w:t>SN]] &lt;&lt;THTSSN&gt;&gt;</w:t>
                  </w:r>
                </w:p>
              </w:tc>
              <w:tc>
                <w:tcPr>
                  <w:tcW w:w="3565" w:type="dxa"/>
                </w:tcPr>
                <w:p w:rsidR="00273EDF" w:rsidRDefault="00273EDF" w:rsidP="00273EDF">
                  <w:r>
                    <w:t>[[</w:t>
                  </w:r>
                  <w:r w:rsidR="00842C27">
                    <w:t>RAM</w:t>
                  </w:r>
                  <w:r>
                    <w:t>]] &lt;&lt;YESNO&gt;&gt;</w:t>
                  </w:r>
                </w:p>
              </w:tc>
            </w:tr>
            <w:tr w:rsidR="00273EDF" w:rsidTr="00273EDF">
              <w:tc>
                <w:tcPr>
                  <w:tcW w:w="3564" w:type="dxa"/>
                </w:tcPr>
                <w:p w:rsidR="00273EDF" w:rsidRDefault="00273EDF" w:rsidP="00273EDF">
                  <w:r>
                    <w:t>[[</w:t>
                  </w:r>
                  <w:r w:rsidR="00842C27">
                    <w:t>TophatCav6</w:t>
                  </w:r>
                  <w:r>
                    <w:t>SN]] &lt;&lt;THTSSN&gt;&gt;</w:t>
                  </w:r>
                </w:p>
              </w:tc>
              <w:tc>
                <w:tcPr>
                  <w:tcW w:w="3565" w:type="dxa"/>
                </w:tcPr>
                <w:p w:rsidR="00273EDF" w:rsidRDefault="00273EDF" w:rsidP="00273EDF">
                  <w:r>
                    <w:t>[[</w:t>
                  </w:r>
                  <w:r w:rsidR="00842C27">
                    <w:t>RAM</w:t>
                  </w:r>
                  <w:r>
                    <w:t>]] &lt;&lt;YESNO&gt;&gt;</w:t>
                  </w:r>
                </w:p>
              </w:tc>
            </w:tr>
            <w:tr w:rsidR="00273EDF" w:rsidTr="00273EDF">
              <w:tc>
                <w:tcPr>
                  <w:tcW w:w="3564" w:type="dxa"/>
                </w:tcPr>
                <w:p w:rsidR="00273EDF" w:rsidRDefault="00273EDF" w:rsidP="00273EDF">
                  <w:r>
                    <w:t>[[</w:t>
                  </w:r>
                  <w:r w:rsidR="00842C27">
                    <w:t>TophatCav7</w:t>
                  </w:r>
                  <w:r>
                    <w:t>SN]] &lt;&lt;THTSSN&gt;&gt;</w:t>
                  </w:r>
                </w:p>
              </w:tc>
              <w:tc>
                <w:tcPr>
                  <w:tcW w:w="3565" w:type="dxa"/>
                </w:tcPr>
                <w:p w:rsidR="00273EDF" w:rsidRDefault="00273EDF" w:rsidP="00273EDF">
                  <w:r>
                    <w:t>[[</w:t>
                  </w:r>
                  <w:r w:rsidR="00842C27">
                    <w:t>RAM</w:t>
                  </w:r>
                  <w:r>
                    <w:t>]] &lt;&lt;YESNO&gt;&gt;</w:t>
                  </w:r>
                </w:p>
              </w:tc>
            </w:tr>
            <w:tr w:rsidR="00273EDF" w:rsidTr="00273EDF">
              <w:tc>
                <w:tcPr>
                  <w:tcW w:w="3564" w:type="dxa"/>
                </w:tcPr>
                <w:p w:rsidR="00273EDF" w:rsidRDefault="00273EDF" w:rsidP="00273EDF">
                  <w:r>
                    <w:t>[[</w:t>
                  </w:r>
                  <w:r w:rsidR="00842C27">
                    <w:t>TophatCav8</w:t>
                  </w:r>
                  <w:r>
                    <w:t>SN]] &lt;&lt;THTSSN&gt;&gt;</w:t>
                  </w:r>
                </w:p>
              </w:tc>
              <w:tc>
                <w:tcPr>
                  <w:tcW w:w="3565" w:type="dxa"/>
                </w:tcPr>
                <w:p w:rsidR="00273EDF" w:rsidRDefault="00273EDF" w:rsidP="00273EDF">
                  <w:r>
                    <w:t>[[</w:t>
                  </w:r>
                  <w:r w:rsidR="00842C27">
                    <w:t>RAM</w:t>
                  </w:r>
                  <w:r>
                    <w:t>]] &lt;&lt;YESNO&gt;&gt;</w:t>
                  </w:r>
                </w:p>
              </w:tc>
            </w:tr>
          </w:tbl>
          <w:p w:rsidR="00273EDF" w:rsidRDefault="00273EDF" w:rsidP="00273EDF"/>
        </w:tc>
        <w:tc>
          <w:tcPr>
            <w:tcW w:w="4384" w:type="dxa"/>
            <w:noWrap/>
          </w:tcPr>
          <w:p w:rsidR="00DB4A0B" w:rsidRDefault="00B856C5" w:rsidP="00FC5CF0">
            <w:r>
              <w:t>[[Technician13</w:t>
            </w:r>
            <w:r w:rsidR="00DB4A0B">
              <w:t>]] &lt;&lt;SRF&gt;&gt;</w:t>
            </w:r>
          </w:p>
          <w:p w:rsidR="00DB4A0B" w:rsidRDefault="00B856C5" w:rsidP="00894428">
            <w:r>
              <w:t>[[Date13</w:t>
            </w:r>
            <w:r w:rsidR="00DB4A0B">
              <w:t>]] &lt;&lt;</w:t>
            </w:r>
            <w:r w:rsidR="0034276F">
              <w:t>TIMESTAMP</w:t>
            </w:r>
            <w:r w:rsidR="00DB4A0B">
              <w:t>&gt;&gt;</w:t>
            </w:r>
          </w:p>
          <w:p w:rsidR="00DB4A0B" w:rsidRDefault="00B856C5" w:rsidP="00894428">
            <w:r>
              <w:t>[[Comment13</w:t>
            </w:r>
            <w:r w:rsidR="00DB4A0B">
              <w:t>]] &lt;&lt;COMMENT&gt;&gt;</w:t>
            </w:r>
          </w:p>
        </w:tc>
      </w:tr>
      <w:tr w:rsidR="00DB4A0B" w:rsidRPr="00D97B1C" w:rsidTr="00461551">
        <w:trPr>
          <w:trHeight w:val="288"/>
        </w:trPr>
        <w:tc>
          <w:tcPr>
            <w:tcW w:w="1189" w:type="dxa"/>
          </w:tcPr>
          <w:p w:rsidR="00DB4A0B" w:rsidRDefault="00B856C5" w:rsidP="00C4081F">
            <w:pPr>
              <w:jc w:val="center"/>
            </w:pPr>
            <w:r>
              <w:lastRenderedPageBreak/>
              <w:t>14</w:t>
            </w:r>
          </w:p>
        </w:tc>
        <w:tc>
          <w:tcPr>
            <w:tcW w:w="7377" w:type="dxa"/>
          </w:tcPr>
          <w:p w:rsidR="00461551" w:rsidRDefault="00DB4A0B" w:rsidP="00461551">
            <w:r>
              <w:t>Position the ¼ point spaceframe tooling onto the assembly area rails.</w:t>
            </w:r>
            <w:r w:rsidR="00461551">
              <w:t xml:space="preserve"> </w:t>
            </w:r>
          </w:p>
          <w:p w:rsidR="00461551" w:rsidRPr="00461551" w:rsidRDefault="00461551" w:rsidP="00461551">
            <w:pPr>
              <w:rPr>
                <w:b/>
              </w:rPr>
            </w:pPr>
            <w:r w:rsidRPr="00461551">
              <w:rPr>
                <w:b/>
              </w:rPr>
              <w:t xml:space="preserve">**Ensure the pillow blocks needed for the Space Frame tooling are in between the ¼ point tooling.** </w:t>
            </w:r>
          </w:p>
          <w:p w:rsidR="00DB4A0B" w:rsidRPr="00842C27" w:rsidRDefault="00DB4A0B" w:rsidP="00842C27">
            <w:pPr>
              <w:tabs>
                <w:tab w:val="left" w:pos="4815"/>
              </w:tabs>
            </w:pPr>
          </w:p>
        </w:tc>
        <w:tc>
          <w:tcPr>
            <w:tcW w:w="4384" w:type="dxa"/>
            <w:noWrap/>
          </w:tcPr>
          <w:p w:rsidR="00DB4A0B" w:rsidRDefault="00B856C5" w:rsidP="00FC5CF0">
            <w:r>
              <w:t>[[Technician14</w:t>
            </w:r>
            <w:r w:rsidR="00DB4A0B">
              <w:t>]] &lt;&lt;SRF&gt;&gt;</w:t>
            </w:r>
          </w:p>
          <w:p w:rsidR="00DB4A0B" w:rsidRDefault="00B856C5" w:rsidP="00FC5CF0">
            <w:r>
              <w:t>[[Date14</w:t>
            </w:r>
            <w:r w:rsidR="00DB4A0B">
              <w:t>]] &lt;&lt;</w:t>
            </w:r>
            <w:r w:rsidR="0034276F">
              <w:t>TIMESTAMP</w:t>
            </w:r>
            <w:r w:rsidR="00DB4A0B">
              <w:t>&gt;&gt;</w:t>
            </w:r>
          </w:p>
          <w:p w:rsidR="00DB4A0B" w:rsidRDefault="00B856C5" w:rsidP="00FC5CF0">
            <w:r>
              <w:t>[[Comment14</w:t>
            </w:r>
            <w:r w:rsidR="00DB4A0B">
              <w:t>]] &lt;&lt;COMMENT&gt;&gt;</w:t>
            </w:r>
          </w:p>
        </w:tc>
      </w:tr>
      <w:tr w:rsidR="00DB4A0B" w:rsidRPr="00D97B1C" w:rsidTr="00461551">
        <w:trPr>
          <w:trHeight w:val="288"/>
        </w:trPr>
        <w:tc>
          <w:tcPr>
            <w:tcW w:w="1189" w:type="dxa"/>
          </w:tcPr>
          <w:p w:rsidR="00DB4A0B" w:rsidRDefault="00461551" w:rsidP="00C4081F">
            <w:pPr>
              <w:jc w:val="center"/>
            </w:pPr>
            <w:r>
              <w:t>15</w:t>
            </w:r>
          </w:p>
        </w:tc>
        <w:tc>
          <w:tcPr>
            <w:tcW w:w="7377" w:type="dxa"/>
          </w:tcPr>
          <w:p w:rsidR="00DB4A0B" w:rsidRDefault="00DB4A0B" w:rsidP="00FC5CF0">
            <w:r>
              <w:t xml:space="preserve">Remove the spaceframe lockdowns, verify all rail lockdowns are in place and </w:t>
            </w:r>
            <w:r w:rsidR="00461551">
              <w:t>tight, and the Vacuum Vessel is tied to the Assembly Tooling.</w:t>
            </w:r>
          </w:p>
        </w:tc>
        <w:tc>
          <w:tcPr>
            <w:tcW w:w="4384" w:type="dxa"/>
            <w:noWrap/>
          </w:tcPr>
          <w:p w:rsidR="00DB4A0B" w:rsidRDefault="00461551" w:rsidP="00FC5CF0">
            <w:r>
              <w:t>[[Technician15</w:t>
            </w:r>
            <w:r w:rsidR="00DB4A0B">
              <w:t>]] &lt;&lt;SRF&gt;&gt;</w:t>
            </w:r>
          </w:p>
          <w:p w:rsidR="00DB4A0B" w:rsidRDefault="00461551" w:rsidP="00FC5CF0">
            <w:r>
              <w:t>[[Date15</w:t>
            </w:r>
            <w:r w:rsidR="00DB4A0B">
              <w:t>]] &lt;&lt;TIMESTAMP&gt;&gt;</w:t>
            </w:r>
          </w:p>
          <w:p w:rsidR="00DB4A0B" w:rsidRDefault="00461551" w:rsidP="00AB4BF2">
            <w:r>
              <w:t>[[Comment15</w:t>
            </w:r>
            <w:r w:rsidR="00DB4A0B">
              <w:t>]] &lt;&lt;COMMENT&gt;&gt;</w:t>
            </w:r>
          </w:p>
        </w:tc>
      </w:tr>
      <w:tr w:rsidR="00461551" w:rsidRPr="00D97B1C" w:rsidTr="00461551">
        <w:trPr>
          <w:trHeight w:val="288"/>
        </w:trPr>
        <w:tc>
          <w:tcPr>
            <w:tcW w:w="1189" w:type="dxa"/>
          </w:tcPr>
          <w:p w:rsidR="00461551" w:rsidRDefault="00461551" w:rsidP="00C4081F">
            <w:pPr>
              <w:jc w:val="center"/>
            </w:pPr>
            <w:r>
              <w:t>16</w:t>
            </w:r>
          </w:p>
        </w:tc>
        <w:tc>
          <w:tcPr>
            <w:tcW w:w="7377" w:type="dxa"/>
          </w:tcPr>
          <w:p w:rsidR="00461551" w:rsidRDefault="00461551" w:rsidP="00461551">
            <w:r>
              <w:t xml:space="preserve">Begin extracting the Cold Mass from the Vacuum Vessel, remove the Mu wheel covers, position </w:t>
            </w:r>
            <w:r w:rsidR="000729CB">
              <w:t xml:space="preserve">the ¼ point </w:t>
            </w:r>
            <w:r>
              <w:t xml:space="preserve">tooling, raise slightly to take load, and lock in place </w:t>
            </w:r>
            <w:r w:rsidRPr="00521D93">
              <w:rPr>
                <w:b/>
              </w:rPr>
              <w:t xml:space="preserve">prior to wheels disengaging from </w:t>
            </w:r>
            <w:r>
              <w:rPr>
                <w:b/>
              </w:rPr>
              <w:t xml:space="preserve">the </w:t>
            </w:r>
            <w:r w:rsidRPr="00521D93">
              <w:rPr>
                <w:b/>
              </w:rPr>
              <w:t>vacuum tank</w:t>
            </w:r>
            <w:r>
              <w:t xml:space="preserve">. </w:t>
            </w:r>
          </w:p>
          <w:p w:rsidR="00461551" w:rsidRDefault="00461551" w:rsidP="00461551">
            <w:pPr>
              <w:rPr>
                <w:b/>
              </w:rPr>
            </w:pPr>
            <w:r>
              <w:t xml:space="preserve">Place materials in bins for survey within RADCON defined barrier. </w:t>
            </w:r>
            <w:r w:rsidRPr="001731AD">
              <w:rPr>
                <w:b/>
              </w:rPr>
              <w:t>Only RADCON personnel can release parts.</w:t>
            </w:r>
          </w:p>
          <w:p w:rsidR="00B076D4" w:rsidRDefault="00B076D4" w:rsidP="00461551">
            <w:pPr>
              <w:rPr>
                <w:b/>
              </w:rPr>
            </w:pPr>
          </w:p>
          <w:p w:rsidR="00B076D4" w:rsidRDefault="00B076D4" w:rsidP="00461551">
            <w:r>
              <w:rPr>
                <w:noProof/>
              </w:rPr>
              <w:drawing>
                <wp:inline distT="0" distB="0" distL="0" distR="0" wp14:anchorId="3A2F8285" wp14:editId="4BAF012E">
                  <wp:extent cx="4096512" cy="2743200"/>
                  <wp:effectExtent l="0" t="0" r="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DSC_021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96512" cy="2743200"/>
                          </a:xfrm>
                          <a:prstGeom prst="rect">
                            <a:avLst/>
                          </a:prstGeom>
                        </pic:spPr>
                      </pic:pic>
                    </a:graphicData>
                  </a:graphic>
                </wp:inline>
              </w:drawing>
            </w:r>
          </w:p>
        </w:tc>
        <w:tc>
          <w:tcPr>
            <w:tcW w:w="4384" w:type="dxa"/>
            <w:noWrap/>
          </w:tcPr>
          <w:p w:rsidR="00461551" w:rsidRDefault="006D3FEA" w:rsidP="00461551">
            <w:r>
              <w:t>[[LeadTechnician16</w:t>
            </w:r>
            <w:r w:rsidR="00461551">
              <w:t>]] &lt;&lt;SRF&gt;&gt;</w:t>
            </w:r>
          </w:p>
          <w:p w:rsidR="00461551" w:rsidRDefault="006D3FEA" w:rsidP="00461551">
            <w:r>
              <w:t>[[Date16</w:t>
            </w:r>
            <w:r w:rsidR="00461551">
              <w:t>]] &lt;&lt;TIMESTAMP&gt;&gt;</w:t>
            </w:r>
          </w:p>
          <w:p w:rsidR="00461551" w:rsidRDefault="006D3FEA" w:rsidP="00461551">
            <w:r>
              <w:t>[[Comment16</w:t>
            </w:r>
            <w:r w:rsidR="00461551">
              <w:t>]] &lt;&lt;COMMENT&gt;&gt;</w:t>
            </w:r>
          </w:p>
          <w:p w:rsidR="00461551" w:rsidRDefault="00461551" w:rsidP="00461551"/>
        </w:tc>
      </w:tr>
      <w:tr w:rsidR="00461551" w:rsidRPr="00D97B1C" w:rsidTr="00461551">
        <w:trPr>
          <w:trHeight w:val="288"/>
        </w:trPr>
        <w:tc>
          <w:tcPr>
            <w:tcW w:w="1189" w:type="dxa"/>
          </w:tcPr>
          <w:p w:rsidR="00461551" w:rsidRDefault="00461551" w:rsidP="00C4081F">
            <w:pPr>
              <w:jc w:val="center"/>
            </w:pPr>
            <w:r>
              <w:t>17</w:t>
            </w:r>
          </w:p>
        </w:tc>
        <w:tc>
          <w:tcPr>
            <w:tcW w:w="7377" w:type="dxa"/>
          </w:tcPr>
          <w:p w:rsidR="00461551" w:rsidRDefault="00461551" w:rsidP="00461551">
            <w:r>
              <w:t xml:space="preserve">Repeat the process for </w:t>
            </w:r>
            <w:r w:rsidR="006D3FEA">
              <w:t xml:space="preserve">the </w:t>
            </w:r>
            <w:r>
              <w:t xml:space="preserve">second set of </w:t>
            </w:r>
            <w:r w:rsidR="000729CB">
              <w:t xml:space="preserve">¼ point </w:t>
            </w:r>
            <w:r>
              <w:t xml:space="preserve">tooling. Finish removing the Cold Mass from the Vacuum Vessel. </w:t>
            </w:r>
          </w:p>
          <w:p w:rsidR="00461551" w:rsidRDefault="00461551" w:rsidP="00461551">
            <w:r>
              <w:t>Record the Vacuum Vessel and Space Frame serial numbers</w:t>
            </w:r>
            <w:r w:rsidR="006D3FEA">
              <w:t>,</w:t>
            </w:r>
            <w:r>
              <w:t xml:space="preserve"> and RAM status.</w:t>
            </w:r>
          </w:p>
        </w:tc>
        <w:tc>
          <w:tcPr>
            <w:tcW w:w="4384" w:type="dxa"/>
            <w:noWrap/>
          </w:tcPr>
          <w:p w:rsidR="00461551" w:rsidRDefault="00461551" w:rsidP="00461551">
            <w:r>
              <w:t>[</w:t>
            </w:r>
            <w:r w:rsidR="006D3FEA">
              <w:t>[LeadTechnician17</w:t>
            </w:r>
            <w:r>
              <w:t>]] &lt;&lt;SRF&gt;&gt;</w:t>
            </w:r>
          </w:p>
          <w:p w:rsidR="00461551" w:rsidRDefault="006D3FEA" w:rsidP="00461551">
            <w:r>
              <w:t>[[Date17</w:t>
            </w:r>
            <w:r w:rsidR="00461551">
              <w:t>]] &lt;&lt;TIMESTAMP&gt;&gt;</w:t>
            </w:r>
          </w:p>
          <w:p w:rsidR="00461551" w:rsidRDefault="006D3FEA" w:rsidP="00461551">
            <w:r>
              <w:t>[[Comment17</w:t>
            </w:r>
            <w:r w:rsidR="00461551">
              <w:t>]] &lt;&lt;COMMENT&gt;&gt;</w:t>
            </w:r>
          </w:p>
          <w:p w:rsidR="00461551" w:rsidRDefault="00461551" w:rsidP="00461551">
            <w:r>
              <w:lastRenderedPageBreak/>
              <w:t>[[VacuumVesselSN]] &lt;&lt;VVSN&gt;&gt;</w:t>
            </w:r>
          </w:p>
          <w:p w:rsidR="00461551" w:rsidRDefault="00461551" w:rsidP="00461551">
            <w:r>
              <w:t>[[RAM]] &lt;&lt;YESNO&gt;&gt;</w:t>
            </w:r>
          </w:p>
          <w:p w:rsidR="00461551" w:rsidRDefault="00461551" w:rsidP="00461551">
            <w:r>
              <w:t>[[SpaceFrameSN]] &lt;&lt;SFRSN&gt;&gt;</w:t>
            </w:r>
          </w:p>
          <w:p w:rsidR="00461551" w:rsidRDefault="00461551" w:rsidP="00461551">
            <w:r>
              <w:t>[[RAM]] &lt;&lt;YESNO&gt;&gt;</w:t>
            </w:r>
          </w:p>
        </w:tc>
      </w:tr>
      <w:tr w:rsidR="00461551" w:rsidRPr="00D97B1C" w:rsidTr="00461551">
        <w:trPr>
          <w:trHeight w:val="288"/>
        </w:trPr>
        <w:tc>
          <w:tcPr>
            <w:tcW w:w="1189" w:type="dxa"/>
          </w:tcPr>
          <w:p w:rsidR="00461551" w:rsidRDefault="00461551" w:rsidP="00C4081F">
            <w:pPr>
              <w:jc w:val="center"/>
            </w:pPr>
            <w:r>
              <w:lastRenderedPageBreak/>
              <w:t>18</w:t>
            </w:r>
          </w:p>
        </w:tc>
        <w:tc>
          <w:tcPr>
            <w:tcW w:w="7377" w:type="dxa"/>
          </w:tcPr>
          <w:p w:rsidR="006D3FEA" w:rsidRDefault="006D3FEA" w:rsidP="006D3FEA">
            <w:r>
              <w:t>Notify RADCON for survey, then relocate</w:t>
            </w:r>
            <w:r w:rsidR="00461551">
              <w:t xml:space="preserve"> the Vacuum Vessel from the Assembly rail</w:t>
            </w:r>
            <w:r>
              <w:t xml:space="preserve"> to the designated storage area</w:t>
            </w:r>
          </w:p>
          <w:p w:rsidR="00461551" w:rsidRDefault="006D3FEA" w:rsidP="006D3FEA">
            <w:r>
              <w:t>.</w:t>
            </w:r>
            <w:r w:rsidR="0023552E">
              <w:t xml:space="preserve"> </w:t>
            </w:r>
            <w:r w:rsidR="00461551" w:rsidRPr="001731AD">
              <w:rPr>
                <w:b/>
              </w:rPr>
              <w:t>Only RADCON personnel can release parts.</w:t>
            </w:r>
          </w:p>
        </w:tc>
        <w:tc>
          <w:tcPr>
            <w:tcW w:w="4384" w:type="dxa"/>
            <w:noWrap/>
          </w:tcPr>
          <w:p w:rsidR="00461551" w:rsidRDefault="00461551" w:rsidP="00461551">
            <w:r>
              <w:t>[</w:t>
            </w:r>
            <w:r w:rsidR="006D3FEA">
              <w:t>[LeadTechnician18</w:t>
            </w:r>
            <w:r>
              <w:t>]] &lt;&lt;SRF&gt;&gt;</w:t>
            </w:r>
          </w:p>
          <w:p w:rsidR="00461551" w:rsidRDefault="006D3FEA" w:rsidP="00461551">
            <w:r>
              <w:t>[[Date18</w:t>
            </w:r>
            <w:r w:rsidR="00461551">
              <w:t>]] &lt;&lt;TIMESTAMP&gt;&gt;</w:t>
            </w:r>
          </w:p>
          <w:p w:rsidR="00461551" w:rsidRDefault="006D3FEA" w:rsidP="00461551">
            <w:r>
              <w:t>[[Comment18</w:t>
            </w:r>
            <w:r w:rsidR="00461551">
              <w:t>]] &lt;&lt;COMMENT&gt;&gt;</w:t>
            </w:r>
          </w:p>
        </w:tc>
      </w:tr>
      <w:tr w:rsidR="00CF3B84" w:rsidRPr="00D97B1C" w:rsidTr="00461551">
        <w:trPr>
          <w:trHeight w:val="288"/>
        </w:trPr>
        <w:tc>
          <w:tcPr>
            <w:tcW w:w="1189" w:type="dxa"/>
          </w:tcPr>
          <w:p w:rsidR="00CF3B84" w:rsidRPr="007031F6" w:rsidRDefault="00CF3B84" w:rsidP="00CF3B84">
            <w:r w:rsidRPr="007031F6">
              <w:t>Step No.</w:t>
            </w:r>
          </w:p>
        </w:tc>
        <w:tc>
          <w:tcPr>
            <w:tcW w:w="7377" w:type="dxa"/>
          </w:tcPr>
          <w:p w:rsidR="00CF3B84" w:rsidRPr="007031F6" w:rsidRDefault="00CF3B84" w:rsidP="00CF3B84">
            <w:r w:rsidRPr="007031F6">
              <w:t>Instructions</w:t>
            </w:r>
          </w:p>
        </w:tc>
        <w:tc>
          <w:tcPr>
            <w:tcW w:w="4384" w:type="dxa"/>
            <w:noWrap/>
          </w:tcPr>
          <w:p w:rsidR="00CF3B84" w:rsidRDefault="00CF3B84" w:rsidP="00CF3B84">
            <w:r w:rsidRPr="007031F6">
              <w:t>Data Input</w:t>
            </w:r>
          </w:p>
        </w:tc>
      </w:tr>
      <w:tr w:rsidR="006D3FEA" w:rsidRPr="00D97B1C" w:rsidTr="00461551">
        <w:trPr>
          <w:trHeight w:val="288"/>
        </w:trPr>
        <w:tc>
          <w:tcPr>
            <w:tcW w:w="1189" w:type="dxa"/>
          </w:tcPr>
          <w:p w:rsidR="006D3FEA" w:rsidRDefault="006D3FEA" w:rsidP="00C4081F">
            <w:pPr>
              <w:jc w:val="center"/>
            </w:pPr>
            <w:r>
              <w:t>19</w:t>
            </w:r>
          </w:p>
        </w:tc>
        <w:tc>
          <w:tcPr>
            <w:tcW w:w="7377" w:type="dxa"/>
          </w:tcPr>
          <w:p w:rsidR="006D3FEA" w:rsidRDefault="006D3FEA" w:rsidP="006D3FEA">
            <w:r>
              <w:t>Uninstall the outer Mu shield. Properly store the material.</w:t>
            </w:r>
          </w:p>
          <w:p w:rsidR="006D3FEA" w:rsidRDefault="006D3FEA" w:rsidP="006D3FEA">
            <w:r>
              <w:t xml:space="preserve">Place materials in bins for survey within the RADCON defined barrier. </w:t>
            </w:r>
          </w:p>
          <w:p w:rsidR="006D3FEA" w:rsidRDefault="006D3FEA" w:rsidP="006D3FEA">
            <w:pPr>
              <w:rPr>
                <w:b/>
              </w:rPr>
            </w:pPr>
            <w:r w:rsidRPr="001731AD">
              <w:rPr>
                <w:b/>
              </w:rPr>
              <w:t>Only RADCON personnel can release parts.</w:t>
            </w:r>
          </w:p>
          <w:p w:rsidR="00B076D4" w:rsidRDefault="00B076D4" w:rsidP="006D3FEA">
            <w:pPr>
              <w:rPr>
                <w:b/>
              </w:rPr>
            </w:pPr>
          </w:p>
          <w:p w:rsidR="00B076D4" w:rsidRDefault="00B076D4" w:rsidP="006D3FEA">
            <w:r>
              <w:rPr>
                <w:noProof/>
              </w:rPr>
              <w:drawing>
                <wp:inline distT="0" distB="0" distL="0" distR="0" wp14:anchorId="65F4EE40" wp14:editId="0064FC26">
                  <wp:extent cx="4096512" cy="2743200"/>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DSC_023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96512" cy="2743200"/>
                          </a:xfrm>
                          <a:prstGeom prst="rect">
                            <a:avLst/>
                          </a:prstGeom>
                        </pic:spPr>
                      </pic:pic>
                    </a:graphicData>
                  </a:graphic>
                </wp:inline>
              </w:drawing>
            </w:r>
          </w:p>
        </w:tc>
        <w:tc>
          <w:tcPr>
            <w:tcW w:w="4384" w:type="dxa"/>
            <w:noWrap/>
          </w:tcPr>
          <w:p w:rsidR="006D3FEA" w:rsidRDefault="006D3FEA" w:rsidP="006D3FEA">
            <w:r>
              <w:t>[[Technician19]] &lt;&lt;SRF&gt;&gt;</w:t>
            </w:r>
          </w:p>
          <w:p w:rsidR="006D3FEA" w:rsidRDefault="006D3FEA" w:rsidP="006D3FEA">
            <w:r>
              <w:t>[[Date19]] &lt;&lt;TIMESTAMP&gt;&gt;</w:t>
            </w:r>
          </w:p>
          <w:p w:rsidR="006D3FEA" w:rsidRDefault="006D3FEA" w:rsidP="006D3FEA">
            <w:r>
              <w:t>[[Comment19]] &lt;&lt;COMMENT&gt;&gt;</w:t>
            </w:r>
          </w:p>
          <w:p w:rsidR="006D3FEA" w:rsidRDefault="006D3FEA" w:rsidP="006D3FEA">
            <w:r>
              <w:t>[[Picture19]] &lt;&lt;FILEUPLOAD&gt;&gt;</w:t>
            </w:r>
          </w:p>
        </w:tc>
      </w:tr>
    </w:tbl>
    <w:p w:rsidR="00DB4A0B" w:rsidRDefault="00DB4A0B">
      <w:r>
        <w:br w:type="page"/>
      </w:r>
    </w:p>
    <w:tbl>
      <w:tblPr>
        <w:tblStyle w:val="TableGrid"/>
        <w:tblW w:w="5000" w:type="pct"/>
        <w:tblLayout w:type="fixed"/>
        <w:tblCellMar>
          <w:left w:w="115" w:type="dxa"/>
          <w:right w:w="115" w:type="dxa"/>
        </w:tblCellMar>
        <w:tblLook w:val="04A0" w:firstRow="1" w:lastRow="0" w:firstColumn="1" w:lastColumn="0" w:noHBand="0" w:noVBand="1"/>
      </w:tblPr>
      <w:tblGrid>
        <w:gridCol w:w="1165"/>
        <w:gridCol w:w="8601"/>
        <w:gridCol w:w="3184"/>
      </w:tblGrid>
      <w:tr w:rsidR="00DB4A0B" w:rsidRPr="00D97B1C" w:rsidTr="00767714">
        <w:trPr>
          <w:trHeight w:val="288"/>
        </w:trPr>
        <w:tc>
          <w:tcPr>
            <w:tcW w:w="1165" w:type="dxa"/>
          </w:tcPr>
          <w:p w:rsidR="00DB4A0B" w:rsidRPr="00D97B1C" w:rsidRDefault="00DB4A0B" w:rsidP="0034276F">
            <w:r w:rsidRPr="00D97B1C">
              <w:lastRenderedPageBreak/>
              <w:t>Step No.</w:t>
            </w:r>
          </w:p>
        </w:tc>
        <w:tc>
          <w:tcPr>
            <w:tcW w:w="8601" w:type="dxa"/>
          </w:tcPr>
          <w:p w:rsidR="00DB4A0B" w:rsidRPr="00D97B1C" w:rsidRDefault="00DB4A0B" w:rsidP="0034276F">
            <w:r w:rsidRPr="00D97B1C">
              <w:t>Instructions</w:t>
            </w:r>
          </w:p>
        </w:tc>
        <w:tc>
          <w:tcPr>
            <w:tcW w:w="3184" w:type="dxa"/>
            <w:noWrap/>
          </w:tcPr>
          <w:p w:rsidR="00DB4A0B" w:rsidRPr="00D97B1C" w:rsidRDefault="00DB4A0B" w:rsidP="0034276F">
            <w:r w:rsidRPr="00D97B1C">
              <w:t>Data Input</w:t>
            </w:r>
          </w:p>
        </w:tc>
      </w:tr>
      <w:tr w:rsidR="008B69BA" w:rsidRPr="00D97B1C" w:rsidTr="00767714">
        <w:trPr>
          <w:trHeight w:val="288"/>
        </w:trPr>
        <w:tc>
          <w:tcPr>
            <w:tcW w:w="1165" w:type="dxa"/>
          </w:tcPr>
          <w:p w:rsidR="008B69BA" w:rsidRDefault="008B69BA" w:rsidP="00C4081F">
            <w:pPr>
              <w:jc w:val="center"/>
            </w:pPr>
            <w:r>
              <w:t>20</w:t>
            </w:r>
          </w:p>
        </w:tc>
        <w:tc>
          <w:tcPr>
            <w:tcW w:w="8601" w:type="dxa"/>
          </w:tcPr>
          <w:p w:rsidR="008B69BA" w:rsidRDefault="008B69BA" w:rsidP="008B69BA">
            <w:r>
              <w:t>Install the lollipop carriages in</w:t>
            </w:r>
            <w:r w:rsidR="005A1342">
              <w:t>to</w:t>
            </w:r>
            <w:r>
              <w:t xml:space="preserve"> their proper positions. Orientation is important to provide the proper clearances for future disassembly actions. Do not install the lollipops at this time.</w:t>
            </w:r>
          </w:p>
        </w:tc>
        <w:tc>
          <w:tcPr>
            <w:tcW w:w="3184" w:type="dxa"/>
            <w:noWrap/>
          </w:tcPr>
          <w:p w:rsidR="008B69BA" w:rsidRDefault="008B69BA" w:rsidP="008B69BA">
            <w:r>
              <w:t>[[Technician20]] &lt;&lt;SRF&gt;&gt;</w:t>
            </w:r>
          </w:p>
          <w:p w:rsidR="008B69BA" w:rsidRDefault="008B69BA" w:rsidP="008B69BA">
            <w:r>
              <w:t>[[Date20]] &lt;&lt;TIMESTAMP&gt;&gt;</w:t>
            </w:r>
          </w:p>
          <w:p w:rsidR="008B69BA" w:rsidRDefault="008B69BA" w:rsidP="008B69BA">
            <w:r>
              <w:t>[[Comment20]] &lt;&lt;COMMENT&gt;&gt;</w:t>
            </w:r>
          </w:p>
        </w:tc>
      </w:tr>
      <w:tr w:rsidR="00F100A4" w:rsidRPr="00D97B1C" w:rsidTr="00767714">
        <w:trPr>
          <w:trHeight w:val="288"/>
        </w:trPr>
        <w:tc>
          <w:tcPr>
            <w:tcW w:w="1165" w:type="dxa"/>
          </w:tcPr>
          <w:p w:rsidR="00F100A4" w:rsidRDefault="00F100A4" w:rsidP="00C4081F">
            <w:pPr>
              <w:jc w:val="center"/>
            </w:pPr>
            <w:r>
              <w:t>21</w:t>
            </w:r>
          </w:p>
        </w:tc>
        <w:tc>
          <w:tcPr>
            <w:tcW w:w="8601" w:type="dxa"/>
          </w:tcPr>
          <w:p w:rsidR="00F100A4" w:rsidRDefault="00F100A4" w:rsidP="00F100A4">
            <w:r>
              <w:t xml:space="preserve">Open all </w:t>
            </w:r>
            <w:r w:rsidR="005A1342">
              <w:t xml:space="preserve">of the </w:t>
            </w:r>
            <w:r>
              <w:t>beamline access panels; Mu metal, mli, 50k shield.</w:t>
            </w:r>
          </w:p>
          <w:p w:rsidR="00F100A4" w:rsidRDefault="00F100A4" w:rsidP="00F100A4">
            <w:pPr>
              <w:rPr>
                <w:b/>
              </w:rPr>
            </w:pPr>
            <w:r>
              <w:t xml:space="preserve">Place materials in bins for survey within RADCON defined barrier. </w:t>
            </w:r>
            <w:r w:rsidRPr="001731AD">
              <w:rPr>
                <w:b/>
              </w:rPr>
              <w:t>Only RADCON personnel can release parts.</w:t>
            </w:r>
          </w:p>
          <w:p w:rsidR="00CA228C" w:rsidRDefault="00CA228C" w:rsidP="00F100A4">
            <w:pPr>
              <w:rPr>
                <w:b/>
              </w:rPr>
            </w:pPr>
          </w:p>
          <w:p w:rsidR="00CA228C" w:rsidRDefault="00CA228C" w:rsidP="00F100A4">
            <w:r>
              <w:rPr>
                <w:noProof/>
              </w:rPr>
              <w:drawing>
                <wp:inline distT="0" distB="0" distL="0" distR="0" wp14:anchorId="292416AD" wp14:editId="6886ADE8">
                  <wp:extent cx="4096512" cy="27432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DSC_007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96512" cy="2743200"/>
                          </a:xfrm>
                          <a:prstGeom prst="rect">
                            <a:avLst/>
                          </a:prstGeom>
                        </pic:spPr>
                      </pic:pic>
                    </a:graphicData>
                  </a:graphic>
                </wp:inline>
              </w:drawing>
            </w:r>
          </w:p>
        </w:tc>
        <w:tc>
          <w:tcPr>
            <w:tcW w:w="3184" w:type="dxa"/>
            <w:noWrap/>
          </w:tcPr>
          <w:p w:rsidR="00F100A4" w:rsidRDefault="00F100A4" w:rsidP="00F100A4">
            <w:r>
              <w:t>[[Technician21]] &lt;&lt;SRF&gt;&gt;</w:t>
            </w:r>
          </w:p>
          <w:p w:rsidR="00F100A4" w:rsidRDefault="00F100A4" w:rsidP="00F100A4">
            <w:r>
              <w:t>[[Date21]] &lt;&lt;TIMESTAMP&gt;&gt;</w:t>
            </w:r>
          </w:p>
          <w:p w:rsidR="00F100A4" w:rsidRDefault="00F100A4" w:rsidP="00F100A4">
            <w:r>
              <w:t>[[Comment21]] &lt;&lt;COMMENT&gt;&gt;</w:t>
            </w:r>
          </w:p>
        </w:tc>
      </w:tr>
      <w:tr w:rsidR="00F100A4" w:rsidRPr="00D97B1C" w:rsidTr="00767714">
        <w:trPr>
          <w:trHeight w:val="288"/>
        </w:trPr>
        <w:tc>
          <w:tcPr>
            <w:tcW w:w="1165" w:type="dxa"/>
          </w:tcPr>
          <w:p w:rsidR="00F100A4" w:rsidRDefault="00F100A4" w:rsidP="00C4081F">
            <w:pPr>
              <w:jc w:val="center"/>
            </w:pPr>
            <w:r>
              <w:t>22</w:t>
            </w:r>
          </w:p>
        </w:tc>
        <w:tc>
          <w:tcPr>
            <w:tcW w:w="8601" w:type="dxa"/>
          </w:tcPr>
          <w:p w:rsidR="00823736" w:rsidRDefault="00F100A4" w:rsidP="00F100A4">
            <w:pPr>
              <w:rPr>
                <w:b/>
              </w:rPr>
            </w:pPr>
            <w:r w:rsidRPr="001662AD">
              <w:rPr>
                <w:b/>
              </w:rPr>
              <w:t>HOLD POINT FOR RADCO</w:t>
            </w:r>
            <w:r>
              <w:rPr>
                <w:b/>
              </w:rPr>
              <w:t xml:space="preserve">N SURVEY OF INTERNAL BEAMLINE AREA. </w:t>
            </w:r>
            <w:r w:rsidRPr="001662AD">
              <w:rPr>
                <w:b/>
              </w:rPr>
              <w:t>RECORD FINDINGS IN COMMENT BOX.</w:t>
            </w:r>
          </w:p>
          <w:p w:rsidR="00F100A4" w:rsidRDefault="00F100A4" w:rsidP="00F100A4">
            <w:pPr>
              <w:numPr>
                <w:ilvl w:val="0"/>
                <w:numId w:val="1"/>
              </w:numPr>
              <w:rPr>
                <w:b/>
              </w:rPr>
            </w:pPr>
            <w:r>
              <w:rPr>
                <w:b/>
              </w:rPr>
              <w:t xml:space="preserve">If </w:t>
            </w:r>
            <w:r w:rsidR="005A1342">
              <w:rPr>
                <w:b/>
              </w:rPr>
              <w:t xml:space="preserve">the </w:t>
            </w:r>
            <w:r>
              <w:rPr>
                <w:b/>
              </w:rPr>
              <w:t xml:space="preserve">survey reveals radioactive materials, items shall be tagged in accordance with </w:t>
            </w:r>
            <w:r w:rsidR="005A1342">
              <w:rPr>
                <w:b/>
              </w:rPr>
              <w:t xml:space="preserve">the </w:t>
            </w:r>
            <w:r>
              <w:rPr>
                <w:b/>
              </w:rPr>
              <w:t xml:space="preserve">RadCon Memo. Survey results (i.e. Ram # and dose rates) to be recorded in Data input column by technicians. </w:t>
            </w:r>
          </w:p>
          <w:p w:rsidR="00F100A4" w:rsidRDefault="00F100A4" w:rsidP="00F100A4">
            <w:pPr>
              <w:numPr>
                <w:ilvl w:val="0"/>
                <w:numId w:val="1"/>
              </w:numPr>
              <w:rPr>
                <w:b/>
              </w:rPr>
            </w:pPr>
            <w:r w:rsidRPr="0013589D">
              <w:rPr>
                <w:b/>
              </w:rPr>
              <w:t xml:space="preserve">Proceed to </w:t>
            </w:r>
            <w:r w:rsidR="005A1342">
              <w:rPr>
                <w:b/>
              </w:rPr>
              <w:t xml:space="preserve">the </w:t>
            </w:r>
            <w:r w:rsidRPr="0013589D">
              <w:rPr>
                <w:b/>
              </w:rPr>
              <w:t>next step if no radioactive materials are identified.</w:t>
            </w:r>
          </w:p>
          <w:p w:rsidR="00F100A4" w:rsidRPr="0013589D" w:rsidRDefault="00F100A4" w:rsidP="00F100A4">
            <w:pPr>
              <w:numPr>
                <w:ilvl w:val="0"/>
                <w:numId w:val="1"/>
              </w:numPr>
              <w:rPr>
                <w:b/>
              </w:rPr>
            </w:pPr>
            <w:r>
              <w:rPr>
                <w:b/>
              </w:rPr>
              <w:t xml:space="preserve">If RAM </w:t>
            </w:r>
            <w:r w:rsidR="005A1342">
              <w:rPr>
                <w:b/>
              </w:rPr>
              <w:t>materials are found, RadCon will</w:t>
            </w:r>
            <w:r>
              <w:rPr>
                <w:b/>
              </w:rPr>
              <w:t xml:space="preserve"> define work restrictions.</w:t>
            </w:r>
          </w:p>
        </w:tc>
        <w:tc>
          <w:tcPr>
            <w:tcW w:w="3184" w:type="dxa"/>
            <w:noWrap/>
          </w:tcPr>
          <w:p w:rsidR="00F100A4" w:rsidRDefault="00F100A4" w:rsidP="00F100A4">
            <w:r>
              <w:t>[[LeadTechnician22]] &lt;&lt;SRF&gt;&gt;</w:t>
            </w:r>
          </w:p>
          <w:p w:rsidR="00F100A4" w:rsidRDefault="00F100A4" w:rsidP="00F100A4">
            <w:r>
              <w:t>[[Date22]] &lt;&lt;TIMESTAMP&gt;&gt;</w:t>
            </w:r>
          </w:p>
          <w:p w:rsidR="00F100A4" w:rsidRDefault="00F100A4" w:rsidP="00F100A4">
            <w:r>
              <w:t>[[RadconTech22]] &lt;&lt;USERNAME&gt;&gt;</w:t>
            </w:r>
          </w:p>
          <w:p w:rsidR="00F100A4" w:rsidRDefault="00F100A4" w:rsidP="00F100A4">
            <w:r>
              <w:t>[[Date22]] &lt;&lt;TIMESTAMP&gt;&gt;</w:t>
            </w:r>
          </w:p>
          <w:p w:rsidR="00F100A4" w:rsidRDefault="00F100A4" w:rsidP="00F100A4">
            <w:r>
              <w:t>[[Comment22]] &lt;&lt;COMMENT&gt;&gt;</w:t>
            </w:r>
          </w:p>
          <w:p w:rsidR="00F100A4" w:rsidRPr="00C35580" w:rsidRDefault="007248CF" w:rsidP="00F100A4">
            <w:pPr>
              <w:rPr>
                <w:color w:val="FF0000"/>
              </w:rPr>
            </w:pPr>
            <w:r>
              <w:lastRenderedPageBreak/>
              <w:t>[[RADCONUpload22</w:t>
            </w:r>
            <w:r w:rsidR="00F100A4">
              <w:t>]] &lt;&lt;FILEUPLOAD&gt;&gt;</w:t>
            </w:r>
          </w:p>
        </w:tc>
      </w:tr>
      <w:tr w:rsidR="00F100A4" w:rsidRPr="00D97B1C" w:rsidTr="00767714">
        <w:trPr>
          <w:trHeight w:val="288"/>
        </w:trPr>
        <w:tc>
          <w:tcPr>
            <w:tcW w:w="1165" w:type="dxa"/>
          </w:tcPr>
          <w:p w:rsidR="00F100A4" w:rsidRDefault="00F100A4" w:rsidP="00C4081F">
            <w:pPr>
              <w:jc w:val="center"/>
            </w:pPr>
            <w:r>
              <w:lastRenderedPageBreak/>
              <w:t>23</w:t>
            </w:r>
          </w:p>
        </w:tc>
        <w:tc>
          <w:tcPr>
            <w:tcW w:w="8601" w:type="dxa"/>
          </w:tcPr>
          <w:p w:rsidR="00F100A4" w:rsidRDefault="00F100A4" w:rsidP="00F100A4">
            <w:r>
              <w:t xml:space="preserve">Install </w:t>
            </w:r>
            <w:r w:rsidR="005A1342">
              <w:t xml:space="preserve">the </w:t>
            </w:r>
            <w:r>
              <w:t>lollipops</w:t>
            </w:r>
          </w:p>
          <w:p w:rsidR="00F100A4" w:rsidRDefault="00F100A4" w:rsidP="00F100A4">
            <w:pPr>
              <w:numPr>
                <w:ilvl w:val="0"/>
                <w:numId w:val="3"/>
              </w:numPr>
            </w:pPr>
            <w:r>
              <w:t xml:space="preserve">Install "L" brackets onto </w:t>
            </w:r>
            <w:r w:rsidR="005A1342">
              <w:t xml:space="preserve">the </w:t>
            </w:r>
            <w:r>
              <w:t>cavity helium vessel heads</w:t>
            </w:r>
          </w:p>
          <w:p w:rsidR="00F100A4" w:rsidRDefault="00F100A4" w:rsidP="00F100A4">
            <w:pPr>
              <w:numPr>
                <w:ilvl w:val="0"/>
                <w:numId w:val="3"/>
              </w:numPr>
            </w:pPr>
            <w:r>
              <w:t xml:space="preserve">Install </w:t>
            </w:r>
            <w:r w:rsidR="005A1342">
              <w:t xml:space="preserve">the </w:t>
            </w:r>
            <w:r>
              <w:t xml:space="preserve">lollipop into </w:t>
            </w:r>
            <w:r w:rsidR="005A1342">
              <w:t xml:space="preserve">the </w:t>
            </w:r>
            <w:r>
              <w:t>carriage and "L" bracket</w:t>
            </w:r>
          </w:p>
          <w:p w:rsidR="005A1342" w:rsidRDefault="005A1342" w:rsidP="005A1342">
            <w:pPr>
              <w:numPr>
                <w:ilvl w:val="0"/>
                <w:numId w:val="3"/>
              </w:numPr>
            </w:pPr>
            <w:r>
              <w:t>Adjust the lollipop to take the weight of the cavity</w:t>
            </w:r>
          </w:p>
          <w:p w:rsidR="00F100A4" w:rsidRDefault="00F100A4" w:rsidP="00F100A4">
            <w:pPr>
              <w:numPr>
                <w:ilvl w:val="0"/>
                <w:numId w:val="3"/>
              </w:numPr>
            </w:pPr>
            <w:r>
              <w:t>Tighten all fasteners</w:t>
            </w:r>
          </w:p>
          <w:p w:rsidR="00F100A4" w:rsidRDefault="00F100A4" w:rsidP="00F100A4">
            <w:pPr>
              <w:numPr>
                <w:ilvl w:val="0"/>
                <w:numId w:val="3"/>
              </w:numPr>
            </w:pPr>
            <w:r>
              <w:t xml:space="preserve">Lockdown </w:t>
            </w:r>
            <w:r w:rsidR="005A1342">
              <w:t>the carriages to the rail</w:t>
            </w:r>
          </w:p>
          <w:p w:rsidR="00F100A4" w:rsidRPr="001662AD" w:rsidRDefault="00F100A4" w:rsidP="00F100A4">
            <w:pPr>
              <w:rPr>
                <w:b/>
              </w:rPr>
            </w:pPr>
            <w:r>
              <w:t>R</w:t>
            </w:r>
            <w:r w:rsidR="005A1342">
              <w:t>epeat this process for all of the lollipops.</w:t>
            </w:r>
            <w:r>
              <w:t>.</w:t>
            </w:r>
          </w:p>
        </w:tc>
        <w:tc>
          <w:tcPr>
            <w:tcW w:w="3184" w:type="dxa"/>
            <w:noWrap/>
          </w:tcPr>
          <w:p w:rsidR="005A1342" w:rsidRDefault="005A1342" w:rsidP="00F100A4">
            <w:r>
              <w:t>[[Technician23]] &lt;&lt;SRFCMP&gt;&gt;</w:t>
            </w:r>
          </w:p>
          <w:p w:rsidR="00F100A4" w:rsidRDefault="00F100A4" w:rsidP="00F100A4">
            <w:r>
              <w:t>[[Date23]] &lt;&lt;TIMESTAMP&gt;&gt;</w:t>
            </w:r>
          </w:p>
          <w:p w:rsidR="00F100A4" w:rsidRDefault="00F100A4" w:rsidP="00F100A4">
            <w:r>
              <w:t>[[Comment23]] &lt;&lt;COMMENT&gt;&gt;</w:t>
            </w:r>
          </w:p>
        </w:tc>
      </w:tr>
      <w:tr w:rsidR="00F100A4" w:rsidRPr="00D97B1C" w:rsidTr="00767714">
        <w:trPr>
          <w:trHeight w:val="288"/>
        </w:trPr>
        <w:tc>
          <w:tcPr>
            <w:tcW w:w="1165" w:type="dxa"/>
          </w:tcPr>
          <w:p w:rsidR="00F100A4" w:rsidRDefault="00F100A4" w:rsidP="00C4081F">
            <w:pPr>
              <w:jc w:val="center"/>
            </w:pPr>
            <w:r>
              <w:t>24</w:t>
            </w:r>
          </w:p>
        </w:tc>
        <w:tc>
          <w:tcPr>
            <w:tcW w:w="8601" w:type="dxa"/>
          </w:tcPr>
          <w:p w:rsidR="00F100A4" w:rsidRDefault="00F100A4" w:rsidP="00F100A4">
            <w:r>
              <w:t xml:space="preserve">Verify all </w:t>
            </w:r>
            <w:r w:rsidR="005A1342">
              <w:t xml:space="preserve">of the </w:t>
            </w:r>
            <w:r>
              <w:t xml:space="preserve">lollipop tooling is tight and carriages </w:t>
            </w:r>
            <w:r w:rsidR="000729CB">
              <w:t xml:space="preserve">are </w:t>
            </w:r>
            <w:r>
              <w:t>locked down.</w:t>
            </w:r>
          </w:p>
        </w:tc>
        <w:tc>
          <w:tcPr>
            <w:tcW w:w="3184" w:type="dxa"/>
            <w:noWrap/>
          </w:tcPr>
          <w:p w:rsidR="00F100A4" w:rsidRDefault="00F100A4" w:rsidP="00F100A4">
            <w:r>
              <w:t>[[LeadTechnician24]] &lt;&lt;SRF&gt;&gt;</w:t>
            </w:r>
          </w:p>
          <w:p w:rsidR="00F100A4" w:rsidRDefault="00F100A4" w:rsidP="00F100A4">
            <w:r>
              <w:t>[[Date24]] &lt;&lt;TIMESTAMP&gt;&gt;</w:t>
            </w:r>
          </w:p>
          <w:p w:rsidR="00F100A4" w:rsidRDefault="00F100A4" w:rsidP="00F100A4">
            <w:r>
              <w:t>[[Comment24]] &lt;&lt;COMMENT&gt;&gt;</w:t>
            </w:r>
          </w:p>
        </w:tc>
      </w:tr>
      <w:tr w:rsidR="00F100A4" w:rsidRPr="00D97B1C" w:rsidTr="00767714">
        <w:trPr>
          <w:trHeight w:val="288"/>
        </w:trPr>
        <w:tc>
          <w:tcPr>
            <w:tcW w:w="1165" w:type="dxa"/>
          </w:tcPr>
          <w:p w:rsidR="00F100A4" w:rsidRDefault="00F100A4" w:rsidP="00C4081F">
            <w:pPr>
              <w:jc w:val="center"/>
            </w:pPr>
            <w:r>
              <w:t>25</w:t>
            </w:r>
          </w:p>
        </w:tc>
        <w:tc>
          <w:tcPr>
            <w:tcW w:w="8601" w:type="dxa"/>
          </w:tcPr>
          <w:p w:rsidR="00D74F87" w:rsidRDefault="00F100A4" w:rsidP="00F100A4">
            <w:r>
              <w:t>Assemble the spaceframe tooling</w:t>
            </w:r>
          </w:p>
          <w:p w:rsidR="00F100A4" w:rsidRDefault="00D74F87" w:rsidP="00D74F87">
            <w:pPr>
              <w:pStyle w:val="ListParagraph"/>
              <w:numPr>
                <w:ilvl w:val="0"/>
                <w:numId w:val="10"/>
              </w:numPr>
            </w:pPr>
            <w:r>
              <w:t>Install the stais tooling under the Space Frame sections</w:t>
            </w:r>
            <w:r w:rsidR="00F100A4">
              <w:t xml:space="preserve">, </w:t>
            </w:r>
            <w:r>
              <w:t xml:space="preserve">then </w:t>
            </w:r>
            <w:r w:rsidR="00F100A4">
              <w:t xml:space="preserve">lower </w:t>
            </w:r>
            <w:r>
              <w:t>the spaceframe to contact tooling</w:t>
            </w:r>
          </w:p>
          <w:p w:rsidR="00D74F87" w:rsidRDefault="00D74F87" w:rsidP="00D74F87">
            <w:pPr>
              <w:pStyle w:val="ListParagraph"/>
              <w:numPr>
                <w:ilvl w:val="0"/>
                <w:numId w:val="10"/>
              </w:numPr>
            </w:pPr>
            <w:r>
              <w:t xml:space="preserve">Install the “Bat Wing” tooling and affix to the Space Frame. </w:t>
            </w:r>
          </w:p>
          <w:p w:rsidR="00D74F87" w:rsidRDefault="00D74F87" w:rsidP="00D74F87">
            <w:pPr>
              <w:pStyle w:val="ListParagraph"/>
              <w:numPr>
                <w:ilvl w:val="0"/>
                <w:numId w:val="10"/>
              </w:numPr>
            </w:pPr>
            <w:r>
              <w:t>Apply the weight of the Space Frame to the tooling</w:t>
            </w:r>
          </w:p>
          <w:p w:rsidR="00D74F87" w:rsidRDefault="00D74F87" w:rsidP="00D74F87">
            <w:pPr>
              <w:pStyle w:val="ListParagraph"/>
              <w:numPr>
                <w:ilvl w:val="0"/>
                <w:numId w:val="10"/>
              </w:numPr>
            </w:pPr>
            <w:r>
              <w:t xml:space="preserve">Lead to verify before proceeding </w:t>
            </w:r>
          </w:p>
          <w:p w:rsidR="00B076D4" w:rsidRDefault="00B076D4" w:rsidP="00B076D4"/>
          <w:p w:rsidR="00B076D4" w:rsidRDefault="00B076D4" w:rsidP="00B076D4">
            <w:r>
              <w:rPr>
                <w:noProof/>
              </w:rPr>
              <w:drawing>
                <wp:inline distT="0" distB="0" distL="0" distR="0" wp14:anchorId="47274C4E" wp14:editId="49A739E1">
                  <wp:extent cx="2731911" cy="18288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DSC_025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31911" cy="1828800"/>
                          </a:xfrm>
                          <a:prstGeom prst="rect">
                            <a:avLst/>
                          </a:prstGeom>
                        </pic:spPr>
                      </pic:pic>
                    </a:graphicData>
                  </a:graphic>
                </wp:inline>
              </w:drawing>
            </w:r>
          </w:p>
          <w:p w:rsidR="00CF3B84" w:rsidRDefault="00CF3B84" w:rsidP="00B076D4"/>
        </w:tc>
        <w:tc>
          <w:tcPr>
            <w:tcW w:w="3184" w:type="dxa"/>
            <w:noWrap/>
          </w:tcPr>
          <w:p w:rsidR="00F100A4" w:rsidRDefault="00F100A4" w:rsidP="00F100A4">
            <w:r>
              <w:t>[[Technician25]] &lt;&lt;SRF&gt;&gt;</w:t>
            </w:r>
          </w:p>
          <w:p w:rsidR="00D74F87" w:rsidRDefault="00D74F87" w:rsidP="00F100A4">
            <w:r>
              <w:t>[[LeadTechnician25]] &lt;&lt;SRFCMP&gt;&gt;</w:t>
            </w:r>
          </w:p>
          <w:p w:rsidR="00F100A4" w:rsidRDefault="00F100A4" w:rsidP="00F100A4">
            <w:r>
              <w:t>[[Date25]] &lt;&lt;TIMESTAMP&gt;&gt;</w:t>
            </w:r>
          </w:p>
          <w:p w:rsidR="00F100A4" w:rsidRDefault="00F100A4" w:rsidP="00F100A4">
            <w:r>
              <w:t>[[Comment25]] &lt;&lt;COMMENT&gt;&gt;</w:t>
            </w:r>
          </w:p>
        </w:tc>
      </w:tr>
      <w:tr w:rsidR="00CF3B84" w:rsidRPr="00D97B1C" w:rsidTr="00767714">
        <w:trPr>
          <w:trHeight w:val="288"/>
        </w:trPr>
        <w:tc>
          <w:tcPr>
            <w:tcW w:w="1165" w:type="dxa"/>
          </w:tcPr>
          <w:p w:rsidR="00CF3B84" w:rsidRPr="00C634E3" w:rsidRDefault="00CF3B84" w:rsidP="00CF3B84">
            <w:r w:rsidRPr="00C634E3">
              <w:lastRenderedPageBreak/>
              <w:t>Step No.</w:t>
            </w:r>
          </w:p>
        </w:tc>
        <w:tc>
          <w:tcPr>
            <w:tcW w:w="8601" w:type="dxa"/>
          </w:tcPr>
          <w:p w:rsidR="00CF3B84" w:rsidRPr="00C634E3" w:rsidRDefault="00CF3B84" w:rsidP="00CF3B84">
            <w:r w:rsidRPr="00C634E3">
              <w:t>Instructions</w:t>
            </w:r>
          </w:p>
        </w:tc>
        <w:tc>
          <w:tcPr>
            <w:tcW w:w="3184" w:type="dxa"/>
            <w:noWrap/>
          </w:tcPr>
          <w:p w:rsidR="00CF3B84" w:rsidRDefault="00CF3B84" w:rsidP="00CF3B84">
            <w:r w:rsidRPr="00C634E3">
              <w:t>Data Input</w:t>
            </w:r>
          </w:p>
        </w:tc>
      </w:tr>
      <w:tr w:rsidR="00D74F87" w:rsidRPr="00D97B1C" w:rsidTr="00767714">
        <w:trPr>
          <w:trHeight w:val="288"/>
        </w:trPr>
        <w:tc>
          <w:tcPr>
            <w:tcW w:w="1165" w:type="dxa"/>
          </w:tcPr>
          <w:p w:rsidR="00D74F87" w:rsidRDefault="00D74F87" w:rsidP="00C4081F">
            <w:pPr>
              <w:jc w:val="center"/>
            </w:pPr>
            <w:r>
              <w:t>26</w:t>
            </w:r>
          </w:p>
        </w:tc>
        <w:tc>
          <w:tcPr>
            <w:tcW w:w="8601" w:type="dxa"/>
          </w:tcPr>
          <w:p w:rsidR="00D74F87" w:rsidRDefault="00D74F87" w:rsidP="00D74F87">
            <w:pPr>
              <w:rPr>
                <w:b/>
              </w:rPr>
            </w:pPr>
            <w:r>
              <w:t xml:space="preserve">Unfasten all of the Nitronic rod heat stationing clamps. </w:t>
            </w:r>
            <w:r w:rsidR="00823736" w:rsidRPr="00823736">
              <w:rPr>
                <w:color w:val="FF0000"/>
              </w:rPr>
              <w:t>Indium</w:t>
            </w:r>
            <w:r w:rsidR="00823736">
              <w:t xml:space="preserve"> may be found, careful inspection required and RADCON to be consulted. </w:t>
            </w:r>
            <w:r>
              <w:t xml:space="preserve">Place materials into the  bins for survey within RADCON defined barrier. </w:t>
            </w:r>
            <w:r w:rsidRPr="001731AD">
              <w:rPr>
                <w:b/>
              </w:rPr>
              <w:t>Only RADCON personnel can release parts.</w:t>
            </w:r>
          </w:p>
          <w:p w:rsidR="00823736" w:rsidRPr="00823736" w:rsidRDefault="00823736" w:rsidP="00823736">
            <w:pPr>
              <w:rPr>
                <w:color w:val="FF0000"/>
                <w:sz w:val="24"/>
                <w:szCs w:val="24"/>
              </w:rPr>
            </w:pPr>
            <w:r w:rsidRPr="00823736">
              <w:rPr>
                <w:b/>
                <w:bCs/>
                <w:i/>
                <w:iCs/>
                <w:color w:val="FF0000"/>
              </w:rPr>
              <w:t>** Radiological controls are a critical component of the cryomodule rework disassembly and assembly process.  Dose rate, as well as contamination surveys (where indium gaskets or seals are present) shall be performed and analyzed, with information communicated to all involved personnel. Results will be recorded at traveler hold points.  RW-II training will be required where contamination is identified**</w:t>
            </w:r>
          </w:p>
          <w:p w:rsidR="00823736" w:rsidRDefault="00823736" w:rsidP="00D74F87"/>
        </w:tc>
        <w:tc>
          <w:tcPr>
            <w:tcW w:w="3184" w:type="dxa"/>
            <w:noWrap/>
          </w:tcPr>
          <w:p w:rsidR="00D74F87" w:rsidRDefault="00D74F87" w:rsidP="00D74F87">
            <w:r>
              <w:t>[[Technician26]] &lt;&lt;SRF&gt;&gt;</w:t>
            </w:r>
          </w:p>
          <w:p w:rsidR="00D74F87" w:rsidRDefault="00D74F87" w:rsidP="00D74F87">
            <w:r>
              <w:t>[[Date26]] &lt;&lt;TIMESTAMP&gt;&gt;</w:t>
            </w:r>
          </w:p>
          <w:p w:rsidR="00D74F87" w:rsidRDefault="00D74F87" w:rsidP="00D74F87">
            <w:r>
              <w:t>[[Comment26]] &lt;&lt;COMMENT&gt;&gt;</w:t>
            </w:r>
          </w:p>
          <w:p w:rsidR="00823736" w:rsidRDefault="00823736" w:rsidP="00D74F87">
            <w:r>
              <w:t>[[RADCONUpload</w:t>
            </w:r>
            <w:r w:rsidR="007248CF">
              <w:t>26</w:t>
            </w:r>
            <w:r>
              <w:t>]] &lt;&lt;FILEUPLOAD&gt;&gt;</w:t>
            </w:r>
          </w:p>
          <w:p w:rsidR="00823736" w:rsidRDefault="00823736" w:rsidP="00D74F87"/>
        </w:tc>
      </w:tr>
      <w:tr w:rsidR="00D74F87" w:rsidRPr="00D97B1C" w:rsidTr="00767714">
        <w:trPr>
          <w:trHeight w:val="288"/>
        </w:trPr>
        <w:tc>
          <w:tcPr>
            <w:tcW w:w="1165" w:type="dxa"/>
          </w:tcPr>
          <w:p w:rsidR="00D74F87" w:rsidRDefault="00D74F87" w:rsidP="00C4081F">
            <w:pPr>
              <w:jc w:val="center"/>
            </w:pPr>
            <w:r>
              <w:t>27</w:t>
            </w:r>
          </w:p>
        </w:tc>
        <w:tc>
          <w:tcPr>
            <w:tcW w:w="8601" w:type="dxa"/>
          </w:tcPr>
          <w:p w:rsidR="00D74F87" w:rsidRDefault="00D74F87" w:rsidP="00D74F87">
            <w:r>
              <w:t>Remove the Nitronic rods, check for excess movement while doing so.</w:t>
            </w:r>
          </w:p>
          <w:p w:rsidR="00D74F87" w:rsidRDefault="00D74F87" w:rsidP="00D74F87">
            <w:pPr>
              <w:numPr>
                <w:ilvl w:val="0"/>
                <w:numId w:val="4"/>
              </w:numPr>
            </w:pPr>
            <w:r>
              <w:t>First, remove center axial rods (4)</w:t>
            </w:r>
          </w:p>
          <w:p w:rsidR="00D74F87" w:rsidRDefault="00D74F87" w:rsidP="00D74F87">
            <w:pPr>
              <w:numPr>
                <w:ilvl w:val="0"/>
                <w:numId w:val="4"/>
              </w:numPr>
            </w:pPr>
            <w:r>
              <w:t>Next, remove bottom Nitronic rods (32)</w:t>
            </w:r>
          </w:p>
          <w:p w:rsidR="00D74F87" w:rsidRDefault="00D74F87" w:rsidP="00D74F87">
            <w:pPr>
              <w:numPr>
                <w:ilvl w:val="0"/>
                <w:numId w:val="4"/>
              </w:numPr>
            </w:pPr>
            <w:r>
              <w:t>Finally, remove top Nitronic rods (32)</w:t>
            </w:r>
          </w:p>
          <w:p w:rsidR="00D74F87" w:rsidRDefault="00D74F87" w:rsidP="00D74F87">
            <w:r>
              <w:t>Place hardware into bags, place in bin.</w:t>
            </w:r>
          </w:p>
        </w:tc>
        <w:tc>
          <w:tcPr>
            <w:tcW w:w="3184" w:type="dxa"/>
            <w:noWrap/>
          </w:tcPr>
          <w:p w:rsidR="00D74F87" w:rsidRDefault="00D74F87" w:rsidP="00D74F87">
            <w:r>
              <w:t>[[Technician27]] &lt;&lt;SRF&gt;&gt;</w:t>
            </w:r>
          </w:p>
          <w:p w:rsidR="00D74F87" w:rsidRDefault="00D74F87" w:rsidP="00D74F87">
            <w:r>
              <w:t>[[Date27]] &lt;&lt;TIMESTAMP&gt;&gt;</w:t>
            </w:r>
          </w:p>
          <w:p w:rsidR="00D74F87" w:rsidRDefault="00D74F87" w:rsidP="00D74F87">
            <w:r>
              <w:t>[[Comment27]] &lt;&lt;COMMENT&gt;&gt;</w:t>
            </w:r>
          </w:p>
        </w:tc>
      </w:tr>
      <w:tr w:rsidR="00D74F87" w:rsidRPr="00D97B1C" w:rsidTr="00767714">
        <w:trPr>
          <w:trHeight w:val="288"/>
        </w:trPr>
        <w:tc>
          <w:tcPr>
            <w:tcW w:w="1165" w:type="dxa"/>
          </w:tcPr>
          <w:p w:rsidR="00D74F87" w:rsidRDefault="00D74F87" w:rsidP="00C4081F">
            <w:pPr>
              <w:jc w:val="center"/>
            </w:pPr>
            <w:r>
              <w:t>28</w:t>
            </w:r>
          </w:p>
        </w:tc>
        <w:tc>
          <w:tcPr>
            <w:tcW w:w="8601" w:type="dxa"/>
          </w:tcPr>
          <w:p w:rsidR="00D74F87" w:rsidRPr="00823736" w:rsidRDefault="00D74F87" w:rsidP="00D74F87">
            <w:pPr>
              <w:rPr>
                <w:color w:val="FF0000"/>
              </w:rPr>
            </w:pPr>
            <w:r>
              <w:t>Unanchor the HOM and FPC coaxial cable from thermal shield intercept blocks.</w:t>
            </w:r>
            <w:r w:rsidR="00823736">
              <w:t xml:space="preserve"> </w:t>
            </w:r>
            <w:r w:rsidR="00823736" w:rsidRPr="00823736">
              <w:rPr>
                <w:color w:val="FF0000"/>
              </w:rPr>
              <w:t>Indium</w:t>
            </w:r>
            <w:r w:rsidR="00823736">
              <w:t xml:space="preserve"> may be found at the heat station interfaces. </w:t>
            </w:r>
            <w:r w:rsidR="00823736" w:rsidRPr="00823736">
              <w:rPr>
                <w:color w:val="FF0000"/>
              </w:rPr>
              <w:t xml:space="preserve">Careful inspection </w:t>
            </w:r>
            <w:r w:rsidR="00823736">
              <w:rPr>
                <w:color w:val="FF0000"/>
              </w:rPr>
              <w:t xml:space="preserve">required </w:t>
            </w:r>
            <w:r w:rsidR="00823736" w:rsidRPr="00823736">
              <w:rPr>
                <w:color w:val="FF0000"/>
              </w:rPr>
              <w:t>and Notify RADCON prior to disassembly.</w:t>
            </w:r>
          </w:p>
          <w:p w:rsidR="00D74F87" w:rsidRDefault="00D74F87" w:rsidP="00D74F87">
            <w:pPr>
              <w:rPr>
                <w:b/>
              </w:rPr>
            </w:pPr>
            <w:r>
              <w:t>Verify all instrumentation wiring is free from MLI and shields. Coil cables and wiring inside shields.</w:t>
            </w:r>
            <w:r w:rsidRPr="00BC59CD">
              <w:rPr>
                <w:b/>
              </w:rPr>
              <w:t xml:space="preserve"> Do not damage cables.</w:t>
            </w:r>
            <w:r>
              <w:t xml:space="preserve"> Place materials in bins for survey within RADCON defined barrier. </w:t>
            </w:r>
            <w:r w:rsidRPr="001731AD">
              <w:rPr>
                <w:b/>
              </w:rPr>
              <w:t>Only RADCON personnel can release parts.</w:t>
            </w:r>
          </w:p>
          <w:p w:rsidR="00823736" w:rsidRPr="00823736" w:rsidRDefault="00823736" w:rsidP="00823736">
            <w:pPr>
              <w:rPr>
                <w:color w:val="FF0000"/>
                <w:sz w:val="24"/>
                <w:szCs w:val="24"/>
              </w:rPr>
            </w:pPr>
            <w:r w:rsidRPr="00823736">
              <w:rPr>
                <w:b/>
                <w:bCs/>
                <w:i/>
                <w:iCs/>
                <w:color w:val="FF0000"/>
              </w:rPr>
              <w:t>** Radiological controls are a critical component of the cryomodule rework disassembly and assembly process.  Dose rate, as well as contamination surveys (where indium gaskets or seals are present) shall be performed and analyzed, with information communicated to all involved personnel. Results will be recorded at traveler hold points.  RW-II training will be required where contamination is identified**</w:t>
            </w:r>
          </w:p>
          <w:p w:rsidR="00823736" w:rsidRDefault="00823736" w:rsidP="00D74F87"/>
        </w:tc>
        <w:tc>
          <w:tcPr>
            <w:tcW w:w="3184" w:type="dxa"/>
            <w:noWrap/>
          </w:tcPr>
          <w:p w:rsidR="00D74F87" w:rsidRDefault="00D74F87" w:rsidP="00D74F87">
            <w:r>
              <w:t>[[Technician28]] &lt;&lt;SRF&gt;&gt;</w:t>
            </w:r>
          </w:p>
          <w:p w:rsidR="00D74F87" w:rsidRDefault="00D74F87" w:rsidP="00D74F87">
            <w:r>
              <w:t>[[Date28]] &lt;&lt;TIMESTAMP&gt;&gt;</w:t>
            </w:r>
          </w:p>
          <w:p w:rsidR="00D74F87" w:rsidRDefault="00D74F87" w:rsidP="00D74F87">
            <w:r>
              <w:t>[[ElectricalTech28]] &lt;&lt;SRF&gt;&gt;</w:t>
            </w:r>
          </w:p>
          <w:p w:rsidR="00D74F87" w:rsidRDefault="00D74F87" w:rsidP="00D74F87">
            <w:r>
              <w:t>[[Date28b]] &lt;&lt;TIMESTAMP&gt;&gt;</w:t>
            </w:r>
          </w:p>
          <w:p w:rsidR="00D74F87" w:rsidRDefault="00D74F87" w:rsidP="00D74F87">
            <w:r>
              <w:t>[[Comment28]] &lt;&lt;COMMENT&gt;&gt;</w:t>
            </w:r>
          </w:p>
          <w:p w:rsidR="00823736" w:rsidRDefault="00823736" w:rsidP="00D74F87">
            <w:r>
              <w:t>[[RADCONUpload</w:t>
            </w:r>
            <w:r w:rsidR="007248CF">
              <w:t>28</w:t>
            </w:r>
            <w:r>
              <w:t>]] &lt;&lt;FILEUPLOAD&gt;&gt;</w:t>
            </w:r>
          </w:p>
          <w:p w:rsidR="00823736" w:rsidRDefault="00823736" w:rsidP="00D74F87"/>
        </w:tc>
      </w:tr>
      <w:tr w:rsidR="00D74F87" w:rsidRPr="00D97B1C" w:rsidTr="00767714">
        <w:trPr>
          <w:trHeight w:val="288"/>
        </w:trPr>
        <w:tc>
          <w:tcPr>
            <w:tcW w:w="1165" w:type="dxa"/>
          </w:tcPr>
          <w:p w:rsidR="00D74F87" w:rsidRDefault="00D74F87" w:rsidP="00C4081F">
            <w:pPr>
              <w:jc w:val="center"/>
            </w:pPr>
            <w:r>
              <w:t>29</w:t>
            </w:r>
          </w:p>
        </w:tc>
        <w:tc>
          <w:tcPr>
            <w:tcW w:w="8601" w:type="dxa"/>
          </w:tcPr>
          <w:p w:rsidR="00823736" w:rsidRPr="00823736" w:rsidRDefault="00D74F87" w:rsidP="00823736">
            <w:pPr>
              <w:rPr>
                <w:color w:val="FF0000"/>
              </w:rPr>
            </w:pPr>
            <w:r>
              <w:t xml:space="preserve">Unanchor the waveguide and tuner 50K thermal strapping, </w:t>
            </w:r>
            <w:r>
              <w:rPr>
                <w:b/>
              </w:rPr>
              <w:t>D</w:t>
            </w:r>
            <w:r w:rsidRPr="00FF735C">
              <w:rPr>
                <w:b/>
              </w:rPr>
              <w:t xml:space="preserve">o not damage </w:t>
            </w:r>
            <w:r>
              <w:rPr>
                <w:b/>
              </w:rPr>
              <w:t xml:space="preserve">waveguide </w:t>
            </w:r>
            <w:r w:rsidRPr="00FF735C">
              <w:rPr>
                <w:b/>
              </w:rPr>
              <w:t>bellows.</w:t>
            </w:r>
            <w:r>
              <w:t xml:space="preserve"> </w:t>
            </w:r>
            <w:r w:rsidR="00823736" w:rsidRPr="00823736">
              <w:rPr>
                <w:color w:val="FF0000"/>
              </w:rPr>
              <w:t>Indium</w:t>
            </w:r>
            <w:r w:rsidR="00823736">
              <w:t xml:space="preserve"> may be found at heat station interfaces. </w:t>
            </w:r>
            <w:r w:rsidR="00823736" w:rsidRPr="00823736">
              <w:rPr>
                <w:color w:val="FF0000"/>
              </w:rPr>
              <w:t xml:space="preserve">Careful inspection </w:t>
            </w:r>
            <w:r w:rsidR="00823736">
              <w:rPr>
                <w:color w:val="FF0000"/>
              </w:rPr>
              <w:t xml:space="preserve">required </w:t>
            </w:r>
            <w:r w:rsidR="00823736" w:rsidRPr="00823736">
              <w:rPr>
                <w:color w:val="FF0000"/>
              </w:rPr>
              <w:t>and Notify RADCON prior to disassembly.</w:t>
            </w:r>
          </w:p>
          <w:p w:rsidR="00D74F87" w:rsidRDefault="00D74F87" w:rsidP="00D74F87">
            <w:pPr>
              <w:rPr>
                <w:b/>
              </w:rPr>
            </w:pPr>
            <w:r>
              <w:t xml:space="preserve">Place materials in bins for survey within RADCON defined barrier. </w:t>
            </w:r>
            <w:r w:rsidRPr="001731AD">
              <w:rPr>
                <w:b/>
              </w:rPr>
              <w:t>Only RADCON personnel can release parts.</w:t>
            </w:r>
          </w:p>
          <w:p w:rsidR="00823736" w:rsidRPr="00823736" w:rsidRDefault="00823736" w:rsidP="00823736">
            <w:pPr>
              <w:rPr>
                <w:color w:val="FF0000"/>
                <w:sz w:val="24"/>
                <w:szCs w:val="24"/>
              </w:rPr>
            </w:pPr>
            <w:r w:rsidRPr="00823736">
              <w:rPr>
                <w:b/>
                <w:bCs/>
                <w:i/>
                <w:iCs/>
                <w:color w:val="FF0000"/>
              </w:rPr>
              <w:lastRenderedPageBreak/>
              <w:t>** Radiological controls are a critical component of the cryomodule rework disassembly and assembly process.  Dose rate, as well as contamination surveys (where indium gaskets or seals are present) shall be performed and analyzed, with information communicated to all involved personnel. Results will be recorded at traveler hold points.  RW-II training will be required where contamination is identified**</w:t>
            </w:r>
          </w:p>
          <w:p w:rsidR="00823736" w:rsidRDefault="00823736" w:rsidP="00D74F87">
            <w:pPr>
              <w:rPr>
                <w:b/>
              </w:rPr>
            </w:pPr>
          </w:p>
          <w:p w:rsidR="00CA228C" w:rsidRDefault="00CA228C" w:rsidP="00D74F87">
            <w:pPr>
              <w:rPr>
                <w:b/>
              </w:rPr>
            </w:pPr>
          </w:p>
          <w:p w:rsidR="00CA228C" w:rsidRDefault="00CA228C" w:rsidP="00D74F87">
            <w:r>
              <w:rPr>
                <w:noProof/>
              </w:rPr>
              <w:drawing>
                <wp:inline distT="0" distB="0" distL="0" distR="0" wp14:anchorId="69134738" wp14:editId="23A02013">
                  <wp:extent cx="2734056" cy="182880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DSC_007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34056" cy="1828800"/>
                          </a:xfrm>
                          <a:prstGeom prst="rect">
                            <a:avLst/>
                          </a:prstGeom>
                        </pic:spPr>
                      </pic:pic>
                    </a:graphicData>
                  </a:graphic>
                </wp:inline>
              </w:drawing>
            </w:r>
            <w:r>
              <w:rPr>
                <w:noProof/>
              </w:rPr>
              <w:drawing>
                <wp:inline distT="0" distB="0" distL="0" distR="0" wp14:anchorId="758E3D1E" wp14:editId="6CCB8E79">
                  <wp:extent cx="2734056" cy="1828800"/>
                  <wp:effectExtent l="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DSC_024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34056" cy="1828800"/>
                          </a:xfrm>
                          <a:prstGeom prst="rect">
                            <a:avLst/>
                          </a:prstGeom>
                        </pic:spPr>
                      </pic:pic>
                    </a:graphicData>
                  </a:graphic>
                </wp:inline>
              </w:drawing>
            </w:r>
          </w:p>
        </w:tc>
        <w:tc>
          <w:tcPr>
            <w:tcW w:w="3184" w:type="dxa"/>
            <w:noWrap/>
          </w:tcPr>
          <w:p w:rsidR="00D74F87" w:rsidRDefault="00D74F87" w:rsidP="00D74F87">
            <w:r>
              <w:lastRenderedPageBreak/>
              <w:t>[[Technician29]] &lt;&lt;SRF&gt;&gt;</w:t>
            </w:r>
          </w:p>
          <w:p w:rsidR="00D74F87" w:rsidRDefault="00D74F87" w:rsidP="00D74F87">
            <w:r>
              <w:t>[[Date29]] &lt;&lt;TIMESTAMP&gt;&gt;</w:t>
            </w:r>
          </w:p>
          <w:p w:rsidR="00D74F87" w:rsidRDefault="00D74F87" w:rsidP="00D74F87">
            <w:r>
              <w:t>[[Comment29]] &lt;&lt;COMMENT&gt;&gt;</w:t>
            </w:r>
          </w:p>
          <w:p w:rsidR="00823736" w:rsidRDefault="00823736" w:rsidP="00D74F87">
            <w:r>
              <w:t>[[RADCONUpload</w:t>
            </w:r>
            <w:r w:rsidR="007248CF">
              <w:t>29</w:t>
            </w:r>
            <w:r>
              <w:t>]] &lt;&lt;FILEUPLOAD&gt;&gt;</w:t>
            </w:r>
          </w:p>
          <w:p w:rsidR="00823736" w:rsidRDefault="00823736" w:rsidP="00D74F87"/>
        </w:tc>
      </w:tr>
      <w:tr w:rsidR="00D74F87" w:rsidRPr="00D97B1C" w:rsidTr="00767714">
        <w:trPr>
          <w:trHeight w:val="288"/>
        </w:trPr>
        <w:tc>
          <w:tcPr>
            <w:tcW w:w="1165" w:type="dxa"/>
          </w:tcPr>
          <w:p w:rsidR="00D74F87" w:rsidRDefault="00D74F87" w:rsidP="00C4081F">
            <w:pPr>
              <w:jc w:val="center"/>
            </w:pPr>
            <w:r>
              <w:lastRenderedPageBreak/>
              <w:t>30</w:t>
            </w:r>
          </w:p>
        </w:tc>
        <w:tc>
          <w:tcPr>
            <w:tcW w:w="8601" w:type="dxa"/>
          </w:tcPr>
          <w:p w:rsidR="00D74F87" w:rsidRDefault="00D74F87" w:rsidP="00D74F87">
            <w:pPr>
              <w:rPr>
                <w:b/>
              </w:rPr>
            </w:pPr>
            <w:r>
              <w:t xml:space="preserve">Install the waveguide support brackets. </w:t>
            </w:r>
            <w:r w:rsidRPr="004455AD">
              <w:rPr>
                <w:b/>
              </w:rPr>
              <w:t>Do not damage bellows</w:t>
            </w:r>
            <w:r>
              <w:rPr>
                <w:b/>
              </w:rPr>
              <w:t>.</w:t>
            </w:r>
          </w:p>
          <w:p w:rsidR="00CA228C" w:rsidRDefault="00CA228C" w:rsidP="00D74F87">
            <w:pPr>
              <w:rPr>
                <w:b/>
              </w:rPr>
            </w:pPr>
          </w:p>
          <w:p w:rsidR="00CA228C" w:rsidRDefault="00CA228C" w:rsidP="00D74F87">
            <w:r>
              <w:rPr>
                <w:noProof/>
              </w:rPr>
              <w:lastRenderedPageBreak/>
              <w:drawing>
                <wp:inline distT="0" distB="0" distL="0" distR="0" wp14:anchorId="713E941A" wp14:editId="08C4A9BA">
                  <wp:extent cx="3657600" cy="2743200"/>
                  <wp:effectExtent l="0" t="0" r="0" b="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 name="DSC03436.JPG"/>
                          <pic:cNvPicPr/>
                        </pic:nvPicPr>
                        <pic:blipFill>
                          <a:blip r:embed="rId36">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tc>
        <w:tc>
          <w:tcPr>
            <w:tcW w:w="3184" w:type="dxa"/>
            <w:noWrap/>
          </w:tcPr>
          <w:p w:rsidR="00D74F87" w:rsidRDefault="00D74F87" w:rsidP="00D74F87">
            <w:r>
              <w:lastRenderedPageBreak/>
              <w:t>[[Technician30]] &lt;&lt;SRF&gt;&gt;</w:t>
            </w:r>
          </w:p>
          <w:p w:rsidR="00D74F87" w:rsidRDefault="00D74F87" w:rsidP="00D74F87">
            <w:r>
              <w:t>[[Date30]] &lt;&lt;TIMESTAMP&gt;&gt;</w:t>
            </w:r>
          </w:p>
          <w:p w:rsidR="00D74F87" w:rsidRDefault="00D74F87" w:rsidP="00D74F87">
            <w:r>
              <w:t>[[Comment30]] &lt;&lt;COMMENT&gt;&gt;</w:t>
            </w:r>
          </w:p>
        </w:tc>
      </w:tr>
      <w:tr w:rsidR="00D74F87" w:rsidRPr="00D97B1C" w:rsidTr="00767714">
        <w:trPr>
          <w:trHeight w:val="288"/>
        </w:trPr>
        <w:tc>
          <w:tcPr>
            <w:tcW w:w="1165" w:type="dxa"/>
          </w:tcPr>
          <w:p w:rsidR="00D74F87" w:rsidRDefault="00D74F87" w:rsidP="00C4081F">
            <w:pPr>
              <w:jc w:val="center"/>
            </w:pPr>
            <w:r>
              <w:t>31</w:t>
            </w:r>
          </w:p>
        </w:tc>
        <w:tc>
          <w:tcPr>
            <w:tcW w:w="8601" w:type="dxa"/>
          </w:tcPr>
          <w:p w:rsidR="00D74F87" w:rsidRDefault="00D74F87" w:rsidP="00D74F87">
            <w:r>
              <w:t>Cut the bellows cuff weld between shield sections, making shields and Space Frame halves independent.</w:t>
            </w:r>
          </w:p>
          <w:p w:rsidR="00CA228C" w:rsidRDefault="00CA228C" w:rsidP="00D74F87"/>
          <w:p w:rsidR="00CA228C" w:rsidRDefault="00CA228C" w:rsidP="00D74F87">
            <w:r>
              <w:rPr>
                <w:noProof/>
              </w:rPr>
              <w:lastRenderedPageBreak/>
              <w:drawing>
                <wp:inline distT="0" distB="0" distL="0" distR="0" wp14:anchorId="525572A5" wp14:editId="331BF863">
                  <wp:extent cx="4096512" cy="27432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DSC_024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96512" cy="2743200"/>
                          </a:xfrm>
                          <a:prstGeom prst="rect">
                            <a:avLst/>
                          </a:prstGeom>
                        </pic:spPr>
                      </pic:pic>
                    </a:graphicData>
                  </a:graphic>
                </wp:inline>
              </w:drawing>
            </w:r>
          </w:p>
        </w:tc>
        <w:tc>
          <w:tcPr>
            <w:tcW w:w="3184" w:type="dxa"/>
            <w:noWrap/>
          </w:tcPr>
          <w:p w:rsidR="00D74F87" w:rsidRDefault="00D74F87" w:rsidP="00D74F87">
            <w:r>
              <w:lastRenderedPageBreak/>
              <w:t>[[Technician31]] &lt;&lt;SRF&gt;&gt;</w:t>
            </w:r>
          </w:p>
          <w:p w:rsidR="00D74F87" w:rsidRDefault="00D74F87" w:rsidP="00D74F87">
            <w:r>
              <w:t>[[Date31]] &lt;&lt;TIMESTAMP&gt;&gt;</w:t>
            </w:r>
          </w:p>
          <w:p w:rsidR="00D74F87" w:rsidRDefault="00D74F87" w:rsidP="00D74F87">
            <w:r>
              <w:t>[[Comment31]] &lt;&lt;COMMENT&gt;&gt;</w:t>
            </w:r>
          </w:p>
        </w:tc>
      </w:tr>
      <w:tr w:rsidR="00D74F87" w:rsidRPr="00D97B1C" w:rsidTr="00767714">
        <w:trPr>
          <w:trHeight w:val="288"/>
        </w:trPr>
        <w:tc>
          <w:tcPr>
            <w:tcW w:w="1165" w:type="dxa"/>
          </w:tcPr>
          <w:p w:rsidR="00D74F87" w:rsidRDefault="00D74F87" w:rsidP="00C4081F">
            <w:pPr>
              <w:jc w:val="center"/>
            </w:pPr>
            <w:r>
              <w:t>32</w:t>
            </w:r>
          </w:p>
        </w:tc>
        <w:tc>
          <w:tcPr>
            <w:tcW w:w="8601" w:type="dxa"/>
          </w:tcPr>
          <w:p w:rsidR="00D74F87" w:rsidRDefault="0050026A" w:rsidP="00D74F87">
            <w:r>
              <w:t>Remove the Space Frame</w:t>
            </w:r>
          </w:p>
          <w:p w:rsidR="0050026A" w:rsidRDefault="0050026A" w:rsidP="0050026A">
            <w:pPr>
              <w:pStyle w:val="ListParagraph"/>
              <w:numPr>
                <w:ilvl w:val="0"/>
                <w:numId w:val="11"/>
              </w:numPr>
            </w:pPr>
            <w:r>
              <w:t>Remove the Lower Frame ties, wheel assemblies, and locking hardware from half of the Space Frame.</w:t>
            </w:r>
          </w:p>
          <w:p w:rsidR="0050026A" w:rsidRDefault="0050026A" w:rsidP="0050026A">
            <w:pPr>
              <w:pStyle w:val="ListParagraph"/>
              <w:numPr>
                <w:ilvl w:val="0"/>
                <w:numId w:val="11"/>
              </w:numPr>
            </w:pPr>
            <w:r>
              <w:t xml:space="preserve"> Slowly open the Space Frame using the tooling, watch for interferences.</w:t>
            </w:r>
          </w:p>
          <w:p w:rsidR="0050026A" w:rsidRDefault="0050026A" w:rsidP="0050026A">
            <w:pPr>
              <w:pStyle w:val="ListParagraph"/>
              <w:numPr>
                <w:ilvl w:val="0"/>
                <w:numId w:val="11"/>
              </w:numPr>
            </w:pPr>
            <w:r>
              <w:t>Once the Space Frame is fully open, slide it off of the Cavity String.</w:t>
            </w:r>
          </w:p>
          <w:p w:rsidR="0050026A" w:rsidRDefault="0050026A" w:rsidP="0050026A">
            <w:pPr>
              <w:pStyle w:val="ListParagraph"/>
              <w:numPr>
                <w:ilvl w:val="0"/>
                <w:numId w:val="11"/>
              </w:numPr>
            </w:pPr>
            <w:r>
              <w:t>Remove the center spool by supporting it with the OHC and unbolting from the remaining Space Frame half.</w:t>
            </w:r>
          </w:p>
          <w:p w:rsidR="0050026A" w:rsidRDefault="0050026A" w:rsidP="0050026A">
            <w:pPr>
              <w:pStyle w:val="ListParagraph"/>
              <w:numPr>
                <w:ilvl w:val="0"/>
                <w:numId w:val="11"/>
              </w:numPr>
            </w:pPr>
            <w:r>
              <w:t>Repeat the process for the remaining Space Frame unit.</w:t>
            </w:r>
          </w:p>
          <w:p w:rsidR="0050026A" w:rsidRDefault="0050026A" w:rsidP="0050026A">
            <w:pPr>
              <w:pStyle w:val="ListParagraph"/>
              <w:numPr>
                <w:ilvl w:val="0"/>
                <w:numId w:val="11"/>
              </w:numPr>
            </w:pPr>
            <w:r>
              <w:t>Evaluate if the 50k MLI needs to be replaced, then perform required work.</w:t>
            </w:r>
          </w:p>
          <w:p w:rsidR="00B076D4" w:rsidRDefault="00B076D4" w:rsidP="00B076D4"/>
          <w:p w:rsidR="00B076D4" w:rsidRDefault="00B076D4" w:rsidP="00B076D4">
            <w:r>
              <w:rPr>
                <w:noProof/>
              </w:rPr>
              <w:lastRenderedPageBreak/>
              <w:drawing>
                <wp:inline distT="0" distB="0" distL="0" distR="0" wp14:anchorId="56E71AE8" wp14:editId="7B00294B">
                  <wp:extent cx="2734056" cy="1828800"/>
                  <wp:effectExtent l="0" t="0" r="9525"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DSC_025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34056" cy="1828800"/>
                          </a:xfrm>
                          <a:prstGeom prst="rect">
                            <a:avLst/>
                          </a:prstGeom>
                        </pic:spPr>
                      </pic:pic>
                    </a:graphicData>
                  </a:graphic>
                </wp:inline>
              </w:drawing>
            </w:r>
          </w:p>
        </w:tc>
        <w:tc>
          <w:tcPr>
            <w:tcW w:w="3184" w:type="dxa"/>
            <w:noWrap/>
          </w:tcPr>
          <w:p w:rsidR="0050026A" w:rsidRDefault="0050026A" w:rsidP="0050026A">
            <w:r>
              <w:lastRenderedPageBreak/>
              <w:t>[[Technician32]] &lt;&lt;SRF&gt;&gt;</w:t>
            </w:r>
          </w:p>
          <w:p w:rsidR="0050026A" w:rsidRDefault="0050026A" w:rsidP="0050026A">
            <w:r>
              <w:t>[[LeadTechnician32]] &lt;&lt;SRFCMP&gt;&gt;</w:t>
            </w:r>
          </w:p>
          <w:p w:rsidR="0050026A" w:rsidRDefault="0050026A" w:rsidP="0050026A">
            <w:r>
              <w:t>[[Date32]] &lt;&lt;TIMESTAMP&gt;&gt;</w:t>
            </w:r>
          </w:p>
          <w:p w:rsidR="0050026A" w:rsidRDefault="0050026A" w:rsidP="0050026A">
            <w:r>
              <w:t>[[Comment32]] &lt;&lt;COMMENT&gt;&gt;</w:t>
            </w:r>
          </w:p>
          <w:p w:rsidR="0050026A" w:rsidRDefault="0050026A" w:rsidP="0050026A"/>
          <w:p w:rsidR="0050026A" w:rsidRPr="0050026A" w:rsidRDefault="0050026A" w:rsidP="0050026A"/>
          <w:p w:rsidR="0050026A" w:rsidRPr="0050026A" w:rsidRDefault="0050026A" w:rsidP="0050026A"/>
          <w:p w:rsidR="0050026A" w:rsidRDefault="0050026A" w:rsidP="0050026A"/>
          <w:p w:rsidR="00D74F87" w:rsidRPr="0050026A" w:rsidRDefault="00D74F87" w:rsidP="0050026A">
            <w:pPr>
              <w:jc w:val="right"/>
            </w:pPr>
          </w:p>
        </w:tc>
      </w:tr>
      <w:tr w:rsidR="0050026A" w:rsidRPr="00D97B1C" w:rsidTr="00767714">
        <w:trPr>
          <w:trHeight w:val="288"/>
        </w:trPr>
        <w:tc>
          <w:tcPr>
            <w:tcW w:w="1165" w:type="dxa"/>
          </w:tcPr>
          <w:p w:rsidR="0050026A" w:rsidRDefault="0050026A" w:rsidP="00C4081F">
            <w:pPr>
              <w:jc w:val="center"/>
            </w:pPr>
            <w:r>
              <w:t>33</w:t>
            </w:r>
          </w:p>
        </w:tc>
        <w:tc>
          <w:tcPr>
            <w:tcW w:w="8601" w:type="dxa"/>
          </w:tcPr>
          <w:p w:rsidR="0050026A" w:rsidRDefault="0050026A" w:rsidP="0050026A">
            <w:r>
              <w:t>Reassemble the Space Frame, re-install into the Vacuum Vessel for storage. This assembly will be surveyed then moved to an appropriate storage area.</w:t>
            </w:r>
          </w:p>
        </w:tc>
        <w:tc>
          <w:tcPr>
            <w:tcW w:w="3184" w:type="dxa"/>
            <w:noWrap/>
          </w:tcPr>
          <w:p w:rsidR="0050026A" w:rsidRDefault="0050026A" w:rsidP="0050026A">
            <w:r>
              <w:t>[[Technician33]] &lt;&lt;SRF&gt;&gt;</w:t>
            </w:r>
          </w:p>
          <w:p w:rsidR="0050026A" w:rsidRDefault="0050026A" w:rsidP="0050026A">
            <w:r>
              <w:t>[[Date33]] &lt;&lt;TIMESTAMP&gt;&gt;</w:t>
            </w:r>
          </w:p>
          <w:p w:rsidR="0050026A" w:rsidRDefault="0050026A" w:rsidP="0050026A">
            <w:r>
              <w:t>[[Comment33]] &lt;&lt;COMMENT&gt;&gt;</w:t>
            </w:r>
          </w:p>
        </w:tc>
      </w:tr>
      <w:tr w:rsidR="00756871" w:rsidRPr="00D97B1C" w:rsidTr="00767714">
        <w:trPr>
          <w:trHeight w:val="288"/>
        </w:trPr>
        <w:tc>
          <w:tcPr>
            <w:tcW w:w="1165" w:type="dxa"/>
          </w:tcPr>
          <w:p w:rsidR="00756871" w:rsidRDefault="00756871" w:rsidP="00C4081F">
            <w:pPr>
              <w:jc w:val="center"/>
            </w:pPr>
            <w:r>
              <w:t>34</w:t>
            </w:r>
          </w:p>
        </w:tc>
        <w:tc>
          <w:tcPr>
            <w:tcW w:w="8601" w:type="dxa"/>
          </w:tcPr>
          <w:p w:rsidR="00756871" w:rsidRDefault="00756871" w:rsidP="00756871">
            <w:r>
              <w:t>Remove outer 2K MLI blankets, preserve if possible.</w:t>
            </w:r>
          </w:p>
          <w:p w:rsidR="00756871" w:rsidRDefault="00756871" w:rsidP="00756871">
            <w:pPr>
              <w:rPr>
                <w:b/>
              </w:rPr>
            </w:pPr>
            <w:r>
              <w:t xml:space="preserve">Place materials in bins for survey within RADCON defined barrier. </w:t>
            </w:r>
            <w:r w:rsidRPr="001731AD">
              <w:rPr>
                <w:b/>
              </w:rPr>
              <w:t>Only RADCON personnel can release parts.</w:t>
            </w:r>
          </w:p>
          <w:p w:rsidR="00CA228C" w:rsidRDefault="00CA228C" w:rsidP="00756871">
            <w:pPr>
              <w:rPr>
                <w:b/>
              </w:rPr>
            </w:pPr>
          </w:p>
          <w:p w:rsidR="00CA228C" w:rsidRDefault="00CA228C" w:rsidP="00756871">
            <w:r>
              <w:rPr>
                <w:noProof/>
              </w:rPr>
              <w:lastRenderedPageBreak/>
              <w:drawing>
                <wp:inline distT="0" distB="0" distL="0" distR="0" wp14:anchorId="25D1F5E6" wp14:editId="02D345A9">
                  <wp:extent cx="4096512" cy="2743200"/>
                  <wp:effectExtent l="0" t="0" r="0" b="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 name="DSC_007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96512" cy="2743200"/>
                          </a:xfrm>
                          <a:prstGeom prst="rect">
                            <a:avLst/>
                          </a:prstGeom>
                        </pic:spPr>
                      </pic:pic>
                    </a:graphicData>
                  </a:graphic>
                </wp:inline>
              </w:drawing>
            </w:r>
          </w:p>
        </w:tc>
        <w:tc>
          <w:tcPr>
            <w:tcW w:w="3184" w:type="dxa"/>
            <w:noWrap/>
          </w:tcPr>
          <w:p w:rsidR="00756871" w:rsidRDefault="00756871" w:rsidP="00756871">
            <w:r>
              <w:lastRenderedPageBreak/>
              <w:t>[[Technician34]] &lt;&lt;SRF&gt;&gt;</w:t>
            </w:r>
          </w:p>
          <w:p w:rsidR="00756871" w:rsidRDefault="00756871" w:rsidP="00756871">
            <w:r>
              <w:t>[[Date34]] &lt;&lt;TIMESTAMP&gt;&gt;</w:t>
            </w:r>
          </w:p>
          <w:p w:rsidR="00756871" w:rsidRDefault="00756871" w:rsidP="00756871">
            <w:r>
              <w:t>[[Comment34]] &lt;&lt;COMMENT&gt;&gt;</w:t>
            </w:r>
          </w:p>
        </w:tc>
      </w:tr>
      <w:tr w:rsidR="00756871" w:rsidRPr="00D97B1C" w:rsidTr="00767714">
        <w:trPr>
          <w:trHeight w:val="288"/>
        </w:trPr>
        <w:tc>
          <w:tcPr>
            <w:tcW w:w="1165" w:type="dxa"/>
          </w:tcPr>
          <w:p w:rsidR="00756871" w:rsidRDefault="00756871" w:rsidP="00C4081F">
            <w:pPr>
              <w:jc w:val="center"/>
            </w:pPr>
            <w:r>
              <w:t>35</w:t>
            </w:r>
          </w:p>
        </w:tc>
        <w:tc>
          <w:tcPr>
            <w:tcW w:w="8601" w:type="dxa"/>
          </w:tcPr>
          <w:p w:rsidR="00756871" w:rsidRDefault="00756871" w:rsidP="00756871">
            <w:pPr>
              <w:rPr>
                <w:b/>
              </w:rPr>
            </w:pPr>
            <w:r w:rsidRPr="001662AD">
              <w:rPr>
                <w:b/>
              </w:rPr>
              <w:t>HOLD POINT FOR RADCO</w:t>
            </w:r>
            <w:r>
              <w:rPr>
                <w:b/>
              </w:rPr>
              <w:t xml:space="preserve">N SURVEY OF INTERNAL BEAMLINE AREA. </w:t>
            </w:r>
            <w:r w:rsidRPr="001662AD">
              <w:rPr>
                <w:b/>
              </w:rPr>
              <w:t>RECORD FINDINGS IN COMMENT BOX.</w:t>
            </w:r>
          </w:p>
          <w:p w:rsidR="00756871" w:rsidRDefault="00756871" w:rsidP="00756871">
            <w:pPr>
              <w:numPr>
                <w:ilvl w:val="0"/>
                <w:numId w:val="1"/>
              </w:numPr>
              <w:rPr>
                <w:b/>
              </w:rPr>
            </w:pPr>
            <w:r>
              <w:rPr>
                <w:b/>
              </w:rPr>
              <w:t xml:space="preserve">If survey reveals radioactive materials, items shall be tagged in accordance with RadCon Memo. Survey results (i.e. Ram # and dose rates) to be recorded in Data input column by technicians. </w:t>
            </w:r>
          </w:p>
          <w:p w:rsidR="00756871" w:rsidRDefault="00756871" w:rsidP="00756871">
            <w:pPr>
              <w:numPr>
                <w:ilvl w:val="0"/>
                <w:numId w:val="1"/>
              </w:numPr>
              <w:rPr>
                <w:b/>
              </w:rPr>
            </w:pPr>
            <w:r w:rsidRPr="0013589D">
              <w:rPr>
                <w:b/>
              </w:rPr>
              <w:t>Proceed to next step if no radioactive materials are identified.</w:t>
            </w:r>
          </w:p>
          <w:p w:rsidR="00756871" w:rsidRPr="001662AD" w:rsidRDefault="00756871" w:rsidP="00756871">
            <w:pPr>
              <w:numPr>
                <w:ilvl w:val="0"/>
                <w:numId w:val="1"/>
              </w:numPr>
              <w:rPr>
                <w:b/>
              </w:rPr>
            </w:pPr>
            <w:r>
              <w:rPr>
                <w:b/>
              </w:rPr>
              <w:t>If RAM are found, RadCon to define work restrictions.</w:t>
            </w:r>
          </w:p>
        </w:tc>
        <w:tc>
          <w:tcPr>
            <w:tcW w:w="3184" w:type="dxa"/>
            <w:noWrap/>
          </w:tcPr>
          <w:p w:rsidR="00756871" w:rsidRDefault="00756871" w:rsidP="00756871">
            <w:r>
              <w:t>[[LeadTechnician35]] &lt;&lt;SRF&gt;&gt;</w:t>
            </w:r>
          </w:p>
          <w:p w:rsidR="00756871" w:rsidRDefault="00756871" w:rsidP="00756871">
            <w:r>
              <w:t>[[Date35]] &lt;&lt;TIMESTAMP&gt;&gt;</w:t>
            </w:r>
          </w:p>
          <w:p w:rsidR="00756871" w:rsidRDefault="00756871" w:rsidP="00756871">
            <w:r>
              <w:t>[[RadconTech35]] &lt;&lt;USERNAME&gt;&gt;</w:t>
            </w:r>
          </w:p>
          <w:p w:rsidR="00756871" w:rsidRDefault="00756871" w:rsidP="00756871">
            <w:r>
              <w:t>[[Date35b]] &lt;&lt;TIMESTAMP&gt;&gt;</w:t>
            </w:r>
          </w:p>
          <w:p w:rsidR="00756871" w:rsidRDefault="00756871" w:rsidP="00756871">
            <w:r>
              <w:t>[[Comment35]] &lt;&lt;COMMENT&gt;&gt;</w:t>
            </w:r>
          </w:p>
          <w:p w:rsidR="00756871" w:rsidRPr="00C35580" w:rsidRDefault="007248CF" w:rsidP="00756871">
            <w:pPr>
              <w:rPr>
                <w:color w:val="FF0000"/>
              </w:rPr>
            </w:pPr>
            <w:r>
              <w:t>[[RADCONUpload</w:t>
            </w:r>
            <w:r w:rsidR="00756871">
              <w:t>35]] &lt;&lt;FILEUPLOAD&gt;&gt;</w:t>
            </w:r>
          </w:p>
        </w:tc>
      </w:tr>
      <w:tr w:rsidR="00756871" w:rsidRPr="00D97B1C" w:rsidTr="00767714">
        <w:trPr>
          <w:trHeight w:val="288"/>
        </w:trPr>
        <w:tc>
          <w:tcPr>
            <w:tcW w:w="1165" w:type="dxa"/>
          </w:tcPr>
          <w:p w:rsidR="00756871" w:rsidRDefault="00756871" w:rsidP="00C4081F">
            <w:pPr>
              <w:jc w:val="center"/>
            </w:pPr>
            <w:r>
              <w:t>36</w:t>
            </w:r>
          </w:p>
        </w:tc>
        <w:tc>
          <w:tcPr>
            <w:tcW w:w="8601" w:type="dxa"/>
          </w:tcPr>
          <w:p w:rsidR="00756871" w:rsidRDefault="00756871" w:rsidP="00756871">
            <w:r>
              <w:t>Remove the HOM and FPC coaxial cables.</w:t>
            </w:r>
          </w:p>
          <w:p w:rsidR="00756871" w:rsidRDefault="00756871" w:rsidP="00756871">
            <w:pPr>
              <w:rPr>
                <w:b/>
              </w:rPr>
            </w:pPr>
            <w:r>
              <w:t xml:space="preserve">Place materials in bins for survey within RADCON defined barrier. </w:t>
            </w:r>
            <w:r w:rsidRPr="001731AD">
              <w:rPr>
                <w:b/>
              </w:rPr>
              <w:t>Only RADCON personnel can release parts.</w:t>
            </w:r>
          </w:p>
          <w:p w:rsidR="00CA228C" w:rsidRDefault="00CA228C" w:rsidP="00756871">
            <w:pPr>
              <w:rPr>
                <w:b/>
              </w:rPr>
            </w:pPr>
          </w:p>
          <w:p w:rsidR="00CA228C" w:rsidRDefault="00CA228C" w:rsidP="00756871">
            <w:pPr>
              <w:rPr>
                <w:b/>
              </w:rPr>
            </w:pPr>
            <w:r>
              <w:rPr>
                <w:noProof/>
              </w:rPr>
              <w:lastRenderedPageBreak/>
              <w:drawing>
                <wp:inline distT="0" distB="0" distL="0" distR="0" wp14:anchorId="01CA0260" wp14:editId="3DC9DA04">
                  <wp:extent cx="2734056" cy="1828800"/>
                  <wp:effectExtent l="0" t="0" r="9525" b="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 name="DSC_000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34056" cy="1828800"/>
                          </a:xfrm>
                          <a:prstGeom prst="rect">
                            <a:avLst/>
                          </a:prstGeom>
                        </pic:spPr>
                      </pic:pic>
                    </a:graphicData>
                  </a:graphic>
                </wp:inline>
              </w:drawing>
            </w:r>
            <w:r>
              <w:rPr>
                <w:noProof/>
              </w:rPr>
              <w:drawing>
                <wp:inline distT="0" distB="0" distL="0" distR="0" wp14:anchorId="43DF30A5" wp14:editId="6459FBE9">
                  <wp:extent cx="2734056" cy="1828800"/>
                  <wp:effectExtent l="0" t="0" r="9525" b="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 name="DSC_006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34056" cy="1828800"/>
                          </a:xfrm>
                          <a:prstGeom prst="rect">
                            <a:avLst/>
                          </a:prstGeom>
                        </pic:spPr>
                      </pic:pic>
                    </a:graphicData>
                  </a:graphic>
                </wp:inline>
              </w:drawing>
            </w:r>
          </w:p>
          <w:p w:rsidR="00CA228C" w:rsidRDefault="00CA228C" w:rsidP="00756871"/>
        </w:tc>
        <w:tc>
          <w:tcPr>
            <w:tcW w:w="3184" w:type="dxa"/>
            <w:noWrap/>
          </w:tcPr>
          <w:p w:rsidR="00756871" w:rsidRDefault="00756871" w:rsidP="00756871">
            <w:r>
              <w:lastRenderedPageBreak/>
              <w:t>[[Technician36]] &lt;&lt;SRF&gt;&gt;</w:t>
            </w:r>
          </w:p>
          <w:p w:rsidR="00756871" w:rsidRDefault="00756871" w:rsidP="00756871">
            <w:r>
              <w:t>[[Date36]] &lt;&lt;TIMESTAMP&gt;&gt;</w:t>
            </w:r>
          </w:p>
          <w:p w:rsidR="00756871" w:rsidRDefault="00756871" w:rsidP="00756871">
            <w:r>
              <w:t>[[Comment36]] &lt;&lt;COMMENT&gt;&gt;</w:t>
            </w:r>
          </w:p>
        </w:tc>
      </w:tr>
      <w:tr w:rsidR="00756871" w:rsidRPr="00D97B1C" w:rsidTr="00767714">
        <w:trPr>
          <w:trHeight w:val="288"/>
        </w:trPr>
        <w:tc>
          <w:tcPr>
            <w:tcW w:w="1165" w:type="dxa"/>
          </w:tcPr>
          <w:p w:rsidR="00756871" w:rsidRDefault="00756871" w:rsidP="00C4081F">
            <w:pPr>
              <w:jc w:val="center"/>
            </w:pPr>
            <w:r>
              <w:t>37</w:t>
            </w:r>
          </w:p>
        </w:tc>
        <w:tc>
          <w:tcPr>
            <w:tcW w:w="8601" w:type="dxa"/>
          </w:tcPr>
          <w:p w:rsidR="00823736" w:rsidRDefault="00756871" w:rsidP="00823736">
            <w:pPr>
              <w:rPr>
                <w:color w:val="FF0000"/>
              </w:rPr>
            </w:pPr>
            <w:r>
              <w:t>Carefully remove the HOM 2K feedthru thermal anchoring straps.</w:t>
            </w:r>
            <w:r w:rsidR="00823736">
              <w:t xml:space="preserve"> </w:t>
            </w:r>
            <w:r w:rsidR="00823736" w:rsidRPr="00823736">
              <w:rPr>
                <w:color w:val="FF0000"/>
              </w:rPr>
              <w:t>Indium</w:t>
            </w:r>
            <w:r w:rsidR="00823736">
              <w:t xml:space="preserve"> may be found at heat station interfaces. </w:t>
            </w:r>
            <w:r w:rsidR="00823736" w:rsidRPr="00823736">
              <w:rPr>
                <w:color w:val="FF0000"/>
              </w:rPr>
              <w:t xml:space="preserve">Careful inspection </w:t>
            </w:r>
            <w:r w:rsidR="00823736">
              <w:rPr>
                <w:color w:val="FF0000"/>
              </w:rPr>
              <w:t xml:space="preserve">required </w:t>
            </w:r>
            <w:r w:rsidR="00823736" w:rsidRPr="00823736">
              <w:rPr>
                <w:color w:val="FF0000"/>
              </w:rPr>
              <w:t>and Notify RADCON prior to disassembly.</w:t>
            </w:r>
          </w:p>
          <w:p w:rsidR="00823736" w:rsidRDefault="00823736" w:rsidP="00823736">
            <w:pPr>
              <w:rPr>
                <w:color w:val="FF0000"/>
              </w:rPr>
            </w:pPr>
          </w:p>
          <w:p w:rsidR="00823736" w:rsidRPr="00823736" w:rsidRDefault="00823736" w:rsidP="00823736">
            <w:pPr>
              <w:rPr>
                <w:color w:val="FF0000"/>
                <w:sz w:val="24"/>
                <w:szCs w:val="24"/>
              </w:rPr>
            </w:pPr>
            <w:r w:rsidRPr="00823736">
              <w:rPr>
                <w:b/>
                <w:bCs/>
                <w:i/>
                <w:iCs/>
                <w:color w:val="FF0000"/>
              </w:rPr>
              <w:t>** Radiological controls are a critical component of the cryomodule rework disassembly and assembly process.  Dose rate, as well as contamination surveys (where indium gaskets or seals are present) shall be performed and analyzed, with information communicated to all involved personnel. Results will be recorded at traveler hold points.  RW-II training will be required where contamination is identified**</w:t>
            </w:r>
          </w:p>
          <w:p w:rsidR="00CA228C" w:rsidRDefault="00CA228C" w:rsidP="00756871"/>
          <w:p w:rsidR="00CA228C" w:rsidRDefault="00CA228C" w:rsidP="00756871">
            <w:r>
              <w:rPr>
                <w:noProof/>
              </w:rPr>
              <w:lastRenderedPageBreak/>
              <w:drawing>
                <wp:inline distT="0" distB="0" distL="0" distR="0" wp14:anchorId="2D6BD582" wp14:editId="1CEA9B3F">
                  <wp:extent cx="4096512" cy="2743200"/>
                  <wp:effectExtent l="0" t="0" r="0" b="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 name="DSC_004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96512" cy="2743200"/>
                          </a:xfrm>
                          <a:prstGeom prst="rect">
                            <a:avLst/>
                          </a:prstGeom>
                        </pic:spPr>
                      </pic:pic>
                    </a:graphicData>
                  </a:graphic>
                </wp:inline>
              </w:drawing>
            </w:r>
          </w:p>
        </w:tc>
        <w:tc>
          <w:tcPr>
            <w:tcW w:w="3184" w:type="dxa"/>
            <w:noWrap/>
          </w:tcPr>
          <w:p w:rsidR="00756871" w:rsidRDefault="00756871" w:rsidP="00756871">
            <w:r>
              <w:lastRenderedPageBreak/>
              <w:t>[[Technician37]] &lt;&lt;SRF&gt;&gt;</w:t>
            </w:r>
          </w:p>
          <w:p w:rsidR="00756871" w:rsidRDefault="00756871" w:rsidP="00756871">
            <w:r>
              <w:t>[[Date37]] &lt;&lt;TIMESTAMP&gt;&gt;</w:t>
            </w:r>
          </w:p>
          <w:p w:rsidR="00823736" w:rsidRDefault="00756871" w:rsidP="00756871">
            <w:pPr>
              <w:tabs>
                <w:tab w:val="right" w:pos="4154"/>
              </w:tabs>
            </w:pPr>
            <w:r>
              <w:t>[[Comment37]] &lt;&lt;Comment&gt;&gt;</w:t>
            </w:r>
          </w:p>
          <w:p w:rsidR="00823736" w:rsidRDefault="00823736" w:rsidP="00756871">
            <w:pPr>
              <w:tabs>
                <w:tab w:val="right" w:pos="4154"/>
              </w:tabs>
            </w:pPr>
            <w:r>
              <w:t>[[RADCONUpload37]] &lt;&lt;FILEUPLOAD&gt;&gt;</w:t>
            </w:r>
          </w:p>
          <w:p w:rsidR="00756871" w:rsidRDefault="00756871" w:rsidP="00756871">
            <w:pPr>
              <w:tabs>
                <w:tab w:val="right" w:pos="4154"/>
              </w:tabs>
            </w:pPr>
            <w:r>
              <w:tab/>
            </w:r>
          </w:p>
        </w:tc>
      </w:tr>
      <w:tr w:rsidR="00756871" w:rsidRPr="00D97B1C" w:rsidTr="00767714">
        <w:trPr>
          <w:trHeight w:val="288"/>
        </w:trPr>
        <w:tc>
          <w:tcPr>
            <w:tcW w:w="1165" w:type="dxa"/>
          </w:tcPr>
          <w:p w:rsidR="00756871" w:rsidRDefault="00756871" w:rsidP="00C4081F">
            <w:pPr>
              <w:jc w:val="center"/>
            </w:pPr>
            <w:r>
              <w:t>38</w:t>
            </w:r>
          </w:p>
        </w:tc>
        <w:tc>
          <w:tcPr>
            <w:tcW w:w="8601" w:type="dxa"/>
          </w:tcPr>
          <w:p w:rsidR="00756871" w:rsidRDefault="00756871" w:rsidP="00756871">
            <w:r>
              <w:t xml:space="preserve">Remove the Cold Tuners </w:t>
            </w:r>
            <w:r w:rsidR="00C442CE">
              <w:t xml:space="preserve">Scissors </w:t>
            </w:r>
            <w:r>
              <w:t xml:space="preserve">Assemblies. </w:t>
            </w:r>
          </w:p>
          <w:p w:rsidR="00CA228C" w:rsidRDefault="00CA228C" w:rsidP="00756871"/>
          <w:p w:rsidR="00CA228C" w:rsidRDefault="00CA228C" w:rsidP="00756871">
            <w:r>
              <w:rPr>
                <w:noProof/>
              </w:rPr>
              <w:lastRenderedPageBreak/>
              <w:drawing>
                <wp:inline distT="0" distB="0" distL="0" distR="0" wp14:anchorId="2156884D" wp14:editId="0FB7C54C">
                  <wp:extent cx="4096512" cy="2743200"/>
                  <wp:effectExtent l="0" t="0" r="0" b="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DSC_025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96512" cy="2743200"/>
                          </a:xfrm>
                          <a:prstGeom prst="rect">
                            <a:avLst/>
                          </a:prstGeom>
                        </pic:spPr>
                      </pic:pic>
                    </a:graphicData>
                  </a:graphic>
                </wp:inline>
              </w:drawing>
            </w:r>
          </w:p>
          <w:p w:rsidR="00CA228C" w:rsidRDefault="00CA228C" w:rsidP="00756871"/>
          <w:p w:rsidR="00756871" w:rsidRDefault="00756871" w:rsidP="00756871">
            <w:r>
              <w:t xml:space="preserve">Place materials in bins for survey within RADCON defined barrier. </w:t>
            </w:r>
            <w:r w:rsidRPr="001731AD">
              <w:rPr>
                <w:b/>
              </w:rPr>
              <w:t>Only RADCON personnel can release parts.</w:t>
            </w:r>
          </w:p>
        </w:tc>
        <w:tc>
          <w:tcPr>
            <w:tcW w:w="3184" w:type="dxa"/>
            <w:noWrap/>
          </w:tcPr>
          <w:p w:rsidR="00756871" w:rsidRDefault="00756871" w:rsidP="00756871">
            <w:r>
              <w:lastRenderedPageBreak/>
              <w:t>[[Technician38]] &lt;&lt;SRF&gt;&gt;</w:t>
            </w:r>
          </w:p>
          <w:p w:rsidR="00756871" w:rsidRDefault="00756871" w:rsidP="00756871">
            <w:r>
              <w:t>[[Date38]] &lt;&lt;TIMESTAMP&gt;&gt;</w:t>
            </w:r>
          </w:p>
          <w:p w:rsidR="00756871" w:rsidRDefault="00756871" w:rsidP="00756871">
            <w:r>
              <w:t>[[Comment38]] &lt;&lt;COMMENT&gt;&gt;</w:t>
            </w:r>
          </w:p>
        </w:tc>
      </w:tr>
      <w:tr w:rsidR="00756871" w:rsidRPr="00D97B1C" w:rsidTr="00767714">
        <w:trPr>
          <w:trHeight w:val="288"/>
        </w:trPr>
        <w:tc>
          <w:tcPr>
            <w:tcW w:w="1165" w:type="dxa"/>
          </w:tcPr>
          <w:p w:rsidR="00756871" w:rsidRDefault="00756871" w:rsidP="00C4081F">
            <w:pPr>
              <w:jc w:val="center"/>
            </w:pPr>
            <w:r>
              <w:t>39</w:t>
            </w:r>
          </w:p>
        </w:tc>
        <w:tc>
          <w:tcPr>
            <w:tcW w:w="8601" w:type="dxa"/>
          </w:tcPr>
          <w:p w:rsidR="00756871" w:rsidRDefault="00756871" w:rsidP="00756871">
            <w:pPr>
              <w:rPr>
                <w:b/>
              </w:rPr>
            </w:pPr>
            <w:r>
              <w:t xml:space="preserve">Remove the inner 2K MLI blankets, wiring harnesses, and feedthrus. Preserve if possible. </w:t>
            </w:r>
            <w:r w:rsidRPr="00B00BC3">
              <w:rPr>
                <w:b/>
              </w:rPr>
              <w:t>Wiring harnesses are heat stationed, do not cut.</w:t>
            </w:r>
          </w:p>
          <w:p w:rsidR="00CA228C" w:rsidRDefault="00CA228C" w:rsidP="00756871">
            <w:pPr>
              <w:rPr>
                <w:b/>
              </w:rPr>
            </w:pPr>
          </w:p>
          <w:p w:rsidR="00CA228C" w:rsidRDefault="00CA228C" w:rsidP="00756871">
            <w:pPr>
              <w:rPr>
                <w:b/>
              </w:rPr>
            </w:pPr>
            <w:r>
              <w:rPr>
                <w:noProof/>
              </w:rPr>
              <w:lastRenderedPageBreak/>
              <w:drawing>
                <wp:inline distT="0" distB="0" distL="0" distR="0" wp14:anchorId="29B2315E" wp14:editId="341CA995">
                  <wp:extent cx="2459736" cy="1645920"/>
                  <wp:effectExtent l="0" t="0" r="0" b="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 name="DSC_005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59736" cy="1645920"/>
                          </a:xfrm>
                          <a:prstGeom prst="rect">
                            <a:avLst/>
                          </a:prstGeom>
                        </pic:spPr>
                      </pic:pic>
                    </a:graphicData>
                  </a:graphic>
                </wp:inline>
              </w:drawing>
            </w:r>
            <w:r>
              <w:rPr>
                <w:noProof/>
              </w:rPr>
              <w:drawing>
                <wp:inline distT="0" distB="0" distL="0" distR="0" wp14:anchorId="28410676" wp14:editId="61A1A4F2">
                  <wp:extent cx="2459736" cy="1645920"/>
                  <wp:effectExtent l="0" t="0" r="0" b="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 name="DSC_005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59736" cy="1645920"/>
                          </a:xfrm>
                          <a:prstGeom prst="rect">
                            <a:avLst/>
                          </a:prstGeom>
                        </pic:spPr>
                      </pic:pic>
                    </a:graphicData>
                  </a:graphic>
                </wp:inline>
              </w:drawing>
            </w:r>
            <w:r>
              <w:rPr>
                <w:noProof/>
              </w:rPr>
              <w:drawing>
                <wp:inline distT="0" distB="0" distL="0" distR="0" wp14:anchorId="1F9915BF" wp14:editId="4EE40B64">
                  <wp:extent cx="2441448" cy="1828800"/>
                  <wp:effectExtent l="0" t="0" r="0" b="0"/>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 name="DSC0341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41448" cy="1828800"/>
                          </a:xfrm>
                          <a:prstGeom prst="rect">
                            <a:avLst/>
                          </a:prstGeom>
                        </pic:spPr>
                      </pic:pic>
                    </a:graphicData>
                  </a:graphic>
                </wp:inline>
              </w:drawing>
            </w:r>
            <w:r>
              <w:rPr>
                <w:noProof/>
              </w:rPr>
              <w:drawing>
                <wp:inline distT="0" distB="0" distL="0" distR="0" wp14:anchorId="781F1539" wp14:editId="5B7E1954">
                  <wp:extent cx="2441448" cy="1828800"/>
                  <wp:effectExtent l="0" t="0" r="0" b="0"/>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 name="DSC0341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41448" cy="1828800"/>
                          </a:xfrm>
                          <a:prstGeom prst="rect">
                            <a:avLst/>
                          </a:prstGeom>
                        </pic:spPr>
                      </pic:pic>
                    </a:graphicData>
                  </a:graphic>
                </wp:inline>
              </w:drawing>
            </w:r>
            <w:r>
              <w:rPr>
                <w:noProof/>
              </w:rPr>
              <w:drawing>
                <wp:inline distT="0" distB="0" distL="0" distR="0" wp14:anchorId="0A992D33" wp14:editId="3167B7F9">
                  <wp:extent cx="2441448" cy="1828800"/>
                  <wp:effectExtent l="0" t="0" r="0" b="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 name="DSC0340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41448" cy="1828800"/>
                          </a:xfrm>
                          <a:prstGeom prst="rect">
                            <a:avLst/>
                          </a:prstGeom>
                        </pic:spPr>
                      </pic:pic>
                    </a:graphicData>
                  </a:graphic>
                </wp:inline>
              </w:drawing>
            </w:r>
            <w:r>
              <w:rPr>
                <w:noProof/>
              </w:rPr>
              <w:drawing>
                <wp:inline distT="0" distB="0" distL="0" distR="0" wp14:anchorId="79B8B128" wp14:editId="3D714FDB">
                  <wp:extent cx="2441448" cy="1828800"/>
                  <wp:effectExtent l="0" t="0" r="0" b="0"/>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DSC0341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41448" cy="1828800"/>
                          </a:xfrm>
                          <a:prstGeom prst="rect">
                            <a:avLst/>
                          </a:prstGeom>
                        </pic:spPr>
                      </pic:pic>
                    </a:graphicData>
                  </a:graphic>
                </wp:inline>
              </w:drawing>
            </w:r>
          </w:p>
          <w:p w:rsidR="00CA228C" w:rsidRDefault="00CA228C" w:rsidP="00756871">
            <w:pPr>
              <w:rPr>
                <w:b/>
              </w:rPr>
            </w:pPr>
          </w:p>
          <w:p w:rsidR="00CA228C" w:rsidRDefault="00CA228C" w:rsidP="00756871">
            <w:r>
              <w:rPr>
                <w:noProof/>
              </w:rPr>
              <w:lastRenderedPageBreak/>
              <w:drawing>
                <wp:inline distT="0" distB="0" distL="0" distR="0" wp14:anchorId="20CFA7B6" wp14:editId="5961A21E">
                  <wp:extent cx="2734056" cy="1828800"/>
                  <wp:effectExtent l="0" t="0" r="9525" b="0"/>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 name="DSC_003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34056" cy="1828800"/>
                          </a:xfrm>
                          <a:prstGeom prst="rect">
                            <a:avLst/>
                          </a:prstGeom>
                        </pic:spPr>
                      </pic:pic>
                    </a:graphicData>
                  </a:graphic>
                </wp:inline>
              </w:drawing>
            </w:r>
            <w:r>
              <w:rPr>
                <w:noProof/>
              </w:rPr>
              <w:drawing>
                <wp:inline distT="0" distB="0" distL="0" distR="0" wp14:anchorId="73C255CF" wp14:editId="0162D5FF">
                  <wp:extent cx="2734056" cy="1828800"/>
                  <wp:effectExtent l="0" t="0" r="9525" b="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 name="2K MLI.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34056" cy="1828800"/>
                          </a:xfrm>
                          <a:prstGeom prst="rect">
                            <a:avLst/>
                          </a:prstGeom>
                        </pic:spPr>
                      </pic:pic>
                    </a:graphicData>
                  </a:graphic>
                </wp:inline>
              </w:drawing>
            </w:r>
          </w:p>
          <w:p w:rsidR="00CA228C" w:rsidRDefault="00CA228C" w:rsidP="00756871"/>
        </w:tc>
        <w:tc>
          <w:tcPr>
            <w:tcW w:w="3184" w:type="dxa"/>
            <w:noWrap/>
          </w:tcPr>
          <w:p w:rsidR="00756871" w:rsidRDefault="00756871" w:rsidP="00756871">
            <w:r>
              <w:lastRenderedPageBreak/>
              <w:t>[[Technician39]] &lt;&lt;SRF&gt;&gt;</w:t>
            </w:r>
          </w:p>
          <w:p w:rsidR="00756871" w:rsidRDefault="00756871" w:rsidP="00756871">
            <w:r>
              <w:t>[[ElectricalTech39]] &lt;&lt;SRF&gt;&gt;</w:t>
            </w:r>
          </w:p>
          <w:p w:rsidR="00756871" w:rsidRDefault="00756871" w:rsidP="00756871">
            <w:r>
              <w:t>[[Date39]] &lt;&lt;TIMESTAMP&gt;&gt;</w:t>
            </w:r>
          </w:p>
          <w:p w:rsidR="00756871" w:rsidRDefault="00756871" w:rsidP="00756871">
            <w:r>
              <w:t>[[Comment39]] &lt;&lt;COMMENT&gt;&gt;</w:t>
            </w:r>
          </w:p>
        </w:tc>
      </w:tr>
      <w:tr w:rsidR="00C442CE" w:rsidRPr="00D97B1C" w:rsidTr="00767714">
        <w:trPr>
          <w:trHeight w:val="288"/>
        </w:trPr>
        <w:tc>
          <w:tcPr>
            <w:tcW w:w="1165" w:type="dxa"/>
          </w:tcPr>
          <w:p w:rsidR="00C442CE" w:rsidRDefault="00C442CE" w:rsidP="00C4081F">
            <w:pPr>
              <w:jc w:val="center"/>
            </w:pPr>
            <w:r>
              <w:lastRenderedPageBreak/>
              <w:t>40</w:t>
            </w:r>
          </w:p>
        </w:tc>
        <w:tc>
          <w:tcPr>
            <w:tcW w:w="8601" w:type="dxa"/>
          </w:tcPr>
          <w:p w:rsidR="00C442CE" w:rsidRDefault="00C442CE" w:rsidP="00C442CE">
            <w:r>
              <w:t>Remove the remaining Tuner End Plates.</w:t>
            </w:r>
          </w:p>
          <w:p w:rsidR="00C442CE" w:rsidRDefault="00C442CE" w:rsidP="00C442CE">
            <w:r>
              <w:t>Catalogue all parts, store in bags, then bins.</w:t>
            </w:r>
          </w:p>
        </w:tc>
        <w:tc>
          <w:tcPr>
            <w:tcW w:w="3184" w:type="dxa"/>
            <w:noWrap/>
          </w:tcPr>
          <w:p w:rsidR="00C442CE" w:rsidRDefault="00C442CE" w:rsidP="00C442CE">
            <w:r>
              <w:t>[[Technician40]] &lt;&lt;SRF&gt;&gt;</w:t>
            </w:r>
          </w:p>
          <w:p w:rsidR="00C442CE" w:rsidRDefault="00C442CE" w:rsidP="00C442CE">
            <w:r>
              <w:t>[[Date40]] &lt;&lt;TIMESTAMP&gt;&gt;</w:t>
            </w:r>
          </w:p>
          <w:p w:rsidR="00C442CE" w:rsidRDefault="00C442CE" w:rsidP="00C442CE">
            <w:r>
              <w:t>[[Comment40]] &lt;&lt;COMMENT&gt;&gt;</w:t>
            </w:r>
          </w:p>
        </w:tc>
      </w:tr>
      <w:tr w:rsidR="00C442CE" w:rsidRPr="00D97B1C" w:rsidTr="00767714">
        <w:trPr>
          <w:trHeight w:val="288"/>
        </w:trPr>
        <w:tc>
          <w:tcPr>
            <w:tcW w:w="1165" w:type="dxa"/>
          </w:tcPr>
          <w:p w:rsidR="00C442CE" w:rsidRDefault="00C442CE" w:rsidP="00C4081F">
            <w:pPr>
              <w:jc w:val="center"/>
            </w:pPr>
            <w:r>
              <w:t>41</w:t>
            </w:r>
          </w:p>
        </w:tc>
        <w:tc>
          <w:tcPr>
            <w:tcW w:w="8601" w:type="dxa"/>
          </w:tcPr>
          <w:p w:rsidR="00C442CE" w:rsidRDefault="00C442CE" w:rsidP="00C442CE">
            <w:r>
              <w:t>Remove the inner helium vessel Mu shields.</w:t>
            </w:r>
          </w:p>
          <w:p w:rsidR="00C442CE" w:rsidRDefault="00C442CE" w:rsidP="00C442CE">
            <w:pPr>
              <w:rPr>
                <w:b/>
              </w:rPr>
            </w:pPr>
            <w:r>
              <w:t xml:space="preserve">Place materials in bins for survey within RADCON defined barrier. </w:t>
            </w:r>
            <w:r w:rsidRPr="001731AD">
              <w:rPr>
                <w:b/>
              </w:rPr>
              <w:t>Only RADCON personnel can release parts.</w:t>
            </w:r>
          </w:p>
          <w:p w:rsidR="00CA228C" w:rsidRDefault="00CA228C" w:rsidP="00C442CE">
            <w:pPr>
              <w:rPr>
                <w:b/>
              </w:rPr>
            </w:pPr>
          </w:p>
          <w:p w:rsidR="00CA228C" w:rsidRDefault="00CA228C" w:rsidP="00C442CE">
            <w:r>
              <w:rPr>
                <w:noProof/>
              </w:rPr>
              <w:lastRenderedPageBreak/>
              <w:drawing>
                <wp:inline distT="0" distB="0" distL="0" distR="0" wp14:anchorId="6E601AFE" wp14:editId="77F86D58">
                  <wp:extent cx="4096512" cy="2743200"/>
                  <wp:effectExtent l="0" t="0" r="0" b="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 name="DSC_005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096512" cy="2743200"/>
                          </a:xfrm>
                          <a:prstGeom prst="rect">
                            <a:avLst/>
                          </a:prstGeom>
                        </pic:spPr>
                      </pic:pic>
                    </a:graphicData>
                  </a:graphic>
                </wp:inline>
              </w:drawing>
            </w:r>
          </w:p>
        </w:tc>
        <w:tc>
          <w:tcPr>
            <w:tcW w:w="3184" w:type="dxa"/>
            <w:noWrap/>
          </w:tcPr>
          <w:p w:rsidR="00C442CE" w:rsidRDefault="00C442CE" w:rsidP="00C442CE">
            <w:r>
              <w:lastRenderedPageBreak/>
              <w:t>[[Technician41]] &lt;&lt;SRF&gt;&gt;</w:t>
            </w:r>
          </w:p>
          <w:p w:rsidR="00C442CE" w:rsidRDefault="00C442CE" w:rsidP="00C442CE">
            <w:r>
              <w:t>[[Date41]] &lt;&lt;TIMESTAMP&gt;&gt;</w:t>
            </w:r>
          </w:p>
          <w:p w:rsidR="00C442CE" w:rsidRDefault="00C442CE" w:rsidP="00C442CE">
            <w:r>
              <w:t>[[Comment41]] &lt;&lt;COMMENT&gt;&gt;</w:t>
            </w:r>
          </w:p>
        </w:tc>
      </w:tr>
      <w:tr w:rsidR="00C442CE" w:rsidRPr="00D97B1C" w:rsidTr="00767714">
        <w:trPr>
          <w:trHeight w:val="288"/>
        </w:trPr>
        <w:tc>
          <w:tcPr>
            <w:tcW w:w="1165" w:type="dxa"/>
          </w:tcPr>
          <w:p w:rsidR="00C442CE" w:rsidRDefault="00C442CE" w:rsidP="00C4081F">
            <w:pPr>
              <w:jc w:val="center"/>
            </w:pPr>
            <w:r>
              <w:t>42</w:t>
            </w:r>
          </w:p>
        </w:tc>
        <w:tc>
          <w:tcPr>
            <w:tcW w:w="8601" w:type="dxa"/>
          </w:tcPr>
          <w:p w:rsidR="00C442CE" w:rsidRDefault="00C442CE" w:rsidP="00C442CE">
            <w:r>
              <w:t xml:space="preserve">Cut and remove all process piping. Minimize the amount of cutting debris getting into the helium vessel as much as possible, use rags or plugs to block piping. </w:t>
            </w:r>
          </w:p>
          <w:p w:rsidR="00CA228C" w:rsidRDefault="00CA228C" w:rsidP="00C442CE"/>
          <w:p w:rsidR="00CA228C" w:rsidRDefault="00CA228C" w:rsidP="00C442CE">
            <w:r>
              <w:rPr>
                <w:noProof/>
              </w:rPr>
              <w:lastRenderedPageBreak/>
              <w:drawing>
                <wp:inline distT="0" distB="0" distL="0" distR="0" wp14:anchorId="6071CBE7" wp14:editId="08A854E2">
                  <wp:extent cx="4096512" cy="2743200"/>
                  <wp:effectExtent l="0" t="0" r="0" b="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 name="Process piping and Mu.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96512" cy="2743200"/>
                          </a:xfrm>
                          <a:prstGeom prst="rect">
                            <a:avLst/>
                          </a:prstGeom>
                        </pic:spPr>
                      </pic:pic>
                    </a:graphicData>
                  </a:graphic>
                </wp:inline>
              </w:drawing>
            </w:r>
          </w:p>
        </w:tc>
        <w:tc>
          <w:tcPr>
            <w:tcW w:w="3184" w:type="dxa"/>
            <w:noWrap/>
          </w:tcPr>
          <w:p w:rsidR="00C442CE" w:rsidRDefault="00C442CE" w:rsidP="00C442CE">
            <w:r>
              <w:lastRenderedPageBreak/>
              <w:t>[[Technician42]] &lt;&lt;SRF&gt;&gt;</w:t>
            </w:r>
          </w:p>
          <w:p w:rsidR="00C442CE" w:rsidRDefault="00C442CE" w:rsidP="00C442CE">
            <w:r>
              <w:t>[[Date42]] &lt;&lt;TIMESTAMP&gt;&gt;</w:t>
            </w:r>
          </w:p>
          <w:p w:rsidR="00C442CE" w:rsidRDefault="00C442CE" w:rsidP="00C442CE">
            <w:r>
              <w:t>[[Comment42]] &lt;&lt;COMMENT&gt;&gt;</w:t>
            </w:r>
          </w:p>
        </w:tc>
      </w:tr>
      <w:tr w:rsidR="00C442CE" w:rsidRPr="00D97B1C" w:rsidTr="00767714">
        <w:trPr>
          <w:trHeight w:val="288"/>
        </w:trPr>
        <w:tc>
          <w:tcPr>
            <w:tcW w:w="1165" w:type="dxa"/>
          </w:tcPr>
          <w:p w:rsidR="00C442CE" w:rsidRDefault="00C442CE" w:rsidP="00C4081F">
            <w:pPr>
              <w:jc w:val="center"/>
            </w:pPr>
            <w:r>
              <w:t>43</w:t>
            </w:r>
          </w:p>
        </w:tc>
        <w:tc>
          <w:tcPr>
            <w:tcW w:w="8601" w:type="dxa"/>
          </w:tcPr>
          <w:p w:rsidR="00C442CE" w:rsidRDefault="00C442CE" w:rsidP="00C442CE">
            <w:r>
              <w:t>Debur all sharp edges, and cover openings in helium vessels.</w:t>
            </w:r>
          </w:p>
        </w:tc>
        <w:tc>
          <w:tcPr>
            <w:tcW w:w="3184" w:type="dxa"/>
            <w:noWrap/>
          </w:tcPr>
          <w:p w:rsidR="00C442CE" w:rsidRDefault="00C442CE" w:rsidP="00C442CE">
            <w:r>
              <w:t>[[Technician43]] &lt;&lt;SRF&gt;&gt;</w:t>
            </w:r>
          </w:p>
          <w:p w:rsidR="00C442CE" w:rsidRDefault="00C442CE" w:rsidP="00C442CE">
            <w:r>
              <w:t>[[Date43]] &lt;&lt;TIMESTAMP&gt;&gt;</w:t>
            </w:r>
          </w:p>
          <w:p w:rsidR="00C442CE" w:rsidRDefault="00C442CE" w:rsidP="00C442CE">
            <w:r>
              <w:t>[[Comment43]] &lt;&lt;COMMENT&gt;&gt;</w:t>
            </w:r>
          </w:p>
        </w:tc>
      </w:tr>
      <w:tr w:rsidR="00C442CE" w:rsidRPr="00D97B1C" w:rsidTr="00767714">
        <w:trPr>
          <w:trHeight w:val="288"/>
        </w:trPr>
        <w:tc>
          <w:tcPr>
            <w:tcW w:w="1165" w:type="dxa"/>
          </w:tcPr>
          <w:p w:rsidR="00C442CE" w:rsidRDefault="00C442CE" w:rsidP="00C4081F">
            <w:pPr>
              <w:jc w:val="center"/>
            </w:pPr>
            <w:r>
              <w:t>44</w:t>
            </w:r>
          </w:p>
        </w:tc>
        <w:tc>
          <w:tcPr>
            <w:tcW w:w="8601" w:type="dxa"/>
          </w:tcPr>
          <w:p w:rsidR="00C442CE" w:rsidRDefault="00C442CE" w:rsidP="00C442CE">
            <w:r>
              <w:t>Install cross members (if required)  between lollipop carriages; ensure all tooling hardware is tight.</w:t>
            </w:r>
          </w:p>
        </w:tc>
        <w:tc>
          <w:tcPr>
            <w:tcW w:w="3184" w:type="dxa"/>
            <w:noWrap/>
          </w:tcPr>
          <w:p w:rsidR="00C442CE" w:rsidRDefault="00C442CE" w:rsidP="00C442CE">
            <w:r>
              <w:t>[[Technician44]] &lt;&lt;SRF&gt;&gt;</w:t>
            </w:r>
          </w:p>
          <w:p w:rsidR="00C442CE" w:rsidRDefault="00C442CE" w:rsidP="00C442CE">
            <w:r>
              <w:t>[[Date44]] &lt;&lt;TIMESTAMP&gt;&gt;</w:t>
            </w:r>
          </w:p>
          <w:p w:rsidR="00C442CE" w:rsidRDefault="00C442CE" w:rsidP="00C442CE">
            <w:r>
              <w:t>[[Comment44]] &lt;&lt;COMMENT&gt;&gt;</w:t>
            </w:r>
          </w:p>
        </w:tc>
      </w:tr>
      <w:tr w:rsidR="00C442CE" w:rsidRPr="00D97B1C" w:rsidTr="00767714">
        <w:trPr>
          <w:trHeight w:val="288"/>
        </w:trPr>
        <w:tc>
          <w:tcPr>
            <w:tcW w:w="1165" w:type="dxa"/>
          </w:tcPr>
          <w:p w:rsidR="00C442CE" w:rsidRDefault="00C442CE" w:rsidP="00C4081F">
            <w:pPr>
              <w:jc w:val="center"/>
            </w:pPr>
            <w:r>
              <w:t>45</w:t>
            </w:r>
          </w:p>
        </w:tc>
        <w:tc>
          <w:tcPr>
            <w:tcW w:w="8601" w:type="dxa"/>
          </w:tcPr>
          <w:p w:rsidR="00C442CE" w:rsidRDefault="00C442CE" w:rsidP="00C442CE">
            <w:r w:rsidRPr="00816FBD">
              <w:rPr>
                <w:b/>
              </w:rPr>
              <w:t>Perform final RADCON survey</w:t>
            </w:r>
            <w:r>
              <w:t xml:space="preserve"> on the Cavity String and any remaining parts.</w:t>
            </w:r>
          </w:p>
        </w:tc>
        <w:tc>
          <w:tcPr>
            <w:tcW w:w="3184" w:type="dxa"/>
            <w:noWrap/>
          </w:tcPr>
          <w:p w:rsidR="00C442CE" w:rsidRDefault="00C442CE" w:rsidP="00C442CE">
            <w:r>
              <w:t>[[Technician45]] &lt;&lt;SRF&gt;&gt;</w:t>
            </w:r>
          </w:p>
          <w:p w:rsidR="00C442CE" w:rsidRDefault="00C442CE" w:rsidP="00C442CE">
            <w:r>
              <w:t>[[Date45]] &lt;&lt;TIMESTAMP&gt;&gt;</w:t>
            </w:r>
          </w:p>
          <w:p w:rsidR="00C442CE" w:rsidRDefault="00C442CE" w:rsidP="00C442CE">
            <w:r>
              <w:t>[[Comment45]] &lt;&lt;COMMENT&gt;&gt;</w:t>
            </w:r>
          </w:p>
          <w:p w:rsidR="00C442CE" w:rsidRDefault="00C442CE" w:rsidP="00C442CE">
            <w:r>
              <w:t>[[RadconTech45]] &lt;&lt;USERNAME&gt;&gt;</w:t>
            </w:r>
          </w:p>
          <w:p w:rsidR="00C442CE" w:rsidRDefault="00C442CE" w:rsidP="00C442CE">
            <w:r>
              <w:t>[[Date45b]] &lt;&lt;TIMESTAMP&gt;&gt;</w:t>
            </w:r>
          </w:p>
          <w:p w:rsidR="00C442CE" w:rsidRDefault="00C442CE" w:rsidP="00C442CE">
            <w:r>
              <w:lastRenderedPageBreak/>
              <w:t>[[Comment45]] &lt;&lt;COMMENT&gt;&gt;</w:t>
            </w:r>
          </w:p>
          <w:p w:rsidR="00C442CE" w:rsidRPr="00C442CE" w:rsidRDefault="00C442CE" w:rsidP="00C442CE">
            <w:r>
              <w:t>[[RAM info45]] &lt;&lt;FILEUPLOAD&gt;&gt;</w:t>
            </w:r>
          </w:p>
        </w:tc>
      </w:tr>
      <w:tr w:rsidR="00C442CE" w:rsidRPr="00D97B1C" w:rsidTr="00767714">
        <w:trPr>
          <w:trHeight w:val="288"/>
        </w:trPr>
        <w:tc>
          <w:tcPr>
            <w:tcW w:w="1165" w:type="dxa"/>
          </w:tcPr>
          <w:p w:rsidR="00C442CE" w:rsidRDefault="00C442CE" w:rsidP="00C4081F">
            <w:pPr>
              <w:jc w:val="center"/>
            </w:pPr>
            <w:r>
              <w:lastRenderedPageBreak/>
              <w:t>46</w:t>
            </w:r>
          </w:p>
        </w:tc>
        <w:tc>
          <w:tcPr>
            <w:tcW w:w="8601" w:type="dxa"/>
          </w:tcPr>
          <w:p w:rsidR="00C442CE" w:rsidRDefault="00C442CE" w:rsidP="00C442CE">
            <w:r>
              <w:t>Turn the bare cavity string over to Cavity Group once RADCON has released it.</w:t>
            </w:r>
          </w:p>
          <w:p w:rsidR="008567BA" w:rsidRDefault="008567BA" w:rsidP="00C442CE">
            <w:r>
              <w:t>Record the Cavity SN’s</w:t>
            </w:r>
          </w:p>
          <w:p w:rsidR="00CA228C" w:rsidRDefault="00CA228C" w:rsidP="00C442CE"/>
          <w:p w:rsidR="00CA228C" w:rsidRDefault="00CA228C" w:rsidP="00C442CE"/>
          <w:p w:rsidR="008567BA" w:rsidRDefault="00CA228C" w:rsidP="00C442CE">
            <w:r>
              <w:rPr>
                <w:noProof/>
              </w:rPr>
              <w:drawing>
                <wp:inline distT="0" distB="0" distL="0" distR="0" wp14:anchorId="13BE2F00" wp14:editId="021DBF49">
                  <wp:extent cx="5943600" cy="3978910"/>
                  <wp:effectExtent l="0" t="0" r="0" b="254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 name="DSC_003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3978910"/>
                          </a:xfrm>
                          <a:prstGeom prst="rect">
                            <a:avLst/>
                          </a:prstGeom>
                        </pic:spPr>
                      </pic:pic>
                    </a:graphicData>
                  </a:graphic>
                </wp:inline>
              </w:drawing>
            </w:r>
          </w:p>
        </w:tc>
        <w:tc>
          <w:tcPr>
            <w:tcW w:w="3184" w:type="dxa"/>
            <w:noWrap/>
          </w:tcPr>
          <w:p w:rsidR="00C442CE" w:rsidRDefault="00C442CE" w:rsidP="00C442CE">
            <w:r>
              <w:t>[[Technician46]] &lt;&lt;SRF&gt;&gt;</w:t>
            </w:r>
          </w:p>
          <w:p w:rsidR="00C442CE" w:rsidRDefault="00C442CE" w:rsidP="00C442CE">
            <w:r>
              <w:t>[[Date46]] &lt;&lt;TIMESTAMP&gt;&gt;</w:t>
            </w:r>
          </w:p>
          <w:p w:rsidR="00C442CE" w:rsidRDefault="00C442CE" w:rsidP="00C442CE">
            <w:r>
              <w:t>[[Comment46]] &lt;&lt;COMMENT&gt;&gt;</w:t>
            </w:r>
          </w:p>
          <w:p w:rsidR="008567BA" w:rsidRDefault="008567BA" w:rsidP="00C442CE">
            <w:r>
              <w:t>[[CAV</w:t>
            </w:r>
            <w:r w:rsidR="00A14ADE">
              <w:t>1</w:t>
            </w:r>
            <w:r>
              <w:t>SN]] &lt;&lt;CAVSN&gt;&gt;</w:t>
            </w:r>
          </w:p>
          <w:p w:rsidR="008567BA" w:rsidRDefault="008567BA" w:rsidP="00C442CE">
            <w:r>
              <w:t>[[CAV</w:t>
            </w:r>
            <w:r w:rsidR="00A14ADE">
              <w:t>2</w:t>
            </w:r>
            <w:r>
              <w:t>SN]] &lt;&lt;CAVSN&gt;&gt;</w:t>
            </w:r>
          </w:p>
          <w:p w:rsidR="008567BA" w:rsidRDefault="008567BA" w:rsidP="00C442CE">
            <w:r>
              <w:t>[[CAV</w:t>
            </w:r>
            <w:r w:rsidR="00A14ADE">
              <w:t>3</w:t>
            </w:r>
            <w:r>
              <w:t>SN]] &lt;&lt;CAVSN&gt;&gt;</w:t>
            </w:r>
          </w:p>
          <w:p w:rsidR="008567BA" w:rsidRDefault="008567BA" w:rsidP="00C442CE">
            <w:r>
              <w:t>[[CAV</w:t>
            </w:r>
            <w:r w:rsidR="00A14ADE">
              <w:t>4</w:t>
            </w:r>
            <w:r>
              <w:t>SN]] &lt;&lt;CAVSN&gt;&gt;</w:t>
            </w:r>
          </w:p>
          <w:p w:rsidR="00A14ADE" w:rsidRDefault="00A14ADE" w:rsidP="00A14ADE">
            <w:r>
              <w:t>[[CAV5SN]] &lt;&lt;CAVSN&gt;&gt;</w:t>
            </w:r>
          </w:p>
          <w:p w:rsidR="00A14ADE" w:rsidRDefault="00A14ADE" w:rsidP="00A14ADE">
            <w:r>
              <w:t>[[CAV6SN]] &lt;&lt;CAVSN&gt;&gt;</w:t>
            </w:r>
          </w:p>
          <w:p w:rsidR="00A14ADE" w:rsidRDefault="00A14ADE" w:rsidP="00A14ADE">
            <w:r>
              <w:t>[[CAV7SN]] &lt;&lt;CAVSN&gt;&gt;</w:t>
            </w:r>
          </w:p>
          <w:p w:rsidR="008567BA" w:rsidRDefault="00A14ADE" w:rsidP="00C442CE">
            <w:r>
              <w:t>[[CAV8SN]] &lt;&lt;CAVSN&gt;&gt;</w:t>
            </w:r>
          </w:p>
        </w:tc>
      </w:tr>
    </w:tbl>
    <w:p w:rsidR="00A208EE" w:rsidRPr="00D97B1C" w:rsidRDefault="00A208EE" w:rsidP="00321957">
      <w:pPr>
        <w:spacing w:after="200" w:line="276" w:lineRule="auto"/>
      </w:pPr>
    </w:p>
    <w:sectPr w:rsidR="00A208EE" w:rsidRPr="00D97B1C" w:rsidSect="00A841DF">
      <w:headerReference w:type="even" r:id="rId55"/>
      <w:headerReference w:type="default" r:id="rId56"/>
      <w:footerReference w:type="even" r:id="rId57"/>
      <w:footerReference w:type="default" r:id="rId58"/>
      <w:headerReference w:type="first" r:id="rId59"/>
      <w:footerReference w:type="first" r:id="rId60"/>
      <w:pgSz w:w="15840" w:h="12240" w:orient="landscape" w:code="1"/>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33F" w:rsidRDefault="00F9133F" w:rsidP="00D97B1C">
      <w:r>
        <w:separator/>
      </w:r>
    </w:p>
  </w:endnote>
  <w:endnote w:type="continuationSeparator" w:id="0">
    <w:p w:rsidR="00F9133F" w:rsidRDefault="00F9133F" w:rsidP="00D97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33F" w:rsidRDefault="00F913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33F" w:rsidRDefault="00F9133F" w:rsidP="00D97B1C">
    <w:pPr>
      <w:pStyle w:val="Footer"/>
    </w:pPr>
    <w:r>
      <w:rPr>
        <w:noProof/>
      </w:rPr>
      <w:fldChar w:fldCharType="begin"/>
    </w:r>
    <w:r>
      <w:rPr>
        <w:noProof/>
      </w:rPr>
      <w:instrText xml:space="preserve"> FILENAME   \* MERGEFORMAT </w:instrText>
    </w:r>
    <w:r>
      <w:rPr>
        <w:noProof/>
      </w:rPr>
      <w:fldChar w:fldCharType="separate"/>
    </w:r>
    <w:r>
      <w:rPr>
        <w:noProof/>
      </w:rPr>
      <w:t>F100-CM-DISA</w:t>
    </w:r>
    <w:r>
      <w:rPr>
        <w:noProof/>
      </w:rPr>
      <w:fldChar w:fldCharType="end"/>
    </w:r>
    <w:r>
      <w:ptab w:relativeTo="margin" w:alignment="center" w:leader="none"/>
    </w:r>
    <w:r>
      <w:fldChar w:fldCharType="begin"/>
    </w:r>
    <w:r>
      <w:instrText xml:space="preserve"> PAGE   \* MERGEFORMAT </w:instrText>
    </w:r>
    <w:r>
      <w:fldChar w:fldCharType="separate"/>
    </w:r>
    <w:r w:rsidR="000261E2">
      <w:rPr>
        <w:noProof/>
      </w:rPr>
      <w:t>1</w:t>
    </w:r>
    <w:r>
      <w:rPr>
        <w:noProof/>
      </w:rPr>
      <w:fldChar w:fldCharType="end"/>
    </w:r>
    <w:r>
      <w:t xml:space="preserve"> of </w:t>
    </w:r>
    <w:r>
      <w:rPr>
        <w:noProof/>
      </w:rPr>
      <w:fldChar w:fldCharType="begin"/>
    </w:r>
    <w:r>
      <w:rPr>
        <w:noProof/>
      </w:rPr>
      <w:instrText xml:space="preserve"> NUMPAGES   \* MERGEFORMAT </w:instrText>
    </w:r>
    <w:r>
      <w:rPr>
        <w:noProof/>
      </w:rPr>
      <w:fldChar w:fldCharType="separate"/>
    </w:r>
    <w:r w:rsidR="000261E2">
      <w:rPr>
        <w:noProof/>
      </w:rPr>
      <w:t>27</w:t>
    </w:r>
    <w:r>
      <w:rPr>
        <w:noProof/>
      </w:rPr>
      <w:fldChar w:fldCharType="end"/>
    </w:r>
    <w:r>
      <w:ptab w:relativeTo="margin" w:alignment="right" w:leader="none"/>
    </w:r>
    <w:r>
      <w:rPr>
        <w:noProof/>
      </w:rPr>
      <w:fldChar w:fldCharType="begin"/>
    </w:r>
    <w:r>
      <w:rPr>
        <w:noProof/>
      </w:rPr>
      <w:instrText xml:space="preserve"> SAVEDATE   \* MERGEFORMAT </w:instrText>
    </w:r>
    <w:r>
      <w:rPr>
        <w:noProof/>
      </w:rPr>
      <w:fldChar w:fldCharType="separate"/>
    </w:r>
    <w:r>
      <w:rPr>
        <w:noProof/>
      </w:rPr>
      <w:t>9/17/2020 10:41:00 AM</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33F" w:rsidRDefault="00F913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33F" w:rsidRDefault="00F9133F" w:rsidP="00D97B1C">
      <w:r>
        <w:separator/>
      </w:r>
    </w:p>
  </w:footnote>
  <w:footnote w:type="continuationSeparator" w:id="0">
    <w:p w:rsidR="00F9133F" w:rsidRDefault="00F9133F" w:rsidP="00D97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33F" w:rsidRDefault="00F913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33F" w:rsidRDefault="00F9133F" w:rsidP="00D97B1C">
    <w:pPr>
      <w:pStyle w:val="Header"/>
    </w:pPr>
    <w:r>
      <w:rPr>
        <w:noProof/>
      </w:rPr>
      <w:drawing>
        <wp:inline distT="0" distB="0" distL="0" distR="0">
          <wp:extent cx="1988893" cy="457200"/>
          <wp:effectExtent l="19050" t="0" r="0" b="0"/>
          <wp:docPr id="1" name="Picture 0" descr="JLab_logo_text_wh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ab_logo_text_white1.jpg"/>
                  <pic:cNvPicPr/>
                </pic:nvPicPr>
                <pic:blipFill>
                  <a:blip r:embed="rId1"/>
                  <a:stretch>
                    <a:fillRect/>
                  </a:stretch>
                </pic:blipFill>
                <pic:spPr>
                  <a:xfrm>
                    <a:off x="0" y="0"/>
                    <a:ext cx="1988893" cy="457200"/>
                  </a:xfrm>
                  <a:prstGeom prst="rect">
                    <a:avLst/>
                  </a:prstGeom>
                </pic:spPr>
              </pic:pic>
            </a:graphicData>
          </a:graphic>
        </wp:inline>
      </w:drawing>
    </w:r>
    <w:r>
      <w:ptab w:relativeTo="margin" w:alignment="center" w:leader="none"/>
    </w:r>
    <w:r>
      <w:t>TRAVELER</w:t>
    </w:r>
    <w:r>
      <w:ptab w:relativeTo="margin" w:alignment="right" w:leader="none"/>
    </w:r>
    <w:r>
      <w:rPr>
        <w:noProof/>
      </w:rPr>
      <w:drawing>
        <wp:inline distT="0" distB="0" distL="0" distR="0">
          <wp:extent cx="1942712" cy="457200"/>
          <wp:effectExtent l="19050" t="0" r="388" b="0"/>
          <wp:docPr id="2" name="Picture 1" descr="pansoph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ophylogo.gif"/>
                  <pic:cNvPicPr/>
                </pic:nvPicPr>
                <pic:blipFill>
                  <a:blip r:embed="rId2"/>
                  <a:stretch>
                    <a:fillRect/>
                  </a:stretch>
                </pic:blipFill>
                <pic:spPr>
                  <a:xfrm>
                    <a:off x="0" y="0"/>
                    <a:ext cx="1942712" cy="457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33F" w:rsidRDefault="00F913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CF252A"/>
    <w:multiLevelType w:val="hybridMultilevel"/>
    <w:tmpl w:val="E8188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CF5024"/>
    <w:multiLevelType w:val="hybridMultilevel"/>
    <w:tmpl w:val="9B08321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22345A7D"/>
    <w:multiLevelType w:val="hybridMultilevel"/>
    <w:tmpl w:val="4B08C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EE5922"/>
    <w:multiLevelType w:val="hybridMultilevel"/>
    <w:tmpl w:val="8E0E4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5813FB"/>
    <w:multiLevelType w:val="hybridMultilevel"/>
    <w:tmpl w:val="6E16D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5E6783"/>
    <w:multiLevelType w:val="hybridMultilevel"/>
    <w:tmpl w:val="B8901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5B09A1"/>
    <w:multiLevelType w:val="hybridMultilevel"/>
    <w:tmpl w:val="218E9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E2607B"/>
    <w:multiLevelType w:val="hybridMultilevel"/>
    <w:tmpl w:val="2B966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C1200E"/>
    <w:multiLevelType w:val="hybridMultilevel"/>
    <w:tmpl w:val="05ACF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560A9E"/>
    <w:multiLevelType w:val="hybridMultilevel"/>
    <w:tmpl w:val="EAA8F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914CB4"/>
    <w:multiLevelType w:val="hybridMultilevel"/>
    <w:tmpl w:val="B21C7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8"/>
  </w:num>
  <w:num w:numId="5">
    <w:abstractNumId w:val="10"/>
  </w:num>
  <w:num w:numId="6">
    <w:abstractNumId w:val="6"/>
  </w:num>
  <w:num w:numId="7">
    <w:abstractNumId w:val="7"/>
  </w:num>
  <w:num w:numId="8">
    <w:abstractNumId w:val="0"/>
  </w:num>
  <w:num w:numId="9">
    <w:abstractNumId w:val="9"/>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hideSpellingErrors/>
  <w:hideGrammaticalErrors/>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E2E"/>
    <w:rsid w:val="0001458B"/>
    <w:rsid w:val="000261E2"/>
    <w:rsid w:val="00034FD9"/>
    <w:rsid w:val="00063A8E"/>
    <w:rsid w:val="00064FB0"/>
    <w:rsid w:val="00067F40"/>
    <w:rsid w:val="000729CB"/>
    <w:rsid w:val="00073B35"/>
    <w:rsid w:val="00085D59"/>
    <w:rsid w:val="000873DE"/>
    <w:rsid w:val="000942AE"/>
    <w:rsid w:val="000A4442"/>
    <w:rsid w:val="000A463B"/>
    <w:rsid w:val="000A5086"/>
    <w:rsid w:val="000A6A64"/>
    <w:rsid w:val="000A710A"/>
    <w:rsid w:val="000C0EA7"/>
    <w:rsid w:val="000C3265"/>
    <w:rsid w:val="000C6364"/>
    <w:rsid w:val="000C7C4C"/>
    <w:rsid w:val="000E5E09"/>
    <w:rsid w:val="000F196D"/>
    <w:rsid w:val="000F5031"/>
    <w:rsid w:val="000F5100"/>
    <w:rsid w:val="000F63EE"/>
    <w:rsid w:val="000F66CA"/>
    <w:rsid w:val="00102D1B"/>
    <w:rsid w:val="00110F92"/>
    <w:rsid w:val="00120584"/>
    <w:rsid w:val="00126275"/>
    <w:rsid w:val="00131799"/>
    <w:rsid w:val="00146CED"/>
    <w:rsid w:val="00161325"/>
    <w:rsid w:val="001643DD"/>
    <w:rsid w:val="00164C85"/>
    <w:rsid w:val="001731AD"/>
    <w:rsid w:val="00175AF0"/>
    <w:rsid w:val="001769C2"/>
    <w:rsid w:val="001835C8"/>
    <w:rsid w:val="00185498"/>
    <w:rsid w:val="001928C4"/>
    <w:rsid w:val="001A2FA2"/>
    <w:rsid w:val="001B0A81"/>
    <w:rsid w:val="001B1150"/>
    <w:rsid w:val="001B6ACD"/>
    <w:rsid w:val="001C016F"/>
    <w:rsid w:val="001C41CA"/>
    <w:rsid w:val="001E0EE9"/>
    <w:rsid w:val="001E2532"/>
    <w:rsid w:val="001E3261"/>
    <w:rsid w:val="001E68FB"/>
    <w:rsid w:val="001F302D"/>
    <w:rsid w:val="001F4AF2"/>
    <w:rsid w:val="00201E3C"/>
    <w:rsid w:val="00206FC7"/>
    <w:rsid w:val="00211F67"/>
    <w:rsid w:val="002247E5"/>
    <w:rsid w:val="002250AC"/>
    <w:rsid w:val="0023552E"/>
    <w:rsid w:val="00235E52"/>
    <w:rsid w:val="00244AAB"/>
    <w:rsid w:val="0025100C"/>
    <w:rsid w:val="002522D7"/>
    <w:rsid w:val="002547F1"/>
    <w:rsid w:val="00257AB4"/>
    <w:rsid w:val="002607E6"/>
    <w:rsid w:val="00267EE0"/>
    <w:rsid w:val="00273EDF"/>
    <w:rsid w:val="00276F13"/>
    <w:rsid w:val="002829B6"/>
    <w:rsid w:val="002849B4"/>
    <w:rsid w:val="00286CF6"/>
    <w:rsid w:val="002929F4"/>
    <w:rsid w:val="00296D1C"/>
    <w:rsid w:val="002C06D8"/>
    <w:rsid w:val="002C7146"/>
    <w:rsid w:val="002D325F"/>
    <w:rsid w:val="002E083E"/>
    <w:rsid w:val="002E19BD"/>
    <w:rsid w:val="002E35DC"/>
    <w:rsid w:val="002E4AD8"/>
    <w:rsid w:val="002F2829"/>
    <w:rsid w:val="002F292D"/>
    <w:rsid w:val="00317F9D"/>
    <w:rsid w:val="00321957"/>
    <w:rsid w:val="0032290C"/>
    <w:rsid w:val="003230F1"/>
    <w:rsid w:val="00330A84"/>
    <w:rsid w:val="003322D9"/>
    <w:rsid w:val="00340E8A"/>
    <w:rsid w:val="0034276F"/>
    <w:rsid w:val="003448DC"/>
    <w:rsid w:val="00351701"/>
    <w:rsid w:val="00355812"/>
    <w:rsid w:val="0036135C"/>
    <w:rsid w:val="00375A07"/>
    <w:rsid w:val="00381916"/>
    <w:rsid w:val="003831FD"/>
    <w:rsid w:val="00391C4A"/>
    <w:rsid w:val="00393E35"/>
    <w:rsid w:val="003C42E3"/>
    <w:rsid w:val="003C599A"/>
    <w:rsid w:val="003D48C5"/>
    <w:rsid w:val="003D7A7D"/>
    <w:rsid w:val="003F6552"/>
    <w:rsid w:val="003F6E41"/>
    <w:rsid w:val="00400B75"/>
    <w:rsid w:val="00403E2E"/>
    <w:rsid w:val="004079A0"/>
    <w:rsid w:val="00414B44"/>
    <w:rsid w:val="00416B71"/>
    <w:rsid w:val="004243B7"/>
    <w:rsid w:val="0042549F"/>
    <w:rsid w:val="004254B3"/>
    <w:rsid w:val="0043230C"/>
    <w:rsid w:val="0043234B"/>
    <w:rsid w:val="00437464"/>
    <w:rsid w:val="00452B14"/>
    <w:rsid w:val="00461551"/>
    <w:rsid w:val="004675B5"/>
    <w:rsid w:val="004719F1"/>
    <w:rsid w:val="00477736"/>
    <w:rsid w:val="00482C02"/>
    <w:rsid w:val="004A659B"/>
    <w:rsid w:val="004B1315"/>
    <w:rsid w:val="004B3A4E"/>
    <w:rsid w:val="004B4724"/>
    <w:rsid w:val="004B623C"/>
    <w:rsid w:val="004C1485"/>
    <w:rsid w:val="004E2BC3"/>
    <w:rsid w:val="004E687E"/>
    <w:rsid w:val="004E7A2C"/>
    <w:rsid w:val="004F3228"/>
    <w:rsid w:val="0050026A"/>
    <w:rsid w:val="00503CA4"/>
    <w:rsid w:val="00504D13"/>
    <w:rsid w:val="00506588"/>
    <w:rsid w:val="00512034"/>
    <w:rsid w:val="00514D40"/>
    <w:rsid w:val="005158B8"/>
    <w:rsid w:val="00520BE4"/>
    <w:rsid w:val="005229B4"/>
    <w:rsid w:val="00523780"/>
    <w:rsid w:val="00535B09"/>
    <w:rsid w:val="005553DF"/>
    <w:rsid w:val="005649D7"/>
    <w:rsid w:val="005725E1"/>
    <w:rsid w:val="0057799A"/>
    <w:rsid w:val="00581A1A"/>
    <w:rsid w:val="0059398C"/>
    <w:rsid w:val="00594166"/>
    <w:rsid w:val="00595838"/>
    <w:rsid w:val="005A1342"/>
    <w:rsid w:val="005B30E9"/>
    <w:rsid w:val="005B7BF6"/>
    <w:rsid w:val="005C0CC9"/>
    <w:rsid w:val="005C51C6"/>
    <w:rsid w:val="005D0C92"/>
    <w:rsid w:val="005D5B3A"/>
    <w:rsid w:val="005D6EAE"/>
    <w:rsid w:val="005E3207"/>
    <w:rsid w:val="005E3B8C"/>
    <w:rsid w:val="005E4A80"/>
    <w:rsid w:val="005E7A0D"/>
    <w:rsid w:val="005F470F"/>
    <w:rsid w:val="005F5881"/>
    <w:rsid w:val="00603325"/>
    <w:rsid w:val="00610C86"/>
    <w:rsid w:val="00612DA7"/>
    <w:rsid w:val="00615C55"/>
    <w:rsid w:val="00616CEA"/>
    <w:rsid w:val="006259BF"/>
    <w:rsid w:val="0063437E"/>
    <w:rsid w:val="006362EC"/>
    <w:rsid w:val="006464EC"/>
    <w:rsid w:val="00647146"/>
    <w:rsid w:val="00647CFD"/>
    <w:rsid w:val="00660B79"/>
    <w:rsid w:val="00661635"/>
    <w:rsid w:val="0066372D"/>
    <w:rsid w:val="0067627E"/>
    <w:rsid w:val="00685C9A"/>
    <w:rsid w:val="006A2D9F"/>
    <w:rsid w:val="006A594F"/>
    <w:rsid w:val="006A650C"/>
    <w:rsid w:val="006B4E30"/>
    <w:rsid w:val="006B6511"/>
    <w:rsid w:val="006B6CB3"/>
    <w:rsid w:val="006C022C"/>
    <w:rsid w:val="006C0CFF"/>
    <w:rsid w:val="006C43BA"/>
    <w:rsid w:val="006D38C5"/>
    <w:rsid w:val="006D3FEA"/>
    <w:rsid w:val="006D4F7B"/>
    <w:rsid w:val="006E4143"/>
    <w:rsid w:val="006E5073"/>
    <w:rsid w:val="006E550A"/>
    <w:rsid w:val="006E7F4C"/>
    <w:rsid w:val="006F4B8D"/>
    <w:rsid w:val="006F51EB"/>
    <w:rsid w:val="00705A37"/>
    <w:rsid w:val="0070722D"/>
    <w:rsid w:val="007115A4"/>
    <w:rsid w:val="0071755D"/>
    <w:rsid w:val="007248CF"/>
    <w:rsid w:val="00726652"/>
    <w:rsid w:val="00731625"/>
    <w:rsid w:val="00734468"/>
    <w:rsid w:val="00734729"/>
    <w:rsid w:val="00747E5A"/>
    <w:rsid w:val="00752FFE"/>
    <w:rsid w:val="00755A06"/>
    <w:rsid w:val="00756871"/>
    <w:rsid w:val="00766F7D"/>
    <w:rsid w:val="00767714"/>
    <w:rsid w:val="007749CB"/>
    <w:rsid w:val="00776389"/>
    <w:rsid w:val="007856A2"/>
    <w:rsid w:val="00790A9E"/>
    <w:rsid w:val="007915D1"/>
    <w:rsid w:val="00793B72"/>
    <w:rsid w:val="00796D75"/>
    <w:rsid w:val="007B32FF"/>
    <w:rsid w:val="007C13A0"/>
    <w:rsid w:val="007C2203"/>
    <w:rsid w:val="007C69FD"/>
    <w:rsid w:val="007C7BC3"/>
    <w:rsid w:val="007D3AB3"/>
    <w:rsid w:val="007D458D"/>
    <w:rsid w:val="007E1A80"/>
    <w:rsid w:val="007E23EB"/>
    <w:rsid w:val="007E2564"/>
    <w:rsid w:val="007E5AF2"/>
    <w:rsid w:val="007F4C92"/>
    <w:rsid w:val="00813575"/>
    <w:rsid w:val="00816FBD"/>
    <w:rsid w:val="00822927"/>
    <w:rsid w:val="008233FF"/>
    <w:rsid w:val="00823736"/>
    <w:rsid w:val="00825E12"/>
    <w:rsid w:val="00826D15"/>
    <w:rsid w:val="0082777E"/>
    <w:rsid w:val="0083081B"/>
    <w:rsid w:val="00834508"/>
    <w:rsid w:val="00835D01"/>
    <w:rsid w:val="00842C27"/>
    <w:rsid w:val="008567BA"/>
    <w:rsid w:val="00883810"/>
    <w:rsid w:val="008873FA"/>
    <w:rsid w:val="00894428"/>
    <w:rsid w:val="008959D1"/>
    <w:rsid w:val="008A277A"/>
    <w:rsid w:val="008B183B"/>
    <w:rsid w:val="008B695A"/>
    <w:rsid w:val="008B69BA"/>
    <w:rsid w:val="008C3D4F"/>
    <w:rsid w:val="008C5B3E"/>
    <w:rsid w:val="008C6ACA"/>
    <w:rsid w:val="008D5A63"/>
    <w:rsid w:val="008D7218"/>
    <w:rsid w:val="008E1B88"/>
    <w:rsid w:val="008E2762"/>
    <w:rsid w:val="008E588F"/>
    <w:rsid w:val="008E58AA"/>
    <w:rsid w:val="008E7DBA"/>
    <w:rsid w:val="00910D5E"/>
    <w:rsid w:val="009162AB"/>
    <w:rsid w:val="00916690"/>
    <w:rsid w:val="00917171"/>
    <w:rsid w:val="00926D13"/>
    <w:rsid w:val="00927CA2"/>
    <w:rsid w:val="009329BD"/>
    <w:rsid w:val="00932FBB"/>
    <w:rsid w:val="00940264"/>
    <w:rsid w:val="00941A42"/>
    <w:rsid w:val="00952455"/>
    <w:rsid w:val="00953602"/>
    <w:rsid w:val="00957CBB"/>
    <w:rsid w:val="00960711"/>
    <w:rsid w:val="00961BC6"/>
    <w:rsid w:val="00976CEF"/>
    <w:rsid w:val="00977D36"/>
    <w:rsid w:val="00987670"/>
    <w:rsid w:val="009903C0"/>
    <w:rsid w:val="009918DD"/>
    <w:rsid w:val="0099215E"/>
    <w:rsid w:val="00995F42"/>
    <w:rsid w:val="009A74F7"/>
    <w:rsid w:val="009B6DF4"/>
    <w:rsid w:val="009B795E"/>
    <w:rsid w:val="009C524F"/>
    <w:rsid w:val="009D7011"/>
    <w:rsid w:val="009E0910"/>
    <w:rsid w:val="009F660F"/>
    <w:rsid w:val="00A000A6"/>
    <w:rsid w:val="00A136D5"/>
    <w:rsid w:val="00A14ADE"/>
    <w:rsid w:val="00A208EE"/>
    <w:rsid w:val="00A21F4D"/>
    <w:rsid w:val="00A26F25"/>
    <w:rsid w:val="00A35DB3"/>
    <w:rsid w:val="00A44853"/>
    <w:rsid w:val="00A5188B"/>
    <w:rsid w:val="00A56D08"/>
    <w:rsid w:val="00A61DA0"/>
    <w:rsid w:val="00A74920"/>
    <w:rsid w:val="00A76118"/>
    <w:rsid w:val="00A80AD1"/>
    <w:rsid w:val="00A83047"/>
    <w:rsid w:val="00A841DF"/>
    <w:rsid w:val="00A84956"/>
    <w:rsid w:val="00A86481"/>
    <w:rsid w:val="00A9123F"/>
    <w:rsid w:val="00A9592F"/>
    <w:rsid w:val="00A96426"/>
    <w:rsid w:val="00AB07B6"/>
    <w:rsid w:val="00AB4AC3"/>
    <w:rsid w:val="00AB4BF2"/>
    <w:rsid w:val="00AC24A2"/>
    <w:rsid w:val="00AD232C"/>
    <w:rsid w:val="00AF0020"/>
    <w:rsid w:val="00AF46AF"/>
    <w:rsid w:val="00B076D4"/>
    <w:rsid w:val="00B104B6"/>
    <w:rsid w:val="00B1134C"/>
    <w:rsid w:val="00B13078"/>
    <w:rsid w:val="00B1554F"/>
    <w:rsid w:val="00B16F27"/>
    <w:rsid w:val="00B2643E"/>
    <w:rsid w:val="00B33C94"/>
    <w:rsid w:val="00B4428C"/>
    <w:rsid w:val="00B5252E"/>
    <w:rsid w:val="00B56613"/>
    <w:rsid w:val="00B622EB"/>
    <w:rsid w:val="00B6706A"/>
    <w:rsid w:val="00B82DFE"/>
    <w:rsid w:val="00B856C5"/>
    <w:rsid w:val="00B87041"/>
    <w:rsid w:val="00B96500"/>
    <w:rsid w:val="00BA024A"/>
    <w:rsid w:val="00BA086D"/>
    <w:rsid w:val="00BA4EBC"/>
    <w:rsid w:val="00BA60E6"/>
    <w:rsid w:val="00BD6884"/>
    <w:rsid w:val="00BE1BCD"/>
    <w:rsid w:val="00BF589E"/>
    <w:rsid w:val="00C0197D"/>
    <w:rsid w:val="00C042CB"/>
    <w:rsid w:val="00C04A0B"/>
    <w:rsid w:val="00C11977"/>
    <w:rsid w:val="00C15355"/>
    <w:rsid w:val="00C17681"/>
    <w:rsid w:val="00C35580"/>
    <w:rsid w:val="00C4081F"/>
    <w:rsid w:val="00C40E54"/>
    <w:rsid w:val="00C442CE"/>
    <w:rsid w:val="00C44FDB"/>
    <w:rsid w:val="00C45D8E"/>
    <w:rsid w:val="00C532E5"/>
    <w:rsid w:val="00C53F69"/>
    <w:rsid w:val="00C5532A"/>
    <w:rsid w:val="00C57AE4"/>
    <w:rsid w:val="00C632A1"/>
    <w:rsid w:val="00C8691E"/>
    <w:rsid w:val="00C8794A"/>
    <w:rsid w:val="00C879CD"/>
    <w:rsid w:val="00C913C9"/>
    <w:rsid w:val="00C974FE"/>
    <w:rsid w:val="00CA228C"/>
    <w:rsid w:val="00CA3458"/>
    <w:rsid w:val="00CA4E63"/>
    <w:rsid w:val="00CA6B6A"/>
    <w:rsid w:val="00CB2802"/>
    <w:rsid w:val="00CB4301"/>
    <w:rsid w:val="00CB4F30"/>
    <w:rsid w:val="00CD66D4"/>
    <w:rsid w:val="00CD6BF5"/>
    <w:rsid w:val="00CD6E4C"/>
    <w:rsid w:val="00CE1E06"/>
    <w:rsid w:val="00CE3E11"/>
    <w:rsid w:val="00CE548A"/>
    <w:rsid w:val="00CF267B"/>
    <w:rsid w:val="00CF3B84"/>
    <w:rsid w:val="00CF4E71"/>
    <w:rsid w:val="00D06A4C"/>
    <w:rsid w:val="00D142AF"/>
    <w:rsid w:val="00D203B7"/>
    <w:rsid w:val="00D24B5A"/>
    <w:rsid w:val="00D33AE3"/>
    <w:rsid w:val="00D410B9"/>
    <w:rsid w:val="00D41388"/>
    <w:rsid w:val="00D52B70"/>
    <w:rsid w:val="00D60A1D"/>
    <w:rsid w:val="00D67382"/>
    <w:rsid w:val="00D70B2D"/>
    <w:rsid w:val="00D74EA2"/>
    <w:rsid w:val="00D74F87"/>
    <w:rsid w:val="00D80A0D"/>
    <w:rsid w:val="00D81018"/>
    <w:rsid w:val="00D90AA8"/>
    <w:rsid w:val="00D955CF"/>
    <w:rsid w:val="00D97B1C"/>
    <w:rsid w:val="00DA3A56"/>
    <w:rsid w:val="00DA591E"/>
    <w:rsid w:val="00DA72A7"/>
    <w:rsid w:val="00DB4A0B"/>
    <w:rsid w:val="00DB7920"/>
    <w:rsid w:val="00DC14A1"/>
    <w:rsid w:val="00DC16C1"/>
    <w:rsid w:val="00DD600F"/>
    <w:rsid w:val="00DE73F0"/>
    <w:rsid w:val="00E06B2F"/>
    <w:rsid w:val="00E15258"/>
    <w:rsid w:val="00E17623"/>
    <w:rsid w:val="00E26259"/>
    <w:rsid w:val="00E41BA7"/>
    <w:rsid w:val="00E516DE"/>
    <w:rsid w:val="00E61D0A"/>
    <w:rsid w:val="00E77A3B"/>
    <w:rsid w:val="00E80ADD"/>
    <w:rsid w:val="00E82919"/>
    <w:rsid w:val="00E83BF0"/>
    <w:rsid w:val="00E91045"/>
    <w:rsid w:val="00E97233"/>
    <w:rsid w:val="00EA1184"/>
    <w:rsid w:val="00EA5FE6"/>
    <w:rsid w:val="00EA6531"/>
    <w:rsid w:val="00EA7596"/>
    <w:rsid w:val="00EA7DAC"/>
    <w:rsid w:val="00ED1D2E"/>
    <w:rsid w:val="00EE4B92"/>
    <w:rsid w:val="00EE7717"/>
    <w:rsid w:val="00EF7D19"/>
    <w:rsid w:val="00F100A4"/>
    <w:rsid w:val="00F22BB0"/>
    <w:rsid w:val="00F25509"/>
    <w:rsid w:val="00F25A80"/>
    <w:rsid w:val="00F26C70"/>
    <w:rsid w:val="00F560F2"/>
    <w:rsid w:val="00F634FB"/>
    <w:rsid w:val="00F70737"/>
    <w:rsid w:val="00F9133F"/>
    <w:rsid w:val="00F935F8"/>
    <w:rsid w:val="00F937C7"/>
    <w:rsid w:val="00F95932"/>
    <w:rsid w:val="00FA0EAC"/>
    <w:rsid w:val="00FA6442"/>
    <w:rsid w:val="00FB4232"/>
    <w:rsid w:val="00FC5CF0"/>
    <w:rsid w:val="00FC79E1"/>
    <w:rsid w:val="00FD0608"/>
    <w:rsid w:val="00FD2425"/>
    <w:rsid w:val="00FD42BD"/>
    <w:rsid w:val="00FE1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61110F3"/>
  <w15:docId w15:val="{0327C1D3-9816-4BE0-A37C-9BEB54FB6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B1C"/>
    <w:pPr>
      <w:spacing w:after="0" w:line="240" w:lineRule="auto"/>
    </w:pPr>
    <w:rPr>
      <w:rFonts w:ascii="Times New Roman" w:eastAsia="Times New Roman" w:hAnsi="Times New Roman" w:cs="Times New Roman"/>
      <w:szCs w:val="20"/>
    </w:rPr>
  </w:style>
  <w:style w:type="paragraph" w:styleId="Heading2">
    <w:name w:val="heading 2"/>
    <w:basedOn w:val="Normal"/>
    <w:next w:val="Normal"/>
    <w:link w:val="Heading2Char"/>
    <w:qFormat/>
    <w:rsid w:val="008C6ACA"/>
    <w:pPr>
      <w:keepNext/>
      <w:jc w:val="center"/>
      <w:outlineLvl w:val="1"/>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D458D"/>
    <w:pPr>
      <w:tabs>
        <w:tab w:val="center" w:pos="4320"/>
        <w:tab w:val="right" w:pos="8640"/>
      </w:tabs>
    </w:pPr>
  </w:style>
  <w:style w:type="character" w:customStyle="1" w:styleId="HeaderChar">
    <w:name w:val="Header Char"/>
    <w:basedOn w:val="DefaultParagraphFont"/>
    <w:link w:val="Header"/>
    <w:rsid w:val="007D458D"/>
    <w:rPr>
      <w:rFonts w:ascii="Times New Roman" w:eastAsia="Times New Roman" w:hAnsi="Times New Roman" w:cs="Times New Roman"/>
      <w:sz w:val="24"/>
      <w:szCs w:val="20"/>
    </w:rPr>
  </w:style>
  <w:style w:type="table" w:styleId="TableGrid">
    <w:name w:val="Table Grid"/>
    <w:basedOn w:val="TableNormal"/>
    <w:uiPriority w:val="59"/>
    <w:rsid w:val="007344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987670"/>
    <w:rPr>
      <w:b/>
      <w:bCs/>
    </w:rPr>
  </w:style>
  <w:style w:type="paragraph" w:styleId="Footer">
    <w:name w:val="footer"/>
    <w:basedOn w:val="Normal"/>
    <w:link w:val="FooterChar"/>
    <w:uiPriority w:val="99"/>
    <w:unhideWhenUsed/>
    <w:rsid w:val="0082777E"/>
    <w:pPr>
      <w:tabs>
        <w:tab w:val="center" w:pos="4680"/>
        <w:tab w:val="right" w:pos="9360"/>
      </w:tabs>
    </w:pPr>
  </w:style>
  <w:style w:type="character" w:customStyle="1" w:styleId="FooterChar">
    <w:name w:val="Footer Char"/>
    <w:basedOn w:val="DefaultParagraphFont"/>
    <w:link w:val="Footer"/>
    <w:uiPriority w:val="99"/>
    <w:rsid w:val="0082777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82777E"/>
    <w:rPr>
      <w:rFonts w:ascii="Tahoma" w:hAnsi="Tahoma" w:cs="Tahoma"/>
      <w:sz w:val="16"/>
      <w:szCs w:val="16"/>
    </w:rPr>
  </w:style>
  <w:style w:type="character" w:customStyle="1" w:styleId="BalloonTextChar">
    <w:name w:val="Balloon Text Char"/>
    <w:basedOn w:val="DefaultParagraphFont"/>
    <w:link w:val="BalloonText"/>
    <w:uiPriority w:val="99"/>
    <w:semiHidden/>
    <w:rsid w:val="0082777E"/>
    <w:rPr>
      <w:rFonts w:ascii="Tahoma" w:eastAsia="Times New Roman" w:hAnsi="Tahoma" w:cs="Tahoma"/>
      <w:sz w:val="16"/>
      <w:szCs w:val="16"/>
    </w:rPr>
  </w:style>
  <w:style w:type="character" w:customStyle="1" w:styleId="Heading2Char">
    <w:name w:val="Heading 2 Char"/>
    <w:basedOn w:val="DefaultParagraphFont"/>
    <w:link w:val="Heading2"/>
    <w:rsid w:val="008C6ACA"/>
    <w:rPr>
      <w:rFonts w:ascii="Times New Roman" w:eastAsia="Times New Roman" w:hAnsi="Times New Roman" w:cs="Times New Roman"/>
      <w:b/>
      <w:sz w:val="28"/>
      <w:szCs w:val="20"/>
    </w:rPr>
  </w:style>
  <w:style w:type="paragraph" w:styleId="BlockText">
    <w:name w:val="Block Text"/>
    <w:basedOn w:val="Normal"/>
    <w:rsid w:val="008C6ACA"/>
    <w:pPr>
      <w:ind w:left="720" w:right="720"/>
      <w:jc w:val="both"/>
    </w:pPr>
    <w:rPr>
      <w:i/>
      <w:sz w:val="24"/>
    </w:rPr>
  </w:style>
  <w:style w:type="character" w:styleId="Hyperlink">
    <w:name w:val="Hyperlink"/>
    <w:basedOn w:val="DefaultParagraphFont"/>
    <w:uiPriority w:val="99"/>
    <w:unhideWhenUsed/>
    <w:rsid w:val="00403E2E"/>
    <w:rPr>
      <w:color w:val="0000FF" w:themeColor="hyperlink"/>
      <w:u w:val="single"/>
    </w:rPr>
  </w:style>
  <w:style w:type="character" w:styleId="FollowedHyperlink">
    <w:name w:val="FollowedHyperlink"/>
    <w:basedOn w:val="DefaultParagraphFont"/>
    <w:uiPriority w:val="99"/>
    <w:semiHidden/>
    <w:unhideWhenUsed/>
    <w:rsid w:val="00403E2E"/>
    <w:rPr>
      <w:color w:val="800080" w:themeColor="followedHyperlink"/>
      <w:u w:val="single"/>
    </w:rPr>
  </w:style>
  <w:style w:type="paragraph" w:styleId="ListParagraph">
    <w:name w:val="List Paragraph"/>
    <w:basedOn w:val="Normal"/>
    <w:uiPriority w:val="34"/>
    <w:qFormat/>
    <w:rsid w:val="00D74F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labdoc.jlab.org/docushare/dsweb/Get/Document-177051/warm%20tuner%20sht%202.pdf" TargetMode="External"/><Relationship Id="rId18" Type="http://schemas.openxmlformats.org/officeDocument/2006/relationships/hyperlink" Target="https://jlabdoc.jlab.org/docushare/dsweb/Get/Document-177048/rt%20side%20wg%20spool%20assy%201.pdf" TargetMode="External"/><Relationship Id="rId26" Type="http://schemas.openxmlformats.org/officeDocument/2006/relationships/image" Target="media/image3.jpeg"/><Relationship Id="rId39" Type="http://schemas.openxmlformats.org/officeDocument/2006/relationships/image" Target="media/image16.jpeg"/><Relationship Id="rId21" Type="http://schemas.openxmlformats.org/officeDocument/2006/relationships/hyperlink" Target="https://jlabdoc.jlab.org/docushare/dsweb/Get/Document-177037/CRM1207030-1001%20SH2%20INSTRUMENTATION%20WIRING%20DIAGRAM.pdf"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labdoc.jlab.org/docushare/dsweb/Get/Document-177052/SEC%20WARM%20TO%20COLD%20BEAMPIPE.pdf" TargetMode="External"/><Relationship Id="rId20" Type="http://schemas.openxmlformats.org/officeDocument/2006/relationships/hyperlink" Target="https://jlabdoc.jlab.org/docushare/dsweb/Get/Document-177041/CRM1207030-1000sh1.pdf" TargetMode="External"/><Relationship Id="rId29" Type="http://schemas.openxmlformats.org/officeDocument/2006/relationships/image" Target="media/image6.jpeg"/><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labdoc.jlab.org/docushare/dsweb/Get/Document-177039/Radcon%20RAM%20Control%20Doc%20JF2018_C100rv1.docx" TargetMode="Externa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jlabdoc.jlab.org/docushare/dsweb/Get/Document-177053/REC%20WARM%20TO%20COLD%20BEAMPIPE.pdf" TargetMode="External"/><Relationship Id="rId23" Type="http://schemas.openxmlformats.org/officeDocument/2006/relationships/hyperlink" Target="https://jlabdoc.jlab.org/docushare/dsweb/Get/Document-177040/Pictorial%20Reference.docx" TargetMode="External"/><Relationship Id="rId28" Type="http://schemas.openxmlformats.org/officeDocument/2006/relationships/image" Target="media/image5.jpeg"/><Relationship Id="rId36" Type="http://schemas.openxmlformats.org/officeDocument/2006/relationships/image" Target="media/image13.JPG"/><Relationship Id="rId49" Type="http://schemas.openxmlformats.org/officeDocument/2006/relationships/image" Target="media/image26.jpeg"/><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hyperlink" Target="https://jlabdoc.jlab.org/docushare/dsweb/Get/Document-177044/C100%20Cavity%20String.pdf" TargetMode="External"/><Relationship Id="rId19" Type="http://schemas.openxmlformats.org/officeDocument/2006/relationships/hyperlink" Target="https://jlabdoc.jlab.org/docushare/dsweb/Get/Document-177045/feedthru%20flange%201.pdf" TargetMode="Externa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jlabdoc.jlab.org/docushare/dsweb/Get/Document-177043/Process%20piping.pdf" TargetMode="External"/><Relationship Id="rId14" Type="http://schemas.openxmlformats.org/officeDocument/2006/relationships/hyperlink" Target="https://jlabdoc.jlab.org/docushare/dsweb/Get/Document-177054/cold%20tuner.pdf" TargetMode="External"/><Relationship Id="rId22" Type="http://schemas.openxmlformats.org/officeDocument/2006/relationships/hyperlink" Target="https://jlabdoc.jlab.org/docushare/dsweb/Get/Document-177038/CRM1207030-1001%20SH3%20INSTRUMENTATION%20WIRING%20DIAGRAM.pdf"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header" Target="header2.xml"/><Relationship Id="rId8" Type="http://schemas.openxmlformats.org/officeDocument/2006/relationships/hyperlink" Target="https://jlabdoc.jlab.org/docushare/dsweb/Get/Document-177042/CM%20Top%20Assy.pdf" TargetMode="Externa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https://jlabdoc.jlab.org/docushare/dsweb/Get/Document-177050/warm%20tuner%20sht%201.pdf" TargetMode="External"/><Relationship Id="rId17" Type="http://schemas.openxmlformats.org/officeDocument/2006/relationships/hyperlink" Target="https://jlabdoc.jlab.org/docushare/dsweb/Get/Document-177046/lt%20side%20wg%20spool%20assy%201.pdf"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33.gif"/><Relationship Id="rId1" Type="http://schemas.openxmlformats.org/officeDocument/2006/relationships/image" Target="media/image32.jpe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Traveler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tab id="CustomTab" label="Pansophy">
        <group id="EntryFields" label="Entry Fields">
          <box id="box1" boxStyle="vertical">
            <button id="CheckBox" label="CheckBox" size="normal" onAction="ThisDocument.CheckBox"/>
            <button id="CommentBox" label="Comment" size="normal" onAction="ThisDocument.CommentBox"/>
            <button id="FileUpload" label="FileUpload" size="normal" onAction="ThisDocument.FileUpload"/>
          </box>
          <separator id="separator1"/>
          <box id="box2" boxStyle="vertical">
            <button id="FloatBox" label="Float" size="normal" onAction="ThisDocument.FloatBox"/>
            <button id="SN" label="SN" size="normal" onAction="ThisDocument.SN"/>
            <button id="IntegerBox" label="Integer" size="normal" onAction="ThisDocument.IntegerBox"/>
          </box>
          <separator id="separator2"/>
          <box id="box3" boxStyle="vertical">
            <button id="Note" label="Note" size="normal" onAction="ThisDocument.Note"/>
            <button id="RadioButtons" label="Radio" size="normal" onAction="ThisDocument.RadioButtons"/>
            <button id="SciNotBox" label="SciNot" size="normal" onAction="ThisDocument.SciNotBox"/>
          </box>
          <separator id="separator3"/>
          <box id="box4" boxStyle="vertical">
            <button id="SelectMenu" label="Select" size="normal" onAction="ThisDocument.SelectMenu"/>
            <button id="TextBox" label="Text" size="normal" onAction="ThisDocument.TextBox"/>
            <button id="Timestamp" label="Timestamp" size="normal" onAction="ThisDocument.Timestamp"/>
          </box>
          <separator id="separator4"/>
          <box id="box5" boxStyle="vertical">
            <button id="Username" label="Username" size="normal" onAction="ThisDocument.Username"/>
            <button id="YesNo" label="YesNo" size="normal" onAction="ThisDocument.YesNo"/>
            <button id="HoldPoint" label="HoldPoint" size="normal" onAction="ThisDocument.HoldPoint"/>
          </box>
          <separator id="separator5"/>
          <box id="box6" boxStyle="vertical">
            <button id="Emails" label="Emails" size="normal" onAction="ThisDocument.Emails"/>
          </box>
        </group>
        <group id="PageMods" label="Page Mods">
          <menu id="MYPAGEMODS" label="PAGE MODS" size="large" imageMso="RegionLayoutMenu">
            <button id="NewPage" label="NewPage at EOF" onAction="ThisDocument.NewPageEOF" imageMso="RegionLayoutMenu"/>
            <button id="CreateNewTable" label="NewTable at EOF" onAction="ThisDocument.NewTableEOF" imageMso="RegionLayoutMenu"/>
          </menu>
        </group>
        <group id="USERSETS" label="USER SETS">
          <menu id="USERIDS" label="USERS" size="large" imageMso="AccountMenu">
            <button id="SRF" label="SRF" onAction="ThisDocument.SRF" imageMso="AccountMenu"/>
            <button id="SRFCMP" label="SRF_CMP" onAction="ThisDocument.SRFCMP" imageMso="AccountMenu"/>
            <button id="SRFCVP" label="SRF_CVP" onAction="ThisDocument.SRFCVP" imageMso="AccountMenu"/>
            <button id="SRFFAB" label="SRF_FAB" onAction="ThisDocument.SRFFAB" imageMso="AccountMenu"/>
            <button id="BT" label="BT" onAction="ThisDocument.BT" imageMso="AccountMenu"/>
            <button id="MAG" label="MAG" onAction="ThisDocument.MAG" imageMso="AccountMenu"/>
            <button id="DCPWR" label="DCPWR" onAction="ThisDocument.DCPWR" imageMso="AccountMenu"/>
            <button id="HALLDBCAL" label="HALLD_BCAL" onAction="ThisDocument.HALLDBCAL" imageMso="AccountMenu"/>
            <button id="HALLDFDC" label="HALLD_FDC" onAction="ThisDocument.HALLDFDC" imageMso="AccountMenu"/>
            <button id="HPRF" label="HPRF" onAction="ThisDocument.HPRF" imageMso="AccountMenu"/>
            <button id="LLRF" label="LLRF" onAction="ThisDocument.LLRF" imageMso="AccountMenu"/>
          </menu>
        </group>
        <group id="PARTSNS" label="PART SNs">
          <menu id="CMPARTSNS" label="CM A-L SNs" size="large" imageMso="TextAlignGallery">
            <button id="AMGVSN" label="AMGVSN" onAction="ThisDocument.AMGVSN" imageMso="TextAlignGallery"/>
            <button id="AV15SN" label="AV15SN" onAction="ThisDocument.AV15SN" imageMso="TextAlignGallery"/>
            <button id="B12TDSN" label="B12TDSN" onAction="ThisDocument.B12TDSN" imageMso="TextAlignGallery"/>
            <button id="B53TDSN" label="B53TDSN" onAction="ThisDocument.B53TDSN" imageMso="TextAlignGallery"/>
            <button id="CAVSN" label="CAVSN" onAction="ThisDocument.CAVSN" imageMso="TextAlignGallery"/>
            <button id="CMSN" label="CMSN" onAction="ThisDocument.CMSN" imageMso="TextAlignGallery"/>
            <button id="CPSN" label="CPSN" onAction="ThisDocument.CPSN" imageMso="TextAlignGallery"/>
            <button id="CUSN" label="CUSN" onAction="ThisDocument.CUSN" imageMso="TextAlignGallery"/>
            <button id="D12TDSN" label="D12TDSN" onAction="ThisDocument.D12TDSN" imageMso="TextAlignGallery"/>
            <button id="D53TDSN" label="D53TDSN" onAction="ThisDocument.D53TDSN" imageMso="TextAlignGallery"/>
            <button id="DSRFSN" label="DSRFSN" onAction="ThisDocument.DSRFSN" imageMso="TextAlignGallery"/>
            <button id="ELFTSN" label="ELFTSN" onAction="ThisDocument.ELFTSN" imageMso="TextAlignGallery"/>
            <button id="EVASN" label="EVASN" onAction="ThisDocument.EVASN" imageMso="TextAlignGallery"/>
            <button id="FPFTSN" label="FPFTSN" onAction="ThisDocument.FPFTSN" imageMso="TextAlignGallery"/>
            <button id="FT6PSN" label="FT6PSN" onAction="ThisDocument.FT6PSN" imageMso="TextAlignGallery"/>
            <button id="FT10PSN" label="FT10PSN" onAction="ThisDocument.FT10PSN" imageMso="TextAlignGallery"/>
            <button id="FT19PSN" label="FT19PSN" onAction="ThisDocument.FT19PSN" imageMso="TextAlignGallery"/>
            <button id="FT32PSN" label="FT32PSN" onAction="ThisDocument.FT32PSN" imageMso="TextAlignGallery"/>
            <button id="GV40SN" label="GV40SN" onAction="ThisDocument.GV40SN" imageMso="TextAlignGallery"/>
            <button id="GVWFSN" label="GVWFSN" onAction="ThisDocument.GVWFSN" imageMso="TextAlignGallery"/>
            <button id="GVWGSN" label="GVWGSN" onAction="ThisDocument.GVWGSN" imageMso="TextAlignGallery"/>
            <button id="HEHSN" label="HEHSN" onAction="ThisDocument.HEHSN" imageMso="TextAlignGallery"/>
            <button id="HEHDSN" label="HEHDSN" onAction="ThisDocument.HEHDSN" imageMso="TextAlignGallery"/>
            <button id="HESSN" label="HESSN" onAction="ThisDocument.HESSN" imageMso="TextAlignGallery"/>
            <button id="HLSSN" label="HLSSN" onAction="ThisDocument.HLSSN" imageMso="TextAlignGallery"/>
            <button id="HMDRSN" label="HMDRSN" onAction="ThisDocument.HMDRSN" imageMso="TextAlignGallery"/>
            <button id="HMFTSN" label="HMFTSN" onAction="ThisDocument.HMFTSN" imageMso="TextAlignGallery"/>
            <button id="HVHDSN" label="HVHDSN" onAction="ThisDocument.HVHDSN" imageMso="TextAlignGallery"/>
            <button id="IMAGSN" label="IMAGSN" onAction="ThisDocument.IMAGSN" imageMso="TextAlignGallery"/>
            <button id="INFFSN" label="INFFSN" onAction="ThisDocument.INFFSN" imageMso="TextAlignGallery"/>
            <button id="IP45S2DSN" label="IP45S2DSN" onAction="ThisDocument.IP45S2DSN" imageMso="TextAlignGallery"/>
            <button id="IP45S4DSN" label="IP45S4DSN" onAction="ThisDocument.IP45S4DSN" imageMso="TextAlignGallery"/>
          </menu>
          <menu id="CAVPARTSNS" label="CM M-Z SNs" size="large" imageMso="TextAlignGallery">
            <button id="MUGVSN" label="MUGVSN" onAction="ThisDocument.MUGVSN" imageMso="TextAlignGallery"/>
            <button id="NTFTSN" label="NTFTSN" onAction="ThisDocument.NTFTSN" imageMso="TextAlignGallery"/>
            <button id="OMAGSN" label="OMAGSN" onAction="ThisDocument.OMAGSN" imageMso="TextAlignGallery"/>
            <button id="OMAGSSN" label="OMAGSSN" onAction="ThisDocument.OMAGSSN" imageMso="TextAlignGallery"/>
            <button id="PBDSN" label="PBDSN" onAction="ThisDocument.PBDSN" imageMso="TextAlignGallery"/>
            <button id="PVASN" label="PVASN" onAction="ThisDocument.PVASN" imageMso="TextAlignGallery"/>
            <button id="QG999SN" label="QG999SN" onAction="ThisDocument.QG999SN" imageMso="TextAlignGallery"/>
            <button id="RECSN" label="RECSN" onAction="ThisDocument.RECSN" imageMso="TextAlignGallery"/>
            <button id="RFCBLSN" label="RFCBLSN" onAction="ThisDocument.RFCBLSN" imageMso="TextAlignGallery"/>
            <button id="RTBPSN" label="RTBPSN" onAction="ThisDocument.RTBPSN" imageMso="TextAlignGallery"/>
            <button id="SCWGSN" label="SCWGSN" onAction="ThisDocument.SCWGSN" imageMso="TextAlignGallery"/>
            <button id="SDTSN" label="SDTSN" onAction="ThisDocument.SDTSN" imageMso="TextAlignGallery"/>
            <button id="SECSN" label="SECSN" onAction="ThisDocument.SECSN" imageMso="TextAlignGallery"/>
            <button id="SFRSN" label="SFRSN" onAction="ThisDocument.SFRSN" imageMso="TextAlignGallery"/>
            <button id="SMSN" label="SMSN" onAction="ThisDocument.SMSN" imageMso="TextAlignGallery"/>
            <button id="SUBPSN" label="SUBPSN" onAction="ThisDocument.SUBPSN" imageMso="TextAlignGallery"/>
            <button id="SWPSN" label="SWPSN" onAction="ThisDocument.SWPSN" imageMso="TextAlignGallery"/>
            <button id="THLHSN" label="THLHSN" onAction="ThisDocument.THLHSN" imageMso="TextAlignGallery"/>
            <button id="THRHSN" label="THRHSN" onAction="ThisDocument.THRHSN" imageMso="TextAlignGallery"/>
            <button id="THRMSN" label="THRMSN" onAction="ThisDocument.THRMSN" imageMso="TextAlignGallery"/>
            <button id="THTDSN" label="THTDSN" onAction="ThisDocument.THTDSN" imageMso="TextAlignGallery"/>
            <button id="THTSSN" label="THTSSN" onAction="ThisDocument.THTSSN" imageMso="TextAlignGallery"/>
            <button id="TUNCSN" label="TUNCSN" onAction="ThisDocument.TUNCSN" imageMso="TextAlignGallery"/>
            <button id="TUNWSN" label="TUNWSN" onAction="ThisDocument.TUNWSN" imageMso="TextAlignGallery"/>
            <button id="VPFTSN" label="VPFTSN" onAction="ThisDocument.VPFTSN" imageMso="TextAlignGallery"/>
            <button id="VTATHSN" label="VTATHSN" onAction="ThisDocument.VTATHSN" imageMso="TextAlignGallery"/>
            <button id="VVSN" label="VVSN" onAction="ThisDocument.VVSN" imageMso="TextAlignGallery"/>
            <button id="WBASN" label="WBASN" onAction="ThisDocument.WBASN" imageMso="TextAlignGallery"/>
            <button id="WGDSN" label="WGDSN" onAction="ThisDocument.WGDSN" imageMso="TextAlignGallery"/>
            <button id="WINSN" label="WINSN" onAction="ThisDocument.WINSN" imageMso="TextAlignGallery"/>
          </menu>
          <menu id="MAGPARTSNS" label="MAG SNs" size="large" imageMso="TextAlignGallery">
            <button id="MAGBDSN" label="MAGBDSN" onAction="ThisDocument.MAGBDSN" imageMso="TextAlignGallery"/>
            <button id="MAGBMSN" label="MAGBMSN" onAction="ThisDocument.MAGBMSN" imageMso="TextAlignGallery"/>
            <button id="MAGCASN" label="MAGCASN" onAction="ThisDocument.MAGCASN" imageMso="TextAlignGallery"/>
            <button id="MAGCBSN" label="MAGCBSN" onAction="ThisDocument.MAGCBSN" imageMso="TextAlignGallery"/>
            <button id="MAGDBSN" label="MAGDBSN" onAction="ThisDocument.MAGDBSN" imageMso="TextAlignGallery"/>
            <button id="MAGDJSN" label="MAGDJSN" onAction="ThisDocument.MAGDJSN" imageMso="TextAlignGallery"/>
            <button id="MAGJGSN" label="MAGJGSN" onAction="ThisDocument.MAGJGSN" imageMso="TextAlignGallery"/>
            <button id="MAGJHSN" label="MAGJHSN" onAction="ThisDocument.MAGJHSN" imageMso="TextAlignGallery"/>
            <button id="MAGQHSN" label="MAGQHSN" onAction="ThisDocument.MAGQHSN" imageMso="TextAlignGallery"/>
            <button id="MAGQPSN" label="MAGQPSN" onAction="ThisDocument.MAGQPSN" imageMso="TextAlignGallery"/>
            <button id="MAGQRSN" label="MAGQRSN" onAction="ThisDocument.MAGQRSN" imageMso="TextAlignGallery"/>
            <button id="MAGXHSN" label="MAGXHSN" onAction="ThisDocument.MAGXHSN" imageMso="TextAlignGallery"/>
            <button id="MAGXMSN" label="MAGXMSN" onAction="ThisDocument.MAGXMSN" imageMso="TextAlignGallery"/>
            <button id="MAGXPSN" label="MAGXPSN" onAction="ThisDocument.MAGXPSN" imageMso="TextAlignGallery"/>
            <button id="MAGXUSN" label="MAGXUSN" onAction="ThisDocument.MAGXUSN" imageMso="TextAlignGallery"/>
            <button id="MAGXVSN" label="MAGXVSN" onAction="ThisDocument.MAGXVSN" imageMso="TextAlignGallery"/>
            <button id="MAGXXSN" label="MAGXXSN" onAction="ThisDocument.MAGXXSN" imageMso="TextAlignGallery"/>
            <button id="MAGXYSN" label="MAGXYSN" onAction="ThisDocument.MAGXYSN" imageMso="TextAlignGallery"/>
            <button id="MAGYASN" label="MAGYASN" onAction="ThisDocument.MAGYASN" imageMso="TextAlignGallery"/>
            <button id="MAGZASN" label="MAGZASN" onAction="ThisDocument.MAGZASN" imageMso="TextAlignGallery"/>
          </menu>
          <menu id="HALLDPARTSNS" label="HALLD SNs" size="large" imageMso="TextAlignGallery">
            <button id="BCALSN" label="BCALSN" onAction="ThisDocument.BCALSN" imageMso="TextAlignGallery"/>
          </menu>
        </group>
        <group id="ERRS" label="ERROR CODES">
          <menu id="ERRs" label="ERROR CODES" size="large" imageMso="TextAlignGallery">
            <button id="LLRFERR" label="LLRFERR" onAction="ThisDocument.LLRFERR" imageMso="TextAlignGallery"/>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C9000-2380-4848-85A7-9FD737F61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TravelerTemplate</Template>
  <TotalTime>0</TotalTime>
  <Pages>27</Pages>
  <Words>3326</Words>
  <Characters>18963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fischer</dc:creator>
  <cp:lastModifiedBy>John Fischer</cp:lastModifiedBy>
  <cp:revision>2</cp:revision>
  <cp:lastPrinted>2012-02-28T18:22:00Z</cp:lastPrinted>
  <dcterms:created xsi:type="dcterms:W3CDTF">2020-09-17T15:20:00Z</dcterms:created>
  <dcterms:modified xsi:type="dcterms:W3CDTF">2020-09-17T15:20:00Z</dcterms:modified>
</cp:coreProperties>
</file>