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82AD437" w14:textId="77777777" w:rsidTr="001E0C95">
        <w:trPr>
          <w:trHeight w:val="293"/>
        </w:trPr>
        <w:tc>
          <w:tcPr>
            <w:tcW w:w="998" w:type="pct"/>
          </w:tcPr>
          <w:p w14:paraId="4D28998D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29979B3A" w14:textId="77777777" w:rsidR="007D458D" w:rsidRPr="00D97B1C" w:rsidRDefault="00F908AC" w:rsidP="00D97B1C">
            <w:r>
              <w:t xml:space="preserve">SNSPPU </w:t>
            </w:r>
            <w:r w:rsidRPr="009341B9">
              <w:t xml:space="preserve">Cavity </w:t>
            </w:r>
            <w:r>
              <w:t xml:space="preserve">Receiving </w:t>
            </w:r>
            <w:r w:rsidRPr="009341B9">
              <w:t>Inspection</w:t>
            </w:r>
          </w:p>
        </w:tc>
      </w:tr>
      <w:tr w:rsidR="007D458D" w:rsidRPr="00D97B1C" w14:paraId="75A4B5BD" w14:textId="77777777" w:rsidTr="001E0C95">
        <w:trPr>
          <w:trHeight w:val="293"/>
        </w:trPr>
        <w:tc>
          <w:tcPr>
            <w:tcW w:w="998" w:type="pct"/>
          </w:tcPr>
          <w:p w14:paraId="5E1C1B2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774A3A1F" w14:textId="77777777" w:rsidR="007D458D" w:rsidRPr="00D97B1C" w:rsidRDefault="00F908AC" w:rsidP="00D97B1C">
            <w:r>
              <w:t xml:space="preserve">Incoming </w:t>
            </w:r>
            <w:r w:rsidRPr="009341B9">
              <w:t xml:space="preserve">Inspection of </w:t>
            </w:r>
            <w:r>
              <w:t xml:space="preserve">SNSPPU Production </w:t>
            </w:r>
            <w:r w:rsidRPr="009341B9">
              <w:t>C</w:t>
            </w:r>
            <w:r>
              <w:t>avities.</w:t>
            </w:r>
          </w:p>
        </w:tc>
      </w:tr>
      <w:tr w:rsidR="007D458D" w:rsidRPr="00D97B1C" w14:paraId="50F67421" w14:textId="77777777" w:rsidTr="001E0C95">
        <w:trPr>
          <w:trHeight w:val="293"/>
        </w:trPr>
        <w:tc>
          <w:tcPr>
            <w:tcW w:w="998" w:type="pct"/>
          </w:tcPr>
          <w:p w14:paraId="4ADD04E0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1C10F0E6" w14:textId="77777777" w:rsidR="007D458D" w:rsidRPr="00D97B1C" w:rsidRDefault="00F908AC" w:rsidP="00D97B1C">
            <w:r>
              <w:t>SNSPPU</w:t>
            </w:r>
            <w:r w:rsidRPr="009341B9">
              <w:t>-CAV-INSP-</w:t>
            </w:r>
            <w:r>
              <w:t>CAV</w:t>
            </w:r>
          </w:p>
        </w:tc>
      </w:tr>
      <w:tr w:rsidR="00766F7D" w:rsidRPr="00D97B1C" w14:paraId="1A9036B0" w14:textId="77777777" w:rsidTr="001E0C95">
        <w:trPr>
          <w:trHeight w:val="293"/>
        </w:trPr>
        <w:tc>
          <w:tcPr>
            <w:tcW w:w="998" w:type="pct"/>
          </w:tcPr>
          <w:p w14:paraId="19D2084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9937F87" w14:textId="7846C1FE" w:rsidR="00766F7D" w:rsidRPr="00D97B1C" w:rsidRDefault="005A0956" w:rsidP="00D97B1C">
            <w:r>
              <w:t>R2</w:t>
            </w:r>
          </w:p>
        </w:tc>
      </w:tr>
      <w:tr w:rsidR="00766F7D" w:rsidRPr="00D97B1C" w14:paraId="7927DFC4" w14:textId="77777777" w:rsidTr="001E0C95">
        <w:trPr>
          <w:trHeight w:val="293"/>
        </w:trPr>
        <w:tc>
          <w:tcPr>
            <w:tcW w:w="998" w:type="pct"/>
          </w:tcPr>
          <w:p w14:paraId="298EACD8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189A911" w14:textId="77777777" w:rsidR="00766F7D" w:rsidRPr="00D97B1C" w:rsidRDefault="00F908AC" w:rsidP="0052412E">
            <w:r>
              <w:t>Pashupati Dhakal</w:t>
            </w:r>
          </w:p>
        </w:tc>
      </w:tr>
      <w:tr w:rsidR="00766F7D" w:rsidRPr="00D97B1C" w14:paraId="6070FAB7" w14:textId="77777777" w:rsidTr="001E0C95">
        <w:trPr>
          <w:trHeight w:val="293"/>
        </w:trPr>
        <w:tc>
          <w:tcPr>
            <w:tcW w:w="998" w:type="pct"/>
          </w:tcPr>
          <w:p w14:paraId="09C0664E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35217ACE" w14:textId="77777777" w:rsidR="00766F7D" w:rsidRPr="00D97B1C" w:rsidRDefault="000A2818" w:rsidP="00D97B1C">
            <w:sdt>
              <w:sdtPr>
                <w:id w:val="534233298"/>
                <w:placeholder>
                  <w:docPart w:val="4BA0F62AFAA944F7B0A1552A445000E0"/>
                </w:placeholder>
                <w:date w:fullDate="2020-10-06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A6F4E">
                  <w:t>6-Oct-20</w:t>
                </w:r>
              </w:sdtContent>
            </w:sdt>
          </w:p>
        </w:tc>
      </w:tr>
      <w:tr w:rsidR="00EA63EB" w:rsidRPr="00D97B1C" w14:paraId="32D1DDCA" w14:textId="77777777" w:rsidTr="001E0C95">
        <w:trPr>
          <w:trHeight w:val="293"/>
        </w:trPr>
        <w:tc>
          <w:tcPr>
            <w:tcW w:w="998" w:type="pct"/>
          </w:tcPr>
          <w:p w14:paraId="694F1C1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1AF48CFF" w14:textId="77777777" w:rsidR="00EA63EB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766F7D" w:rsidRPr="00D97B1C" w14:paraId="6F26C23D" w14:textId="77777777" w:rsidTr="001E0C95">
        <w:trPr>
          <w:trHeight w:val="293"/>
        </w:trPr>
        <w:tc>
          <w:tcPr>
            <w:tcW w:w="998" w:type="pct"/>
          </w:tcPr>
          <w:p w14:paraId="38366F57" w14:textId="77777777"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14:paraId="1B5A3818" w14:textId="77777777" w:rsidR="00766F7D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9E7B59" w:rsidRPr="00D97B1C" w14:paraId="09F801C3" w14:textId="77777777" w:rsidTr="001E0C95">
        <w:trPr>
          <w:trHeight w:val="293"/>
        </w:trPr>
        <w:tc>
          <w:tcPr>
            <w:tcW w:w="998" w:type="pct"/>
          </w:tcPr>
          <w:p w14:paraId="3CF68FF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59FE405C" w14:textId="77777777" w:rsidR="009E7B59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37791E" w:rsidRPr="00D97B1C" w14:paraId="317B28A7" w14:textId="77777777" w:rsidTr="001E0C95">
        <w:trPr>
          <w:trHeight w:val="293"/>
        </w:trPr>
        <w:tc>
          <w:tcPr>
            <w:tcW w:w="998" w:type="pct"/>
          </w:tcPr>
          <w:p w14:paraId="0A683E61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5C2DCCFA" w14:textId="77777777" w:rsidR="0037791E" w:rsidRPr="00D97B1C" w:rsidRDefault="00F908AC" w:rsidP="0037791E">
            <w:r>
              <w:t>Pashupati Dhakal</w:t>
            </w:r>
          </w:p>
        </w:tc>
        <w:tc>
          <w:tcPr>
            <w:tcW w:w="1000" w:type="pct"/>
          </w:tcPr>
          <w:p w14:paraId="641D866F" w14:textId="77777777" w:rsidR="0037791E" w:rsidRDefault="00F908AC" w:rsidP="0037791E">
            <w:r>
              <w:t>Kurt Macha</w:t>
            </w:r>
          </w:p>
        </w:tc>
        <w:tc>
          <w:tcPr>
            <w:tcW w:w="1000" w:type="pct"/>
          </w:tcPr>
          <w:p w14:paraId="5BBB3494" w14:textId="77777777" w:rsidR="0037791E" w:rsidRDefault="00F908AC" w:rsidP="0037791E">
            <w:r>
              <w:t>G. Dekerlegand</w:t>
            </w:r>
          </w:p>
        </w:tc>
        <w:tc>
          <w:tcPr>
            <w:tcW w:w="1001" w:type="pct"/>
          </w:tcPr>
          <w:p w14:paraId="37DCECF4" w14:textId="77777777" w:rsidR="0037791E" w:rsidRPr="00D97B1C" w:rsidRDefault="00F908AC" w:rsidP="0037791E">
            <w:r>
              <w:t>Ed Daly</w:t>
            </w:r>
          </w:p>
        </w:tc>
      </w:tr>
      <w:tr w:rsidR="00286CF6" w:rsidRPr="00D97B1C" w14:paraId="035E7EBE" w14:textId="77777777" w:rsidTr="001E0C95">
        <w:trPr>
          <w:trHeight w:val="293"/>
        </w:trPr>
        <w:tc>
          <w:tcPr>
            <w:tcW w:w="998" w:type="pct"/>
          </w:tcPr>
          <w:p w14:paraId="5CD36A9B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35AD9147" w14:textId="77777777" w:rsidR="00286CF6" w:rsidRPr="00D97B1C" w:rsidRDefault="00286CF6" w:rsidP="00D97B1C"/>
        </w:tc>
        <w:tc>
          <w:tcPr>
            <w:tcW w:w="1000" w:type="pct"/>
          </w:tcPr>
          <w:p w14:paraId="5EAB29E2" w14:textId="77777777" w:rsidR="00286CF6" w:rsidRPr="00D97B1C" w:rsidRDefault="00286CF6" w:rsidP="00D97B1C"/>
        </w:tc>
        <w:tc>
          <w:tcPr>
            <w:tcW w:w="1000" w:type="pct"/>
          </w:tcPr>
          <w:p w14:paraId="67729BD1" w14:textId="77777777" w:rsidR="00286CF6" w:rsidRPr="00D97B1C" w:rsidRDefault="00286CF6" w:rsidP="00D97B1C"/>
        </w:tc>
        <w:tc>
          <w:tcPr>
            <w:tcW w:w="1001" w:type="pct"/>
          </w:tcPr>
          <w:p w14:paraId="32D07D2A" w14:textId="77777777" w:rsidR="00286CF6" w:rsidRPr="00D97B1C" w:rsidRDefault="00286CF6" w:rsidP="00D97B1C"/>
        </w:tc>
      </w:tr>
      <w:tr w:rsidR="00766F7D" w:rsidRPr="00D97B1C" w14:paraId="712BA2C8" w14:textId="77777777" w:rsidTr="001E0C95">
        <w:trPr>
          <w:trHeight w:val="293"/>
        </w:trPr>
        <w:tc>
          <w:tcPr>
            <w:tcW w:w="998" w:type="pct"/>
          </w:tcPr>
          <w:p w14:paraId="5B30E144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7D3EC7EA" w14:textId="77777777" w:rsidR="00766F7D" w:rsidRPr="00D97B1C" w:rsidRDefault="00766F7D" w:rsidP="00D97B1C"/>
        </w:tc>
        <w:tc>
          <w:tcPr>
            <w:tcW w:w="1000" w:type="pct"/>
          </w:tcPr>
          <w:p w14:paraId="6C885085" w14:textId="77777777" w:rsidR="00766F7D" w:rsidRPr="00D97B1C" w:rsidRDefault="00766F7D" w:rsidP="00D97B1C"/>
        </w:tc>
        <w:tc>
          <w:tcPr>
            <w:tcW w:w="1000" w:type="pct"/>
          </w:tcPr>
          <w:p w14:paraId="4485E98A" w14:textId="77777777" w:rsidR="00766F7D" w:rsidRPr="00D97B1C" w:rsidRDefault="00766F7D" w:rsidP="00D97B1C"/>
        </w:tc>
        <w:tc>
          <w:tcPr>
            <w:tcW w:w="1001" w:type="pct"/>
          </w:tcPr>
          <w:p w14:paraId="605D2A46" w14:textId="77777777" w:rsidR="00766F7D" w:rsidRPr="00D97B1C" w:rsidRDefault="00766F7D" w:rsidP="00D97B1C"/>
        </w:tc>
      </w:tr>
      <w:tr w:rsidR="00766F7D" w:rsidRPr="00D97B1C" w14:paraId="58623AF8" w14:textId="77777777" w:rsidTr="001E0C95">
        <w:trPr>
          <w:trHeight w:val="293"/>
        </w:trPr>
        <w:tc>
          <w:tcPr>
            <w:tcW w:w="998" w:type="pct"/>
          </w:tcPr>
          <w:p w14:paraId="3210CD51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49A15D3D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E82CB92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0AC874C9" w14:textId="77777777" w:rsidR="00766F7D" w:rsidRPr="00D97B1C" w:rsidRDefault="00F908AC" w:rsidP="00D97B1C">
            <w:r w:rsidRPr="00D97B1C">
              <w:t>Reviewer</w:t>
            </w:r>
          </w:p>
        </w:tc>
        <w:tc>
          <w:tcPr>
            <w:tcW w:w="1001" w:type="pct"/>
          </w:tcPr>
          <w:p w14:paraId="47350734" w14:textId="77777777" w:rsidR="00766F7D" w:rsidRPr="00D97B1C" w:rsidRDefault="00F908AC" w:rsidP="00D97B1C">
            <w:r w:rsidRPr="00D97B1C">
              <w:t>Project Manager</w:t>
            </w:r>
          </w:p>
        </w:tc>
      </w:tr>
    </w:tbl>
    <w:p w14:paraId="4B7D1735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08CFB4B8" w14:textId="77777777" w:rsidTr="00A841DF">
        <w:trPr>
          <w:cantSplit/>
          <w:trHeight w:val="288"/>
        </w:trPr>
        <w:tc>
          <w:tcPr>
            <w:tcW w:w="999" w:type="pct"/>
          </w:tcPr>
          <w:p w14:paraId="18F0214D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3A40AB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32D08ECC" w14:textId="77777777" w:rsidTr="00A841DF">
        <w:trPr>
          <w:cantSplit/>
          <w:trHeight w:val="288"/>
        </w:trPr>
        <w:tc>
          <w:tcPr>
            <w:tcW w:w="999" w:type="pct"/>
          </w:tcPr>
          <w:p w14:paraId="2354AD18" w14:textId="77777777" w:rsidR="001E1530" w:rsidRPr="00D97B1C" w:rsidRDefault="000A2818" w:rsidP="001E1530">
            <w:hyperlink r:id="rId10" w:history="1">
              <w:r w:rsidR="001E1530" w:rsidRPr="00751600">
                <w:rPr>
                  <w:rStyle w:val="Hyperlink"/>
                </w:rPr>
                <w:t>104211800-M8U-8200-A001 Cavity Assembly</w:t>
              </w:r>
            </w:hyperlink>
          </w:p>
        </w:tc>
        <w:tc>
          <w:tcPr>
            <w:tcW w:w="999" w:type="pct"/>
          </w:tcPr>
          <w:p w14:paraId="028138AE" w14:textId="77777777" w:rsidR="007D458D" w:rsidRPr="00D97B1C" w:rsidRDefault="000A2818" w:rsidP="001E1530">
            <w:hyperlink r:id="rId11" w:history="1">
              <w:r w:rsidR="001E1530" w:rsidRPr="002E1D8D">
                <w:rPr>
                  <w:rStyle w:val="Hyperlink"/>
                </w:rPr>
                <w:t>104211800-M8U-8200-A002 Probe End Sub-Assy</w:t>
              </w:r>
            </w:hyperlink>
          </w:p>
        </w:tc>
        <w:tc>
          <w:tcPr>
            <w:tcW w:w="1001" w:type="pct"/>
          </w:tcPr>
          <w:p w14:paraId="32681F36" w14:textId="77777777" w:rsidR="007D458D" w:rsidRPr="00D97B1C" w:rsidRDefault="000A2818" w:rsidP="001E1530">
            <w:hyperlink r:id="rId12" w:history="1">
              <w:r w:rsidR="001E1530" w:rsidRPr="002E1D8D">
                <w:rPr>
                  <w:rStyle w:val="Hyperlink"/>
                </w:rPr>
                <w:t>104211800-M8U-8200-A002 FPC End Sub-Assy</w:t>
              </w:r>
            </w:hyperlink>
          </w:p>
        </w:tc>
        <w:tc>
          <w:tcPr>
            <w:tcW w:w="1001" w:type="pct"/>
          </w:tcPr>
          <w:p w14:paraId="5F8236B4" w14:textId="77777777" w:rsidR="007D458D" w:rsidRPr="00D97B1C" w:rsidRDefault="000A2818" w:rsidP="00061B1B">
            <w:hyperlink r:id="rId13" w:history="1">
              <w:r w:rsidR="00061B1B" w:rsidRPr="002E1D8D">
                <w:rPr>
                  <w:rStyle w:val="Hyperlink"/>
                </w:rPr>
                <w:t>Cavity in Shipping Crate</w:t>
              </w:r>
            </w:hyperlink>
          </w:p>
        </w:tc>
        <w:tc>
          <w:tcPr>
            <w:tcW w:w="1000" w:type="pct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2294"/>
            </w:tblGrid>
            <w:tr w:rsidR="00A00B7B" w:rsidRPr="00A00B7B" w14:paraId="46850C67" w14:textId="77777777" w:rsidTr="00A00B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9914D" w14:textId="77777777" w:rsidR="00A00B7B" w:rsidRPr="00A00B7B" w:rsidRDefault="00A00B7B" w:rsidP="00A00B7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C7FEC1" w14:textId="77777777" w:rsidR="00A00B7B" w:rsidRPr="00A00B7B" w:rsidRDefault="000A2818" w:rsidP="00A00B7B">
                  <w:pPr>
                    <w:rPr>
                      <w:szCs w:val="22"/>
                    </w:rPr>
                  </w:pPr>
                  <w:hyperlink r:id="rId14" w:history="1">
                    <w:r w:rsidR="00A00B7B" w:rsidRPr="00A00B7B">
                      <w:rPr>
                        <w:rStyle w:val="Hyperlink"/>
                        <w:bCs/>
                        <w:szCs w:val="22"/>
                      </w:rPr>
                      <w:t>104211800-M8U-8200-A017 FPC Flange Detail</w:t>
                    </w:r>
                  </w:hyperlink>
                </w:p>
              </w:tc>
            </w:tr>
          </w:tbl>
          <w:p w14:paraId="7939A089" w14:textId="77777777" w:rsidR="007D458D" w:rsidRPr="00D97B1C" w:rsidRDefault="007D458D" w:rsidP="00D97B1C"/>
        </w:tc>
      </w:tr>
      <w:tr w:rsidR="007D458D" w:rsidRPr="00D97B1C" w14:paraId="1834CE93" w14:textId="77777777" w:rsidTr="00A841DF">
        <w:trPr>
          <w:cantSplit/>
          <w:trHeight w:val="288"/>
        </w:trPr>
        <w:tc>
          <w:tcPr>
            <w:tcW w:w="999" w:type="pct"/>
          </w:tcPr>
          <w:p w14:paraId="0602F8A9" w14:textId="77777777" w:rsidR="007D458D" w:rsidRPr="00D97B1C" w:rsidRDefault="000A2818" w:rsidP="005722DF">
            <w:hyperlink r:id="rId15" w:history="1">
              <w:r w:rsidR="005722DF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5722DF">
                <w:rPr>
                  <w:rStyle w:val="Hyperlink"/>
                  <w:bCs/>
                  <w:szCs w:val="22"/>
                </w:rPr>
                <w:t>FPC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999" w:type="pct"/>
          </w:tcPr>
          <w:p w14:paraId="3B0A28FC" w14:textId="77777777" w:rsidR="007D458D" w:rsidRPr="00D97B1C" w:rsidRDefault="000A2818" w:rsidP="005722DF">
            <w:hyperlink r:id="rId16" w:history="1">
              <w:r w:rsidR="005722DF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5722DF">
                <w:rPr>
                  <w:rStyle w:val="Hyperlink"/>
                  <w:bCs/>
                  <w:szCs w:val="22"/>
                </w:rPr>
                <w:t>1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5722DF">
                <w:rPr>
                  <w:rStyle w:val="Hyperlink"/>
                  <w:bCs/>
                  <w:szCs w:val="22"/>
                </w:rPr>
                <w:t>Probe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1001" w:type="pct"/>
          </w:tcPr>
          <w:p w14:paraId="0FD3313A" w14:textId="77777777" w:rsidR="007D458D" w:rsidRPr="00D97B1C" w:rsidRDefault="007D458D" w:rsidP="00D97B1C"/>
        </w:tc>
        <w:tc>
          <w:tcPr>
            <w:tcW w:w="1001" w:type="pct"/>
          </w:tcPr>
          <w:p w14:paraId="34144434" w14:textId="77777777" w:rsidR="007D458D" w:rsidRPr="00D97B1C" w:rsidRDefault="007D458D" w:rsidP="00D97B1C"/>
        </w:tc>
        <w:tc>
          <w:tcPr>
            <w:tcW w:w="1000" w:type="pct"/>
          </w:tcPr>
          <w:p w14:paraId="08895955" w14:textId="77777777" w:rsidR="007D458D" w:rsidRPr="00D97B1C" w:rsidRDefault="007D458D" w:rsidP="00D97B1C"/>
        </w:tc>
      </w:tr>
    </w:tbl>
    <w:p w14:paraId="3CE595D3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EF88561" w14:textId="77777777" w:rsidTr="00A841DF">
        <w:trPr>
          <w:cantSplit/>
        </w:trPr>
        <w:tc>
          <w:tcPr>
            <w:tcW w:w="1000" w:type="pct"/>
          </w:tcPr>
          <w:p w14:paraId="4EB190E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0D0FB752" w14:textId="77777777" w:rsidR="007D458D" w:rsidRPr="00D97B1C" w:rsidRDefault="007D458D" w:rsidP="00D97B1C"/>
        </w:tc>
      </w:tr>
      <w:tr w:rsidR="007D458D" w:rsidRPr="00D97B1C" w14:paraId="70338869" w14:textId="77777777" w:rsidTr="00A841DF">
        <w:trPr>
          <w:cantSplit/>
        </w:trPr>
        <w:tc>
          <w:tcPr>
            <w:tcW w:w="1000" w:type="pct"/>
          </w:tcPr>
          <w:p w14:paraId="0F21A3BF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8939122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A55C42" w:rsidRPr="00D97B1C" w14:paraId="725721A8" w14:textId="77777777" w:rsidTr="00A841DF">
        <w:trPr>
          <w:cantSplit/>
        </w:trPr>
        <w:tc>
          <w:tcPr>
            <w:tcW w:w="1000" w:type="pct"/>
          </w:tcPr>
          <w:p w14:paraId="040513CB" w14:textId="77777777" w:rsidR="00A55C42" w:rsidRPr="00D97B1C" w:rsidRDefault="00A55C42" w:rsidP="00D97B1C">
            <w:r>
              <w:t>R2</w:t>
            </w:r>
          </w:p>
        </w:tc>
        <w:tc>
          <w:tcPr>
            <w:tcW w:w="4000" w:type="pct"/>
          </w:tcPr>
          <w:p w14:paraId="51D4F8BC" w14:textId="77777777" w:rsidR="00A55C42" w:rsidRPr="00D97B1C" w:rsidRDefault="00A55C42" w:rsidP="00D97B1C">
            <w:r>
              <w:t>First Revision after the first cavity Inspection</w:t>
            </w:r>
          </w:p>
        </w:tc>
      </w:tr>
    </w:tbl>
    <w:p w14:paraId="13B31050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11"/>
        <w:gridCol w:w="7360"/>
        <w:gridCol w:w="4379"/>
      </w:tblGrid>
      <w:tr w:rsidR="005A0956" w:rsidRPr="00D97B1C" w14:paraId="5F012836" w14:textId="77777777" w:rsidTr="00286CCE">
        <w:trPr>
          <w:trHeight w:val="288"/>
        </w:trPr>
        <w:tc>
          <w:tcPr>
            <w:tcW w:w="1211" w:type="dxa"/>
          </w:tcPr>
          <w:p w14:paraId="57857E4A" w14:textId="77777777"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360" w:type="dxa"/>
          </w:tcPr>
          <w:p w14:paraId="374AC3AF" w14:textId="77777777"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4A41F281" w14:textId="77777777" w:rsidR="007D458D" w:rsidRPr="00D97B1C" w:rsidRDefault="007D458D" w:rsidP="00D97B1C">
            <w:r w:rsidRPr="00D97B1C">
              <w:t>Data Input</w:t>
            </w:r>
          </w:p>
        </w:tc>
      </w:tr>
      <w:tr w:rsidR="005A0956" w:rsidRPr="00D97B1C" w14:paraId="3044FDC7" w14:textId="77777777" w:rsidTr="00286CCE">
        <w:trPr>
          <w:trHeight w:val="288"/>
        </w:trPr>
        <w:tc>
          <w:tcPr>
            <w:tcW w:w="1211" w:type="dxa"/>
          </w:tcPr>
          <w:p w14:paraId="4A70884B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7360" w:type="dxa"/>
          </w:tcPr>
          <w:p w14:paraId="5A297591" w14:textId="5B800773" w:rsidR="007D458D" w:rsidRPr="00D97B1C" w:rsidRDefault="007465AD" w:rsidP="007465AD">
            <w:r>
              <w:t>Enter the cavity serial number ID that is going to be inspected.</w:t>
            </w:r>
            <w:r w:rsidR="001428A2">
              <w:t xml:space="preserve"> The SN should be ingraved on end dish. It not contact cavity SOTR.</w:t>
            </w:r>
          </w:p>
        </w:tc>
        <w:tc>
          <w:tcPr>
            <w:tcW w:w="4379" w:type="dxa"/>
            <w:noWrap/>
          </w:tcPr>
          <w:p w14:paraId="03903118" w14:textId="77777777" w:rsidR="007465AD" w:rsidRDefault="007465AD" w:rsidP="00C53F69">
            <w:r>
              <w:t>[[CAVSN]] &lt;&lt;CAVSN&gt;&gt;</w:t>
            </w:r>
          </w:p>
          <w:p w14:paraId="4DB80B08" w14:textId="77777777" w:rsidR="007465AD" w:rsidRDefault="007465AD" w:rsidP="00C53F69"/>
          <w:p w14:paraId="288C1D48" w14:textId="77777777" w:rsidR="007465AD" w:rsidRDefault="007465AD" w:rsidP="00C53F69">
            <w:r>
              <w:t>[[Inspector</w:t>
            </w:r>
            <w:r w:rsidR="00DB4C22">
              <w:t>1</w:t>
            </w:r>
            <w:r>
              <w:t>]] &lt;&lt;SRF&gt;&gt;</w:t>
            </w:r>
          </w:p>
          <w:p w14:paraId="224C11CC" w14:textId="77777777" w:rsidR="007465AD" w:rsidRDefault="007465AD" w:rsidP="00C53F69"/>
          <w:p w14:paraId="5B539341" w14:textId="77777777" w:rsidR="00E516DE" w:rsidRPr="00D97B1C" w:rsidRDefault="00E516DE" w:rsidP="00C53F69"/>
        </w:tc>
      </w:tr>
      <w:tr w:rsidR="005A0956" w:rsidRPr="00D97B1C" w14:paraId="3674D7B0" w14:textId="77777777" w:rsidTr="00286CCE">
        <w:trPr>
          <w:trHeight w:val="288"/>
        </w:trPr>
        <w:tc>
          <w:tcPr>
            <w:tcW w:w="1211" w:type="dxa"/>
          </w:tcPr>
          <w:p w14:paraId="4E4C3591" w14:textId="77777777" w:rsidR="00A55C42" w:rsidRPr="00D97B1C" w:rsidRDefault="00A55C42" w:rsidP="00A55C42">
            <w:r>
              <w:rPr>
                <w:szCs w:val="22"/>
              </w:rPr>
              <w:t>3</w:t>
            </w:r>
          </w:p>
        </w:tc>
        <w:tc>
          <w:tcPr>
            <w:tcW w:w="7360" w:type="dxa"/>
          </w:tcPr>
          <w:p w14:paraId="5CAFE1A7" w14:textId="77777777" w:rsid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Cell Serialization ( FPC-FP, Cell 1-6)</w:t>
            </w:r>
          </w:p>
          <w:p w14:paraId="6270A5AC" w14:textId="5D842FDA" w:rsidR="00FA6F4E" w:rsidRPr="007465AD" w:rsidRDefault="00FA6F4E" w:rsidP="00A55C42">
            <w:r>
              <w:rPr>
                <w:szCs w:val="22"/>
              </w:rPr>
              <w:t>Each cell has two SN for each half record both.</w:t>
            </w:r>
            <w:r w:rsidR="001428A2">
              <w:rPr>
                <w:szCs w:val="22"/>
              </w:rPr>
              <w:t xml:space="preserve"> The numers are alpha numeric. </w:t>
            </w:r>
          </w:p>
        </w:tc>
        <w:tc>
          <w:tcPr>
            <w:tcW w:w="4379" w:type="dxa"/>
            <w:noWrap/>
          </w:tcPr>
          <w:p w14:paraId="1690A7C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1]] &lt;&lt;FLOAT&gt;&gt;</w:t>
            </w:r>
          </w:p>
          <w:p w14:paraId="46824807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2]] &lt;&lt;FLOAT&gt;&gt;</w:t>
            </w:r>
          </w:p>
          <w:p w14:paraId="0F12053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3]] &lt;&lt;FLOAT&gt;&gt;</w:t>
            </w:r>
          </w:p>
          <w:p w14:paraId="415FE70D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4]] &lt;&lt;FLOAT&gt;&gt;</w:t>
            </w:r>
          </w:p>
          <w:p w14:paraId="172FBB29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5]] &lt;&lt;FLOAT&gt;&gt;</w:t>
            </w:r>
          </w:p>
          <w:p w14:paraId="1D2BDAC7" w14:textId="77777777" w:rsidR="00A55C42" w:rsidRP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6]] &lt;&lt;FLOAT&gt;&gt;</w:t>
            </w:r>
          </w:p>
        </w:tc>
      </w:tr>
      <w:tr w:rsidR="005A0956" w:rsidRPr="00D97B1C" w14:paraId="1869CC49" w14:textId="77777777" w:rsidTr="00286CCE">
        <w:trPr>
          <w:trHeight w:val="288"/>
        </w:trPr>
        <w:tc>
          <w:tcPr>
            <w:tcW w:w="1211" w:type="dxa"/>
          </w:tcPr>
          <w:p w14:paraId="3B835B25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360" w:type="dxa"/>
          </w:tcPr>
          <w:p w14:paraId="394C7CF9" w14:textId="77777777" w:rsidR="00A55C42" w:rsidRPr="0052670C" w:rsidRDefault="00A55C42" w:rsidP="00FA6F4E">
            <w:pPr>
              <w:rPr>
                <w:szCs w:val="22"/>
              </w:rPr>
            </w:pPr>
            <w:r w:rsidRPr="0052670C">
              <w:rPr>
                <w:szCs w:val="22"/>
              </w:rPr>
              <w:t>Ensure the right Angle Valve is in the closed position</w:t>
            </w:r>
            <w:r w:rsidR="00FA6F4E">
              <w:rPr>
                <w:szCs w:val="22"/>
              </w:rPr>
              <w:t>.</w:t>
            </w:r>
          </w:p>
        </w:tc>
        <w:tc>
          <w:tcPr>
            <w:tcW w:w="4379" w:type="dxa"/>
            <w:noWrap/>
          </w:tcPr>
          <w:p w14:paraId="466330D4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[[RightAngleValve</w:t>
            </w:r>
            <w:r>
              <w:rPr>
                <w:szCs w:val="22"/>
              </w:rPr>
              <w:t xml:space="preserve"> Clsoed</w:t>
            </w:r>
            <w:r w:rsidRPr="0052670C">
              <w:rPr>
                <w:szCs w:val="22"/>
              </w:rPr>
              <w:t>]] &lt;&lt;YESNO&gt;&gt;</w:t>
            </w:r>
          </w:p>
          <w:p w14:paraId="6654FCB8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[[Valve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]] &lt;&lt;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&gt;&gt;</w:t>
            </w:r>
          </w:p>
          <w:p w14:paraId="65701886" w14:textId="77777777" w:rsidR="00A55C42" w:rsidRPr="0052670C" w:rsidRDefault="00A55C42" w:rsidP="00A55C42">
            <w:pPr>
              <w:rPr>
                <w:szCs w:val="22"/>
              </w:rPr>
            </w:pPr>
          </w:p>
        </w:tc>
      </w:tr>
      <w:tr w:rsidR="005A0956" w:rsidRPr="00D97B1C" w14:paraId="631E202C" w14:textId="77777777" w:rsidTr="00286CCE">
        <w:trPr>
          <w:trHeight w:val="288"/>
        </w:trPr>
        <w:tc>
          <w:tcPr>
            <w:tcW w:w="1211" w:type="dxa"/>
          </w:tcPr>
          <w:p w14:paraId="2DCECCCF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360" w:type="dxa"/>
          </w:tcPr>
          <w:p w14:paraId="13409EA2" w14:textId="5CDA5974" w:rsidR="005A0956" w:rsidRDefault="00A55C42" w:rsidP="005A0956">
            <w:pPr>
              <w:rPr>
                <w:szCs w:val="22"/>
              </w:rPr>
            </w:pPr>
            <w:r w:rsidRPr="006A5F86">
              <w:rPr>
                <w:b/>
                <w:szCs w:val="22"/>
              </w:rPr>
              <w:t xml:space="preserve">Torque Value </w:t>
            </w:r>
            <w:r w:rsidR="006A5F86" w:rsidRPr="006A5F86">
              <w:rPr>
                <w:b/>
                <w:szCs w:val="22"/>
              </w:rPr>
              <w:t>Check.</w:t>
            </w:r>
            <w:r w:rsidR="007E2E8C">
              <w:rPr>
                <w:szCs w:val="22"/>
              </w:rPr>
              <w:t xml:space="preserve"> </w:t>
            </w:r>
            <w:r w:rsidR="00F94FDD" w:rsidRPr="005A0956">
              <w:rPr>
                <w:szCs w:val="22"/>
              </w:rPr>
              <w:t>A286 8/</w:t>
            </w:r>
            <w:r w:rsidRPr="005A0956">
              <w:rPr>
                <w:szCs w:val="22"/>
              </w:rPr>
              <w:t>32 – 40 in-lb</w:t>
            </w:r>
            <w:r w:rsidR="00B33ACD" w:rsidRPr="005A0956">
              <w:rPr>
                <w:szCs w:val="22"/>
              </w:rPr>
              <w:t xml:space="preserve">.  </w:t>
            </w:r>
            <w:r w:rsidR="005A0956" w:rsidRPr="005A0956">
              <w:rPr>
                <w:szCs w:val="22"/>
              </w:rPr>
              <w:t>A286 5/16 – 30 ft-lb</w:t>
            </w:r>
          </w:p>
          <w:p w14:paraId="3FA68E22" w14:textId="3DA20E72" w:rsidR="005A0956" w:rsidRPr="00157613" w:rsidRDefault="005A0956" w:rsidP="005A0956">
            <w:pPr>
              <w:rPr>
                <w:sz w:val="20"/>
              </w:rPr>
            </w:pPr>
          </w:p>
          <w:p w14:paraId="44B240CD" w14:textId="0654EFCB" w:rsidR="00A55C42" w:rsidRDefault="00A0263F" w:rsidP="00A55C42">
            <w:pPr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7FF96B" wp14:editId="30F83FDD">
                  <wp:extent cx="2681196" cy="18923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23" cy="189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68658" w14:textId="77777777" w:rsidR="007E2E8C" w:rsidRDefault="007E2E8C" w:rsidP="00A55C42">
            <w:pPr>
              <w:rPr>
                <w:szCs w:val="22"/>
              </w:rPr>
            </w:pPr>
          </w:p>
          <w:p w14:paraId="0A2E82FC" w14:textId="3F861771" w:rsidR="007E2E8C" w:rsidRPr="0057240C" w:rsidRDefault="007E2E8C" w:rsidP="00A0263F">
            <w:pPr>
              <w:rPr>
                <w:b/>
                <w:i/>
                <w:szCs w:val="22"/>
              </w:rPr>
            </w:pPr>
            <w:r w:rsidRPr="0057240C">
              <w:rPr>
                <w:b/>
                <w:i/>
                <w:szCs w:val="22"/>
              </w:rPr>
              <w:t xml:space="preserve">Joints are numbered 1 to </w:t>
            </w:r>
            <w:r w:rsidR="00A0263F">
              <w:rPr>
                <w:b/>
                <w:i/>
                <w:szCs w:val="22"/>
              </w:rPr>
              <w:t>7</w:t>
            </w:r>
            <w:r w:rsidRPr="0057240C">
              <w:rPr>
                <w:b/>
                <w:i/>
                <w:szCs w:val="22"/>
              </w:rPr>
              <w:t xml:space="preserve">. </w:t>
            </w:r>
            <w:r w:rsidR="0057240C">
              <w:rPr>
                <w:b/>
                <w:i/>
                <w:szCs w:val="22"/>
              </w:rPr>
              <w:t xml:space="preserve"> </w:t>
            </w:r>
            <w:r w:rsidRPr="0057240C">
              <w:rPr>
                <w:b/>
                <w:i/>
                <w:szCs w:val="22"/>
              </w:rPr>
              <w:t>NOTE - Starting location is</w:t>
            </w:r>
            <w:r w:rsidR="0057240C">
              <w:rPr>
                <w:b/>
                <w:i/>
                <w:szCs w:val="22"/>
              </w:rPr>
              <w:t xml:space="preserve"> at valve end of cavity</w:t>
            </w:r>
          </w:p>
        </w:tc>
        <w:tc>
          <w:tcPr>
            <w:tcW w:w="4379" w:type="dxa"/>
            <w:noWrap/>
          </w:tcPr>
          <w:p w14:paraId="3563A915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 [[Are torque values correct]] &lt;&lt; YES NO&gt;&gt;</w:t>
            </w:r>
          </w:p>
          <w:p w14:paraId="4B5A528F" w14:textId="77777777" w:rsidR="00FA6F4E" w:rsidRPr="0052670C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[[Torque]] &lt;Comments&gt;&gt; </w:t>
            </w:r>
          </w:p>
        </w:tc>
      </w:tr>
      <w:tr w:rsidR="005A0956" w:rsidRPr="00D97B1C" w14:paraId="2938256F" w14:textId="77777777" w:rsidTr="00286CCE">
        <w:trPr>
          <w:trHeight w:val="288"/>
        </w:trPr>
        <w:tc>
          <w:tcPr>
            <w:tcW w:w="1211" w:type="dxa"/>
          </w:tcPr>
          <w:p w14:paraId="6423ABDB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4784EC57" w14:textId="2261359B" w:rsidR="007E2E8C" w:rsidRPr="0052670C" w:rsidRDefault="007E2E8C" w:rsidP="00286CCE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 Valve screws   </w:t>
            </w:r>
            <w:r w:rsidR="00D63AEF">
              <w:rPr>
                <w:szCs w:val="22"/>
              </w:rPr>
              <w:t xml:space="preserve">                   </w:t>
            </w:r>
            <w:r w:rsidR="00EE3F67">
              <w:rPr>
                <w:szCs w:val="22"/>
              </w:rPr>
              <w:t xml:space="preserve">   </w:t>
            </w:r>
            <w:r w:rsidR="00A0263F">
              <w:rPr>
                <w:szCs w:val="22"/>
              </w:rPr>
              <w:t>~</w:t>
            </w:r>
            <w:r w:rsidR="00A0263F" w:rsidRPr="005A0956">
              <w:rPr>
                <w:szCs w:val="22"/>
              </w:rPr>
              <w:t>30 ft-lb</w:t>
            </w:r>
          </w:p>
        </w:tc>
        <w:tc>
          <w:tcPr>
            <w:tcW w:w="4379" w:type="dxa"/>
            <w:noWrap/>
          </w:tcPr>
          <w:p w14:paraId="26FF64EA" w14:textId="1CA5EF1D" w:rsidR="007E2E8C" w:rsidRDefault="007E2E8C" w:rsidP="007E2E8C">
            <w:r>
              <w:t>[[DIMTOL25</w:t>
            </w:r>
            <w:r w:rsidRPr="005172EB">
              <w:t>]] &lt;&lt;YESNO&gt;&gt;</w:t>
            </w:r>
          </w:p>
          <w:p w14:paraId="022C9D77" w14:textId="0DF0DD31" w:rsidR="007E2E8C" w:rsidRDefault="007E2E8C" w:rsidP="007E2E8C">
            <w:r>
              <w:t>[[TorqComment1]] &lt;&lt;COMMENT&gt;&gt;</w:t>
            </w:r>
          </w:p>
          <w:p w14:paraId="516BA224" w14:textId="42111A58" w:rsidR="007E2E8C" w:rsidRDefault="007E2E8C" w:rsidP="00A55C42">
            <w:pPr>
              <w:rPr>
                <w:szCs w:val="22"/>
              </w:rPr>
            </w:pPr>
          </w:p>
        </w:tc>
      </w:tr>
      <w:tr w:rsidR="005A0956" w:rsidRPr="00D97B1C" w14:paraId="03981697" w14:textId="77777777" w:rsidTr="00286CCE">
        <w:trPr>
          <w:trHeight w:val="288"/>
        </w:trPr>
        <w:tc>
          <w:tcPr>
            <w:tcW w:w="1211" w:type="dxa"/>
          </w:tcPr>
          <w:p w14:paraId="61E79509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C4D64BF" w14:textId="3D58E139" w:rsidR="007E2E8C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Beamline flange FPC End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A9E4D6B" w14:textId="302A1705" w:rsidR="007E2E8C" w:rsidRDefault="007E2E8C" w:rsidP="007E2E8C">
            <w:r>
              <w:t>[[DIMTOL26</w:t>
            </w:r>
            <w:r w:rsidRPr="005172EB">
              <w:t>]] &lt;&lt;YESNO&gt;&gt;</w:t>
            </w:r>
          </w:p>
          <w:p w14:paraId="212036DD" w14:textId="60CC28F3" w:rsidR="007E2E8C" w:rsidRDefault="007E2E8C" w:rsidP="007E2E8C">
            <w:r>
              <w:t>[[TorqComment2]] &lt;&lt;COMMENT&gt;&gt;</w:t>
            </w:r>
          </w:p>
          <w:p w14:paraId="101EAB23" w14:textId="77777777" w:rsidR="007E2E8C" w:rsidRDefault="007E2E8C" w:rsidP="00A55C42">
            <w:pPr>
              <w:rPr>
                <w:szCs w:val="22"/>
              </w:rPr>
            </w:pPr>
          </w:p>
        </w:tc>
      </w:tr>
      <w:tr w:rsidR="005A0956" w:rsidRPr="00D97B1C" w14:paraId="6488C0DB" w14:textId="77777777" w:rsidTr="00286CCE">
        <w:trPr>
          <w:trHeight w:val="288"/>
        </w:trPr>
        <w:tc>
          <w:tcPr>
            <w:tcW w:w="1211" w:type="dxa"/>
          </w:tcPr>
          <w:p w14:paraId="11E548B8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4237990" w14:textId="52A592B7" w:rsidR="007E2E8C" w:rsidRDefault="00A0263F" w:rsidP="00F724F0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FPC </w:t>
            </w:r>
            <w:r w:rsidR="00F724F0">
              <w:rPr>
                <w:szCs w:val="22"/>
              </w:rPr>
              <w:t>Flange</w:t>
            </w:r>
            <w:r>
              <w:rPr>
                <w:szCs w:val="22"/>
              </w:rPr>
              <w:t xml:space="preserve">                           </w:t>
            </w:r>
            <w:r w:rsidR="00286CCE">
              <w:rPr>
                <w:szCs w:val="22"/>
              </w:rPr>
              <w:t xml:space="preserve">                       </w:t>
            </w:r>
            <w:r>
              <w:rPr>
                <w:szCs w:val="22"/>
              </w:rPr>
              <w:t xml:space="preserve"> 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9A67B9F" w14:textId="2847DDD2" w:rsidR="007E2E8C" w:rsidRDefault="007E2E8C" w:rsidP="007E2E8C">
            <w:r>
              <w:t>[[DIMTOL27</w:t>
            </w:r>
            <w:r w:rsidRPr="005172EB">
              <w:t>]] &lt;&lt;YESNO&gt;&gt;</w:t>
            </w:r>
          </w:p>
          <w:p w14:paraId="0BB9C158" w14:textId="7FEA50D4" w:rsidR="007E2E8C" w:rsidRDefault="007E2E8C" w:rsidP="007E2E8C">
            <w:r>
              <w:t>[[TorqComment3]] &lt;&lt;COMMENT&gt;&gt;</w:t>
            </w:r>
          </w:p>
          <w:p w14:paraId="7FFB3E0F" w14:textId="77777777" w:rsidR="007E2E8C" w:rsidRDefault="007E2E8C" w:rsidP="007E2E8C"/>
        </w:tc>
      </w:tr>
      <w:tr w:rsidR="005A0956" w:rsidRPr="00D97B1C" w14:paraId="1840ACC4" w14:textId="77777777" w:rsidTr="00286CCE">
        <w:trPr>
          <w:trHeight w:val="288"/>
        </w:trPr>
        <w:tc>
          <w:tcPr>
            <w:tcW w:w="1211" w:type="dxa"/>
          </w:tcPr>
          <w:p w14:paraId="32809EAC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B540D5F" w14:textId="250D47CC" w:rsidR="007E2E8C" w:rsidRDefault="00A0263F" w:rsidP="00286CCE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FPC coupler                            </w:t>
            </w:r>
            <w:r w:rsidR="00286CCE">
              <w:rPr>
                <w:szCs w:val="22"/>
              </w:rPr>
              <w:t xml:space="preserve">  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26F94342" w14:textId="390291A4" w:rsidR="007E2E8C" w:rsidRDefault="007E2E8C" w:rsidP="007E2E8C">
            <w:r>
              <w:t>[[DIMTOL28</w:t>
            </w:r>
            <w:r w:rsidRPr="005172EB">
              <w:t>]] &lt;&lt;YESNO&gt;&gt;</w:t>
            </w:r>
          </w:p>
          <w:p w14:paraId="4395F9FE" w14:textId="76E836ED" w:rsidR="007E2E8C" w:rsidRDefault="007E2E8C" w:rsidP="007E2E8C">
            <w:r>
              <w:t>[[TorqComment4]] &lt;&lt;COMMENT&gt;&gt;</w:t>
            </w:r>
          </w:p>
          <w:p w14:paraId="3291A3AB" w14:textId="77777777" w:rsidR="007E2E8C" w:rsidRDefault="007E2E8C" w:rsidP="007E2E8C"/>
        </w:tc>
        <w:bookmarkStart w:id="0" w:name="_GoBack"/>
        <w:bookmarkEnd w:id="0"/>
      </w:tr>
      <w:tr w:rsidR="005A0956" w:rsidRPr="00D97B1C" w14:paraId="2B884B7D" w14:textId="77777777" w:rsidTr="00286CCE">
        <w:trPr>
          <w:trHeight w:val="288"/>
        </w:trPr>
        <w:tc>
          <w:tcPr>
            <w:tcW w:w="1211" w:type="dxa"/>
          </w:tcPr>
          <w:p w14:paraId="4097A260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143D21BB" w14:textId="17B29663" w:rsidR="00D63AEF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="00286CCE">
              <w:rPr>
                <w:szCs w:val="22"/>
              </w:rPr>
              <w:t>Burst disk joint</w:t>
            </w:r>
            <w:r>
              <w:rPr>
                <w:szCs w:val="22"/>
              </w:rPr>
              <w:t xml:space="preserve">                   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 xml:space="preserve"> ~ </w:t>
            </w:r>
            <w:r w:rsidRPr="005A0956">
              <w:rPr>
                <w:szCs w:val="22"/>
              </w:rPr>
              <w:t>40 in-lb</w:t>
            </w:r>
          </w:p>
        </w:tc>
        <w:tc>
          <w:tcPr>
            <w:tcW w:w="4379" w:type="dxa"/>
            <w:noWrap/>
          </w:tcPr>
          <w:p w14:paraId="387E8C32" w14:textId="4F1C5FDB" w:rsidR="00D63AEF" w:rsidRDefault="00D63AEF" w:rsidP="00D63AEF">
            <w:r>
              <w:t>[[DIMTOL29</w:t>
            </w:r>
            <w:r w:rsidRPr="005172EB">
              <w:t>]] &lt;&lt;YESNO&gt;&gt;</w:t>
            </w:r>
          </w:p>
          <w:p w14:paraId="69D53307" w14:textId="68C854E4" w:rsidR="00D63AEF" w:rsidRDefault="00D63AEF" w:rsidP="00D63AEF">
            <w:r>
              <w:t>[[TorqComment5]] &lt;&lt;COMMENT&gt;&gt;</w:t>
            </w:r>
          </w:p>
          <w:p w14:paraId="0843C925" w14:textId="77777777" w:rsidR="00D63AEF" w:rsidRDefault="00D63AEF" w:rsidP="007E2E8C"/>
        </w:tc>
      </w:tr>
      <w:tr w:rsidR="005A0956" w:rsidRPr="00D97B1C" w14:paraId="5EE8FBF9" w14:textId="77777777" w:rsidTr="00286CCE">
        <w:trPr>
          <w:trHeight w:val="288"/>
        </w:trPr>
        <w:tc>
          <w:tcPr>
            <w:tcW w:w="1211" w:type="dxa"/>
          </w:tcPr>
          <w:p w14:paraId="2042405A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8AB7964" w14:textId="78FB0812" w:rsidR="00D63AEF" w:rsidRDefault="00286CC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6. </w:t>
            </w:r>
            <w:r w:rsidR="00A0263F">
              <w:rPr>
                <w:szCs w:val="22"/>
              </w:rPr>
              <w:t xml:space="preserve">Beamline flange Field Probe end </w:t>
            </w:r>
            <w:r>
              <w:rPr>
                <w:szCs w:val="22"/>
              </w:rPr>
              <w:t xml:space="preserve">                  </w:t>
            </w:r>
            <w:r w:rsidR="00A0263F">
              <w:rPr>
                <w:szCs w:val="22"/>
              </w:rPr>
              <w:t>~30 ft-lb</w:t>
            </w:r>
          </w:p>
        </w:tc>
        <w:tc>
          <w:tcPr>
            <w:tcW w:w="4379" w:type="dxa"/>
            <w:noWrap/>
          </w:tcPr>
          <w:p w14:paraId="3CFB47E2" w14:textId="75DC30D3" w:rsidR="00D63AEF" w:rsidRDefault="00D63AEF" w:rsidP="00D63AEF">
            <w:r>
              <w:t>[[DIMTOL30</w:t>
            </w:r>
            <w:r w:rsidRPr="005172EB">
              <w:t>]] &lt;&lt;YESNO&gt;&gt;</w:t>
            </w:r>
          </w:p>
          <w:p w14:paraId="555CA9C0" w14:textId="4D0D3A35" w:rsidR="00D63AEF" w:rsidRDefault="00D63AEF" w:rsidP="00D63AEF">
            <w:r>
              <w:t>[[TorqComment6]] &lt;&lt;COMMENT&gt;&gt;</w:t>
            </w:r>
          </w:p>
        </w:tc>
      </w:tr>
      <w:tr w:rsidR="005A0956" w:rsidRPr="00D97B1C" w14:paraId="7243576A" w14:textId="77777777" w:rsidTr="00286CCE">
        <w:trPr>
          <w:trHeight w:val="288"/>
        </w:trPr>
        <w:tc>
          <w:tcPr>
            <w:tcW w:w="1211" w:type="dxa"/>
          </w:tcPr>
          <w:p w14:paraId="208D6932" w14:textId="77777777" w:rsidR="00FF72DD" w:rsidRDefault="00FF72DD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C095836" w14:textId="796E65A4" w:rsidR="00FF72DD" w:rsidRPr="00286CCE" w:rsidRDefault="00286CCE" w:rsidP="00A55C42">
            <w:r>
              <w:rPr>
                <w:szCs w:val="22"/>
              </w:rPr>
              <w:t xml:space="preserve">7. Field probe                                                     </w:t>
            </w:r>
            <w:r w:rsidR="000A2818" w:rsidRPr="000A2818">
              <w:rPr>
                <w:color w:val="FF0000"/>
                <w:szCs w:val="22"/>
              </w:rPr>
              <w:t>~ 40 in-lb</w:t>
            </w:r>
          </w:p>
        </w:tc>
        <w:tc>
          <w:tcPr>
            <w:tcW w:w="4379" w:type="dxa"/>
            <w:noWrap/>
          </w:tcPr>
          <w:p w14:paraId="0AFCC87B" w14:textId="432124F2" w:rsidR="00FF72DD" w:rsidRDefault="00FF72DD" w:rsidP="00FF72DD">
            <w:r>
              <w:t>[[DIMTOL31</w:t>
            </w:r>
            <w:r w:rsidRPr="005172EB">
              <w:t>]] &lt;&lt;YESNO&gt;&gt;</w:t>
            </w:r>
          </w:p>
          <w:p w14:paraId="3D8A0089" w14:textId="6373165E" w:rsidR="00FF72DD" w:rsidRDefault="00FF72DD" w:rsidP="00FF72DD">
            <w:r>
              <w:t>[[TorqComment7]] &lt;&lt;COMMENT&gt;&gt;</w:t>
            </w:r>
          </w:p>
        </w:tc>
      </w:tr>
      <w:tr w:rsidR="00286CCE" w:rsidRPr="00D97B1C" w14:paraId="5F6C03D6" w14:textId="77777777" w:rsidTr="00286CCE">
        <w:trPr>
          <w:trHeight w:val="288"/>
        </w:trPr>
        <w:tc>
          <w:tcPr>
            <w:tcW w:w="1211" w:type="dxa"/>
          </w:tcPr>
          <w:p w14:paraId="4C335480" w14:textId="348ECBDD" w:rsidR="00286CCE" w:rsidRDefault="00286CCE" w:rsidP="00A55C42">
            <w:pPr>
              <w:rPr>
                <w:szCs w:val="22"/>
              </w:rPr>
            </w:pPr>
            <w:r>
              <w:br w:type="page"/>
              <w:t>6</w:t>
            </w:r>
          </w:p>
        </w:tc>
        <w:tc>
          <w:tcPr>
            <w:tcW w:w="7360" w:type="dxa"/>
          </w:tcPr>
          <w:p w14:paraId="70523229" w14:textId="77777777" w:rsidR="00286CCE" w:rsidRPr="00644D26" w:rsidRDefault="00286CCE" w:rsidP="00A55C42">
            <w:pPr>
              <w:rPr>
                <w:b/>
              </w:rPr>
            </w:pPr>
            <w:r w:rsidRPr="00644D26">
              <w:rPr>
                <w:b/>
              </w:rPr>
              <w:t>CMM Inspections</w:t>
            </w:r>
          </w:p>
          <w:p w14:paraId="1C5B3ADE" w14:textId="77777777" w:rsidR="00286CCE" w:rsidRDefault="00286CCE" w:rsidP="00A55C42">
            <w:pPr>
              <w:rPr>
                <w:rStyle w:val="Strong"/>
              </w:rPr>
            </w:pPr>
            <w:r w:rsidRPr="00644D26">
              <w:rPr>
                <w:rStyle w:val="Strong"/>
              </w:rPr>
              <w:t>Perform dimensional inspections on CMM. Fill out NCR for any out of tolerance measurements.</w:t>
            </w:r>
          </w:p>
          <w:p w14:paraId="72EE26BE" w14:textId="77777777" w:rsidR="00286CCE" w:rsidRDefault="000A2818" w:rsidP="00A55C42">
            <w:hyperlink r:id="rId18" w:history="1">
              <w:r w:rsidR="00286CCE" w:rsidRPr="00751600">
                <w:rPr>
                  <w:rStyle w:val="Hyperlink"/>
                </w:rPr>
                <w:t>104211800-M8U-8200-A001 Cavity Assembly</w:t>
              </w:r>
            </w:hyperlink>
          </w:p>
          <w:p w14:paraId="35514DE5" w14:textId="77777777" w:rsidR="00286CCE" w:rsidRDefault="000A2818" w:rsidP="00A55C42">
            <w:hyperlink r:id="rId19" w:history="1">
              <w:r w:rsidR="00286CCE" w:rsidRPr="002E1D8D">
                <w:rPr>
                  <w:rStyle w:val="Hyperlink"/>
                </w:rPr>
                <w:t>104211800-M8U-8200-A002 Probe End Sub-Assy</w:t>
              </w:r>
            </w:hyperlink>
          </w:p>
          <w:p w14:paraId="0B26223C" w14:textId="77777777" w:rsidR="00286CCE" w:rsidRDefault="000A2818" w:rsidP="00A55C42">
            <w:hyperlink r:id="rId20" w:history="1">
              <w:r w:rsidR="00286CCE" w:rsidRPr="002E1D8D">
                <w:rPr>
                  <w:rStyle w:val="Hyperlink"/>
                </w:rPr>
                <w:t>104211800-M8U-8200-A</w:t>
              </w:r>
              <w:r w:rsidR="00286CCE">
                <w:rPr>
                  <w:rStyle w:val="Hyperlink"/>
                </w:rPr>
                <w:t>003</w:t>
              </w:r>
              <w:r w:rsidR="00286CCE" w:rsidRPr="002E1D8D">
                <w:rPr>
                  <w:rStyle w:val="Hyperlink"/>
                </w:rPr>
                <w:t xml:space="preserve"> FPC End Sub-Assy</w:t>
              </w:r>
            </w:hyperlink>
          </w:p>
          <w:p w14:paraId="50FC1BAE" w14:textId="77777777" w:rsidR="00286CCE" w:rsidRDefault="000A2818" w:rsidP="00A55C42">
            <w:pPr>
              <w:rPr>
                <w:bCs/>
                <w:szCs w:val="22"/>
              </w:rPr>
            </w:pPr>
            <w:hyperlink r:id="rId21" w:history="1">
              <w:r w:rsidR="00286CCE"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  <w:p w14:paraId="72BED1C7" w14:textId="77777777" w:rsidR="00286CCE" w:rsidRDefault="000A2818" w:rsidP="00A55C42">
            <w:pPr>
              <w:rPr>
                <w:rStyle w:val="Strong"/>
              </w:rPr>
            </w:pPr>
            <w:hyperlink r:id="rId22" w:history="1">
              <w:r w:rsidR="00286CCE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286CCE">
                <w:rPr>
                  <w:rStyle w:val="Hyperlink"/>
                  <w:bCs/>
                  <w:szCs w:val="22"/>
                </w:rPr>
                <w:t>1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286CCE">
                <w:rPr>
                  <w:rStyle w:val="Hyperlink"/>
                  <w:bCs/>
                  <w:szCs w:val="22"/>
                </w:rPr>
                <w:t>Probe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1D82AAE4" w14:textId="77777777" w:rsidR="00286CCE" w:rsidRDefault="000A2818" w:rsidP="00A55C42">
            <w:pPr>
              <w:rPr>
                <w:rStyle w:val="Strong"/>
              </w:rPr>
            </w:pPr>
            <w:hyperlink r:id="rId23" w:history="1">
              <w:r w:rsidR="00286CCE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286CCE">
                <w:rPr>
                  <w:rStyle w:val="Hyperlink"/>
                  <w:bCs/>
                  <w:szCs w:val="22"/>
                </w:rPr>
                <w:t>FPC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683D8718" w14:textId="652FA823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6DFAEAA7" w14:textId="77777777" w:rsidR="00286CCE" w:rsidRDefault="00286CCE" w:rsidP="00A55C42"/>
          <w:p w14:paraId="4E090952" w14:textId="77777777" w:rsidR="00286CCE" w:rsidRDefault="00286CCE" w:rsidP="00A55C42">
            <w:r>
              <w:t>[[Inspector3]] &lt;&lt;SRF&gt;&gt;</w:t>
            </w:r>
          </w:p>
          <w:p w14:paraId="4BB763FB" w14:textId="77777777" w:rsidR="00286CCE" w:rsidRDefault="00286CCE" w:rsidP="00A55C42"/>
          <w:p w14:paraId="5583822D" w14:textId="77777777" w:rsidR="00286CCE" w:rsidRDefault="00286CCE" w:rsidP="00A55C42">
            <w:r>
              <w:t>[[CmmComments]] &lt;&lt;COMMENT&gt;&gt;</w:t>
            </w:r>
          </w:p>
          <w:p w14:paraId="3125EB10" w14:textId="77777777" w:rsidR="00286CCE" w:rsidRDefault="00286CCE" w:rsidP="00A55C42"/>
          <w:p w14:paraId="16B7A22D" w14:textId="77777777" w:rsidR="00286CCE" w:rsidRDefault="00286CCE" w:rsidP="00A55C42">
            <w:r>
              <w:t>[[AdditionalFile2]] &lt;&lt;FILEUPLOAD&gt;&gt;</w:t>
            </w:r>
          </w:p>
          <w:p w14:paraId="1B748055" w14:textId="38E2C060" w:rsidR="00286CCE" w:rsidRDefault="00286CCE" w:rsidP="00FF72DD"/>
        </w:tc>
      </w:tr>
      <w:tr w:rsidR="00286CCE" w:rsidRPr="00D97B1C" w14:paraId="7C76BED0" w14:textId="77777777" w:rsidTr="00286CCE">
        <w:trPr>
          <w:trHeight w:val="288"/>
        </w:trPr>
        <w:tc>
          <w:tcPr>
            <w:tcW w:w="1211" w:type="dxa"/>
          </w:tcPr>
          <w:p w14:paraId="6BD08BCF" w14:textId="77777777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3A907963" w14:textId="2A7B6555" w:rsidR="00286CCE" w:rsidRDefault="00286CCE" w:rsidP="00A0263F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8DA81A" w14:textId="5F2F090F" w:rsidR="00286CCE" w:rsidRDefault="00286CCE" w:rsidP="00531B47"/>
        </w:tc>
      </w:tr>
      <w:tr w:rsidR="00286CCE" w:rsidRPr="00D97B1C" w14:paraId="118C8DDE" w14:textId="77777777" w:rsidTr="00286CCE">
        <w:trPr>
          <w:trHeight w:val="288"/>
        </w:trPr>
        <w:tc>
          <w:tcPr>
            <w:tcW w:w="1211" w:type="dxa"/>
          </w:tcPr>
          <w:p w14:paraId="15C52B3A" w14:textId="5AEB4266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B4E15DD" w14:textId="77777777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41775A" w14:textId="77777777" w:rsidR="00286CCE" w:rsidRPr="005B182B" w:rsidRDefault="00286CCE" w:rsidP="00A55C42"/>
        </w:tc>
      </w:tr>
    </w:tbl>
    <w:p w14:paraId="582B2CC7" w14:textId="77777777" w:rsidR="00D404B0" w:rsidRDefault="00D404B0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6435"/>
        <w:gridCol w:w="1497"/>
        <w:gridCol w:w="1436"/>
        <w:gridCol w:w="1819"/>
      </w:tblGrid>
      <w:tr w:rsidR="00D404B0" w:rsidRPr="00D97B1C" w14:paraId="02E14B6B" w14:textId="77777777" w:rsidTr="00C86447">
        <w:trPr>
          <w:trHeight w:val="288"/>
        </w:trPr>
        <w:tc>
          <w:tcPr>
            <w:tcW w:w="1763" w:type="dxa"/>
          </w:tcPr>
          <w:p w14:paraId="0B61B1CD" w14:textId="77777777" w:rsidR="00D404B0" w:rsidRPr="005172EB" w:rsidRDefault="00D404B0" w:rsidP="00D97B1C">
            <w:pPr>
              <w:rPr>
                <w:rStyle w:val="Strong"/>
                <w:b w:val="0"/>
              </w:rPr>
            </w:pPr>
            <w:r w:rsidRPr="005172EB">
              <w:rPr>
                <w:rStyle w:val="Strong"/>
                <w:b w:val="0"/>
              </w:rPr>
              <w:lastRenderedPageBreak/>
              <w:t>Drawing number</w:t>
            </w:r>
          </w:p>
        </w:tc>
        <w:tc>
          <w:tcPr>
            <w:tcW w:w="6435" w:type="dxa"/>
          </w:tcPr>
          <w:p w14:paraId="3DEEC157" w14:textId="77777777" w:rsidR="00D404B0" w:rsidRPr="00D97B1C" w:rsidRDefault="00D404B0" w:rsidP="00D97B1C">
            <w:r w:rsidRPr="005172EB">
              <w:rPr>
                <w:rStyle w:val="Strong"/>
                <w:b w:val="0"/>
              </w:rPr>
              <w:t>Description</w:t>
            </w:r>
          </w:p>
        </w:tc>
        <w:tc>
          <w:tcPr>
            <w:tcW w:w="1497" w:type="dxa"/>
          </w:tcPr>
          <w:p w14:paraId="0B7C0578" w14:textId="77777777" w:rsidR="00D404B0" w:rsidRDefault="00D404B0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</w:rPr>
              <w:t>Drawing Value (inch)</w:t>
            </w:r>
          </w:p>
        </w:tc>
        <w:tc>
          <w:tcPr>
            <w:tcW w:w="1436" w:type="dxa"/>
          </w:tcPr>
          <w:p w14:paraId="2FEA7E6C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Measured Value</w:t>
            </w:r>
          </w:p>
        </w:tc>
        <w:tc>
          <w:tcPr>
            <w:tcW w:w="1819" w:type="dxa"/>
            <w:noWrap/>
          </w:tcPr>
          <w:p w14:paraId="5200C70E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Within Tolerance</w:t>
            </w:r>
          </w:p>
        </w:tc>
      </w:tr>
      <w:tr w:rsidR="00D404B0" w:rsidRPr="00D97B1C" w14:paraId="7D5EEE70" w14:textId="77777777" w:rsidTr="00C86447">
        <w:trPr>
          <w:trHeight w:val="288"/>
        </w:trPr>
        <w:tc>
          <w:tcPr>
            <w:tcW w:w="1763" w:type="dxa"/>
          </w:tcPr>
          <w:p w14:paraId="1816E77E" w14:textId="77777777" w:rsidR="00D404B0" w:rsidRPr="00D97B1C" w:rsidRDefault="00D404B0" w:rsidP="00D97B1C">
            <w:r w:rsidRPr="00D404B0">
              <w:t>104211800-M8U-8200-A001</w:t>
            </w:r>
          </w:p>
        </w:tc>
        <w:tc>
          <w:tcPr>
            <w:tcW w:w="6435" w:type="dxa"/>
          </w:tcPr>
          <w:p w14:paraId="41BB9947" w14:textId="77777777" w:rsidR="00D404B0" w:rsidRPr="00D97B1C" w:rsidRDefault="00DB6EE9" w:rsidP="00DB6EE9">
            <w:r w:rsidRPr="005172EB">
              <w:t>Distance between end dishes</w:t>
            </w:r>
            <w:r>
              <w:t>.  Measure from machined step to machined step.</w:t>
            </w:r>
          </w:p>
        </w:tc>
        <w:tc>
          <w:tcPr>
            <w:tcW w:w="1497" w:type="dxa"/>
          </w:tcPr>
          <w:p w14:paraId="54F414BB" w14:textId="77777777" w:rsidR="00D404B0" w:rsidRDefault="00315732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  <w:sz w:val="20"/>
              </w:rPr>
              <w:t xml:space="preserve">35.423  </w:t>
            </w:r>
          </w:p>
        </w:tc>
        <w:tc>
          <w:tcPr>
            <w:tcW w:w="1436" w:type="dxa"/>
          </w:tcPr>
          <w:p w14:paraId="32CC1EE7" w14:textId="77777777" w:rsidR="00D404B0" w:rsidRPr="005B182B" w:rsidRDefault="00315732" w:rsidP="00307B0A">
            <w:r w:rsidRPr="005172EB">
              <w:t>[[DIM1]] &lt;&lt;FLOAT&gt;&gt;</w:t>
            </w:r>
          </w:p>
        </w:tc>
        <w:tc>
          <w:tcPr>
            <w:tcW w:w="1819" w:type="dxa"/>
            <w:noWrap/>
          </w:tcPr>
          <w:p w14:paraId="5BCA5D02" w14:textId="77777777" w:rsidR="00D404B0" w:rsidRPr="005B182B" w:rsidRDefault="00DB6EE9" w:rsidP="00307B0A">
            <w:r>
              <w:t>Reference Dimension N/A</w:t>
            </w:r>
          </w:p>
        </w:tc>
      </w:tr>
      <w:tr w:rsidR="00D404B0" w:rsidRPr="00D97B1C" w14:paraId="3C09BD3C" w14:textId="77777777" w:rsidTr="00C86447">
        <w:trPr>
          <w:trHeight w:val="288"/>
        </w:trPr>
        <w:tc>
          <w:tcPr>
            <w:tcW w:w="1763" w:type="dxa"/>
          </w:tcPr>
          <w:p w14:paraId="3DEE414A" w14:textId="77777777" w:rsidR="00D404B0" w:rsidRPr="00D97B1C" w:rsidRDefault="00CE25F4" w:rsidP="00D97B1C">
            <w:r w:rsidRPr="00CE25F4">
              <w:t>104211800-M8U-8200-A</w:t>
            </w:r>
            <w:r w:rsidR="001A5B22">
              <w:t>003</w:t>
            </w:r>
          </w:p>
        </w:tc>
        <w:tc>
          <w:tcPr>
            <w:tcW w:w="6435" w:type="dxa"/>
          </w:tcPr>
          <w:p w14:paraId="784B7E6F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perpendicularity.</w:t>
            </w:r>
          </w:p>
        </w:tc>
        <w:tc>
          <w:tcPr>
            <w:tcW w:w="1497" w:type="dxa"/>
          </w:tcPr>
          <w:p w14:paraId="033E5E44" w14:textId="77777777" w:rsidR="00D404B0" w:rsidRDefault="00CE25F4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0AB30696" w14:textId="77777777" w:rsidR="00D404B0" w:rsidRPr="005B182B" w:rsidRDefault="00CE25F4" w:rsidP="00307B0A">
            <w:r>
              <w:t>[[DIM2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11105E99" w14:textId="77777777" w:rsidR="00D404B0" w:rsidRPr="005B182B" w:rsidRDefault="00CE25F4" w:rsidP="00307B0A">
            <w:r w:rsidRPr="005172EB">
              <w:t>[[DIMTOL2]] &lt;&lt;YESNO&gt;&gt;</w:t>
            </w:r>
          </w:p>
        </w:tc>
      </w:tr>
      <w:tr w:rsidR="00D404B0" w:rsidRPr="00D97B1C" w14:paraId="340FD8E1" w14:textId="77777777" w:rsidTr="00C86447">
        <w:trPr>
          <w:trHeight w:val="288"/>
        </w:trPr>
        <w:tc>
          <w:tcPr>
            <w:tcW w:w="1763" w:type="dxa"/>
          </w:tcPr>
          <w:p w14:paraId="5CAD7116" w14:textId="77777777" w:rsidR="00D404B0" w:rsidRPr="00D97B1C" w:rsidRDefault="00CE25F4" w:rsidP="001A5B22">
            <w:r w:rsidRPr="00CE25F4">
              <w:t>104211800-M8U-8200-A</w:t>
            </w:r>
            <w:r>
              <w:t>0</w:t>
            </w:r>
            <w:r w:rsidR="001A5B22">
              <w:t>17</w:t>
            </w:r>
          </w:p>
        </w:tc>
        <w:tc>
          <w:tcPr>
            <w:tcW w:w="6435" w:type="dxa"/>
          </w:tcPr>
          <w:p w14:paraId="04D849B0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 </w:t>
            </w:r>
            <w:r>
              <w:t>OD</w:t>
            </w:r>
          </w:p>
        </w:tc>
        <w:tc>
          <w:tcPr>
            <w:tcW w:w="1497" w:type="dxa"/>
          </w:tcPr>
          <w:p w14:paraId="788F9F9A" w14:textId="77777777" w:rsidR="00D404B0" w:rsidRDefault="001A5B22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  <w:r w:rsidR="00A00B7B">
              <w:rPr>
                <w:sz w:val="20"/>
              </w:rPr>
              <w:t xml:space="preserve"> </w:t>
            </w:r>
          </w:p>
        </w:tc>
        <w:tc>
          <w:tcPr>
            <w:tcW w:w="1436" w:type="dxa"/>
          </w:tcPr>
          <w:p w14:paraId="38EADFC4" w14:textId="77777777" w:rsidR="00D404B0" w:rsidRPr="005B182B" w:rsidRDefault="00CE25F4" w:rsidP="00307B0A">
            <w:r>
              <w:t>[[DIM3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5972FC1" w14:textId="77777777" w:rsidR="00D404B0" w:rsidRPr="005B182B" w:rsidRDefault="00CE25F4" w:rsidP="00307B0A">
            <w:r>
              <w:t>[[DIMTOL3</w:t>
            </w:r>
            <w:r w:rsidRPr="005172EB">
              <w:t>]] &lt;&lt;YESNO&gt;&gt;</w:t>
            </w:r>
          </w:p>
        </w:tc>
      </w:tr>
      <w:tr w:rsidR="00D404B0" w:rsidRPr="00D97B1C" w14:paraId="4D5A77BC" w14:textId="77777777" w:rsidTr="00C86447">
        <w:trPr>
          <w:trHeight w:val="288"/>
        </w:trPr>
        <w:tc>
          <w:tcPr>
            <w:tcW w:w="1763" w:type="dxa"/>
          </w:tcPr>
          <w:p w14:paraId="5EFFFA71" w14:textId="77777777" w:rsidR="00D404B0" w:rsidRPr="00D97B1C" w:rsidRDefault="005722DF" w:rsidP="00D97B1C">
            <w:r w:rsidRPr="00CE25F4">
              <w:t>104211800-M8U-8200-A</w:t>
            </w:r>
            <w:r>
              <w:t>016</w:t>
            </w:r>
          </w:p>
        </w:tc>
        <w:tc>
          <w:tcPr>
            <w:tcW w:w="6435" w:type="dxa"/>
          </w:tcPr>
          <w:p w14:paraId="1D379E90" w14:textId="77777777" w:rsidR="00D404B0" w:rsidRPr="00D97B1C" w:rsidRDefault="005722DF" w:rsidP="00D97B1C">
            <w:r w:rsidRPr="005172EB">
              <w:rPr>
                <w:sz w:val="20"/>
              </w:rPr>
              <w:t>Beamline Flange OD- FPC side</w:t>
            </w:r>
          </w:p>
        </w:tc>
        <w:tc>
          <w:tcPr>
            <w:tcW w:w="1497" w:type="dxa"/>
          </w:tcPr>
          <w:p w14:paraId="79CAC829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736DC287" w14:textId="77777777" w:rsidR="00D404B0" w:rsidRPr="005B182B" w:rsidRDefault="005722DF" w:rsidP="00307B0A">
            <w:r>
              <w:t>[[DIM4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4CCBC23" w14:textId="77777777" w:rsidR="00D404B0" w:rsidRPr="005B182B" w:rsidRDefault="005722DF" w:rsidP="00307B0A">
            <w:r>
              <w:t>[[DIMTOL4</w:t>
            </w:r>
            <w:r w:rsidRPr="005172EB">
              <w:t>]] &lt;&lt;YESNO&gt;&gt;</w:t>
            </w:r>
          </w:p>
        </w:tc>
      </w:tr>
      <w:tr w:rsidR="00D404B0" w:rsidRPr="00D97B1C" w14:paraId="25E061CE" w14:textId="77777777" w:rsidTr="00C86447">
        <w:trPr>
          <w:trHeight w:val="288"/>
        </w:trPr>
        <w:tc>
          <w:tcPr>
            <w:tcW w:w="1763" w:type="dxa"/>
          </w:tcPr>
          <w:p w14:paraId="22B04C27" w14:textId="77777777" w:rsidR="00D404B0" w:rsidRPr="00D97B1C" w:rsidRDefault="005722DF" w:rsidP="00D97B1C">
            <w:r w:rsidRPr="00CE25F4">
              <w:t>104211800-M8U-8200-A</w:t>
            </w:r>
            <w:r>
              <w:t>011</w:t>
            </w:r>
          </w:p>
        </w:tc>
        <w:tc>
          <w:tcPr>
            <w:tcW w:w="6435" w:type="dxa"/>
          </w:tcPr>
          <w:p w14:paraId="60663A60" w14:textId="77777777" w:rsidR="00D404B0" w:rsidRPr="00D97B1C" w:rsidRDefault="005722DF" w:rsidP="00D97B1C">
            <w:r w:rsidRPr="005172EB">
              <w:rPr>
                <w:sz w:val="20"/>
              </w:rPr>
              <w:t>Beamline Flange OD – FP side</w:t>
            </w:r>
          </w:p>
        </w:tc>
        <w:tc>
          <w:tcPr>
            <w:tcW w:w="1497" w:type="dxa"/>
          </w:tcPr>
          <w:p w14:paraId="4CDA5648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6F2CE716" w14:textId="77777777" w:rsidR="00D404B0" w:rsidRPr="005B182B" w:rsidRDefault="005722DF" w:rsidP="00307B0A">
            <w:r>
              <w:t>[[DIM5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8AA3C84" w14:textId="77777777" w:rsidR="001723A1" w:rsidRPr="005B182B" w:rsidRDefault="005722DF" w:rsidP="00307B0A">
            <w:r>
              <w:t>[[DIMTOL5</w:t>
            </w:r>
            <w:r w:rsidRPr="005172EB">
              <w:t>]] &lt;&lt;YESNO&gt;&gt;</w:t>
            </w:r>
          </w:p>
        </w:tc>
      </w:tr>
      <w:tr w:rsidR="001723A1" w:rsidRPr="00D97B1C" w14:paraId="1971985C" w14:textId="77777777" w:rsidTr="00C86447">
        <w:trPr>
          <w:trHeight w:val="288"/>
        </w:trPr>
        <w:tc>
          <w:tcPr>
            <w:tcW w:w="1763" w:type="dxa"/>
          </w:tcPr>
          <w:p w14:paraId="2C14EB1D" w14:textId="77777777" w:rsidR="001723A1" w:rsidRPr="00CE25F4" w:rsidRDefault="001723A1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398C71C1" w14:textId="77777777" w:rsidR="001723A1" w:rsidRPr="005172EB" w:rsidRDefault="001723A1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5BF4D81F" w14:textId="77777777" w:rsidR="001723A1" w:rsidRDefault="001723A1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6.397</w:t>
            </w:r>
          </w:p>
        </w:tc>
        <w:tc>
          <w:tcPr>
            <w:tcW w:w="1436" w:type="dxa"/>
          </w:tcPr>
          <w:p w14:paraId="5B140363" w14:textId="77777777" w:rsidR="001723A1" w:rsidRDefault="001723A1" w:rsidP="001723A1">
            <w:r w:rsidRPr="005172EB">
              <w:t>[[DIM</w:t>
            </w:r>
            <w:r>
              <w:t>6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9D2DCE9" w14:textId="77777777" w:rsidR="001723A1" w:rsidRDefault="001723A1" w:rsidP="00307B0A">
            <w:r>
              <w:t>Reference Dimension N/A</w:t>
            </w:r>
          </w:p>
        </w:tc>
      </w:tr>
      <w:tr w:rsidR="001723A1" w:rsidRPr="00D97B1C" w14:paraId="37A4529F" w14:textId="77777777" w:rsidTr="00C86447">
        <w:trPr>
          <w:trHeight w:val="288"/>
        </w:trPr>
        <w:tc>
          <w:tcPr>
            <w:tcW w:w="1763" w:type="dxa"/>
          </w:tcPr>
          <w:p w14:paraId="35EEC05D" w14:textId="77777777" w:rsidR="001723A1" w:rsidRPr="00CE25F4" w:rsidRDefault="009E513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23567971" w14:textId="77777777" w:rsidR="001723A1" w:rsidRPr="005172EB" w:rsidRDefault="009E5130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FPC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477DACBB" w14:textId="77777777" w:rsidR="001723A1" w:rsidRDefault="009E5130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9.01</w:t>
            </w:r>
          </w:p>
        </w:tc>
        <w:tc>
          <w:tcPr>
            <w:tcW w:w="1436" w:type="dxa"/>
          </w:tcPr>
          <w:p w14:paraId="3B58631E" w14:textId="77777777" w:rsidR="001723A1" w:rsidRDefault="009E5130" w:rsidP="00307B0A">
            <w:r w:rsidRPr="005172EB">
              <w:t>[[DIM</w:t>
            </w:r>
            <w:r>
              <w:t>7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48DF3FED" w14:textId="77777777" w:rsidR="001723A1" w:rsidRDefault="009E5130" w:rsidP="00307B0A">
            <w:r>
              <w:t>Reference Dimension N/A</w:t>
            </w:r>
          </w:p>
        </w:tc>
      </w:tr>
      <w:tr w:rsidR="001723A1" w:rsidRPr="00D97B1C" w14:paraId="03718424" w14:textId="77777777" w:rsidTr="00C86447">
        <w:trPr>
          <w:trHeight w:val="288"/>
        </w:trPr>
        <w:tc>
          <w:tcPr>
            <w:tcW w:w="1763" w:type="dxa"/>
          </w:tcPr>
          <w:p w14:paraId="36026A57" w14:textId="77777777" w:rsidR="001723A1" w:rsidRPr="00CE25F4" w:rsidRDefault="0024776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15B65783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FPC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0F47F025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5D46DB8" w14:textId="77777777" w:rsidR="001723A1" w:rsidRDefault="00247760" w:rsidP="00307B0A">
            <w:r w:rsidRPr="005172EB">
              <w:t>[[DIM</w:t>
            </w:r>
            <w:r>
              <w:t>8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182011D" w14:textId="77777777" w:rsidR="001723A1" w:rsidRDefault="00247760" w:rsidP="00307B0A">
            <w:r>
              <w:t>N/A</w:t>
            </w:r>
          </w:p>
        </w:tc>
      </w:tr>
      <w:tr w:rsidR="001723A1" w:rsidRPr="00D97B1C" w14:paraId="251F7174" w14:textId="77777777" w:rsidTr="00C86447">
        <w:trPr>
          <w:trHeight w:val="288"/>
        </w:trPr>
        <w:tc>
          <w:tcPr>
            <w:tcW w:w="1763" w:type="dxa"/>
          </w:tcPr>
          <w:p w14:paraId="34E6FAF2" w14:textId="77777777" w:rsidR="001723A1" w:rsidRPr="00CE25F4" w:rsidRDefault="00247760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1C35F3A7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5CD10A0F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A7BCAB9" w14:textId="77777777" w:rsidR="001723A1" w:rsidRDefault="00247760" w:rsidP="00307B0A">
            <w:r w:rsidRPr="005172EB">
              <w:t>[[DIM</w:t>
            </w:r>
            <w:r>
              <w:t>9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A1CFCEA" w14:textId="77777777" w:rsidR="001723A1" w:rsidRDefault="00247760" w:rsidP="00307B0A">
            <w:r>
              <w:t>N/A</w:t>
            </w:r>
          </w:p>
        </w:tc>
      </w:tr>
      <w:tr w:rsidR="001723A1" w:rsidRPr="00D97B1C" w14:paraId="764DB266" w14:textId="77777777" w:rsidTr="00C86447">
        <w:trPr>
          <w:trHeight w:val="288"/>
        </w:trPr>
        <w:tc>
          <w:tcPr>
            <w:tcW w:w="1763" w:type="dxa"/>
          </w:tcPr>
          <w:p w14:paraId="42503DD1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1B604A21" w14:textId="77777777" w:rsidR="001723A1" w:rsidRPr="005172EB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Tuner 120 Deg. C-Bore location</w:t>
            </w:r>
          </w:p>
        </w:tc>
        <w:tc>
          <w:tcPr>
            <w:tcW w:w="1497" w:type="dxa"/>
          </w:tcPr>
          <w:p w14:paraId="5808873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5A39124A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5A7F86A2" w14:textId="77777777" w:rsidR="00B73A24" w:rsidRDefault="00B73A24" w:rsidP="00307B0A">
            <w:r w:rsidRPr="005172EB">
              <w:t>[[DIM</w:t>
            </w:r>
            <w:r>
              <w:t>10</w:t>
            </w:r>
            <w:r w:rsidRPr="005172EB">
              <w:t>]] &lt;&lt;FLOAT&gt;&gt;</w:t>
            </w:r>
          </w:p>
          <w:p w14:paraId="695CE850" w14:textId="77777777" w:rsidR="001723A1" w:rsidRDefault="00B73A24" w:rsidP="00307B0A">
            <w:r w:rsidRPr="005172EB">
              <w:t>[[DIM</w:t>
            </w:r>
            <w:r>
              <w:t>11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C4941BF" w14:textId="77777777" w:rsidR="001723A1" w:rsidRDefault="00B73A24" w:rsidP="00307B0A">
            <w:r>
              <w:t>[[DIMTOL10</w:t>
            </w:r>
            <w:r w:rsidRPr="005172EB">
              <w:t>]] &lt;&lt;YESNO&gt;&gt;</w:t>
            </w:r>
          </w:p>
          <w:p w14:paraId="116BF975" w14:textId="77777777" w:rsidR="00B73A24" w:rsidRDefault="00B73A24" w:rsidP="00307B0A">
            <w:r>
              <w:t>[[DIMTOL11</w:t>
            </w:r>
            <w:r w:rsidRPr="005172EB">
              <w:t>]] &lt;&lt;YESNO&gt;&gt;</w:t>
            </w:r>
          </w:p>
        </w:tc>
      </w:tr>
      <w:tr w:rsidR="001723A1" w:rsidRPr="00D97B1C" w14:paraId="6709E328" w14:textId="77777777" w:rsidTr="00C86447">
        <w:trPr>
          <w:trHeight w:val="288"/>
        </w:trPr>
        <w:tc>
          <w:tcPr>
            <w:tcW w:w="1763" w:type="dxa"/>
          </w:tcPr>
          <w:p w14:paraId="1DC1FC67" w14:textId="77777777" w:rsidR="001723A1" w:rsidRPr="00CE25F4" w:rsidRDefault="00B73A24" w:rsidP="00460EC9">
            <w:r w:rsidRPr="00CE25F4">
              <w:lastRenderedPageBreak/>
              <w:t>104211800-M8U-8200-A</w:t>
            </w:r>
            <w:r>
              <w:t>00</w:t>
            </w:r>
            <w:r w:rsidR="00460EC9">
              <w:t>2</w:t>
            </w:r>
          </w:p>
        </w:tc>
        <w:tc>
          <w:tcPr>
            <w:tcW w:w="6435" w:type="dxa"/>
          </w:tcPr>
          <w:p w14:paraId="35FCACF2" w14:textId="77777777" w:rsidR="001723A1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Tuner tapped hole locations.</w:t>
            </w:r>
          </w:p>
          <w:p w14:paraId="39839C3A" w14:textId="77777777" w:rsidR="00B73A24" w:rsidRDefault="00B73A24" w:rsidP="00D97B1C">
            <w:pPr>
              <w:rPr>
                <w:sz w:val="20"/>
              </w:rPr>
            </w:pPr>
          </w:p>
          <w:p w14:paraId="090D2E85" w14:textId="77777777" w:rsidR="00B73A24" w:rsidRPr="005172EB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Verify 10-32 Thread inserts are installed and test thread.</w:t>
            </w:r>
          </w:p>
        </w:tc>
        <w:tc>
          <w:tcPr>
            <w:tcW w:w="1497" w:type="dxa"/>
          </w:tcPr>
          <w:p w14:paraId="59BE68C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.590</w:t>
            </w:r>
          </w:p>
          <w:p w14:paraId="78C75B0F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1.180</w:t>
            </w:r>
          </w:p>
          <w:p w14:paraId="12FD3F72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1877A898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418BA131" w14:textId="77777777" w:rsidR="00B73A24" w:rsidRDefault="00B73A24" w:rsidP="00B73A24">
            <w:r w:rsidRPr="005172EB">
              <w:t>[[DIM</w:t>
            </w:r>
            <w:r>
              <w:t>12</w:t>
            </w:r>
            <w:r w:rsidRPr="005172EB">
              <w:t>]] &lt;&lt;FLOAT&gt;&gt;</w:t>
            </w:r>
          </w:p>
          <w:p w14:paraId="24B3A3B4" w14:textId="77777777" w:rsidR="001723A1" w:rsidRDefault="00B73A24" w:rsidP="00B73A24">
            <w:r w:rsidRPr="005172EB">
              <w:t>[[DIM</w:t>
            </w:r>
            <w:r>
              <w:t>13</w:t>
            </w:r>
            <w:r w:rsidRPr="005172EB">
              <w:t>]] &lt;&lt;FLOAT&gt;&gt;</w:t>
            </w:r>
          </w:p>
          <w:p w14:paraId="1A9BEE22" w14:textId="77777777" w:rsidR="00B73A24" w:rsidRDefault="00B73A24" w:rsidP="00B73A24">
            <w:r w:rsidRPr="005172EB">
              <w:t>[[DIM</w:t>
            </w:r>
            <w:r>
              <w:t>14</w:t>
            </w:r>
            <w:r w:rsidRPr="005172EB">
              <w:t>]] &lt;&lt;FLOAT&gt;&gt;</w:t>
            </w:r>
          </w:p>
          <w:p w14:paraId="6B0B5B9A" w14:textId="77777777" w:rsidR="00B73A24" w:rsidRDefault="00B73A24" w:rsidP="00B73A24">
            <w:r w:rsidRPr="005172EB">
              <w:t>[[DIM</w:t>
            </w:r>
            <w:r>
              <w:t>15</w:t>
            </w:r>
            <w:r w:rsidRPr="005172EB">
              <w:t>]] &lt;&lt;FLOAT&gt;&gt;</w:t>
            </w:r>
          </w:p>
          <w:p w14:paraId="2DC60733" w14:textId="77777777" w:rsidR="00B73A24" w:rsidRDefault="00B73A24" w:rsidP="00B73A24"/>
        </w:tc>
        <w:tc>
          <w:tcPr>
            <w:tcW w:w="1819" w:type="dxa"/>
            <w:noWrap/>
          </w:tcPr>
          <w:p w14:paraId="210F0ADE" w14:textId="77777777" w:rsidR="00B73A24" w:rsidRDefault="00B73A24" w:rsidP="00B73A24">
            <w:r>
              <w:t>[[DIMTOL12</w:t>
            </w:r>
            <w:r w:rsidRPr="005172EB">
              <w:t>]] &lt;&lt;YESNO&gt;&gt;</w:t>
            </w:r>
          </w:p>
          <w:p w14:paraId="5920AA3C" w14:textId="77777777" w:rsidR="001723A1" w:rsidRDefault="00B73A24" w:rsidP="00B73A24">
            <w:r>
              <w:t>[[DIMTOL13</w:t>
            </w:r>
            <w:r w:rsidRPr="005172EB">
              <w:t>]] &lt;&lt;YESNO&gt;&gt;</w:t>
            </w:r>
          </w:p>
          <w:p w14:paraId="552F937E" w14:textId="77777777" w:rsidR="00B73A24" w:rsidRDefault="00B73A24" w:rsidP="00B73A24">
            <w:r>
              <w:t>[[DIMTOL14</w:t>
            </w:r>
            <w:r w:rsidRPr="005172EB">
              <w:t>]] &lt;&lt;YESNO&gt;&gt;</w:t>
            </w:r>
          </w:p>
          <w:p w14:paraId="1D3A1E7E" w14:textId="77777777" w:rsidR="00B73A24" w:rsidRDefault="00B73A24" w:rsidP="00B73A24">
            <w:r>
              <w:t>[[DIMTOL15</w:t>
            </w:r>
            <w:r w:rsidRPr="005172EB">
              <w:t>]] &lt;&lt;YESNO&gt;&gt;</w:t>
            </w:r>
          </w:p>
          <w:p w14:paraId="59B099D2" w14:textId="77777777" w:rsidR="00B73A24" w:rsidRDefault="00B73A24" w:rsidP="00B73A24">
            <w:r>
              <w:t>[[ThreadCheck</w:t>
            </w:r>
            <w:r w:rsidR="003753F2">
              <w:t>1</w:t>
            </w:r>
            <w:r w:rsidRPr="005172EB">
              <w:t>]] &lt;&lt;YESNO&gt;&gt;</w:t>
            </w:r>
          </w:p>
        </w:tc>
      </w:tr>
      <w:tr w:rsidR="001723A1" w:rsidRPr="00D97B1C" w14:paraId="719988EF" w14:textId="77777777" w:rsidTr="00C86447">
        <w:trPr>
          <w:trHeight w:val="288"/>
        </w:trPr>
        <w:tc>
          <w:tcPr>
            <w:tcW w:w="1763" w:type="dxa"/>
          </w:tcPr>
          <w:p w14:paraId="015C5585" w14:textId="77777777" w:rsidR="001723A1" w:rsidRDefault="00B73A24" w:rsidP="00D97B1C">
            <w:r w:rsidRPr="00CE25F4">
              <w:t>104211800-M8U-8200-A</w:t>
            </w:r>
            <w:r w:rsidR="00460EC9">
              <w:t>002</w:t>
            </w:r>
          </w:p>
          <w:p w14:paraId="4E497694" w14:textId="77777777" w:rsidR="007D6A5D" w:rsidRPr="00CE25F4" w:rsidRDefault="007D6A5D" w:rsidP="00D97B1C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356EC7F" w14:textId="77777777" w:rsidR="001723A1" w:rsidRDefault="00460EC9" w:rsidP="007D6A5D">
            <w:pPr>
              <w:rPr>
                <w:sz w:val="20"/>
              </w:rPr>
            </w:pPr>
            <w:r>
              <w:rPr>
                <w:sz w:val="20"/>
              </w:rPr>
              <w:t>Lollipop tapped hole</w:t>
            </w:r>
            <w:r w:rsidR="007D6A5D">
              <w:rPr>
                <w:sz w:val="20"/>
              </w:rPr>
              <w:t xml:space="preserve"> C-Bore face.</w:t>
            </w:r>
            <w:r>
              <w:rPr>
                <w:sz w:val="20"/>
              </w:rPr>
              <w:t xml:space="preserve"> </w:t>
            </w:r>
            <w:r w:rsidR="007D6A5D">
              <w:rPr>
                <w:sz w:val="20"/>
              </w:rPr>
              <w:t>S</w:t>
            </w:r>
            <w:r>
              <w:rPr>
                <w:sz w:val="20"/>
              </w:rPr>
              <w:t>ide of flange at FP side.</w:t>
            </w:r>
          </w:p>
          <w:p w14:paraId="68BBBC8B" w14:textId="77777777" w:rsidR="007D6A5D" w:rsidRDefault="007D6A5D" w:rsidP="007D6A5D">
            <w:pPr>
              <w:rPr>
                <w:sz w:val="20"/>
              </w:rPr>
            </w:pPr>
          </w:p>
          <w:p w14:paraId="053D1CCE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1486CB6D" w14:textId="77777777" w:rsidR="007D6A5D" w:rsidRPr="005172EB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Verify </w:t>
            </w:r>
            <w:r w:rsidR="00473FA1">
              <w:rPr>
                <w:sz w:val="20"/>
              </w:rPr>
              <w:t xml:space="preserve">5/8-11 </w:t>
            </w:r>
            <w:r>
              <w:rPr>
                <w:sz w:val="20"/>
              </w:rPr>
              <w:t>threads with thread gauge.</w:t>
            </w:r>
          </w:p>
        </w:tc>
        <w:tc>
          <w:tcPr>
            <w:tcW w:w="1497" w:type="dxa"/>
          </w:tcPr>
          <w:p w14:paraId="1236DE1B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DF36C8D" w14:textId="77777777" w:rsidR="007D6A5D" w:rsidRDefault="007D6A5D" w:rsidP="00307B0A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5E9846A5" w14:textId="77777777" w:rsidR="003753F2" w:rsidRDefault="003753F2" w:rsidP="003753F2">
            <w:r w:rsidRPr="005172EB">
              <w:t>[[DIM</w:t>
            </w:r>
            <w:r>
              <w:t>16</w:t>
            </w:r>
            <w:r w:rsidRPr="005172EB">
              <w:t>]] &lt;&lt;FLOAT&gt;&gt;</w:t>
            </w:r>
          </w:p>
          <w:p w14:paraId="12DB1796" w14:textId="77777777" w:rsidR="003753F2" w:rsidRDefault="003753F2" w:rsidP="003753F2">
            <w:r w:rsidRPr="005172EB">
              <w:t>[[DIM</w:t>
            </w:r>
            <w:r>
              <w:t>17</w:t>
            </w:r>
            <w:r w:rsidRPr="005172EB">
              <w:t>]] &lt;&lt;FLOAT&gt;&gt;</w:t>
            </w:r>
          </w:p>
          <w:p w14:paraId="7A24A1B1" w14:textId="77777777" w:rsidR="001723A1" w:rsidRDefault="001723A1" w:rsidP="00307B0A"/>
        </w:tc>
        <w:tc>
          <w:tcPr>
            <w:tcW w:w="1819" w:type="dxa"/>
            <w:noWrap/>
          </w:tcPr>
          <w:p w14:paraId="6A5BF916" w14:textId="77777777" w:rsidR="003753F2" w:rsidRDefault="003753F2" w:rsidP="003753F2">
            <w:r>
              <w:t>[[DIMTOL16</w:t>
            </w:r>
            <w:r w:rsidRPr="005172EB">
              <w:t>]] &lt;&lt;YESNO&gt;&gt;</w:t>
            </w:r>
          </w:p>
          <w:p w14:paraId="656FAF82" w14:textId="77777777" w:rsidR="003753F2" w:rsidRDefault="003753F2" w:rsidP="003753F2">
            <w:r>
              <w:t>[[DIMTOL17</w:t>
            </w:r>
            <w:r w:rsidRPr="005172EB">
              <w:t>]] &lt;&lt;YESNO&gt;&gt;</w:t>
            </w:r>
          </w:p>
          <w:p w14:paraId="08AD0B5C" w14:textId="77777777" w:rsidR="001723A1" w:rsidRDefault="003753F2" w:rsidP="00307B0A">
            <w:r>
              <w:t>[[ThreadCheck2</w:t>
            </w:r>
            <w:r w:rsidRPr="005172EB">
              <w:t>]] &lt;&lt;YESNO&gt;&gt;</w:t>
            </w:r>
          </w:p>
        </w:tc>
      </w:tr>
      <w:tr w:rsidR="001723A1" w:rsidRPr="00D97B1C" w14:paraId="3F0CAAE1" w14:textId="77777777" w:rsidTr="00C86447">
        <w:trPr>
          <w:trHeight w:val="288"/>
        </w:trPr>
        <w:tc>
          <w:tcPr>
            <w:tcW w:w="1763" w:type="dxa"/>
          </w:tcPr>
          <w:p w14:paraId="2A2721BA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3A459B70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Alignment tool tapped hole C-Bore face. Side of flange at FP side.</w:t>
            </w:r>
          </w:p>
          <w:p w14:paraId="1B68DA60" w14:textId="77777777" w:rsidR="007007C2" w:rsidRDefault="007007C2" w:rsidP="007007C2">
            <w:pPr>
              <w:rPr>
                <w:sz w:val="20"/>
              </w:rPr>
            </w:pPr>
          </w:p>
          <w:p w14:paraId="208E61AE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11460AA8" w14:textId="77777777" w:rsidR="001723A1" w:rsidRDefault="001723A1" w:rsidP="00D97B1C">
            <w:pPr>
              <w:rPr>
                <w:sz w:val="20"/>
              </w:rPr>
            </w:pPr>
          </w:p>
          <w:p w14:paraId="47139C95" w14:textId="77777777" w:rsidR="00473FA1" w:rsidRPr="005172EB" w:rsidRDefault="00473FA1" w:rsidP="00D97B1C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566AD9E4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C35F0E5" w14:textId="77777777" w:rsidR="001723A1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1C675EB4" w14:textId="77777777" w:rsidR="007007C2" w:rsidRDefault="007007C2" w:rsidP="007D6A5D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4A8ED3E" w14:textId="77777777" w:rsidR="007007C2" w:rsidRDefault="007007C2" w:rsidP="007007C2">
            <w:r w:rsidRPr="005172EB">
              <w:t>[[DIM</w:t>
            </w:r>
            <w:r>
              <w:t>18</w:t>
            </w:r>
            <w:r w:rsidRPr="005172EB">
              <w:t>]] &lt;&lt;FLOAT&gt;&gt;</w:t>
            </w:r>
          </w:p>
          <w:p w14:paraId="1FA232CD" w14:textId="77777777" w:rsidR="007007C2" w:rsidRDefault="007007C2" w:rsidP="007007C2">
            <w:r w:rsidRPr="005172EB">
              <w:t>[[DIM</w:t>
            </w:r>
            <w:r>
              <w:t>19</w:t>
            </w:r>
            <w:r w:rsidRPr="005172EB">
              <w:t>]] &lt;&lt;FLOAT&gt;&gt;</w:t>
            </w:r>
          </w:p>
          <w:p w14:paraId="2C839CB2" w14:textId="77777777" w:rsidR="007007C2" w:rsidRDefault="007007C2" w:rsidP="007007C2">
            <w:r w:rsidRPr="005172EB">
              <w:t>[[DIM</w:t>
            </w:r>
            <w:r>
              <w:t>20</w:t>
            </w:r>
            <w:r w:rsidRPr="005172EB">
              <w:t>]] &lt;&lt;FLOAT&gt;&gt;</w:t>
            </w:r>
          </w:p>
          <w:p w14:paraId="501F114F" w14:textId="77777777" w:rsidR="001723A1" w:rsidRDefault="001723A1" w:rsidP="00307B0A"/>
        </w:tc>
        <w:tc>
          <w:tcPr>
            <w:tcW w:w="1819" w:type="dxa"/>
            <w:noWrap/>
          </w:tcPr>
          <w:p w14:paraId="52E7E9D3" w14:textId="77777777" w:rsidR="007007C2" w:rsidRDefault="007007C2" w:rsidP="007007C2">
            <w:r>
              <w:t>[[DIMTOL18</w:t>
            </w:r>
            <w:r w:rsidRPr="005172EB">
              <w:t>]] &lt;&lt;YESNO&gt;&gt;</w:t>
            </w:r>
          </w:p>
          <w:p w14:paraId="26023399" w14:textId="77777777" w:rsidR="007007C2" w:rsidRDefault="007007C2" w:rsidP="007007C2">
            <w:r>
              <w:t>[[DIMTOL19</w:t>
            </w:r>
            <w:r w:rsidRPr="005172EB">
              <w:t>]] &lt;&lt;YESNO&gt;&gt;</w:t>
            </w:r>
          </w:p>
          <w:p w14:paraId="3D82364B" w14:textId="77777777" w:rsidR="007007C2" w:rsidRDefault="007007C2" w:rsidP="007007C2">
            <w:r>
              <w:t>[[DIMTOL20</w:t>
            </w:r>
            <w:r w:rsidRPr="005172EB">
              <w:t>]] &lt;&lt;YESNO&gt;&gt;</w:t>
            </w:r>
          </w:p>
          <w:p w14:paraId="4769C08D" w14:textId="77777777" w:rsidR="001723A1" w:rsidRDefault="007007C2" w:rsidP="007007C2">
            <w:r>
              <w:t>[[ThreadCheck3</w:t>
            </w:r>
            <w:r w:rsidRPr="005172EB">
              <w:t>]] &lt;&lt;YESNO&gt;&gt;</w:t>
            </w:r>
          </w:p>
        </w:tc>
      </w:tr>
      <w:tr w:rsidR="00C86447" w:rsidRPr="00D97B1C" w14:paraId="5DBBF919" w14:textId="77777777" w:rsidTr="00C86447">
        <w:trPr>
          <w:trHeight w:val="288"/>
        </w:trPr>
        <w:tc>
          <w:tcPr>
            <w:tcW w:w="1763" w:type="dxa"/>
          </w:tcPr>
          <w:p w14:paraId="6404426B" w14:textId="77777777" w:rsidR="00C86447" w:rsidRDefault="00C86447" w:rsidP="00C86447">
            <w:r w:rsidRPr="00CE25F4">
              <w:t>104211800-M8U-8200-A</w:t>
            </w:r>
            <w:r>
              <w:t>003</w:t>
            </w:r>
          </w:p>
          <w:p w14:paraId="1274E40E" w14:textId="77777777" w:rsidR="00C86447" w:rsidRPr="00CE25F4" w:rsidRDefault="00C86447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295DB71E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Lollipop tapped hole C-Bore face. Side of flange at FPC side.</w:t>
            </w:r>
          </w:p>
          <w:p w14:paraId="0B46BF10" w14:textId="77777777" w:rsidR="00C86447" w:rsidRDefault="00C86447" w:rsidP="00C86447">
            <w:pPr>
              <w:rPr>
                <w:sz w:val="20"/>
              </w:rPr>
            </w:pPr>
          </w:p>
          <w:p w14:paraId="341C6F07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41DC2B72" w14:textId="77777777" w:rsidR="00C86447" w:rsidRPr="005172EB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367B8E54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D10052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2AA2A4CD" w14:textId="77777777" w:rsidR="00C86447" w:rsidRDefault="00C86447" w:rsidP="00C86447">
            <w:r w:rsidRPr="005172EB">
              <w:t>[[DIM</w:t>
            </w:r>
            <w:r>
              <w:t>21</w:t>
            </w:r>
            <w:r w:rsidRPr="005172EB">
              <w:t>]] &lt;&lt;FLOAT&gt;&gt;</w:t>
            </w:r>
          </w:p>
          <w:p w14:paraId="3C991B13" w14:textId="77777777" w:rsidR="00C86447" w:rsidRDefault="00C86447" w:rsidP="00C86447">
            <w:r w:rsidRPr="005172EB">
              <w:t>[[DIM</w:t>
            </w:r>
            <w:r>
              <w:t>22</w:t>
            </w:r>
            <w:r w:rsidRPr="005172EB">
              <w:t>]] &lt;&lt;FLOAT&gt;&gt;</w:t>
            </w:r>
          </w:p>
          <w:p w14:paraId="58B07022" w14:textId="77777777" w:rsidR="00C86447" w:rsidRDefault="00C86447" w:rsidP="00C86447"/>
        </w:tc>
        <w:tc>
          <w:tcPr>
            <w:tcW w:w="1819" w:type="dxa"/>
            <w:noWrap/>
          </w:tcPr>
          <w:p w14:paraId="03CAA617" w14:textId="77777777" w:rsidR="00C86447" w:rsidRDefault="00C86447" w:rsidP="00C86447">
            <w:r>
              <w:t>[[DIMTOL21</w:t>
            </w:r>
            <w:r w:rsidRPr="005172EB">
              <w:t>]] &lt;&lt;YESNO&gt;&gt;</w:t>
            </w:r>
          </w:p>
          <w:p w14:paraId="10527CC0" w14:textId="77777777" w:rsidR="00C86447" w:rsidRDefault="00C86447" w:rsidP="00C86447">
            <w:r>
              <w:t>[[DIMTOL22</w:t>
            </w:r>
            <w:r w:rsidRPr="005172EB">
              <w:t>]] &lt;&lt;YESNO&gt;&gt;</w:t>
            </w:r>
          </w:p>
          <w:p w14:paraId="478894A9" w14:textId="77777777" w:rsidR="00C86447" w:rsidRDefault="00C86447" w:rsidP="00C86447">
            <w:r>
              <w:t>[[ThreadCheck4</w:t>
            </w:r>
            <w:r w:rsidRPr="005172EB">
              <w:t>]] &lt;&lt;YESNO&gt;&gt;</w:t>
            </w:r>
          </w:p>
        </w:tc>
      </w:tr>
      <w:tr w:rsidR="00C86447" w:rsidRPr="00D97B1C" w14:paraId="4DB0B03D" w14:textId="77777777" w:rsidTr="00C86447">
        <w:trPr>
          <w:trHeight w:val="288"/>
        </w:trPr>
        <w:tc>
          <w:tcPr>
            <w:tcW w:w="1763" w:type="dxa"/>
          </w:tcPr>
          <w:p w14:paraId="0F502EE5" w14:textId="77777777" w:rsidR="00C86447" w:rsidRDefault="00C86447" w:rsidP="00C86447">
            <w:r w:rsidRPr="00CE25F4">
              <w:t>104211800-M8U-8200-A</w:t>
            </w:r>
            <w:r>
              <w:t>002</w:t>
            </w:r>
          </w:p>
          <w:p w14:paraId="1223AF82" w14:textId="77777777" w:rsidR="00C86447" w:rsidRPr="00CE25F4" w:rsidRDefault="00C86447" w:rsidP="00C86447">
            <w:r w:rsidRPr="00CE25F4">
              <w:lastRenderedPageBreak/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E10B70F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Alignment tool tapped hole C-Bore face. Side of flange at FPC side.</w:t>
            </w:r>
          </w:p>
          <w:p w14:paraId="624BBA6D" w14:textId="77777777" w:rsidR="00C86447" w:rsidRDefault="00C86447" w:rsidP="00C86447">
            <w:pPr>
              <w:rPr>
                <w:sz w:val="20"/>
              </w:rPr>
            </w:pPr>
          </w:p>
          <w:p w14:paraId="0E3BCABB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26DD2753" w14:textId="77777777" w:rsidR="00C86447" w:rsidRDefault="00C86447" w:rsidP="00C86447">
            <w:pPr>
              <w:rPr>
                <w:sz w:val="20"/>
              </w:rPr>
            </w:pPr>
          </w:p>
          <w:p w14:paraId="0D3A6842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Verify 5/8-11 threads with thread gauge.</w:t>
            </w:r>
          </w:p>
          <w:p w14:paraId="14BE5BEF" w14:textId="77777777" w:rsidR="00E638FE" w:rsidRDefault="00E638FE" w:rsidP="00C86447">
            <w:pPr>
              <w:rPr>
                <w:sz w:val="20"/>
              </w:rPr>
            </w:pPr>
          </w:p>
          <w:p w14:paraId="65D99CE4" w14:textId="77777777" w:rsidR="00E638FE" w:rsidRDefault="00E638FE" w:rsidP="00C86447">
            <w:pPr>
              <w:rPr>
                <w:sz w:val="20"/>
              </w:rPr>
            </w:pPr>
          </w:p>
          <w:p w14:paraId="6864B217" w14:textId="77777777" w:rsidR="00E638FE" w:rsidRDefault="00E638FE" w:rsidP="00C86447">
            <w:pPr>
              <w:rPr>
                <w:sz w:val="20"/>
              </w:rPr>
            </w:pPr>
          </w:p>
          <w:p w14:paraId="7A10FF55" w14:textId="77777777" w:rsidR="00E638FE" w:rsidRDefault="00E638FE" w:rsidP="00C86447">
            <w:pPr>
              <w:rPr>
                <w:sz w:val="20"/>
              </w:rPr>
            </w:pPr>
          </w:p>
          <w:p w14:paraId="79205E0E" w14:textId="77777777" w:rsidR="00E638FE" w:rsidRPr="005172EB" w:rsidRDefault="00E638FE" w:rsidP="00C86447">
            <w:pPr>
              <w:rPr>
                <w:sz w:val="20"/>
              </w:rPr>
            </w:pPr>
            <w:r>
              <w:t>Are the threads okay?</w:t>
            </w:r>
          </w:p>
        </w:tc>
        <w:tc>
          <w:tcPr>
            <w:tcW w:w="1497" w:type="dxa"/>
          </w:tcPr>
          <w:p w14:paraId="69C53ACA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2.351</w:t>
            </w:r>
          </w:p>
          <w:p w14:paraId="4E6D5363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324EE6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ADAE5C5" w14:textId="77777777" w:rsidR="00C86447" w:rsidRDefault="00C86447" w:rsidP="00C86447">
            <w:r w:rsidRPr="005172EB">
              <w:t>[[DIM</w:t>
            </w:r>
            <w:r>
              <w:t>23</w:t>
            </w:r>
            <w:r w:rsidRPr="005172EB">
              <w:t>]] &lt;&lt;FLOAT&gt;&gt;</w:t>
            </w:r>
          </w:p>
          <w:p w14:paraId="4AAD962D" w14:textId="77777777" w:rsidR="00C86447" w:rsidRDefault="00C86447" w:rsidP="00C86447">
            <w:r w:rsidRPr="005172EB">
              <w:lastRenderedPageBreak/>
              <w:t>[[DIM</w:t>
            </w:r>
            <w:r>
              <w:t>24</w:t>
            </w:r>
            <w:r w:rsidRPr="005172EB">
              <w:t>]] &lt;&lt;FLOAT&gt;&gt;</w:t>
            </w:r>
          </w:p>
          <w:p w14:paraId="00670D80" w14:textId="77777777" w:rsidR="00C86447" w:rsidRDefault="00C86447" w:rsidP="00E638FE"/>
        </w:tc>
        <w:tc>
          <w:tcPr>
            <w:tcW w:w="1819" w:type="dxa"/>
            <w:noWrap/>
          </w:tcPr>
          <w:p w14:paraId="0C7D901D" w14:textId="77777777" w:rsidR="00C86447" w:rsidRDefault="00C86447" w:rsidP="00C86447">
            <w:r>
              <w:lastRenderedPageBreak/>
              <w:t>[[DIMTOL23</w:t>
            </w:r>
            <w:r w:rsidRPr="005172EB">
              <w:t>]] &lt;&lt;YESNO&gt;&gt;</w:t>
            </w:r>
          </w:p>
          <w:p w14:paraId="480E6D3F" w14:textId="77777777" w:rsidR="00C86447" w:rsidRDefault="00C86447" w:rsidP="00C86447">
            <w:r>
              <w:lastRenderedPageBreak/>
              <w:t>[[DIMTOL24</w:t>
            </w:r>
            <w:r w:rsidRPr="005172EB">
              <w:t>]] &lt;&lt;YESNO&gt;&gt;</w:t>
            </w:r>
          </w:p>
          <w:p w14:paraId="6C81E164" w14:textId="77777777" w:rsidR="00C86447" w:rsidRDefault="00E638FE" w:rsidP="00C86447">
            <w:r>
              <w:t xml:space="preserve"> </w:t>
            </w:r>
            <w:r w:rsidR="00C86447">
              <w:t>[[ThreadCheck5</w:t>
            </w:r>
            <w:r w:rsidR="00C86447" w:rsidRPr="005172EB">
              <w:t>]] &lt;&lt;YESNO&gt;&gt;</w:t>
            </w:r>
          </w:p>
        </w:tc>
      </w:tr>
    </w:tbl>
    <w:p w14:paraId="0E65F831" w14:textId="77777777" w:rsidR="00A208EE" w:rsidRPr="00D97B1C" w:rsidRDefault="00A208EE" w:rsidP="00D97B1C"/>
    <w:sectPr w:rsidR="00A208EE" w:rsidRPr="00D97B1C" w:rsidSect="00A841DF">
      <w:headerReference w:type="default" r:id="rId24"/>
      <w:footerReference w:type="default" r:id="rId25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E226B" w14:textId="77777777" w:rsidR="00381A5C" w:rsidRDefault="00381A5C" w:rsidP="00D97B1C">
      <w:r>
        <w:separator/>
      </w:r>
    </w:p>
  </w:endnote>
  <w:endnote w:type="continuationSeparator" w:id="0">
    <w:p w14:paraId="3A0D2821" w14:textId="77777777" w:rsidR="00381A5C" w:rsidRDefault="00381A5C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6DEE" w14:textId="3D3B851E"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908AC">
      <w:rPr>
        <w:noProof/>
      </w:rPr>
      <w:t>Document2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0A2818">
      <w:rPr>
        <w:noProof/>
      </w:rPr>
      <w:t>2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0A2818">
      <w:rPr>
        <w:noProof/>
      </w:rPr>
      <w:t>6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0A2818">
      <w:rPr>
        <w:noProof/>
      </w:rPr>
      <w:t>10/7/2020 2:12:00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C2E0F" w14:textId="77777777" w:rsidR="00381A5C" w:rsidRDefault="00381A5C" w:rsidP="00D97B1C">
      <w:r>
        <w:separator/>
      </w:r>
    </w:p>
  </w:footnote>
  <w:footnote w:type="continuationSeparator" w:id="0">
    <w:p w14:paraId="05023282" w14:textId="77777777" w:rsidR="00381A5C" w:rsidRDefault="00381A5C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89CE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37B0A758" wp14:editId="0F10BB1B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FE6B003" wp14:editId="1FFB1538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AC"/>
    <w:rsid w:val="0001458B"/>
    <w:rsid w:val="00034FD9"/>
    <w:rsid w:val="000462DF"/>
    <w:rsid w:val="00061B1B"/>
    <w:rsid w:val="00063A8E"/>
    <w:rsid w:val="00064FB0"/>
    <w:rsid w:val="00067F40"/>
    <w:rsid w:val="00073B35"/>
    <w:rsid w:val="00085D59"/>
    <w:rsid w:val="000873DE"/>
    <w:rsid w:val="000900F0"/>
    <w:rsid w:val="000942AE"/>
    <w:rsid w:val="000A2818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28A2"/>
    <w:rsid w:val="00161325"/>
    <w:rsid w:val="001638FC"/>
    <w:rsid w:val="001643DD"/>
    <w:rsid w:val="00164C85"/>
    <w:rsid w:val="001723A1"/>
    <w:rsid w:val="00175AF0"/>
    <w:rsid w:val="001778E5"/>
    <w:rsid w:val="001835C8"/>
    <w:rsid w:val="00185498"/>
    <w:rsid w:val="001928C4"/>
    <w:rsid w:val="001A2FA2"/>
    <w:rsid w:val="001A5B22"/>
    <w:rsid w:val="001B0A81"/>
    <w:rsid w:val="001B1150"/>
    <w:rsid w:val="001B6ACD"/>
    <w:rsid w:val="001C016F"/>
    <w:rsid w:val="001C13C3"/>
    <w:rsid w:val="001C41CA"/>
    <w:rsid w:val="001E0C95"/>
    <w:rsid w:val="001E0EE9"/>
    <w:rsid w:val="001E1530"/>
    <w:rsid w:val="001E2532"/>
    <w:rsid w:val="001E3261"/>
    <w:rsid w:val="001F302D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47760"/>
    <w:rsid w:val="0025100C"/>
    <w:rsid w:val="002522D7"/>
    <w:rsid w:val="002547F1"/>
    <w:rsid w:val="002607E6"/>
    <w:rsid w:val="00267EE0"/>
    <w:rsid w:val="00270454"/>
    <w:rsid w:val="002829B6"/>
    <w:rsid w:val="002849B4"/>
    <w:rsid w:val="00286CCE"/>
    <w:rsid w:val="00286CF6"/>
    <w:rsid w:val="002950CA"/>
    <w:rsid w:val="00296D1C"/>
    <w:rsid w:val="002C06D8"/>
    <w:rsid w:val="002D325F"/>
    <w:rsid w:val="002E19BD"/>
    <w:rsid w:val="002E1D8D"/>
    <w:rsid w:val="002E35DC"/>
    <w:rsid w:val="002E4AD8"/>
    <w:rsid w:val="002F2829"/>
    <w:rsid w:val="002F292D"/>
    <w:rsid w:val="00307B0A"/>
    <w:rsid w:val="00315732"/>
    <w:rsid w:val="00317F9D"/>
    <w:rsid w:val="0032290C"/>
    <w:rsid w:val="003230F1"/>
    <w:rsid w:val="00340E8A"/>
    <w:rsid w:val="00351701"/>
    <w:rsid w:val="00355812"/>
    <w:rsid w:val="0036135C"/>
    <w:rsid w:val="003753F2"/>
    <w:rsid w:val="00375A07"/>
    <w:rsid w:val="0037791E"/>
    <w:rsid w:val="00381916"/>
    <w:rsid w:val="00381A5C"/>
    <w:rsid w:val="003831FD"/>
    <w:rsid w:val="0039085C"/>
    <w:rsid w:val="00393E35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26F1A"/>
    <w:rsid w:val="0043234B"/>
    <w:rsid w:val="00437464"/>
    <w:rsid w:val="00452B14"/>
    <w:rsid w:val="00460EC9"/>
    <w:rsid w:val="004675B5"/>
    <w:rsid w:val="004719F1"/>
    <w:rsid w:val="00473FA1"/>
    <w:rsid w:val="00477736"/>
    <w:rsid w:val="00482C02"/>
    <w:rsid w:val="004842C5"/>
    <w:rsid w:val="004A659B"/>
    <w:rsid w:val="004B1315"/>
    <w:rsid w:val="004B3A4E"/>
    <w:rsid w:val="004B4724"/>
    <w:rsid w:val="004B623C"/>
    <w:rsid w:val="004C1485"/>
    <w:rsid w:val="004E023D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0C"/>
    <w:rsid w:val="00531B47"/>
    <w:rsid w:val="005338D8"/>
    <w:rsid w:val="00535B09"/>
    <w:rsid w:val="005553DF"/>
    <w:rsid w:val="005649D7"/>
    <w:rsid w:val="005722DF"/>
    <w:rsid w:val="0057240C"/>
    <w:rsid w:val="005725E1"/>
    <w:rsid w:val="0057799A"/>
    <w:rsid w:val="005907B2"/>
    <w:rsid w:val="0059398C"/>
    <w:rsid w:val="00594166"/>
    <w:rsid w:val="005A095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3055"/>
    <w:rsid w:val="00616CEA"/>
    <w:rsid w:val="006259BF"/>
    <w:rsid w:val="0062706A"/>
    <w:rsid w:val="0063437E"/>
    <w:rsid w:val="006359BF"/>
    <w:rsid w:val="006362EC"/>
    <w:rsid w:val="0064447A"/>
    <w:rsid w:val="006464EC"/>
    <w:rsid w:val="00647146"/>
    <w:rsid w:val="00647CFD"/>
    <w:rsid w:val="00661635"/>
    <w:rsid w:val="0066372D"/>
    <w:rsid w:val="0067627E"/>
    <w:rsid w:val="00685C9A"/>
    <w:rsid w:val="006A594F"/>
    <w:rsid w:val="006A5F86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07C2"/>
    <w:rsid w:val="007035B9"/>
    <w:rsid w:val="00705A37"/>
    <w:rsid w:val="0070715F"/>
    <w:rsid w:val="0070722D"/>
    <w:rsid w:val="00726652"/>
    <w:rsid w:val="00734468"/>
    <w:rsid w:val="007407BD"/>
    <w:rsid w:val="007465AD"/>
    <w:rsid w:val="00747E5A"/>
    <w:rsid w:val="00751600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D6A5D"/>
    <w:rsid w:val="007E1A80"/>
    <w:rsid w:val="007E23EB"/>
    <w:rsid w:val="007E2564"/>
    <w:rsid w:val="007E2E8C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86317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00C3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5130"/>
    <w:rsid w:val="009E7B59"/>
    <w:rsid w:val="009F660F"/>
    <w:rsid w:val="00A000A6"/>
    <w:rsid w:val="00A00B7B"/>
    <w:rsid w:val="00A0263F"/>
    <w:rsid w:val="00A136D5"/>
    <w:rsid w:val="00A208EE"/>
    <w:rsid w:val="00A21F4D"/>
    <w:rsid w:val="00A26F25"/>
    <w:rsid w:val="00A35DB3"/>
    <w:rsid w:val="00A44853"/>
    <w:rsid w:val="00A5188B"/>
    <w:rsid w:val="00A538D7"/>
    <w:rsid w:val="00A55C42"/>
    <w:rsid w:val="00A56D08"/>
    <w:rsid w:val="00A61DA0"/>
    <w:rsid w:val="00A653BF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2217B"/>
    <w:rsid w:val="00B25AEA"/>
    <w:rsid w:val="00B33ACD"/>
    <w:rsid w:val="00B4428C"/>
    <w:rsid w:val="00B56613"/>
    <w:rsid w:val="00B622EB"/>
    <w:rsid w:val="00B6706A"/>
    <w:rsid w:val="00B73A24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447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25F4"/>
    <w:rsid w:val="00CE3E11"/>
    <w:rsid w:val="00CE548A"/>
    <w:rsid w:val="00CF05EF"/>
    <w:rsid w:val="00CF37F5"/>
    <w:rsid w:val="00CF4E71"/>
    <w:rsid w:val="00D06A4C"/>
    <w:rsid w:val="00D142AF"/>
    <w:rsid w:val="00D203B7"/>
    <w:rsid w:val="00D27B1A"/>
    <w:rsid w:val="00D33AE3"/>
    <w:rsid w:val="00D37A52"/>
    <w:rsid w:val="00D404B0"/>
    <w:rsid w:val="00D410B9"/>
    <w:rsid w:val="00D41388"/>
    <w:rsid w:val="00D44C55"/>
    <w:rsid w:val="00D54249"/>
    <w:rsid w:val="00D60A1D"/>
    <w:rsid w:val="00D63AEF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4873"/>
    <w:rsid w:val="00DA591E"/>
    <w:rsid w:val="00DA72A7"/>
    <w:rsid w:val="00DB4C22"/>
    <w:rsid w:val="00DB6EE9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638F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3F67"/>
    <w:rsid w:val="00EE4B92"/>
    <w:rsid w:val="00EE7717"/>
    <w:rsid w:val="00EF7D19"/>
    <w:rsid w:val="00F22BB0"/>
    <w:rsid w:val="00F25509"/>
    <w:rsid w:val="00F25A80"/>
    <w:rsid w:val="00F26C70"/>
    <w:rsid w:val="00F33187"/>
    <w:rsid w:val="00F560F2"/>
    <w:rsid w:val="00F62E2E"/>
    <w:rsid w:val="00F634FB"/>
    <w:rsid w:val="00F70737"/>
    <w:rsid w:val="00F724F0"/>
    <w:rsid w:val="00F824CD"/>
    <w:rsid w:val="00F908AC"/>
    <w:rsid w:val="00F935F8"/>
    <w:rsid w:val="00F937C7"/>
    <w:rsid w:val="00F94FDD"/>
    <w:rsid w:val="00F95932"/>
    <w:rsid w:val="00FA0EAC"/>
    <w:rsid w:val="00FA6442"/>
    <w:rsid w:val="00FA6F4E"/>
    <w:rsid w:val="00FB4232"/>
    <w:rsid w:val="00FC79E1"/>
    <w:rsid w:val="00FD0608"/>
    <w:rsid w:val="00FD2425"/>
    <w:rsid w:val="00FD42BD"/>
    <w:rsid w:val="00FD712D"/>
    <w:rsid w:val="00FE1186"/>
    <w:rsid w:val="00FE5DEF"/>
    <w:rsid w:val="00FF72DD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DDDFB1"/>
  <w15:docId w15:val="{B3B848F1-A5C3-4295-BB78-99862F3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16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labdoc.jlab.org/docushare/dsweb/Get/Document-219295/Cavity%20in%20shipping%20crate.JPG" TargetMode="External"/><Relationship Id="rId18" Type="http://schemas.openxmlformats.org/officeDocument/2006/relationships/hyperlink" Target="https://jlabdoc.jlab.org/docushare/dsweb/Get/Document-219292/104211800-M8U-8200-A001-R00___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jlabdoc.jlab.org/docushare/dsweb/Get/Document-219298/104211800-M8U-8200-A017-R00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labdoc.jlab.org/docushare/dsweb/Get/Document-219294/104211800-M8U-8200-A003-R00.pdf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19299/104211800-M8U-8200-A016-R00.pdf" TargetMode="External"/><Relationship Id="rId20" Type="http://schemas.openxmlformats.org/officeDocument/2006/relationships/hyperlink" Target="https://jlabdoc.jlab.org/docushare/dsweb/Get/Document-219294/104211800-M8U-8200-A003-R0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labdoc.jlab.org/docushare/dsweb/Get/Document-219293/104211800-M8U-8200-A002-R00.pdf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jlabdoc.jlab.org/docushare/dsweb/Get/Document-219299/104211800-M8U-8200-A016-R00.pdf" TargetMode="External"/><Relationship Id="rId23" Type="http://schemas.openxmlformats.org/officeDocument/2006/relationships/hyperlink" Target="https://jlabdoc.jlab.org/docushare/dsweb/Get/Document-219299/104211800-M8U-8200-A016-R00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jlabdoc.jlab.org/docushare/dsweb/Get/Document-219292/104211800-M8U-8200-A001-R00___.pdf" TargetMode="External"/><Relationship Id="rId19" Type="http://schemas.openxmlformats.org/officeDocument/2006/relationships/hyperlink" Target="https://jlabdoc.jlab.org/docushare/dsweb/Get/Document-219293/104211800-M8U-8200-A002-R00.pdf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jlabdoc.jlab.org/docushare/dsweb/Get/Document-219298/104211800-M8U-8200-A017-R00.pdf" TargetMode="External"/><Relationship Id="rId22" Type="http://schemas.openxmlformats.org/officeDocument/2006/relationships/hyperlink" Target="https://jlabdoc.jlab.org/docushare/dsweb/Get/Document-219299/104211800-M8U-8200-A016-R00.pdf" TargetMode="Externa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A0F62AFAA944F7B0A1552A4450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6C5C3-EFA8-47B2-845E-377E01E87C10}"/>
      </w:docPartPr>
      <w:docPartBody>
        <w:p w:rsidR="007658B0" w:rsidRDefault="009E3F82">
          <w:pPr>
            <w:pStyle w:val="4BA0F62AFAA944F7B0A1552A445000E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B0"/>
    <w:rsid w:val="002A3D89"/>
    <w:rsid w:val="00454CF4"/>
    <w:rsid w:val="00711D7A"/>
    <w:rsid w:val="007658B0"/>
    <w:rsid w:val="0080084C"/>
    <w:rsid w:val="0082275D"/>
    <w:rsid w:val="009E3F82"/>
    <w:rsid w:val="00BE39D5"/>
    <w:rsid w:val="00C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0F62AFAA944F7B0A1552A445000E0">
    <w:name w:val="4BA0F62AFAA944F7B0A1552A44500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B1D514388CB41A0EEF7AB490ED85B" ma:contentTypeVersion="13" ma:contentTypeDescription="Create a new document." ma:contentTypeScope="" ma:versionID="c4f6a71857dabc093f50657ee2cfeef1">
  <xsd:schema xmlns:xsd="http://www.w3.org/2001/XMLSchema" xmlns:xs="http://www.w3.org/2001/XMLSchema" xmlns:p="http://schemas.microsoft.com/office/2006/metadata/properties" xmlns:ns1="http://schemas.microsoft.com/sharepoint/v3" xmlns:ns3="426b74de-0581-4e94-90c0-1abf6215444e" xmlns:ns4="dcff909e-542d-4672-8557-4ef8d9009dce" targetNamespace="http://schemas.microsoft.com/office/2006/metadata/properties" ma:root="true" ma:fieldsID="4bf32cac00d0d2cacf52d0462434c0ce" ns1:_="" ns3:_="" ns4:_="">
    <xsd:import namespace="http://schemas.microsoft.com/sharepoint/v3"/>
    <xsd:import namespace="426b74de-0581-4e94-90c0-1abf6215444e"/>
    <xsd:import namespace="dcff909e-542d-4672-8557-4ef8d9009d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74de-0581-4e94-90c0-1abf6215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909e-542d-4672-8557-4ef8d9009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31C0-0687-4A3A-B5BA-BB4C7C1D8607}">
  <ds:schemaRefs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dcff909e-542d-4672-8557-4ef8d9009dce"/>
    <ds:schemaRef ds:uri="426b74de-0581-4e94-90c0-1abf6215444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1D4C57-6DB6-405B-9B23-C92C8886E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C8218-08B6-4FF5-AF5A-607485308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6b74de-0581-4e94-90c0-1abf6215444e"/>
    <ds:schemaRef ds:uri="dcff909e-542d-4672-8557-4ef8d9009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CC0829-C1BA-4B99-A0C5-941488BDE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4</TotalTime>
  <Pages>6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Macha</dc:creator>
  <cp:lastModifiedBy>Pashupati Dhakal</cp:lastModifiedBy>
  <cp:revision>5</cp:revision>
  <dcterms:created xsi:type="dcterms:W3CDTF">2020-10-07T18:09:00Z</dcterms:created>
  <dcterms:modified xsi:type="dcterms:W3CDTF">2020-10-08T17:24:00Z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0x010100C41B1D514388CB41A0EEF7AB490ED85B</vt:lpwstr>
  </property>
</Properties>
</file>