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7D458D" w:rsidRPr="00A371DA" w:rsidRDefault="00A371DA" w:rsidP="00D97B1C">
            <w:pPr>
              <w:rPr>
                <w:b/>
              </w:rPr>
            </w:pPr>
            <w:r w:rsidRPr="00A371DA">
              <w:rPr>
                <w:b/>
              </w:rPr>
              <w:t>SNSPPU Cryomodule Final Assembly Traveler</w:t>
            </w:r>
          </w:p>
        </w:tc>
      </w:tr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:rsidTr="001E0C95">
        <w:trPr>
          <w:trHeight w:val="293"/>
        </w:trPr>
        <w:tc>
          <w:tcPr>
            <w:tcW w:w="998" w:type="pct"/>
          </w:tcPr>
          <w:p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7D458D" w:rsidRPr="00D97B1C" w:rsidRDefault="00C97612" w:rsidP="00D97B1C">
            <w:r>
              <w:t>SNSPPU-CMA-FNL-ASSY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766F7D" w:rsidRPr="00D97B1C" w:rsidRDefault="00766F7D" w:rsidP="00D97B1C">
            <w:r w:rsidRPr="00D97B1C">
              <w:t>R1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766F7D" w:rsidRPr="00D97B1C" w:rsidRDefault="00A371DA" w:rsidP="0052412E">
            <w:r>
              <w:t>Jared Martin</w:t>
            </w:r>
          </w:p>
        </w:tc>
      </w:tr>
      <w:tr w:rsidR="00766F7D" w:rsidRPr="00D97B1C" w:rsidTr="001E0C95">
        <w:trPr>
          <w:trHeight w:val="293"/>
        </w:trPr>
        <w:tc>
          <w:tcPr>
            <w:tcW w:w="998" w:type="pct"/>
          </w:tcPr>
          <w:p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766F7D" w:rsidRPr="00D97B1C" w:rsidRDefault="005C0DAF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1-10-22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Content>
                <w:r w:rsidR="00CF7C9F">
                  <w:t>22-Oct</w:t>
                </w:r>
                <w:r w:rsidR="00A371DA">
                  <w:t>-21</w:t>
                </w:r>
              </w:sdtContent>
            </w:sdt>
          </w:p>
        </w:tc>
      </w:tr>
      <w:tr w:rsidR="00EA63EB" w:rsidRPr="00D97B1C" w:rsidTr="001E0C95">
        <w:trPr>
          <w:trHeight w:val="293"/>
        </w:trPr>
        <w:tc>
          <w:tcPr>
            <w:tcW w:w="998" w:type="pct"/>
          </w:tcPr>
          <w:p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EA63EB" w:rsidRPr="00D97B1C" w:rsidRDefault="005C0DAF" w:rsidP="00D97B1C">
            <w:r>
              <w:t>Jharris,areilly</w:t>
            </w:r>
          </w:p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>
              <w:t>NCR Dispositioners</w:t>
            </w:r>
          </w:p>
        </w:tc>
        <w:tc>
          <w:tcPr>
            <w:tcW w:w="4002" w:type="pct"/>
            <w:gridSpan w:val="4"/>
          </w:tcPr>
          <w:p w:rsidR="00A371DA" w:rsidRPr="00D97B1C" w:rsidRDefault="00C97612" w:rsidP="00A371DA">
            <w:r>
              <w:t>fischer,marchlik,cheng,jared</w:t>
            </w:r>
            <w:r w:rsidR="005C0DAF">
              <w:t>,edaly</w:t>
            </w:r>
          </w:p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:rsidR="00A371DA" w:rsidRPr="00D97B1C" w:rsidRDefault="00C97612" w:rsidP="00A371DA">
            <w:r>
              <w:t>fischer,cheng,marchlik,edaly,areilly</w:t>
            </w:r>
          </w:p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:rsidR="00A371DA" w:rsidRPr="00D97B1C" w:rsidRDefault="00A371DA" w:rsidP="00A371DA">
            <w:r>
              <w:t>Jared Martin</w:t>
            </w:r>
          </w:p>
        </w:tc>
        <w:tc>
          <w:tcPr>
            <w:tcW w:w="1000" w:type="pct"/>
          </w:tcPr>
          <w:p w:rsidR="00A371DA" w:rsidRDefault="00A371DA" w:rsidP="00A371DA">
            <w:r>
              <w:t>John Fischer</w:t>
            </w:r>
          </w:p>
        </w:tc>
        <w:tc>
          <w:tcPr>
            <w:tcW w:w="1000" w:type="pct"/>
          </w:tcPr>
          <w:p w:rsidR="00A371DA" w:rsidRDefault="00A371DA" w:rsidP="00A371DA">
            <w:r>
              <w:t>Matt Marchlik</w:t>
            </w:r>
          </w:p>
        </w:tc>
        <w:tc>
          <w:tcPr>
            <w:tcW w:w="1001" w:type="pct"/>
          </w:tcPr>
          <w:p w:rsidR="00A371DA" w:rsidRPr="00D97B1C" w:rsidRDefault="005C0DAF" w:rsidP="00A371DA">
            <w:r>
              <w:t xml:space="preserve">Naeem </w:t>
            </w:r>
            <w:r w:rsidR="00C97612">
              <w:t>Huque</w:t>
            </w:r>
          </w:p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:rsidR="00A371DA" w:rsidRPr="00D97B1C" w:rsidRDefault="00A371DA" w:rsidP="00A371DA"/>
        </w:tc>
        <w:tc>
          <w:tcPr>
            <w:tcW w:w="1000" w:type="pct"/>
          </w:tcPr>
          <w:p w:rsidR="00A371DA" w:rsidRPr="00D97B1C" w:rsidRDefault="00A371DA" w:rsidP="00A371DA"/>
        </w:tc>
        <w:tc>
          <w:tcPr>
            <w:tcW w:w="1000" w:type="pct"/>
          </w:tcPr>
          <w:p w:rsidR="00A371DA" w:rsidRPr="00D97B1C" w:rsidRDefault="00A371DA" w:rsidP="00A371DA"/>
        </w:tc>
        <w:tc>
          <w:tcPr>
            <w:tcW w:w="1001" w:type="pct"/>
          </w:tcPr>
          <w:p w:rsidR="00A371DA" w:rsidRPr="00D97B1C" w:rsidRDefault="00A371DA" w:rsidP="00A371DA"/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A371DA" w:rsidRPr="00D97B1C" w:rsidRDefault="00A371DA" w:rsidP="00A371DA"/>
        </w:tc>
        <w:tc>
          <w:tcPr>
            <w:tcW w:w="1000" w:type="pct"/>
          </w:tcPr>
          <w:p w:rsidR="00A371DA" w:rsidRPr="00D97B1C" w:rsidRDefault="00A371DA" w:rsidP="00A371DA"/>
        </w:tc>
        <w:tc>
          <w:tcPr>
            <w:tcW w:w="1000" w:type="pct"/>
          </w:tcPr>
          <w:p w:rsidR="00A371DA" w:rsidRPr="00D97B1C" w:rsidRDefault="00A371DA" w:rsidP="00A371DA"/>
        </w:tc>
        <w:tc>
          <w:tcPr>
            <w:tcW w:w="1001" w:type="pct"/>
          </w:tcPr>
          <w:p w:rsidR="00A371DA" w:rsidRPr="00D97B1C" w:rsidRDefault="00A371DA" w:rsidP="00A371DA"/>
        </w:tc>
      </w:tr>
      <w:tr w:rsidR="00A371DA" w:rsidRPr="00D97B1C" w:rsidTr="001E0C95">
        <w:trPr>
          <w:trHeight w:val="293"/>
        </w:trPr>
        <w:tc>
          <w:tcPr>
            <w:tcW w:w="998" w:type="pct"/>
          </w:tcPr>
          <w:p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:rsidR="00A371DA" w:rsidRPr="00D97B1C" w:rsidRDefault="00C97612" w:rsidP="00A371DA">
            <w:r>
              <w:t>CA Manager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5C0DAF" w:rsidP="00D97B1C">
            <w:hyperlink r:id="rId8" w:history="1">
              <w:r w:rsidR="0091214C" w:rsidRPr="00253A2B">
                <w:rPr>
                  <w:rStyle w:val="Hyperlink"/>
                </w:rPr>
                <w:t>104210200-M8U-8200-A001_-_S</w:t>
              </w:r>
              <w:r w:rsidR="0091214C" w:rsidRPr="00253A2B">
                <w:rPr>
                  <w:rStyle w:val="Hyperlink"/>
                </w:rPr>
                <w:t>N</w:t>
              </w:r>
              <w:r w:rsidR="0091214C" w:rsidRPr="00253A2B">
                <w:rPr>
                  <w:rStyle w:val="Hyperlink"/>
                </w:rPr>
                <w:t>S PPU CM Top Assy</w:t>
              </w:r>
            </w:hyperlink>
          </w:p>
        </w:tc>
        <w:tc>
          <w:tcPr>
            <w:tcW w:w="999" w:type="pct"/>
          </w:tcPr>
          <w:p w:rsidR="007D458D" w:rsidRPr="00D97B1C" w:rsidRDefault="005C0DAF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:rsidR="007D458D" w:rsidRPr="00D97B1C" w:rsidRDefault="005C0DAF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:rsidR="007D458D" w:rsidRPr="00D97B1C" w:rsidRDefault="005C0DAF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:rsidR="007D458D" w:rsidRPr="00D97B1C" w:rsidRDefault="005C0DAF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:rsidTr="00A841DF">
        <w:trPr>
          <w:cantSplit/>
          <w:trHeight w:val="288"/>
        </w:trPr>
        <w:tc>
          <w:tcPr>
            <w:tcW w:w="999" w:type="pct"/>
          </w:tcPr>
          <w:p w:rsidR="007D458D" w:rsidRPr="00D97B1C" w:rsidRDefault="005C0DAF" w:rsidP="00D97B1C"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</w:tc>
        <w:tc>
          <w:tcPr>
            <w:tcW w:w="999" w:type="pct"/>
          </w:tcPr>
          <w:p w:rsidR="007D458D" w:rsidRPr="0091214C" w:rsidRDefault="005C0DAF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:rsidR="007D458D" w:rsidRPr="0091214C" w:rsidRDefault="005C0DAF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:rsidR="007D458D" w:rsidRPr="00D97B1C" w:rsidRDefault="005C0DAF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:rsidR="007D458D" w:rsidRPr="00D97B1C" w:rsidRDefault="005C0DAF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:rsidTr="00A841DF">
        <w:trPr>
          <w:cantSplit/>
          <w:trHeight w:val="288"/>
        </w:trPr>
        <w:tc>
          <w:tcPr>
            <w:tcW w:w="999" w:type="pct"/>
          </w:tcPr>
          <w:p w:rsidR="0091214C" w:rsidRDefault="005C0DAF" w:rsidP="00D97B1C">
            <w:pPr>
              <w:rPr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</w:tc>
        <w:tc>
          <w:tcPr>
            <w:tcW w:w="999" w:type="pct"/>
          </w:tcPr>
          <w:p w:rsidR="0091214C" w:rsidRPr="0091214C" w:rsidRDefault="005C0DAF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:rsidR="0091214C" w:rsidRDefault="005C0DAF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:rsidR="0091214C" w:rsidRDefault="005C0DAF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:rsidR="0091214C" w:rsidRDefault="005C0DAF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:rsidTr="00A841DF">
        <w:trPr>
          <w:cantSplit/>
          <w:trHeight w:val="288"/>
        </w:trPr>
        <w:tc>
          <w:tcPr>
            <w:tcW w:w="999" w:type="pct"/>
          </w:tcPr>
          <w:p w:rsidR="0091214C" w:rsidRDefault="005C0DAF" w:rsidP="0091214C">
            <w:pPr>
              <w:ind w:firstLine="720"/>
              <w:rPr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</w:tc>
        <w:tc>
          <w:tcPr>
            <w:tcW w:w="999" w:type="pct"/>
          </w:tcPr>
          <w:p w:rsidR="0091214C" w:rsidRDefault="005C0DAF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:rsidR="0091214C" w:rsidRDefault="005C0DAF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:rsidR="0091214C" w:rsidRDefault="005C0DAF" w:rsidP="00D97B1C">
            <w:pPr>
              <w:rPr>
                <w:rStyle w:val="Hyperlink"/>
              </w:rPr>
            </w:pPr>
            <w:hyperlink r:id="rId26" w:history="1">
              <w:r w:rsidR="0091214C">
                <w:rPr>
                  <w:rStyle w:val="Hyperlink"/>
                </w:rPr>
                <w:t>SNS Cry</w:t>
              </w:r>
              <w:bookmarkStart w:id="0" w:name="_GoBack"/>
              <w:bookmarkEnd w:id="0"/>
              <w:r w:rsidR="0091214C">
                <w:rPr>
                  <w:rStyle w:val="Hyperlink"/>
                </w:rPr>
                <w:t>o</w:t>
              </w:r>
              <w:r w:rsidR="0091214C">
                <w:rPr>
                  <w:rStyle w:val="Hyperlink"/>
                </w:rPr>
                <w:t xml:space="preserve">module Assembly/Alignment  </w:t>
              </w:r>
            </w:hyperlink>
            <w:r>
              <w:rPr>
                <w:rStyle w:val="Hyperlink"/>
              </w:rPr>
              <w:t>,</w:t>
            </w:r>
          </w:p>
          <w:p w:rsidR="005C0DAF" w:rsidRDefault="005C0DAF" w:rsidP="00D97B1C">
            <w:pPr>
              <w:rPr>
                <w:szCs w:val="22"/>
              </w:rPr>
            </w:pPr>
            <w:hyperlink r:id="rId27" w:history="1">
              <w:r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  <w:tc>
          <w:tcPr>
            <w:tcW w:w="1000" w:type="pct"/>
          </w:tcPr>
          <w:p w:rsidR="0091214C" w:rsidRDefault="005C0DAF" w:rsidP="00D97B1C">
            <w:pPr>
              <w:rPr>
                <w:szCs w:val="22"/>
              </w:rPr>
            </w:pPr>
            <w:hyperlink r:id="rId28" w:history="1">
              <w:r w:rsidR="0091214C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</w:tr>
      <w:tr w:rsidR="0093573D" w:rsidRPr="00D97B1C" w:rsidTr="00A841DF">
        <w:trPr>
          <w:cantSplit/>
          <w:trHeight w:val="288"/>
        </w:trPr>
        <w:tc>
          <w:tcPr>
            <w:tcW w:w="999" w:type="pct"/>
          </w:tcPr>
          <w:p w:rsidR="0093573D" w:rsidRDefault="005C0DAF" w:rsidP="0091214C">
            <w:pPr>
              <w:ind w:firstLine="720"/>
            </w:pPr>
            <w:hyperlink r:id="rId29" w:history="1">
              <w:r w:rsidR="0093573D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999" w:type="pct"/>
          </w:tcPr>
          <w:p w:rsidR="0093573D" w:rsidRDefault="0093573D" w:rsidP="0091214C"/>
        </w:tc>
        <w:tc>
          <w:tcPr>
            <w:tcW w:w="1001" w:type="pct"/>
          </w:tcPr>
          <w:p w:rsidR="0093573D" w:rsidRDefault="0093573D" w:rsidP="0091214C"/>
        </w:tc>
        <w:tc>
          <w:tcPr>
            <w:tcW w:w="1001" w:type="pct"/>
          </w:tcPr>
          <w:p w:rsidR="0093573D" w:rsidRDefault="0093573D" w:rsidP="00D97B1C"/>
        </w:tc>
        <w:tc>
          <w:tcPr>
            <w:tcW w:w="1000" w:type="pct"/>
          </w:tcPr>
          <w:p w:rsidR="0093573D" w:rsidRDefault="0093573D" w:rsidP="00D97B1C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9900"/>
        <w:gridCol w:w="2335"/>
      </w:tblGrid>
      <w:tr w:rsidR="00B32BA1" w:rsidRPr="00D97B1C" w:rsidTr="00F45435">
        <w:trPr>
          <w:trHeight w:val="288"/>
        </w:trPr>
        <w:tc>
          <w:tcPr>
            <w:tcW w:w="715" w:type="dxa"/>
          </w:tcPr>
          <w:p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9900" w:type="dxa"/>
          </w:tcPr>
          <w:p w:rsidR="007D458D" w:rsidRPr="00D97B1C" w:rsidRDefault="007D458D" w:rsidP="00D97B1C">
            <w:r w:rsidRPr="00D97B1C">
              <w:t>Instructions</w:t>
            </w:r>
          </w:p>
        </w:tc>
        <w:tc>
          <w:tcPr>
            <w:tcW w:w="2335" w:type="dxa"/>
            <w:noWrap/>
          </w:tcPr>
          <w:p w:rsidR="007D458D" w:rsidRPr="00D97B1C" w:rsidRDefault="007D458D" w:rsidP="006A1842">
            <w:pPr>
              <w:ind w:left="1261"/>
            </w:pPr>
            <w:r w:rsidRPr="00D97B1C">
              <w:t>Data Input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403D38" w:rsidRPr="00D97B1C" w:rsidRDefault="00403D38" w:rsidP="00403D38">
            <w:r w:rsidRPr="00D97B1C">
              <w:t>1</w:t>
            </w:r>
          </w:p>
        </w:tc>
        <w:tc>
          <w:tcPr>
            <w:tcW w:w="9900" w:type="dxa"/>
          </w:tcPr>
          <w:p w:rsidR="00403D38" w:rsidRDefault="00403D38" w:rsidP="00403D38">
            <w:r>
              <w:t>Record the Vacuum Vessel and Crymoodule serial number.</w:t>
            </w:r>
          </w:p>
        </w:tc>
        <w:tc>
          <w:tcPr>
            <w:tcW w:w="2335" w:type="dxa"/>
            <w:noWrap/>
          </w:tcPr>
          <w:p w:rsidR="00403D38" w:rsidRDefault="00403D38" w:rsidP="00403D38">
            <w:r>
              <w:t>[[</w:t>
            </w:r>
            <w:r w:rsidR="00C97612">
              <w:t>Rec</w:t>
            </w:r>
            <w:r>
              <w:t>Date]]: &lt;&lt;Date&gt;&gt;</w:t>
            </w:r>
          </w:p>
          <w:p w:rsidR="00403D38" w:rsidRDefault="00403D38" w:rsidP="00403D38">
            <w:r>
              <w:t>[[</w:t>
            </w:r>
            <w:r w:rsidR="00C97612">
              <w:t>Rec</w:t>
            </w:r>
            <w:r w:rsidR="00F45435">
              <w:t>Tech</w:t>
            </w:r>
            <w:r>
              <w:t>]]: &lt;&lt;Username&gt;&gt;</w:t>
            </w:r>
          </w:p>
          <w:p w:rsidR="00403D38" w:rsidRDefault="00403D38" w:rsidP="00403D38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 &lt;&lt;VVSN&gt;&gt;</w:t>
            </w:r>
          </w:p>
          <w:p w:rsidR="00403D38" w:rsidRDefault="00403D38" w:rsidP="00403D38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RecComment</w:t>
            </w:r>
            <w:r>
              <w:t>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6A1842" w:rsidRPr="00D97B1C" w:rsidRDefault="006A1842" w:rsidP="006A1842">
            <w:r w:rsidRPr="00D97B1C">
              <w:t>2</w:t>
            </w:r>
          </w:p>
        </w:tc>
        <w:tc>
          <w:tcPr>
            <w:tcW w:w="9900" w:type="dxa"/>
          </w:tcPr>
          <w:p w:rsidR="006A1842" w:rsidRDefault="006A1842" w:rsidP="006A1842">
            <w:r>
              <w:t xml:space="preserve">Thermal shield/spaceframe assembly traveler signed off, assembly is ready for installation. </w:t>
            </w:r>
          </w:p>
          <w:p w:rsidR="00F45435" w:rsidRDefault="00F45435" w:rsidP="006A1842"/>
          <w:p w:rsidR="006A1842" w:rsidRDefault="006A1842" w:rsidP="006A1842"/>
          <w:p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0D7421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pt;height:260.1pt;visibility:visible">
                  <v:imagedata r:id="rId30" r:href="rId31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6A1842" w:rsidRDefault="006A1842" w:rsidP="006A1842">
            <w:r>
              <w:t>[[</w:t>
            </w:r>
            <w:r w:rsidR="00C97612">
              <w:t>SO</w:t>
            </w:r>
            <w:r>
              <w:t>Date]]: &lt;&lt;Date&gt;&gt;</w:t>
            </w:r>
          </w:p>
          <w:p w:rsidR="006A1842" w:rsidRDefault="006A1842" w:rsidP="006A1842">
            <w:r>
              <w:t>[[</w:t>
            </w:r>
            <w:r w:rsidR="00C97612">
              <w:t>SO</w:t>
            </w:r>
            <w:r>
              <w:t>Name]]: &lt;&lt;Username&gt;&gt;</w:t>
            </w:r>
          </w:p>
          <w:p w:rsidR="006A1842" w:rsidRDefault="006A1842" w:rsidP="006A1842">
            <w:r>
              <w:t xml:space="preserve"> [[</w:t>
            </w:r>
            <w:r w:rsidR="00C97612">
              <w:t>SOComment</w:t>
            </w:r>
            <w:r>
              <w:t>]]: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6A1842" w:rsidRPr="00D97B1C" w:rsidRDefault="006A1842" w:rsidP="006A1842">
            <w:r w:rsidRPr="00D97B1C">
              <w:lastRenderedPageBreak/>
              <w:t>3</w:t>
            </w:r>
          </w:p>
        </w:tc>
        <w:tc>
          <w:tcPr>
            <w:tcW w:w="9900" w:type="dxa"/>
          </w:tcPr>
          <w:p w:rsidR="006A1842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F45435">
              <w:t xml:space="preserve">stage next to spaceframe. </w:t>
            </w:r>
            <w:r w:rsidR="001F144C">
              <w:rPr>
                <w:noProof/>
              </w:rPr>
              <w:fldChar w:fldCharType="begin"/>
            </w:r>
            <w:r w:rsidR="001F144C">
              <w:rPr>
                <w:noProof/>
              </w:rPr>
              <w:instrText xml:space="preserve"> INCLUDEPICTURE  "cid:803d1d02-f46b-4f8d-b403-f540e8e5ac0e" \* MERGEFORMATINET </w:instrText>
            </w:r>
            <w:r w:rsidR="001F144C"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35FDFBF4">
                <v:shape id="_x0000_i1026" type="#_x0000_t75" style="width:475.1pt;height:71pt;visibility:visible">
                  <v:imagedata r:id="rId32" r:href="rId33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 w:rsidR="001F144C">
              <w:rPr>
                <w:noProof/>
              </w:rPr>
              <w:fldChar w:fldCharType="end"/>
            </w:r>
            <w:r>
              <w:t xml:space="preserve"> </w:t>
            </w:r>
          </w:p>
          <w:p w:rsidR="006A1842" w:rsidRDefault="006A1842" w:rsidP="006A1842">
            <w:r>
              <w:t xml:space="preserve">Adjust the carriages to align the VV guide rail to the SF grooved wheel. </w:t>
            </w:r>
          </w:p>
          <w:p w:rsidR="006A1842" w:rsidRDefault="006A1842" w:rsidP="006A1842">
            <w:r>
              <w:t>Install the VV tooling, will temporarily replace the missing section of the guide rail.</w:t>
            </w:r>
          </w:p>
          <w:p w:rsidR="006A1842" w:rsidRDefault="006A1842" w:rsidP="006A1842"/>
          <w:p w:rsidR="006A1842" w:rsidRDefault="006A1842" w:rsidP="006A1842">
            <w:r>
              <w:t xml:space="preserve">Remove the coupler blanks from couplers to provide extra clearance during SF/TS installation into VV.  </w:t>
            </w:r>
          </w:p>
          <w:p w:rsidR="006A1842" w:rsidRDefault="006A1842" w:rsidP="006A1842"/>
          <w:p w:rsidR="006A1842" w:rsidRDefault="006A1842" w:rsidP="006A1842"/>
        </w:tc>
        <w:tc>
          <w:tcPr>
            <w:tcW w:w="2335" w:type="dxa"/>
            <w:noWrap/>
          </w:tcPr>
          <w:p w:rsidR="006A1842" w:rsidRDefault="006A1842" w:rsidP="006A1842">
            <w:r>
              <w:t>[[</w:t>
            </w:r>
            <w:r w:rsidR="00C97612">
              <w:t>Inst</w:t>
            </w:r>
            <w:r>
              <w:t>Date]]: &lt;&lt;Date&gt;&gt;</w:t>
            </w:r>
          </w:p>
          <w:p w:rsidR="006A1842" w:rsidRDefault="006A1842" w:rsidP="006A1842">
            <w:r>
              <w:t>[[</w:t>
            </w:r>
            <w:r w:rsidR="00C97612">
              <w:t>Inst</w:t>
            </w:r>
            <w:r>
              <w:t>Name]]: &lt;&lt;Username&gt;&gt;</w:t>
            </w:r>
          </w:p>
          <w:p w:rsidR="006A1842" w:rsidRDefault="006A1842" w:rsidP="006A184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r w:rsidR="00C97612">
              <w:t>InstComment</w:t>
            </w:r>
            <w:r>
              <w:t>]]: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Pr="00D97B1C" w:rsidRDefault="00B32BA1" w:rsidP="00B32BA1">
            <w:r>
              <w:t>4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:rsidR="00F45435" w:rsidRDefault="00B32BA1" w:rsidP="00B32BA1">
            <w:pPr>
              <w:numPr>
                <w:ilvl w:val="0"/>
                <w:numId w:val="1"/>
              </w:numPr>
            </w:pPr>
            <w:r>
              <w:t>Remove the spaceframe supports as the wheels engage the vacuum vessel.</w:t>
            </w:r>
            <w:r w:rsidR="00A744B6">
              <w:t xml:space="preserve"> </w:t>
            </w:r>
          </w:p>
          <w:p w:rsidR="00F45435" w:rsidRDefault="00F45435" w:rsidP="00B32BA1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:rsidR="00B32BA1" w:rsidRPr="00F45435" w:rsidRDefault="00F45435" w:rsidP="00B32BA1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>**</w:t>
            </w:r>
            <w:r w:rsidR="00A744B6" w:rsidRPr="00F45435">
              <w:rPr>
                <w:b/>
              </w:rPr>
              <w:t xml:space="preserve">Tie </w:t>
            </w:r>
            <w:r w:rsidRPr="00F45435">
              <w:rPr>
                <w:b/>
              </w:rPr>
              <w:t xml:space="preserve">the </w:t>
            </w:r>
            <w:r w:rsidR="00A744B6" w:rsidRPr="00F45435">
              <w:rPr>
                <w:b/>
              </w:rPr>
              <w:t>Cold Mass and VV together to prevent disengagement of wheels</w:t>
            </w:r>
            <w:r w:rsidRPr="00F45435">
              <w:rPr>
                <w:b/>
              </w:rPr>
              <w:t xml:space="preserve"> as you install the assembly</w:t>
            </w:r>
            <w:r w:rsidR="00A744B6" w:rsidRPr="00F45435">
              <w:rPr>
                <w:b/>
              </w:rPr>
              <w:t>.</w:t>
            </w:r>
            <w:r w:rsidRPr="00F45435">
              <w:rPr>
                <w:b/>
              </w:rPr>
              <w:t>**</w:t>
            </w:r>
          </w:p>
          <w:p w:rsidR="00B32BA1" w:rsidRDefault="00B32BA1" w:rsidP="00B32BA1">
            <w:pPr>
              <w:numPr>
                <w:ilvl w:val="0"/>
                <w:numId w:val="1"/>
              </w:numPr>
            </w:pPr>
            <w:r>
              <w:t>Install the Outer Mu shielding patches ove</w:t>
            </w:r>
            <w:r w:rsidR="00F45435">
              <w:t xml:space="preserve">r the lollipop and SF tooling </w:t>
            </w:r>
            <w:r>
              <w:t xml:space="preserve">holes as installation allows. </w:t>
            </w:r>
          </w:p>
          <w:p w:rsidR="00B32BA1" w:rsidRDefault="00B32BA1" w:rsidP="00B32BA1">
            <w:pPr>
              <w:numPr>
                <w:ilvl w:val="0"/>
                <w:numId w:val="1"/>
              </w:numPr>
            </w:pPr>
            <w:r>
              <w:t>Roughly align the tophats and spaceframe lockdown points.</w:t>
            </w:r>
          </w:p>
          <w:p w:rsidR="00B32BA1" w:rsidRDefault="00B32BA1" w:rsidP="00B32BA1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:rsidR="00B32BA1" w:rsidRDefault="00B32BA1" w:rsidP="00B32BA1">
            <w:pPr>
              <w:numPr>
                <w:ilvl w:val="0"/>
                <w:numId w:val="1"/>
              </w:numPr>
            </w:pPr>
            <w:r>
              <w:t>Pull the ¼” coupler exhaust lines through the VV weldments (x4)</w:t>
            </w:r>
          </w:p>
          <w:p w:rsidR="00B32BA1" w:rsidRDefault="00B32BA1" w:rsidP="00B32BA1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:rsidR="004A3B82" w:rsidRDefault="004A3B82" w:rsidP="00B32BA1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:rsidR="00B32BA1" w:rsidRDefault="00B32BA1" w:rsidP="00B32BA1"/>
          <w:p w:rsidR="00B32BA1" w:rsidRDefault="001F144C" w:rsidP="00B32BA1"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"cid:a5312d8d-5595-4795-8250-89ef634f7a96"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"cid:a5312d8d-5595-4795-8250-89ef634f7a96"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"cid:a5312d8d-5595-4795-8250-89ef634f7a96"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"cid:a5312d8d-5595-4795-8250-89ef634f7a96"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"cid:a5312d8d-5595-4795-8250-89ef634f7a96"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3C9F33A2">
                <v:shape id="_x0000_i1027" type="#_x0000_t75" style="width:465.95pt;height:213.45pt;visibility:visible">
                  <v:imagedata r:id="rId34" r:href="rId35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B32BA1" w:rsidRDefault="00B32BA1" w:rsidP="00B32BA1">
            <w:r>
              <w:lastRenderedPageBreak/>
              <w:t>[[</w:t>
            </w:r>
            <w:r w:rsidR="00F45435">
              <w:t>Roll</w:t>
            </w:r>
            <w:r>
              <w:t>Date]]: &lt;&lt;Date&gt;&gt;</w:t>
            </w:r>
          </w:p>
          <w:p w:rsidR="00B32BA1" w:rsidRDefault="00F45435" w:rsidP="00B32BA1">
            <w:r>
              <w:t>[[RollTech</w:t>
            </w:r>
            <w:r w:rsidR="00B32BA1">
              <w:t>]]: &lt;&lt;Username&gt;&gt;</w:t>
            </w:r>
          </w:p>
          <w:p w:rsidR="00B32BA1" w:rsidRDefault="00F45435" w:rsidP="00B32BA1">
            <w:r>
              <w:t>[[RollComment</w:t>
            </w:r>
            <w:r w:rsidR="00B32BA1">
              <w:t>]]: &lt;&lt;Comment&gt;&gt;</w:t>
            </w:r>
          </w:p>
        </w:tc>
      </w:tr>
      <w:tr w:rsidR="00C513A1" w:rsidRPr="00D97B1C" w:rsidTr="00F45435">
        <w:trPr>
          <w:trHeight w:val="288"/>
        </w:trPr>
        <w:tc>
          <w:tcPr>
            <w:tcW w:w="715" w:type="dxa"/>
          </w:tcPr>
          <w:p w:rsidR="00C513A1" w:rsidRDefault="00C513A1" w:rsidP="00B32BA1">
            <w:r>
              <w:t>5</w:t>
            </w:r>
          </w:p>
        </w:tc>
        <w:tc>
          <w:tcPr>
            <w:tcW w:w="9900" w:type="dxa"/>
          </w:tcPr>
          <w:p w:rsidR="00C513A1" w:rsidRDefault="00C513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Verify the assembly </w:t>
            </w:r>
            <w:r w:rsidR="004A3B82">
              <w:t>is ready to be moved to the final</w:t>
            </w:r>
            <w:r>
              <w:t xml:space="preserve"> work station</w:t>
            </w:r>
          </w:p>
        </w:tc>
        <w:tc>
          <w:tcPr>
            <w:tcW w:w="2335" w:type="dxa"/>
            <w:noWrap/>
          </w:tcPr>
          <w:p w:rsidR="00C513A1" w:rsidRDefault="00C513A1" w:rsidP="00B32BA1">
            <w:r>
              <w:t>[[</w:t>
            </w:r>
            <w:r w:rsidR="004A3B82">
              <w:t>VerifyLead</w:t>
            </w:r>
            <w:r>
              <w:t>]] &lt;&lt;SRFCMP&gt;&gt;</w:t>
            </w:r>
          </w:p>
          <w:p w:rsidR="00C513A1" w:rsidRDefault="00C513A1" w:rsidP="00B32BA1">
            <w:r>
              <w:t>[[</w:t>
            </w:r>
            <w:r w:rsidR="004A3B82">
              <w:t>VerifyDate</w:t>
            </w:r>
            <w:r>
              <w:t>]] &lt;&lt;TIMESTAMP&gt;&gt;</w:t>
            </w:r>
          </w:p>
          <w:p w:rsidR="00C513A1" w:rsidRDefault="00C513A1" w:rsidP="00B32BA1">
            <w:r>
              <w:t>[[</w:t>
            </w:r>
            <w:r w:rsidR="004A3B82">
              <w:t>VerifyComment</w:t>
            </w:r>
            <w:r>
              <w:t>]] &lt;&lt;COMMENT&gt;&gt;</w:t>
            </w:r>
          </w:p>
          <w:p w:rsidR="00C513A1" w:rsidRDefault="00C513A1" w:rsidP="004A3B82">
            <w:r>
              <w:t>[[</w:t>
            </w:r>
            <w:r w:rsidR="004A3B82">
              <w:t>Ready2Move</w:t>
            </w:r>
            <w:r>
              <w:t>]] {{</w:t>
            </w:r>
            <w:r w:rsidR="004A3B82">
              <w:t>fischer</w:t>
            </w:r>
            <w:r>
              <w:t>,</w:t>
            </w:r>
            <w:r w:rsidR="004A3B82">
              <w:t xml:space="preserve">jared,jjcamp </w:t>
            </w:r>
            <w:r>
              <w:t>}} &lt;&lt;HOLDPOINT&gt;&gt;</w:t>
            </w:r>
          </w:p>
        </w:tc>
      </w:tr>
      <w:tr w:rsidR="004A3B82" w:rsidRPr="00D97B1C" w:rsidTr="00F45435">
        <w:trPr>
          <w:trHeight w:val="288"/>
        </w:trPr>
        <w:tc>
          <w:tcPr>
            <w:tcW w:w="715" w:type="dxa"/>
          </w:tcPr>
          <w:p w:rsidR="004A3B82" w:rsidRDefault="004A3B82" w:rsidP="00B32BA1">
            <w:r>
              <w:t>6</w:t>
            </w:r>
          </w:p>
        </w:tc>
        <w:tc>
          <w:tcPr>
            <w:tcW w:w="9900" w:type="dxa"/>
          </w:tcPr>
          <w:p w:rsidR="00766723" w:rsidRDefault="005C0DAF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Move the assembly to the final work station, a</w:t>
            </w:r>
            <w:r w:rsidR="004A3B82">
              <w:t xml:space="preserve">lign the VV Assembly and reference to the building control system. </w:t>
            </w:r>
          </w:p>
          <w:p w:rsidR="00766723" w:rsidRPr="00766723" w:rsidRDefault="00766723" w:rsidP="00B32BA1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ionpump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:rsidR="004A3B82" w:rsidRDefault="004A3B82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:rsidR="00292FB2" w:rsidRDefault="00292FB2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noWrap/>
          </w:tcPr>
          <w:p w:rsidR="004A3B82" w:rsidRDefault="004A3B82" w:rsidP="00B32BA1">
            <w:r>
              <w:lastRenderedPageBreak/>
              <w:t>[[AlignTech]] &lt;&lt;SRFCMP&gt;&gt;</w:t>
            </w:r>
          </w:p>
          <w:p w:rsidR="004A3B82" w:rsidRDefault="004A3B82" w:rsidP="00B32BA1">
            <w:r>
              <w:t>[[ATDate]] &lt;&lt;TIMESTAMP&gt;&gt;</w:t>
            </w:r>
          </w:p>
          <w:p w:rsidR="004A3B82" w:rsidRDefault="004A3B82" w:rsidP="004A3B82">
            <w:r>
              <w:t>[[ATComment]] &lt;&lt;COMMENT&gt;&gt;</w:t>
            </w:r>
          </w:p>
          <w:p w:rsidR="00766723" w:rsidRDefault="00766723" w:rsidP="004A3B82">
            <w:r>
              <w:t>[[MoveBLPreVac]] &lt;&lt;SCINOT&gt;&gt;</w:t>
            </w:r>
          </w:p>
          <w:p w:rsidR="00766723" w:rsidRDefault="00766723" w:rsidP="00766723">
            <w:r>
              <w:lastRenderedPageBreak/>
              <w:t>[[MoveBLPostVac]] &lt;&lt;SCINOT&gt;&gt;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4A3B82" w:rsidP="00B32BA1">
            <w:r>
              <w:lastRenderedPageBreak/>
              <w:t>7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Cold Mass inside the VV to within </w:t>
            </w:r>
            <w:r w:rsidR="004A3B82">
              <w:t xml:space="preserve">+/- 1mm X, Y, and Z using the OHC, </w:t>
            </w:r>
            <w:r>
              <w:t>lockdowns</w:t>
            </w:r>
            <w:r w:rsidR="004A3B82">
              <w:t>,</w:t>
            </w:r>
            <w:r>
              <w:t xml:space="preserve"> and lockdown centering tooling. The JLAB Alignment crew will assist in this operation. Upload findings.</w:t>
            </w:r>
          </w:p>
        </w:tc>
        <w:tc>
          <w:tcPr>
            <w:tcW w:w="2335" w:type="dxa"/>
            <w:noWrap/>
          </w:tcPr>
          <w:p w:rsidR="00F45435" w:rsidRDefault="00F45435" w:rsidP="00B32BA1">
            <w:r>
              <w:t>[[Locktech]] &lt;&lt;SRFCMP&gt;&gt;</w:t>
            </w:r>
          </w:p>
          <w:p w:rsidR="00F45435" w:rsidRDefault="00F45435" w:rsidP="00B32BA1">
            <w:r>
              <w:t>[[LockDate]] &lt;&lt;TIMESTAMP&gt;&gt;</w:t>
            </w:r>
          </w:p>
          <w:p w:rsidR="00B32BA1" w:rsidRDefault="00F45435" w:rsidP="00F45435">
            <w:r>
              <w:lastRenderedPageBreak/>
              <w:t>[[LockComment]] &lt;&lt;COMMENT&gt;&gt;</w:t>
            </w:r>
          </w:p>
          <w:p w:rsidR="003B0D66" w:rsidRDefault="003B0D66" w:rsidP="003B0D66">
            <w:r>
              <w:t>[[LockData]] &lt;&lt;FILEUPLOAD&gt;&gt;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8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Tack, then weld the lockdowns. Skip weld to minimize string movement.</w:t>
            </w:r>
            <w:r w:rsidR="00107B19">
              <w:t xml:space="preserve"> Use </w:t>
            </w:r>
            <w:hyperlink r:id="rId37" w:history="1">
              <w:r w:rsidR="00107B19"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2335" w:type="dxa"/>
            <w:noWrap/>
          </w:tcPr>
          <w:p w:rsidR="00C513A1" w:rsidRDefault="00C513A1" w:rsidP="00B32BA1">
            <w:r>
              <w:t>[[LDWelder]] &lt;&lt;SRFCMP&gt;&gt;</w:t>
            </w:r>
          </w:p>
          <w:p w:rsidR="00C513A1" w:rsidRDefault="00C513A1" w:rsidP="00B32BA1">
            <w:r>
              <w:t>[[LDWDate]] &lt;&lt;TIMESTAMP&gt;&gt;</w:t>
            </w:r>
          </w:p>
          <w:p w:rsidR="00B32BA1" w:rsidRDefault="00C513A1" w:rsidP="00C513A1">
            <w:r>
              <w:t>[[LDWComment]]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9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:rsidR="00F406FF" w:rsidRDefault="00F406FF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:rsidR="00292FB2" w:rsidRDefault="00292FB2" w:rsidP="00292FB2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"cid:4170dd41-f9f1-42f4-b3cb-fca538a6ae7a"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"cid:4170dd41-f9f1-42f4-b3cb-fca538a6ae7a"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"cid:4170dd41-f9f1-42f4-b3cb-fca538a6ae7a"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"cid:4170dd41-f9f1-42f4-b3cb-fca538a6ae7a"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"cid:4170dd41-f9f1-42f4-b3cb-fca538a6ae7a"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23491B2F">
                <v:shape id="_x0000_i1028" type="#_x0000_t75" style="width:475.1pt;height:142.5pt;visibility:visible">
                  <v:imagedata r:id="rId38" r:href="rId39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4A3B82" w:rsidRDefault="004A3B82" w:rsidP="00B32BA1">
            <w:r>
              <w:t>[[ECTech]] &lt;&lt;SRFCMP&gt;&gt;</w:t>
            </w:r>
          </w:p>
          <w:p w:rsidR="004A3B82" w:rsidRDefault="004A3B82" w:rsidP="00B32BA1">
            <w:r>
              <w:t>[[ECDate]] &lt;&lt;TIMESTAMP&gt;&gt;</w:t>
            </w:r>
          </w:p>
          <w:p w:rsidR="004A3B82" w:rsidRDefault="004A3B82" w:rsidP="00B32BA1">
            <w:r>
              <w:t>[[ECComment]] &lt;&lt;COMMENT&gt;&gt;</w:t>
            </w:r>
          </w:p>
          <w:p w:rsidR="00F406FF" w:rsidRDefault="00F406FF" w:rsidP="00B32BA1">
            <w:r>
              <w:t>[[SECSN]] &lt;&lt;SECSN&gt;&gt;</w:t>
            </w:r>
          </w:p>
          <w:p w:rsidR="00F406FF" w:rsidRDefault="00F406FF" w:rsidP="00B32BA1">
            <w:r>
              <w:t>[[RECSN]] &lt;&lt;RECSN&gt;&gt;</w:t>
            </w:r>
          </w:p>
          <w:p w:rsidR="00F406FF" w:rsidRDefault="00F406FF" w:rsidP="00B32BA1"/>
          <w:p w:rsidR="00F406FF" w:rsidRDefault="00F406FF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10</w:t>
            </w:r>
          </w:p>
        </w:tc>
        <w:tc>
          <w:tcPr>
            <w:tcW w:w="9900" w:type="dxa"/>
          </w:tcPr>
          <w:p w:rsidR="00A605A4" w:rsidRDefault="00B32BA1" w:rsidP="004A3B82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bayonets of both end cans to the VV as referenced in dwg</w:t>
            </w:r>
            <w:r w:rsidR="00926B54">
              <w:t>s</w:t>
            </w:r>
            <w:r>
              <w:t xml:space="preserve"> </w:t>
            </w:r>
            <w:hyperlink r:id="rId40" w:history="1">
              <w:r w:rsidR="002E5868" w:rsidRPr="00253A2B">
                <w:rPr>
                  <w:rStyle w:val="Hyperlink"/>
                </w:rPr>
                <w:t>104210200-M8U-8200-A001_-_SNS PPU CM Top Assy</w:t>
              </w:r>
            </w:hyperlink>
            <w:r w:rsidR="00926B54">
              <w:rPr>
                <w:rStyle w:val="Hyperlink"/>
              </w:rPr>
              <w:t xml:space="preserve">, </w:t>
            </w:r>
            <w:hyperlink r:id="rId41" w:history="1">
              <w:r w:rsidR="00926B54" w:rsidRPr="00253A2B">
                <w:rPr>
                  <w:rStyle w:val="Hyperlink"/>
                </w:rPr>
                <w:t>104210700-M8U-8200-A001- RETURN END CAN Assy</w:t>
              </w:r>
            </w:hyperlink>
            <w:r w:rsidR="00926B54">
              <w:rPr>
                <w:rStyle w:val="Hyperlink"/>
              </w:rPr>
              <w:t xml:space="preserve">, </w:t>
            </w:r>
            <w:hyperlink r:id="rId42" w:history="1">
              <w:r w:rsidR="00926B54" w:rsidRPr="00253A2B">
                <w:rPr>
                  <w:rStyle w:val="Hyperlink"/>
                </w:rPr>
                <w:t>104210600-M8U-8200-A001-SUPPLY END CAN Assy</w:t>
              </w:r>
            </w:hyperlink>
            <w:r w:rsidR="00926B54">
              <w:rPr>
                <w:rStyle w:val="Hyperlink"/>
              </w:rPr>
              <w:t>.</w:t>
            </w:r>
          </w:p>
        </w:tc>
        <w:tc>
          <w:tcPr>
            <w:tcW w:w="2335" w:type="dxa"/>
            <w:noWrap/>
          </w:tcPr>
          <w:p w:rsidR="003B0D66" w:rsidRDefault="003B0D66" w:rsidP="00B32BA1">
            <w:r>
              <w:t>[[BayTech]] &lt;&lt;SRFCMP&gt;&gt;</w:t>
            </w:r>
          </w:p>
          <w:p w:rsidR="003B0D66" w:rsidRDefault="003B0D66" w:rsidP="00B32BA1">
            <w:r>
              <w:t>[[BayDate]] &lt;&lt;TIMESTAMP&gt;&gt;</w:t>
            </w:r>
          </w:p>
          <w:p w:rsidR="003B0D66" w:rsidRDefault="003B0D66" w:rsidP="00B32BA1">
            <w:r>
              <w:t>[[BayComment]] &lt;&lt;COMMENT&gt;&gt;</w:t>
            </w:r>
          </w:p>
          <w:p w:rsidR="00B32BA1" w:rsidRDefault="003B0D66" w:rsidP="003B0D66">
            <w:r>
              <w:t>[[BayData]] &lt;&lt;FILEUPLOAD&gt;&gt;</w:t>
            </w:r>
          </w:p>
        </w:tc>
      </w:tr>
      <w:tr w:rsidR="004A3B82" w:rsidRPr="00D97B1C" w:rsidTr="00F45435">
        <w:trPr>
          <w:trHeight w:val="288"/>
        </w:trPr>
        <w:tc>
          <w:tcPr>
            <w:tcW w:w="715" w:type="dxa"/>
          </w:tcPr>
          <w:p w:rsidR="004A3B82" w:rsidRDefault="00292FB2" w:rsidP="00B32BA1">
            <w:r>
              <w:lastRenderedPageBreak/>
              <w:t>11</w:t>
            </w:r>
          </w:p>
        </w:tc>
        <w:tc>
          <w:tcPr>
            <w:tcW w:w="9900" w:type="dxa"/>
          </w:tcPr>
          <w:p w:rsidR="004A3B82" w:rsidRDefault="004A3B82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</w:t>
            </w:r>
            <w:r w:rsidR="00081AE9">
              <w:t xml:space="preserve"> OAL of the CM is less than or equal to 309.8” </w:t>
            </w:r>
            <w:r w:rsidR="00926B54">
              <w:t>Record findings.</w:t>
            </w:r>
          </w:p>
          <w:p w:rsidR="004A3B82" w:rsidRDefault="004A3B82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6FDBCEA2" wp14:editId="5E9304C7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noWrap/>
          </w:tcPr>
          <w:p w:rsidR="00081AE9" w:rsidRDefault="00081AE9" w:rsidP="00B32BA1">
            <w:r>
              <w:t>[[OALTech]] &lt;&lt;SRFCMP&gt;&gt;</w:t>
            </w:r>
          </w:p>
          <w:p w:rsidR="00081AE9" w:rsidRDefault="00081AE9" w:rsidP="00B32BA1">
            <w:r>
              <w:t>[[OALDate]] &lt;&lt;TIMESTAMP&gt;&gt;</w:t>
            </w:r>
          </w:p>
          <w:p w:rsidR="00081AE9" w:rsidRDefault="00081AE9" w:rsidP="00B32BA1">
            <w:r>
              <w:t>[[OALComment]] &lt;&lt;COMMENT&gt;&gt;</w:t>
            </w:r>
          </w:p>
          <w:p w:rsidR="00081AE9" w:rsidRDefault="00081AE9" w:rsidP="00B32BA1">
            <w:r>
              <w:t>[[OAL]] &lt;&lt;TEXT&gt;&gt;</w:t>
            </w:r>
          </w:p>
          <w:p w:rsidR="00081AE9" w:rsidRDefault="00081AE9" w:rsidP="00B32BA1"/>
          <w:p w:rsidR="00081AE9" w:rsidRDefault="00081AE9" w:rsidP="00B32BA1"/>
          <w:p w:rsidR="00081AE9" w:rsidRDefault="00081AE9" w:rsidP="00B32BA1"/>
          <w:p w:rsidR="004A3B82" w:rsidRDefault="004A3B82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12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</w:t>
            </w:r>
            <w:r w:rsidR="00F411A5">
              <w:t>,</w:t>
            </w:r>
            <w:r>
              <w:t xml:space="preserve"> tack, then weld, both interface blocks between the EC’s and VV. Record </w:t>
            </w:r>
            <w:r w:rsidR="005D1F21">
              <w:t xml:space="preserve">the </w:t>
            </w:r>
            <w:r>
              <w:t>final bayonet positions.</w:t>
            </w:r>
            <w:r w:rsidR="00081AE9">
              <w:t xml:space="preserve"> The JLAB Alignment crew will perform this work.</w:t>
            </w:r>
          </w:p>
          <w:p w:rsidR="001D2472" w:rsidRDefault="001D2472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2335" w:type="dxa"/>
            <w:noWrap/>
          </w:tcPr>
          <w:p w:rsidR="00081AE9" w:rsidRDefault="00081AE9" w:rsidP="00B32BA1">
            <w:r>
              <w:t>[[POSTech]] &lt;&lt;SRFCMP&gt;&gt;</w:t>
            </w:r>
          </w:p>
          <w:p w:rsidR="00081AE9" w:rsidRDefault="00081AE9" w:rsidP="00B32BA1">
            <w:r>
              <w:t>[[POSDate]] &lt;&lt;TIMESTAMP&gt;&gt;</w:t>
            </w:r>
          </w:p>
          <w:p w:rsidR="00081AE9" w:rsidRDefault="00081AE9" w:rsidP="00B32BA1">
            <w:r>
              <w:t>[[POSComment]] &lt;&lt;COMMENT&gt;&gt;</w:t>
            </w:r>
          </w:p>
          <w:p w:rsidR="00B32BA1" w:rsidRDefault="00081AE9" w:rsidP="00081AE9">
            <w:r>
              <w:t>[[POSData]] &lt;&lt;FILEUPLOAD&gt;&gt;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13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Verify </w:t>
            </w:r>
            <w:r w:rsidR="00081AE9">
              <w:t xml:space="preserve">the </w:t>
            </w:r>
            <w:r>
              <w:t>EC installations are complete, then remove the installation tooling carts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"cid:a26326e6-064e-4431-a2e1-8ff16bcd463e"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"cid:a26326e6-064e-4431-a2e1-8ff16bcd463e"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"cid:a26326e6-064e-4431-a2e1-8ff16bcd463e"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"cid:a26326e6-064e-4431-a2e1-8ff16bcd463e"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"cid:a26326e6-064e-4431-a2e1-8ff16bcd463e"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29" type="#_x0000_t75" style="width:242.35pt;height:260.1pt;visibility:visible">
                  <v:imagedata r:id="rId44" r:href="rId45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"cid:6aac14e0-2248-4e79-bb7a-f5e52d837258"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"cid:6aac14e0-2248-4e79-bb7a-f5e52d837258"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"cid:6aac14e0-2248-4e79-bb7a-f5e52d837258"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"cid:6aac14e0-2248-4e79-bb7a-f5e52d837258"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"cid:6aac14e0-2248-4e79-bb7a-f5e52d837258"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0" type="#_x0000_t75" style="width:219.05pt;height:224.6pt;visibility:visible">
                  <v:imagedata r:id="rId46" r:href="rId47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1D2472" w:rsidRDefault="001D2472" w:rsidP="00B32BA1">
            <w:r>
              <w:lastRenderedPageBreak/>
              <w:t>[[</w:t>
            </w:r>
            <w:r w:rsidR="00F411A5">
              <w:t>ECCompTech</w:t>
            </w:r>
            <w:r>
              <w:t>]] &lt;&lt;SRFCMP&gt;&gt;</w:t>
            </w:r>
          </w:p>
          <w:p w:rsidR="001D2472" w:rsidRDefault="001D2472" w:rsidP="00B32BA1">
            <w:r>
              <w:t>[[</w:t>
            </w:r>
            <w:r w:rsidR="00F411A5">
              <w:t>ECCompDate</w:t>
            </w:r>
            <w:r>
              <w:t>]] &lt;&lt;TIMESTAMP&gt;&gt;</w:t>
            </w:r>
          </w:p>
          <w:p w:rsidR="001D2472" w:rsidRDefault="001D2472" w:rsidP="00B32BA1">
            <w:r>
              <w:t>[[</w:t>
            </w:r>
            <w:r w:rsidR="00F411A5">
              <w:t>ECCompComment</w:t>
            </w:r>
            <w:r>
              <w:t>]] &lt;&lt;COMMENT&gt;&gt;</w:t>
            </w:r>
          </w:p>
          <w:p w:rsidR="001D2472" w:rsidRDefault="001D2472" w:rsidP="00B32BA1">
            <w:r>
              <w:lastRenderedPageBreak/>
              <w:t>[[</w:t>
            </w:r>
            <w:r w:rsidR="00F411A5">
              <w:t>ECCompHPoint</w:t>
            </w:r>
            <w:r>
              <w:t>]] {{</w:t>
            </w:r>
            <w:r w:rsidR="00F411A5">
              <w:t xml:space="preserve">fischer,jared,jjcamp </w:t>
            </w:r>
            <w:r>
              <w:t>}} &lt;&lt;HOLDPOINT&gt;&gt;</w:t>
            </w:r>
          </w:p>
          <w:p w:rsidR="001D2472" w:rsidRDefault="001D2472" w:rsidP="00B32BA1"/>
          <w:p w:rsidR="001D2472" w:rsidRDefault="001D2472" w:rsidP="00B32BA1"/>
          <w:p w:rsidR="001D2472" w:rsidRDefault="001D2472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14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2335" w:type="dxa"/>
            <w:noWrap/>
          </w:tcPr>
          <w:p w:rsidR="00F411A5" w:rsidRDefault="00F411A5" w:rsidP="00B32BA1">
            <w:r>
              <w:t>[[BTTech]] &lt;&lt;SRFCMP&gt;&gt;</w:t>
            </w:r>
          </w:p>
          <w:p w:rsidR="00F411A5" w:rsidRDefault="00F411A5" w:rsidP="00B32BA1">
            <w:r>
              <w:t>[[BTDate]] &lt;&lt;TIMESTAMP&gt;&gt;</w:t>
            </w:r>
          </w:p>
          <w:p w:rsidR="00B32BA1" w:rsidRDefault="00F411A5" w:rsidP="00F411A5">
            <w:r>
              <w:t>[[BTComment]]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15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process piping in the Supply end of the assembly. This will include 2k, 50k, beamline cooling </w:t>
            </w:r>
            <w:r w:rsidR="0050320E">
              <w:t>ring, JT’s, and surge tank tap</w:t>
            </w:r>
            <w:r>
              <w:t>. Add the G-10 pipe supports as required</w:t>
            </w:r>
            <w:r w:rsidR="0050320E">
              <w:t xml:space="preserve"> to separate pipes and reduce thermal shorts</w:t>
            </w:r>
            <w:r>
              <w:t>.</w:t>
            </w:r>
          </w:p>
          <w:p w:rsidR="00442AF6" w:rsidRDefault="00442AF6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:rsidR="00442AF6" w:rsidRDefault="00442AF6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"cid:3a6c8e0b-a371-445f-8bca-05a6d7a068aa"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"cid:3a6c8e0b-a371-445f-8bca-05a6d7a068aa"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"cid:3a6c8e0b-a371-445f-8bca-05a6d7a068aa"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"cid:3a6c8e0b-a371-445f-8bca-05a6d7a068aa"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"cid:3a6c8e0b-a371-445f-8bca-05a6d7a068aa"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1" type="#_x0000_t75" style="width:284.95pt;height:283.45pt;visibility:visible">
                  <v:imagedata r:id="rId49" r:href="rId50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442AF6" w:rsidRDefault="00442AF6" w:rsidP="00B32BA1">
            <w:r>
              <w:lastRenderedPageBreak/>
              <w:t>[[SECPPTech]] &lt;&lt;SRFCMP&gt;&gt;</w:t>
            </w:r>
          </w:p>
          <w:p w:rsidR="00442AF6" w:rsidRDefault="00442AF6" w:rsidP="00B32BA1">
            <w:r>
              <w:t>[[SECPPWelder]] &lt;&lt;SRFCMP&gt;&gt;</w:t>
            </w:r>
          </w:p>
          <w:p w:rsidR="00442AF6" w:rsidRDefault="00442AF6" w:rsidP="00B32BA1">
            <w:r>
              <w:t>[[SECPPDate]] &lt;&lt;TIMESTAMP&gt;&gt;</w:t>
            </w:r>
          </w:p>
          <w:p w:rsidR="00442AF6" w:rsidRDefault="00442AF6" w:rsidP="00B32BA1">
            <w:r>
              <w:lastRenderedPageBreak/>
              <w:t>[[SECPPComment]] &lt;&lt;COMMENT&gt;&gt;</w:t>
            </w:r>
          </w:p>
          <w:p w:rsidR="00442AF6" w:rsidRDefault="00442AF6" w:rsidP="00B32BA1">
            <w:r>
              <w:t>[[SECPPWeldDocs]] &lt;&lt;FILEUPLOAD&gt;&gt;</w:t>
            </w:r>
          </w:p>
          <w:p w:rsidR="00292FB2" w:rsidRDefault="00292FB2" w:rsidP="00B32BA1">
            <w:r>
              <w:t>[[VerifyPiping]] {{fischer,jared,jjcamp }} &lt;&lt;HOLDPOINT&gt;&gt;</w:t>
            </w:r>
          </w:p>
          <w:p w:rsidR="00292FB2" w:rsidRDefault="00292FB2" w:rsidP="00B32BA1"/>
          <w:p w:rsidR="00442AF6" w:rsidRDefault="00442AF6" w:rsidP="00B32BA1"/>
          <w:p w:rsidR="00442AF6" w:rsidRDefault="00442AF6" w:rsidP="00B32BA1"/>
          <w:p w:rsidR="00442AF6" w:rsidRDefault="00442AF6" w:rsidP="00B32BA1"/>
          <w:p w:rsidR="00442AF6" w:rsidRDefault="00442AF6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16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Leak che</w:t>
            </w:r>
            <w:r w:rsidR="00442AF6">
              <w:t xml:space="preserve">ck all added lines to </w:t>
            </w:r>
            <w:hyperlink r:id="rId51" w:history="1">
              <w:r w:rsidR="00442AF6" w:rsidRPr="004779A9">
                <w:rPr>
                  <w:rStyle w:val="Hyperlink"/>
                </w:rPr>
                <w:t>11141S0029 Rev B High Sensitivity Vacuum Leak Check</w:t>
              </w:r>
            </w:hyperlink>
            <w:r w:rsidR="00442AF6">
              <w:t xml:space="preserve"> </w:t>
            </w:r>
            <w:r>
              <w:t>. Record findings.</w:t>
            </w:r>
          </w:p>
          <w:p w:rsidR="00442AF6" w:rsidRDefault="00442AF6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2335" w:type="dxa"/>
            <w:noWrap/>
          </w:tcPr>
          <w:p w:rsidR="00442AF6" w:rsidRDefault="00442AF6" w:rsidP="00B32BA1">
            <w:r>
              <w:t>[[SECPPLCTech]] &lt;&lt;SRFCMP&gt;&gt;</w:t>
            </w:r>
          </w:p>
          <w:p w:rsidR="00442AF6" w:rsidRDefault="00442AF6" w:rsidP="00B32BA1">
            <w:r>
              <w:t>[[SECPPLCDate]] &lt;&lt;TIMESTAMP&gt;&gt;</w:t>
            </w:r>
          </w:p>
          <w:p w:rsidR="00B32BA1" w:rsidRDefault="00442AF6" w:rsidP="00B32BA1">
            <w:r>
              <w:t>[[SECPPLCComment]] &lt;&lt;COMMENT&gt;&gt;</w:t>
            </w:r>
          </w:p>
          <w:p w:rsidR="00442AF6" w:rsidRDefault="00442AF6" w:rsidP="00B32BA1">
            <w:r>
              <w:t>[[SECPPLDSN]] &lt;&lt;TEXT&gt;&gt;</w:t>
            </w:r>
          </w:p>
          <w:p w:rsidR="00442AF6" w:rsidRDefault="00442AF6" w:rsidP="00B32BA1">
            <w:r>
              <w:t>[[SECPPLDLR]] &lt;&lt;TEXT&gt;&gt;</w:t>
            </w:r>
          </w:p>
          <w:p w:rsidR="00442AF6" w:rsidRDefault="00442AF6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17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</w:t>
            </w:r>
            <w:r w:rsidR="00B17A07">
              <w:t>on</w:t>
            </w:r>
            <w:r>
              <w:t>to all required surfaces</w:t>
            </w:r>
            <w:r w:rsidR="0093573D">
              <w:t xml:space="preserve">, using </w:t>
            </w:r>
            <w:hyperlink r:id="rId52" w:history="1">
              <w:r w:rsidR="0093573D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2335" w:type="dxa"/>
            <w:noWrap/>
          </w:tcPr>
          <w:p w:rsidR="00F406FF" w:rsidRDefault="00F406FF" w:rsidP="00B32BA1">
            <w:r>
              <w:t>[[SECMLITech]] &lt;&lt;SRFCMP&gt;&gt;</w:t>
            </w:r>
          </w:p>
          <w:p w:rsidR="00F406FF" w:rsidRDefault="00F406FF" w:rsidP="00B32BA1">
            <w:r>
              <w:t>[[SECMLIDATE]] &lt;&lt;TIMESTAMP&gt;&gt;</w:t>
            </w:r>
          </w:p>
          <w:p w:rsidR="00B32BA1" w:rsidRDefault="00F406FF" w:rsidP="00F406FF">
            <w:r>
              <w:t>[[SECMLIComment]]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18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</w:t>
            </w:r>
            <w:r w:rsidR="00F15CC3">
              <w:t xml:space="preserve">SEC </w:t>
            </w:r>
            <w:r>
              <w:t>50k shield panels and heat stationing straps. Apply indium to interface regions of strapping and fo</w:t>
            </w:r>
            <w:r w:rsidR="00F406FF">
              <w:t xml:space="preserve">llow </w:t>
            </w:r>
            <w:hyperlink r:id="rId53" w:history="1">
              <w:r w:rsidR="00F15CC3" w:rsidRPr="00F15CC3">
                <w:rPr>
                  <w:rStyle w:val="Hyperlink"/>
                </w:rPr>
                <w:t>Indium Installation Procedure</w:t>
              </w:r>
            </w:hyperlink>
            <w:r w:rsidR="00F15CC3">
              <w:t>.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"cid:ae41bd6d-d66c-432f-9b15-aa06a751d82c"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"cid:ae41bd6d-d66c-432f-9b15-aa06a751d82c"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"cid:ae41bd6d-d66c-432f-9b15-aa06a751d82c"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"cid:ae41bd6d-d66c-432f-9b15-aa06a751d82c"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"cid:ae41bd6d-d66c-432f-9b15-aa06a751d82c"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2" type="#_x0000_t75" style="width:256.55pt;height:283.95pt;visibility:visible">
                  <v:imagedata r:id="rId54" r:href="rId55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F15CC3" w:rsidRDefault="00F15CC3" w:rsidP="00B32BA1">
            <w:r>
              <w:t>[[SEC50KTech]] &lt;&lt;SRFCMP&gt;&gt;</w:t>
            </w:r>
          </w:p>
          <w:p w:rsidR="00F15CC3" w:rsidRDefault="00F15CC3" w:rsidP="00B32BA1">
            <w:r>
              <w:t>[[SEC50KDate]] &lt;&lt;TIMESTAMP&gt;&gt;</w:t>
            </w:r>
          </w:p>
          <w:p w:rsidR="00B32BA1" w:rsidRDefault="00F15CC3" w:rsidP="00F15CC3">
            <w:r>
              <w:t>[[SEC50KComment]]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19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</w:t>
            </w:r>
            <w:r w:rsidR="00F15CC3">
              <w:t xml:space="preserve">the SEC </w:t>
            </w:r>
            <w:r>
              <w:t>50k MLI</w:t>
            </w:r>
            <w:r w:rsidR="006408A7">
              <w:t xml:space="preserve"> using </w:t>
            </w:r>
            <w:hyperlink r:id="rId56" w:history="1">
              <w:r w:rsidR="006408A7">
                <w:rPr>
                  <w:rStyle w:val="Hyperlink"/>
                </w:rPr>
                <w:t>CP-CM-INST-MLI Procedure</w:t>
              </w:r>
            </w:hyperlink>
            <w:r w:rsidR="006408A7">
              <w:t xml:space="preserve">, </w:t>
            </w:r>
            <w:hyperlink r:id="rId57" w:history="1">
              <w:r w:rsidR="006408A7"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 w:rsidR="006408A7">
              <w:rPr>
                <w:rStyle w:val="Hyperlink"/>
                <w:szCs w:val="22"/>
              </w:rPr>
              <w:t xml:space="preserve">, </w:t>
            </w:r>
            <w:hyperlink r:id="rId58" w:history="1">
              <w:r w:rsidR="006408A7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 w:rsidR="006408A7">
              <w:rPr>
                <w:rStyle w:val="Hyperlink"/>
                <w:szCs w:val="22"/>
              </w:rPr>
              <w:t xml:space="preserve">, </w:t>
            </w:r>
            <w:hyperlink r:id="rId59" w:history="1">
              <w:r w:rsidR="006408A7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2335" w:type="dxa"/>
            <w:noWrap/>
          </w:tcPr>
          <w:p w:rsidR="006408A7" w:rsidRDefault="006408A7" w:rsidP="00B32BA1">
            <w:r>
              <w:t>[[SEC50KMLITech]] &lt;&lt;SRFCMP&gt;&gt;</w:t>
            </w:r>
          </w:p>
          <w:p w:rsidR="006408A7" w:rsidRDefault="006408A7" w:rsidP="00B32BA1">
            <w:r>
              <w:lastRenderedPageBreak/>
              <w:t>[[SEC50KMLIDate]] &lt;&lt;TIMESTAMP&gt;&gt;</w:t>
            </w:r>
          </w:p>
          <w:p w:rsidR="00B32BA1" w:rsidRDefault="006408A7" w:rsidP="006408A7">
            <w:r>
              <w:t>[[SEC50KMLIComment]] &lt;&lt;COMMENT&gt;&gt;</w:t>
            </w:r>
          </w:p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20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</w:t>
            </w:r>
            <w:r w:rsidR="00F15CC3">
              <w:t xml:space="preserve">SEC </w:t>
            </w:r>
            <w:r>
              <w:t>outer magnetic shielding cap</w:t>
            </w:r>
            <w:r w:rsidR="00E761DE">
              <w:t>. Handle the material properly, do not compromise the shielding quality.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"cid:aee9f99e-914e-4433-8e4e-af513f2e8313"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"cid:aee9f99e-914e-4433-8e4e-af513f2e8313"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"cid:aee9f99e-914e-4433-8e4e-af513f2e8313"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"cid:aee9f99e-914e-4433-8e4e-af513f2e8313"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"cid:aee9f99e-914e-4433-8e4e-af513f2e8313"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3" type="#_x0000_t75" style="width:323pt;height:326.55pt;visibility:visible">
                  <v:imagedata r:id="rId60" r:href="rId61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E761DE" w:rsidRDefault="00E761DE" w:rsidP="00B32BA1">
            <w:r>
              <w:t>[[SECOMTech]] &lt;&lt;SRFCMP&gt;&gt;</w:t>
            </w:r>
          </w:p>
          <w:p w:rsidR="00E761DE" w:rsidRDefault="00E761DE" w:rsidP="00B32BA1">
            <w:r>
              <w:t>[[SECOMDate]] &lt;&lt;TIMESTAMP&gt;&gt;</w:t>
            </w:r>
          </w:p>
          <w:p w:rsidR="00E761DE" w:rsidRDefault="00E761DE" w:rsidP="00B32BA1">
            <w:r>
              <w:t>[[SECOMComment]] &lt;&lt;COMMENT&gt;&gt;</w:t>
            </w:r>
          </w:p>
          <w:p w:rsidR="00292FB2" w:rsidRDefault="00292FB2" w:rsidP="00B32BA1">
            <w:r>
              <w:t>[[OMAGSN]] &lt;&lt;OMAGSN&gt;&gt;</w:t>
            </w:r>
          </w:p>
          <w:p w:rsidR="00292FB2" w:rsidRDefault="00292FB2" w:rsidP="00B32BA1"/>
          <w:p w:rsidR="00E761DE" w:rsidRDefault="00E761DE" w:rsidP="00B32BA1"/>
          <w:p w:rsidR="00E761DE" w:rsidRDefault="00E761DE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21</w:t>
            </w:r>
          </w:p>
        </w:tc>
        <w:tc>
          <w:tcPr>
            <w:tcW w:w="9900" w:type="dxa"/>
          </w:tcPr>
          <w:p w:rsidR="00E761DE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</w:t>
            </w:r>
            <w:r w:rsidR="00E761DE">
              <w:t xml:space="preserve">SEC </w:t>
            </w:r>
            <w:r>
              <w:t>VV end plate</w:t>
            </w:r>
            <w:r w:rsidR="00E761DE">
              <w:t xml:space="preserve">. 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:rsidR="006331C7" w:rsidRDefault="006331C7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"cid:f0a4c0a3-a379-4585-8155-87d1513566da"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"cid:f0a4c0a3-a379-4585-8155-87d1513566da"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"cid:f0a4c0a3-a379-4585-8155-87d1513566da"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"cid:f0a4c0a3-a379-4585-8155-87d1513566da"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"cid:f0a4c0a3-a379-4585-8155-87d1513566da"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4" type="#_x0000_t75" style="width:317.9pt;height:317.9pt;visibility:visible">
                  <v:imagedata r:id="rId62" r:href="rId63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E761DE" w:rsidRDefault="00E761DE" w:rsidP="00B32BA1">
            <w:r>
              <w:t>[[SECVVEPTech]] &lt;&lt;SRFCMP&gt;&gt;</w:t>
            </w:r>
          </w:p>
          <w:p w:rsidR="00E761DE" w:rsidRDefault="00E761DE" w:rsidP="00B32BA1">
            <w:r>
              <w:t>[[SECVVEPDate]] &lt;&lt;TIMESTAMP&gt;&gt;</w:t>
            </w:r>
          </w:p>
          <w:p w:rsidR="00E761DE" w:rsidRDefault="00E761DE" w:rsidP="00B32BA1">
            <w:r>
              <w:t>[[SECVVEPComment]] &lt;&lt;COMMENT&gt;&gt;</w:t>
            </w:r>
          </w:p>
          <w:p w:rsidR="006331C7" w:rsidRDefault="006331C7" w:rsidP="00B32BA1">
            <w:r>
              <w:t>[[SECEPSN]] &lt;&lt;TEXT&gt;&gt;</w:t>
            </w:r>
          </w:p>
          <w:p w:rsidR="006331C7" w:rsidRDefault="006331C7" w:rsidP="00B32BA1"/>
          <w:p w:rsidR="00E761DE" w:rsidRDefault="00E761DE" w:rsidP="00B32BA1"/>
          <w:p w:rsidR="00E761DE" w:rsidRDefault="00E761DE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22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lastRenderedPageBreak/>
              <w:t xml:space="preserve">Reaching through the VV access ports, carefully remove the fasteners releasing the bellows protectors. This needs to be done carefully and by knowledgeable </w:t>
            </w:r>
            <w:r w:rsidR="009A3B86"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 w:rsidR="00E761DE">
              <w:rPr>
                <w:b/>
              </w:rPr>
              <w:t>.</w:t>
            </w:r>
          </w:p>
          <w:p w:rsidR="00E761DE" w:rsidRPr="00E761DE" w:rsidRDefault="00E761DE" w:rsidP="00B32BA1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:rsidR="00046529" w:rsidRDefault="00FF2B88" w:rsidP="00B32BA1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:rsidR="00FF2B88" w:rsidRDefault="00046529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B7FBB4E" wp14:editId="0E4169E5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1E2554" wp14:editId="178AEAA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B88" w:rsidRDefault="00FF2B88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FF2B88" w:rsidRDefault="00046529" w:rsidP="00B32BA1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A9385" wp14:editId="502A38BF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F78169" wp14:editId="152C7576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B88" w:rsidRDefault="00FF2B88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2335" w:type="dxa"/>
            <w:noWrap/>
          </w:tcPr>
          <w:p w:rsidR="00E761DE" w:rsidRDefault="00E761DE" w:rsidP="00B32BA1">
            <w:r>
              <w:lastRenderedPageBreak/>
              <w:t>[[SECBPLeadTech]] &lt;&lt;SRFCMP&gt;&gt;</w:t>
            </w:r>
          </w:p>
          <w:p w:rsidR="00E761DE" w:rsidRDefault="00E761DE" w:rsidP="00B32BA1">
            <w:r>
              <w:lastRenderedPageBreak/>
              <w:t>[[SECBPSuper]] &lt;&lt;SRFCMP&gt;&gt;</w:t>
            </w:r>
          </w:p>
          <w:p w:rsidR="00E761DE" w:rsidRDefault="00E761DE" w:rsidP="00B32BA1">
            <w:r>
              <w:t>[[SECBPDate]] &lt;&lt;TIMESTAMP&gt;&gt;</w:t>
            </w:r>
          </w:p>
          <w:p w:rsidR="00E761DE" w:rsidRDefault="00E761DE" w:rsidP="00B32BA1">
            <w:r>
              <w:t>[[SECBPComment]] &lt;&lt;COMMENT&gt;&gt;</w:t>
            </w:r>
          </w:p>
          <w:p w:rsidR="00E761DE" w:rsidRDefault="00E761DE" w:rsidP="00B32BA1">
            <w:r>
              <w:t>[[SECBPReviewprior]] {{fischer,jared,jjcamp }} &lt;&lt;HOLDPOINT&gt;&gt;</w:t>
            </w:r>
          </w:p>
          <w:p w:rsidR="00E761DE" w:rsidRDefault="00E761DE" w:rsidP="00B32BA1">
            <w:r>
              <w:t>[[</w:t>
            </w:r>
            <w:r w:rsidR="009A3B86">
              <w:t>BLVacPrior</w:t>
            </w:r>
            <w:r>
              <w:t>]] &lt;&lt;SCINOT&gt;&gt;</w:t>
            </w:r>
          </w:p>
          <w:p w:rsidR="00E761DE" w:rsidRDefault="00E761DE" w:rsidP="00B32BA1">
            <w:r>
              <w:t>[[</w:t>
            </w:r>
            <w:r w:rsidR="009A3B86">
              <w:t>BLVacPost</w:t>
            </w:r>
            <w:r>
              <w:t>]] &lt;&lt;SCINOT&gt;&gt;</w:t>
            </w:r>
          </w:p>
          <w:p w:rsidR="00E761DE" w:rsidRDefault="00E761DE" w:rsidP="00B32BA1"/>
          <w:p w:rsidR="00E761DE" w:rsidRDefault="00E761DE" w:rsidP="00B32BA1"/>
          <w:p w:rsidR="00E761DE" w:rsidRDefault="00E761DE" w:rsidP="00B32BA1"/>
          <w:p w:rsidR="00E761DE" w:rsidRDefault="00E761DE" w:rsidP="00B32BA1"/>
          <w:p w:rsidR="00E761DE" w:rsidRDefault="00E761DE" w:rsidP="00B32BA1"/>
          <w:p w:rsidR="00E761DE" w:rsidRDefault="00E761DE" w:rsidP="00B32BA1"/>
          <w:p w:rsidR="00B32BA1" w:rsidRDefault="00B32BA1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lastRenderedPageBreak/>
              <w:t>23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Verify all protection pieces have been removed, then tighten the beam line fasteners on the </w:t>
            </w:r>
            <w:r w:rsidR="009A3B86">
              <w:t>SEC</w:t>
            </w:r>
            <w:r w:rsidR="00D35907">
              <w:t xml:space="preserve"> </w:t>
            </w:r>
            <w:r w:rsidR="00046529">
              <w:t xml:space="preserve">VV </w:t>
            </w:r>
            <w:r>
              <w:t>end plate.</w:t>
            </w:r>
          </w:p>
        </w:tc>
        <w:tc>
          <w:tcPr>
            <w:tcW w:w="2335" w:type="dxa"/>
            <w:noWrap/>
          </w:tcPr>
          <w:p w:rsidR="00D35907" w:rsidRDefault="00D35907" w:rsidP="00B32BA1">
            <w:r>
              <w:t>[[SECFastTech]] &lt;&lt;SRFCMP&gt;&gt;</w:t>
            </w:r>
          </w:p>
          <w:p w:rsidR="00D35907" w:rsidRDefault="00D35907" w:rsidP="00B32BA1">
            <w:r>
              <w:lastRenderedPageBreak/>
              <w:t>[[SECFastDate]] &lt;&lt;TIMESTAMP&gt;&gt;</w:t>
            </w:r>
          </w:p>
          <w:p w:rsidR="00B32BA1" w:rsidRDefault="00D35907" w:rsidP="00D35907">
            <w:r>
              <w:t>[[SECFastComment]] &lt;&lt;COMMENT&gt;&gt;</w:t>
            </w:r>
          </w:p>
        </w:tc>
      </w:tr>
      <w:tr w:rsidR="00046529" w:rsidRPr="00D97B1C" w:rsidTr="00F45435">
        <w:trPr>
          <w:trHeight w:val="288"/>
        </w:trPr>
        <w:tc>
          <w:tcPr>
            <w:tcW w:w="715" w:type="dxa"/>
          </w:tcPr>
          <w:p w:rsidR="00046529" w:rsidRDefault="00292FB2" w:rsidP="00B32BA1">
            <w:r>
              <w:lastRenderedPageBreak/>
              <w:t>24</w:t>
            </w:r>
          </w:p>
        </w:tc>
        <w:tc>
          <w:tcPr>
            <w:tcW w:w="9900" w:type="dxa"/>
          </w:tcPr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</w:t>
            </w:r>
            <w:r w:rsidR="00D35907">
              <w:t>bellows protection, apply indium to the clamp i.d.,</w:t>
            </w:r>
            <w:r>
              <w:t>the</w:t>
            </w:r>
            <w:r w:rsidR="00D35907">
              <w:t>n install the</w:t>
            </w:r>
            <w:r>
              <w:t xml:space="preserve"> 50k clamp</w:t>
            </w:r>
            <w:r w:rsidR="00D35907">
              <w:t xml:space="preserve"> and torque. Use </w:t>
            </w:r>
            <w:hyperlink r:id="rId69" w:history="1">
              <w:r w:rsidR="00D35907" w:rsidRPr="00F15CC3">
                <w:rPr>
                  <w:rStyle w:val="Hyperlink"/>
                </w:rPr>
                <w:t>Indium Installation Procedure</w:t>
              </w:r>
            </w:hyperlink>
            <w:r w:rsidR="000A01E9">
              <w:t>. Record the beam line vac before and after installation.</w:t>
            </w:r>
          </w:p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AA04C" wp14:editId="0E245C67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1EA2">
              <w:rPr>
                <w:noProof/>
              </w:rPr>
              <w:drawing>
                <wp:inline distT="0" distB="0" distL="0" distR="0" wp14:anchorId="23BF577E" wp14:editId="7E8C50B1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529" w:rsidRDefault="00046529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2335" w:type="dxa"/>
            <w:noWrap/>
          </w:tcPr>
          <w:p w:rsidR="00D35907" w:rsidRDefault="00D35907" w:rsidP="00B32BA1">
            <w:r>
              <w:t>[[</w:t>
            </w:r>
            <w:r w:rsidR="000A01E9">
              <w:t>SECCLPTech</w:t>
            </w:r>
            <w:r>
              <w:t>]] &lt;&lt;SRFCMP&gt;&gt;</w:t>
            </w:r>
          </w:p>
          <w:p w:rsidR="000A01E9" w:rsidRDefault="000A01E9" w:rsidP="00B32BA1">
            <w:r>
              <w:t>[[SECCLPDate]] &lt;&lt;TIMESTAMP&gt;&gt;</w:t>
            </w:r>
          </w:p>
          <w:p w:rsidR="000A01E9" w:rsidRDefault="000A01E9" w:rsidP="00B32BA1">
            <w:r>
              <w:t>[[SECCLPComment]] &lt;&lt;COMMENT&gt;&gt;</w:t>
            </w:r>
          </w:p>
          <w:p w:rsidR="000A01E9" w:rsidRDefault="000A01E9" w:rsidP="00B32BA1">
            <w:r>
              <w:t>[[BLCLPPrior]] &lt;&lt;SCINOT&gt;&gt;</w:t>
            </w:r>
          </w:p>
          <w:p w:rsidR="000A01E9" w:rsidRDefault="000A01E9" w:rsidP="00B32BA1">
            <w:r>
              <w:t>[[BLCLPPost]] &lt;&lt;SCINOT&gt;&gt;</w:t>
            </w:r>
          </w:p>
          <w:p w:rsidR="000A01E9" w:rsidRDefault="000A01E9" w:rsidP="00B32BA1"/>
          <w:p w:rsidR="000A01E9" w:rsidRDefault="000A01E9" w:rsidP="00B32BA1"/>
          <w:p w:rsidR="000A01E9" w:rsidRDefault="000A01E9" w:rsidP="00B32BA1"/>
          <w:p w:rsidR="00D35907" w:rsidRDefault="00D35907" w:rsidP="00B32BA1"/>
          <w:p w:rsidR="00046529" w:rsidRDefault="00046529" w:rsidP="00B32BA1"/>
        </w:tc>
      </w:tr>
      <w:tr w:rsidR="00B32BA1" w:rsidRPr="00D97B1C" w:rsidTr="00F45435">
        <w:trPr>
          <w:trHeight w:val="288"/>
        </w:trPr>
        <w:tc>
          <w:tcPr>
            <w:tcW w:w="715" w:type="dxa"/>
          </w:tcPr>
          <w:p w:rsidR="00B32BA1" w:rsidRDefault="00292FB2" w:rsidP="00B32BA1">
            <w:r>
              <w:t>25</w:t>
            </w:r>
          </w:p>
        </w:tc>
        <w:tc>
          <w:tcPr>
            <w:tcW w:w="9900" w:type="dxa"/>
          </w:tcPr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Cleanly install the pump drop assembly and soft shut valve.</w:t>
            </w:r>
            <w:r w:rsidR="005B77D7">
              <w:t xml:space="preserve"> Use </w:t>
            </w:r>
            <w:hyperlink r:id="rId72" w:history="1">
              <w:r w:rsidR="005B77D7" w:rsidRPr="005B77D7">
                <w:rPr>
                  <w:rStyle w:val="Hyperlink"/>
                </w:rPr>
                <w:t>SNSPPU SEC Pump Drop Installation Procedure</w:t>
              </w:r>
            </w:hyperlink>
          </w:p>
          <w:p w:rsidR="009A0A5F" w:rsidRDefault="009A0A5F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</w:t>
            </w:r>
            <w:r w:rsidR="008F4494">
              <w:t xml:space="preserve"> and valve</w:t>
            </w:r>
            <w:r>
              <w:t xml:space="preserve"> s/n</w:t>
            </w:r>
          </w:p>
          <w:p w:rsidR="00B32BA1" w:rsidRDefault="00B32BA1" w:rsidP="00B32BA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B32BA1" w:rsidRDefault="001F144C" w:rsidP="00B32BA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"cid:4df63d7f-f26d-4e75-bc69-62b45cf68574"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"cid:4df63d7f-f26d-4e75-bc69-62b45cf68574"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"cid:4df63d7f-f26d-4e75-bc69-62b45cf68574"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"cid:4df63d7f-f26d-4e75-bc69-62b45cf68574"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"cid:4df63d7f-f26d-4e75-bc69-62b45cf68574"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5" type="#_x0000_t75" style="width:308.3pt;height:294.1pt;visibility:visible">
                  <v:imagedata r:id="rId73" r:href="rId74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9A0A5F" w:rsidRDefault="009A0A5F" w:rsidP="00B32BA1">
            <w:r>
              <w:lastRenderedPageBreak/>
              <w:t>[[SECCLNTech]] &lt;&lt;SRFCMP&gt;&gt;</w:t>
            </w:r>
          </w:p>
          <w:p w:rsidR="009A0A5F" w:rsidRDefault="009A0A5F" w:rsidP="00B32BA1">
            <w:r>
              <w:t>[[SECCLNDate]] &lt;&lt;TIMESTAMP&gt;&gt;</w:t>
            </w:r>
          </w:p>
          <w:p w:rsidR="00B32BA1" w:rsidRDefault="009A0A5F" w:rsidP="009A0A5F">
            <w:r>
              <w:t>[[SECCLNComment]] &lt;&lt;COMMENT&gt;&gt;</w:t>
            </w:r>
          </w:p>
          <w:p w:rsidR="008F4494" w:rsidRDefault="009A0A5F" w:rsidP="009A0A5F">
            <w:r>
              <w:t>[[</w:t>
            </w:r>
            <w:r w:rsidR="008F4494">
              <w:t>SECSoftShutValve SN</w:t>
            </w:r>
            <w:r>
              <w:t xml:space="preserve">]] </w:t>
            </w:r>
            <w:r>
              <w:lastRenderedPageBreak/>
              <w:t>&lt;&lt;SUBPSN&gt;&gt;</w:t>
            </w:r>
            <w:r w:rsidR="008F4494">
              <w:t>[[FieldName]] &lt;&lt;TEXT&gt;&gt;</w:t>
            </w:r>
          </w:p>
          <w:p w:rsidR="009A0A5F" w:rsidRDefault="009A0A5F" w:rsidP="009A0A5F"/>
          <w:p w:rsidR="009A0A5F" w:rsidRDefault="009A0A5F" w:rsidP="009A0A5F"/>
          <w:p w:rsidR="009A0A5F" w:rsidRDefault="009A0A5F" w:rsidP="009A0A5F"/>
        </w:tc>
      </w:tr>
      <w:tr w:rsidR="00895CEE" w:rsidRPr="00D97B1C" w:rsidTr="00F45435">
        <w:trPr>
          <w:trHeight w:val="288"/>
        </w:trPr>
        <w:tc>
          <w:tcPr>
            <w:tcW w:w="715" w:type="dxa"/>
          </w:tcPr>
          <w:p w:rsidR="00895CEE" w:rsidRDefault="00292FB2" w:rsidP="00895CEE">
            <w:r>
              <w:lastRenderedPageBreak/>
              <w:t>26</w:t>
            </w:r>
          </w:p>
        </w:tc>
        <w:tc>
          <w:tcPr>
            <w:tcW w:w="9900" w:type="dxa"/>
          </w:tcPr>
          <w:p w:rsidR="00895CEE" w:rsidRDefault="00895CEE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</w:t>
            </w:r>
            <w:r w:rsidR="009A0A5F">
              <w:t xml:space="preserve">the </w:t>
            </w:r>
            <w:r>
              <w:t xml:space="preserve">above step. </w:t>
            </w:r>
            <w:hyperlink r:id="rId75" w:history="1">
              <w:r w:rsidR="009A0A5F" w:rsidRPr="004779A9">
                <w:rPr>
                  <w:rStyle w:val="Hyperlink"/>
                </w:rPr>
                <w:t>11141S0029 Rev B High Sensitivity Vacuum Leak Check</w:t>
              </w:r>
            </w:hyperlink>
            <w:r w:rsidR="009A0A5F">
              <w:rPr>
                <w:rStyle w:val="Hyperlink"/>
              </w:rPr>
              <w:t xml:space="preserve"> </w:t>
            </w:r>
            <w:r>
              <w:t>Record findings.</w:t>
            </w:r>
          </w:p>
          <w:p w:rsidR="005B026D" w:rsidRDefault="005B026D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2335" w:type="dxa"/>
            <w:noWrap/>
          </w:tcPr>
          <w:p w:rsidR="009A0A5F" w:rsidRDefault="009A0A5F" w:rsidP="00895CEE">
            <w:r>
              <w:t>[[</w:t>
            </w:r>
            <w:r w:rsidR="005B026D">
              <w:t>SECPDLCTech</w:t>
            </w:r>
            <w:r>
              <w:t>]] &lt;&lt;SRFCMP&gt;&gt;</w:t>
            </w:r>
          </w:p>
          <w:p w:rsidR="009A0A5F" w:rsidRDefault="009A0A5F" w:rsidP="00895CEE">
            <w:r>
              <w:t>[[</w:t>
            </w:r>
            <w:r w:rsidR="005B026D">
              <w:t>SECPDLCDate</w:t>
            </w:r>
            <w:r>
              <w:t>]] &lt;&lt;TIMESTAMP&gt;&gt;</w:t>
            </w:r>
          </w:p>
          <w:p w:rsidR="009A0A5F" w:rsidRDefault="009A0A5F" w:rsidP="00895CEE">
            <w:r>
              <w:t>[[</w:t>
            </w:r>
            <w:r w:rsidR="005B026D">
              <w:t>SECPDLCComment</w:t>
            </w:r>
            <w:r>
              <w:t>]] &lt;&lt;COMMENT&gt;&gt;</w:t>
            </w:r>
          </w:p>
          <w:p w:rsidR="00895CEE" w:rsidRDefault="009A0A5F" w:rsidP="005B026D">
            <w:r>
              <w:t>[[</w:t>
            </w:r>
            <w:r w:rsidR="005B026D">
              <w:t>SECPDLC</w:t>
            </w:r>
            <w:r>
              <w:t>]] &lt;&lt;FILEUPLOAD&gt;&gt;</w:t>
            </w:r>
          </w:p>
          <w:p w:rsidR="005B026D" w:rsidRDefault="005B026D" w:rsidP="005B026D">
            <w:r>
              <w:t>[[SECPDLDSN]] &lt;&lt;TEXT&gt;&gt;</w:t>
            </w:r>
          </w:p>
          <w:p w:rsidR="005B026D" w:rsidRDefault="005B026D" w:rsidP="005B026D">
            <w:r>
              <w:lastRenderedPageBreak/>
              <w:t>[[SECPDLDCal]] &lt;&lt;TEXT&gt;&gt;</w:t>
            </w:r>
          </w:p>
        </w:tc>
      </w:tr>
      <w:tr w:rsidR="00895CEE" w:rsidRPr="00D97B1C" w:rsidTr="00F45435">
        <w:trPr>
          <w:trHeight w:val="288"/>
        </w:trPr>
        <w:tc>
          <w:tcPr>
            <w:tcW w:w="715" w:type="dxa"/>
          </w:tcPr>
          <w:p w:rsidR="00895CEE" w:rsidRDefault="00292FB2" w:rsidP="00895CEE">
            <w:r>
              <w:lastRenderedPageBreak/>
              <w:t>27</w:t>
            </w:r>
          </w:p>
        </w:tc>
        <w:tc>
          <w:tcPr>
            <w:tcW w:w="9900" w:type="dxa"/>
          </w:tcPr>
          <w:p w:rsidR="00895CEE" w:rsidRDefault="00895CEE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>Turn on the ion pump while pumping on the Pump Drop assy, establish vacuum. Isolate the turbo. When within 1 decade of string beam line pressure, slowly open the SEC cold GV making vacuum regions common.</w:t>
            </w:r>
            <w:r w:rsidR="004B555B">
              <w:t xml:space="preserve"> Record vacuum when stable.</w:t>
            </w:r>
          </w:p>
        </w:tc>
        <w:tc>
          <w:tcPr>
            <w:tcW w:w="2335" w:type="dxa"/>
            <w:noWrap/>
          </w:tcPr>
          <w:p w:rsidR="005B026D" w:rsidRDefault="005B026D" w:rsidP="00895CEE">
            <w:r>
              <w:t>[[</w:t>
            </w:r>
            <w:r w:rsidR="004B555B">
              <w:t>PDTech</w:t>
            </w:r>
            <w:r>
              <w:t>]] &lt;&lt;SRFCMP&gt;&gt;</w:t>
            </w:r>
          </w:p>
          <w:p w:rsidR="005B026D" w:rsidRDefault="005B026D" w:rsidP="00895CEE">
            <w:r>
              <w:t>[[</w:t>
            </w:r>
            <w:r w:rsidR="004B555B">
              <w:t>PDDate</w:t>
            </w:r>
            <w:r>
              <w:t>]] &lt;&lt;TIMESTAMP&gt;&gt;</w:t>
            </w:r>
          </w:p>
          <w:p w:rsidR="005B026D" w:rsidRDefault="005B026D" w:rsidP="00895CEE">
            <w:r>
              <w:t>[[</w:t>
            </w:r>
            <w:r w:rsidR="004B555B">
              <w:t>PDComment</w:t>
            </w:r>
            <w:r>
              <w:t>]] &lt;&lt;COMMENT&gt;&gt;</w:t>
            </w:r>
          </w:p>
          <w:p w:rsidR="00895CEE" w:rsidRDefault="005B026D" w:rsidP="004B555B">
            <w:r>
              <w:t>[[</w:t>
            </w:r>
            <w:r w:rsidR="004B555B">
              <w:t>PDVac</w:t>
            </w:r>
            <w:r>
              <w:t>]] &lt;&lt;SCINOT&gt;&gt;</w:t>
            </w:r>
          </w:p>
        </w:tc>
      </w:tr>
      <w:tr w:rsidR="00895CEE" w:rsidRPr="00D97B1C" w:rsidTr="00F45435">
        <w:trPr>
          <w:trHeight w:val="288"/>
        </w:trPr>
        <w:tc>
          <w:tcPr>
            <w:tcW w:w="715" w:type="dxa"/>
          </w:tcPr>
          <w:p w:rsidR="00895CEE" w:rsidRDefault="00292FB2" w:rsidP="00895CEE">
            <w:r>
              <w:t>28</w:t>
            </w:r>
          </w:p>
        </w:tc>
        <w:tc>
          <w:tcPr>
            <w:tcW w:w="9900" w:type="dxa"/>
          </w:tcPr>
          <w:p w:rsidR="00895CEE" w:rsidRDefault="00895CEE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</w:t>
            </w:r>
            <w:r w:rsidR="004B555B">
              <w:t>. Record vacuum.</w:t>
            </w:r>
          </w:p>
        </w:tc>
        <w:tc>
          <w:tcPr>
            <w:tcW w:w="2335" w:type="dxa"/>
            <w:noWrap/>
          </w:tcPr>
          <w:p w:rsidR="004B555B" w:rsidRDefault="004B555B" w:rsidP="00895CEE">
            <w:r>
              <w:t>[[RECVacTech]] &lt;&lt;SRFCMP&gt;&gt;</w:t>
            </w:r>
          </w:p>
          <w:p w:rsidR="004B555B" w:rsidRDefault="004B555B" w:rsidP="00895CEE">
            <w:r>
              <w:t>[[RECVacDate]] &lt;&lt;TIMESTAMP&gt;&gt;</w:t>
            </w:r>
          </w:p>
          <w:p w:rsidR="00895CEE" w:rsidRDefault="004B555B" w:rsidP="004B555B">
            <w:r>
              <w:t>[[RECVacComment]] &lt;&lt;COMMENT&gt;&gt;</w:t>
            </w:r>
          </w:p>
        </w:tc>
      </w:tr>
      <w:tr w:rsidR="00895CEE" w:rsidRPr="00D97B1C" w:rsidTr="00F45435">
        <w:trPr>
          <w:trHeight w:val="288"/>
        </w:trPr>
        <w:tc>
          <w:tcPr>
            <w:tcW w:w="715" w:type="dxa"/>
          </w:tcPr>
          <w:p w:rsidR="00895CEE" w:rsidRDefault="00292FB2" w:rsidP="00895CEE">
            <w:r>
              <w:t>29</w:t>
            </w:r>
          </w:p>
        </w:tc>
        <w:tc>
          <w:tcPr>
            <w:tcW w:w="9900" w:type="dxa"/>
          </w:tcPr>
          <w:p w:rsidR="00895CEE" w:rsidRDefault="00895CEE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</w:t>
            </w:r>
            <w:r w:rsidR="00DF1B9B">
              <w:t xml:space="preserve">, and surge tank lines. Add the end can </w:t>
            </w:r>
            <w:r>
              <w:t>G-10 pipe supports as required</w:t>
            </w:r>
            <w:r w:rsidR="003A1EEE">
              <w:t xml:space="preserve"> to minimize thermal shorts</w:t>
            </w:r>
            <w:r>
              <w:t>.</w:t>
            </w:r>
          </w:p>
          <w:p w:rsidR="003A1EEE" w:rsidRDefault="003A1EEE" w:rsidP="00895CE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:rsidR="00895CEE" w:rsidRDefault="003A1EEE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:rsidR="00895CEE" w:rsidRDefault="001F144C" w:rsidP="00895CE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"cid:4c55397e-dcd0-418c-b176-efd9306d5d1b"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"cid:4c55397e-dcd0-418c-b176-efd9306d5d1b"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"cid:4c55397e-dcd0-418c-b176-efd9306d5d1b"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"cid:4c55397e-dcd0-418c-b176-efd9306d5d1b"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"cid:4c55397e-dcd0-418c-b176-efd9306d5d1b"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6" type="#_x0000_t75" style="width:367.6pt;height:342.75pt;visibility:visible">
                  <v:imagedata r:id="rId77" r:href="rId78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3A1EEE" w:rsidRDefault="003A1EEE" w:rsidP="003A1EEE">
            <w:r>
              <w:lastRenderedPageBreak/>
              <w:t xml:space="preserve"> [[RECPPTech]] &lt;&lt;SRFCMP&gt;&gt;</w:t>
            </w:r>
          </w:p>
          <w:p w:rsidR="003A1EEE" w:rsidRDefault="003A1EEE" w:rsidP="003A1EEE">
            <w:r>
              <w:t>[[RECPPWelder]] &lt;&lt;SRFCMP&gt;&gt;</w:t>
            </w:r>
          </w:p>
          <w:p w:rsidR="003A1EEE" w:rsidRDefault="003A1EEE" w:rsidP="003A1EEE">
            <w:r>
              <w:t>[[RECPPDate]] &lt;&lt;TIMESTAMP&gt;&gt;</w:t>
            </w:r>
          </w:p>
          <w:p w:rsidR="003A1EEE" w:rsidRDefault="003A1EEE" w:rsidP="003A1EEE">
            <w:r>
              <w:t>[[RECPPComment]] &lt;&lt;COMMENT&gt;&gt;</w:t>
            </w:r>
          </w:p>
          <w:p w:rsidR="003A1EEE" w:rsidRDefault="003A1EEE" w:rsidP="00895CEE">
            <w:r>
              <w:t>[[RECPPWeldDocs</w:t>
            </w:r>
            <w:r w:rsidR="009D2BD8">
              <w:t>]] &lt;&lt;FILEUPLOAD&gt;&gt;</w:t>
            </w:r>
          </w:p>
        </w:tc>
      </w:tr>
      <w:tr w:rsidR="009D2BD8" w:rsidRPr="00D97B1C" w:rsidTr="00F45435">
        <w:trPr>
          <w:trHeight w:val="288"/>
        </w:trPr>
        <w:tc>
          <w:tcPr>
            <w:tcW w:w="715" w:type="dxa"/>
          </w:tcPr>
          <w:p w:rsidR="009D2BD8" w:rsidRDefault="00292FB2" w:rsidP="009D2BD8">
            <w:r>
              <w:t>30</w:t>
            </w:r>
          </w:p>
        </w:tc>
        <w:tc>
          <w:tcPr>
            <w:tcW w:w="9900" w:type="dxa"/>
          </w:tcPr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t>Use and record calibrated Leak Detector information.</w:t>
            </w:r>
          </w:p>
        </w:tc>
        <w:tc>
          <w:tcPr>
            <w:tcW w:w="2335" w:type="dxa"/>
            <w:noWrap/>
          </w:tcPr>
          <w:p w:rsidR="009D2BD8" w:rsidRDefault="009D2BD8" w:rsidP="009D2BD8">
            <w:r>
              <w:t>[[RECPPLCTech]] &lt;&lt;SRFCMP&gt;&gt;</w:t>
            </w:r>
          </w:p>
          <w:p w:rsidR="009D2BD8" w:rsidRDefault="009D2BD8" w:rsidP="009D2BD8">
            <w:r>
              <w:t>[[RECPPLCDate]] &lt;&lt;TIMESTAMP&gt;&gt;</w:t>
            </w:r>
          </w:p>
          <w:p w:rsidR="009D2BD8" w:rsidRDefault="009D2BD8" w:rsidP="009D2BD8">
            <w:r>
              <w:t>[[RECPPLCComment]] &lt;&lt;COMMENT&gt;&gt;</w:t>
            </w:r>
          </w:p>
          <w:p w:rsidR="009D2BD8" w:rsidRDefault="009D2BD8" w:rsidP="009D2BD8">
            <w:r>
              <w:lastRenderedPageBreak/>
              <w:t>[[RECPPLDSN]] &lt;&lt;TEXT&gt;&gt;</w:t>
            </w:r>
          </w:p>
          <w:p w:rsidR="009D2BD8" w:rsidRDefault="009D2BD8" w:rsidP="009D2BD8">
            <w:r>
              <w:t>[[RECPPLDLR]] &lt;&lt;TEXT&gt;&gt;</w:t>
            </w:r>
          </w:p>
        </w:tc>
      </w:tr>
      <w:tr w:rsidR="009D2BD8" w:rsidRPr="00D97B1C" w:rsidTr="00F45435">
        <w:trPr>
          <w:trHeight w:val="288"/>
        </w:trPr>
        <w:tc>
          <w:tcPr>
            <w:tcW w:w="715" w:type="dxa"/>
          </w:tcPr>
          <w:p w:rsidR="009D2BD8" w:rsidRDefault="00292FB2" w:rsidP="009D2BD8">
            <w:r>
              <w:lastRenderedPageBreak/>
              <w:t>31</w:t>
            </w:r>
          </w:p>
        </w:tc>
        <w:tc>
          <w:tcPr>
            <w:tcW w:w="9900" w:type="dxa"/>
          </w:tcPr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2335" w:type="dxa"/>
            <w:noWrap/>
          </w:tcPr>
          <w:p w:rsidR="009D2BD8" w:rsidRDefault="009D2BD8" w:rsidP="009D2BD8">
            <w:r>
              <w:t>[[RECMLITech]] &lt;&lt;SRFCMP&gt;&gt;</w:t>
            </w:r>
          </w:p>
          <w:p w:rsidR="009D2BD8" w:rsidRDefault="009D2BD8" w:rsidP="009D2BD8">
            <w:r>
              <w:t>[[RECMLIDATE]] &lt;&lt;TIMESTAMP&gt;&gt;</w:t>
            </w:r>
          </w:p>
          <w:p w:rsidR="009D2BD8" w:rsidRDefault="009D2BD8" w:rsidP="009D2BD8">
            <w:r>
              <w:t>[[RECMLIComment]] &lt;&lt;COMMENT&gt;&gt;</w:t>
            </w:r>
          </w:p>
        </w:tc>
      </w:tr>
      <w:tr w:rsidR="009D2BD8" w:rsidRPr="00D97B1C" w:rsidTr="00F45435">
        <w:trPr>
          <w:trHeight w:val="288"/>
        </w:trPr>
        <w:tc>
          <w:tcPr>
            <w:tcW w:w="715" w:type="dxa"/>
          </w:tcPr>
          <w:p w:rsidR="009D2BD8" w:rsidRDefault="00292FB2" w:rsidP="009D2BD8">
            <w:r>
              <w:t>32</w:t>
            </w:r>
          </w:p>
        </w:tc>
        <w:tc>
          <w:tcPr>
            <w:tcW w:w="9900" w:type="dxa"/>
          </w:tcPr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</w:p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</w:p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"cid:a12ab546-6583-4ff1-8e1e-e5d99dcc0b1b"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"cid:a12ab546-6583-4ff1-8e1e-e5d99dcc0b1b"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"cid:a12ab546-6583-4ff1-8e1e-e5d99dcc0b1b"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7" type="#_x0000_t75" style="width:267.2pt;height:252pt;visibility:visible">
                  <v:imagedata r:id="rId82" r:href="rId83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9D2BD8" w:rsidRDefault="009D2BD8" w:rsidP="009D2BD8">
            <w:r>
              <w:t>[[REC50KTech]] &lt;&lt;SRFCMP&gt;&gt;</w:t>
            </w:r>
          </w:p>
          <w:p w:rsidR="009D2BD8" w:rsidRDefault="009D2BD8" w:rsidP="009D2BD8">
            <w:r>
              <w:t>[[REC50KDate]] &lt;&lt;TIMESTAMP&gt;&gt;</w:t>
            </w:r>
          </w:p>
          <w:p w:rsidR="009D2BD8" w:rsidRDefault="009D2BD8" w:rsidP="009D2BD8">
            <w:r>
              <w:t>[[REC50KComment]] &lt;&lt;COMMENT&gt;&gt;</w:t>
            </w:r>
          </w:p>
        </w:tc>
      </w:tr>
      <w:tr w:rsidR="009D2BD8" w:rsidRPr="00D97B1C" w:rsidTr="00F45435">
        <w:trPr>
          <w:trHeight w:val="288"/>
        </w:trPr>
        <w:tc>
          <w:tcPr>
            <w:tcW w:w="715" w:type="dxa"/>
          </w:tcPr>
          <w:p w:rsidR="009D2BD8" w:rsidRDefault="009D2BD8" w:rsidP="009D2BD8">
            <w:r>
              <w:lastRenderedPageBreak/>
              <w:t>3</w:t>
            </w:r>
            <w:r w:rsidR="00292FB2">
              <w:t>3</w:t>
            </w:r>
          </w:p>
        </w:tc>
        <w:tc>
          <w:tcPr>
            <w:tcW w:w="9900" w:type="dxa"/>
          </w:tcPr>
          <w:p w:rsidR="009D2BD8" w:rsidRDefault="009D2BD8" w:rsidP="009D2BD8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2335" w:type="dxa"/>
            <w:noWrap/>
          </w:tcPr>
          <w:p w:rsidR="009D2BD8" w:rsidRDefault="009D2BD8" w:rsidP="009D2BD8">
            <w:r>
              <w:t>[[REC50KMLITech]] &lt;&lt;SRFCMP&gt;&gt;</w:t>
            </w:r>
          </w:p>
          <w:p w:rsidR="009D2BD8" w:rsidRDefault="009D2BD8" w:rsidP="009D2BD8">
            <w:r>
              <w:t>[[REC50KMLIDate]] &lt;&lt;TIMESTAMP&gt;&gt;</w:t>
            </w:r>
          </w:p>
          <w:p w:rsidR="009D2BD8" w:rsidRDefault="009D2BD8" w:rsidP="009D2BD8">
            <w:r>
              <w:t>[[REC50KMLIComment]] &lt;&lt;COMMENT&gt;&gt;</w:t>
            </w:r>
          </w:p>
        </w:tc>
      </w:tr>
      <w:tr w:rsidR="00C93054" w:rsidRPr="00D97B1C" w:rsidTr="00F45435">
        <w:trPr>
          <w:trHeight w:val="288"/>
        </w:trPr>
        <w:tc>
          <w:tcPr>
            <w:tcW w:w="715" w:type="dxa"/>
          </w:tcPr>
          <w:p w:rsidR="00C93054" w:rsidRDefault="00292FB2" w:rsidP="00C93054">
            <w:r>
              <w:t>34</w:t>
            </w:r>
          </w:p>
        </w:tc>
        <w:tc>
          <w:tcPr>
            <w:tcW w:w="9900" w:type="dxa"/>
          </w:tcPr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"cid:54079b5f-3d88-46f9-bae6-a70a7f254f2e"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"cid:54079b5f-3d88-46f9-bae6-a70a7f254f2e"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"cid:54079b5f-3d88-46f9-bae6-a70a7f254f2e"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>
                <v:shape id="_x0000_i1038" type="#_x0000_t75" style="width:298.65pt;height:269.25pt;visibility:visible">
                  <v:imagedata r:id="rId88" r:href="rId89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C93054" w:rsidRDefault="00C93054" w:rsidP="00C93054">
            <w:r>
              <w:t>[[RECOMTech]] &lt;&lt;SRFCMP&gt;&gt;</w:t>
            </w:r>
          </w:p>
          <w:p w:rsidR="00C93054" w:rsidRDefault="00C93054" w:rsidP="00C93054">
            <w:r>
              <w:t>[[RECOMDate]] &lt;&lt;TIMESTAMP&gt;&gt;</w:t>
            </w:r>
          </w:p>
          <w:p w:rsidR="00C93054" w:rsidRDefault="00C93054" w:rsidP="00C93054">
            <w:r>
              <w:t>[[RECOMComment]] &lt;&lt;COMMENT&gt;&gt;</w:t>
            </w:r>
          </w:p>
          <w:p w:rsidR="00C93054" w:rsidRDefault="00C93054" w:rsidP="00C93054"/>
          <w:p w:rsidR="00C93054" w:rsidRDefault="00C93054" w:rsidP="00C93054"/>
          <w:p w:rsidR="00C93054" w:rsidRDefault="00C93054" w:rsidP="00C93054"/>
        </w:tc>
      </w:tr>
      <w:tr w:rsidR="00C93054" w:rsidRPr="00D97B1C" w:rsidTr="00F45435">
        <w:trPr>
          <w:trHeight w:val="288"/>
        </w:trPr>
        <w:tc>
          <w:tcPr>
            <w:tcW w:w="715" w:type="dxa"/>
          </w:tcPr>
          <w:p w:rsidR="00C93054" w:rsidRDefault="00292FB2" w:rsidP="00C93054">
            <w:r>
              <w:t>35</w:t>
            </w:r>
          </w:p>
        </w:tc>
        <w:tc>
          <w:tcPr>
            <w:tcW w:w="9900" w:type="dxa"/>
          </w:tcPr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</w:t>
            </w:r>
            <w:r w:rsidR="007849D7">
              <w:t xml:space="preserve">amline pressure (to verify the </w:t>
            </w:r>
            <w:r>
              <w:t>REC CGV is closed) bleed up the vacuum spool and cleanly remove the 15 L/S ion pump, then blank off the beam pipe end</w:t>
            </w:r>
            <w:r w:rsidR="007849D7">
              <w:t>. Record the beam line vacuum.</w:t>
            </w:r>
          </w:p>
        </w:tc>
        <w:tc>
          <w:tcPr>
            <w:tcW w:w="2335" w:type="dxa"/>
            <w:noWrap/>
          </w:tcPr>
          <w:p w:rsidR="007849D7" w:rsidRDefault="007849D7" w:rsidP="00C93054">
            <w:r>
              <w:t>[[RECBPTech]] &lt;&lt;SRFCMP&gt;&gt;</w:t>
            </w:r>
          </w:p>
          <w:p w:rsidR="007849D7" w:rsidRDefault="007849D7" w:rsidP="00C93054">
            <w:r>
              <w:lastRenderedPageBreak/>
              <w:t>[[RECBPDate]] &lt;&lt;TIMESTAMP&gt;&gt;</w:t>
            </w:r>
          </w:p>
          <w:p w:rsidR="007849D7" w:rsidRDefault="007849D7" w:rsidP="00C93054">
            <w:r>
              <w:t>[[RECBPComment]] &lt;&lt;COMMENT&gt;&gt;</w:t>
            </w:r>
          </w:p>
          <w:p w:rsidR="00C93054" w:rsidRDefault="007849D7" w:rsidP="00C93054">
            <w:r>
              <w:t>[[RECBPVac]] &lt;&lt;SCINOT&gt;&gt;</w:t>
            </w:r>
          </w:p>
        </w:tc>
      </w:tr>
      <w:tr w:rsidR="00C93054" w:rsidRPr="00D97B1C" w:rsidTr="00F45435">
        <w:trPr>
          <w:trHeight w:val="288"/>
        </w:trPr>
        <w:tc>
          <w:tcPr>
            <w:tcW w:w="715" w:type="dxa"/>
          </w:tcPr>
          <w:p w:rsidR="00C93054" w:rsidRDefault="00292FB2" w:rsidP="00C93054">
            <w:r>
              <w:lastRenderedPageBreak/>
              <w:t>36</w:t>
            </w:r>
          </w:p>
        </w:tc>
        <w:tc>
          <w:tcPr>
            <w:tcW w:w="9900" w:type="dxa"/>
          </w:tcPr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</w:t>
            </w:r>
            <w:r w:rsidR="0004240D">
              <w:t>R</w:t>
            </w:r>
            <w:r>
              <w:t xml:space="preserve">EC VV end plate. </w:t>
            </w:r>
          </w:p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  <w:r>
              <w:t>Clean and install the o-rings in both flanges</w:t>
            </w:r>
          </w:p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:rsidR="00057A86" w:rsidRDefault="00057A86" w:rsidP="00057A86">
            <w:pPr>
              <w:pStyle w:val="Header"/>
              <w:tabs>
                <w:tab w:val="clear" w:pos="4320"/>
                <w:tab w:val="clear" w:pos="8640"/>
              </w:tabs>
            </w:pP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</w:p>
          <w:p w:rsidR="00C93054" w:rsidRDefault="00C93054" w:rsidP="00C93054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"cid:780176e3-65f7-4e0e-a321-4b1c362dbe54"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"cid:780176e3-65f7-4e0e-a321-4b1c362dbe54"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"cid:780176e3-65f7-4e0e-a321-4b1c362dbe54"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22D2AB5D">
                <v:shape id="_x0000_i1039" type="#_x0000_t75" style="width:265.2pt;height:247.95pt;visibility:visible">
                  <v:imagedata r:id="rId90" r:href="rId91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057A86" w:rsidRDefault="00057A86" w:rsidP="00057A86">
            <w:r>
              <w:t>[[RECVVEPTech]] &lt;&lt;SRFCMP&gt;&gt;</w:t>
            </w:r>
          </w:p>
          <w:p w:rsidR="00057A86" w:rsidRDefault="00057A86" w:rsidP="00057A86">
            <w:r>
              <w:t>[[RECVVEPDate]] &lt;&lt;TIMESTAMP&gt;&gt;</w:t>
            </w:r>
          </w:p>
          <w:p w:rsidR="00057A86" w:rsidRDefault="00057A86" w:rsidP="00057A86">
            <w:r>
              <w:t>[[RECVVEPComment]] &lt;&lt;COMMENT&gt;&gt;</w:t>
            </w:r>
          </w:p>
          <w:p w:rsidR="00C93054" w:rsidRDefault="00057A86" w:rsidP="00C93054">
            <w:r>
              <w:t>[[RECEPSN]] &lt;&lt;TEXT&gt;&gt;</w:t>
            </w:r>
          </w:p>
        </w:tc>
      </w:tr>
      <w:tr w:rsidR="00F23236" w:rsidRPr="00D97B1C" w:rsidTr="00F45435">
        <w:trPr>
          <w:trHeight w:val="288"/>
        </w:trPr>
        <w:tc>
          <w:tcPr>
            <w:tcW w:w="715" w:type="dxa"/>
          </w:tcPr>
          <w:p w:rsidR="00F23236" w:rsidRDefault="00292FB2" w:rsidP="00F23236">
            <w:r>
              <w:lastRenderedPageBreak/>
              <w:t>37</w:t>
            </w:r>
          </w:p>
        </w:tc>
        <w:tc>
          <w:tcPr>
            <w:tcW w:w="9900" w:type="dxa"/>
          </w:tcPr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:rsidR="00F23236" w:rsidRPr="00E761DE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CE51A6" wp14:editId="101EFD90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0FF22FE4" wp14:editId="5924089B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6B06C9" wp14:editId="62F03D1C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65512F" wp14:editId="0AE85524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16EA1F" wp14:editId="202068E7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2335" w:type="dxa"/>
            <w:noWrap/>
          </w:tcPr>
          <w:p w:rsidR="00F23236" w:rsidRDefault="00F23236" w:rsidP="00F23236">
            <w:r>
              <w:lastRenderedPageBreak/>
              <w:t>[[RECBPLeadTech]] &lt;&lt;SRFCMP&gt;&gt;</w:t>
            </w:r>
          </w:p>
          <w:p w:rsidR="00F23236" w:rsidRDefault="00F23236" w:rsidP="00F23236">
            <w:r>
              <w:t>[[RECBPSuper]] &lt;&lt;SRFCMP&gt;&gt;</w:t>
            </w:r>
          </w:p>
          <w:p w:rsidR="00F23236" w:rsidRDefault="00F23236" w:rsidP="00F23236">
            <w:r>
              <w:t>[[RECBPDate]] &lt;&lt;TIMESTAMP&gt;&gt;</w:t>
            </w:r>
          </w:p>
          <w:p w:rsidR="00F23236" w:rsidRDefault="00F23236" w:rsidP="00F23236">
            <w:r>
              <w:t>[[RECBPComment]] &lt;&lt;COMMENT&gt;&gt;</w:t>
            </w:r>
          </w:p>
          <w:p w:rsidR="00F23236" w:rsidRDefault="00F23236" w:rsidP="00F23236">
            <w:r>
              <w:t>[[RECBPReviewprior]] {{fischer,jared,jjcamp }} &lt;&lt;HOLDPOINT&gt;&gt;</w:t>
            </w:r>
          </w:p>
          <w:p w:rsidR="00F23236" w:rsidRDefault="00F23236" w:rsidP="00F23236">
            <w:r>
              <w:t>[[RECBLVacPrior]] &lt;&lt;SCINOT&gt;&gt;</w:t>
            </w:r>
          </w:p>
          <w:p w:rsidR="00F23236" w:rsidRDefault="00F23236" w:rsidP="00F23236">
            <w:r>
              <w:t>[[RECBLVacPost]] &lt;&lt;SCINOT&gt;&gt;</w:t>
            </w:r>
          </w:p>
        </w:tc>
      </w:tr>
      <w:tr w:rsidR="00F23236" w:rsidRPr="00D97B1C" w:rsidTr="00F45435">
        <w:trPr>
          <w:trHeight w:val="288"/>
        </w:trPr>
        <w:tc>
          <w:tcPr>
            <w:tcW w:w="715" w:type="dxa"/>
          </w:tcPr>
          <w:p w:rsidR="00F23236" w:rsidRDefault="00115CE5" w:rsidP="00F23236">
            <w:r>
              <w:lastRenderedPageBreak/>
              <w:t>38</w:t>
            </w:r>
          </w:p>
        </w:tc>
        <w:tc>
          <w:tcPr>
            <w:tcW w:w="9900" w:type="dxa"/>
          </w:tcPr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2335" w:type="dxa"/>
            <w:noWrap/>
          </w:tcPr>
          <w:p w:rsidR="00F23236" w:rsidRDefault="00F23236" w:rsidP="00F23236">
            <w:r>
              <w:t>[[RECFastTech]] &lt;&lt;SRFCMP&gt;&gt;</w:t>
            </w:r>
          </w:p>
          <w:p w:rsidR="00F23236" w:rsidRDefault="00F23236" w:rsidP="00F23236">
            <w:r>
              <w:lastRenderedPageBreak/>
              <w:t>[[RECFastDate]] &lt;&lt;TIMESTAMP&gt;&gt;</w:t>
            </w:r>
          </w:p>
          <w:p w:rsidR="00F23236" w:rsidRDefault="00F23236" w:rsidP="00F23236">
            <w:r>
              <w:t>[[RECFastComment]] &lt;&lt;COMMENT&gt;&gt;</w:t>
            </w:r>
          </w:p>
        </w:tc>
      </w:tr>
      <w:tr w:rsidR="00F23236" w:rsidRPr="00D97B1C" w:rsidTr="00F45435">
        <w:trPr>
          <w:trHeight w:val="288"/>
        </w:trPr>
        <w:tc>
          <w:tcPr>
            <w:tcW w:w="715" w:type="dxa"/>
          </w:tcPr>
          <w:p w:rsidR="00F23236" w:rsidRDefault="00115CE5" w:rsidP="00F23236">
            <w:r>
              <w:lastRenderedPageBreak/>
              <w:t>39</w:t>
            </w:r>
          </w:p>
        </w:tc>
        <w:tc>
          <w:tcPr>
            <w:tcW w:w="9900" w:type="dxa"/>
          </w:tcPr>
          <w:p w:rsidR="00CF7F9F" w:rsidRDefault="00CF7F9F" w:rsidP="00CF7F9F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i.d.,then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1A209710" wp14:editId="6F500F56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693DDE" wp14:editId="79774F94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236" w:rsidRDefault="00F23236" w:rsidP="00F23236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2335" w:type="dxa"/>
            <w:noWrap/>
          </w:tcPr>
          <w:p w:rsidR="00CF7F9F" w:rsidRDefault="00CF7F9F" w:rsidP="00CF7F9F">
            <w:r>
              <w:t>[[RECCLPTech]] &lt;&lt;SRFCMP&gt;&gt;</w:t>
            </w:r>
          </w:p>
          <w:p w:rsidR="00CF7F9F" w:rsidRDefault="00CF7F9F" w:rsidP="00CF7F9F">
            <w:r>
              <w:t>[[RECCLPDate]] &lt;&lt;TIMESTAMP&gt;&gt;</w:t>
            </w:r>
          </w:p>
          <w:p w:rsidR="00CF7F9F" w:rsidRDefault="00CF7F9F" w:rsidP="00CF7F9F">
            <w:r>
              <w:t>[[RECCLPComment]] &lt;&lt;COMMENT&gt;&gt;</w:t>
            </w:r>
          </w:p>
          <w:p w:rsidR="00CF7F9F" w:rsidRDefault="00CF7F9F" w:rsidP="00CF7F9F">
            <w:r>
              <w:t>[[RECBLCLPPrior]] &lt;&lt;SCINOT&gt;&gt;</w:t>
            </w:r>
          </w:p>
          <w:p w:rsidR="00CF7F9F" w:rsidRDefault="00CF7F9F" w:rsidP="00CF7F9F">
            <w:r>
              <w:t>[[RECBLCLPPost]] &lt;&lt;SCINOT&gt;&gt;</w:t>
            </w:r>
          </w:p>
          <w:p w:rsidR="00F23236" w:rsidRDefault="00F23236" w:rsidP="00F23236"/>
        </w:tc>
      </w:tr>
      <w:tr w:rsidR="003422E9" w:rsidRPr="00D97B1C" w:rsidTr="00F45435">
        <w:trPr>
          <w:trHeight w:val="288"/>
        </w:trPr>
        <w:tc>
          <w:tcPr>
            <w:tcW w:w="715" w:type="dxa"/>
          </w:tcPr>
          <w:p w:rsidR="003422E9" w:rsidRDefault="00115CE5" w:rsidP="003422E9">
            <w:r>
              <w:t>40</w:t>
            </w:r>
          </w:p>
        </w:tc>
        <w:tc>
          <w:tcPr>
            <w:tcW w:w="9900" w:type="dxa"/>
          </w:tcPr>
          <w:p w:rsidR="003422E9" w:rsidRDefault="003422E9" w:rsidP="003422E9">
            <w:pPr>
              <w:pStyle w:val="Header"/>
              <w:tabs>
                <w:tab w:val="clear" w:pos="4320"/>
                <w:tab w:val="clear" w:pos="8640"/>
              </w:tabs>
            </w:pPr>
            <w:r>
              <w:t>Cleanly install the beam l</w:t>
            </w:r>
            <w:r w:rsidR="005B77D7">
              <w:t xml:space="preserve">ine spool and soft shut valve. Use </w:t>
            </w:r>
            <w:hyperlink r:id="rId99" w:history="1">
              <w:r w:rsidR="005B77D7" w:rsidRPr="005B77D7">
                <w:rPr>
                  <w:rStyle w:val="Hyperlink"/>
                </w:rPr>
                <w:t>SNSPPU REC Beam Pipe Installation Procedure</w:t>
              </w:r>
            </w:hyperlink>
          </w:p>
          <w:p w:rsidR="003422E9" w:rsidRDefault="00496967" w:rsidP="003422E9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</w:t>
            </w:r>
            <w:r w:rsidR="008F4494">
              <w:t xml:space="preserve"> and valve</w:t>
            </w:r>
            <w:r w:rsidR="003422E9">
              <w:t xml:space="preserve"> s/n</w:t>
            </w:r>
          </w:p>
          <w:p w:rsidR="003422E9" w:rsidRDefault="003422E9" w:rsidP="003422E9">
            <w:pPr>
              <w:pStyle w:val="Header"/>
              <w:tabs>
                <w:tab w:val="clear" w:pos="4320"/>
                <w:tab w:val="clear" w:pos="8640"/>
              </w:tabs>
            </w:pPr>
          </w:p>
          <w:p w:rsidR="003422E9" w:rsidRDefault="003422E9" w:rsidP="003422E9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2335" w:type="dxa"/>
            <w:noWrap/>
          </w:tcPr>
          <w:p w:rsidR="003422E9" w:rsidRDefault="003422E9" w:rsidP="003422E9">
            <w:r>
              <w:t>[[RECCLNTech]] &lt;&lt;SRFCMP&gt;&gt;</w:t>
            </w:r>
          </w:p>
          <w:p w:rsidR="003422E9" w:rsidRDefault="003422E9" w:rsidP="003422E9">
            <w:r>
              <w:t>[[RECCLNDate]] &lt;&lt;TIMESTAMP&gt;&gt;</w:t>
            </w:r>
          </w:p>
          <w:p w:rsidR="003422E9" w:rsidRDefault="003422E9" w:rsidP="003422E9">
            <w:r>
              <w:t>[[RECCLNComment]] &lt;&lt;COMMENT&gt;&gt;</w:t>
            </w:r>
          </w:p>
          <w:p w:rsidR="003422E9" w:rsidRDefault="00496967" w:rsidP="003422E9">
            <w:r>
              <w:t>[[RECBP</w:t>
            </w:r>
            <w:r w:rsidR="003422E9">
              <w:t>SN]] &lt;&lt;SUBPSN&gt;&gt;</w:t>
            </w:r>
          </w:p>
          <w:p w:rsidR="003422E9" w:rsidRDefault="00736581" w:rsidP="003422E9">
            <w:r>
              <w:lastRenderedPageBreak/>
              <w:t>[[SoftShutValveSN]] &lt;&lt;TEXT&gt;&gt;</w:t>
            </w:r>
          </w:p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lastRenderedPageBreak/>
              <w:t>41</w:t>
            </w:r>
          </w:p>
        </w:tc>
        <w:tc>
          <w:tcPr>
            <w:tcW w:w="9900" w:type="dxa"/>
          </w:tcPr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</w:tc>
        <w:tc>
          <w:tcPr>
            <w:tcW w:w="2335" w:type="dxa"/>
            <w:noWrap/>
          </w:tcPr>
          <w:p w:rsidR="00496967" w:rsidRDefault="00496967" w:rsidP="00496967">
            <w:r>
              <w:t>[[RECPDLCTech]] &lt;&lt;SRFCMP&gt;&gt;</w:t>
            </w:r>
          </w:p>
          <w:p w:rsidR="00496967" w:rsidRDefault="00496967" w:rsidP="00496967">
            <w:r>
              <w:t>[[RECPDLCDate]] &lt;&lt;TIMESTAMP&gt;&gt;</w:t>
            </w:r>
          </w:p>
          <w:p w:rsidR="00496967" w:rsidRDefault="00496967" w:rsidP="00496967">
            <w:r>
              <w:t>[[RECPDLCComment]] &lt;&lt;COMMENT&gt;&gt;</w:t>
            </w:r>
          </w:p>
          <w:p w:rsidR="00496967" w:rsidRDefault="00496967" w:rsidP="00496967">
            <w:r>
              <w:t>[[RECPDLC]] &lt;&lt;FILEUPLOAD&gt;&gt;</w:t>
            </w:r>
          </w:p>
          <w:p w:rsidR="00496967" w:rsidRDefault="00496967" w:rsidP="00496967">
            <w:r>
              <w:t>[[RECPDLDSN]] &lt;&lt;TEXT&gt;&gt;</w:t>
            </w:r>
          </w:p>
          <w:p w:rsidR="00496967" w:rsidRDefault="00496967" w:rsidP="00496967">
            <w:r>
              <w:t>[[RECPDLDCal]] &lt;&lt;TEXT&gt;&gt;</w:t>
            </w:r>
          </w:p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t>42</w:t>
            </w:r>
          </w:p>
        </w:tc>
        <w:tc>
          <w:tcPr>
            <w:tcW w:w="9900" w:type="dxa"/>
          </w:tcPr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2335" w:type="dxa"/>
            <w:noWrap/>
          </w:tcPr>
          <w:p w:rsidR="00496967" w:rsidRDefault="00496967" w:rsidP="00496967">
            <w:r>
              <w:t>[[</w:t>
            </w:r>
            <w:r w:rsidR="0021766B">
              <w:t>SimVacTech</w:t>
            </w:r>
            <w:r>
              <w:t>]] &lt;&lt;SRFCMP&gt;&gt;</w:t>
            </w:r>
          </w:p>
          <w:p w:rsidR="00496967" w:rsidRDefault="00496967" w:rsidP="00496967">
            <w:r>
              <w:t>[[</w:t>
            </w:r>
            <w:r w:rsidR="0021766B">
              <w:t>SimVacDate</w:t>
            </w:r>
            <w:r>
              <w:t>]] &lt;&lt;TIMESTAMP&gt;&gt;</w:t>
            </w:r>
          </w:p>
          <w:p w:rsidR="00496967" w:rsidRDefault="00496967" w:rsidP="00496967">
            <w:r>
              <w:t>[[</w:t>
            </w:r>
            <w:r w:rsidR="0021766B">
              <w:t>SimVacComment</w:t>
            </w:r>
            <w:r>
              <w:t>]] &lt;&lt;COMMENT&gt;&gt;</w:t>
            </w:r>
          </w:p>
          <w:p w:rsidR="00496967" w:rsidRDefault="00496967" w:rsidP="0021766B">
            <w:r>
              <w:t>[[</w:t>
            </w:r>
            <w:r w:rsidR="0021766B">
              <w:t>SimVac</w:t>
            </w:r>
            <w:r>
              <w:t>]] &lt;&lt;SCINOT&gt;&gt;</w:t>
            </w:r>
          </w:p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t>43</w:t>
            </w:r>
          </w:p>
        </w:tc>
        <w:tc>
          <w:tcPr>
            <w:tcW w:w="9900" w:type="dxa"/>
          </w:tcPr>
          <w:p w:rsidR="00513775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VV peripherals</w:t>
            </w:r>
            <w:r w:rsidR="0031313D">
              <w:t xml:space="preserve">, see </w:t>
            </w:r>
            <w:hyperlink r:id="rId101" w:history="1">
              <w:r w:rsidR="00033924" w:rsidRPr="00253A2B">
                <w:rPr>
                  <w:rStyle w:val="Hyperlink"/>
                </w:rPr>
                <w:t>104210200-M8U-8200-A001_-_SNS PPU CM Top Assy</w:t>
              </w:r>
            </w:hyperlink>
            <w:r w:rsidR="0031313D">
              <w:t>, with the relative part numbers</w:t>
            </w:r>
          </w:p>
          <w:p w:rsidR="00496967" w:rsidRDefault="00496967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</w:t>
            </w:r>
            <w:r w:rsidR="00033924">
              <w:t>- Items 1,7,11,36,39</w:t>
            </w:r>
          </w:p>
          <w:p w:rsidR="00496967" w:rsidRDefault="00496967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</w:t>
            </w:r>
            <w:r w:rsidR="00115CE5">
              <w:t>- may be added in the CMTF</w:t>
            </w:r>
            <w:r w:rsidR="00033924">
              <w:t>- Item 37</w:t>
            </w:r>
          </w:p>
          <w:p w:rsidR="00496967" w:rsidRDefault="00496967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tophats</w:t>
            </w:r>
            <w:r w:rsidR="00033924">
              <w:t xml:space="preserve">- Items </w:t>
            </w:r>
          </w:p>
          <w:p w:rsidR="00496967" w:rsidRDefault="007D42BF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:rsidR="00496967" w:rsidRDefault="00496967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bulkhead plates</w:t>
            </w:r>
            <w:r w:rsidR="007D42BF">
              <w:t>- Item 32</w:t>
            </w:r>
          </w:p>
          <w:p w:rsidR="00496967" w:rsidRDefault="007D42BF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:rsidR="00496967" w:rsidRDefault="00496967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burst disc</w:t>
            </w:r>
            <w:r w:rsidR="007D42BF">
              <w:t>- Item 28</w:t>
            </w:r>
          </w:p>
          <w:p w:rsidR="007D42BF" w:rsidRDefault="007D42BF" w:rsidP="00513775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"cid:43e5dc2d-4377-4419-93a7-6d36ebe5c48b"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"cid:43e5dc2d-4377-4419-93a7-6d36ebe5c48b"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"cid:43e5dc2d-4377-4419-93a7-6d36ebe5c48b"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4FBB6DA0">
                <v:shape id="_x0000_i1040" type="#_x0000_t75" style="width:437.6pt;height:162.25pt;visibility:visible">
                  <v:imagedata r:id="rId102" r:href="rId103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"cid:47ea515a-722a-4fcf-945c-4c9bddf18da0"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"cid:47ea515a-722a-4fcf-945c-4c9bddf18da0"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"cid:47ea515a-722a-4fcf-945c-4c9bddf18da0" \* MERGEFORMATINET </w:instrText>
            </w:r>
            <w:r w:rsidR="005C0DAF">
              <w:rPr>
                <w:noProof/>
              </w:rPr>
              <w:fldChar w:fldCharType="separate"/>
            </w:r>
            <w:r w:rsidR="005C0DAF">
              <w:rPr>
                <w:noProof/>
              </w:rPr>
              <w:pict w14:anchorId="6469834A">
                <v:shape id="_x0000_i1041" type="#_x0000_t75" style="width:425.4pt;height:163.25pt;visibility:visible">
                  <v:imagedata r:id="rId104" r:href="rId105"/>
                </v:shape>
              </w:pict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2335" w:type="dxa"/>
            <w:noWrap/>
          </w:tcPr>
          <w:p w:rsidR="0021766B" w:rsidRDefault="0021766B" w:rsidP="00496967">
            <w:r>
              <w:lastRenderedPageBreak/>
              <w:t>[[VVPerTech]] &lt;&lt;SRFCMP&gt;&gt;</w:t>
            </w:r>
          </w:p>
          <w:p w:rsidR="0021766B" w:rsidRDefault="0021766B" w:rsidP="00496967">
            <w:r>
              <w:t>[[VVPerDate]] &lt;&lt;TIMESTAMP&gt;&gt;</w:t>
            </w:r>
          </w:p>
          <w:p w:rsidR="0021766B" w:rsidRDefault="0021766B" w:rsidP="00496967">
            <w:r>
              <w:t>[[VVPerComment]] &lt;&lt;COMMENT&gt;&gt;</w:t>
            </w:r>
          </w:p>
          <w:p w:rsidR="0021766B" w:rsidRDefault="0021766B" w:rsidP="00496967">
            <w:r>
              <w:t>[[AllInsted]] &lt;&lt;YESNO&gt;&gt;</w:t>
            </w:r>
          </w:p>
          <w:p w:rsidR="00496967" w:rsidRDefault="00496967" w:rsidP="00496967"/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lastRenderedPageBreak/>
              <w:t>44</w:t>
            </w:r>
          </w:p>
        </w:tc>
        <w:tc>
          <w:tcPr>
            <w:tcW w:w="9900" w:type="dxa"/>
          </w:tcPr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Weld the coupler exhaust manifold in place. Upload </w:t>
            </w:r>
            <w:r w:rsidR="0021766B">
              <w:t xml:space="preserve">the </w:t>
            </w:r>
            <w:r>
              <w:t>supporting welding documentation</w:t>
            </w:r>
          </w:p>
          <w:p w:rsidR="00496967" w:rsidRDefault="005C0DAF" w:rsidP="00496967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496967">
                <w:rPr>
                  <w:rStyle w:val="Hyperlink"/>
                  <w:szCs w:val="22"/>
                </w:rPr>
                <w:t>104210200-M8U-8200-A010</w:t>
              </w:r>
              <w:r w:rsidR="00496967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2335" w:type="dxa"/>
            <w:noWrap/>
          </w:tcPr>
          <w:p w:rsidR="0021766B" w:rsidRDefault="0021766B" w:rsidP="00496967">
            <w:r>
              <w:t>[[CplManWelder]] &lt;&lt;SRFCMP&gt;&gt;</w:t>
            </w:r>
          </w:p>
          <w:p w:rsidR="0021766B" w:rsidRDefault="0021766B" w:rsidP="00496967">
            <w:r>
              <w:t>[[CplManDate]] &lt;&lt;TIMESTAMP&gt;&gt;</w:t>
            </w:r>
          </w:p>
          <w:p w:rsidR="0021766B" w:rsidRDefault="0021766B" w:rsidP="00496967">
            <w:r>
              <w:t>[[CplManComment]] &lt;&lt;COMMENT&gt;&gt;</w:t>
            </w:r>
          </w:p>
          <w:p w:rsidR="00496967" w:rsidRDefault="0021766B" w:rsidP="00496967">
            <w:r>
              <w:t>[[CplManWeldDocs]] &lt;&lt;FILEUPLOAD&gt;&gt;</w:t>
            </w:r>
          </w:p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lastRenderedPageBreak/>
              <w:t>45</w:t>
            </w:r>
          </w:p>
        </w:tc>
        <w:tc>
          <w:tcPr>
            <w:tcW w:w="9900" w:type="dxa"/>
          </w:tcPr>
          <w:p w:rsidR="006F2CDA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</w:t>
            </w:r>
            <w:r w:rsidR="0021766B">
              <w:t>Use</w:t>
            </w:r>
            <w:r w:rsidR="005D2D62">
              <w:t>,</w:t>
            </w:r>
            <w:r w:rsidR="00CF7C9F">
              <w:t xml:space="preserve"> </w:t>
            </w:r>
            <w:hyperlink r:id="rId107" w:history="1">
              <w:r w:rsidR="00CF7C9F"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:rsidR="006F2CDA" w:rsidRDefault="006F2CDA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:rsidR="00496967" w:rsidRDefault="00496967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2335" w:type="dxa"/>
            <w:noWrap/>
          </w:tcPr>
          <w:p w:rsidR="006F2CDA" w:rsidRDefault="006F2CDA" w:rsidP="00496967">
            <w:r>
              <w:t>[[CplManLC]] &lt;&lt;SRFCMP&gt;&gt;</w:t>
            </w:r>
          </w:p>
          <w:p w:rsidR="006F2CDA" w:rsidRDefault="006F2CDA" w:rsidP="00496967">
            <w:r>
              <w:t>[[CplManLCDate]] &lt;&lt;TIMESTAMP&gt;&gt;</w:t>
            </w:r>
          </w:p>
          <w:p w:rsidR="006F2CDA" w:rsidRDefault="006F2CDA" w:rsidP="00496967">
            <w:r>
              <w:t>[[CplManLCComment]] &lt;&lt;COMMENT&gt;&gt;</w:t>
            </w:r>
          </w:p>
          <w:p w:rsidR="00496967" w:rsidRDefault="006F2CDA" w:rsidP="006F2CDA">
            <w:r>
              <w:t>[[CplManLCData]] &lt;&lt;FILEUPLOAD&gt;&gt;</w:t>
            </w:r>
          </w:p>
          <w:p w:rsidR="006F2CDA" w:rsidRDefault="006F2CDA" w:rsidP="006F2CDA">
            <w:r>
              <w:t>[[CplManLDSN]] &lt;&lt;TEXT&gt;&gt;</w:t>
            </w:r>
          </w:p>
          <w:p w:rsidR="006F2CDA" w:rsidRDefault="006F2CDA" w:rsidP="006F2CDA">
            <w:r>
              <w:t>[[CplManLDCal]] &lt;&lt;TEXT&gt;&gt;</w:t>
            </w:r>
          </w:p>
        </w:tc>
      </w:tr>
      <w:tr w:rsidR="00496967" w:rsidRPr="00D97B1C" w:rsidTr="00F45435">
        <w:trPr>
          <w:trHeight w:val="288"/>
        </w:trPr>
        <w:tc>
          <w:tcPr>
            <w:tcW w:w="715" w:type="dxa"/>
          </w:tcPr>
          <w:p w:rsidR="00496967" w:rsidRDefault="00115CE5" w:rsidP="00496967">
            <w:r>
              <w:t>46</w:t>
            </w:r>
          </w:p>
        </w:tc>
        <w:tc>
          <w:tcPr>
            <w:tcW w:w="9900" w:type="dxa"/>
          </w:tcPr>
          <w:p w:rsidR="00496967" w:rsidRDefault="006F2CDA" w:rsidP="00496967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</w:t>
            </w:r>
            <w:r w:rsidR="00496967">
              <w:t xml:space="preserve"> all instrumentation. Record findings</w:t>
            </w:r>
          </w:p>
          <w:p w:rsidR="00302864" w:rsidRDefault="00302864" w:rsidP="00496967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Pr="00302864">
                <w:rPr>
                  <w:rStyle w:val="Hyperlink"/>
                </w:rPr>
                <w:t>104211500-M8U-8200-A002_A_COLD MASS ASSY</w:t>
              </w:r>
            </w:hyperlink>
          </w:p>
          <w:p w:rsidR="00302864" w:rsidRDefault="00302864" w:rsidP="00496967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Pr="00302864">
                <w:rPr>
                  <w:rStyle w:val="Hyperlink"/>
                </w:rPr>
                <w:t>CRYOMODULE WIRING DIAGRAM</w:t>
              </w:r>
            </w:hyperlink>
          </w:p>
          <w:p w:rsidR="00302864" w:rsidRDefault="00302864" w:rsidP="00496967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2335" w:type="dxa"/>
            <w:noWrap/>
          </w:tcPr>
          <w:p w:rsidR="006F2CDA" w:rsidRDefault="006F2CDA" w:rsidP="00496967">
            <w:r>
              <w:t>[[FnlElecTech]] &lt;&lt;SRFCMP&gt;&gt;</w:t>
            </w:r>
          </w:p>
          <w:p w:rsidR="006F2CDA" w:rsidRDefault="006F2CDA" w:rsidP="00496967">
            <w:r>
              <w:t>[[FnlElecDate]] &lt;&lt;TIMESTAMP&gt;&gt;</w:t>
            </w:r>
          </w:p>
          <w:p w:rsidR="006F2CDA" w:rsidRDefault="006F2CDA" w:rsidP="00496967">
            <w:r>
              <w:t>[[FnlElecComment]] &lt;&lt;COMMENT&gt;&gt;</w:t>
            </w:r>
          </w:p>
          <w:p w:rsidR="00496967" w:rsidRDefault="006F2CDA" w:rsidP="006F2CDA">
            <w:r>
              <w:t>[[FnlElecUpload]] &lt;&lt;FILEUPLOAD&gt;&gt;</w:t>
            </w:r>
          </w:p>
        </w:tc>
      </w:tr>
      <w:tr w:rsidR="00E55A63" w:rsidRPr="00D97B1C" w:rsidTr="00F45435">
        <w:trPr>
          <w:trHeight w:val="288"/>
        </w:trPr>
        <w:tc>
          <w:tcPr>
            <w:tcW w:w="715" w:type="dxa"/>
          </w:tcPr>
          <w:p w:rsidR="00E55A63" w:rsidRDefault="00115CE5" w:rsidP="00E55A63">
            <w:r>
              <w:t>47</w:t>
            </w:r>
          </w:p>
        </w:tc>
        <w:tc>
          <w:tcPr>
            <w:tcW w:w="9900" w:type="dxa"/>
          </w:tcPr>
          <w:p w:rsidR="00CF7C9F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="00CF7C9F" w:rsidRPr="005D2D62">
                <w:rPr>
                  <w:rStyle w:val="Hyperlink"/>
                </w:rPr>
                <w:t>11141S0033 LARGE ITEM LEAK CHECK 1E-9</w:t>
              </w:r>
            </w:hyperlink>
          </w:p>
          <w:p w:rsidR="00E55A63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 to perform work.</w:t>
            </w:r>
          </w:p>
          <w:p w:rsidR="00E55A63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2335" w:type="dxa"/>
            <w:noWrap/>
          </w:tcPr>
          <w:p w:rsidR="00E55A63" w:rsidRDefault="00E55A63" w:rsidP="00E55A63">
            <w:r>
              <w:t>[[IVLCTech]] &lt;&lt;SRFCMP&gt;&gt;</w:t>
            </w:r>
          </w:p>
          <w:p w:rsidR="00E55A63" w:rsidRDefault="00E55A63" w:rsidP="00E55A63">
            <w:r>
              <w:t>[[IVLCDate]] &lt;&lt;TIMESTAMP&gt;&gt;</w:t>
            </w:r>
          </w:p>
          <w:p w:rsidR="00E55A63" w:rsidRDefault="00E55A63" w:rsidP="00E55A63">
            <w:r>
              <w:t>[[IVLCComment]] &lt;&lt;COMMENT&gt;&gt;</w:t>
            </w:r>
          </w:p>
          <w:p w:rsidR="00E55A63" w:rsidRDefault="00E55A63" w:rsidP="00E55A63">
            <w:r>
              <w:t>[[IVLCData]] &lt;&lt;FILEUPLOAD&gt;&gt;</w:t>
            </w:r>
          </w:p>
          <w:p w:rsidR="00E55A63" w:rsidRDefault="00E55A63" w:rsidP="00E55A63">
            <w:r>
              <w:t>[[IVLCLDSN]] &lt;&lt;TEXT&gt;&gt;</w:t>
            </w:r>
          </w:p>
          <w:p w:rsidR="00E55A63" w:rsidRDefault="00E55A63" w:rsidP="00E55A63">
            <w:r>
              <w:t>[[IVLCLDCal]] &lt;&lt;TEXT&gt;&gt;</w:t>
            </w:r>
          </w:p>
        </w:tc>
      </w:tr>
      <w:tr w:rsidR="00E55A63" w:rsidRPr="00D97B1C" w:rsidTr="00F45435">
        <w:trPr>
          <w:trHeight w:val="288"/>
        </w:trPr>
        <w:tc>
          <w:tcPr>
            <w:tcW w:w="715" w:type="dxa"/>
          </w:tcPr>
          <w:p w:rsidR="00E55A63" w:rsidRDefault="00E55A63" w:rsidP="00E55A63"/>
        </w:tc>
        <w:tc>
          <w:tcPr>
            <w:tcW w:w="9900" w:type="dxa"/>
          </w:tcPr>
          <w:p w:rsidR="00E55A63" w:rsidRDefault="006A6902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Pressure test the Cryomodule internal cryogenic circuits using</w:t>
            </w:r>
            <w:r w:rsidR="00E55A63">
              <w:t xml:space="preserve"> </w:t>
            </w:r>
            <w:hyperlink r:id="rId112" w:history="1">
              <w:r w:rsidR="00E55A63" w:rsidRPr="00454B2B">
                <w:rPr>
                  <w:rStyle w:val="Hyperlink"/>
                </w:rPr>
                <w:t>CMTF P&amp;ID Dwg</w:t>
              </w:r>
            </w:hyperlink>
            <w:r w:rsidR="00E55A63">
              <w:t xml:space="preserve">, </w:t>
            </w:r>
            <w:hyperlink r:id="rId113" w:history="1">
              <w:r w:rsidR="00E55A63" w:rsidRPr="00454B2B">
                <w:rPr>
                  <w:rStyle w:val="Hyperlink"/>
                </w:rPr>
                <w:t>SOP-SNSCMPressureTestingRevB</w:t>
              </w:r>
            </w:hyperlink>
          </w:p>
          <w:p w:rsidR="006A6902" w:rsidRDefault="006A6902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Use calibrated equipment, record findings.</w:t>
            </w:r>
          </w:p>
        </w:tc>
        <w:tc>
          <w:tcPr>
            <w:tcW w:w="2335" w:type="dxa"/>
            <w:noWrap/>
          </w:tcPr>
          <w:p w:rsidR="006A6902" w:rsidRDefault="006A6902" w:rsidP="00E55A63">
            <w:r>
              <w:t>[[PTTech]] &lt;&lt;SRFCMP&gt;&gt;</w:t>
            </w:r>
          </w:p>
          <w:p w:rsidR="006A6902" w:rsidRDefault="006A6902" w:rsidP="00E55A63">
            <w:r>
              <w:t>[[PTDate]] &lt;&lt;TIMESTAMP&gt;&gt;</w:t>
            </w:r>
          </w:p>
          <w:p w:rsidR="006A6902" w:rsidRDefault="006A6902" w:rsidP="00E55A63">
            <w:r>
              <w:t>[[PTComment]] &lt;&lt;COMMENT&gt;&gt;</w:t>
            </w:r>
          </w:p>
          <w:p w:rsidR="00E55A63" w:rsidRDefault="006A6902" w:rsidP="006A6902">
            <w:r>
              <w:t>[[PTUpload]] &lt;&lt;FILEUPLOAD&gt;&gt;</w:t>
            </w:r>
          </w:p>
        </w:tc>
      </w:tr>
      <w:tr w:rsidR="00E55A63" w:rsidRPr="00D97B1C" w:rsidTr="00F45435">
        <w:trPr>
          <w:trHeight w:val="288"/>
        </w:trPr>
        <w:tc>
          <w:tcPr>
            <w:tcW w:w="715" w:type="dxa"/>
          </w:tcPr>
          <w:p w:rsidR="00E55A63" w:rsidRDefault="00115CE5" w:rsidP="00E55A63">
            <w:r>
              <w:t>48</w:t>
            </w:r>
          </w:p>
        </w:tc>
        <w:tc>
          <w:tcPr>
            <w:tcW w:w="9900" w:type="dxa"/>
          </w:tcPr>
          <w:p w:rsidR="00E55A63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2335" w:type="dxa"/>
            <w:noWrap/>
          </w:tcPr>
          <w:p w:rsidR="00F07FDF" w:rsidRDefault="00F07FDF" w:rsidP="00E55A63">
            <w:r>
              <w:t>[[FnlAlignTech]] &lt;&lt;SRFCMP&gt;&gt;</w:t>
            </w:r>
          </w:p>
          <w:p w:rsidR="00F07FDF" w:rsidRDefault="00F07FDF" w:rsidP="00E55A63">
            <w:r>
              <w:t>[[FnlAlignDate]] &lt;&lt;TIMESTAMP&gt;&gt;</w:t>
            </w:r>
          </w:p>
          <w:p w:rsidR="00F07FDF" w:rsidRDefault="00F07FDF" w:rsidP="00E55A63">
            <w:r>
              <w:t>[[FnlAlignComment]] &lt;&lt;COMMENT&gt;&gt;</w:t>
            </w:r>
          </w:p>
          <w:p w:rsidR="00E55A63" w:rsidRDefault="00F07FDF" w:rsidP="00F07FDF">
            <w:r>
              <w:t>[[FAUpload]] &lt;&lt;FILEUPLOAD&gt;&gt;</w:t>
            </w:r>
          </w:p>
        </w:tc>
      </w:tr>
      <w:tr w:rsidR="00E55A63" w:rsidRPr="00D97B1C" w:rsidTr="00F45435">
        <w:trPr>
          <w:trHeight w:val="288"/>
        </w:trPr>
        <w:tc>
          <w:tcPr>
            <w:tcW w:w="715" w:type="dxa"/>
          </w:tcPr>
          <w:p w:rsidR="00E55A63" w:rsidRDefault="00115CE5" w:rsidP="00E55A63">
            <w:r>
              <w:t>49</w:t>
            </w:r>
          </w:p>
        </w:tc>
        <w:tc>
          <w:tcPr>
            <w:tcW w:w="9900" w:type="dxa"/>
          </w:tcPr>
          <w:p w:rsidR="00E55A63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:rsidR="00E55A63" w:rsidRDefault="00E55A63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224AC34" wp14:editId="43EF0C93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C23A65" wp14:editId="6A470A1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noWrap/>
          </w:tcPr>
          <w:p w:rsidR="00F07FDF" w:rsidRDefault="00F07FDF" w:rsidP="00E55A63">
            <w:r>
              <w:lastRenderedPageBreak/>
              <w:t>[[SSTech]] &lt;&lt;SRFCMP&gt;&gt;</w:t>
            </w:r>
          </w:p>
          <w:p w:rsidR="00F07FDF" w:rsidRDefault="00F07FDF" w:rsidP="00E55A63">
            <w:r>
              <w:t>[[SSDate]] &lt;&lt;TIMESTAMP&gt;&gt;</w:t>
            </w:r>
          </w:p>
          <w:p w:rsidR="00E55A63" w:rsidRDefault="00F07FDF" w:rsidP="00F07FDF">
            <w:r>
              <w:t>[[SSComment]] &lt;&lt;COMMENT&gt;&gt;</w:t>
            </w:r>
          </w:p>
        </w:tc>
      </w:tr>
      <w:tr w:rsidR="00E55A63" w:rsidRPr="00D97B1C" w:rsidTr="00F45435">
        <w:trPr>
          <w:trHeight w:val="288"/>
        </w:trPr>
        <w:tc>
          <w:tcPr>
            <w:tcW w:w="715" w:type="dxa"/>
          </w:tcPr>
          <w:p w:rsidR="00E55A63" w:rsidRDefault="00115CE5" w:rsidP="00E55A63">
            <w:r>
              <w:t>50</w:t>
            </w:r>
          </w:p>
        </w:tc>
        <w:tc>
          <w:tcPr>
            <w:tcW w:w="9900" w:type="dxa"/>
          </w:tcPr>
          <w:p w:rsidR="00E55A63" w:rsidRDefault="00F07FDF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Verify the </w:t>
            </w:r>
            <w:r w:rsidR="00DB7892">
              <w:t xml:space="preserve">final </w:t>
            </w:r>
            <w:r>
              <w:t>assembly is complete.</w:t>
            </w:r>
          </w:p>
          <w:p w:rsidR="00F07FDF" w:rsidRDefault="00F07FDF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</w:t>
            </w:r>
            <w:r w:rsidR="00D721BD">
              <w:t xml:space="preserve"> and PS6 form</w:t>
            </w:r>
            <w:r>
              <w:t>, upload comments.</w:t>
            </w:r>
          </w:p>
        </w:tc>
        <w:tc>
          <w:tcPr>
            <w:tcW w:w="2335" w:type="dxa"/>
            <w:noWrap/>
          </w:tcPr>
          <w:p w:rsidR="00DB7892" w:rsidRDefault="00DB7892" w:rsidP="00E55A63">
            <w:r>
              <w:t>[[FnlAssyTech]] &lt;&lt;SRFCMP&gt;&gt;</w:t>
            </w:r>
          </w:p>
          <w:p w:rsidR="00DB7892" w:rsidRDefault="00DB7892" w:rsidP="00E55A63">
            <w:r>
              <w:t>[[FnlAssyLead]] &lt;&lt;SRF&gt;&gt;</w:t>
            </w:r>
          </w:p>
          <w:p w:rsidR="00DB7892" w:rsidRDefault="00DB7892" w:rsidP="00E55A63">
            <w:r>
              <w:t>[[FnlAssyDate]] &lt;&lt;TIMESTAMP&gt;&gt;</w:t>
            </w:r>
          </w:p>
          <w:p w:rsidR="00DB7892" w:rsidRDefault="00DB7892" w:rsidP="00E55A63">
            <w:r>
              <w:t>[[FnlAssyComment]] &lt;&lt;COMMENT&gt;&gt;</w:t>
            </w:r>
          </w:p>
          <w:p w:rsidR="00DB7892" w:rsidRDefault="00DB7892" w:rsidP="00E55A63">
            <w:r>
              <w:t>[[FnlAssyUpload]] &lt;&lt;FILEUPLOAD&gt;&gt;</w:t>
            </w:r>
          </w:p>
          <w:p w:rsidR="00D721BD" w:rsidRDefault="00D721BD" w:rsidP="00E55A63">
            <w:r>
              <w:t>[[FnlAssyPS6]] &lt;&lt;FILEUPLOAD&gt;&gt;</w:t>
            </w:r>
          </w:p>
          <w:p w:rsidR="00D721BD" w:rsidRDefault="00D721BD" w:rsidP="00E55A63"/>
          <w:p w:rsidR="00E55A63" w:rsidRDefault="00CF7C9F" w:rsidP="00E55A63">
            <w:r>
              <w:t>[[FnlAssyLead</w:t>
            </w:r>
            <w:r w:rsidR="00DB7892">
              <w:t>]] {{fischer,jared,jjcamp}} &lt;&lt;HOLDPOINT&gt;&gt;</w:t>
            </w:r>
          </w:p>
        </w:tc>
      </w:tr>
      <w:tr w:rsidR="00D721BD" w:rsidRPr="00D97B1C" w:rsidTr="00F45435">
        <w:trPr>
          <w:trHeight w:val="288"/>
        </w:trPr>
        <w:tc>
          <w:tcPr>
            <w:tcW w:w="715" w:type="dxa"/>
          </w:tcPr>
          <w:p w:rsidR="00D721BD" w:rsidRDefault="00D721BD" w:rsidP="00E55A63">
            <w:r>
              <w:lastRenderedPageBreak/>
              <w:t>51</w:t>
            </w:r>
          </w:p>
        </w:tc>
        <w:tc>
          <w:tcPr>
            <w:tcW w:w="9900" w:type="dxa"/>
          </w:tcPr>
          <w:p w:rsidR="00D721BD" w:rsidRDefault="00D721BD" w:rsidP="00E55A63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:rsidR="00C320C8" w:rsidRDefault="00C320C8" w:rsidP="00C320C8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:rsidR="00C320C8" w:rsidRDefault="00C320C8" w:rsidP="00C320C8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:rsidR="00C320C8" w:rsidRDefault="00C320C8" w:rsidP="00C320C8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:rsidR="00C320C8" w:rsidRDefault="00C320C8" w:rsidP="00C320C8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noWrap/>
          </w:tcPr>
          <w:p w:rsidR="00C320C8" w:rsidRDefault="00C320C8" w:rsidP="00E55A63">
            <w:r>
              <w:t>[[MoveCMTFTech]] &lt;&lt;SRFCMP&gt;&gt;</w:t>
            </w:r>
          </w:p>
          <w:p w:rsidR="00C320C8" w:rsidRDefault="00C320C8" w:rsidP="00E55A63">
            <w:r>
              <w:t>[[MoveCMTFDate]] &lt;&lt;TIMESTAMP&gt;&gt;</w:t>
            </w:r>
          </w:p>
          <w:p w:rsidR="00C320C8" w:rsidRDefault="00C320C8" w:rsidP="00C320C8">
            <w:r>
              <w:t>[[MoveCMTFComment]] &lt;&lt;COMMENT&gt;&gt;</w:t>
            </w:r>
          </w:p>
        </w:tc>
      </w:tr>
    </w:tbl>
    <w:p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DAF" w:rsidRDefault="005C0DAF" w:rsidP="00D97B1C">
      <w:r>
        <w:separator/>
      </w:r>
    </w:p>
  </w:endnote>
  <w:endnote w:type="continuationSeparator" w:id="0">
    <w:p w:rsidR="005C0DAF" w:rsidRDefault="005C0DAF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DAF" w:rsidRDefault="005C0DAF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Document1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0E1E7C">
      <w:rPr>
        <w:noProof/>
      </w:rPr>
      <w:t>2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0E1E7C">
      <w:rPr>
        <w:noProof/>
      </w:rPr>
      <w:t>34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>
      <w:rPr>
        <w:noProof/>
      </w:rPr>
      <w:t>10/18/2021 9:25:00 AM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DAF" w:rsidRDefault="005C0DAF" w:rsidP="00D97B1C">
      <w:r>
        <w:separator/>
      </w:r>
    </w:p>
  </w:footnote>
  <w:footnote w:type="continuationSeparator" w:id="0">
    <w:p w:rsidR="005C0DAF" w:rsidRDefault="005C0DAF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DAF" w:rsidRDefault="005C0DAF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hideGrammaticalErrors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1DA"/>
    <w:rsid w:val="0001458B"/>
    <w:rsid w:val="00033924"/>
    <w:rsid w:val="00034FD9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E2BC3"/>
    <w:rsid w:val="004E687E"/>
    <w:rsid w:val="0050320E"/>
    <w:rsid w:val="00503CA4"/>
    <w:rsid w:val="005049DE"/>
    <w:rsid w:val="00504D13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67E4"/>
    <w:rsid w:val="00747E5A"/>
    <w:rsid w:val="00752FFE"/>
    <w:rsid w:val="00755A06"/>
    <w:rsid w:val="00766723"/>
    <w:rsid w:val="00766F7D"/>
    <w:rsid w:val="007749CB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5831"/>
    <w:rsid w:val="007C69FD"/>
    <w:rsid w:val="007C7BC3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59D1"/>
    <w:rsid w:val="00895CEE"/>
    <w:rsid w:val="008A277A"/>
    <w:rsid w:val="008A4AA3"/>
    <w:rsid w:val="008B695A"/>
    <w:rsid w:val="008C3D4F"/>
    <w:rsid w:val="008C5B3E"/>
    <w:rsid w:val="008D5A63"/>
    <w:rsid w:val="008D7218"/>
    <w:rsid w:val="008E2762"/>
    <w:rsid w:val="008E588F"/>
    <w:rsid w:val="008E7647"/>
    <w:rsid w:val="008F4494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2455"/>
    <w:rsid w:val="00953602"/>
    <w:rsid w:val="00957CBB"/>
    <w:rsid w:val="00961BC6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F589E"/>
    <w:rsid w:val="00C0197D"/>
    <w:rsid w:val="00C042CB"/>
    <w:rsid w:val="00C11977"/>
    <w:rsid w:val="00C13404"/>
    <w:rsid w:val="00C14895"/>
    <w:rsid w:val="00C15355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CF7C9F"/>
    <w:rsid w:val="00CF7F9F"/>
    <w:rsid w:val="00D06A4C"/>
    <w:rsid w:val="00D142AF"/>
    <w:rsid w:val="00D203B7"/>
    <w:rsid w:val="00D27B1A"/>
    <w:rsid w:val="00D33AE3"/>
    <w:rsid w:val="00D35907"/>
    <w:rsid w:val="00D410B9"/>
    <w:rsid w:val="00D41388"/>
    <w:rsid w:val="00D44C55"/>
    <w:rsid w:val="00D60A1D"/>
    <w:rsid w:val="00D67382"/>
    <w:rsid w:val="00D70B2D"/>
    <w:rsid w:val="00D721BD"/>
    <w:rsid w:val="00D74EA2"/>
    <w:rsid w:val="00D80A0D"/>
    <w:rsid w:val="00D81018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6259"/>
    <w:rsid w:val="00E41BA7"/>
    <w:rsid w:val="00E516DE"/>
    <w:rsid w:val="00E55A63"/>
    <w:rsid w:val="00E61D0A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A0EAC"/>
    <w:rsid w:val="00FA6442"/>
    <w:rsid w:val="00FB4232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C29E857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15859/SNSPPU%20Cryomodule%20Alignment%20Procedure_Final.docx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5846/CP-C75-CM-INST-MLI.docx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683/SNSPPU%20Lockdown%20Welding%20Procedure.docx" TargetMode="External"/><Relationship Id="rId53" Type="http://schemas.openxmlformats.org/officeDocument/2006/relationships/hyperlink" Target="https://jlabdoc.jlab.org/docushare/dsweb/Get/Document-249185/Indium%20procedure.docx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56" Type="http://schemas.openxmlformats.org/officeDocument/2006/relationships/hyperlink" Target="https://jlabdoc.jlab.org/docushare/dsweb/Get/Document-215846/CP-C75-CM-INST-MLI.docx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49185/Indium%20procedure.docx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113" Type="http://schemas.openxmlformats.org/officeDocument/2006/relationships/hyperlink" Target="https://jlabdoc.jlab.org/docushare/dsweb/Get/Document-249260/SOP-SNSCMPressureTestingRevB.doc" TargetMode="External"/><Relationship Id="rId118" Type="http://schemas.openxmlformats.org/officeDocument/2006/relationships/image" Target="media/image35.PNG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259/SNS%20PPU%20Supply%20Beam%20Pipe%20Procedure-CW-Final.docx" TargetMode="External"/><Relationship Id="rId80" Type="http://schemas.openxmlformats.org/officeDocument/2006/relationships/hyperlink" Target="https://jlabdoc.jlab.org/docushare/dsweb/Get/Document-215846/CP-C75-CM-INST-MLI.docx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25" Type="http://schemas.openxmlformats.org/officeDocument/2006/relationships/hyperlink" Target="https://jlabdoc.jlab.org/docushare/dsweb/Get/Document-246858/104211300-M8U-8200-A011---dwg1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8.png"/><Relationship Id="rId59" Type="http://schemas.openxmlformats.org/officeDocument/2006/relationships/hyperlink" Target="https://jlabdoc.jlab.org/docushare/dsweb/Get/Document-246857/104211300-M8U-8200-A006---dwg1.pdf" TargetMode="External"/><Relationship Id="rId67" Type="http://schemas.openxmlformats.org/officeDocument/2006/relationships/image" Target="media/image16.png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54" Type="http://schemas.openxmlformats.org/officeDocument/2006/relationships/image" Target="media/image10.png"/><Relationship Id="rId62" Type="http://schemas.openxmlformats.org/officeDocument/2006/relationships/image" Target="media/image12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49185/Indium%20procedure.docx" TargetMode="External"/><Relationship Id="rId111" Type="http://schemas.openxmlformats.org/officeDocument/2006/relationships/hyperlink" Target="https://jlabdoc.jlab.org/docushare/dsweb/Get/Document-249682/11141S0033%201e9%20Leak%20Check%20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9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jlabdoc.jlab.org/docushare/dsweb/Get/Document-215846/CP-C75-CM-INST-MLI.docx" TargetMode="External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81" Type="http://schemas.openxmlformats.org/officeDocument/2006/relationships/hyperlink" Target="https://jlabdoc.jlab.org/docushare/dsweb/Get/Document-249185/Indium%20procedure.docx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258/SNS%20PPU%20Return%20Beam%20Pipe%20Procedure-CW-final.docx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5846/CP-C75-CM-INST-MLI.docx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5C"/>
    <w:rsid w:val="001025E1"/>
    <w:rsid w:val="00266638"/>
    <w:rsid w:val="00364A6E"/>
    <w:rsid w:val="00BB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6ECDB-1634-4DD4-AF11-E772AF191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0</TotalTime>
  <Pages>34</Pages>
  <Words>5021</Words>
  <Characters>28622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John Fischer</cp:lastModifiedBy>
  <cp:revision>2</cp:revision>
  <dcterms:created xsi:type="dcterms:W3CDTF">2021-10-22T21:06:00Z</dcterms:created>
  <dcterms:modified xsi:type="dcterms:W3CDTF">2021-10-22T21:06:00Z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