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843A51" w:rsidRPr="00D97B1C" w:rsidTr="001E0C95">
        <w:trPr>
          <w:trHeight w:val="293"/>
        </w:trPr>
        <w:tc>
          <w:tcPr>
            <w:tcW w:w="998" w:type="pct"/>
          </w:tcPr>
          <w:p w:rsidR="00843A51" w:rsidRPr="00D97B1C" w:rsidRDefault="00843A51" w:rsidP="00843A51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:rsidR="00843A51" w:rsidRPr="00D97B1C" w:rsidRDefault="00843A51" w:rsidP="00843A51">
            <w:r>
              <w:t>LCLS2 Production Cryomodule Final Assembly Traveler</w:t>
            </w:r>
          </w:p>
        </w:tc>
      </w:tr>
      <w:tr w:rsidR="00843A51" w:rsidRPr="00D97B1C" w:rsidTr="001E0C95">
        <w:trPr>
          <w:trHeight w:val="293"/>
        </w:trPr>
        <w:tc>
          <w:tcPr>
            <w:tcW w:w="998" w:type="pct"/>
          </w:tcPr>
          <w:p w:rsidR="00843A51" w:rsidRPr="00D97B1C" w:rsidRDefault="00843A51" w:rsidP="00843A51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:rsidR="00843A51" w:rsidRPr="00D97B1C" w:rsidRDefault="00843A51" w:rsidP="00843A51">
            <w:r>
              <w:t>This traveler details the assembly and in-process quality control inspections of the LCLS2 Final Assembly. All work will be completed in the Cryomodule Assembly areas. The scope of work begins with a completed Vacuum Vessel Assembly on the cantilevered tooling and ending with a Cryomodule ready to enter the CMTF.</w:t>
            </w:r>
          </w:p>
        </w:tc>
      </w:tr>
      <w:tr w:rsidR="00843A51" w:rsidRPr="00D97B1C" w:rsidTr="001E0C95">
        <w:trPr>
          <w:trHeight w:val="293"/>
        </w:trPr>
        <w:tc>
          <w:tcPr>
            <w:tcW w:w="998" w:type="pct"/>
          </w:tcPr>
          <w:p w:rsidR="00843A51" w:rsidRPr="00D97B1C" w:rsidRDefault="00843A51" w:rsidP="00843A51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:rsidR="00843A51" w:rsidRPr="00D97B1C" w:rsidRDefault="006E5589" w:rsidP="00843A51">
            <w:bookmarkStart w:id="0" w:name="_GoBack"/>
            <w:r w:rsidRPr="006E5589">
              <w:t>L2HE-CMA-CM-ASSYF</w:t>
            </w:r>
            <w:bookmarkEnd w:id="0"/>
          </w:p>
        </w:tc>
      </w:tr>
      <w:tr w:rsidR="00843A51" w:rsidRPr="00D97B1C" w:rsidTr="001E0C95">
        <w:trPr>
          <w:trHeight w:val="293"/>
        </w:trPr>
        <w:tc>
          <w:tcPr>
            <w:tcW w:w="998" w:type="pct"/>
          </w:tcPr>
          <w:p w:rsidR="00843A51" w:rsidRPr="00D97B1C" w:rsidRDefault="00843A51" w:rsidP="00843A51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:rsidR="00843A51" w:rsidRPr="00D97B1C" w:rsidRDefault="00843A51" w:rsidP="00843A51">
            <w:r w:rsidRPr="00D97B1C">
              <w:t>R1</w:t>
            </w:r>
          </w:p>
        </w:tc>
      </w:tr>
      <w:tr w:rsidR="00843A51" w:rsidRPr="00D97B1C" w:rsidTr="001E0C95">
        <w:trPr>
          <w:trHeight w:val="293"/>
        </w:trPr>
        <w:tc>
          <w:tcPr>
            <w:tcW w:w="998" w:type="pct"/>
          </w:tcPr>
          <w:p w:rsidR="00843A51" w:rsidRPr="00D97B1C" w:rsidRDefault="00843A51" w:rsidP="00843A51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:rsidR="00843A51" w:rsidRPr="00D97B1C" w:rsidRDefault="00843A51" w:rsidP="00843A51">
            <w:r>
              <w:t>John Fischer</w:t>
            </w:r>
          </w:p>
        </w:tc>
      </w:tr>
      <w:tr w:rsidR="00843A51" w:rsidRPr="00D97B1C" w:rsidTr="001E0C95">
        <w:trPr>
          <w:trHeight w:val="293"/>
        </w:trPr>
        <w:tc>
          <w:tcPr>
            <w:tcW w:w="998" w:type="pct"/>
          </w:tcPr>
          <w:p w:rsidR="00843A51" w:rsidRPr="00D97B1C" w:rsidRDefault="00843A51" w:rsidP="00843A51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:rsidR="00843A51" w:rsidRPr="00D97B1C" w:rsidRDefault="00843A51" w:rsidP="00843A51">
            <w:sdt>
              <w:sdtPr>
                <w:id w:val="534233298"/>
                <w:placeholder>
                  <w:docPart w:val="4327787E6F2D4912832963B970FB0DF0"/>
                </w:placeholder>
                <w:date w:fullDate="2021-09-28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Content>
                <w:r w:rsidR="00662461">
                  <w:t>28-Sep-21</w:t>
                </w:r>
              </w:sdtContent>
            </w:sdt>
          </w:p>
        </w:tc>
      </w:tr>
      <w:tr w:rsidR="00843A51" w:rsidRPr="00D97B1C" w:rsidTr="001E0C95">
        <w:trPr>
          <w:trHeight w:val="293"/>
        </w:trPr>
        <w:tc>
          <w:tcPr>
            <w:tcW w:w="998" w:type="pct"/>
          </w:tcPr>
          <w:p w:rsidR="00843A51" w:rsidRPr="00D97B1C" w:rsidRDefault="00843A51" w:rsidP="00843A51">
            <w:r>
              <w:t>NCR Informative Emails</w:t>
            </w:r>
          </w:p>
        </w:tc>
        <w:tc>
          <w:tcPr>
            <w:tcW w:w="4002" w:type="pct"/>
            <w:gridSpan w:val="4"/>
          </w:tcPr>
          <w:p w:rsidR="00843A51" w:rsidRPr="00D97B1C" w:rsidRDefault="00843A51" w:rsidP="00843A51">
            <w:r>
              <w:t>areilly,edaly,fischer,rlegg,kwilson</w:t>
            </w:r>
          </w:p>
        </w:tc>
      </w:tr>
      <w:tr w:rsidR="00843A51" w:rsidRPr="00D97B1C" w:rsidTr="001E0C95">
        <w:trPr>
          <w:trHeight w:val="293"/>
        </w:trPr>
        <w:tc>
          <w:tcPr>
            <w:tcW w:w="998" w:type="pct"/>
          </w:tcPr>
          <w:p w:rsidR="00843A51" w:rsidRPr="00D97B1C" w:rsidRDefault="00843A51" w:rsidP="00843A51">
            <w:r>
              <w:t>NCR Dispositioners</w:t>
            </w:r>
          </w:p>
        </w:tc>
        <w:tc>
          <w:tcPr>
            <w:tcW w:w="4002" w:type="pct"/>
            <w:gridSpan w:val="4"/>
          </w:tcPr>
          <w:p w:rsidR="00843A51" w:rsidRPr="00D97B1C" w:rsidRDefault="00843A51" w:rsidP="00843A51"/>
        </w:tc>
      </w:tr>
      <w:tr w:rsidR="00843A51" w:rsidRPr="00D97B1C" w:rsidTr="001E0C95">
        <w:trPr>
          <w:trHeight w:val="293"/>
        </w:trPr>
        <w:tc>
          <w:tcPr>
            <w:tcW w:w="998" w:type="pct"/>
          </w:tcPr>
          <w:p w:rsidR="00843A51" w:rsidRPr="00D97B1C" w:rsidRDefault="00843A51" w:rsidP="00843A51">
            <w:r>
              <w:t>D3 Emails</w:t>
            </w:r>
          </w:p>
        </w:tc>
        <w:tc>
          <w:tcPr>
            <w:tcW w:w="4002" w:type="pct"/>
            <w:gridSpan w:val="4"/>
          </w:tcPr>
          <w:p w:rsidR="00843A51" w:rsidRPr="00D97B1C" w:rsidRDefault="00843A51" w:rsidP="00843A51"/>
        </w:tc>
      </w:tr>
      <w:tr w:rsidR="00843A51" w:rsidRPr="00D97B1C" w:rsidTr="001E0C95">
        <w:trPr>
          <w:trHeight w:val="293"/>
        </w:trPr>
        <w:tc>
          <w:tcPr>
            <w:tcW w:w="998" w:type="pct"/>
          </w:tcPr>
          <w:p w:rsidR="00843A51" w:rsidRPr="00D97B1C" w:rsidRDefault="00843A51" w:rsidP="00843A51">
            <w:r w:rsidRPr="00D97B1C">
              <w:t>Approval Names</w:t>
            </w:r>
          </w:p>
        </w:tc>
        <w:tc>
          <w:tcPr>
            <w:tcW w:w="1001" w:type="pct"/>
          </w:tcPr>
          <w:p w:rsidR="00843A51" w:rsidRPr="00D97B1C" w:rsidRDefault="00843A51" w:rsidP="00843A51">
            <w:r>
              <w:t>John Fischer</w:t>
            </w:r>
          </w:p>
        </w:tc>
        <w:tc>
          <w:tcPr>
            <w:tcW w:w="1000" w:type="pct"/>
          </w:tcPr>
          <w:p w:rsidR="00843A51" w:rsidRPr="00D97B1C" w:rsidRDefault="00843A51" w:rsidP="00843A51">
            <w:r>
              <w:t>Ed Daly</w:t>
            </w:r>
          </w:p>
        </w:tc>
        <w:tc>
          <w:tcPr>
            <w:tcW w:w="1000" w:type="pct"/>
          </w:tcPr>
          <w:p w:rsidR="00843A51" w:rsidRPr="00D97B1C" w:rsidRDefault="00843A51" w:rsidP="00843A51">
            <w:r>
              <w:t>Katherine Wilson</w:t>
            </w:r>
          </w:p>
        </w:tc>
        <w:tc>
          <w:tcPr>
            <w:tcW w:w="1001" w:type="pct"/>
          </w:tcPr>
          <w:p w:rsidR="00843A51" w:rsidRPr="00D97B1C" w:rsidRDefault="00843A51" w:rsidP="00843A51">
            <w:r>
              <w:t>Bob Legg</w:t>
            </w:r>
          </w:p>
        </w:tc>
      </w:tr>
      <w:tr w:rsidR="00843A51" w:rsidRPr="00D97B1C" w:rsidTr="001E0C95">
        <w:trPr>
          <w:trHeight w:val="293"/>
        </w:trPr>
        <w:tc>
          <w:tcPr>
            <w:tcW w:w="998" w:type="pct"/>
          </w:tcPr>
          <w:p w:rsidR="00843A51" w:rsidRPr="00D97B1C" w:rsidRDefault="00843A51" w:rsidP="00843A51">
            <w:r>
              <w:t>Approval Signatures</w:t>
            </w:r>
          </w:p>
        </w:tc>
        <w:tc>
          <w:tcPr>
            <w:tcW w:w="1001" w:type="pct"/>
          </w:tcPr>
          <w:p w:rsidR="00843A51" w:rsidRPr="00D97B1C" w:rsidRDefault="00843A51" w:rsidP="00843A51"/>
        </w:tc>
        <w:tc>
          <w:tcPr>
            <w:tcW w:w="1000" w:type="pct"/>
          </w:tcPr>
          <w:p w:rsidR="00843A51" w:rsidRPr="00D97B1C" w:rsidRDefault="00843A51" w:rsidP="00843A51"/>
        </w:tc>
        <w:tc>
          <w:tcPr>
            <w:tcW w:w="1000" w:type="pct"/>
          </w:tcPr>
          <w:p w:rsidR="00843A51" w:rsidRPr="00D97B1C" w:rsidRDefault="00843A51" w:rsidP="00843A51"/>
        </w:tc>
        <w:tc>
          <w:tcPr>
            <w:tcW w:w="1001" w:type="pct"/>
          </w:tcPr>
          <w:p w:rsidR="00843A51" w:rsidRPr="00D97B1C" w:rsidRDefault="00843A51" w:rsidP="00843A51"/>
        </w:tc>
      </w:tr>
      <w:tr w:rsidR="00843A51" w:rsidRPr="00D97B1C" w:rsidTr="001E0C95">
        <w:trPr>
          <w:trHeight w:val="293"/>
        </w:trPr>
        <w:tc>
          <w:tcPr>
            <w:tcW w:w="998" w:type="pct"/>
          </w:tcPr>
          <w:p w:rsidR="00843A51" w:rsidRPr="00D97B1C" w:rsidRDefault="00843A51" w:rsidP="00843A51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:rsidR="00843A51" w:rsidRPr="00D97B1C" w:rsidRDefault="00843A51" w:rsidP="00843A51"/>
        </w:tc>
        <w:tc>
          <w:tcPr>
            <w:tcW w:w="1000" w:type="pct"/>
          </w:tcPr>
          <w:p w:rsidR="00843A51" w:rsidRPr="00D97B1C" w:rsidRDefault="00843A51" w:rsidP="00843A51"/>
        </w:tc>
        <w:tc>
          <w:tcPr>
            <w:tcW w:w="1000" w:type="pct"/>
          </w:tcPr>
          <w:p w:rsidR="00843A51" w:rsidRPr="00D97B1C" w:rsidRDefault="00843A51" w:rsidP="00843A51"/>
        </w:tc>
        <w:tc>
          <w:tcPr>
            <w:tcW w:w="1001" w:type="pct"/>
          </w:tcPr>
          <w:p w:rsidR="00843A51" w:rsidRPr="00D97B1C" w:rsidRDefault="00843A51" w:rsidP="00843A51"/>
        </w:tc>
      </w:tr>
      <w:tr w:rsidR="00843A51" w:rsidRPr="00D97B1C" w:rsidTr="001E0C95">
        <w:trPr>
          <w:trHeight w:val="293"/>
        </w:trPr>
        <w:tc>
          <w:tcPr>
            <w:tcW w:w="998" w:type="pct"/>
          </w:tcPr>
          <w:p w:rsidR="00843A51" w:rsidRPr="00D97B1C" w:rsidRDefault="00843A51" w:rsidP="00843A51">
            <w:r w:rsidRPr="00D97B1C">
              <w:t>Approval Title</w:t>
            </w:r>
          </w:p>
        </w:tc>
        <w:tc>
          <w:tcPr>
            <w:tcW w:w="1001" w:type="pct"/>
          </w:tcPr>
          <w:p w:rsidR="00843A51" w:rsidRPr="00D97B1C" w:rsidRDefault="00843A51" w:rsidP="00843A51">
            <w:r w:rsidRPr="00D97B1C">
              <w:t>Author</w:t>
            </w:r>
          </w:p>
        </w:tc>
        <w:tc>
          <w:tcPr>
            <w:tcW w:w="1000" w:type="pct"/>
          </w:tcPr>
          <w:p w:rsidR="00843A51" w:rsidRPr="00D97B1C" w:rsidRDefault="00843A51" w:rsidP="00843A51">
            <w:r w:rsidRPr="00D97B1C">
              <w:t>Project Manager</w:t>
            </w:r>
          </w:p>
        </w:tc>
        <w:tc>
          <w:tcPr>
            <w:tcW w:w="1000" w:type="pct"/>
          </w:tcPr>
          <w:p w:rsidR="00843A51" w:rsidRPr="00D97B1C" w:rsidRDefault="00843A51" w:rsidP="00843A51">
            <w:r w:rsidRPr="00D97B1C">
              <w:t xml:space="preserve">Project </w:t>
            </w:r>
            <w:r>
              <w:t>Engineer</w:t>
            </w:r>
          </w:p>
        </w:tc>
        <w:tc>
          <w:tcPr>
            <w:tcW w:w="1001" w:type="pct"/>
          </w:tcPr>
          <w:p w:rsidR="00843A51" w:rsidRPr="00D97B1C" w:rsidRDefault="00843A51" w:rsidP="00843A51">
            <w:r>
              <w:t>CM Group Lead</w:t>
            </w:r>
          </w:p>
        </w:tc>
      </w:tr>
    </w:tbl>
    <w:p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843A51" w:rsidRPr="00D97B1C" w:rsidTr="00A841DF">
        <w:trPr>
          <w:cantSplit/>
          <w:trHeight w:val="288"/>
        </w:trPr>
        <w:tc>
          <w:tcPr>
            <w:tcW w:w="999" w:type="pct"/>
          </w:tcPr>
          <w:p w:rsidR="00843A51" w:rsidRPr="00D97B1C" w:rsidRDefault="00843A51" w:rsidP="00843A51">
            <w:hyperlink r:id="rId7" w:history="1">
              <w:r w:rsidRPr="001C3525">
                <w:rPr>
                  <w:rStyle w:val="Hyperlink"/>
                </w:rPr>
                <w:t>F10026610-Rev B- Vacuu</w:t>
              </w:r>
              <w:r w:rsidRPr="001C3525">
                <w:rPr>
                  <w:rStyle w:val="Hyperlink"/>
                </w:rPr>
                <w:t>m</w:t>
              </w:r>
              <w:r w:rsidRPr="001C3525">
                <w:rPr>
                  <w:rStyle w:val="Hyperlink"/>
                </w:rPr>
                <w:t xml:space="preserve"> Vessel</w:t>
              </w:r>
            </w:hyperlink>
          </w:p>
        </w:tc>
        <w:tc>
          <w:tcPr>
            <w:tcW w:w="999" w:type="pct"/>
          </w:tcPr>
          <w:p w:rsidR="00843A51" w:rsidRPr="00D97B1C" w:rsidRDefault="00843A51" w:rsidP="00843A51">
            <w:hyperlink r:id="rId8" w:history="1">
              <w:r w:rsidRPr="008102C1">
                <w:rPr>
                  <w:rStyle w:val="Hyperlink"/>
                </w:rPr>
                <w:t>F10009950-</w:t>
              </w:r>
              <w:r w:rsidRPr="008102C1">
                <w:rPr>
                  <w:rStyle w:val="Hyperlink"/>
                </w:rPr>
                <w:t>C</w:t>
              </w:r>
              <w:r w:rsidRPr="008102C1">
                <w:rPr>
                  <w:rStyle w:val="Hyperlink"/>
                </w:rPr>
                <w:t>old Mass Assy</w:t>
              </w:r>
            </w:hyperlink>
          </w:p>
        </w:tc>
        <w:tc>
          <w:tcPr>
            <w:tcW w:w="1001" w:type="pct"/>
          </w:tcPr>
          <w:p w:rsidR="00843A51" w:rsidRPr="00D97B1C" w:rsidRDefault="00843A51" w:rsidP="00843A51">
            <w:hyperlink r:id="rId9" w:history="1">
              <w:r w:rsidRPr="00F73B63">
                <w:rPr>
                  <w:rStyle w:val="Hyperlink"/>
                </w:rPr>
                <w:t>F10009954 Rev L- Cold Mas</w:t>
              </w:r>
              <w:r w:rsidRPr="00F73B63">
                <w:rPr>
                  <w:rStyle w:val="Hyperlink"/>
                </w:rPr>
                <w:t>s</w:t>
              </w:r>
              <w:r w:rsidRPr="00F73B63">
                <w:rPr>
                  <w:rStyle w:val="Hyperlink"/>
                </w:rPr>
                <w:t xml:space="preserve"> Upper</w:t>
              </w:r>
            </w:hyperlink>
          </w:p>
        </w:tc>
        <w:tc>
          <w:tcPr>
            <w:tcW w:w="1001" w:type="pct"/>
          </w:tcPr>
          <w:p w:rsidR="00843A51" w:rsidRPr="00D97B1C" w:rsidRDefault="00843A51" w:rsidP="00843A51">
            <w:hyperlink r:id="rId10" w:history="1">
              <w:r w:rsidRPr="008102C1">
                <w:rPr>
                  <w:rStyle w:val="Hyperlink"/>
                </w:rPr>
                <w:t>F100099</w:t>
              </w:r>
              <w:r w:rsidRPr="008102C1">
                <w:rPr>
                  <w:rStyle w:val="Hyperlink"/>
                </w:rPr>
                <w:t>4</w:t>
              </w:r>
              <w:r w:rsidRPr="008102C1">
                <w:rPr>
                  <w:rStyle w:val="Hyperlink"/>
                </w:rPr>
                <w:t>5-Cryomodule Top Assy</w:t>
              </w:r>
            </w:hyperlink>
          </w:p>
        </w:tc>
        <w:tc>
          <w:tcPr>
            <w:tcW w:w="1000" w:type="pct"/>
          </w:tcPr>
          <w:p w:rsidR="00843A51" w:rsidRPr="00D97B1C" w:rsidRDefault="00843A51" w:rsidP="00843A51">
            <w:hyperlink r:id="rId11" w:history="1">
              <w:r w:rsidRPr="00F73B63">
                <w:rPr>
                  <w:rStyle w:val="Hyperlink"/>
                </w:rPr>
                <w:t>F10041</w:t>
              </w:r>
              <w:r w:rsidRPr="00F73B63">
                <w:rPr>
                  <w:rStyle w:val="Hyperlink"/>
                </w:rPr>
                <w:t>1</w:t>
              </w:r>
              <w:r w:rsidRPr="00F73B63">
                <w:rPr>
                  <w:rStyle w:val="Hyperlink"/>
                </w:rPr>
                <w:t>20 Rev-C - Production Cold Mass</w:t>
              </w:r>
            </w:hyperlink>
          </w:p>
        </w:tc>
      </w:tr>
      <w:tr w:rsidR="00843A51" w:rsidRPr="00D97B1C" w:rsidTr="00A841DF">
        <w:trPr>
          <w:cantSplit/>
          <w:trHeight w:val="288"/>
        </w:trPr>
        <w:tc>
          <w:tcPr>
            <w:tcW w:w="999" w:type="pct"/>
          </w:tcPr>
          <w:p w:rsidR="00843A51" w:rsidRPr="00D97B1C" w:rsidRDefault="00843A51" w:rsidP="00843A51">
            <w:hyperlink r:id="rId12" w:history="1">
              <w:r w:rsidRPr="001C3525">
                <w:rPr>
                  <w:rStyle w:val="Hyperlink"/>
                </w:rPr>
                <w:t xml:space="preserve">F10026609-Rev B- Vacuum </w:t>
              </w:r>
              <w:r w:rsidRPr="001C3525">
                <w:rPr>
                  <w:rStyle w:val="Hyperlink"/>
                </w:rPr>
                <w:t>V</w:t>
              </w:r>
              <w:r w:rsidRPr="001C3525">
                <w:rPr>
                  <w:rStyle w:val="Hyperlink"/>
                </w:rPr>
                <w:t>essel</w:t>
              </w:r>
            </w:hyperlink>
          </w:p>
        </w:tc>
        <w:tc>
          <w:tcPr>
            <w:tcW w:w="999" w:type="pct"/>
          </w:tcPr>
          <w:p w:rsidR="00843A51" w:rsidRPr="00D97B1C" w:rsidRDefault="00843A51" w:rsidP="00843A51">
            <w:hyperlink r:id="rId13" w:history="1">
              <w:r>
                <w:rPr>
                  <w:rStyle w:val="Hyperlink"/>
                </w:rPr>
                <w:t>Master Fastener Installatio</w:t>
              </w:r>
              <w:r>
                <w:rPr>
                  <w:rStyle w:val="Hyperlink"/>
                </w:rPr>
                <w:t>n</w:t>
              </w:r>
              <w:r>
                <w:rPr>
                  <w:rStyle w:val="Hyperlink"/>
                </w:rPr>
                <w:t xml:space="preserve"> and Torque Chart</w:t>
              </w:r>
            </w:hyperlink>
          </w:p>
        </w:tc>
        <w:tc>
          <w:tcPr>
            <w:tcW w:w="1001" w:type="pct"/>
          </w:tcPr>
          <w:p w:rsidR="00843A51" w:rsidRPr="008102C1" w:rsidRDefault="00843A51" w:rsidP="00843A51">
            <w:hyperlink r:id="rId14" w:history="1">
              <w:r w:rsidRPr="00C26636">
                <w:rPr>
                  <w:rStyle w:val="Hyperlink"/>
                </w:rPr>
                <w:t>MLI I</w:t>
              </w:r>
              <w:r w:rsidRPr="00C26636">
                <w:rPr>
                  <w:rStyle w:val="Hyperlink"/>
                </w:rPr>
                <w:t>n</w:t>
              </w:r>
              <w:r w:rsidRPr="00C26636">
                <w:rPr>
                  <w:rStyle w:val="Hyperlink"/>
                </w:rPr>
                <w:t>stallation Procedure</w:t>
              </w:r>
            </w:hyperlink>
          </w:p>
        </w:tc>
        <w:tc>
          <w:tcPr>
            <w:tcW w:w="1001" w:type="pct"/>
          </w:tcPr>
          <w:p w:rsidR="00843A51" w:rsidRPr="00D97B1C" w:rsidRDefault="00843A51" w:rsidP="00843A51">
            <w:hyperlink r:id="rId15" w:history="1">
              <w:r w:rsidRPr="00C26636">
                <w:rPr>
                  <w:rStyle w:val="Hyperlink"/>
                </w:rPr>
                <w:t>11141S0033-Rev A- Large Leak Check Proced</w:t>
              </w:r>
              <w:r w:rsidRPr="00C26636">
                <w:rPr>
                  <w:rStyle w:val="Hyperlink"/>
                </w:rPr>
                <w:t>u</w:t>
              </w:r>
              <w:r w:rsidRPr="00C26636">
                <w:rPr>
                  <w:rStyle w:val="Hyperlink"/>
                </w:rPr>
                <w:t>re</w:t>
              </w:r>
            </w:hyperlink>
          </w:p>
        </w:tc>
        <w:tc>
          <w:tcPr>
            <w:tcW w:w="1000" w:type="pct"/>
          </w:tcPr>
          <w:p w:rsidR="00843A51" w:rsidRPr="00D97B1C" w:rsidRDefault="00843A51" w:rsidP="00843A51">
            <w:hyperlink r:id="rId16" w:history="1">
              <w:r w:rsidRPr="00885126">
                <w:rPr>
                  <w:rStyle w:val="Hyperlink"/>
                </w:rPr>
                <w:t>CP-L2PRO-FPCW-AC, Warm Cou</w:t>
              </w:r>
              <w:r w:rsidRPr="00885126">
                <w:rPr>
                  <w:rStyle w:val="Hyperlink"/>
                </w:rPr>
                <w:t>p</w:t>
              </w:r>
              <w:r w:rsidRPr="00885126">
                <w:rPr>
                  <w:rStyle w:val="Hyperlink"/>
                </w:rPr>
                <w:t>ler Installation Procedure</w:t>
              </w:r>
            </w:hyperlink>
          </w:p>
        </w:tc>
      </w:tr>
      <w:tr w:rsidR="00843A51" w:rsidRPr="00D97B1C" w:rsidTr="00A841DF">
        <w:trPr>
          <w:cantSplit/>
          <w:trHeight w:val="288"/>
        </w:trPr>
        <w:tc>
          <w:tcPr>
            <w:tcW w:w="999" w:type="pct"/>
          </w:tcPr>
          <w:p w:rsidR="00843A51" w:rsidRDefault="00843A51" w:rsidP="00843A51">
            <w:hyperlink r:id="rId17" w:history="1">
              <w:r w:rsidRPr="001C3525">
                <w:rPr>
                  <w:rStyle w:val="Hyperlink"/>
                </w:rPr>
                <w:t>F10010308- Rev C-Sliding Sup</w:t>
              </w:r>
              <w:r w:rsidRPr="001C3525">
                <w:rPr>
                  <w:rStyle w:val="Hyperlink"/>
                </w:rPr>
                <w:t>p</w:t>
              </w:r>
              <w:r w:rsidRPr="001C3525">
                <w:rPr>
                  <w:rStyle w:val="Hyperlink"/>
                </w:rPr>
                <w:t>ort Post</w:t>
              </w:r>
            </w:hyperlink>
          </w:p>
        </w:tc>
        <w:tc>
          <w:tcPr>
            <w:tcW w:w="999" w:type="pct"/>
          </w:tcPr>
          <w:p w:rsidR="00843A51" w:rsidRDefault="00843A51" w:rsidP="00843A51">
            <w:hyperlink r:id="rId18" w:history="1">
              <w:r w:rsidRPr="001C3525">
                <w:rPr>
                  <w:rStyle w:val="Hyperlink"/>
                </w:rPr>
                <w:t>F10010030- Rev D- Fixed Support P</w:t>
              </w:r>
              <w:r w:rsidRPr="001C3525">
                <w:rPr>
                  <w:rStyle w:val="Hyperlink"/>
                </w:rPr>
                <w:t>o</w:t>
              </w:r>
              <w:r w:rsidRPr="001C3525">
                <w:rPr>
                  <w:rStyle w:val="Hyperlink"/>
                </w:rPr>
                <w:t>st</w:t>
              </w:r>
            </w:hyperlink>
          </w:p>
        </w:tc>
        <w:tc>
          <w:tcPr>
            <w:tcW w:w="1001" w:type="pct"/>
          </w:tcPr>
          <w:p w:rsidR="00843A51" w:rsidRDefault="00843A51" w:rsidP="00843A51">
            <w:hyperlink r:id="rId19" w:history="1">
              <w:r w:rsidRPr="00276FBA">
                <w:rPr>
                  <w:rStyle w:val="Hyperlink"/>
                </w:rPr>
                <w:t>Final Wo</w:t>
              </w:r>
              <w:r w:rsidRPr="00276FBA">
                <w:rPr>
                  <w:rStyle w:val="Hyperlink"/>
                </w:rPr>
                <w:t>r</w:t>
              </w:r>
              <w:r w:rsidRPr="00276FBA">
                <w:rPr>
                  <w:rStyle w:val="Hyperlink"/>
                </w:rPr>
                <w:t>k Station Draft-JF</w:t>
              </w:r>
            </w:hyperlink>
          </w:p>
        </w:tc>
        <w:tc>
          <w:tcPr>
            <w:tcW w:w="1001" w:type="pct"/>
          </w:tcPr>
          <w:p w:rsidR="00843A51" w:rsidRDefault="00843A51" w:rsidP="00843A51">
            <w:hyperlink r:id="rId20" w:history="1">
              <w:r w:rsidRPr="00885126">
                <w:rPr>
                  <w:rStyle w:val="Hyperlink"/>
                </w:rPr>
                <w:t xml:space="preserve">High </w:t>
              </w:r>
              <w:r w:rsidRPr="00885126">
                <w:rPr>
                  <w:rStyle w:val="Hyperlink"/>
                </w:rPr>
                <w:t>P</w:t>
              </w:r>
              <w:r w:rsidRPr="00885126">
                <w:rPr>
                  <w:rStyle w:val="Hyperlink"/>
                </w:rPr>
                <w:t>ressure Test PS-7</w:t>
              </w:r>
            </w:hyperlink>
          </w:p>
        </w:tc>
        <w:tc>
          <w:tcPr>
            <w:tcW w:w="1000" w:type="pct"/>
          </w:tcPr>
          <w:p w:rsidR="00843A51" w:rsidRDefault="00843A51" w:rsidP="00843A51">
            <w:hyperlink r:id="rId21" w:history="1">
              <w:r w:rsidRPr="00885126">
                <w:rPr>
                  <w:rStyle w:val="Hyperlink"/>
                </w:rPr>
                <w:t xml:space="preserve">Low </w:t>
              </w:r>
              <w:r w:rsidRPr="00885126">
                <w:rPr>
                  <w:rStyle w:val="Hyperlink"/>
                </w:rPr>
                <w:t>P</w:t>
              </w:r>
              <w:r w:rsidRPr="00885126">
                <w:rPr>
                  <w:rStyle w:val="Hyperlink"/>
                </w:rPr>
                <w:t>ressure Test PS-7</w:t>
              </w:r>
            </w:hyperlink>
          </w:p>
        </w:tc>
      </w:tr>
      <w:tr w:rsidR="00843A51" w:rsidRPr="00D97B1C" w:rsidTr="00A841DF">
        <w:trPr>
          <w:cantSplit/>
          <w:trHeight w:val="288"/>
        </w:trPr>
        <w:tc>
          <w:tcPr>
            <w:tcW w:w="999" w:type="pct"/>
          </w:tcPr>
          <w:p w:rsidR="00843A51" w:rsidRDefault="00843A51" w:rsidP="00843A51">
            <w:hyperlink r:id="rId22" w:history="1">
              <w:r w:rsidRPr="00885126">
                <w:rPr>
                  <w:rStyle w:val="Hyperlink"/>
                </w:rPr>
                <w:t>Demag L</w:t>
              </w:r>
              <w:r w:rsidRPr="00885126">
                <w:rPr>
                  <w:rStyle w:val="Hyperlink"/>
                </w:rPr>
                <w:t>C</w:t>
              </w:r>
              <w:r w:rsidRPr="00885126">
                <w:rPr>
                  <w:rStyle w:val="Hyperlink"/>
                </w:rPr>
                <w:t>LSII VV OSP</w:t>
              </w:r>
            </w:hyperlink>
          </w:p>
        </w:tc>
        <w:tc>
          <w:tcPr>
            <w:tcW w:w="999" w:type="pct"/>
          </w:tcPr>
          <w:p w:rsidR="00843A51" w:rsidRDefault="00843A51" w:rsidP="00843A51">
            <w:hyperlink r:id="rId23" w:history="1">
              <w:r w:rsidRPr="00885126">
                <w:rPr>
                  <w:rStyle w:val="Hyperlink"/>
                </w:rPr>
                <w:t>LCLSII</w:t>
              </w:r>
              <w:r w:rsidRPr="00885126">
                <w:rPr>
                  <w:rStyle w:val="Hyperlink"/>
                </w:rPr>
                <w:t xml:space="preserve"> </w:t>
              </w:r>
              <w:r w:rsidRPr="00885126">
                <w:rPr>
                  <w:rStyle w:val="Hyperlink"/>
                </w:rPr>
                <w:t>Pressure Testing OSP</w:t>
              </w:r>
            </w:hyperlink>
          </w:p>
        </w:tc>
        <w:tc>
          <w:tcPr>
            <w:tcW w:w="1001" w:type="pct"/>
          </w:tcPr>
          <w:p w:rsidR="00843A51" w:rsidRDefault="00843A51" w:rsidP="00843A51">
            <w:hyperlink r:id="rId24" w:history="1">
              <w:r w:rsidRPr="00957D3C">
                <w:rPr>
                  <w:rStyle w:val="Hyperlink"/>
                </w:rPr>
                <w:t>F10041183 Rev B- Cyom</w:t>
              </w:r>
              <w:r w:rsidRPr="00957D3C">
                <w:rPr>
                  <w:rStyle w:val="Hyperlink"/>
                </w:rPr>
                <w:t>o</w:t>
              </w:r>
              <w:r w:rsidRPr="00957D3C">
                <w:rPr>
                  <w:rStyle w:val="Hyperlink"/>
                </w:rPr>
                <w:t>dule Top Assy</w:t>
              </w:r>
            </w:hyperlink>
          </w:p>
        </w:tc>
        <w:tc>
          <w:tcPr>
            <w:tcW w:w="1001" w:type="pct"/>
          </w:tcPr>
          <w:p w:rsidR="00843A51" w:rsidRDefault="00843A51" w:rsidP="00843A51">
            <w:hyperlink r:id="rId25" w:history="1">
              <w:r w:rsidRPr="00957D3C">
                <w:rPr>
                  <w:rStyle w:val="Hyperlink"/>
                </w:rPr>
                <w:t>16000l</w:t>
              </w:r>
              <w:r w:rsidRPr="00957D3C">
                <w:rPr>
                  <w:rStyle w:val="Hyperlink"/>
                </w:rPr>
                <w:t>b</w:t>
              </w:r>
              <w:r w:rsidRPr="00957D3C">
                <w:rPr>
                  <w:rStyle w:val="Hyperlink"/>
                </w:rPr>
                <w:t xml:space="preserve"> Spreader Bar Lift Plan</w:t>
              </w:r>
            </w:hyperlink>
          </w:p>
        </w:tc>
        <w:tc>
          <w:tcPr>
            <w:tcW w:w="1000" w:type="pct"/>
          </w:tcPr>
          <w:p w:rsidR="00843A51" w:rsidRDefault="00843A51" w:rsidP="00843A51">
            <w:hyperlink r:id="rId26" w:history="1">
              <w:r w:rsidRPr="00792CF6">
                <w:rPr>
                  <w:rStyle w:val="Hyperlink"/>
                </w:rPr>
                <w:t>Gasguard installation proced</w:t>
              </w:r>
              <w:r w:rsidRPr="00792CF6">
                <w:rPr>
                  <w:rStyle w:val="Hyperlink"/>
                </w:rPr>
                <w:t>u</w:t>
              </w:r>
              <w:r w:rsidRPr="00792CF6">
                <w:rPr>
                  <w:rStyle w:val="Hyperlink"/>
                </w:rPr>
                <w:t>re</w:t>
              </w:r>
            </w:hyperlink>
          </w:p>
        </w:tc>
      </w:tr>
      <w:tr w:rsidR="00843A51" w:rsidRPr="00D97B1C" w:rsidTr="00A841DF">
        <w:trPr>
          <w:cantSplit/>
          <w:trHeight w:val="288"/>
        </w:trPr>
        <w:tc>
          <w:tcPr>
            <w:tcW w:w="999" w:type="pct"/>
          </w:tcPr>
          <w:p w:rsidR="00843A51" w:rsidRDefault="00843A51" w:rsidP="00843A51">
            <w:hyperlink r:id="rId27" w:history="1">
              <w:r w:rsidRPr="001C17B9">
                <w:rPr>
                  <w:rStyle w:val="Hyperlink"/>
                </w:rPr>
                <w:t>WS5 Fastener</w:t>
              </w:r>
              <w:r w:rsidRPr="001C17B9">
                <w:rPr>
                  <w:rStyle w:val="Hyperlink"/>
                </w:rPr>
                <w:t xml:space="preserve"> </w:t>
              </w:r>
              <w:r w:rsidRPr="001C17B9">
                <w:rPr>
                  <w:rStyle w:val="Hyperlink"/>
                </w:rPr>
                <w:t>Checklist</w:t>
              </w:r>
            </w:hyperlink>
          </w:p>
        </w:tc>
        <w:tc>
          <w:tcPr>
            <w:tcW w:w="999" w:type="pct"/>
          </w:tcPr>
          <w:p w:rsidR="00843A51" w:rsidRDefault="00843A51" w:rsidP="00843A51">
            <w:hyperlink r:id="rId28" w:history="1">
              <w:r w:rsidRPr="001C17B9">
                <w:rPr>
                  <w:rStyle w:val="Hyperlink"/>
                </w:rPr>
                <w:t>WS5 Fas</w:t>
              </w:r>
              <w:r w:rsidRPr="001C17B9">
                <w:rPr>
                  <w:rStyle w:val="Hyperlink"/>
                </w:rPr>
                <w:t>t</w:t>
              </w:r>
              <w:r w:rsidRPr="001C17B9">
                <w:rPr>
                  <w:rStyle w:val="Hyperlink"/>
                </w:rPr>
                <w:t>ener Torque spreadsheet</w:t>
              </w:r>
            </w:hyperlink>
          </w:p>
        </w:tc>
        <w:tc>
          <w:tcPr>
            <w:tcW w:w="1001" w:type="pct"/>
          </w:tcPr>
          <w:p w:rsidR="00843A51" w:rsidRDefault="00843A51" w:rsidP="00843A51"/>
        </w:tc>
        <w:tc>
          <w:tcPr>
            <w:tcW w:w="1001" w:type="pct"/>
          </w:tcPr>
          <w:p w:rsidR="00843A51" w:rsidRDefault="00843A51" w:rsidP="00843A51"/>
        </w:tc>
        <w:tc>
          <w:tcPr>
            <w:tcW w:w="1000" w:type="pct"/>
          </w:tcPr>
          <w:p w:rsidR="00843A51" w:rsidRDefault="00843A51" w:rsidP="00843A51"/>
        </w:tc>
      </w:tr>
    </w:tbl>
    <w:p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:rsidR="007D458D" w:rsidRPr="00D97B1C" w:rsidRDefault="007D458D" w:rsidP="00D97B1C"/>
        </w:tc>
      </w:tr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lastRenderedPageBreak/>
              <w:t>R1</w:t>
            </w:r>
          </w:p>
        </w:tc>
        <w:tc>
          <w:tcPr>
            <w:tcW w:w="4000" w:type="pct"/>
          </w:tcPr>
          <w:p w:rsidR="007D458D" w:rsidRPr="00D97B1C" w:rsidRDefault="007D458D" w:rsidP="00D97B1C">
            <w:r w:rsidRPr="00D97B1C">
              <w:t>Initial release of this Traveler.</w:t>
            </w:r>
          </w:p>
        </w:tc>
      </w:tr>
    </w:tbl>
    <w:p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41"/>
        <w:gridCol w:w="7430"/>
        <w:gridCol w:w="4379"/>
      </w:tblGrid>
      <w:tr w:rsidR="007D458D" w:rsidRPr="00D97B1C" w:rsidTr="0085749B">
        <w:trPr>
          <w:trHeight w:val="288"/>
        </w:trPr>
        <w:tc>
          <w:tcPr>
            <w:tcW w:w="1141" w:type="dxa"/>
          </w:tcPr>
          <w:p w:rsidR="007D458D" w:rsidRPr="00D97B1C" w:rsidRDefault="007D458D" w:rsidP="00D97B1C">
            <w:r w:rsidRPr="00D97B1C">
              <w:lastRenderedPageBreak/>
              <w:t>Step No.</w:t>
            </w:r>
          </w:p>
        </w:tc>
        <w:tc>
          <w:tcPr>
            <w:tcW w:w="7430" w:type="dxa"/>
          </w:tcPr>
          <w:p w:rsidR="007D458D" w:rsidRPr="00D97B1C" w:rsidRDefault="007D458D" w:rsidP="00D97B1C">
            <w:r w:rsidRPr="00D97B1C">
              <w:t>Instructions</w:t>
            </w:r>
          </w:p>
        </w:tc>
        <w:tc>
          <w:tcPr>
            <w:tcW w:w="4379" w:type="dxa"/>
            <w:noWrap/>
          </w:tcPr>
          <w:p w:rsidR="007D458D" w:rsidRPr="00D97B1C" w:rsidRDefault="007D458D" w:rsidP="00D97B1C">
            <w:r w:rsidRPr="00D97B1C">
              <w:t>Data Input</w:t>
            </w:r>
          </w:p>
        </w:tc>
      </w:tr>
      <w:tr w:rsidR="00043F3B" w:rsidRPr="00D97B1C" w:rsidTr="0085749B">
        <w:trPr>
          <w:trHeight w:val="288"/>
        </w:trPr>
        <w:tc>
          <w:tcPr>
            <w:tcW w:w="1141" w:type="dxa"/>
          </w:tcPr>
          <w:p w:rsidR="00043F3B" w:rsidRPr="00D97B1C" w:rsidRDefault="00043F3B" w:rsidP="00043F3B">
            <w:r w:rsidRPr="00D97B1C">
              <w:t>1</w:t>
            </w:r>
          </w:p>
        </w:tc>
        <w:tc>
          <w:tcPr>
            <w:tcW w:w="7430" w:type="dxa"/>
          </w:tcPr>
          <w:p w:rsidR="00043F3B" w:rsidRPr="00D97B1C" w:rsidRDefault="00043F3B" w:rsidP="006E5589">
            <w:r>
              <w:t>Record the Cryomodule and Vacuum Vessel serial number, L2</w:t>
            </w:r>
            <w:r w:rsidR="006E5589">
              <w:t>HE-CMA</w:t>
            </w:r>
            <w:r>
              <w:t>-CM-ASSY-VV</w:t>
            </w:r>
          </w:p>
        </w:tc>
        <w:tc>
          <w:tcPr>
            <w:tcW w:w="4379" w:type="dxa"/>
            <w:noWrap/>
          </w:tcPr>
          <w:p w:rsidR="00043F3B" w:rsidRDefault="00043F3B" w:rsidP="00043F3B">
            <w:r>
              <w:t>[</w:t>
            </w:r>
            <w:r w:rsidR="006E5589">
              <w:t>[CryoVacTech</w:t>
            </w:r>
            <w:r>
              <w:t>]] &lt;&lt;SRF&gt;&gt;</w:t>
            </w:r>
          </w:p>
          <w:p w:rsidR="00043F3B" w:rsidRDefault="006E5589" w:rsidP="00043F3B">
            <w:r>
              <w:t>[[CryoVacDate</w:t>
            </w:r>
            <w:r w:rsidR="00043F3B">
              <w:t>]] &lt;&lt;TIMESTAMP&gt;&gt;</w:t>
            </w:r>
          </w:p>
          <w:p w:rsidR="00043F3B" w:rsidRDefault="00043F3B" w:rsidP="00043F3B">
            <w:r>
              <w:t>[[</w:t>
            </w:r>
            <w:r w:rsidR="006E5589">
              <w:t>CryoVac</w:t>
            </w:r>
            <w:r w:rsidR="006E5589">
              <w:t>Comment</w:t>
            </w:r>
            <w:r>
              <w:t>]] &lt;&lt;COMMENT&gt;&gt;</w:t>
            </w:r>
          </w:p>
          <w:p w:rsidR="00043F3B" w:rsidRDefault="00043F3B" w:rsidP="00043F3B">
            <w:r>
              <w:t>[[CMSN]] &lt;&lt;CMSN&gt;&gt;</w:t>
            </w:r>
          </w:p>
          <w:p w:rsidR="00043F3B" w:rsidRPr="00D97B1C" w:rsidRDefault="00043F3B" w:rsidP="00043F3B">
            <w:r>
              <w:t>[[VVSN]] &lt;&lt;VVSN&gt;&gt;</w:t>
            </w:r>
          </w:p>
        </w:tc>
      </w:tr>
      <w:tr w:rsidR="00043F3B" w:rsidRPr="00D97B1C" w:rsidTr="0085749B">
        <w:trPr>
          <w:trHeight w:val="288"/>
        </w:trPr>
        <w:tc>
          <w:tcPr>
            <w:tcW w:w="1141" w:type="dxa"/>
          </w:tcPr>
          <w:p w:rsidR="00043F3B" w:rsidRPr="00D97B1C" w:rsidRDefault="00043F3B" w:rsidP="00043F3B">
            <w:r w:rsidRPr="00D97B1C">
              <w:t>2</w:t>
            </w:r>
          </w:p>
        </w:tc>
        <w:tc>
          <w:tcPr>
            <w:tcW w:w="7430" w:type="dxa"/>
          </w:tcPr>
          <w:p w:rsidR="00043F3B" w:rsidRPr="00D97B1C" w:rsidRDefault="00043F3B" w:rsidP="00043F3B">
            <w:r>
              <w:t>Verify the Vacuum Vessel Traveler is complete</w:t>
            </w:r>
          </w:p>
        </w:tc>
        <w:tc>
          <w:tcPr>
            <w:tcW w:w="4379" w:type="dxa"/>
            <w:noWrap/>
          </w:tcPr>
          <w:p w:rsidR="00043F3B" w:rsidRDefault="00043F3B" w:rsidP="00043F3B">
            <w:r>
              <w:t>[[</w:t>
            </w:r>
            <w:r w:rsidR="006E5589">
              <w:t>VacCompTech</w:t>
            </w:r>
            <w:r>
              <w:t>]] &lt;&lt;SRF&gt;&gt;</w:t>
            </w:r>
          </w:p>
          <w:p w:rsidR="00043F3B" w:rsidRDefault="00043F3B" w:rsidP="00043F3B">
            <w:r>
              <w:t>[[</w:t>
            </w:r>
            <w:r w:rsidR="006E5589">
              <w:t>VacComp</w:t>
            </w:r>
            <w:r>
              <w:t>Date]] &lt;&lt;TIMESTAMP&gt;&gt;</w:t>
            </w:r>
          </w:p>
          <w:p w:rsidR="00043F3B" w:rsidRPr="00D97B1C" w:rsidRDefault="006E5589" w:rsidP="00043F3B">
            <w:r>
              <w:t>[[VacCompComment</w:t>
            </w:r>
            <w:r w:rsidR="00043F3B">
              <w:t>]] &lt;&lt;COMMENT&gt;&gt;</w:t>
            </w:r>
          </w:p>
        </w:tc>
      </w:tr>
      <w:tr w:rsidR="00043F3B" w:rsidRPr="00D97B1C" w:rsidTr="0085749B">
        <w:trPr>
          <w:trHeight w:val="288"/>
        </w:trPr>
        <w:tc>
          <w:tcPr>
            <w:tcW w:w="1141" w:type="dxa"/>
          </w:tcPr>
          <w:p w:rsidR="00043F3B" w:rsidRPr="00D97B1C" w:rsidRDefault="00043F3B" w:rsidP="00043F3B">
            <w:r w:rsidRPr="00D97B1C">
              <w:t>3</w:t>
            </w:r>
          </w:p>
        </w:tc>
        <w:tc>
          <w:tcPr>
            <w:tcW w:w="7430" w:type="dxa"/>
          </w:tcPr>
          <w:p w:rsidR="00043F3B" w:rsidRDefault="00043F3B" w:rsidP="00043F3B">
            <w:r>
              <w:t>Record version of</w:t>
            </w:r>
            <w:r w:rsidR="00662461">
              <w:t xml:space="preserve"> </w:t>
            </w:r>
            <w:r>
              <w:t>F10041183 drawing is used</w:t>
            </w:r>
          </w:p>
        </w:tc>
        <w:tc>
          <w:tcPr>
            <w:tcW w:w="4379" w:type="dxa"/>
            <w:noWrap/>
          </w:tcPr>
          <w:p w:rsidR="00043F3B" w:rsidRDefault="006E5589" w:rsidP="00043F3B">
            <w:r>
              <w:t>[[DwgTech</w:t>
            </w:r>
            <w:r w:rsidR="00043F3B">
              <w:t>]] &lt;&lt;SRF&gt;&gt;</w:t>
            </w:r>
          </w:p>
          <w:p w:rsidR="00043F3B" w:rsidRDefault="00043F3B" w:rsidP="00043F3B">
            <w:r>
              <w:t>[[DwgDate]] &lt;&lt;TIMESTAMP&gt;&gt;</w:t>
            </w:r>
          </w:p>
          <w:p w:rsidR="00043F3B" w:rsidRDefault="00043F3B" w:rsidP="00043F3B">
            <w:r>
              <w:t>[[DwgRev]] &lt;&lt;COMMENT&gt;&gt;</w:t>
            </w:r>
          </w:p>
        </w:tc>
      </w:tr>
      <w:tr w:rsidR="00043F3B" w:rsidRPr="00D97B1C" w:rsidTr="0085749B">
        <w:trPr>
          <w:trHeight w:val="288"/>
        </w:trPr>
        <w:tc>
          <w:tcPr>
            <w:tcW w:w="1141" w:type="dxa"/>
          </w:tcPr>
          <w:p w:rsidR="00043F3B" w:rsidRPr="00D97B1C" w:rsidRDefault="00043F3B" w:rsidP="00043F3B">
            <w:r>
              <w:t>4</w:t>
            </w:r>
          </w:p>
        </w:tc>
        <w:tc>
          <w:tcPr>
            <w:tcW w:w="7430" w:type="dxa"/>
          </w:tcPr>
          <w:p w:rsidR="00043F3B" w:rsidRDefault="00043F3B" w:rsidP="00043F3B">
            <w:r>
              <w:t>Use the WS5 Fastener Spreadsheet and sign off to complete the steps in the traveler.</w:t>
            </w:r>
          </w:p>
          <w:p w:rsidR="00043F3B" w:rsidRDefault="00043F3B" w:rsidP="00043F3B">
            <w:hyperlink r:id="rId29" w:history="1">
              <w:r w:rsidRPr="001C17B9">
                <w:rPr>
                  <w:rStyle w:val="Hyperlink"/>
                </w:rPr>
                <w:t xml:space="preserve">WS5 Fastener </w:t>
              </w:r>
              <w:r w:rsidRPr="001C17B9">
                <w:rPr>
                  <w:rStyle w:val="Hyperlink"/>
                </w:rPr>
                <w:t>C</w:t>
              </w:r>
              <w:r w:rsidRPr="001C17B9">
                <w:rPr>
                  <w:rStyle w:val="Hyperlink"/>
                </w:rPr>
                <w:t>hecklist</w:t>
              </w:r>
            </w:hyperlink>
            <w:r>
              <w:t xml:space="preserve">, </w:t>
            </w:r>
            <w:hyperlink r:id="rId30" w:history="1">
              <w:r w:rsidRPr="001C17B9">
                <w:rPr>
                  <w:rStyle w:val="Hyperlink"/>
                </w:rPr>
                <w:t>WS5 Fastener T</w:t>
              </w:r>
              <w:r w:rsidRPr="001C17B9">
                <w:rPr>
                  <w:rStyle w:val="Hyperlink"/>
                </w:rPr>
                <w:t>o</w:t>
              </w:r>
              <w:r w:rsidRPr="001C17B9">
                <w:rPr>
                  <w:rStyle w:val="Hyperlink"/>
                </w:rPr>
                <w:t>rque spreadsheet</w:t>
              </w:r>
            </w:hyperlink>
          </w:p>
        </w:tc>
        <w:tc>
          <w:tcPr>
            <w:tcW w:w="4379" w:type="dxa"/>
            <w:noWrap/>
          </w:tcPr>
          <w:p w:rsidR="00043F3B" w:rsidRDefault="00043F3B" w:rsidP="00043F3B">
            <w:r>
              <w:t>[[</w:t>
            </w:r>
            <w:r w:rsidR="003663E5">
              <w:t>SpreadsheetSignTech</w:t>
            </w:r>
            <w:r>
              <w:t>]] &lt;&lt;SRFCMP&gt;&gt;</w:t>
            </w:r>
          </w:p>
          <w:p w:rsidR="00043F3B" w:rsidRDefault="00043F3B" w:rsidP="00043F3B">
            <w:r>
              <w:t>[[</w:t>
            </w:r>
            <w:r w:rsidR="003663E5">
              <w:t>SpreadsheetSign</w:t>
            </w:r>
            <w:r>
              <w:t>Date]] &lt;&lt;TIMESTAMP&gt;&gt;</w:t>
            </w:r>
          </w:p>
          <w:p w:rsidR="00043F3B" w:rsidRDefault="00043F3B" w:rsidP="00043F3B">
            <w:r>
              <w:t>[[</w:t>
            </w:r>
            <w:r w:rsidR="003663E5">
              <w:t>SpreadsheetSign</w:t>
            </w:r>
            <w:r>
              <w:t>Comment]] &lt;&lt;COMMENT&gt;&gt;</w:t>
            </w:r>
          </w:p>
        </w:tc>
      </w:tr>
      <w:tr w:rsidR="00043F3B" w:rsidRPr="00D97B1C" w:rsidTr="0085749B">
        <w:trPr>
          <w:trHeight w:val="288"/>
        </w:trPr>
        <w:tc>
          <w:tcPr>
            <w:tcW w:w="1141" w:type="dxa"/>
          </w:tcPr>
          <w:p w:rsidR="00043F3B" w:rsidRPr="00D97B1C" w:rsidRDefault="00043F3B" w:rsidP="00043F3B">
            <w:r>
              <w:t>5</w:t>
            </w:r>
          </w:p>
        </w:tc>
        <w:tc>
          <w:tcPr>
            <w:tcW w:w="7430" w:type="dxa"/>
          </w:tcPr>
          <w:p w:rsidR="00043F3B" w:rsidRDefault="00043F3B" w:rsidP="00043F3B">
            <w:r>
              <w:t>Move the Cryomodule to the final work station near the CMTF. Position on the concrete blocks. Level and set roll using center fixed support post flange.</w:t>
            </w:r>
          </w:p>
          <w:p w:rsidR="00043F3B" w:rsidRPr="00D97B1C" w:rsidRDefault="00043F3B" w:rsidP="00043F3B">
            <w:r>
              <w:rPr>
                <w:noProof/>
              </w:rPr>
              <w:lastRenderedPageBreak/>
              <w:drawing>
                <wp:inline distT="0" distB="0" distL="0" distR="0" wp14:anchorId="0F35E94C" wp14:editId="2243B738">
                  <wp:extent cx="4572000" cy="3028244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3 (2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2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noWrap/>
          </w:tcPr>
          <w:p w:rsidR="00043F3B" w:rsidRDefault="00043F3B" w:rsidP="00043F3B">
            <w:r>
              <w:lastRenderedPageBreak/>
              <w:t>[[</w:t>
            </w:r>
            <w:r w:rsidR="003663E5">
              <w:t>WS5MoveTech</w:t>
            </w:r>
            <w:r>
              <w:t>]] &lt;&lt;SRF&gt;&gt;</w:t>
            </w:r>
          </w:p>
          <w:p w:rsidR="00043F3B" w:rsidRDefault="00043F3B" w:rsidP="00043F3B">
            <w:r>
              <w:t>[[WS5MoveDate]] &lt;&lt;TIMESTAMP&gt;&gt;</w:t>
            </w:r>
          </w:p>
          <w:p w:rsidR="00043F3B" w:rsidRPr="00D97B1C" w:rsidRDefault="00043F3B" w:rsidP="003663E5">
            <w:r>
              <w:t>[[</w:t>
            </w:r>
            <w:r w:rsidR="003663E5">
              <w:t>WS5Comment</w:t>
            </w:r>
            <w:r>
              <w:t>]] &lt;&lt;COMMENT&gt;&gt;</w:t>
            </w:r>
          </w:p>
        </w:tc>
      </w:tr>
    </w:tbl>
    <w:p w:rsidR="0085749B" w:rsidRDefault="0085749B">
      <w:pPr>
        <w:spacing w:after="200" w:line="276" w:lineRule="auto"/>
      </w:pPr>
      <w:r>
        <w:br w:type="page"/>
      </w:r>
    </w:p>
    <w:p w:rsidR="0085749B" w:rsidRDefault="0085749B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19"/>
        <w:gridCol w:w="8059"/>
        <w:gridCol w:w="4272"/>
      </w:tblGrid>
      <w:tr w:rsidR="0085749B" w:rsidRPr="00D97B1C" w:rsidTr="0085749B">
        <w:trPr>
          <w:trHeight w:val="288"/>
        </w:trPr>
        <w:tc>
          <w:tcPr>
            <w:tcW w:w="619" w:type="dxa"/>
          </w:tcPr>
          <w:p w:rsidR="0085749B" w:rsidRPr="00D97B1C" w:rsidRDefault="0085749B" w:rsidP="0085749B">
            <w:r w:rsidRPr="00D97B1C">
              <w:t>Step No.</w:t>
            </w:r>
          </w:p>
        </w:tc>
        <w:tc>
          <w:tcPr>
            <w:tcW w:w="8037" w:type="dxa"/>
          </w:tcPr>
          <w:p w:rsidR="0085749B" w:rsidRPr="00D97B1C" w:rsidRDefault="0085749B" w:rsidP="0085749B">
            <w:r w:rsidRPr="00D97B1C">
              <w:t>Instructions</w:t>
            </w:r>
          </w:p>
        </w:tc>
        <w:tc>
          <w:tcPr>
            <w:tcW w:w="4294" w:type="dxa"/>
            <w:noWrap/>
          </w:tcPr>
          <w:p w:rsidR="0085749B" w:rsidRPr="00D97B1C" w:rsidRDefault="0085749B" w:rsidP="0085749B">
            <w:r w:rsidRPr="00D97B1C">
              <w:t>Data Input</w:t>
            </w:r>
          </w:p>
        </w:tc>
      </w:tr>
      <w:tr w:rsidR="0085749B" w:rsidRPr="00D97B1C" w:rsidTr="0085749B">
        <w:trPr>
          <w:trHeight w:val="288"/>
        </w:trPr>
        <w:tc>
          <w:tcPr>
            <w:tcW w:w="619" w:type="dxa"/>
          </w:tcPr>
          <w:p w:rsidR="0085749B" w:rsidRDefault="0085749B" w:rsidP="0085749B">
            <w:pPr>
              <w:jc w:val="center"/>
            </w:pPr>
            <w:r>
              <w:t>6</w:t>
            </w:r>
          </w:p>
        </w:tc>
        <w:tc>
          <w:tcPr>
            <w:tcW w:w="8037" w:type="dxa"/>
          </w:tcPr>
          <w:p w:rsidR="0085749B" w:rsidRDefault="0085749B" w:rsidP="0085749B">
            <w:r>
              <w:t>Record serial numbers of Gas Guard valves</w:t>
            </w:r>
          </w:p>
        </w:tc>
        <w:tc>
          <w:tcPr>
            <w:tcW w:w="4294" w:type="dxa"/>
            <w:noWrap/>
          </w:tcPr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[[ValveNum_SRF]]&lt;&lt;SRF&gt;&gt;</w:t>
            </w:r>
          </w:p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[[ValveNumDate]]&lt;&lt;TIMESTAMP&gt;&gt;</w:t>
            </w:r>
          </w:p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[[JT</w:t>
            </w:r>
            <w:r w:rsidR="003663E5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SN]]&lt;&lt;JTVSN&gt;&gt;</w:t>
            </w:r>
          </w:p>
          <w:p w:rsidR="0085749B" w:rsidRPr="00B2516C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[[CDVSN]]&lt;&lt;CDVSN&gt;&gt;</w:t>
            </w:r>
          </w:p>
        </w:tc>
      </w:tr>
      <w:tr w:rsidR="0085749B" w:rsidRPr="00D97B1C" w:rsidTr="0085749B">
        <w:trPr>
          <w:trHeight w:val="288"/>
        </w:trPr>
        <w:tc>
          <w:tcPr>
            <w:tcW w:w="619" w:type="dxa"/>
          </w:tcPr>
          <w:p w:rsidR="0085749B" w:rsidRDefault="0085749B" w:rsidP="0085749B">
            <w:pPr>
              <w:jc w:val="center"/>
            </w:pPr>
            <w:r>
              <w:t>7</w:t>
            </w:r>
          </w:p>
        </w:tc>
        <w:tc>
          <w:tcPr>
            <w:tcW w:w="8037" w:type="dxa"/>
          </w:tcPr>
          <w:p w:rsidR="0085749B" w:rsidRDefault="0085749B" w:rsidP="0085749B">
            <w:r>
              <w:t xml:space="preserve">Weld the gas guard valves into position according to </w:t>
            </w:r>
            <w:hyperlink r:id="rId32" w:history="1">
              <w:r w:rsidRPr="00792CF6">
                <w:rPr>
                  <w:rStyle w:val="Hyperlink"/>
                </w:rPr>
                <w:t>Gasguard installation procedure</w:t>
              </w:r>
            </w:hyperlink>
          </w:p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**Welding ground to be as close as reasonably possible during welding activities*** </w:t>
            </w:r>
          </w:p>
          <w:p w:rsidR="0085749B" w:rsidRDefault="0085749B" w:rsidP="0085749B">
            <w:r>
              <w:rPr>
                <w:szCs w:val="22"/>
              </w:rPr>
              <w:t xml:space="preserve">Use </w:t>
            </w:r>
            <w:r>
              <w:rPr>
                <w:color w:val="0000FF"/>
                <w:szCs w:val="22"/>
              </w:rPr>
              <w:t>LCLS-II pCM Welding JT Piping</w:t>
            </w:r>
            <w:r>
              <w:rPr>
                <w:szCs w:val="22"/>
              </w:rPr>
              <w:t xml:space="preserve">, </w:t>
            </w:r>
            <w:r>
              <w:rPr>
                <w:color w:val="0000FF"/>
                <w:szCs w:val="22"/>
              </w:rPr>
              <w:t xml:space="preserve">Ground Strap Locations </w:t>
            </w:r>
          </w:p>
        </w:tc>
        <w:tc>
          <w:tcPr>
            <w:tcW w:w="4294" w:type="dxa"/>
            <w:noWrap/>
          </w:tcPr>
          <w:p w:rsidR="0085749B" w:rsidRPr="00406E2B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</w:t>
            </w:r>
            <w:r w:rsidR="00C90BD4">
              <w:rPr>
                <w:sz w:val="22"/>
                <w:szCs w:val="22"/>
              </w:rPr>
              <w:t>WeldJT</w:t>
            </w:r>
            <w:r>
              <w:rPr>
                <w:sz w:val="22"/>
                <w:szCs w:val="22"/>
              </w:rPr>
              <w:t>Tech</w:t>
            </w:r>
            <w:r w:rsidRPr="00406E2B">
              <w:rPr>
                <w:sz w:val="22"/>
                <w:szCs w:val="22"/>
              </w:rPr>
              <w:t>]] &lt;&lt;SRF&gt;&gt;</w:t>
            </w:r>
          </w:p>
          <w:p w:rsidR="0085749B" w:rsidRPr="00406E2B" w:rsidRDefault="00C90BD4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[[Weld</w:t>
            </w:r>
            <w:r w:rsidR="0085749B">
              <w:rPr>
                <w:sz w:val="22"/>
                <w:szCs w:val="22"/>
              </w:rPr>
              <w:t>JTDate</w:t>
            </w:r>
            <w:r w:rsidR="0085749B" w:rsidRPr="00406E2B">
              <w:rPr>
                <w:sz w:val="22"/>
                <w:szCs w:val="22"/>
              </w:rPr>
              <w:t>]] &lt;&lt;TIMESTAMP&gt;&gt;</w:t>
            </w:r>
          </w:p>
          <w:p w:rsidR="0085749B" w:rsidRDefault="0085749B" w:rsidP="00C90BD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</w:t>
            </w:r>
            <w:r w:rsidR="00C90BD4">
              <w:rPr>
                <w:sz w:val="22"/>
                <w:szCs w:val="22"/>
              </w:rPr>
              <w:t>WeldJT</w:t>
            </w:r>
            <w:r>
              <w:rPr>
                <w:sz w:val="22"/>
                <w:szCs w:val="22"/>
              </w:rPr>
              <w:t>Comment]] &lt;&lt;COMMENT&gt;&gt;</w:t>
            </w:r>
          </w:p>
        </w:tc>
      </w:tr>
      <w:tr w:rsidR="0085749B" w:rsidRPr="00D97B1C" w:rsidTr="0085749B">
        <w:trPr>
          <w:trHeight w:val="288"/>
        </w:trPr>
        <w:tc>
          <w:tcPr>
            <w:tcW w:w="619" w:type="dxa"/>
          </w:tcPr>
          <w:p w:rsidR="0085749B" w:rsidRDefault="0085749B" w:rsidP="0085749B">
            <w:pPr>
              <w:jc w:val="center"/>
            </w:pPr>
            <w:r>
              <w:t>8</w:t>
            </w:r>
          </w:p>
        </w:tc>
        <w:tc>
          <w:tcPr>
            <w:tcW w:w="8037" w:type="dxa"/>
          </w:tcPr>
          <w:p w:rsidR="0085749B" w:rsidRDefault="0085749B" w:rsidP="0085749B">
            <w:pPr>
              <w:pStyle w:val="Default"/>
            </w:pPr>
            <w:r>
              <w:rPr>
                <w:sz w:val="22"/>
                <w:szCs w:val="22"/>
              </w:rPr>
              <w:t xml:space="preserve">Complete all but final closure weld for the JT pipe welding according to attached documentation, page 9 of </w:t>
            </w:r>
            <w:hyperlink r:id="rId33" w:history="1">
              <w:r w:rsidRPr="00792CF6">
                <w:rPr>
                  <w:rStyle w:val="Hyperlink"/>
                </w:rPr>
                <w:t>Gasguard installation procedure</w:t>
              </w:r>
            </w:hyperlink>
            <w:r>
              <w:rPr>
                <w:sz w:val="22"/>
                <w:szCs w:val="22"/>
              </w:rPr>
              <w:t>.</w:t>
            </w:r>
            <w:r w:rsidR="00662461">
              <w:rPr>
                <w:sz w:val="22"/>
                <w:szCs w:val="22"/>
              </w:rPr>
              <w:t xml:space="preserve"> </w:t>
            </w:r>
          </w:p>
        </w:tc>
        <w:tc>
          <w:tcPr>
            <w:tcW w:w="4294" w:type="dxa"/>
            <w:noWrap/>
          </w:tcPr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</w:t>
            </w:r>
            <w:r w:rsidR="002E05AF">
              <w:rPr>
                <w:sz w:val="22"/>
                <w:szCs w:val="22"/>
              </w:rPr>
              <w:t>JT</w:t>
            </w:r>
            <w:r>
              <w:rPr>
                <w:sz w:val="22"/>
                <w:szCs w:val="22"/>
              </w:rPr>
              <w:t xml:space="preserve">Welder]] &lt;&lt;SRF&gt;&gt; </w:t>
            </w:r>
          </w:p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</w:t>
            </w:r>
            <w:r w:rsidR="002E05AF">
              <w:rPr>
                <w:sz w:val="22"/>
                <w:szCs w:val="22"/>
              </w:rPr>
              <w:t>JT</w:t>
            </w:r>
            <w:r w:rsidR="00C90BD4">
              <w:rPr>
                <w:sz w:val="22"/>
                <w:szCs w:val="22"/>
              </w:rPr>
              <w:t>Weld</w:t>
            </w:r>
            <w:r>
              <w:rPr>
                <w:sz w:val="22"/>
                <w:szCs w:val="22"/>
              </w:rPr>
              <w:t xml:space="preserve">Date]] &lt;&lt;TIMESTAMP&gt;&gt; </w:t>
            </w:r>
          </w:p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</w:t>
            </w:r>
            <w:r w:rsidR="002E05AF">
              <w:rPr>
                <w:sz w:val="22"/>
                <w:szCs w:val="22"/>
              </w:rPr>
              <w:t>JT</w:t>
            </w:r>
            <w:r w:rsidR="00C90BD4">
              <w:rPr>
                <w:sz w:val="22"/>
                <w:szCs w:val="22"/>
              </w:rPr>
              <w:t>Weld</w:t>
            </w:r>
            <w:r>
              <w:rPr>
                <w:sz w:val="22"/>
                <w:szCs w:val="22"/>
              </w:rPr>
              <w:t xml:space="preserve">Comment]] &lt;&lt;COMMENT&gt;&gt; </w:t>
            </w:r>
          </w:p>
        </w:tc>
      </w:tr>
      <w:tr w:rsidR="0085749B" w:rsidRPr="00D97B1C" w:rsidTr="0085749B">
        <w:trPr>
          <w:trHeight w:val="288"/>
        </w:trPr>
        <w:tc>
          <w:tcPr>
            <w:tcW w:w="619" w:type="dxa"/>
          </w:tcPr>
          <w:p w:rsidR="0085749B" w:rsidRDefault="0085749B" w:rsidP="0085749B">
            <w:pPr>
              <w:jc w:val="center"/>
            </w:pPr>
            <w:r>
              <w:t>9</w:t>
            </w:r>
          </w:p>
        </w:tc>
        <w:tc>
          <w:tcPr>
            <w:tcW w:w="8037" w:type="dxa"/>
          </w:tcPr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Remove stems and use rubber plugs to seal lines. Leak check the line A welds.</w:t>
            </w:r>
            <w:r w:rsidR="0066246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See page 12 of </w:t>
            </w:r>
            <w:hyperlink r:id="rId34" w:history="1">
              <w:r w:rsidRPr="00792CF6">
                <w:rPr>
                  <w:rStyle w:val="Hyperlink"/>
                </w:rPr>
                <w:t>Gasguard installation procedure</w:t>
              </w:r>
            </w:hyperlink>
            <w:r>
              <w:rPr>
                <w:rStyle w:val="Hyperlink"/>
              </w:rPr>
              <w:t xml:space="preserve"> </w:t>
            </w:r>
            <w:r w:rsidRPr="002E6BDE">
              <w:rPr>
                <w:rStyle w:val="Hyperlink"/>
                <w:color w:val="auto"/>
              </w:rPr>
              <w:t>for details.</w:t>
            </w:r>
          </w:p>
        </w:tc>
        <w:tc>
          <w:tcPr>
            <w:tcW w:w="4294" w:type="dxa"/>
            <w:noWrap/>
          </w:tcPr>
          <w:p w:rsidR="0085749B" w:rsidRPr="002E6BDE" w:rsidRDefault="00C90BD4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[[LkChckTech</w:t>
            </w:r>
            <w:r w:rsidR="0085749B" w:rsidRPr="002E6BDE">
              <w:rPr>
                <w:sz w:val="22"/>
                <w:szCs w:val="22"/>
              </w:rPr>
              <w:t>]] &lt;&lt;SRF&gt;&gt;</w:t>
            </w:r>
          </w:p>
          <w:p w:rsidR="0085749B" w:rsidRPr="002E6BDE" w:rsidRDefault="0085749B" w:rsidP="0085749B">
            <w:pPr>
              <w:pStyle w:val="Default"/>
              <w:rPr>
                <w:sz w:val="22"/>
                <w:szCs w:val="22"/>
              </w:rPr>
            </w:pPr>
            <w:r w:rsidRPr="002E6BDE">
              <w:rPr>
                <w:sz w:val="22"/>
                <w:szCs w:val="22"/>
              </w:rPr>
              <w:t>[[</w:t>
            </w:r>
            <w:r w:rsidR="00C90BD4">
              <w:rPr>
                <w:sz w:val="22"/>
                <w:szCs w:val="22"/>
              </w:rPr>
              <w:t>LkChck</w:t>
            </w:r>
            <w:r w:rsidRPr="002E6BDE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ate</w:t>
            </w:r>
            <w:r w:rsidRPr="002E6BDE">
              <w:rPr>
                <w:sz w:val="22"/>
                <w:szCs w:val="22"/>
              </w:rPr>
              <w:t>]] &lt;&lt;TIMESTAMP&gt;&gt;</w:t>
            </w:r>
          </w:p>
          <w:p w:rsidR="0085749B" w:rsidRPr="002E6BDE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</w:t>
            </w:r>
            <w:r w:rsidR="00C90BD4">
              <w:rPr>
                <w:sz w:val="22"/>
                <w:szCs w:val="22"/>
              </w:rPr>
              <w:t>LkChck</w:t>
            </w:r>
            <w:r>
              <w:rPr>
                <w:sz w:val="22"/>
                <w:szCs w:val="22"/>
              </w:rPr>
              <w:t>Comment</w:t>
            </w:r>
            <w:r w:rsidRPr="002E6BDE">
              <w:rPr>
                <w:sz w:val="22"/>
                <w:szCs w:val="22"/>
              </w:rPr>
              <w:t>]] &lt;&lt;COMMENT&gt;&gt;</w:t>
            </w:r>
          </w:p>
          <w:p w:rsidR="0085749B" w:rsidRPr="00406E2B" w:rsidRDefault="00C90BD4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[[LkChck</w:t>
            </w:r>
            <w:r w:rsidR="0085749B">
              <w:rPr>
                <w:sz w:val="22"/>
                <w:szCs w:val="22"/>
              </w:rPr>
              <w:t>Results</w:t>
            </w:r>
            <w:r w:rsidR="0085749B" w:rsidRPr="002E6BDE">
              <w:rPr>
                <w:sz w:val="22"/>
                <w:szCs w:val="22"/>
              </w:rPr>
              <w:t>]] &lt;&lt;FILEUPLOAD&gt;&gt;</w:t>
            </w:r>
          </w:p>
        </w:tc>
      </w:tr>
      <w:tr w:rsidR="0085749B" w:rsidRPr="00D97B1C" w:rsidTr="0085749B">
        <w:trPr>
          <w:trHeight w:val="288"/>
        </w:trPr>
        <w:tc>
          <w:tcPr>
            <w:tcW w:w="619" w:type="dxa"/>
          </w:tcPr>
          <w:p w:rsidR="0085749B" w:rsidRDefault="0085749B" w:rsidP="0085749B">
            <w:pPr>
              <w:jc w:val="center"/>
            </w:pPr>
            <w:r>
              <w:t>10</w:t>
            </w:r>
          </w:p>
        </w:tc>
        <w:tc>
          <w:tcPr>
            <w:tcW w:w="8037" w:type="dxa"/>
          </w:tcPr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Replace the </w:t>
            </w:r>
            <w:r w:rsidRPr="0034130C">
              <w:rPr>
                <w:sz w:val="22"/>
                <w:szCs w:val="22"/>
              </w:rPr>
              <w:t>stems</w:t>
            </w:r>
            <w:r w:rsidR="00662461">
              <w:rPr>
                <w:sz w:val="22"/>
                <w:szCs w:val="22"/>
              </w:rPr>
              <w:t xml:space="preserve"> </w:t>
            </w:r>
            <w:r w:rsidRPr="0034130C">
              <w:rPr>
                <w:sz w:val="22"/>
                <w:szCs w:val="22"/>
              </w:rPr>
              <w:t xml:space="preserve">and </w:t>
            </w:r>
            <w:r>
              <w:rPr>
                <w:sz w:val="22"/>
                <w:szCs w:val="22"/>
              </w:rPr>
              <w:t xml:space="preserve">pipe caps on cool down line. Weld a plug on the pipe at the position of weld 5 for the high pressure test of line A. </w:t>
            </w:r>
          </w:p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</w:p>
          <w:p w:rsidR="0085749B" w:rsidRPr="009F52FE" w:rsidRDefault="0085749B" w:rsidP="0085749B">
            <w:pPr>
              <w:pStyle w:val="Default"/>
              <w:rPr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60F88D" wp14:editId="422C1310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1431925</wp:posOffset>
                      </wp:positionV>
                      <wp:extent cx="361950" cy="629285"/>
                      <wp:effectExtent l="0" t="0" r="19050" b="1841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6292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A7DC91" id="Oval 3" o:spid="_x0000_s1026" style="position:absolute;margin-left:91.6pt;margin-top:112.75pt;width:28.5pt;height:4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" filled="f" strokecolor="red" strokeweight="2pt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2FE41E7C" wp14:editId="5D72546F">
                  <wp:extent cx="2880473" cy="4991099"/>
                  <wp:effectExtent l="0" t="7303" r="7938" b="7937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99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919482" cy="505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4294" w:type="dxa"/>
            <w:noWrap/>
          </w:tcPr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  <w:r w:rsidRPr="00406E2B">
              <w:rPr>
                <w:sz w:val="22"/>
                <w:szCs w:val="22"/>
              </w:rPr>
              <w:lastRenderedPageBreak/>
              <w:t>[[</w:t>
            </w:r>
            <w:r w:rsidR="002E05AF">
              <w:rPr>
                <w:sz w:val="22"/>
                <w:szCs w:val="22"/>
              </w:rPr>
              <w:t>Stem</w:t>
            </w:r>
            <w:r>
              <w:rPr>
                <w:sz w:val="22"/>
                <w:szCs w:val="22"/>
              </w:rPr>
              <w:t>Welder</w:t>
            </w:r>
            <w:r w:rsidRPr="00406E2B">
              <w:rPr>
                <w:sz w:val="22"/>
                <w:szCs w:val="22"/>
              </w:rPr>
              <w:t>]] &lt;&lt;SRF&gt;&gt;</w:t>
            </w:r>
          </w:p>
          <w:p w:rsidR="0085749B" w:rsidRPr="009F52FE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</w:t>
            </w:r>
            <w:r w:rsidR="002E05AF">
              <w:rPr>
                <w:sz w:val="22"/>
                <w:szCs w:val="22"/>
              </w:rPr>
              <w:t>StemWeld</w:t>
            </w:r>
            <w:r>
              <w:rPr>
                <w:sz w:val="22"/>
                <w:szCs w:val="22"/>
              </w:rPr>
              <w:t>Date</w:t>
            </w:r>
            <w:r w:rsidRPr="009F52FE">
              <w:rPr>
                <w:sz w:val="22"/>
                <w:szCs w:val="22"/>
              </w:rPr>
              <w:t>]] &lt;&lt;TIMESTAMP&gt;&gt;</w:t>
            </w:r>
          </w:p>
          <w:p w:rsidR="0085749B" w:rsidRPr="009F52FE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</w:t>
            </w:r>
            <w:r w:rsidR="002E05AF">
              <w:rPr>
                <w:sz w:val="22"/>
                <w:szCs w:val="22"/>
              </w:rPr>
              <w:t>StemWeld</w:t>
            </w:r>
            <w:r>
              <w:rPr>
                <w:sz w:val="22"/>
                <w:szCs w:val="22"/>
              </w:rPr>
              <w:t>Comment</w:t>
            </w:r>
            <w:r w:rsidRPr="009F52FE">
              <w:rPr>
                <w:sz w:val="22"/>
                <w:szCs w:val="22"/>
              </w:rPr>
              <w:t>]] &lt;&lt;COMMENT&gt;&gt;</w:t>
            </w:r>
          </w:p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</w:p>
        </w:tc>
      </w:tr>
      <w:tr w:rsidR="0085749B" w:rsidRPr="00D97B1C" w:rsidTr="0085749B">
        <w:trPr>
          <w:trHeight w:val="288"/>
        </w:trPr>
        <w:tc>
          <w:tcPr>
            <w:tcW w:w="619" w:type="dxa"/>
          </w:tcPr>
          <w:p w:rsidR="0085749B" w:rsidRDefault="0085749B" w:rsidP="0085749B">
            <w:pPr>
              <w:jc w:val="center"/>
            </w:pPr>
            <w:r>
              <w:t>11</w:t>
            </w:r>
          </w:p>
        </w:tc>
        <w:tc>
          <w:tcPr>
            <w:tcW w:w="8037" w:type="dxa"/>
          </w:tcPr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Using the PS7 form, p</w:t>
            </w:r>
            <w:r w:rsidRPr="0034130C">
              <w:rPr>
                <w:sz w:val="22"/>
                <w:szCs w:val="22"/>
              </w:rPr>
              <w:t>ressure test</w:t>
            </w:r>
            <w:r>
              <w:rPr>
                <w:sz w:val="22"/>
                <w:szCs w:val="22"/>
              </w:rPr>
              <w:t xml:space="preserve"> the </w:t>
            </w:r>
            <w:r w:rsidR="00662461">
              <w:rPr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>A</w:t>
            </w:r>
            <w:r w:rsidR="00662461">
              <w:rPr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 xml:space="preserve"> line to high pressure as shown on page 10 of the </w:t>
            </w:r>
            <w:hyperlink r:id="rId36" w:history="1">
              <w:r w:rsidRPr="00792CF6">
                <w:rPr>
                  <w:rStyle w:val="Hyperlink"/>
                </w:rPr>
                <w:t>Gasguard installation procedure</w:t>
              </w:r>
            </w:hyperlink>
            <w:r>
              <w:rPr>
                <w:sz w:val="22"/>
                <w:szCs w:val="22"/>
              </w:rPr>
              <w:t>.</w:t>
            </w:r>
            <w:r w:rsidR="0066246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Do not plug the GHRP to ensure high pressure is not applied to cavities.</w:t>
            </w:r>
          </w:p>
          <w:p w:rsidR="0085749B" w:rsidRPr="009F52FE" w:rsidRDefault="0085749B" w:rsidP="0085749B">
            <w:pPr>
              <w:pStyle w:val="Default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Upload the worksheets. Details can be found in the attached documentation. </w:t>
            </w:r>
            <w:hyperlink r:id="rId37" w:history="1">
              <w:r w:rsidRPr="00406E2B">
                <w:rPr>
                  <w:rStyle w:val="Hyperlink"/>
                  <w:sz w:val="22"/>
                  <w:szCs w:val="22"/>
                </w:rPr>
                <w:t>High Pressure Worksheet</w:t>
              </w:r>
            </w:hyperlink>
            <w:r>
              <w:rPr>
                <w:sz w:val="22"/>
                <w:szCs w:val="22"/>
              </w:rPr>
              <w:t xml:space="preserve">, </w:t>
            </w:r>
            <w:hyperlink r:id="rId38" w:history="1">
              <w:r w:rsidRPr="00406E2B">
                <w:rPr>
                  <w:rStyle w:val="Hyperlink"/>
                  <w:sz w:val="22"/>
                  <w:szCs w:val="22"/>
                </w:rPr>
                <w:t>LCLSII P&amp;ID</w:t>
              </w:r>
            </w:hyperlink>
            <w:r>
              <w:rPr>
                <w:sz w:val="22"/>
                <w:szCs w:val="22"/>
              </w:rPr>
              <w:t xml:space="preserve">, </w:t>
            </w:r>
          </w:p>
        </w:tc>
        <w:tc>
          <w:tcPr>
            <w:tcW w:w="4294" w:type="dxa"/>
            <w:noWrap/>
          </w:tcPr>
          <w:p w:rsidR="0085749B" w:rsidRDefault="007D2A42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[[PressTestTech</w:t>
            </w:r>
            <w:r w:rsidR="0085749B" w:rsidRPr="00406E2B">
              <w:rPr>
                <w:sz w:val="22"/>
                <w:szCs w:val="22"/>
              </w:rPr>
              <w:t>]] &lt;&lt;SRF&gt;&gt;</w:t>
            </w:r>
          </w:p>
          <w:p w:rsidR="0085749B" w:rsidRPr="009F52FE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[[P</w:t>
            </w:r>
            <w:r w:rsidR="007D2A42">
              <w:rPr>
                <w:sz w:val="22"/>
                <w:szCs w:val="22"/>
              </w:rPr>
              <w:t>ressTest</w:t>
            </w:r>
            <w:r>
              <w:rPr>
                <w:sz w:val="22"/>
                <w:szCs w:val="22"/>
              </w:rPr>
              <w:t>Date</w:t>
            </w:r>
            <w:r w:rsidRPr="009F52FE">
              <w:rPr>
                <w:sz w:val="22"/>
                <w:szCs w:val="22"/>
              </w:rPr>
              <w:t>]] &lt;&lt;TIMESTAMP&gt;&gt;</w:t>
            </w:r>
          </w:p>
          <w:p w:rsidR="0085749B" w:rsidRPr="009F52FE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</w:t>
            </w:r>
            <w:r w:rsidR="007D2A42">
              <w:rPr>
                <w:sz w:val="22"/>
                <w:szCs w:val="22"/>
              </w:rPr>
              <w:t>PressTestComment</w:t>
            </w:r>
            <w:r w:rsidRPr="009F52FE">
              <w:rPr>
                <w:sz w:val="22"/>
                <w:szCs w:val="22"/>
              </w:rPr>
              <w:t>]] &lt;&lt;COMMENT&gt;&gt;</w:t>
            </w:r>
          </w:p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  <w:r w:rsidRPr="009F52FE">
              <w:rPr>
                <w:sz w:val="22"/>
                <w:szCs w:val="22"/>
              </w:rPr>
              <w:t>[[</w:t>
            </w:r>
            <w:r>
              <w:rPr>
                <w:sz w:val="22"/>
                <w:szCs w:val="22"/>
              </w:rPr>
              <w:t>High</w:t>
            </w:r>
            <w:r w:rsidRPr="009F52FE">
              <w:rPr>
                <w:sz w:val="22"/>
                <w:szCs w:val="22"/>
              </w:rPr>
              <w:t>P</w:t>
            </w:r>
            <w:r w:rsidR="007D2A42">
              <w:rPr>
                <w:sz w:val="22"/>
                <w:szCs w:val="22"/>
              </w:rPr>
              <w:t>ress</w:t>
            </w:r>
            <w:r w:rsidRPr="009F52FE">
              <w:rPr>
                <w:sz w:val="22"/>
                <w:szCs w:val="22"/>
              </w:rPr>
              <w:t>T</w:t>
            </w:r>
            <w:r w:rsidR="007D2A42">
              <w:rPr>
                <w:sz w:val="22"/>
                <w:szCs w:val="22"/>
              </w:rPr>
              <w:t>estResult</w:t>
            </w:r>
            <w:r w:rsidRPr="009F52FE">
              <w:rPr>
                <w:sz w:val="22"/>
                <w:szCs w:val="22"/>
              </w:rPr>
              <w:t>]] &lt;&lt;FILEUPLOAD&gt;&gt;</w:t>
            </w:r>
          </w:p>
        </w:tc>
      </w:tr>
      <w:tr w:rsidR="0085749B" w:rsidRPr="00D97B1C" w:rsidTr="0085749B">
        <w:trPr>
          <w:trHeight w:val="288"/>
        </w:trPr>
        <w:tc>
          <w:tcPr>
            <w:tcW w:w="619" w:type="dxa"/>
          </w:tcPr>
          <w:p w:rsidR="0085749B" w:rsidRDefault="0085749B" w:rsidP="0085749B">
            <w:pPr>
              <w:jc w:val="center"/>
            </w:pPr>
            <w:r>
              <w:t>12</w:t>
            </w:r>
          </w:p>
        </w:tc>
        <w:tc>
          <w:tcPr>
            <w:tcW w:w="8037" w:type="dxa"/>
          </w:tcPr>
          <w:p w:rsidR="0085749B" w:rsidRDefault="0085749B" w:rsidP="0085749B">
            <w:pPr>
              <w:pStyle w:val="Default"/>
              <w:rPr>
                <w:color w:val="0000FF"/>
                <w:szCs w:val="22"/>
              </w:rPr>
            </w:pPr>
            <w:r>
              <w:rPr>
                <w:sz w:val="22"/>
                <w:szCs w:val="22"/>
              </w:rPr>
              <w:t xml:space="preserve">Complete final closure weld on CD valves and upload the Weld Map. </w:t>
            </w:r>
            <w:hyperlink r:id="rId39" w:history="1">
              <w:r w:rsidRPr="00A53ABE">
                <w:rPr>
                  <w:rStyle w:val="Hyperlink"/>
                  <w:sz w:val="22"/>
                  <w:szCs w:val="22"/>
                </w:rPr>
                <w:t>JT Weld Map</w:t>
              </w:r>
            </w:hyperlink>
            <w:r>
              <w:rPr>
                <w:color w:val="0000FF"/>
                <w:sz w:val="22"/>
                <w:szCs w:val="22"/>
              </w:rPr>
              <w:t xml:space="preserve"> </w:t>
            </w:r>
          </w:p>
          <w:p w:rsidR="0085749B" w:rsidRDefault="0085749B" w:rsidP="0085749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4294" w:type="dxa"/>
            <w:noWrap/>
          </w:tcPr>
          <w:p w:rsidR="0085749B" w:rsidRPr="009F52FE" w:rsidRDefault="005A5AF4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[[CDValveWelder</w:t>
            </w:r>
            <w:r w:rsidR="0085749B" w:rsidRPr="009F52FE">
              <w:rPr>
                <w:sz w:val="22"/>
                <w:szCs w:val="22"/>
              </w:rPr>
              <w:t xml:space="preserve">]] &lt;&lt;SRF&gt;&gt; </w:t>
            </w:r>
          </w:p>
          <w:p w:rsidR="0085749B" w:rsidRPr="009F52FE" w:rsidRDefault="005A5AF4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</w:t>
            </w:r>
            <w:r>
              <w:rPr>
                <w:sz w:val="22"/>
                <w:szCs w:val="22"/>
              </w:rPr>
              <w:t>CDValve</w:t>
            </w:r>
            <w:r>
              <w:rPr>
                <w:sz w:val="22"/>
                <w:szCs w:val="22"/>
              </w:rPr>
              <w:t>Date</w:t>
            </w:r>
            <w:r w:rsidR="0085749B" w:rsidRPr="009F52FE">
              <w:rPr>
                <w:sz w:val="22"/>
                <w:szCs w:val="22"/>
              </w:rPr>
              <w:t xml:space="preserve">]] &lt;&lt;TIMESTAMP&gt;&gt; </w:t>
            </w:r>
          </w:p>
          <w:p w:rsidR="0085749B" w:rsidRPr="009F52FE" w:rsidRDefault="005A5AF4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</w:t>
            </w:r>
            <w:r>
              <w:rPr>
                <w:sz w:val="22"/>
                <w:szCs w:val="22"/>
              </w:rPr>
              <w:t>CDValve</w:t>
            </w:r>
            <w:r>
              <w:rPr>
                <w:sz w:val="22"/>
                <w:szCs w:val="22"/>
              </w:rPr>
              <w:t>Comment</w:t>
            </w:r>
            <w:r w:rsidR="0085749B" w:rsidRPr="009F52FE">
              <w:rPr>
                <w:sz w:val="22"/>
                <w:szCs w:val="22"/>
              </w:rPr>
              <w:t xml:space="preserve">]] &lt;&lt;COMMENT&gt;&gt; </w:t>
            </w:r>
          </w:p>
          <w:p w:rsidR="0085749B" w:rsidRPr="00406E2B" w:rsidRDefault="0085749B" w:rsidP="008574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[[</w:t>
            </w:r>
            <w:r w:rsidR="005A5AF4">
              <w:rPr>
                <w:sz w:val="22"/>
                <w:szCs w:val="22"/>
              </w:rPr>
              <w:t>CDValve</w:t>
            </w:r>
            <w:r>
              <w:rPr>
                <w:sz w:val="22"/>
                <w:szCs w:val="22"/>
              </w:rPr>
              <w:t>Wel</w:t>
            </w:r>
            <w:r w:rsidR="005A5AF4">
              <w:rPr>
                <w:sz w:val="22"/>
                <w:szCs w:val="22"/>
              </w:rPr>
              <w:t>dMap</w:t>
            </w:r>
            <w:r w:rsidRPr="009F52FE">
              <w:rPr>
                <w:sz w:val="22"/>
                <w:szCs w:val="22"/>
              </w:rPr>
              <w:t>]] &lt;&lt;FILEUPLOAD&gt;&gt;</w:t>
            </w:r>
          </w:p>
        </w:tc>
      </w:tr>
      <w:tr w:rsidR="0085749B" w:rsidRPr="00D97B1C" w:rsidTr="0085749B">
        <w:trPr>
          <w:trHeight w:val="288"/>
        </w:trPr>
        <w:tc>
          <w:tcPr>
            <w:tcW w:w="619" w:type="dxa"/>
          </w:tcPr>
          <w:p w:rsidR="0085749B" w:rsidRPr="00D97B1C" w:rsidRDefault="0085749B" w:rsidP="0085749B">
            <w:pPr>
              <w:jc w:val="center"/>
            </w:pPr>
            <w:r>
              <w:t>13</w:t>
            </w:r>
          </w:p>
        </w:tc>
        <w:tc>
          <w:tcPr>
            <w:tcW w:w="8037" w:type="dxa"/>
          </w:tcPr>
          <w:p w:rsidR="0085749B" w:rsidRDefault="0085749B" w:rsidP="0085749B">
            <w:r>
              <w:t xml:space="preserve">RT welds on the low pressure piping, record findings. Generate the TATL, see ex. </w:t>
            </w:r>
            <w:hyperlink r:id="rId40" w:history="1">
              <w:r w:rsidRPr="00575F51">
                <w:rPr>
                  <w:rStyle w:val="Hyperlink"/>
                </w:rPr>
                <w:t>RT TATL</w:t>
              </w:r>
            </w:hyperlink>
            <w:r>
              <w:t xml:space="preserve"> Upload the final RT results.</w:t>
            </w:r>
          </w:p>
          <w:p w:rsidR="0085749B" w:rsidRPr="00D97B1C" w:rsidRDefault="0085749B" w:rsidP="0085749B">
            <w:r>
              <w:t xml:space="preserve">Reference Documentation- </w:t>
            </w:r>
            <w:hyperlink r:id="rId41" w:history="1">
              <w:r w:rsidRPr="00575F51">
                <w:rPr>
                  <w:rStyle w:val="Hyperlink"/>
                </w:rPr>
                <w:t>RT THA</w:t>
              </w:r>
            </w:hyperlink>
            <w:r>
              <w:t xml:space="preserve">, </w:t>
            </w:r>
            <w:hyperlink r:id="rId42" w:history="1">
              <w:r w:rsidRPr="00575F51">
                <w:rPr>
                  <w:rStyle w:val="Hyperlink"/>
                </w:rPr>
                <w:t>RADCON Work Permit</w:t>
              </w:r>
            </w:hyperlink>
            <w:r>
              <w:t xml:space="preserve">, </w:t>
            </w:r>
            <w:hyperlink r:id="rId43" w:history="1">
              <w:r w:rsidRPr="00575F51">
                <w:rPr>
                  <w:rStyle w:val="Hyperlink"/>
                </w:rPr>
                <w:t>RT Procedure</w:t>
              </w:r>
            </w:hyperlink>
          </w:p>
        </w:tc>
        <w:tc>
          <w:tcPr>
            <w:tcW w:w="4294" w:type="dxa"/>
            <w:noWrap/>
          </w:tcPr>
          <w:p w:rsidR="0085749B" w:rsidRDefault="0085749B" w:rsidP="0085749B">
            <w:r>
              <w:t>[[</w:t>
            </w:r>
            <w:r w:rsidR="005A5AF4">
              <w:t>RT</w:t>
            </w:r>
            <w:r>
              <w:t>Tech</w:t>
            </w:r>
            <w:r w:rsidR="005A5AF4">
              <w:t>]</w:t>
            </w:r>
            <w:r>
              <w:t>] &lt;&lt;SRF&gt;&gt;</w:t>
            </w:r>
          </w:p>
          <w:p w:rsidR="0085749B" w:rsidRDefault="0085749B" w:rsidP="0085749B">
            <w:r>
              <w:t>[[</w:t>
            </w:r>
            <w:r w:rsidR="005A5AF4">
              <w:t>RT</w:t>
            </w:r>
            <w:r>
              <w:t>Date]] &lt;&lt;TIMESTAMP&gt;&gt;</w:t>
            </w:r>
          </w:p>
          <w:p w:rsidR="0085749B" w:rsidRDefault="0085749B" w:rsidP="0085749B">
            <w:r>
              <w:t>[[</w:t>
            </w:r>
            <w:r w:rsidR="005A5AF4">
              <w:t>RT</w:t>
            </w:r>
            <w:r>
              <w:t>Comment]] &lt;&lt;COMMENT&gt;&gt;</w:t>
            </w:r>
          </w:p>
          <w:p w:rsidR="0085749B" w:rsidRPr="00D97B1C" w:rsidRDefault="005A5AF4" w:rsidP="0085749B">
            <w:r>
              <w:t>[[RTR</w:t>
            </w:r>
            <w:r w:rsidR="0085749B">
              <w:t>esults]] &lt;&lt;FILEUPLOAD&gt;&gt;</w:t>
            </w:r>
          </w:p>
        </w:tc>
      </w:tr>
      <w:tr w:rsidR="0085749B" w:rsidRPr="00D97B1C" w:rsidTr="0085749B">
        <w:trPr>
          <w:trHeight w:val="288"/>
        </w:trPr>
        <w:tc>
          <w:tcPr>
            <w:tcW w:w="619" w:type="dxa"/>
          </w:tcPr>
          <w:p w:rsidR="0085749B" w:rsidRDefault="0085749B" w:rsidP="0085749B">
            <w:pPr>
              <w:jc w:val="center"/>
            </w:pPr>
            <w:r>
              <w:t>14</w:t>
            </w:r>
          </w:p>
        </w:tc>
        <w:tc>
          <w:tcPr>
            <w:tcW w:w="8037" w:type="dxa"/>
          </w:tcPr>
          <w:p w:rsidR="0085749B" w:rsidRDefault="0085749B" w:rsidP="0085749B">
            <w:pPr>
              <w:rPr>
                <w:rStyle w:val="Hyperlink"/>
              </w:rPr>
            </w:pPr>
            <w:r>
              <w:t xml:space="preserve">Pressure test the CM piping circuits. Upload the worksheets. Details can be found in the attached documentation. Generate the TATL, Use </w:t>
            </w:r>
            <w:hyperlink r:id="rId44" w:history="1">
              <w:r w:rsidRPr="00575F51">
                <w:rPr>
                  <w:rStyle w:val="Hyperlink"/>
                </w:rPr>
                <w:t>PT THA</w:t>
              </w:r>
            </w:hyperlink>
            <w:r>
              <w:t xml:space="preserve">, </w:t>
            </w:r>
            <w:hyperlink r:id="rId45" w:history="1">
              <w:r w:rsidRPr="00575F51">
                <w:rPr>
                  <w:rStyle w:val="Hyperlink"/>
                </w:rPr>
                <w:t>LCLSII P&amp;ID</w:t>
              </w:r>
            </w:hyperlink>
            <w:r>
              <w:t xml:space="preserve">, </w:t>
            </w:r>
            <w:hyperlink r:id="rId46" w:history="1">
              <w:r w:rsidRPr="00D870D6">
                <w:rPr>
                  <w:rStyle w:val="Hyperlink"/>
                </w:rPr>
                <w:t xml:space="preserve">Low </w:t>
              </w:r>
              <w:r w:rsidRPr="00D870D6">
                <w:rPr>
                  <w:rStyle w:val="Hyperlink"/>
                </w:rPr>
                <w:lastRenderedPageBreak/>
                <w:t>Pressure Worksheet</w:t>
              </w:r>
            </w:hyperlink>
            <w:r>
              <w:t xml:space="preserve">, </w:t>
            </w:r>
            <w:hyperlink r:id="rId47" w:history="1">
              <w:r w:rsidRPr="00D870D6">
                <w:rPr>
                  <w:rStyle w:val="Hyperlink"/>
                </w:rPr>
                <w:t>High Pressure Worksheet</w:t>
              </w:r>
            </w:hyperlink>
            <w:r>
              <w:t xml:space="preserve">, </w:t>
            </w:r>
            <w:hyperlink r:id="rId48" w:history="1">
              <w:r w:rsidRPr="00613C93">
                <w:rPr>
                  <w:rStyle w:val="Hyperlink"/>
                </w:rPr>
                <w:t>Pressure Testing OSP</w:t>
              </w:r>
            </w:hyperlink>
            <w:r>
              <w:t xml:space="preserve">, </w:t>
            </w:r>
            <w:hyperlink r:id="rId49" w:history="1">
              <w:r w:rsidRPr="00613C93">
                <w:rPr>
                  <w:rStyle w:val="Hyperlink"/>
                </w:rPr>
                <w:t>Bayonet Box Dwg</w:t>
              </w:r>
            </w:hyperlink>
          </w:p>
          <w:p w:rsidR="0085749B" w:rsidRDefault="0085749B" w:rsidP="0085749B">
            <w:pPr>
              <w:rPr>
                <w:rStyle w:val="Hyperlink"/>
              </w:rPr>
            </w:pPr>
          </w:p>
          <w:p w:rsidR="0085749B" w:rsidRDefault="0085749B" w:rsidP="0085749B">
            <w:r>
              <w:rPr>
                <w:noProof/>
              </w:rPr>
              <w:drawing>
                <wp:inline distT="0" distB="0" distL="0" distR="0" wp14:anchorId="684142B1" wp14:editId="2AA8774A">
                  <wp:extent cx="2498651" cy="181694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651" cy="181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F51672" wp14:editId="246ACE9C">
                  <wp:extent cx="2519917" cy="181791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43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59" cy="181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noWrap/>
          </w:tcPr>
          <w:p w:rsidR="0085749B" w:rsidRDefault="007B0A64" w:rsidP="0085749B">
            <w:r>
              <w:lastRenderedPageBreak/>
              <w:t>[[CMPipePressTestTech</w:t>
            </w:r>
            <w:r w:rsidR="0085749B">
              <w:t>]] &lt;&lt;SRF&gt;&gt;</w:t>
            </w:r>
          </w:p>
          <w:p w:rsidR="0085749B" w:rsidRDefault="0085749B" w:rsidP="0085749B">
            <w:r>
              <w:lastRenderedPageBreak/>
              <w:t>[[</w:t>
            </w:r>
            <w:r w:rsidR="007B0A64">
              <w:t>CMPipePressTest</w:t>
            </w:r>
            <w:r>
              <w:t>Date]] &lt;&lt;TIMESTAMP&gt;&gt;</w:t>
            </w:r>
          </w:p>
          <w:p w:rsidR="0085749B" w:rsidRDefault="0085749B" w:rsidP="0085749B">
            <w:r>
              <w:t>[[</w:t>
            </w:r>
            <w:r w:rsidR="00822B5A">
              <w:t>CMPipePressTest</w:t>
            </w:r>
            <w:r>
              <w:t>Comment]] &lt;&lt;COMMENT&gt;&gt;</w:t>
            </w:r>
          </w:p>
          <w:p w:rsidR="0085749B" w:rsidRDefault="0085749B" w:rsidP="0085749B">
            <w:r>
              <w:t>[[LowPTResults]] &lt;&lt;FILEUPLOAD&gt;&gt;</w:t>
            </w:r>
          </w:p>
          <w:p w:rsidR="0085749B" w:rsidRDefault="0085749B" w:rsidP="00822B5A">
            <w:r>
              <w:t>[[HighPTResults]] &lt;&lt;FILEUPLOAD&gt;&gt;</w:t>
            </w:r>
          </w:p>
        </w:tc>
      </w:tr>
    </w:tbl>
    <w:p w:rsidR="0085749B" w:rsidRDefault="0085749B">
      <w:pPr>
        <w:spacing w:after="200" w:line="276" w:lineRule="auto"/>
      </w:pPr>
      <w:r>
        <w:lastRenderedPageBreak/>
        <w:br w:type="page"/>
      </w:r>
    </w:p>
    <w:p w:rsidR="0085749B" w:rsidRDefault="0085749B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4017"/>
        <w:gridCol w:w="4017"/>
        <w:gridCol w:w="4294"/>
      </w:tblGrid>
      <w:tr w:rsidR="0085749B" w:rsidRPr="00D97B1C" w:rsidTr="0085749B">
        <w:trPr>
          <w:trHeight w:val="288"/>
        </w:trPr>
        <w:tc>
          <w:tcPr>
            <w:tcW w:w="622" w:type="dxa"/>
          </w:tcPr>
          <w:p w:rsidR="0085749B" w:rsidRPr="00D97B1C" w:rsidRDefault="0085749B" w:rsidP="0085749B">
            <w:r w:rsidRPr="00D97B1C">
              <w:t>Step No.</w:t>
            </w:r>
          </w:p>
        </w:tc>
        <w:tc>
          <w:tcPr>
            <w:tcW w:w="8034" w:type="dxa"/>
            <w:gridSpan w:val="2"/>
          </w:tcPr>
          <w:p w:rsidR="0085749B" w:rsidRPr="00D97B1C" w:rsidRDefault="0085749B" w:rsidP="0085749B">
            <w:r w:rsidRPr="00D97B1C">
              <w:t>Instructions</w:t>
            </w:r>
          </w:p>
        </w:tc>
        <w:tc>
          <w:tcPr>
            <w:tcW w:w="4294" w:type="dxa"/>
            <w:noWrap/>
          </w:tcPr>
          <w:p w:rsidR="0085749B" w:rsidRPr="00D97B1C" w:rsidRDefault="0085749B" w:rsidP="0085749B">
            <w:r w:rsidRPr="00D97B1C">
              <w:t>Data Input</w:t>
            </w:r>
          </w:p>
        </w:tc>
      </w:tr>
      <w:tr w:rsidR="0085749B" w:rsidRPr="00D97B1C" w:rsidTr="0085749B">
        <w:trPr>
          <w:trHeight w:val="288"/>
        </w:trPr>
        <w:tc>
          <w:tcPr>
            <w:tcW w:w="622" w:type="dxa"/>
          </w:tcPr>
          <w:p w:rsidR="0085749B" w:rsidRPr="00D97B1C" w:rsidRDefault="0085749B" w:rsidP="0085749B">
            <w:pPr>
              <w:jc w:val="center"/>
            </w:pPr>
            <w:r>
              <w:t>15</w:t>
            </w:r>
          </w:p>
        </w:tc>
        <w:tc>
          <w:tcPr>
            <w:tcW w:w="8034" w:type="dxa"/>
            <w:gridSpan w:val="2"/>
          </w:tcPr>
          <w:p w:rsidR="0085749B" w:rsidRDefault="0085749B" w:rsidP="0085749B">
            <w:pPr>
              <w:rPr>
                <w:rStyle w:val="Hyperlink"/>
              </w:rPr>
            </w:pPr>
            <w:r>
              <w:t>Install the Warm Couplers and MC pumping line, using the attached procedure. Record vendor and S/N</w:t>
            </w:r>
            <w:r w:rsidR="00662461">
              <w:t>'</w:t>
            </w:r>
            <w:r>
              <w:t xml:space="preserve">s. Use </w:t>
            </w:r>
            <w:hyperlink r:id="rId52" w:history="1">
              <w:r w:rsidRPr="00B67F70">
                <w:rPr>
                  <w:rStyle w:val="Hyperlink"/>
                </w:rPr>
                <w:t>CP-L2PRO-FPCW-AC, Warm Coupler Installation Procedure</w:t>
              </w:r>
            </w:hyperlink>
          </w:p>
          <w:p w:rsidR="0085749B" w:rsidRDefault="0085749B" w:rsidP="0085749B">
            <w:pPr>
              <w:rPr>
                <w:rStyle w:val="Hyperlink"/>
              </w:rPr>
            </w:pPr>
            <w:hyperlink r:id="rId53" w:history="1">
              <w:r>
                <w:rPr>
                  <w:rStyle w:val="Hyperlink"/>
                </w:rPr>
                <w:t>CP-L2PRD-FPCW-AC</w:t>
              </w:r>
            </w:hyperlink>
          </w:p>
          <w:p w:rsidR="0085749B" w:rsidRPr="00D814E9" w:rsidRDefault="0085749B" w:rsidP="0085749B"/>
          <w:p w:rsidR="0085749B" w:rsidRDefault="0085749B" w:rsidP="0085749B">
            <w:r>
              <w:rPr>
                <w:noProof/>
              </w:rPr>
              <w:drawing>
                <wp:inline distT="0" distB="0" distL="0" distR="0" wp14:anchorId="02D03B37" wp14:editId="097C6435">
                  <wp:extent cx="2286000" cy="151412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59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1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2461">
              <w:t xml:space="preserve"> </w:t>
            </w:r>
            <w:r>
              <w:rPr>
                <w:noProof/>
              </w:rPr>
              <w:drawing>
                <wp:inline distT="0" distB="0" distL="0" distR="0" wp14:anchorId="041CF3B7" wp14:editId="65BE6F43">
                  <wp:extent cx="2286000" cy="151412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6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1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749B" w:rsidRDefault="0085749B" w:rsidP="0085749B"/>
          <w:p w:rsidR="0085749B" w:rsidRPr="00D97B1C" w:rsidRDefault="0085749B" w:rsidP="0085749B">
            <w:r>
              <w:t>**Verify the Ion Pump support bracket is in place prior to MC line installation.**</w:t>
            </w:r>
          </w:p>
        </w:tc>
        <w:tc>
          <w:tcPr>
            <w:tcW w:w="4294" w:type="dxa"/>
            <w:noWrap/>
          </w:tcPr>
          <w:p w:rsidR="0085749B" w:rsidRDefault="0085749B" w:rsidP="0085749B">
            <w:r>
              <w:t>[[</w:t>
            </w:r>
            <w:r w:rsidR="00822B5A">
              <w:t>FPCWTech</w:t>
            </w:r>
            <w:r>
              <w:t>]] &lt;&lt;SRF&gt;&gt;</w:t>
            </w:r>
          </w:p>
          <w:p w:rsidR="0085749B" w:rsidRDefault="0085749B" w:rsidP="0085749B">
            <w:r>
              <w:t>[[FPCWDate]] &lt;&lt;TIMESTAMP&gt;&gt;</w:t>
            </w:r>
          </w:p>
          <w:p w:rsidR="0085749B" w:rsidRDefault="0085749B" w:rsidP="0085749B">
            <w:r>
              <w:t>[[</w:t>
            </w:r>
            <w:r w:rsidR="00822B5A">
              <w:t>FPCW</w:t>
            </w:r>
            <w:r>
              <w:t>Comment]] &lt;&lt;COMMENT&gt;&gt;</w:t>
            </w:r>
          </w:p>
          <w:p w:rsidR="0085749B" w:rsidRDefault="0085749B" w:rsidP="0085749B">
            <w:r>
              <w:t>[[CouplerMap]] &lt;&lt;FILEUPLOAD&gt;&gt;</w:t>
            </w:r>
          </w:p>
          <w:p w:rsidR="0085749B" w:rsidRDefault="0085749B" w:rsidP="0085749B">
            <w:r>
              <w:t>[[MCLineLC]] &lt;&lt;FILEUPLOAD&gt;&gt;</w:t>
            </w:r>
          </w:p>
          <w:p w:rsidR="0085749B" w:rsidRPr="005937E2" w:rsidRDefault="0085749B" w:rsidP="0085749B">
            <w:r>
              <w:t>[[IP75SDSN]] &lt;&lt;IP75SDSN&gt;&gt;</w:t>
            </w:r>
          </w:p>
        </w:tc>
      </w:tr>
      <w:tr w:rsidR="0085749B" w:rsidRPr="00D97B1C" w:rsidTr="008C0220">
        <w:trPr>
          <w:trHeight w:val="288"/>
        </w:trPr>
        <w:tc>
          <w:tcPr>
            <w:tcW w:w="622" w:type="dxa"/>
          </w:tcPr>
          <w:p w:rsidR="0085749B" w:rsidRDefault="0085749B" w:rsidP="0085749B">
            <w:pPr>
              <w:jc w:val="center"/>
            </w:pPr>
          </w:p>
        </w:tc>
        <w:tc>
          <w:tcPr>
            <w:tcW w:w="4017" w:type="dxa"/>
          </w:tcPr>
          <w:p w:rsidR="0085749B" w:rsidRDefault="0085749B" w:rsidP="0085749B">
            <w:r>
              <w:t>[[FPCWSN1]] &lt;&lt;FPCWSN&gt;&gt;</w:t>
            </w:r>
          </w:p>
        </w:tc>
        <w:tc>
          <w:tcPr>
            <w:tcW w:w="4017" w:type="dxa"/>
          </w:tcPr>
          <w:p w:rsidR="0085749B" w:rsidRDefault="0085749B" w:rsidP="0085749B">
            <w:r>
              <w:t>[[Coupler1LC]] &lt;&lt;FILEUPLOAD&gt;&gt;</w:t>
            </w:r>
          </w:p>
        </w:tc>
        <w:tc>
          <w:tcPr>
            <w:tcW w:w="4294" w:type="dxa"/>
            <w:noWrap/>
          </w:tcPr>
          <w:p w:rsidR="0085749B" w:rsidRDefault="0085749B" w:rsidP="0085749B">
            <w:r>
              <w:t>[[Coupler1QC]] &lt;&lt;FILEUPLOAD&gt;&gt;</w:t>
            </w:r>
          </w:p>
        </w:tc>
      </w:tr>
      <w:tr w:rsidR="0085749B" w:rsidRPr="00D97B1C" w:rsidTr="008C0220">
        <w:trPr>
          <w:trHeight w:val="288"/>
        </w:trPr>
        <w:tc>
          <w:tcPr>
            <w:tcW w:w="622" w:type="dxa"/>
          </w:tcPr>
          <w:p w:rsidR="0085749B" w:rsidRDefault="0085749B" w:rsidP="0085749B">
            <w:pPr>
              <w:jc w:val="center"/>
            </w:pPr>
          </w:p>
        </w:tc>
        <w:tc>
          <w:tcPr>
            <w:tcW w:w="4017" w:type="dxa"/>
          </w:tcPr>
          <w:p w:rsidR="0085749B" w:rsidRDefault="0085749B" w:rsidP="0085749B">
            <w:r>
              <w:t>[[FPCWSN2]] &lt;&lt;FPCWSN&gt;&gt;</w:t>
            </w:r>
          </w:p>
        </w:tc>
        <w:tc>
          <w:tcPr>
            <w:tcW w:w="4017" w:type="dxa"/>
          </w:tcPr>
          <w:p w:rsidR="0085749B" w:rsidRDefault="0085749B" w:rsidP="0085749B">
            <w:r>
              <w:t>[[Coupler2LC]] &lt;&lt;FILEUPLOAD&gt;&gt;</w:t>
            </w:r>
          </w:p>
        </w:tc>
        <w:tc>
          <w:tcPr>
            <w:tcW w:w="4294" w:type="dxa"/>
            <w:noWrap/>
          </w:tcPr>
          <w:p w:rsidR="0085749B" w:rsidRDefault="0085749B" w:rsidP="0085749B">
            <w:r>
              <w:t>[[Coupler2QC]] &lt;&lt;FILEUPLOAD&gt;&gt;</w:t>
            </w:r>
          </w:p>
        </w:tc>
      </w:tr>
      <w:tr w:rsidR="0085749B" w:rsidRPr="00D97B1C" w:rsidTr="008C0220">
        <w:trPr>
          <w:trHeight w:val="288"/>
        </w:trPr>
        <w:tc>
          <w:tcPr>
            <w:tcW w:w="622" w:type="dxa"/>
          </w:tcPr>
          <w:p w:rsidR="0085749B" w:rsidRDefault="0085749B" w:rsidP="0085749B">
            <w:pPr>
              <w:jc w:val="center"/>
            </w:pPr>
          </w:p>
        </w:tc>
        <w:tc>
          <w:tcPr>
            <w:tcW w:w="4017" w:type="dxa"/>
          </w:tcPr>
          <w:p w:rsidR="0085749B" w:rsidRDefault="0085749B" w:rsidP="0085749B">
            <w:r>
              <w:t>[[FPCWSN3]] &lt;&lt;FPCWSN&gt;&gt;</w:t>
            </w:r>
          </w:p>
        </w:tc>
        <w:tc>
          <w:tcPr>
            <w:tcW w:w="4017" w:type="dxa"/>
          </w:tcPr>
          <w:p w:rsidR="0085749B" w:rsidRDefault="0085749B" w:rsidP="0085749B">
            <w:r>
              <w:t>[[Coupler3LC]] &lt;&lt;FILEUPLOAD&gt;&gt;</w:t>
            </w:r>
          </w:p>
        </w:tc>
        <w:tc>
          <w:tcPr>
            <w:tcW w:w="4294" w:type="dxa"/>
            <w:noWrap/>
          </w:tcPr>
          <w:p w:rsidR="0085749B" w:rsidRDefault="0085749B" w:rsidP="0085749B">
            <w:r>
              <w:t>[[Coupler3QC]] &lt;&lt;FILEUPLOAD&gt;&gt;</w:t>
            </w:r>
          </w:p>
        </w:tc>
      </w:tr>
      <w:tr w:rsidR="0085749B" w:rsidRPr="00D97B1C" w:rsidTr="008C0220">
        <w:trPr>
          <w:trHeight w:val="288"/>
        </w:trPr>
        <w:tc>
          <w:tcPr>
            <w:tcW w:w="622" w:type="dxa"/>
          </w:tcPr>
          <w:p w:rsidR="0085749B" w:rsidRDefault="0085749B" w:rsidP="0085749B">
            <w:pPr>
              <w:jc w:val="center"/>
            </w:pPr>
          </w:p>
        </w:tc>
        <w:tc>
          <w:tcPr>
            <w:tcW w:w="4017" w:type="dxa"/>
          </w:tcPr>
          <w:p w:rsidR="0085749B" w:rsidRDefault="0085749B" w:rsidP="0085749B">
            <w:r>
              <w:t>[[FPCWSN4]] &lt;&lt;FPCWSN&gt;&gt;</w:t>
            </w:r>
          </w:p>
        </w:tc>
        <w:tc>
          <w:tcPr>
            <w:tcW w:w="4017" w:type="dxa"/>
          </w:tcPr>
          <w:p w:rsidR="0085749B" w:rsidRDefault="0085749B" w:rsidP="0085749B">
            <w:r>
              <w:t>[[Coupler4LC]] &lt;&lt;FILEUPLOAD&gt;&gt;</w:t>
            </w:r>
          </w:p>
        </w:tc>
        <w:tc>
          <w:tcPr>
            <w:tcW w:w="4294" w:type="dxa"/>
            <w:noWrap/>
          </w:tcPr>
          <w:p w:rsidR="0085749B" w:rsidRDefault="0085749B" w:rsidP="0085749B">
            <w:r>
              <w:t>[[Coupler4QC]] &lt;&lt;FILEUPLOAD&gt;&gt;</w:t>
            </w:r>
          </w:p>
        </w:tc>
      </w:tr>
      <w:tr w:rsidR="0085749B" w:rsidRPr="00D97B1C" w:rsidTr="008C0220">
        <w:trPr>
          <w:trHeight w:val="288"/>
        </w:trPr>
        <w:tc>
          <w:tcPr>
            <w:tcW w:w="622" w:type="dxa"/>
          </w:tcPr>
          <w:p w:rsidR="0085749B" w:rsidRDefault="0085749B" w:rsidP="0085749B">
            <w:pPr>
              <w:jc w:val="center"/>
            </w:pPr>
          </w:p>
        </w:tc>
        <w:tc>
          <w:tcPr>
            <w:tcW w:w="4017" w:type="dxa"/>
          </w:tcPr>
          <w:p w:rsidR="0085749B" w:rsidRDefault="0085749B" w:rsidP="0085749B">
            <w:r>
              <w:t>[[FPCWSN5]] &lt;&lt;FPCWSN&gt;&gt;</w:t>
            </w:r>
          </w:p>
        </w:tc>
        <w:tc>
          <w:tcPr>
            <w:tcW w:w="4017" w:type="dxa"/>
          </w:tcPr>
          <w:p w:rsidR="0085749B" w:rsidRDefault="0085749B" w:rsidP="0085749B">
            <w:r>
              <w:t>[[Coupler5LC]] &lt;&lt;FILEUPLOAD&gt;&gt;</w:t>
            </w:r>
          </w:p>
        </w:tc>
        <w:tc>
          <w:tcPr>
            <w:tcW w:w="4294" w:type="dxa"/>
            <w:noWrap/>
          </w:tcPr>
          <w:p w:rsidR="0085749B" w:rsidRDefault="0085749B" w:rsidP="0085749B">
            <w:r>
              <w:t>[[Coupler5QC]] &lt;&lt;FILEUPLOAD&gt;&gt;</w:t>
            </w:r>
          </w:p>
        </w:tc>
      </w:tr>
      <w:tr w:rsidR="0085749B" w:rsidRPr="00D97B1C" w:rsidTr="008C0220">
        <w:trPr>
          <w:trHeight w:val="288"/>
        </w:trPr>
        <w:tc>
          <w:tcPr>
            <w:tcW w:w="622" w:type="dxa"/>
          </w:tcPr>
          <w:p w:rsidR="0085749B" w:rsidRDefault="0085749B" w:rsidP="0085749B">
            <w:pPr>
              <w:jc w:val="center"/>
            </w:pPr>
          </w:p>
        </w:tc>
        <w:tc>
          <w:tcPr>
            <w:tcW w:w="4017" w:type="dxa"/>
          </w:tcPr>
          <w:p w:rsidR="0085749B" w:rsidRDefault="0085749B" w:rsidP="0085749B">
            <w:r>
              <w:t>[[FPCWSN6]] &lt;&lt;FPCWSN&gt;&gt;</w:t>
            </w:r>
          </w:p>
        </w:tc>
        <w:tc>
          <w:tcPr>
            <w:tcW w:w="4017" w:type="dxa"/>
          </w:tcPr>
          <w:p w:rsidR="0085749B" w:rsidRDefault="0085749B" w:rsidP="0085749B">
            <w:r>
              <w:t>[[Coupler6LC]] &lt;&lt;FILEUPLOAD&gt;&gt;</w:t>
            </w:r>
          </w:p>
        </w:tc>
        <w:tc>
          <w:tcPr>
            <w:tcW w:w="4294" w:type="dxa"/>
            <w:noWrap/>
          </w:tcPr>
          <w:p w:rsidR="0085749B" w:rsidRDefault="0085749B" w:rsidP="0085749B">
            <w:r>
              <w:t>[[Coupler6QC]] &lt;&lt;FILEUPLOAD&gt;&gt;</w:t>
            </w:r>
          </w:p>
        </w:tc>
      </w:tr>
      <w:tr w:rsidR="0085749B" w:rsidRPr="00D97B1C" w:rsidTr="008C0220">
        <w:trPr>
          <w:trHeight w:val="288"/>
        </w:trPr>
        <w:tc>
          <w:tcPr>
            <w:tcW w:w="622" w:type="dxa"/>
          </w:tcPr>
          <w:p w:rsidR="0085749B" w:rsidRDefault="0085749B" w:rsidP="0085749B">
            <w:pPr>
              <w:jc w:val="center"/>
            </w:pPr>
          </w:p>
        </w:tc>
        <w:tc>
          <w:tcPr>
            <w:tcW w:w="4017" w:type="dxa"/>
          </w:tcPr>
          <w:p w:rsidR="0085749B" w:rsidRDefault="0085749B" w:rsidP="0085749B">
            <w:r>
              <w:t>[[FPCWSN7]] &lt;&lt;FPCWSN&gt;&gt;</w:t>
            </w:r>
          </w:p>
        </w:tc>
        <w:tc>
          <w:tcPr>
            <w:tcW w:w="4017" w:type="dxa"/>
          </w:tcPr>
          <w:p w:rsidR="0085749B" w:rsidRDefault="0085749B" w:rsidP="0085749B">
            <w:r>
              <w:t>[[Coupler7LC]] &lt;&lt;FILEUPLOAD&gt;&gt;</w:t>
            </w:r>
          </w:p>
        </w:tc>
        <w:tc>
          <w:tcPr>
            <w:tcW w:w="4294" w:type="dxa"/>
            <w:noWrap/>
          </w:tcPr>
          <w:p w:rsidR="0085749B" w:rsidRDefault="0085749B" w:rsidP="0085749B">
            <w:r>
              <w:t>[[Coupler7QC]] &lt;&lt;FILEUPLOAD&gt;&gt;</w:t>
            </w:r>
          </w:p>
        </w:tc>
      </w:tr>
      <w:tr w:rsidR="0085749B" w:rsidRPr="00D97B1C" w:rsidTr="008C0220">
        <w:trPr>
          <w:trHeight w:val="288"/>
        </w:trPr>
        <w:tc>
          <w:tcPr>
            <w:tcW w:w="622" w:type="dxa"/>
          </w:tcPr>
          <w:p w:rsidR="0085749B" w:rsidRDefault="0085749B" w:rsidP="0085749B">
            <w:pPr>
              <w:jc w:val="center"/>
            </w:pPr>
          </w:p>
        </w:tc>
        <w:tc>
          <w:tcPr>
            <w:tcW w:w="4017" w:type="dxa"/>
          </w:tcPr>
          <w:p w:rsidR="0085749B" w:rsidRDefault="0085749B" w:rsidP="0085749B">
            <w:r>
              <w:t>[[FPCWSN8]] &lt;&lt;FPCWSN&gt;&gt;</w:t>
            </w:r>
          </w:p>
        </w:tc>
        <w:tc>
          <w:tcPr>
            <w:tcW w:w="4017" w:type="dxa"/>
          </w:tcPr>
          <w:p w:rsidR="0085749B" w:rsidRDefault="0085749B" w:rsidP="0085749B">
            <w:r>
              <w:t>[[Coupler8LC]] &lt;&lt;FILEUPLOAD&gt;&gt;</w:t>
            </w:r>
          </w:p>
        </w:tc>
        <w:tc>
          <w:tcPr>
            <w:tcW w:w="4294" w:type="dxa"/>
            <w:noWrap/>
          </w:tcPr>
          <w:p w:rsidR="0085749B" w:rsidRDefault="0085749B" w:rsidP="0085749B">
            <w:r>
              <w:t>[[Coupler8QC]] &lt;&lt;FILEUPLOAD&gt;&gt;</w:t>
            </w:r>
          </w:p>
        </w:tc>
      </w:tr>
      <w:tr w:rsidR="0085749B" w:rsidRPr="00D97B1C" w:rsidTr="0085749B">
        <w:trPr>
          <w:trHeight w:val="288"/>
        </w:trPr>
        <w:tc>
          <w:tcPr>
            <w:tcW w:w="622" w:type="dxa"/>
          </w:tcPr>
          <w:p w:rsidR="0085749B" w:rsidRDefault="0085749B" w:rsidP="0085749B">
            <w:pPr>
              <w:jc w:val="center"/>
            </w:pPr>
            <w:r>
              <w:t>16</w:t>
            </w:r>
          </w:p>
        </w:tc>
        <w:tc>
          <w:tcPr>
            <w:tcW w:w="8034" w:type="dxa"/>
            <w:gridSpan w:val="2"/>
          </w:tcPr>
          <w:p w:rsidR="0085749B" w:rsidRDefault="0085749B" w:rsidP="0085749B">
            <w:r>
              <w:t>Install the vacuum vessel instrumentation flanges including the Magnet lead flange.</w:t>
            </w:r>
          </w:p>
          <w:p w:rsidR="0085749B" w:rsidRDefault="0085749B" w:rsidP="0085749B">
            <w:r>
              <w:t>The double flange stack will require an intermediate leak check performed</w:t>
            </w:r>
            <w:r w:rsidR="00662461">
              <w:t xml:space="preserve"> </w:t>
            </w:r>
            <w:r>
              <w:t xml:space="preserve">later in this traveler prior to installing the top half. </w:t>
            </w:r>
          </w:p>
          <w:p w:rsidR="0085749B" w:rsidRDefault="0085749B" w:rsidP="0085749B">
            <w:r>
              <w:t>Install the siphon tube G-10 support brackets</w:t>
            </w:r>
          </w:p>
          <w:p w:rsidR="0085749B" w:rsidRDefault="0085749B" w:rsidP="0085749B">
            <w:r>
              <w:t>Record instrumentation test results.</w:t>
            </w:r>
          </w:p>
          <w:p w:rsidR="0085749B" w:rsidRDefault="0085749B" w:rsidP="0085749B">
            <w:r>
              <w:rPr>
                <w:noProof/>
              </w:rPr>
              <w:lastRenderedPageBreak/>
              <w:drawing>
                <wp:inline distT="0" distB="0" distL="0" distR="0" wp14:anchorId="17C3A6EE" wp14:editId="47E7A797">
                  <wp:extent cx="2286000" cy="151412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6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1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246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152F5D" wp14:editId="50C6BEA7">
                  <wp:extent cx="2286000" cy="151412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56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1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749B" w:rsidRDefault="0085749B" w:rsidP="0085749B">
            <w:r>
              <w:rPr>
                <w:noProof/>
              </w:rPr>
              <w:drawing>
                <wp:inline distT="0" distB="0" distL="0" distR="0" wp14:anchorId="738CEB86" wp14:editId="0034723D">
                  <wp:extent cx="2286000" cy="151410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97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1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246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70F39B1" wp14:editId="1E252999">
                  <wp:extent cx="2286000" cy="151412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07 (2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1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noWrap/>
          </w:tcPr>
          <w:p w:rsidR="0085749B" w:rsidRDefault="0085749B" w:rsidP="0085749B">
            <w:r>
              <w:lastRenderedPageBreak/>
              <w:t>[[</w:t>
            </w:r>
            <w:r w:rsidR="0023560A">
              <w:t>VVINSTR</w:t>
            </w:r>
            <w:r w:rsidR="0023560A">
              <w:t>Tech</w:t>
            </w:r>
            <w:r>
              <w:t>]] &lt;&lt;SRF&gt;&gt;</w:t>
            </w:r>
          </w:p>
          <w:p w:rsidR="0085749B" w:rsidRDefault="0023560A" w:rsidP="0085749B">
            <w:r>
              <w:t>[[ElectricalTech</w:t>
            </w:r>
            <w:r w:rsidR="0085749B">
              <w:t>]] &lt;&lt;SRF&gt;&gt;</w:t>
            </w:r>
          </w:p>
          <w:p w:rsidR="0085749B" w:rsidRDefault="0085749B" w:rsidP="0085749B">
            <w:r>
              <w:t>[[VVINSTR</w:t>
            </w:r>
            <w:r w:rsidR="0023560A">
              <w:t>Date</w:t>
            </w:r>
            <w:r>
              <w:t>]] &lt;&lt;TIMESTAMP&gt;&gt;</w:t>
            </w:r>
          </w:p>
          <w:p w:rsidR="0085749B" w:rsidRDefault="0023560A" w:rsidP="0085749B">
            <w:r>
              <w:t>[[</w:t>
            </w:r>
            <w:r>
              <w:t>VVINSTR</w:t>
            </w:r>
            <w:r>
              <w:t>Comment</w:t>
            </w:r>
            <w:r w:rsidR="0085749B">
              <w:t>]] &lt;&lt;COMMENT&gt;&gt;</w:t>
            </w:r>
          </w:p>
          <w:p w:rsidR="0085749B" w:rsidRDefault="0023560A" w:rsidP="0085749B">
            <w:r>
              <w:t>[[</w:t>
            </w:r>
            <w:r>
              <w:t>VVINSTR</w:t>
            </w:r>
            <w:r>
              <w:t>TestResults</w:t>
            </w:r>
            <w:r w:rsidR="0085749B">
              <w:t>]] &lt;&lt;FILEUPLOAD&gt;&gt;</w:t>
            </w:r>
          </w:p>
        </w:tc>
      </w:tr>
      <w:tr w:rsidR="0085749B" w:rsidRPr="00D97B1C" w:rsidTr="0085749B">
        <w:trPr>
          <w:trHeight w:val="288"/>
        </w:trPr>
        <w:tc>
          <w:tcPr>
            <w:tcW w:w="622" w:type="dxa"/>
          </w:tcPr>
          <w:p w:rsidR="0085749B" w:rsidRDefault="0085749B" w:rsidP="0085749B">
            <w:pPr>
              <w:jc w:val="center"/>
            </w:pPr>
            <w:r>
              <w:t>17</w:t>
            </w:r>
          </w:p>
        </w:tc>
        <w:tc>
          <w:tcPr>
            <w:tcW w:w="8034" w:type="dxa"/>
            <w:gridSpan w:val="2"/>
          </w:tcPr>
          <w:p w:rsidR="0085749B" w:rsidRDefault="0085749B" w:rsidP="0085749B">
            <w:r>
              <w:t>Install the End Cap beampipe and 50K clamp.</w:t>
            </w:r>
          </w:p>
          <w:p w:rsidR="0085749B" w:rsidRDefault="0085749B" w:rsidP="0085749B">
            <w:pPr>
              <w:rPr>
                <w:b/>
              </w:rPr>
            </w:pPr>
            <w:r>
              <w:t xml:space="preserve">** </w:t>
            </w:r>
            <w:r w:rsidRPr="005D1E64">
              <w:rPr>
                <w:b/>
              </w:rPr>
              <w:t>Continually monitor the beam line vacuum during bleed up.</w:t>
            </w:r>
            <w:r>
              <w:rPr>
                <w:b/>
              </w:rPr>
              <w:t>**</w:t>
            </w:r>
          </w:p>
          <w:p w:rsidR="0085749B" w:rsidRDefault="0085749B" w:rsidP="0085749B">
            <w:r>
              <w:t xml:space="preserve"> Leak check after the installation is completed. Record findings. </w:t>
            </w:r>
          </w:p>
          <w:p w:rsidR="0085749B" w:rsidRDefault="0085749B" w:rsidP="0085749B">
            <w:pPr>
              <w:rPr>
                <w:b/>
              </w:rPr>
            </w:pPr>
            <w:r w:rsidRPr="0035139C">
              <w:rPr>
                <w:b/>
              </w:rPr>
              <w:t xml:space="preserve">**Protect the beampipe with </w:t>
            </w:r>
            <w:r>
              <w:rPr>
                <w:b/>
              </w:rPr>
              <w:t xml:space="preserve">a </w:t>
            </w:r>
            <w:r w:rsidRPr="0035139C">
              <w:rPr>
                <w:b/>
              </w:rPr>
              <w:t>metal shroud after good leak check.**</w:t>
            </w:r>
          </w:p>
          <w:p w:rsidR="0085749B" w:rsidRDefault="0085749B" w:rsidP="0085749B">
            <w:pPr>
              <w:rPr>
                <w:b/>
              </w:rPr>
            </w:pPr>
            <w:hyperlink r:id="rId60" w:history="1">
              <w:r w:rsidRPr="00276FBA">
                <w:rPr>
                  <w:rStyle w:val="Hyperlink"/>
                  <w:b/>
                </w:rPr>
                <w:t>DS Beampipe Installation Procedure</w:t>
              </w:r>
            </w:hyperlink>
          </w:p>
          <w:p w:rsidR="0085749B" w:rsidRDefault="0085749B" w:rsidP="0085749B">
            <w:pPr>
              <w:rPr>
                <w:b/>
              </w:rPr>
            </w:pPr>
            <w:r>
              <w:rPr>
                <w:b/>
              </w:rPr>
              <w:t>During beam line work employ CLEAN practices, slow bleed up and pump down manifolds to be used.</w:t>
            </w:r>
          </w:p>
          <w:p w:rsidR="0085749B" w:rsidRDefault="0085749B" w:rsidP="0085749B">
            <w:pPr>
              <w:rPr>
                <w:b/>
              </w:rPr>
            </w:pPr>
          </w:p>
          <w:p w:rsidR="0085749B" w:rsidRPr="00E17A43" w:rsidRDefault="0085749B" w:rsidP="0085749B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168C7D3F" wp14:editId="26AD8CEA">
                  <wp:extent cx="3657600" cy="242259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48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2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noWrap/>
          </w:tcPr>
          <w:p w:rsidR="0085749B" w:rsidRDefault="0085749B" w:rsidP="0085749B">
            <w:r>
              <w:lastRenderedPageBreak/>
              <w:t>[[</w:t>
            </w:r>
            <w:r w:rsidR="0023560A">
              <w:t>BPLkChck</w:t>
            </w:r>
            <w:r w:rsidR="0023560A">
              <w:t>Tech</w:t>
            </w:r>
            <w:r>
              <w:t>]] &lt;&lt;SRF&gt;&gt;</w:t>
            </w:r>
          </w:p>
          <w:p w:rsidR="0085749B" w:rsidRDefault="0085749B" w:rsidP="0085749B">
            <w:r>
              <w:t>[[</w:t>
            </w:r>
            <w:r w:rsidR="0023560A">
              <w:t>BPLkChck</w:t>
            </w:r>
            <w:r w:rsidR="0023560A">
              <w:t xml:space="preserve"> </w:t>
            </w:r>
            <w:r>
              <w:t>Date]] &lt;&lt;TIMESTAMP&gt;&gt;</w:t>
            </w:r>
          </w:p>
          <w:p w:rsidR="0085749B" w:rsidRDefault="0085749B" w:rsidP="0085749B">
            <w:r>
              <w:t>[[</w:t>
            </w:r>
            <w:r w:rsidR="0023560A">
              <w:t>BPLkChck</w:t>
            </w:r>
            <w:r w:rsidR="0023560A">
              <w:t xml:space="preserve"> </w:t>
            </w:r>
            <w:r>
              <w:t>Comment]] &lt;&lt;COMMENT&gt;&gt;</w:t>
            </w:r>
          </w:p>
          <w:p w:rsidR="0085749B" w:rsidRDefault="0085749B" w:rsidP="0085749B">
            <w:r>
              <w:t>[[</w:t>
            </w:r>
            <w:r w:rsidR="0023560A">
              <w:t>BPLkChck</w:t>
            </w:r>
            <w:r>
              <w:t>]] &lt;&lt;FILEUPLOAD&gt;&gt;</w:t>
            </w:r>
          </w:p>
          <w:p w:rsidR="0085749B" w:rsidRPr="00E156AD" w:rsidRDefault="0023560A" w:rsidP="0023560A">
            <w:r>
              <w:t>[[ParticulateData</w:t>
            </w:r>
            <w:r w:rsidR="0085749B">
              <w:t>]] &lt;&lt;FILEUPLOAD&gt;&gt;</w:t>
            </w:r>
          </w:p>
        </w:tc>
      </w:tr>
      <w:tr w:rsidR="0085749B" w:rsidRPr="00D97B1C" w:rsidTr="0085749B">
        <w:trPr>
          <w:trHeight w:val="288"/>
        </w:trPr>
        <w:tc>
          <w:tcPr>
            <w:tcW w:w="622" w:type="dxa"/>
          </w:tcPr>
          <w:p w:rsidR="0085749B" w:rsidRDefault="0085749B" w:rsidP="0085749B">
            <w:pPr>
              <w:jc w:val="center"/>
            </w:pPr>
            <w:r>
              <w:t>18</w:t>
            </w:r>
          </w:p>
        </w:tc>
        <w:tc>
          <w:tcPr>
            <w:tcW w:w="8034" w:type="dxa"/>
            <w:gridSpan w:val="2"/>
          </w:tcPr>
          <w:p w:rsidR="0085749B" w:rsidRDefault="0085749B" w:rsidP="0085749B">
            <w:r>
              <w:t>Install the GHRP testing cap with 3.5mm indium gasket. Torque the hardware to 150 in/lbs.</w:t>
            </w:r>
          </w:p>
          <w:p w:rsidR="0085749B" w:rsidRDefault="0085749B" w:rsidP="0085749B">
            <w:r>
              <w:rPr>
                <w:noProof/>
              </w:rPr>
              <w:drawing>
                <wp:inline distT="0" distB="0" distL="0" distR="0" wp14:anchorId="491EF684" wp14:editId="43E40E54">
                  <wp:extent cx="3657600" cy="242256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5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2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noWrap/>
          </w:tcPr>
          <w:p w:rsidR="0085749B" w:rsidRDefault="0023560A" w:rsidP="0085749B">
            <w:r>
              <w:t>[[CapInstTech</w:t>
            </w:r>
            <w:r w:rsidR="0085749B">
              <w:t>]] &lt;&lt;SRF&gt;&gt;</w:t>
            </w:r>
          </w:p>
          <w:p w:rsidR="0085749B" w:rsidRDefault="0023560A" w:rsidP="0085749B">
            <w:r>
              <w:t>[[CapInstDate</w:t>
            </w:r>
            <w:r w:rsidR="0085749B">
              <w:t>]] &lt;&lt;TIMESTAMP&gt;&gt;</w:t>
            </w:r>
          </w:p>
          <w:p w:rsidR="0085749B" w:rsidRDefault="0085749B" w:rsidP="0023560A">
            <w:r>
              <w:t>[[</w:t>
            </w:r>
            <w:r w:rsidR="0023560A">
              <w:t>CapInst</w:t>
            </w:r>
            <w:r>
              <w:t>Comment]] &lt;&lt;COMMENT&gt;&gt;</w:t>
            </w:r>
          </w:p>
        </w:tc>
      </w:tr>
      <w:tr w:rsidR="0085749B" w:rsidRPr="00D97B1C" w:rsidTr="0085749B">
        <w:trPr>
          <w:trHeight w:val="288"/>
        </w:trPr>
        <w:tc>
          <w:tcPr>
            <w:tcW w:w="622" w:type="dxa"/>
          </w:tcPr>
          <w:p w:rsidR="0085749B" w:rsidRDefault="0085749B" w:rsidP="0085749B">
            <w:pPr>
              <w:jc w:val="center"/>
            </w:pPr>
            <w:r>
              <w:t>19</w:t>
            </w:r>
          </w:p>
        </w:tc>
        <w:tc>
          <w:tcPr>
            <w:tcW w:w="8034" w:type="dxa"/>
            <w:gridSpan w:val="2"/>
          </w:tcPr>
          <w:p w:rsidR="0085749B" w:rsidRDefault="0085749B" w:rsidP="0085749B">
            <w:r>
              <w:t xml:space="preserve">Install the jumper flex lines on the ends of all pipes </w:t>
            </w:r>
          </w:p>
          <w:p w:rsidR="0085749B" w:rsidRDefault="0085749B" w:rsidP="0085749B">
            <w:r>
              <w:lastRenderedPageBreak/>
              <w:t>Leak check all the jumper connections and the GHRP cap, record the findings.</w:t>
            </w:r>
          </w:p>
          <w:p w:rsidR="0085749B" w:rsidRDefault="0085749B" w:rsidP="0085749B">
            <w:r>
              <w:rPr>
                <w:noProof/>
              </w:rPr>
              <w:drawing>
                <wp:inline distT="0" distB="0" distL="0" distR="0" wp14:anchorId="44F91388" wp14:editId="226F338E">
                  <wp:extent cx="3657600" cy="242259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3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2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749B" w:rsidRDefault="0085749B" w:rsidP="0085749B"/>
        </w:tc>
        <w:tc>
          <w:tcPr>
            <w:tcW w:w="4294" w:type="dxa"/>
            <w:noWrap/>
          </w:tcPr>
          <w:p w:rsidR="0085749B" w:rsidRDefault="0085749B" w:rsidP="0085749B">
            <w:r>
              <w:lastRenderedPageBreak/>
              <w:t>[[</w:t>
            </w:r>
            <w:r w:rsidR="00C35588">
              <w:t>FlexLineInstTech</w:t>
            </w:r>
            <w:r>
              <w:t>]] &lt;&lt;SRF&gt;&gt;</w:t>
            </w:r>
          </w:p>
          <w:p w:rsidR="0085749B" w:rsidRDefault="0085749B" w:rsidP="0085749B">
            <w:r>
              <w:lastRenderedPageBreak/>
              <w:t>[[</w:t>
            </w:r>
            <w:r w:rsidR="00C35588">
              <w:t>FlexLineLkChck</w:t>
            </w:r>
            <w:r>
              <w:t>Date]] &lt;&lt;TIMESTAMP&gt;&gt;</w:t>
            </w:r>
          </w:p>
          <w:p w:rsidR="0085749B" w:rsidRDefault="00C35588" w:rsidP="0085749B">
            <w:r>
              <w:t>[[</w:t>
            </w:r>
            <w:r>
              <w:t>FlexLineLkChck</w:t>
            </w:r>
            <w:r>
              <w:t>Comment</w:t>
            </w:r>
            <w:r w:rsidR="0085749B">
              <w:t>]] &lt;&lt;COMMENT&gt;&gt;</w:t>
            </w:r>
          </w:p>
          <w:p w:rsidR="0085749B" w:rsidRDefault="00C35588" w:rsidP="0085749B">
            <w:r>
              <w:t>[[LkChck</w:t>
            </w:r>
            <w:r w:rsidR="0085749B">
              <w:t>]] &lt;&lt;FILEUPLOAD&gt;&gt;</w:t>
            </w:r>
          </w:p>
        </w:tc>
      </w:tr>
      <w:tr w:rsidR="0085749B" w:rsidRPr="00D97B1C" w:rsidTr="0085749B">
        <w:trPr>
          <w:trHeight w:val="288"/>
        </w:trPr>
        <w:tc>
          <w:tcPr>
            <w:tcW w:w="622" w:type="dxa"/>
          </w:tcPr>
          <w:p w:rsidR="0085749B" w:rsidRDefault="0085749B" w:rsidP="0085749B">
            <w:pPr>
              <w:jc w:val="center"/>
            </w:pPr>
            <w:r>
              <w:lastRenderedPageBreak/>
              <w:t>20</w:t>
            </w:r>
          </w:p>
        </w:tc>
        <w:tc>
          <w:tcPr>
            <w:tcW w:w="8034" w:type="dxa"/>
            <w:gridSpan w:val="2"/>
          </w:tcPr>
          <w:p w:rsidR="0085749B" w:rsidRDefault="0085749B" w:rsidP="0085749B">
            <w:r>
              <w:t>Add the instrumentation, gate valve guide, pipe thermal strapping, and MLI to the End Cap area.</w:t>
            </w:r>
          </w:p>
          <w:p w:rsidR="0085749B" w:rsidRDefault="0085749B" w:rsidP="0085749B"/>
          <w:p w:rsidR="0085749B" w:rsidRDefault="0085749B" w:rsidP="0085749B">
            <w:r>
              <w:rPr>
                <w:noProof/>
              </w:rPr>
              <w:lastRenderedPageBreak/>
              <w:drawing>
                <wp:inline distT="0" distB="0" distL="0" distR="0" wp14:anchorId="6ED079C6" wp14:editId="4EDC9A50">
                  <wp:extent cx="3657600" cy="242259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74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2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noWrap/>
          </w:tcPr>
          <w:p w:rsidR="0085749B" w:rsidRDefault="0085749B" w:rsidP="0085749B">
            <w:r>
              <w:lastRenderedPageBreak/>
              <w:t>[[</w:t>
            </w:r>
            <w:r w:rsidR="00C35588">
              <w:t>EndCap</w:t>
            </w:r>
            <w:r w:rsidR="00563B73">
              <w:t>Add</w:t>
            </w:r>
            <w:r w:rsidR="00C35588">
              <w:t>Tech</w:t>
            </w:r>
            <w:r>
              <w:t>]] &lt;&lt;SRF&gt;&gt;</w:t>
            </w:r>
          </w:p>
          <w:p w:rsidR="0085749B" w:rsidRDefault="0085749B" w:rsidP="0085749B">
            <w:r>
              <w:t>[[ElectricalTechnician]] &lt;&lt;SRF&gt;&gt;</w:t>
            </w:r>
          </w:p>
          <w:p w:rsidR="0085749B" w:rsidRDefault="00C35588" w:rsidP="0085749B">
            <w:r>
              <w:t>[[EndCap</w:t>
            </w:r>
            <w:r w:rsidR="00563B73">
              <w:t>AddDate</w:t>
            </w:r>
            <w:r w:rsidR="0085749B">
              <w:t>]] &lt;&lt;TIMESTAMP&gt;&gt;</w:t>
            </w:r>
          </w:p>
          <w:p w:rsidR="0085749B" w:rsidRDefault="0085749B" w:rsidP="00C35588">
            <w:r>
              <w:t>[[</w:t>
            </w:r>
            <w:r w:rsidR="00C35588">
              <w:t>EndCap</w:t>
            </w:r>
            <w:r w:rsidR="00563B73">
              <w:t>Add</w:t>
            </w:r>
            <w:r>
              <w:t>Comment]] &lt;&lt;COMMENT&gt;&gt;</w:t>
            </w:r>
          </w:p>
        </w:tc>
      </w:tr>
    </w:tbl>
    <w:p w:rsidR="00BE16A8" w:rsidRDefault="00BE16A8">
      <w:pPr>
        <w:spacing w:after="200" w:line="276" w:lineRule="auto"/>
      </w:pPr>
      <w:r>
        <w:br w:type="page"/>
      </w:r>
    </w:p>
    <w:p w:rsidR="00BE16A8" w:rsidRDefault="00BE16A8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8034"/>
        <w:gridCol w:w="4294"/>
      </w:tblGrid>
      <w:tr w:rsidR="00BE16A8" w:rsidRPr="00D97B1C" w:rsidTr="0085749B">
        <w:trPr>
          <w:trHeight w:val="288"/>
        </w:trPr>
        <w:tc>
          <w:tcPr>
            <w:tcW w:w="622" w:type="dxa"/>
          </w:tcPr>
          <w:p w:rsidR="00BE16A8" w:rsidRPr="00D97B1C" w:rsidRDefault="00BE16A8" w:rsidP="00BE16A8">
            <w:r w:rsidRPr="00D97B1C">
              <w:t>Step No.</w:t>
            </w:r>
          </w:p>
        </w:tc>
        <w:tc>
          <w:tcPr>
            <w:tcW w:w="8034" w:type="dxa"/>
          </w:tcPr>
          <w:p w:rsidR="00BE16A8" w:rsidRPr="00D97B1C" w:rsidRDefault="00BE16A8" w:rsidP="00BE16A8">
            <w:r w:rsidRPr="00D97B1C">
              <w:t>Instructions</w:t>
            </w:r>
          </w:p>
        </w:tc>
        <w:tc>
          <w:tcPr>
            <w:tcW w:w="4294" w:type="dxa"/>
            <w:noWrap/>
          </w:tcPr>
          <w:p w:rsidR="00BE16A8" w:rsidRPr="00D97B1C" w:rsidRDefault="00BE16A8" w:rsidP="00BE16A8">
            <w:r w:rsidRPr="00D97B1C">
              <w:t>Data Input</w:t>
            </w:r>
          </w:p>
        </w:tc>
      </w:tr>
      <w:tr w:rsidR="00BE16A8" w:rsidRPr="00D97B1C" w:rsidTr="0085749B">
        <w:trPr>
          <w:trHeight w:val="288"/>
        </w:trPr>
        <w:tc>
          <w:tcPr>
            <w:tcW w:w="622" w:type="dxa"/>
          </w:tcPr>
          <w:p w:rsidR="00BE16A8" w:rsidRDefault="00BE16A8" w:rsidP="00BE16A8">
            <w:pPr>
              <w:jc w:val="center"/>
            </w:pPr>
            <w:r>
              <w:t>21</w:t>
            </w:r>
          </w:p>
        </w:tc>
        <w:tc>
          <w:tcPr>
            <w:tcW w:w="8034" w:type="dxa"/>
          </w:tcPr>
          <w:p w:rsidR="00BE16A8" w:rsidRDefault="00BE16A8" w:rsidP="00BE16A8">
            <w:r>
              <w:t xml:space="preserve">Install the top half of the 50K shield, complete the thermal stapping connections, then add the lower section of the shield and the beam pipe G-10 support strap. </w:t>
            </w:r>
          </w:p>
          <w:p w:rsidR="00BE16A8" w:rsidRDefault="00BE16A8" w:rsidP="00BE16A8">
            <w:r>
              <w:t>Install 30 layers of MLI to the Shield cap.</w:t>
            </w:r>
          </w:p>
          <w:p w:rsidR="00BE16A8" w:rsidRDefault="00BE16A8" w:rsidP="00BE16A8"/>
          <w:p w:rsidR="00BE16A8" w:rsidRDefault="00BE16A8" w:rsidP="00BE16A8">
            <w:r>
              <w:rPr>
                <w:noProof/>
              </w:rPr>
              <w:drawing>
                <wp:inline distT="0" distB="0" distL="0" distR="0" wp14:anchorId="2F15EDF5" wp14:editId="775689C5">
                  <wp:extent cx="2286000" cy="151412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77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1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F04C7E" wp14:editId="16B3566B">
                  <wp:extent cx="2286000" cy="151412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5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1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16A8" w:rsidRDefault="00BE16A8" w:rsidP="00BE16A8">
            <w:r>
              <w:rPr>
                <w:noProof/>
              </w:rPr>
              <w:drawing>
                <wp:inline distT="0" distB="0" distL="0" distR="0" wp14:anchorId="7906F5C6" wp14:editId="1B0FA1E5">
                  <wp:extent cx="2286000" cy="151412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6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1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noWrap/>
          </w:tcPr>
          <w:p w:rsidR="00BE16A8" w:rsidRDefault="00563B73" w:rsidP="00BE16A8">
            <w:r>
              <w:t>[[Top50kTech</w:t>
            </w:r>
            <w:r w:rsidR="00BE16A8">
              <w:t>]] &lt;&lt;SRF&gt;&gt;</w:t>
            </w:r>
          </w:p>
          <w:p w:rsidR="00BE16A8" w:rsidRDefault="00563B73" w:rsidP="00BE16A8">
            <w:r>
              <w:t>[[Top50kDate</w:t>
            </w:r>
            <w:r w:rsidR="00BE16A8">
              <w:t>]] &lt;&lt;TIMESTAMP&gt;&gt;</w:t>
            </w:r>
          </w:p>
          <w:p w:rsidR="00BE16A8" w:rsidRDefault="00BE16A8" w:rsidP="00563B73">
            <w:r>
              <w:t>[[</w:t>
            </w:r>
            <w:r w:rsidR="00563B73">
              <w:t>Top50k</w:t>
            </w:r>
            <w:r>
              <w:t>Comment]] &lt;&lt;COMMENT&gt;&gt;</w:t>
            </w:r>
          </w:p>
        </w:tc>
      </w:tr>
      <w:tr w:rsidR="00BE16A8" w:rsidRPr="00D97B1C" w:rsidTr="0085749B">
        <w:trPr>
          <w:trHeight w:val="288"/>
        </w:trPr>
        <w:tc>
          <w:tcPr>
            <w:tcW w:w="622" w:type="dxa"/>
          </w:tcPr>
          <w:p w:rsidR="00BE16A8" w:rsidRDefault="00BE16A8" w:rsidP="00BE16A8">
            <w:pPr>
              <w:jc w:val="center"/>
            </w:pPr>
            <w:r>
              <w:t>22</w:t>
            </w:r>
          </w:p>
        </w:tc>
        <w:tc>
          <w:tcPr>
            <w:tcW w:w="8034" w:type="dxa"/>
          </w:tcPr>
          <w:p w:rsidR="00BE16A8" w:rsidRDefault="00BE16A8" w:rsidP="00BE16A8">
            <w:r>
              <w:t>Install the End Cap, secure with clamps. Install the hardware to support the beampipe flange. Remove the G-10 supporting strap hardware</w:t>
            </w:r>
          </w:p>
          <w:p w:rsidR="00BE16A8" w:rsidRDefault="00BE16A8" w:rsidP="00BE16A8"/>
          <w:p w:rsidR="00BE16A8" w:rsidRPr="00D97B1C" w:rsidRDefault="00BE16A8" w:rsidP="00BE16A8">
            <w:r>
              <w:rPr>
                <w:noProof/>
              </w:rPr>
              <w:lastRenderedPageBreak/>
              <w:drawing>
                <wp:inline distT="0" distB="0" distL="0" distR="0" wp14:anchorId="006E5E0F" wp14:editId="251B24EA">
                  <wp:extent cx="3657600" cy="242259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6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2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noWrap/>
          </w:tcPr>
          <w:p w:rsidR="00BE16A8" w:rsidRDefault="00BE16A8" w:rsidP="00BE16A8">
            <w:r>
              <w:lastRenderedPageBreak/>
              <w:t>[[</w:t>
            </w:r>
            <w:r w:rsidR="00563B73">
              <w:t>EndCap</w:t>
            </w:r>
            <w:r>
              <w:t>]] &lt;&lt;SRF&gt;&gt;</w:t>
            </w:r>
          </w:p>
          <w:p w:rsidR="00BE16A8" w:rsidRDefault="00BE16A8" w:rsidP="00BE16A8">
            <w:r>
              <w:t>[[</w:t>
            </w:r>
            <w:r w:rsidR="00563B73">
              <w:t>EndCap</w:t>
            </w:r>
            <w:r>
              <w:t>Date]] &lt;&lt;TIMESTAMP&gt;&gt;</w:t>
            </w:r>
          </w:p>
          <w:p w:rsidR="00BE16A8" w:rsidRPr="00D97B1C" w:rsidRDefault="00BE16A8" w:rsidP="00563B73">
            <w:r>
              <w:t>[[</w:t>
            </w:r>
            <w:r w:rsidR="00563B73">
              <w:t>EndCap</w:t>
            </w:r>
            <w:r>
              <w:t>Comment]] &lt;&lt;COMMENT&gt;&gt;</w:t>
            </w:r>
          </w:p>
        </w:tc>
      </w:tr>
      <w:tr w:rsidR="00BE16A8" w:rsidRPr="00D97B1C" w:rsidTr="0085749B">
        <w:trPr>
          <w:trHeight w:val="288"/>
        </w:trPr>
        <w:tc>
          <w:tcPr>
            <w:tcW w:w="622" w:type="dxa"/>
          </w:tcPr>
          <w:p w:rsidR="00BE16A8" w:rsidRDefault="00BE16A8" w:rsidP="00BE16A8">
            <w:pPr>
              <w:jc w:val="center"/>
            </w:pPr>
            <w:r>
              <w:t>23</w:t>
            </w:r>
          </w:p>
        </w:tc>
        <w:tc>
          <w:tcPr>
            <w:tcW w:w="8034" w:type="dxa"/>
          </w:tcPr>
          <w:p w:rsidR="00BE16A8" w:rsidRDefault="00BE16A8" w:rsidP="00BE16A8">
            <w:r>
              <w:t xml:space="preserve">Install the </w:t>
            </w:r>
            <w:r w:rsidR="00662461">
              <w:t>"</w:t>
            </w:r>
            <w:r>
              <w:t>T</w:t>
            </w:r>
            <w:r w:rsidR="00662461">
              <w:t>"</w:t>
            </w:r>
            <w:r>
              <w:t xml:space="preserve"> and Ion pump assembly to the previously install beam pipe. Leak check the connections, record findings. Start I.P.</w:t>
            </w:r>
          </w:p>
          <w:p w:rsidR="00BE16A8" w:rsidRDefault="00BE16A8" w:rsidP="00BE16A8">
            <w:hyperlink r:id="rId69" w:history="1">
              <w:r w:rsidRPr="00276FBA">
                <w:rPr>
                  <w:rStyle w:val="Hyperlink"/>
                </w:rPr>
                <w:t>DS Ion Pump Installation Procedure</w:t>
              </w:r>
            </w:hyperlink>
          </w:p>
          <w:p w:rsidR="00BE16A8" w:rsidRDefault="00BE16A8" w:rsidP="00BE16A8">
            <w:pPr>
              <w:rPr>
                <w:b/>
              </w:rPr>
            </w:pPr>
            <w:r>
              <w:rPr>
                <w:b/>
              </w:rPr>
              <w:t>During beam line work employ CLEAN practices, slow bleed up and pump down manifolds to be used.</w:t>
            </w:r>
          </w:p>
          <w:p w:rsidR="00BE16A8" w:rsidRDefault="00BE16A8" w:rsidP="00BE16A8">
            <w:pPr>
              <w:rPr>
                <w:b/>
              </w:rPr>
            </w:pPr>
          </w:p>
          <w:p w:rsidR="00BE16A8" w:rsidRPr="00E156AD" w:rsidRDefault="00BE16A8" w:rsidP="00BE16A8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5709E01C" wp14:editId="30E782CA">
                  <wp:extent cx="3657600" cy="242266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42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noWrap/>
          </w:tcPr>
          <w:p w:rsidR="00BE16A8" w:rsidRDefault="00BE16A8" w:rsidP="00BE16A8">
            <w:r>
              <w:lastRenderedPageBreak/>
              <w:t>[[</w:t>
            </w:r>
            <w:r w:rsidR="00563B73">
              <w:t>PumpInstTech</w:t>
            </w:r>
            <w:r>
              <w:t>]] &lt;&lt;SRF&gt;&gt;</w:t>
            </w:r>
          </w:p>
          <w:p w:rsidR="00BE16A8" w:rsidRDefault="00BE16A8" w:rsidP="00BE16A8">
            <w:r>
              <w:t>[[</w:t>
            </w:r>
            <w:r w:rsidR="00563B73">
              <w:t>PumpInst</w:t>
            </w:r>
            <w:r>
              <w:t>Date]] &lt;&lt;TIMESTAMP&gt;&gt;</w:t>
            </w:r>
          </w:p>
          <w:p w:rsidR="00BE16A8" w:rsidRDefault="00BE16A8" w:rsidP="00BE16A8">
            <w:r>
              <w:t>[[</w:t>
            </w:r>
            <w:r w:rsidR="00563B73">
              <w:t>PumpInst</w:t>
            </w:r>
            <w:r>
              <w:t>Comment]] &lt;&lt;COMMENT&gt;&gt;</w:t>
            </w:r>
          </w:p>
          <w:p w:rsidR="00BE16A8" w:rsidRDefault="00BE16A8" w:rsidP="00BE16A8">
            <w:r>
              <w:t>[[LeakCheckResults]] &lt;&lt;FILEUPLOAD&gt;&gt;</w:t>
            </w:r>
          </w:p>
          <w:p w:rsidR="00BE16A8" w:rsidRPr="009A423A" w:rsidRDefault="00BE16A8" w:rsidP="00BE16A8">
            <w:r>
              <w:t>[[ParticulateData]] &lt;&lt;FILEUPLOAD&gt;&gt;</w:t>
            </w:r>
          </w:p>
        </w:tc>
      </w:tr>
    </w:tbl>
    <w:p w:rsidR="00A208EE" w:rsidRPr="00D97B1C" w:rsidRDefault="00A208EE" w:rsidP="00D97B1C"/>
    <w:sectPr w:rsidR="00A208EE" w:rsidRPr="00D97B1C" w:rsidSect="00A841DF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A51" w:rsidRDefault="00843A51" w:rsidP="00D97B1C">
      <w:r>
        <w:separator/>
      </w:r>
    </w:p>
  </w:endnote>
  <w:endnote w:type="continuationSeparator" w:id="0">
    <w:p w:rsidR="00843A51" w:rsidRDefault="00843A51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690" w:rsidRDefault="009166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F7D" w:rsidRDefault="00CA4DDA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843A51">
      <w:rPr>
        <w:noProof/>
      </w:rPr>
      <w:t>Document1</w:t>
    </w:r>
    <w:r>
      <w:rPr>
        <w:noProof/>
      </w:rPr>
      <w:fldChar w:fldCharType="end"/>
    </w:r>
    <w:r w:rsidR="00766F7D">
      <w:ptab w:relativeTo="margin" w:alignment="center" w:leader="none"/>
    </w:r>
    <w:r w:rsidR="003E53B5">
      <w:fldChar w:fldCharType="begin"/>
    </w:r>
    <w:r w:rsidR="003E53B5">
      <w:instrText xml:space="preserve"> PAGE   \* MERGEFORMAT </w:instrText>
    </w:r>
    <w:r w:rsidR="003E53B5">
      <w:fldChar w:fldCharType="separate"/>
    </w:r>
    <w:r w:rsidR="00563B73">
      <w:rPr>
        <w:noProof/>
      </w:rPr>
      <w:t>1</w:t>
    </w:r>
    <w:r w:rsidR="003E53B5">
      <w:rPr>
        <w:noProof/>
      </w:rPr>
      <w:fldChar w:fldCharType="end"/>
    </w:r>
    <w:r w:rsidR="00766F7D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563B73">
      <w:rPr>
        <w:noProof/>
      </w:rPr>
      <w:t>15</w:t>
    </w:r>
    <w:r>
      <w:rPr>
        <w:noProof/>
      </w:rPr>
      <w:fldChar w:fldCharType="end"/>
    </w:r>
    <w:r w:rsidR="00766F7D"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843A51">
      <w:rPr>
        <w:noProof/>
      </w:rPr>
      <w:t>0/0/0000 0:00:00 AM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690" w:rsidRDefault="009166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A51" w:rsidRDefault="00843A51" w:rsidP="00D97B1C">
      <w:r>
        <w:separator/>
      </w:r>
    </w:p>
  </w:footnote>
  <w:footnote w:type="continuationSeparator" w:id="0">
    <w:p w:rsidR="00843A51" w:rsidRDefault="00843A51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690" w:rsidRDefault="009166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F7D" w:rsidRDefault="00766F7D" w:rsidP="00D97B1C">
    <w:pPr>
      <w:pStyle w:val="Header"/>
    </w:pPr>
    <w:r>
      <w:rPr>
        <w:noProof/>
      </w:rPr>
      <w:drawing>
        <wp:inline distT="0" distB="0" distL="0" distR="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690" w:rsidRDefault="009166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A51"/>
    <w:rsid w:val="0001458B"/>
    <w:rsid w:val="00034FD9"/>
    <w:rsid w:val="00043F3B"/>
    <w:rsid w:val="000462DF"/>
    <w:rsid w:val="00063A8E"/>
    <w:rsid w:val="00064FB0"/>
    <w:rsid w:val="00067F40"/>
    <w:rsid w:val="00073B35"/>
    <w:rsid w:val="00085D59"/>
    <w:rsid w:val="000873DE"/>
    <w:rsid w:val="000900F0"/>
    <w:rsid w:val="000942AE"/>
    <w:rsid w:val="000A4442"/>
    <w:rsid w:val="000A463B"/>
    <w:rsid w:val="000A5086"/>
    <w:rsid w:val="000A6A64"/>
    <w:rsid w:val="000A710A"/>
    <w:rsid w:val="000C0EA7"/>
    <w:rsid w:val="000C3265"/>
    <w:rsid w:val="000C6364"/>
    <w:rsid w:val="000C7C4C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6275"/>
    <w:rsid w:val="00131799"/>
    <w:rsid w:val="00132397"/>
    <w:rsid w:val="00161325"/>
    <w:rsid w:val="001643DD"/>
    <w:rsid w:val="00164C85"/>
    <w:rsid w:val="00175AF0"/>
    <w:rsid w:val="001835C8"/>
    <w:rsid w:val="00185498"/>
    <w:rsid w:val="001928C4"/>
    <w:rsid w:val="001A2FA2"/>
    <w:rsid w:val="001B0A81"/>
    <w:rsid w:val="001B1150"/>
    <w:rsid w:val="001B6ACD"/>
    <w:rsid w:val="001C016F"/>
    <w:rsid w:val="001C13C3"/>
    <w:rsid w:val="001C41CA"/>
    <w:rsid w:val="001E0C95"/>
    <w:rsid w:val="001E0EE9"/>
    <w:rsid w:val="001E2532"/>
    <w:rsid w:val="001E3261"/>
    <w:rsid w:val="001F302D"/>
    <w:rsid w:val="001F4AF2"/>
    <w:rsid w:val="00201E3C"/>
    <w:rsid w:val="00211F67"/>
    <w:rsid w:val="002209EE"/>
    <w:rsid w:val="002247E5"/>
    <w:rsid w:val="002250AC"/>
    <w:rsid w:val="0023560A"/>
    <w:rsid w:val="00235E52"/>
    <w:rsid w:val="00243A53"/>
    <w:rsid w:val="00244AAB"/>
    <w:rsid w:val="0025100C"/>
    <w:rsid w:val="002522D7"/>
    <w:rsid w:val="002547F1"/>
    <w:rsid w:val="002607E6"/>
    <w:rsid w:val="00267EE0"/>
    <w:rsid w:val="00270454"/>
    <w:rsid w:val="002829B6"/>
    <w:rsid w:val="002849B4"/>
    <w:rsid w:val="00286CF6"/>
    <w:rsid w:val="002950CA"/>
    <w:rsid w:val="00296D1C"/>
    <w:rsid w:val="002C06D8"/>
    <w:rsid w:val="002D325F"/>
    <w:rsid w:val="002E05AF"/>
    <w:rsid w:val="002E19BD"/>
    <w:rsid w:val="002E35DC"/>
    <w:rsid w:val="002E4AD8"/>
    <w:rsid w:val="002F2829"/>
    <w:rsid w:val="002F292D"/>
    <w:rsid w:val="00317F9D"/>
    <w:rsid w:val="0032290C"/>
    <w:rsid w:val="003230F1"/>
    <w:rsid w:val="00340E8A"/>
    <w:rsid w:val="00351701"/>
    <w:rsid w:val="00355812"/>
    <w:rsid w:val="0036135C"/>
    <w:rsid w:val="003663E5"/>
    <w:rsid w:val="00375A07"/>
    <w:rsid w:val="0037791E"/>
    <w:rsid w:val="00381916"/>
    <w:rsid w:val="003831FD"/>
    <w:rsid w:val="00393E35"/>
    <w:rsid w:val="003A5114"/>
    <w:rsid w:val="003B5F9A"/>
    <w:rsid w:val="003C42E3"/>
    <w:rsid w:val="003C599A"/>
    <w:rsid w:val="003D48C5"/>
    <w:rsid w:val="003D7A7D"/>
    <w:rsid w:val="003E53B5"/>
    <w:rsid w:val="003F6552"/>
    <w:rsid w:val="003F6E41"/>
    <w:rsid w:val="00400B75"/>
    <w:rsid w:val="004079A0"/>
    <w:rsid w:val="00414B44"/>
    <w:rsid w:val="00416B71"/>
    <w:rsid w:val="004243B7"/>
    <w:rsid w:val="0042549F"/>
    <w:rsid w:val="004254B3"/>
    <w:rsid w:val="0043234B"/>
    <w:rsid w:val="00437464"/>
    <w:rsid w:val="00452B14"/>
    <w:rsid w:val="004675B5"/>
    <w:rsid w:val="004719F1"/>
    <w:rsid w:val="00477736"/>
    <w:rsid w:val="00482C02"/>
    <w:rsid w:val="004A659B"/>
    <w:rsid w:val="004B1315"/>
    <w:rsid w:val="004B3A4E"/>
    <w:rsid w:val="004B4724"/>
    <w:rsid w:val="004B623C"/>
    <w:rsid w:val="004C1485"/>
    <w:rsid w:val="004E2BC3"/>
    <w:rsid w:val="004E687E"/>
    <w:rsid w:val="00503CA4"/>
    <w:rsid w:val="00504D13"/>
    <w:rsid w:val="00506588"/>
    <w:rsid w:val="00512034"/>
    <w:rsid w:val="00514D40"/>
    <w:rsid w:val="005158B8"/>
    <w:rsid w:val="00520BE4"/>
    <w:rsid w:val="005229B4"/>
    <w:rsid w:val="00522BAE"/>
    <w:rsid w:val="00523780"/>
    <w:rsid w:val="0052412E"/>
    <w:rsid w:val="005338D8"/>
    <w:rsid w:val="00535B09"/>
    <w:rsid w:val="005553DF"/>
    <w:rsid w:val="00563B73"/>
    <w:rsid w:val="005649D7"/>
    <w:rsid w:val="005725E1"/>
    <w:rsid w:val="0057799A"/>
    <w:rsid w:val="005907B2"/>
    <w:rsid w:val="0059398C"/>
    <w:rsid w:val="00594166"/>
    <w:rsid w:val="005A5AF4"/>
    <w:rsid w:val="005B30E9"/>
    <w:rsid w:val="005B7BF6"/>
    <w:rsid w:val="005C0CC9"/>
    <w:rsid w:val="005C51C6"/>
    <w:rsid w:val="005D0C9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59BF"/>
    <w:rsid w:val="0062706A"/>
    <w:rsid w:val="0063437E"/>
    <w:rsid w:val="006362EC"/>
    <w:rsid w:val="006464EC"/>
    <w:rsid w:val="00647146"/>
    <w:rsid w:val="00647CFD"/>
    <w:rsid w:val="00661635"/>
    <w:rsid w:val="00662461"/>
    <w:rsid w:val="0066372D"/>
    <w:rsid w:val="0067627E"/>
    <w:rsid w:val="00685C9A"/>
    <w:rsid w:val="006A594F"/>
    <w:rsid w:val="006A650C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5589"/>
    <w:rsid w:val="006E7F4C"/>
    <w:rsid w:val="006F4B8D"/>
    <w:rsid w:val="006F51EB"/>
    <w:rsid w:val="00705A37"/>
    <w:rsid w:val="0070722D"/>
    <w:rsid w:val="00726652"/>
    <w:rsid w:val="00734468"/>
    <w:rsid w:val="00747E5A"/>
    <w:rsid w:val="00752FFE"/>
    <w:rsid w:val="00755A06"/>
    <w:rsid w:val="00766F7D"/>
    <w:rsid w:val="007749CB"/>
    <w:rsid w:val="00776389"/>
    <w:rsid w:val="007856A2"/>
    <w:rsid w:val="00790A9E"/>
    <w:rsid w:val="007915D1"/>
    <w:rsid w:val="00793B72"/>
    <w:rsid w:val="00796774"/>
    <w:rsid w:val="00796D75"/>
    <w:rsid w:val="007B0A64"/>
    <w:rsid w:val="007B32FF"/>
    <w:rsid w:val="007C13A0"/>
    <w:rsid w:val="007C2181"/>
    <w:rsid w:val="007C2203"/>
    <w:rsid w:val="007C5831"/>
    <w:rsid w:val="007C69FD"/>
    <w:rsid w:val="007C7BC3"/>
    <w:rsid w:val="007D2A42"/>
    <w:rsid w:val="007D3AB3"/>
    <w:rsid w:val="007D458D"/>
    <w:rsid w:val="007E1A80"/>
    <w:rsid w:val="007E23EB"/>
    <w:rsid w:val="007E2564"/>
    <w:rsid w:val="007E5AF2"/>
    <w:rsid w:val="007F4C92"/>
    <w:rsid w:val="00813575"/>
    <w:rsid w:val="00822B5A"/>
    <w:rsid w:val="008233FF"/>
    <w:rsid w:val="00825E12"/>
    <w:rsid w:val="00826D15"/>
    <w:rsid w:val="0082777E"/>
    <w:rsid w:val="00830406"/>
    <w:rsid w:val="0083081B"/>
    <w:rsid w:val="00834508"/>
    <w:rsid w:val="00835D01"/>
    <w:rsid w:val="00843A51"/>
    <w:rsid w:val="0085749B"/>
    <w:rsid w:val="008873FA"/>
    <w:rsid w:val="008959D1"/>
    <w:rsid w:val="008A277A"/>
    <w:rsid w:val="008B695A"/>
    <w:rsid w:val="008C3D4F"/>
    <w:rsid w:val="008C5B3E"/>
    <w:rsid w:val="008D5A63"/>
    <w:rsid w:val="008D7218"/>
    <w:rsid w:val="008E2762"/>
    <w:rsid w:val="008E588F"/>
    <w:rsid w:val="00910D5E"/>
    <w:rsid w:val="009162AB"/>
    <w:rsid w:val="00916690"/>
    <w:rsid w:val="00917171"/>
    <w:rsid w:val="00927CA2"/>
    <w:rsid w:val="009329BD"/>
    <w:rsid w:val="00932FBB"/>
    <w:rsid w:val="00933DC9"/>
    <w:rsid w:val="00940264"/>
    <w:rsid w:val="00941A42"/>
    <w:rsid w:val="00952455"/>
    <w:rsid w:val="00953602"/>
    <w:rsid w:val="00957CBB"/>
    <w:rsid w:val="00961BC6"/>
    <w:rsid w:val="00976CEF"/>
    <w:rsid w:val="00987670"/>
    <w:rsid w:val="009903C0"/>
    <w:rsid w:val="009918DD"/>
    <w:rsid w:val="0099215E"/>
    <w:rsid w:val="00995F42"/>
    <w:rsid w:val="009B6DF4"/>
    <w:rsid w:val="009C524F"/>
    <w:rsid w:val="009D0916"/>
    <w:rsid w:val="009D7011"/>
    <w:rsid w:val="009E0910"/>
    <w:rsid w:val="009E7B59"/>
    <w:rsid w:val="009F660F"/>
    <w:rsid w:val="00A000A6"/>
    <w:rsid w:val="00A136D5"/>
    <w:rsid w:val="00A208EE"/>
    <w:rsid w:val="00A21F4D"/>
    <w:rsid w:val="00A26F25"/>
    <w:rsid w:val="00A35DB3"/>
    <w:rsid w:val="00A44853"/>
    <w:rsid w:val="00A5188B"/>
    <w:rsid w:val="00A538D7"/>
    <w:rsid w:val="00A56D08"/>
    <w:rsid w:val="00A61DA0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F0020"/>
    <w:rsid w:val="00AF46AF"/>
    <w:rsid w:val="00B104B6"/>
    <w:rsid w:val="00B1134C"/>
    <w:rsid w:val="00B13078"/>
    <w:rsid w:val="00B1554F"/>
    <w:rsid w:val="00B16F27"/>
    <w:rsid w:val="00B4428C"/>
    <w:rsid w:val="00B56613"/>
    <w:rsid w:val="00B622EB"/>
    <w:rsid w:val="00B6706A"/>
    <w:rsid w:val="00B87041"/>
    <w:rsid w:val="00B96500"/>
    <w:rsid w:val="00BA024A"/>
    <w:rsid w:val="00BA086D"/>
    <w:rsid w:val="00BA4EBC"/>
    <w:rsid w:val="00BD6884"/>
    <w:rsid w:val="00BE16A8"/>
    <w:rsid w:val="00BE1BCD"/>
    <w:rsid w:val="00BF589E"/>
    <w:rsid w:val="00C0197D"/>
    <w:rsid w:val="00C042CB"/>
    <w:rsid w:val="00C11977"/>
    <w:rsid w:val="00C14895"/>
    <w:rsid w:val="00C15355"/>
    <w:rsid w:val="00C35588"/>
    <w:rsid w:val="00C40E54"/>
    <w:rsid w:val="00C44FDB"/>
    <w:rsid w:val="00C45D8E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0BD4"/>
    <w:rsid w:val="00C913C9"/>
    <w:rsid w:val="00C974FE"/>
    <w:rsid w:val="00CA3458"/>
    <w:rsid w:val="00CA4DDA"/>
    <w:rsid w:val="00CA4E63"/>
    <w:rsid w:val="00CA6B6A"/>
    <w:rsid w:val="00CB2802"/>
    <w:rsid w:val="00CB2B1E"/>
    <w:rsid w:val="00CB4F30"/>
    <w:rsid w:val="00CB61CE"/>
    <w:rsid w:val="00CD66D4"/>
    <w:rsid w:val="00CD6BF5"/>
    <w:rsid w:val="00CD6E4C"/>
    <w:rsid w:val="00CE1E06"/>
    <w:rsid w:val="00CE3E11"/>
    <w:rsid w:val="00CE548A"/>
    <w:rsid w:val="00CF4E71"/>
    <w:rsid w:val="00D06A4C"/>
    <w:rsid w:val="00D142AF"/>
    <w:rsid w:val="00D203B7"/>
    <w:rsid w:val="00D27B1A"/>
    <w:rsid w:val="00D33AE3"/>
    <w:rsid w:val="00D410B9"/>
    <w:rsid w:val="00D41388"/>
    <w:rsid w:val="00D44C55"/>
    <w:rsid w:val="00D60A1D"/>
    <w:rsid w:val="00D67382"/>
    <w:rsid w:val="00D70B2D"/>
    <w:rsid w:val="00D74EA2"/>
    <w:rsid w:val="00D80A0D"/>
    <w:rsid w:val="00D81018"/>
    <w:rsid w:val="00D90AA8"/>
    <w:rsid w:val="00D955CF"/>
    <w:rsid w:val="00D97B1C"/>
    <w:rsid w:val="00DA3A56"/>
    <w:rsid w:val="00DA591E"/>
    <w:rsid w:val="00DA72A7"/>
    <w:rsid w:val="00DB7920"/>
    <w:rsid w:val="00DC14A1"/>
    <w:rsid w:val="00DC16C1"/>
    <w:rsid w:val="00DD600F"/>
    <w:rsid w:val="00DE73F0"/>
    <w:rsid w:val="00E06B2F"/>
    <w:rsid w:val="00E15258"/>
    <w:rsid w:val="00E17623"/>
    <w:rsid w:val="00E26259"/>
    <w:rsid w:val="00E41BA7"/>
    <w:rsid w:val="00E516DE"/>
    <w:rsid w:val="00E61D0A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4B92"/>
    <w:rsid w:val="00EE7717"/>
    <w:rsid w:val="00EF7D19"/>
    <w:rsid w:val="00F22BB0"/>
    <w:rsid w:val="00F25509"/>
    <w:rsid w:val="00F25A80"/>
    <w:rsid w:val="00F26C70"/>
    <w:rsid w:val="00F560F2"/>
    <w:rsid w:val="00F62E2E"/>
    <w:rsid w:val="00F634FB"/>
    <w:rsid w:val="00F70737"/>
    <w:rsid w:val="00F824CD"/>
    <w:rsid w:val="00F935F8"/>
    <w:rsid w:val="00F937C7"/>
    <w:rsid w:val="00F95932"/>
    <w:rsid w:val="00FA0EAC"/>
    <w:rsid w:val="00FA6442"/>
    <w:rsid w:val="00FB4232"/>
    <w:rsid w:val="00FC79E1"/>
    <w:rsid w:val="00FD0608"/>
    <w:rsid w:val="00FD2425"/>
    <w:rsid w:val="00FD42BD"/>
    <w:rsid w:val="00FD712D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FB06C"/>
  <w15:docId w15:val="{69C113E5-9E7E-4622-9039-0735D847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43A5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3F3B"/>
    <w:rPr>
      <w:color w:val="800080" w:themeColor="followedHyperlink"/>
      <w:u w:val="single"/>
    </w:rPr>
  </w:style>
  <w:style w:type="paragraph" w:customStyle="1" w:styleId="Default">
    <w:name w:val="Default"/>
    <w:rsid w:val="008574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labdoc.jlab.org/docushare/dsweb/Get/Document-154981/Cryomodule_Threaded_Fasteners_20180406.xlsx" TargetMode="External"/><Relationship Id="rId18" Type="http://schemas.openxmlformats.org/officeDocument/2006/relationships/hyperlink" Target="https://jlabdoc.jlab.org/docushare/dsweb/Get/Document-126305/F10010030_D_DWG1-fixed%20cold%20mass%20support.pdf" TargetMode="External"/><Relationship Id="rId26" Type="http://schemas.openxmlformats.org/officeDocument/2006/relationships/hyperlink" Target="https://jlabdoc.jlab.org/docushare/dsweb/Get/Document-150903/Welding%20Gas%20Guard%20CD%20and%20JT%20Valves-1.pdf" TargetMode="External"/><Relationship Id="rId39" Type="http://schemas.openxmlformats.org/officeDocument/2006/relationships/hyperlink" Target="https://jlabdoc.jlab.org/docushare/dsweb/Get/Document-132246/JT%20Weld%20Map.jpg" TargetMode="External"/><Relationship Id="rId21" Type="http://schemas.openxmlformats.org/officeDocument/2006/relationships/hyperlink" Target="https://jlabdoc.jlab.org/docushare/dsweb/Get/Document-132233/Pressure%20Test%20Doc-%20GHRP.pdf" TargetMode="External"/><Relationship Id="rId34" Type="http://schemas.openxmlformats.org/officeDocument/2006/relationships/hyperlink" Target="https://jlabdoc.jlab.org/docushare/dsweb/Get/Document-150903/Welding%20Gas%20Guard%20CD%20and%20JT%20Valves-1.pdf" TargetMode="External"/><Relationship Id="rId42" Type="http://schemas.openxmlformats.org/officeDocument/2006/relationships/hyperlink" Target="https://jlabdoc.jlab.org/docushare/dsweb/Get/Document-132237/Radiological-%20WORK%20PERMIT.pdf" TargetMode="External"/><Relationship Id="rId47" Type="http://schemas.openxmlformats.org/officeDocument/2006/relationships/hyperlink" Target="https://jlabdoc.jlab.org/docushare/dsweb/Get/Document-132234/Pressure%20Test%20Doc.pdf" TargetMode="External"/><Relationship Id="rId50" Type="http://schemas.openxmlformats.org/officeDocument/2006/relationships/image" Target="media/image3.jpeg"/><Relationship Id="rId55" Type="http://schemas.openxmlformats.org/officeDocument/2006/relationships/image" Target="media/image6.jpeg"/><Relationship Id="rId63" Type="http://schemas.openxmlformats.org/officeDocument/2006/relationships/image" Target="media/image13.jpeg"/><Relationship Id="rId68" Type="http://schemas.openxmlformats.org/officeDocument/2006/relationships/image" Target="media/image18.jpeg"/><Relationship Id="rId76" Type="http://schemas.openxmlformats.org/officeDocument/2006/relationships/footer" Target="footer3.xml"/><Relationship Id="rId7" Type="http://schemas.openxmlformats.org/officeDocument/2006/relationships/hyperlink" Target="https://jlabdoc.jlab.org/docushare/dsweb/Get/Document-126308/F10026610_B_DWG1.pdf" TargetMode="External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jlabdoc.jlab.org/docushare/dsweb/Get/Document-132229/CP-L2PRO-FPCW-AC%20-Warm%20Coupler%20Installation%20Procedure.pdf" TargetMode="External"/><Relationship Id="rId29" Type="http://schemas.openxmlformats.org/officeDocument/2006/relationships/hyperlink" Target="https://jlabdoc.jlab.org/docushare/dsweb/Get/Document-155038/station%205%20signoff.docx" TargetMode="External"/><Relationship Id="rId11" Type="http://schemas.openxmlformats.org/officeDocument/2006/relationships/hyperlink" Target="https://jlabdoc.jlab.org/docushare/dsweb/Get/Document-134880/F10041120_C_PDF_1-Production%20Cold%20Mass.pdf" TargetMode="External"/><Relationship Id="rId24" Type="http://schemas.openxmlformats.org/officeDocument/2006/relationships/hyperlink" Target="https://jlabdoc.jlab.org/docushare/dsweb/Get/Document-134882/F10041183_B_PDF_1-%20Production%20CM%20Top%20Assy.pdf" TargetMode="External"/><Relationship Id="rId32" Type="http://schemas.openxmlformats.org/officeDocument/2006/relationships/hyperlink" Target="https://jlabdoc.jlab.org/docushare/dsweb/Get/Document-150903/Welding%20Gas%20Guard%20CD%20and%20JT%20Valves-1.pdf" TargetMode="External"/><Relationship Id="rId37" Type="http://schemas.openxmlformats.org/officeDocument/2006/relationships/hyperlink" Target="https://jlabdoc.jlab.org/docushare/dsweb/Get/Document-132234/Pressure%20Test%20Doc.pdf" TargetMode="External"/><Relationship Id="rId40" Type="http://schemas.openxmlformats.org/officeDocument/2006/relationships/hyperlink" Target="https://jlabdoc.jlab.org/docushare/dsweb/Get/Document-132235/TATL%20for%20RT.docx" TargetMode="External"/><Relationship Id="rId45" Type="http://schemas.openxmlformats.org/officeDocument/2006/relationships/hyperlink" Target="https://jlabdoc.jlab.org/docushare/dsweb/Get/Document-132232/P&amp;ID%20LCLSII.pdf" TargetMode="External"/><Relationship Id="rId53" Type="http://schemas.openxmlformats.org/officeDocument/2006/relationships/hyperlink" Target="https://jlabdoc.jlab.org/docushare/dsweb/Get/Document-137024/CP-L2PRD-repair%20FPCW-AC%207%20Feb%202017.docx" TargetMode="External"/><Relationship Id="rId58" Type="http://schemas.openxmlformats.org/officeDocument/2006/relationships/image" Target="media/image9.jpeg"/><Relationship Id="rId66" Type="http://schemas.openxmlformats.org/officeDocument/2006/relationships/image" Target="media/image16.jpeg"/><Relationship Id="rId74" Type="http://schemas.openxmlformats.org/officeDocument/2006/relationships/footer" Target="footer2.xm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11.jpeg"/><Relationship Id="rId10" Type="http://schemas.openxmlformats.org/officeDocument/2006/relationships/hyperlink" Target="https://jlabdoc.jlab.org/docushare/dsweb/Get/Document-125863/F10009945_-_PDF_1-Cryomodule%20Top%20Assy.pdf" TargetMode="External"/><Relationship Id="rId19" Type="http://schemas.openxmlformats.org/officeDocument/2006/relationships/hyperlink" Target="https://jlabdoc.jlab.org/docushare/dsweb/Get/Document-132301/LCLS%20Final%20Work%20Station.docx" TargetMode="External"/><Relationship Id="rId31" Type="http://schemas.openxmlformats.org/officeDocument/2006/relationships/image" Target="media/image1.jpeg"/><Relationship Id="rId44" Type="http://schemas.openxmlformats.org/officeDocument/2006/relationships/hyperlink" Target="https://jlabdoc.jlab.org/docushare/dsweb/Get/Document-132231/CM%20Pressure%20Test%20THA.pdf" TargetMode="External"/><Relationship Id="rId52" Type="http://schemas.openxmlformats.org/officeDocument/2006/relationships/hyperlink" Target="https://jlabdoc.jlab.org/docushare/dsweb/Get/Document-132229/CP-L2PRO-FPCW-AC%20-Warm%20Coupler%20Installation%20Procedure.pdf" TargetMode="External"/><Relationship Id="rId60" Type="http://schemas.openxmlformats.org/officeDocument/2006/relationships/hyperlink" Target="https://jlabdoc.jlab.org/docushare/dsweb/Get/Document-132300/DS%20beampipe%20draft-1.docx" TargetMode="External"/><Relationship Id="rId65" Type="http://schemas.openxmlformats.org/officeDocument/2006/relationships/image" Target="media/image15.jpeg"/><Relationship Id="rId73" Type="http://schemas.openxmlformats.org/officeDocument/2006/relationships/footer" Target="footer1.xml"/><Relationship Id="rId78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s://jlabdoc.jlab.org/docushare/dsweb/Get/Document-134881/F10009954_L_DWG1-Cold%20Mass%20Upper.pdf" TargetMode="External"/><Relationship Id="rId14" Type="http://schemas.openxmlformats.org/officeDocument/2006/relationships/hyperlink" Target="https://jlabdoc.jlab.org/docushare/dsweb/Get/Document-115267/MLI%20Installation-CP-C100-CM-INST-MLI.docx" TargetMode="External"/><Relationship Id="rId22" Type="http://schemas.openxmlformats.org/officeDocument/2006/relationships/hyperlink" Target="https://jlabdoc.jlab.org/docushare/dsweb/Get/Document-132241/operational_safety_procedure_form_60897-%20Demag%20LCLSII%20VV.pdf" TargetMode="External"/><Relationship Id="rId27" Type="http://schemas.openxmlformats.org/officeDocument/2006/relationships/hyperlink" Target="https://jlabdoc.jlab.org/docushare/dsweb/Get/Document-155038/station%205%20signoff.docx" TargetMode="External"/><Relationship Id="rId30" Type="http://schemas.openxmlformats.org/officeDocument/2006/relationships/hyperlink" Target="https://jlabdoc.jlab.org/docushare/dsweb/Get/Document-155039/Torque%20spreadsheet%205.xlsx" TargetMode="External"/><Relationship Id="rId35" Type="http://schemas.openxmlformats.org/officeDocument/2006/relationships/image" Target="media/image2.jpeg"/><Relationship Id="rId43" Type="http://schemas.openxmlformats.org/officeDocument/2006/relationships/hyperlink" Target="https://jlabdoc.jlab.org/docushare/dsweb/Get/Document-132238/Document-122639-%20RT.pdf" TargetMode="External"/><Relationship Id="rId48" Type="http://schemas.openxmlformats.org/officeDocument/2006/relationships/hyperlink" Target="https://jlabdoc.jlab.org/docushare/dsweb/Get/Document-132242/operational_safety_procedure_form_63238-LCLSII%20Pressure%20Testing.pdf" TargetMode="External"/><Relationship Id="rId56" Type="http://schemas.openxmlformats.org/officeDocument/2006/relationships/image" Target="media/image7.jpeg"/><Relationship Id="rId64" Type="http://schemas.openxmlformats.org/officeDocument/2006/relationships/image" Target="media/image14.jpeg"/><Relationship Id="rId69" Type="http://schemas.openxmlformats.org/officeDocument/2006/relationships/hyperlink" Target="https://jlabdoc.jlab.org/docushare/dsweb/Get/Document-132299/DS%20IP%20Tee%20Installation%20Procedure.docx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jlabdoc.jlab.org/docushare/dsweb/Get/Document-125861/F10009950_-_PDF_1-Cold%20Mass%20Assy%20Dwg.pdf" TargetMode="External"/><Relationship Id="rId51" Type="http://schemas.openxmlformats.org/officeDocument/2006/relationships/image" Target="media/image4.jpeg"/><Relationship Id="rId72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yperlink" Target="https://jlabdoc.jlab.org/docushare/dsweb/Get/Document-126307/F10026609_B_DWG1.pdf" TargetMode="External"/><Relationship Id="rId17" Type="http://schemas.openxmlformats.org/officeDocument/2006/relationships/hyperlink" Target="https://jlabdoc.jlab.org/docushare/dsweb/Get/Document-126306/F10010308_C_DWG1%20SLIDING%20COLD%20MASS%20ASSY.pdf" TargetMode="External"/><Relationship Id="rId25" Type="http://schemas.openxmlformats.org/officeDocument/2006/relationships/hyperlink" Target="https://jlabdoc.jlab.org/docushare/dsweb/Get/Document-136442/16000lb%20spreader%20bar%20lift%20plan.pdf" TargetMode="External"/><Relationship Id="rId33" Type="http://schemas.openxmlformats.org/officeDocument/2006/relationships/hyperlink" Target="https://jlabdoc.jlab.org/docushare/dsweb/Get/Document-150903/Welding%20Gas%20Guard%20CD%20and%20JT%20Valves-1.pdf" TargetMode="External"/><Relationship Id="rId38" Type="http://schemas.openxmlformats.org/officeDocument/2006/relationships/hyperlink" Target="https://jlabdoc.jlab.org/docushare/dsweb/Get/Document-132232/P&amp;ID%20LCLSII.pdf" TargetMode="External"/><Relationship Id="rId46" Type="http://schemas.openxmlformats.org/officeDocument/2006/relationships/hyperlink" Target="https://jlabdoc.jlab.org/docushare/dsweb/Get/Document-132233/Pressure%20Test%20Doc-%20GHRP.pdf" TargetMode="External"/><Relationship Id="rId59" Type="http://schemas.openxmlformats.org/officeDocument/2006/relationships/image" Target="media/image10.jpeg"/><Relationship Id="rId67" Type="http://schemas.openxmlformats.org/officeDocument/2006/relationships/image" Target="media/image17.jpeg"/><Relationship Id="rId20" Type="http://schemas.openxmlformats.org/officeDocument/2006/relationships/hyperlink" Target="https://jlabdoc.jlab.org/docushare/dsweb/Get/Document-132234/Pressure%20Test%20Doc.pdf" TargetMode="External"/><Relationship Id="rId41" Type="http://schemas.openxmlformats.org/officeDocument/2006/relationships/hyperlink" Target="https://jlabdoc.jlab.org/docushare/dsweb/Get/Document-132236/RT%20THA.docx" TargetMode="External"/><Relationship Id="rId54" Type="http://schemas.openxmlformats.org/officeDocument/2006/relationships/image" Target="media/image5.jpeg"/><Relationship Id="rId62" Type="http://schemas.openxmlformats.org/officeDocument/2006/relationships/image" Target="media/image12.jpeg"/><Relationship Id="rId70" Type="http://schemas.openxmlformats.org/officeDocument/2006/relationships/image" Target="media/image19.emf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jlabdoc.jlab.org/docushare/dsweb/Get/Document-115262/11141S0033%20REV%20A%20(%20LARGE%20LEAK%20CHECK).docx" TargetMode="External"/><Relationship Id="rId23" Type="http://schemas.openxmlformats.org/officeDocument/2006/relationships/hyperlink" Target="https://jlabdoc.jlab.org/docushare/dsweb/Get/Document-132242/operational_safety_procedure_form_63238-LCLSII%20Pressure%20Testing.pdf" TargetMode="External"/><Relationship Id="rId28" Type="http://schemas.openxmlformats.org/officeDocument/2006/relationships/hyperlink" Target="https://jlabdoc.jlab.org/docushare/dsweb/Get/Document-155039/Torque%20spreadsheet%205.xlsx" TargetMode="External"/><Relationship Id="rId36" Type="http://schemas.openxmlformats.org/officeDocument/2006/relationships/hyperlink" Target="https://jlabdoc.jlab.org/docushare/dsweb/Get/Document-150903/Welding%20Gas%20Guard%20CD%20and%20JT%20Valves-1.pdf" TargetMode="External"/><Relationship Id="rId49" Type="http://schemas.openxmlformats.org/officeDocument/2006/relationships/hyperlink" Target="https://jlabdoc.jlab.org/docushare/dsweb/Get/Document-132239/Bayonet%20Box%20Piping%20Pneumatic%20Test%20Pressures_Jan%2020%202016-1.pdf" TargetMode="External"/><Relationship Id="rId57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gif"/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327787E6F2D4912832963B970FB0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F2456-A555-4928-A186-B5C1127ECF04}"/>
      </w:docPartPr>
      <w:docPartBody>
        <w:p w:rsidR="00000000" w:rsidRDefault="0074605B" w:rsidP="0074605B">
          <w:pPr>
            <w:pStyle w:val="4327787E6F2D4912832963B970FB0DF0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05B"/>
    <w:rsid w:val="0074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605B"/>
    <w:rPr>
      <w:color w:val="808080"/>
    </w:rPr>
  </w:style>
  <w:style w:type="paragraph" w:customStyle="1" w:styleId="A749E5D6F7B24400878FFD88C609C35B">
    <w:name w:val="A749E5D6F7B24400878FFD88C609C35B"/>
  </w:style>
  <w:style w:type="paragraph" w:customStyle="1" w:styleId="4327787E6F2D4912832963B970FB0DF0">
    <w:name w:val="4327787E6F2D4912832963B970FB0DF0"/>
    <w:rsid w:val="007460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52206-002F-4864-8D2E-10E3D56A8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</Template>
  <TotalTime>412</TotalTime>
  <Pages>15</Pages>
  <Words>2152</Words>
  <Characters>12270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Homer Samuels</dc:creator>
  <cp:lastModifiedBy>Allen Samuels</cp:lastModifiedBy>
  <cp:revision>1</cp:revision>
  <dcterms:created xsi:type="dcterms:W3CDTF">2021-09-28T12:25:00Z</dcterms:created>
  <dcterms:modified xsi:type="dcterms:W3CDTF">2021-09-28T19:37:00Z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