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7D458D" w:rsidRPr="00D97B1C" w14:paraId="626D330F" w14:textId="77777777" w:rsidTr="001E0C95">
        <w:trPr>
          <w:trHeight w:val="293"/>
        </w:trPr>
        <w:tc>
          <w:tcPr>
            <w:tcW w:w="998" w:type="pct"/>
          </w:tcPr>
          <w:p w14:paraId="38BB25A6" w14:textId="77777777" w:rsidR="007D458D" w:rsidRPr="00D97B1C" w:rsidRDefault="007D458D" w:rsidP="00D97B1C"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14:paraId="7EA03063" w14:textId="0995456D" w:rsidR="007D458D" w:rsidRPr="00D97B1C" w:rsidRDefault="00802B7B" w:rsidP="00D97B1C">
            <w:r>
              <w:t xml:space="preserve">SNSPPU </w:t>
            </w:r>
            <w:proofErr w:type="spellStart"/>
            <w:r>
              <w:t>Cyromodule</w:t>
            </w:r>
            <w:proofErr w:type="spellEnd"/>
            <w:r>
              <w:t xml:space="preserve"> Shipping</w:t>
            </w:r>
          </w:p>
        </w:tc>
      </w:tr>
      <w:tr w:rsidR="007D458D" w:rsidRPr="00D97B1C" w14:paraId="318E4EBC" w14:textId="77777777" w:rsidTr="001E0C95">
        <w:trPr>
          <w:trHeight w:val="293"/>
        </w:trPr>
        <w:tc>
          <w:tcPr>
            <w:tcW w:w="998" w:type="pct"/>
          </w:tcPr>
          <w:p w14:paraId="124CB246" w14:textId="77777777" w:rsidR="007D458D" w:rsidRPr="00D97B1C" w:rsidRDefault="007D458D" w:rsidP="00D97B1C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14:paraId="235FE985" w14:textId="38D0B669" w:rsidR="007D458D" w:rsidRPr="00D97B1C" w:rsidRDefault="00802B7B" w:rsidP="00D97B1C">
            <w:r>
              <w:t xml:space="preserve">Outlines the preparation of an SNSPPU style </w:t>
            </w:r>
            <w:proofErr w:type="spellStart"/>
            <w:r>
              <w:t>cryomodule</w:t>
            </w:r>
            <w:proofErr w:type="spellEnd"/>
            <w:r w:rsidR="009C2EDE">
              <w:t xml:space="preserve"> </w:t>
            </w:r>
            <w:r w:rsidR="00F14A12">
              <w:t>for</w:t>
            </w:r>
            <w:r w:rsidR="009C2EDE">
              <w:t xml:space="preserve"> its shipping cradle</w:t>
            </w:r>
            <w:r>
              <w:t xml:space="preserve"> for shipping, and the loading of </w:t>
            </w:r>
            <w:r w:rsidR="009C2EDE">
              <w:t xml:space="preserve">the cradle and </w:t>
            </w:r>
            <w:proofErr w:type="spellStart"/>
            <w:r w:rsidR="009C2EDE">
              <w:t>cryomodule</w:t>
            </w:r>
            <w:proofErr w:type="spellEnd"/>
            <w:r w:rsidR="009C2EDE">
              <w:t xml:space="preserve"> onto a flatbed trailer for </w:t>
            </w:r>
            <w:r w:rsidR="000E025F">
              <w:t>transport.</w:t>
            </w:r>
          </w:p>
        </w:tc>
      </w:tr>
      <w:tr w:rsidR="007D458D" w:rsidRPr="00D97B1C" w14:paraId="302D6B0F" w14:textId="77777777" w:rsidTr="001E0C95">
        <w:trPr>
          <w:trHeight w:val="293"/>
        </w:trPr>
        <w:tc>
          <w:tcPr>
            <w:tcW w:w="998" w:type="pct"/>
          </w:tcPr>
          <w:p w14:paraId="3B6F5DB6" w14:textId="77777777" w:rsidR="007D458D" w:rsidRPr="00D97B1C" w:rsidRDefault="007D458D" w:rsidP="00D97B1C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14:paraId="3A6AD9AC" w14:textId="7C332178" w:rsidR="007D458D" w:rsidRPr="00D97B1C" w:rsidRDefault="003D32E8" w:rsidP="002B42B4">
            <w:r>
              <w:t>SNSPPU-</w:t>
            </w:r>
            <w:r w:rsidR="00E2365C">
              <w:t>CMA</w:t>
            </w:r>
            <w:r w:rsidR="002B42B4">
              <w:t>-CM-SHIP</w:t>
            </w:r>
          </w:p>
        </w:tc>
      </w:tr>
      <w:tr w:rsidR="00766F7D" w:rsidRPr="00D97B1C" w14:paraId="1E4B7272" w14:textId="77777777" w:rsidTr="001E0C95">
        <w:trPr>
          <w:trHeight w:val="293"/>
        </w:trPr>
        <w:tc>
          <w:tcPr>
            <w:tcW w:w="998" w:type="pct"/>
          </w:tcPr>
          <w:p w14:paraId="5970F48A" w14:textId="77777777" w:rsidR="00766F7D" w:rsidRPr="00D97B1C" w:rsidRDefault="00766F7D" w:rsidP="00D97B1C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14:paraId="5D624705" w14:textId="77777777" w:rsidR="00766F7D" w:rsidRPr="00D97B1C" w:rsidRDefault="00766F7D" w:rsidP="00D97B1C">
            <w:r w:rsidRPr="00D97B1C">
              <w:t>R1</w:t>
            </w:r>
          </w:p>
        </w:tc>
      </w:tr>
      <w:tr w:rsidR="00766F7D" w:rsidRPr="00D97B1C" w14:paraId="099B1832" w14:textId="77777777" w:rsidTr="001E0C95">
        <w:trPr>
          <w:trHeight w:val="293"/>
        </w:trPr>
        <w:tc>
          <w:tcPr>
            <w:tcW w:w="998" w:type="pct"/>
          </w:tcPr>
          <w:p w14:paraId="4F723AE8" w14:textId="77777777" w:rsidR="00766F7D" w:rsidRPr="00D97B1C" w:rsidRDefault="00766F7D" w:rsidP="00D97B1C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14:paraId="6C4AB8A9" w14:textId="77777777" w:rsidR="00766F7D" w:rsidRPr="00D97B1C" w:rsidRDefault="003D32E8" w:rsidP="0052412E">
            <w:r>
              <w:t>Matthew Weaks</w:t>
            </w:r>
          </w:p>
        </w:tc>
      </w:tr>
      <w:tr w:rsidR="00766F7D" w:rsidRPr="00D97B1C" w14:paraId="052A7913" w14:textId="77777777" w:rsidTr="001E0C95">
        <w:trPr>
          <w:trHeight w:val="293"/>
        </w:trPr>
        <w:tc>
          <w:tcPr>
            <w:tcW w:w="998" w:type="pct"/>
          </w:tcPr>
          <w:p w14:paraId="1DFBDFC0" w14:textId="77777777" w:rsidR="00766F7D" w:rsidRPr="00D97B1C" w:rsidRDefault="00766F7D" w:rsidP="00D97B1C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14:paraId="62C39B52" w14:textId="077D47BB" w:rsidR="00766F7D" w:rsidRPr="00D97B1C" w:rsidRDefault="009B44BD" w:rsidP="00D97B1C">
            <w:sdt>
              <w:sdtPr>
                <w:id w:val="534233298"/>
                <w:placeholder>
                  <w:docPart w:val="1957C7DA6146441CB19483F5E85A0A9C"/>
                </w:placeholder>
                <w:date w:fullDate="2022-01-31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42082A">
                  <w:t>31-Jan-22</w:t>
                </w:r>
              </w:sdtContent>
            </w:sdt>
          </w:p>
        </w:tc>
      </w:tr>
      <w:tr w:rsidR="00EA63EB" w:rsidRPr="00D97B1C" w14:paraId="3BE5322F" w14:textId="77777777" w:rsidTr="001E0C95">
        <w:trPr>
          <w:trHeight w:val="293"/>
        </w:trPr>
        <w:tc>
          <w:tcPr>
            <w:tcW w:w="998" w:type="pct"/>
          </w:tcPr>
          <w:p w14:paraId="4973910A" w14:textId="77777777" w:rsidR="00EA63EB" w:rsidRPr="00D97B1C" w:rsidRDefault="00EA63EB" w:rsidP="00D97B1C">
            <w:r>
              <w:t>NCR Informative Emails</w:t>
            </w:r>
          </w:p>
        </w:tc>
        <w:tc>
          <w:tcPr>
            <w:tcW w:w="4002" w:type="pct"/>
            <w:gridSpan w:val="4"/>
          </w:tcPr>
          <w:p w14:paraId="718FFCE1" w14:textId="3C7FEB9A" w:rsidR="00EA63EB" w:rsidRPr="00D97B1C" w:rsidRDefault="00AE38D3" w:rsidP="00D97B1C">
            <w:proofErr w:type="spellStart"/>
            <w:r>
              <w:t>edaly</w:t>
            </w:r>
            <w:proofErr w:type="spellEnd"/>
          </w:p>
        </w:tc>
      </w:tr>
      <w:tr w:rsidR="00766F7D" w:rsidRPr="00D97B1C" w14:paraId="39456B09" w14:textId="77777777" w:rsidTr="001E0C95">
        <w:trPr>
          <w:trHeight w:val="293"/>
        </w:trPr>
        <w:tc>
          <w:tcPr>
            <w:tcW w:w="998" w:type="pct"/>
          </w:tcPr>
          <w:p w14:paraId="62C30505" w14:textId="77777777" w:rsidR="00766F7D" w:rsidRPr="00D97B1C" w:rsidRDefault="00EA63EB" w:rsidP="00D97B1C">
            <w:r>
              <w:t xml:space="preserve">NCR </w:t>
            </w:r>
            <w:proofErr w:type="spellStart"/>
            <w:r>
              <w:t>Dispositioners</w:t>
            </w:r>
            <w:proofErr w:type="spellEnd"/>
          </w:p>
        </w:tc>
        <w:tc>
          <w:tcPr>
            <w:tcW w:w="4002" w:type="pct"/>
            <w:gridSpan w:val="4"/>
          </w:tcPr>
          <w:p w14:paraId="6EA489C0" w14:textId="230BE53F" w:rsidR="00766F7D" w:rsidRPr="00D97B1C" w:rsidRDefault="00FD23A1" w:rsidP="00D97B1C">
            <w:proofErr w:type="spellStart"/>
            <w:r>
              <w:t>Huque,</w:t>
            </w:r>
            <w:r w:rsidR="00AE38D3">
              <w:t>fischer</w:t>
            </w:r>
            <w:proofErr w:type="spellEnd"/>
          </w:p>
        </w:tc>
      </w:tr>
      <w:tr w:rsidR="009E7B59" w:rsidRPr="00D97B1C" w14:paraId="317C85E1" w14:textId="77777777" w:rsidTr="001E0C95">
        <w:trPr>
          <w:trHeight w:val="293"/>
        </w:trPr>
        <w:tc>
          <w:tcPr>
            <w:tcW w:w="998" w:type="pct"/>
          </w:tcPr>
          <w:p w14:paraId="3727FB7B" w14:textId="77777777" w:rsidR="009E7B59" w:rsidRPr="00D97B1C" w:rsidRDefault="009E7B59" w:rsidP="00D97B1C">
            <w:r>
              <w:t>D3 Emails</w:t>
            </w:r>
          </w:p>
        </w:tc>
        <w:tc>
          <w:tcPr>
            <w:tcW w:w="4002" w:type="pct"/>
            <w:gridSpan w:val="4"/>
          </w:tcPr>
          <w:p w14:paraId="13E774E7" w14:textId="02B5B76E" w:rsidR="009E7B59" w:rsidRPr="00D97B1C" w:rsidRDefault="00FD23A1" w:rsidP="00D97B1C">
            <w:proofErr w:type="spellStart"/>
            <w:r>
              <w:t>Weaksmc</w:t>
            </w:r>
            <w:proofErr w:type="spellEnd"/>
          </w:p>
        </w:tc>
      </w:tr>
      <w:tr w:rsidR="0037791E" w:rsidRPr="00D97B1C" w14:paraId="5FAAB116" w14:textId="77777777" w:rsidTr="001E0C95">
        <w:trPr>
          <w:trHeight w:val="293"/>
        </w:trPr>
        <w:tc>
          <w:tcPr>
            <w:tcW w:w="998" w:type="pct"/>
          </w:tcPr>
          <w:p w14:paraId="1128D8EA" w14:textId="77777777" w:rsidR="0037791E" w:rsidRPr="00D97B1C" w:rsidRDefault="0037791E" w:rsidP="0037791E">
            <w:r w:rsidRPr="00D97B1C">
              <w:t>Approval Names</w:t>
            </w:r>
          </w:p>
        </w:tc>
        <w:tc>
          <w:tcPr>
            <w:tcW w:w="1001" w:type="pct"/>
          </w:tcPr>
          <w:p w14:paraId="67164A1E" w14:textId="77777777" w:rsidR="0037791E" w:rsidRPr="00D97B1C" w:rsidRDefault="003D32E8" w:rsidP="0037791E">
            <w:r>
              <w:t>Matthew Weaks</w:t>
            </w:r>
          </w:p>
        </w:tc>
        <w:tc>
          <w:tcPr>
            <w:tcW w:w="1000" w:type="pct"/>
          </w:tcPr>
          <w:p w14:paraId="5D265B2E" w14:textId="02588ACC" w:rsidR="0037791E" w:rsidRDefault="000E025F" w:rsidP="0037791E">
            <w:r>
              <w:t>John Fischer</w:t>
            </w:r>
          </w:p>
        </w:tc>
        <w:tc>
          <w:tcPr>
            <w:tcW w:w="1000" w:type="pct"/>
          </w:tcPr>
          <w:p w14:paraId="2384DE56" w14:textId="14D2C020" w:rsidR="0037791E" w:rsidRDefault="000E025F" w:rsidP="0037791E">
            <w:r>
              <w:t>Naeem Huque</w:t>
            </w:r>
          </w:p>
        </w:tc>
        <w:tc>
          <w:tcPr>
            <w:tcW w:w="1001" w:type="pct"/>
          </w:tcPr>
          <w:p w14:paraId="3B524EED" w14:textId="77777777" w:rsidR="0037791E" w:rsidRPr="00D97B1C" w:rsidRDefault="0037791E" w:rsidP="0037791E"/>
        </w:tc>
      </w:tr>
      <w:tr w:rsidR="00286CF6" w:rsidRPr="00D97B1C" w14:paraId="2C4D14D1" w14:textId="77777777" w:rsidTr="001E0C95">
        <w:trPr>
          <w:trHeight w:val="293"/>
        </w:trPr>
        <w:tc>
          <w:tcPr>
            <w:tcW w:w="998" w:type="pct"/>
          </w:tcPr>
          <w:p w14:paraId="325894C6" w14:textId="77777777" w:rsidR="00286CF6" w:rsidRPr="00D97B1C" w:rsidRDefault="00286CF6" w:rsidP="00D97B1C">
            <w:r>
              <w:t>Approval Signatures</w:t>
            </w:r>
          </w:p>
        </w:tc>
        <w:tc>
          <w:tcPr>
            <w:tcW w:w="1001" w:type="pct"/>
          </w:tcPr>
          <w:p w14:paraId="0B504C78" w14:textId="77777777" w:rsidR="00286CF6" w:rsidRPr="00D97B1C" w:rsidRDefault="00286CF6" w:rsidP="00D97B1C"/>
        </w:tc>
        <w:tc>
          <w:tcPr>
            <w:tcW w:w="1000" w:type="pct"/>
          </w:tcPr>
          <w:p w14:paraId="22925796" w14:textId="77777777" w:rsidR="00286CF6" w:rsidRPr="00D97B1C" w:rsidRDefault="00286CF6" w:rsidP="00D97B1C"/>
        </w:tc>
        <w:tc>
          <w:tcPr>
            <w:tcW w:w="1000" w:type="pct"/>
          </w:tcPr>
          <w:p w14:paraId="6336CD9D" w14:textId="77777777" w:rsidR="00286CF6" w:rsidRPr="00D97B1C" w:rsidRDefault="00286CF6" w:rsidP="00D97B1C"/>
        </w:tc>
        <w:tc>
          <w:tcPr>
            <w:tcW w:w="1001" w:type="pct"/>
          </w:tcPr>
          <w:p w14:paraId="487ADBBF" w14:textId="77777777" w:rsidR="00286CF6" w:rsidRPr="00D97B1C" w:rsidRDefault="00286CF6" w:rsidP="00D97B1C"/>
        </w:tc>
      </w:tr>
      <w:tr w:rsidR="00766F7D" w:rsidRPr="00D97B1C" w14:paraId="59C80FDB" w14:textId="77777777" w:rsidTr="001E0C95">
        <w:trPr>
          <w:trHeight w:val="293"/>
        </w:trPr>
        <w:tc>
          <w:tcPr>
            <w:tcW w:w="998" w:type="pct"/>
          </w:tcPr>
          <w:p w14:paraId="24245504" w14:textId="77777777" w:rsidR="00766F7D" w:rsidRPr="00D97B1C" w:rsidRDefault="00766F7D" w:rsidP="00D97B1C">
            <w:r w:rsidRPr="00D97B1C">
              <w:t>Approval Date</w:t>
            </w:r>
            <w:r w:rsidR="00286CF6">
              <w:t>s</w:t>
            </w:r>
          </w:p>
        </w:tc>
        <w:tc>
          <w:tcPr>
            <w:tcW w:w="1001" w:type="pct"/>
          </w:tcPr>
          <w:p w14:paraId="20DE520C" w14:textId="77777777" w:rsidR="00766F7D" w:rsidRPr="00D97B1C" w:rsidRDefault="00766F7D" w:rsidP="00D97B1C"/>
        </w:tc>
        <w:tc>
          <w:tcPr>
            <w:tcW w:w="1000" w:type="pct"/>
          </w:tcPr>
          <w:p w14:paraId="0BFE56CD" w14:textId="77777777" w:rsidR="00766F7D" w:rsidRPr="00D97B1C" w:rsidRDefault="00766F7D" w:rsidP="00D97B1C"/>
        </w:tc>
        <w:tc>
          <w:tcPr>
            <w:tcW w:w="1000" w:type="pct"/>
          </w:tcPr>
          <w:p w14:paraId="3754B20B" w14:textId="77777777" w:rsidR="00766F7D" w:rsidRPr="00D97B1C" w:rsidRDefault="00766F7D" w:rsidP="00D97B1C"/>
        </w:tc>
        <w:tc>
          <w:tcPr>
            <w:tcW w:w="1001" w:type="pct"/>
          </w:tcPr>
          <w:p w14:paraId="473F12FB" w14:textId="77777777" w:rsidR="00766F7D" w:rsidRPr="00D97B1C" w:rsidRDefault="00766F7D" w:rsidP="00D97B1C"/>
        </w:tc>
      </w:tr>
      <w:tr w:rsidR="00766F7D" w:rsidRPr="00D97B1C" w14:paraId="76A6F09D" w14:textId="77777777" w:rsidTr="001E0C95">
        <w:trPr>
          <w:trHeight w:val="293"/>
        </w:trPr>
        <w:tc>
          <w:tcPr>
            <w:tcW w:w="998" w:type="pct"/>
          </w:tcPr>
          <w:p w14:paraId="6B153B3E" w14:textId="77777777" w:rsidR="00766F7D" w:rsidRPr="00D97B1C" w:rsidRDefault="00766F7D" w:rsidP="00D97B1C">
            <w:r w:rsidRPr="00D97B1C">
              <w:t>Approval Title</w:t>
            </w:r>
          </w:p>
        </w:tc>
        <w:tc>
          <w:tcPr>
            <w:tcW w:w="1001" w:type="pct"/>
          </w:tcPr>
          <w:p w14:paraId="288EAEF0" w14:textId="77777777" w:rsidR="00766F7D" w:rsidRPr="00D97B1C" w:rsidRDefault="00766F7D" w:rsidP="00D97B1C">
            <w:r w:rsidRPr="00D97B1C">
              <w:t>Author</w:t>
            </w:r>
          </w:p>
        </w:tc>
        <w:tc>
          <w:tcPr>
            <w:tcW w:w="1000" w:type="pct"/>
          </w:tcPr>
          <w:p w14:paraId="04D9F8F2" w14:textId="77777777" w:rsidR="00766F7D" w:rsidRPr="00D97B1C" w:rsidRDefault="00766F7D" w:rsidP="00D97B1C">
            <w:r w:rsidRPr="00D97B1C">
              <w:t>Reviewer</w:t>
            </w:r>
          </w:p>
        </w:tc>
        <w:tc>
          <w:tcPr>
            <w:tcW w:w="1000" w:type="pct"/>
          </w:tcPr>
          <w:p w14:paraId="39300187" w14:textId="77777777" w:rsidR="00766F7D" w:rsidRPr="00D97B1C" w:rsidRDefault="00766F7D" w:rsidP="00D97B1C">
            <w:r w:rsidRPr="00D97B1C">
              <w:t xml:space="preserve">Project </w:t>
            </w:r>
            <w:r w:rsidR="00B16F27" w:rsidRPr="00D97B1C">
              <w:t>Manager</w:t>
            </w:r>
          </w:p>
        </w:tc>
        <w:tc>
          <w:tcPr>
            <w:tcW w:w="1001" w:type="pct"/>
          </w:tcPr>
          <w:p w14:paraId="01B778EE" w14:textId="77777777" w:rsidR="00766F7D" w:rsidRPr="00D97B1C" w:rsidRDefault="00766F7D" w:rsidP="00D97B1C"/>
        </w:tc>
      </w:tr>
    </w:tbl>
    <w:p w14:paraId="7D69B30A" w14:textId="77777777"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8"/>
        <w:gridCol w:w="2588"/>
        <w:gridCol w:w="2593"/>
        <w:gridCol w:w="2593"/>
        <w:gridCol w:w="2591"/>
      </w:tblGrid>
      <w:tr w:rsidR="007D458D" w:rsidRPr="00D97B1C" w14:paraId="496EC8BE" w14:textId="77777777" w:rsidTr="00A841DF">
        <w:trPr>
          <w:cantSplit/>
          <w:trHeight w:val="288"/>
        </w:trPr>
        <w:tc>
          <w:tcPr>
            <w:tcW w:w="999" w:type="pct"/>
          </w:tcPr>
          <w:p w14:paraId="5B068F13" w14:textId="77777777"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14:paraId="25ABC344" w14:textId="77777777" w:rsidR="007D458D" w:rsidRPr="00D97B1C" w:rsidRDefault="007D458D" w:rsidP="00D97B1C">
            <w:r w:rsidRPr="00D97B1C">
              <w:t xml:space="preserve">List and Hyperlink all documents related to this traveler. This includes, but is not limited to: safety (THAs, SOPs, </w:t>
            </w:r>
            <w:proofErr w:type="spellStart"/>
            <w:r w:rsidRPr="00D97B1C">
              <w:t>etc</w:t>
            </w:r>
            <w:proofErr w:type="spellEnd"/>
            <w:r w:rsidRPr="00D97B1C">
              <w:t>), drawings, procedures, and facility related documents.</w:t>
            </w:r>
          </w:p>
        </w:tc>
      </w:tr>
      <w:tr w:rsidR="007D458D" w:rsidRPr="00D97B1C" w14:paraId="3C4A8BB2" w14:textId="77777777" w:rsidTr="00A841DF">
        <w:trPr>
          <w:cantSplit/>
          <w:trHeight w:val="288"/>
        </w:trPr>
        <w:tc>
          <w:tcPr>
            <w:tcW w:w="999" w:type="pct"/>
          </w:tcPr>
          <w:p w14:paraId="3A17EDFA" w14:textId="73EC7B06" w:rsidR="007D458D" w:rsidRPr="00D97B1C" w:rsidRDefault="00B65FF6" w:rsidP="00D97B1C">
            <w:r>
              <w:t>SNSPPU-PR-</w:t>
            </w:r>
            <w:r w:rsidR="00FD23A1">
              <w:t>CMA-CM-</w:t>
            </w:r>
            <w:r>
              <w:t>SHIP</w:t>
            </w:r>
            <w:r w:rsidR="00FD23A1">
              <w:t>-R1</w:t>
            </w:r>
          </w:p>
        </w:tc>
        <w:tc>
          <w:tcPr>
            <w:tcW w:w="999" w:type="pct"/>
          </w:tcPr>
          <w:p w14:paraId="43115834" w14:textId="24ED13FD" w:rsidR="007D458D" w:rsidRPr="00D97B1C" w:rsidRDefault="009B44BD" w:rsidP="00D97B1C">
            <w:hyperlink r:id="rId11" w:history="1">
              <w:r w:rsidR="00B65FF6" w:rsidRPr="00931269">
                <w:rPr>
                  <w:rStyle w:val="Hyperlink"/>
                </w:rPr>
                <w:t>JL0078</w:t>
              </w:r>
              <w:r w:rsidR="00931269" w:rsidRPr="00931269">
                <w:rPr>
                  <w:rStyle w:val="Hyperlink"/>
                </w:rPr>
                <w:t>591 - Shipping Fixture</w:t>
              </w:r>
            </w:hyperlink>
          </w:p>
        </w:tc>
        <w:tc>
          <w:tcPr>
            <w:tcW w:w="1001" w:type="pct"/>
          </w:tcPr>
          <w:p w14:paraId="0B718834" w14:textId="77777777" w:rsidR="007D458D" w:rsidRPr="00D97B1C" w:rsidRDefault="007D458D" w:rsidP="00D97B1C"/>
        </w:tc>
        <w:tc>
          <w:tcPr>
            <w:tcW w:w="1001" w:type="pct"/>
          </w:tcPr>
          <w:p w14:paraId="1D82E70B" w14:textId="77777777" w:rsidR="007D458D" w:rsidRPr="00D97B1C" w:rsidRDefault="007D458D" w:rsidP="00D97B1C"/>
        </w:tc>
        <w:tc>
          <w:tcPr>
            <w:tcW w:w="1000" w:type="pct"/>
          </w:tcPr>
          <w:p w14:paraId="41E654A8" w14:textId="77777777" w:rsidR="007D458D" w:rsidRPr="00D97B1C" w:rsidRDefault="007D458D" w:rsidP="00D97B1C"/>
        </w:tc>
      </w:tr>
      <w:tr w:rsidR="007D458D" w:rsidRPr="00D97B1C" w14:paraId="43AF09B9" w14:textId="77777777" w:rsidTr="00A841DF">
        <w:trPr>
          <w:cantSplit/>
          <w:trHeight w:val="288"/>
        </w:trPr>
        <w:tc>
          <w:tcPr>
            <w:tcW w:w="999" w:type="pct"/>
          </w:tcPr>
          <w:p w14:paraId="12DDFD44" w14:textId="77777777" w:rsidR="007D458D" w:rsidRPr="00D97B1C" w:rsidRDefault="007D458D" w:rsidP="00D97B1C"/>
        </w:tc>
        <w:tc>
          <w:tcPr>
            <w:tcW w:w="999" w:type="pct"/>
          </w:tcPr>
          <w:p w14:paraId="6949C5C2" w14:textId="77777777" w:rsidR="007D458D" w:rsidRPr="00D97B1C" w:rsidRDefault="007D458D" w:rsidP="00D97B1C"/>
        </w:tc>
        <w:tc>
          <w:tcPr>
            <w:tcW w:w="1001" w:type="pct"/>
          </w:tcPr>
          <w:p w14:paraId="4E349C2F" w14:textId="77777777" w:rsidR="007D458D" w:rsidRPr="00D97B1C" w:rsidRDefault="007D458D" w:rsidP="00D97B1C"/>
        </w:tc>
        <w:tc>
          <w:tcPr>
            <w:tcW w:w="1001" w:type="pct"/>
          </w:tcPr>
          <w:p w14:paraId="5358A8D1" w14:textId="77777777" w:rsidR="007D458D" w:rsidRPr="00D97B1C" w:rsidRDefault="007D458D" w:rsidP="00D97B1C"/>
        </w:tc>
        <w:tc>
          <w:tcPr>
            <w:tcW w:w="1000" w:type="pct"/>
          </w:tcPr>
          <w:p w14:paraId="0B51296E" w14:textId="77777777" w:rsidR="007D458D" w:rsidRPr="00D97B1C" w:rsidRDefault="007D458D" w:rsidP="00D97B1C"/>
        </w:tc>
      </w:tr>
    </w:tbl>
    <w:p w14:paraId="2D14D0DB" w14:textId="77777777"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14:paraId="65A4C05E" w14:textId="77777777" w:rsidTr="00A841DF">
        <w:trPr>
          <w:cantSplit/>
        </w:trPr>
        <w:tc>
          <w:tcPr>
            <w:tcW w:w="1000" w:type="pct"/>
          </w:tcPr>
          <w:p w14:paraId="129D2273" w14:textId="77777777"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14:paraId="313F54CB" w14:textId="77777777" w:rsidR="007D458D" w:rsidRPr="00D97B1C" w:rsidRDefault="007D458D" w:rsidP="00D97B1C"/>
        </w:tc>
      </w:tr>
      <w:tr w:rsidR="007D458D" w:rsidRPr="00D97B1C" w14:paraId="28D9D2BE" w14:textId="77777777" w:rsidTr="00A841DF">
        <w:trPr>
          <w:cantSplit/>
        </w:trPr>
        <w:tc>
          <w:tcPr>
            <w:tcW w:w="1000" w:type="pct"/>
          </w:tcPr>
          <w:p w14:paraId="7C74C111" w14:textId="77777777"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14:paraId="261FB119" w14:textId="77777777" w:rsidR="007D458D" w:rsidRPr="00D97B1C" w:rsidRDefault="007D458D" w:rsidP="00D97B1C">
            <w:r w:rsidRPr="00D97B1C">
              <w:t>Initial release of this Traveler.</w:t>
            </w:r>
          </w:p>
        </w:tc>
      </w:tr>
    </w:tbl>
    <w:p w14:paraId="47768183" w14:textId="77777777" w:rsidR="007D458D" w:rsidRPr="00D97B1C" w:rsidRDefault="007D458D" w:rsidP="00D97B1C">
      <w:r w:rsidRPr="00D97B1C"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00"/>
        <w:gridCol w:w="7371"/>
        <w:gridCol w:w="4379"/>
      </w:tblGrid>
      <w:tr w:rsidR="007D458D" w:rsidRPr="00D97B1C" w14:paraId="00143872" w14:textId="77777777" w:rsidTr="005855B8">
        <w:trPr>
          <w:trHeight w:val="288"/>
        </w:trPr>
        <w:tc>
          <w:tcPr>
            <w:tcW w:w="1200" w:type="dxa"/>
          </w:tcPr>
          <w:p w14:paraId="28536B2A" w14:textId="77777777" w:rsidR="007D458D" w:rsidRPr="00577931" w:rsidRDefault="007D458D" w:rsidP="00D97B1C">
            <w:pPr>
              <w:rPr>
                <w:b/>
              </w:rPr>
            </w:pPr>
            <w:r w:rsidRPr="00577931">
              <w:rPr>
                <w:b/>
              </w:rPr>
              <w:lastRenderedPageBreak/>
              <w:t>Step No.</w:t>
            </w:r>
          </w:p>
        </w:tc>
        <w:tc>
          <w:tcPr>
            <w:tcW w:w="7371" w:type="dxa"/>
          </w:tcPr>
          <w:p w14:paraId="2342E54E" w14:textId="77777777" w:rsidR="007D458D" w:rsidRPr="00577931" w:rsidRDefault="007D458D" w:rsidP="00D97B1C">
            <w:pPr>
              <w:rPr>
                <w:b/>
              </w:rPr>
            </w:pPr>
            <w:r w:rsidRPr="00577931">
              <w:rPr>
                <w:b/>
              </w:rPr>
              <w:t>Instructions</w:t>
            </w:r>
          </w:p>
        </w:tc>
        <w:tc>
          <w:tcPr>
            <w:tcW w:w="4379" w:type="dxa"/>
            <w:noWrap/>
          </w:tcPr>
          <w:p w14:paraId="586399E8" w14:textId="77777777" w:rsidR="007D458D" w:rsidRPr="00577931" w:rsidRDefault="007D458D" w:rsidP="00D97B1C">
            <w:pPr>
              <w:rPr>
                <w:b/>
              </w:rPr>
            </w:pPr>
            <w:r w:rsidRPr="00577931">
              <w:rPr>
                <w:b/>
              </w:rPr>
              <w:t>Data Input</w:t>
            </w:r>
          </w:p>
        </w:tc>
      </w:tr>
      <w:tr w:rsidR="007D458D" w:rsidRPr="00D97B1C" w14:paraId="55728624" w14:textId="77777777" w:rsidTr="005855B8">
        <w:trPr>
          <w:trHeight w:val="288"/>
        </w:trPr>
        <w:tc>
          <w:tcPr>
            <w:tcW w:w="1200" w:type="dxa"/>
          </w:tcPr>
          <w:p w14:paraId="22C614C1" w14:textId="77777777" w:rsidR="007D458D" w:rsidRPr="00D97B1C" w:rsidRDefault="007D458D" w:rsidP="00D97B1C">
            <w:r w:rsidRPr="00D97B1C">
              <w:t>1</w:t>
            </w:r>
          </w:p>
        </w:tc>
        <w:tc>
          <w:tcPr>
            <w:tcW w:w="7371" w:type="dxa"/>
          </w:tcPr>
          <w:p w14:paraId="056A67AC" w14:textId="77777777" w:rsidR="003D32E8" w:rsidRPr="003D32E8" w:rsidRDefault="003D32E8" w:rsidP="00755A06">
            <w:r>
              <w:t>Ensure that the traveler for CM testing has been completed</w:t>
            </w:r>
          </w:p>
        </w:tc>
        <w:tc>
          <w:tcPr>
            <w:tcW w:w="4379" w:type="dxa"/>
            <w:noWrap/>
          </w:tcPr>
          <w:p w14:paraId="0838BC50" w14:textId="60FF9CD7" w:rsidR="00252EEE" w:rsidRDefault="00252EEE" w:rsidP="00C53F69">
            <w:r>
              <w:t>[[</w:t>
            </w:r>
            <w:proofErr w:type="spellStart"/>
            <w:r>
              <w:t>CMSerialNumber</w:t>
            </w:r>
            <w:proofErr w:type="spellEnd"/>
            <w:r>
              <w:t>]] &lt;&lt;CMSN&gt;&gt;</w:t>
            </w:r>
          </w:p>
          <w:p w14:paraId="505E5237" w14:textId="2EFC0864" w:rsidR="00252EEE" w:rsidRDefault="00FD23A1" w:rsidP="00C53F69">
            <w:r>
              <w:t>[[</w:t>
            </w:r>
            <w:proofErr w:type="spellStart"/>
            <w:r>
              <w:t>AcceptanceTravComplete</w:t>
            </w:r>
            <w:proofErr w:type="spellEnd"/>
            <w:r w:rsidR="00252EEE">
              <w:t>]] &lt;&lt;CHECKBOX&gt;&gt;</w:t>
            </w:r>
          </w:p>
          <w:p w14:paraId="4930E07C" w14:textId="375B9B37" w:rsidR="00252EEE" w:rsidRDefault="00252EEE" w:rsidP="00C53F69"/>
          <w:p w14:paraId="5E17E329" w14:textId="377B1746" w:rsidR="00E516DE" w:rsidRPr="00D97B1C" w:rsidRDefault="00E516DE" w:rsidP="00C53F69"/>
        </w:tc>
      </w:tr>
      <w:tr w:rsidR="00577931" w:rsidRPr="00D97B1C" w14:paraId="53FFA43D" w14:textId="77777777" w:rsidTr="005855B8">
        <w:trPr>
          <w:trHeight w:val="288"/>
        </w:trPr>
        <w:tc>
          <w:tcPr>
            <w:tcW w:w="1200" w:type="dxa"/>
          </w:tcPr>
          <w:p w14:paraId="73D734CC" w14:textId="0837E8F6" w:rsidR="00577931" w:rsidRPr="00D97B1C" w:rsidRDefault="00AE38D3" w:rsidP="00D97B1C">
            <w:r>
              <w:t>2</w:t>
            </w:r>
          </w:p>
        </w:tc>
        <w:tc>
          <w:tcPr>
            <w:tcW w:w="7371" w:type="dxa"/>
          </w:tcPr>
          <w:p w14:paraId="08BACB87" w14:textId="77777777" w:rsidR="00577931" w:rsidRDefault="005855B8" w:rsidP="00755A06">
            <w:r>
              <w:t>Cap off/Apply protective foil to exposed End Can connections.</w:t>
            </w:r>
          </w:p>
          <w:p w14:paraId="22116A67" w14:textId="5475453A" w:rsidR="00D5407E" w:rsidRPr="003D32E8" w:rsidRDefault="00D5407E" w:rsidP="00755A06">
            <w:pPr>
              <w:rPr>
                <w:color w:val="FF0000"/>
              </w:rPr>
            </w:pPr>
            <w:r>
              <w:object w:dxaOrig="4320" w:dyaOrig="3306" w14:anchorId="40C862F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5pt;height:118.5pt" o:ole="">
                  <v:imagedata r:id="rId12" o:title=""/>
                </v:shape>
                <o:OLEObject Type="Embed" ProgID="PBrush" ShapeID="_x0000_i1025" DrawAspect="Content" ObjectID="_1705999272" r:id="rId13"/>
              </w:object>
            </w:r>
            <w:r w:rsidR="008F1407">
              <w:rPr>
                <w:noProof/>
              </w:rPr>
              <w:drawing>
                <wp:inline distT="0" distB="0" distL="0" distR="0" wp14:anchorId="31EDA08E" wp14:editId="7A8443A3">
                  <wp:extent cx="1724025" cy="1497638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8379" t="32692" r="17246" b="12179"/>
                          <a:stretch/>
                        </pic:blipFill>
                        <pic:spPr bwMode="auto">
                          <a:xfrm>
                            <a:off x="0" y="0"/>
                            <a:ext cx="1737189" cy="150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  <w:noWrap/>
          </w:tcPr>
          <w:p w14:paraId="35E1475B" w14:textId="117EE99A" w:rsidR="005855B8" w:rsidRDefault="005855B8" w:rsidP="005855B8">
            <w:r>
              <w:t>[[</w:t>
            </w:r>
            <w:proofErr w:type="spellStart"/>
            <w:r>
              <w:t>EndCanCapTech</w:t>
            </w:r>
            <w:proofErr w:type="spellEnd"/>
            <w:r>
              <w:t>]] &lt;&lt;SRF&gt;&gt;</w:t>
            </w:r>
          </w:p>
          <w:p w14:paraId="1E7B4281" w14:textId="35AF0FB5" w:rsidR="005855B8" w:rsidRDefault="005855B8" w:rsidP="005855B8">
            <w:r>
              <w:t>[[</w:t>
            </w:r>
            <w:proofErr w:type="spellStart"/>
            <w:r>
              <w:t>EndCanCapTime</w:t>
            </w:r>
            <w:proofErr w:type="spellEnd"/>
            <w:r>
              <w:t>]] &lt;&lt;TIMESTAMP&gt;&gt;</w:t>
            </w:r>
          </w:p>
          <w:p w14:paraId="3F5CB9D3" w14:textId="7EE16B42" w:rsidR="005855B8" w:rsidRDefault="005855B8" w:rsidP="005855B8">
            <w:r>
              <w:t>[[</w:t>
            </w:r>
            <w:proofErr w:type="spellStart"/>
            <w:r>
              <w:t>EndCanCapComments</w:t>
            </w:r>
            <w:proofErr w:type="spellEnd"/>
            <w:r>
              <w:t>]] &lt;&lt;COMMENT&gt;&gt;</w:t>
            </w:r>
          </w:p>
          <w:p w14:paraId="112BAFB0" w14:textId="7532F7E3" w:rsidR="00577931" w:rsidRDefault="00577931" w:rsidP="005855B8"/>
        </w:tc>
      </w:tr>
      <w:tr w:rsidR="007D458D" w:rsidRPr="00D97B1C" w14:paraId="513D4EFE" w14:textId="77777777" w:rsidTr="005855B8">
        <w:trPr>
          <w:trHeight w:val="288"/>
        </w:trPr>
        <w:tc>
          <w:tcPr>
            <w:tcW w:w="1200" w:type="dxa"/>
          </w:tcPr>
          <w:p w14:paraId="259102A6" w14:textId="63F0ECB2" w:rsidR="007D458D" w:rsidRPr="00D97B1C" w:rsidRDefault="00AE38D3" w:rsidP="00D97B1C">
            <w:r>
              <w:t>3</w:t>
            </w:r>
          </w:p>
        </w:tc>
        <w:tc>
          <w:tcPr>
            <w:tcW w:w="7371" w:type="dxa"/>
          </w:tcPr>
          <w:p w14:paraId="3765EE41" w14:textId="77777777" w:rsidR="007D458D" w:rsidRDefault="00252EEE" w:rsidP="00D97B1C">
            <w:r>
              <w:t>Record beamline vacuum</w:t>
            </w:r>
            <w:r w:rsidR="005A7E3B">
              <w:t>.</w:t>
            </w:r>
          </w:p>
          <w:p w14:paraId="1EDF884A" w14:textId="77777777" w:rsidR="00030839" w:rsidRDefault="00030839" w:rsidP="00D97B1C"/>
          <w:p w14:paraId="471F5F8A" w14:textId="219FC34B" w:rsidR="00030839" w:rsidRPr="00D97B1C" w:rsidRDefault="00BD569A" w:rsidP="00D97B1C">
            <w:r>
              <w:t>Beamline Vacuum</w:t>
            </w:r>
            <w:r w:rsidR="00030839">
              <w:t xml:space="preserve"> should be</w:t>
            </w:r>
            <w:r w:rsidR="000B08B2">
              <w:t xml:space="preserve"> &lt;10</w:t>
            </w:r>
            <w:r w:rsidR="000B08B2" w:rsidRPr="00BD569A">
              <w:rPr>
                <w:vertAlign w:val="superscript"/>
              </w:rPr>
              <w:t>-</w:t>
            </w:r>
            <w:r>
              <w:rPr>
                <w:vertAlign w:val="superscript"/>
              </w:rPr>
              <w:t>8</w:t>
            </w:r>
            <w:r w:rsidR="000B08B2">
              <w:t xml:space="preserve"> </w:t>
            </w:r>
            <w:proofErr w:type="spellStart"/>
            <w:r w:rsidR="000B08B2">
              <w:t>torr</w:t>
            </w:r>
            <w:proofErr w:type="spellEnd"/>
            <w:r w:rsidR="000B08B2">
              <w:t xml:space="preserve"> before </w:t>
            </w:r>
            <w:r>
              <w:t>disconnecting any pumping devices.</w:t>
            </w:r>
          </w:p>
        </w:tc>
        <w:tc>
          <w:tcPr>
            <w:tcW w:w="4379" w:type="dxa"/>
            <w:noWrap/>
          </w:tcPr>
          <w:p w14:paraId="29A1F7AE" w14:textId="4F4A093B" w:rsidR="00252EEE" w:rsidRDefault="00252EEE" w:rsidP="00252EEE">
            <w:r>
              <w:t>[[</w:t>
            </w:r>
            <w:proofErr w:type="spellStart"/>
            <w:r>
              <w:t>BLVacTech</w:t>
            </w:r>
            <w:proofErr w:type="spellEnd"/>
            <w:r>
              <w:t>]] &lt;&lt;SRF&gt;&gt;</w:t>
            </w:r>
          </w:p>
          <w:p w14:paraId="6650F48C" w14:textId="228CD9F4" w:rsidR="00BE3372" w:rsidRDefault="00BE3372" w:rsidP="00252EEE">
            <w:r>
              <w:t>[[</w:t>
            </w:r>
            <w:proofErr w:type="spellStart"/>
            <w:r>
              <w:t>BLVacTime</w:t>
            </w:r>
            <w:proofErr w:type="spellEnd"/>
            <w:r>
              <w:t>]] &lt;&lt;TIMESTAMP&gt;&gt;</w:t>
            </w:r>
          </w:p>
          <w:p w14:paraId="19A104AE" w14:textId="490B6952" w:rsidR="007D458D" w:rsidRPr="00D97B1C" w:rsidRDefault="005855B8" w:rsidP="00252EEE">
            <w:r>
              <w:t>[[</w:t>
            </w:r>
            <w:proofErr w:type="spellStart"/>
            <w:r>
              <w:t>BLVac</w:t>
            </w:r>
            <w:proofErr w:type="spellEnd"/>
            <w:r>
              <w:t>]] &lt;&lt;SCINOT&gt;&gt;</w:t>
            </w:r>
            <w:r w:rsidR="00AE38D3">
              <w:t xml:space="preserve"> (</w:t>
            </w:r>
            <w:proofErr w:type="spellStart"/>
            <w:r w:rsidR="00AE38D3">
              <w:t>Torr</w:t>
            </w:r>
            <w:proofErr w:type="spellEnd"/>
            <w:r w:rsidR="00AE38D3">
              <w:t>)</w:t>
            </w:r>
          </w:p>
        </w:tc>
      </w:tr>
    </w:tbl>
    <w:p w14:paraId="78E4FD2A" w14:textId="77777777" w:rsidR="005855B8" w:rsidRDefault="005855B8">
      <w:r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00"/>
        <w:gridCol w:w="7371"/>
        <w:gridCol w:w="4379"/>
      </w:tblGrid>
      <w:tr w:rsidR="005855B8" w:rsidRPr="00D97B1C" w14:paraId="4F5836E0" w14:textId="77777777" w:rsidTr="005855B8">
        <w:trPr>
          <w:trHeight w:val="288"/>
        </w:trPr>
        <w:tc>
          <w:tcPr>
            <w:tcW w:w="1200" w:type="dxa"/>
          </w:tcPr>
          <w:p w14:paraId="76566A58" w14:textId="45C23E0E" w:rsidR="005855B8" w:rsidRDefault="005855B8" w:rsidP="002B0600">
            <w:pPr>
              <w:jc w:val="center"/>
            </w:pPr>
            <w:r w:rsidRPr="00577931">
              <w:rPr>
                <w:b/>
              </w:rPr>
              <w:lastRenderedPageBreak/>
              <w:t>Step No.</w:t>
            </w:r>
          </w:p>
        </w:tc>
        <w:tc>
          <w:tcPr>
            <w:tcW w:w="7371" w:type="dxa"/>
          </w:tcPr>
          <w:p w14:paraId="6C3A9CAA" w14:textId="12C704CC" w:rsidR="005855B8" w:rsidRDefault="005855B8" w:rsidP="002B0600">
            <w:pPr>
              <w:jc w:val="center"/>
            </w:pPr>
            <w:r w:rsidRPr="00577931">
              <w:rPr>
                <w:b/>
              </w:rPr>
              <w:t>Instructions</w:t>
            </w:r>
          </w:p>
        </w:tc>
        <w:tc>
          <w:tcPr>
            <w:tcW w:w="4379" w:type="dxa"/>
            <w:noWrap/>
          </w:tcPr>
          <w:p w14:paraId="1F9918C6" w14:textId="5B08F5E5" w:rsidR="005855B8" w:rsidRDefault="005855B8" w:rsidP="002B0600">
            <w:pPr>
              <w:jc w:val="center"/>
            </w:pPr>
            <w:r w:rsidRPr="00577931">
              <w:rPr>
                <w:b/>
              </w:rPr>
              <w:t>Data Input</w:t>
            </w:r>
          </w:p>
        </w:tc>
      </w:tr>
      <w:tr w:rsidR="005855B8" w:rsidRPr="00D97B1C" w14:paraId="4E2FB045" w14:textId="77777777" w:rsidTr="005855B8">
        <w:trPr>
          <w:trHeight w:val="288"/>
        </w:trPr>
        <w:tc>
          <w:tcPr>
            <w:tcW w:w="1200" w:type="dxa"/>
          </w:tcPr>
          <w:p w14:paraId="2B752B7D" w14:textId="192B2DEE" w:rsidR="005855B8" w:rsidRPr="00D97B1C" w:rsidRDefault="00931269" w:rsidP="005855B8">
            <w:r>
              <w:t>4</w:t>
            </w:r>
          </w:p>
        </w:tc>
        <w:tc>
          <w:tcPr>
            <w:tcW w:w="7371" w:type="dxa"/>
          </w:tcPr>
          <w:p w14:paraId="772182C5" w14:textId="204302CC" w:rsidR="00F445C2" w:rsidRDefault="005855B8" w:rsidP="005855B8">
            <w:r>
              <w:t>Pressurize the Primary Helium Circuit (1 psig)</w:t>
            </w:r>
          </w:p>
          <w:p w14:paraId="16132A12" w14:textId="77777777" w:rsidR="00FC6C1D" w:rsidRDefault="00FC6C1D" w:rsidP="00FC6C1D">
            <w:pPr>
              <w:keepNext/>
            </w:pPr>
            <w:r>
              <w:rPr>
                <w:noProof/>
              </w:rPr>
              <w:drawing>
                <wp:inline distT="0" distB="0" distL="0" distR="0" wp14:anchorId="671A3BE7" wp14:editId="27638F1C">
                  <wp:extent cx="2501191" cy="17335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9931" t="20513" r="3125" b="6624"/>
                          <a:stretch/>
                        </pic:blipFill>
                        <pic:spPr bwMode="auto">
                          <a:xfrm>
                            <a:off x="0" y="0"/>
                            <a:ext cx="2534293" cy="1756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1BE302" w14:textId="042E1950" w:rsidR="005C55CE" w:rsidRDefault="00FC6C1D" w:rsidP="00FC6C1D">
            <w:pPr>
              <w:pStyle w:val="Caption"/>
            </w:pPr>
            <w:r>
              <w:t xml:space="preserve">Figure </w:t>
            </w:r>
            <w:r>
              <w:fldChar w:fldCharType="begin"/>
            </w:r>
            <w:r>
              <w:instrText>SEQ Figure \* ARABIC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  <w:r>
              <w:t>: Primary Connection on RIGHT, nearest CM</w:t>
            </w:r>
          </w:p>
          <w:p w14:paraId="49122304" w14:textId="0C886874" w:rsidR="005C55CE" w:rsidRDefault="005C55CE" w:rsidP="005855B8"/>
        </w:tc>
        <w:tc>
          <w:tcPr>
            <w:tcW w:w="4379" w:type="dxa"/>
            <w:noWrap/>
          </w:tcPr>
          <w:p w14:paraId="3E6A9C53" w14:textId="6C3560B5" w:rsidR="005855B8" w:rsidRDefault="00FD23A1" w:rsidP="005855B8">
            <w:r>
              <w:t>[[</w:t>
            </w:r>
            <w:proofErr w:type="spellStart"/>
            <w:r>
              <w:t>PrimaryPressurized</w:t>
            </w:r>
            <w:proofErr w:type="spellEnd"/>
            <w:r w:rsidR="005855B8">
              <w:t>]] &lt;&lt;CHECKBOX&gt;&gt;</w:t>
            </w:r>
          </w:p>
          <w:p w14:paraId="1AFBF219" w14:textId="08605535" w:rsidR="005855B8" w:rsidRDefault="005855B8" w:rsidP="005855B8">
            <w:r>
              <w:t>[[</w:t>
            </w:r>
            <w:proofErr w:type="spellStart"/>
            <w:r>
              <w:t>PrimaryPressTech</w:t>
            </w:r>
            <w:proofErr w:type="spellEnd"/>
            <w:r>
              <w:t>]] &lt;&lt;SRF&gt;&gt;</w:t>
            </w:r>
          </w:p>
          <w:p w14:paraId="4E8369AB" w14:textId="6CAB724D" w:rsidR="005855B8" w:rsidRDefault="005855B8" w:rsidP="005855B8">
            <w:r>
              <w:t>[[</w:t>
            </w:r>
            <w:proofErr w:type="spellStart"/>
            <w:r>
              <w:t>PrimaryPressTime</w:t>
            </w:r>
            <w:proofErr w:type="spellEnd"/>
            <w:r>
              <w:t>]] &lt;&lt;TIMESTAMP&gt;&gt;</w:t>
            </w:r>
          </w:p>
          <w:p w14:paraId="2279B4FE" w14:textId="16F90959" w:rsidR="005855B8" w:rsidRDefault="005855B8" w:rsidP="005855B8">
            <w:r>
              <w:t>[[</w:t>
            </w:r>
            <w:proofErr w:type="spellStart"/>
            <w:r>
              <w:t>PrimaryPressComments</w:t>
            </w:r>
            <w:proofErr w:type="spellEnd"/>
            <w:r>
              <w:t>]] &lt;&lt;COMMENT&gt;&gt;</w:t>
            </w:r>
          </w:p>
          <w:p w14:paraId="57D62AAA" w14:textId="77777777" w:rsidR="005855B8" w:rsidRDefault="005855B8" w:rsidP="005855B8"/>
        </w:tc>
      </w:tr>
      <w:tr w:rsidR="005855B8" w:rsidRPr="00D97B1C" w14:paraId="7C1364C8" w14:textId="77777777" w:rsidTr="005855B8">
        <w:trPr>
          <w:trHeight w:val="288"/>
        </w:trPr>
        <w:tc>
          <w:tcPr>
            <w:tcW w:w="1200" w:type="dxa"/>
          </w:tcPr>
          <w:p w14:paraId="30E75302" w14:textId="288DBD15" w:rsidR="005855B8" w:rsidRDefault="00931269" w:rsidP="005855B8">
            <w:r>
              <w:t>5</w:t>
            </w:r>
          </w:p>
        </w:tc>
        <w:tc>
          <w:tcPr>
            <w:tcW w:w="7371" w:type="dxa"/>
          </w:tcPr>
          <w:p w14:paraId="3225F16A" w14:textId="204302CC" w:rsidR="005855B8" w:rsidRDefault="005855B8" w:rsidP="005855B8">
            <w:r>
              <w:t>Pressurize the Shield Circuit (1 psig)</w:t>
            </w:r>
          </w:p>
          <w:p w14:paraId="675411C1" w14:textId="77777777" w:rsidR="00FC6C1D" w:rsidRDefault="00FC6C1D" w:rsidP="00FC6C1D">
            <w:pPr>
              <w:keepNext/>
            </w:pPr>
            <w:r>
              <w:rPr>
                <w:noProof/>
              </w:rPr>
              <w:drawing>
                <wp:inline distT="0" distB="0" distL="0" distR="0" wp14:anchorId="38D42827" wp14:editId="4FB495D3">
                  <wp:extent cx="2619375" cy="181546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9931" t="20513" r="3125" b="6624"/>
                          <a:stretch/>
                        </pic:blipFill>
                        <pic:spPr bwMode="auto">
                          <a:xfrm>
                            <a:off x="0" y="0"/>
                            <a:ext cx="2663777" cy="18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685044" w14:textId="204302CC" w:rsidR="00FC6C1D" w:rsidRDefault="00FC6C1D" w:rsidP="00FC6C1D">
            <w:pPr>
              <w:pStyle w:val="Caption"/>
            </w:pPr>
            <w:r>
              <w:t xml:space="preserve">Figure </w:t>
            </w:r>
            <w:r>
              <w:fldChar w:fldCharType="begin"/>
            </w:r>
            <w:r>
              <w:instrText>SEQ Figure \* ARABIC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  <w:r>
              <w:t>: Shield Connection on LEFT, furthest from CM</w:t>
            </w:r>
          </w:p>
        </w:tc>
        <w:tc>
          <w:tcPr>
            <w:tcW w:w="4379" w:type="dxa"/>
            <w:noWrap/>
          </w:tcPr>
          <w:p w14:paraId="73E67D39" w14:textId="278FE8D7" w:rsidR="005855B8" w:rsidRDefault="00FD23A1" w:rsidP="005855B8">
            <w:r>
              <w:t>[[</w:t>
            </w:r>
            <w:proofErr w:type="spellStart"/>
            <w:r>
              <w:t>ShieldPressurized</w:t>
            </w:r>
            <w:proofErr w:type="spellEnd"/>
            <w:r w:rsidR="005855B8">
              <w:t>]] &lt;&lt;CHECKBOX&gt;&gt;</w:t>
            </w:r>
          </w:p>
          <w:p w14:paraId="630A32E8" w14:textId="43C5FA44" w:rsidR="005855B8" w:rsidRDefault="005855B8" w:rsidP="005855B8">
            <w:r>
              <w:t>[[</w:t>
            </w:r>
            <w:proofErr w:type="spellStart"/>
            <w:r>
              <w:t>ShieldPressTech</w:t>
            </w:r>
            <w:proofErr w:type="spellEnd"/>
            <w:r>
              <w:t>]] &lt;&lt;SRF&gt;&gt;</w:t>
            </w:r>
          </w:p>
          <w:p w14:paraId="6FCF936A" w14:textId="454D5BC2" w:rsidR="005855B8" w:rsidRDefault="005855B8" w:rsidP="005855B8">
            <w:r>
              <w:t>[[</w:t>
            </w:r>
            <w:proofErr w:type="spellStart"/>
            <w:r>
              <w:t>ShieldPressTime</w:t>
            </w:r>
            <w:proofErr w:type="spellEnd"/>
            <w:r>
              <w:t>]] &lt;&lt;TIMESTAMP&gt;&gt;</w:t>
            </w:r>
          </w:p>
          <w:p w14:paraId="050E5266" w14:textId="0CFF9D97" w:rsidR="005855B8" w:rsidRDefault="005855B8" w:rsidP="005855B8">
            <w:r>
              <w:t>[[</w:t>
            </w:r>
            <w:proofErr w:type="spellStart"/>
            <w:r>
              <w:t>ShieldPressComments</w:t>
            </w:r>
            <w:proofErr w:type="spellEnd"/>
            <w:r>
              <w:t>]] &lt;&lt;COMMENT&gt;&gt;</w:t>
            </w:r>
          </w:p>
          <w:p w14:paraId="7DDC00B0" w14:textId="0F028C5D" w:rsidR="005855B8" w:rsidRDefault="005855B8" w:rsidP="005855B8"/>
        </w:tc>
      </w:tr>
      <w:tr w:rsidR="005855B8" w:rsidRPr="00D97B1C" w14:paraId="0A7A7849" w14:textId="77777777" w:rsidTr="005855B8">
        <w:trPr>
          <w:trHeight w:val="288"/>
        </w:trPr>
        <w:tc>
          <w:tcPr>
            <w:tcW w:w="1200" w:type="dxa"/>
          </w:tcPr>
          <w:p w14:paraId="1122F9CA" w14:textId="609B9C41" w:rsidR="005855B8" w:rsidRDefault="00931269" w:rsidP="005855B8">
            <w:r>
              <w:t>6</w:t>
            </w:r>
          </w:p>
        </w:tc>
        <w:tc>
          <w:tcPr>
            <w:tcW w:w="7371" w:type="dxa"/>
          </w:tcPr>
          <w:p w14:paraId="05D56E16" w14:textId="38994F2B" w:rsidR="005855B8" w:rsidRDefault="005855B8" w:rsidP="005855B8">
            <w:r>
              <w:t>Label all valves with “Circuit under 1 psig pressure” notice tags.</w:t>
            </w:r>
          </w:p>
        </w:tc>
        <w:tc>
          <w:tcPr>
            <w:tcW w:w="4379" w:type="dxa"/>
            <w:noWrap/>
          </w:tcPr>
          <w:p w14:paraId="78C3E5CD" w14:textId="3B158605" w:rsidR="005855B8" w:rsidRDefault="00FD23A1" w:rsidP="005855B8">
            <w:r>
              <w:t>[[</w:t>
            </w:r>
            <w:proofErr w:type="spellStart"/>
            <w:r>
              <w:t>AllValvesLabeled</w:t>
            </w:r>
            <w:proofErr w:type="spellEnd"/>
            <w:r w:rsidR="005855B8">
              <w:t>]] &lt;&lt;CHECKBOX&gt;&gt;</w:t>
            </w:r>
          </w:p>
          <w:p w14:paraId="1FED5665" w14:textId="2E9B0AF1" w:rsidR="005855B8" w:rsidRDefault="005855B8" w:rsidP="005855B8">
            <w:r>
              <w:t>[[</w:t>
            </w:r>
            <w:proofErr w:type="spellStart"/>
            <w:r>
              <w:t>ValveLabelTech</w:t>
            </w:r>
            <w:proofErr w:type="spellEnd"/>
            <w:r>
              <w:t>]] &lt;&lt;SRF&gt;&gt;</w:t>
            </w:r>
          </w:p>
          <w:p w14:paraId="2A66A8D0" w14:textId="10D0DA7D" w:rsidR="005855B8" w:rsidRDefault="005855B8" w:rsidP="005855B8">
            <w:r>
              <w:t>[[</w:t>
            </w:r>
            <w:proofErr w:type="spellStart"/>
            <w:r>
              <w:t>ValveLabelTime</w:t>
            </w:r>
            <w:proofErr w:type="spellEnd"/>
            <w:r>
              <w:t>]] &lt;&lt;TIMESTAMP&gt;&gt;</w:t>
            </w:r>
          </w:p>
          <w:p w14:paraId="67ED0234" w14:textId="672306A1" w:rsidR="005855B8" w:rsidRDefault="005855B8" w:rsidP="005855B8"/>
        </w:tc>
      </w:tr>
    </w:tbl>
    <w:p w14:paraId="2D7810B6" w14:textId="4CC64A58" w:rsidR="002B0600" w:rsidRDefault="002B0600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00"/>
        <w:gridCol w:w="7371"/>
        <w:gridCol w:w="4379"/>
      </w:tblGrid>
      <w:tr w:rsidR="002B0600" w:rsidRPr="00D97B1C" w14:paraId="689839FB" w14:textId="77777777" w:rsidTr="005855B8">
        <w:trPr>
          <w:trHeight w:val="288"/>
        </w:trPr>
        <w:tc>
          <w:tcPr>
            <w:tcW w:w="1200" w:type="dxa"/>
          </w:tcPr>
          <w:p w14:paraId="51917C01" w14:textId="54505B38" w:rsidR="002B0600" w:rsidRDefault="002B0600" w:rsidP="002B0600">
            <w:pPr>
              <w:jc w:val="center"/>
            </w:pPr>
            <w:r w:rsidRPr="00577931">
              <w:rPr>
                <w:b/>
              </w:rPr>
              <w:t>Step No.</w:t>
            </w:r>
          </w:p>
        </w:tc>
        <w:tc>
          <w:tcPr>
            <w:tcW w:w="7371" w:type="dxa"/>
          </w:tcPr>
          <w:p w14:paraId="554F260D" w14:textId="29C8598C" w:rsidR="002B0600" w:rsidRDefault="002B0600" w:rsidP="002B0600">
            <w:pPr>
              <w:jc w:val="center"/>
            </w:pPr>
            <w:r w:rsidRPr="00577931">
              <w:rPr>
                <w:b/>
              </w:rPr>
              <w:t>Instructions</w:t>
            </w:r>
          </w:p>
        </w:tc>
        <w:tc>
          <w:tcPr>
            <w:tcW w:w="4379" w:type="dxa"/>
            <w:noWrap/>
          </w:tcPr>
          <w:p w14:paraId="5873ABF2" w14:textId="06202069" w:rsidR="002B0600" w:rsidRDefault="002B0600" w:rsidP="002B0600">
            <w:pPr>
              <w:jc w:val="center"/>
            </w:pPr>
            <w:r w:rsidRPr="00577931">
              <w:rPr>
                <w:b/>
              </w:rPr>
              <w:t>Data Input</w:t>
            </w:r>
          </w:p>
        </w:tc>
      </w:tr>
      <w:tr w:rsidR="002B0600" w:rsidRPr="00D97B1C" w14:paraId="1FCBC3CB" w14:textId="77777777" w:rsidTr="005855B8">
        <w:trPr>
          <w:trHeight w:val="288"/>
        </w:trPr>
        <w:tc>
          <w:tcPr>
            <w:tcW w:w="1200" w:type="dxa"/>
          </w:tcPr>
          <w:p w14:paraId="5DFE1660" w14:textId="6E1EFEE9" w:rsidR="002B0600" w:rsidRDefault="00931269" w:rsidP="002B0600">
            <w:r>
              <w:t>7</w:t>
            </w:r>
          </w:p>
        </w:tc>
        <w:tc>
          <w:tcPr>
            <w:tcW w:w="7371" w:type="dxa"/>
          </w:tcPr>
          <w:p w14:paraId="77AD5755" w14:textId="362634E5" w:rsidR="002B0600" w:rsidRDefault="002B0600" w:rsidP="002B0600">
            <w:r>
              <w:t>Confirm that all tuners have been parked such that the high-frequency limit switch is open. If any of the tuners are not parked on the high-frequency limit switch, use a local tuner box to run the stepper motors until they are parked with the high-frequency limit switch open.</w:t>
            </w:r>
          </w:p>
        </w:tc>
        <w:tc>
          <w:tcPr>
            <w:tcW w:w="4379" w:type="dxa"/>
            <w:noWrap/>
          </w:tcPr>
          <w:p w14:paraId="372149A1" w14:textId="440B7E2D" w:rsidR="002B0600" w:rsidRDefault="002B0600" w:rsidP="002B0600">
            <w:r>
              <w:t>[[Tuner1Parked</w:t>
            </w:r>
            <w:r w:rsidR="00FD23A1">
              <w:t>]</w:t>
            </w:r>
            <w:r>
              <w:t>] &lt;&lt;CHECKBOX&gt;&gt;</w:t>
            </w:r>
          </w:p>
          <w:p w14:paraId="7397A66D" w14:textId="452FE4B6" w:rsidR="002B0600" w:rsidRDefault="002B0600" w:rsidP="002B0600">
            <w:r>
              <w:t>[[Tuner2Parked</w:t>
            </w:r>
            <w:r w:rsidR="00FD23A1">
              <w:t>]</w:t>
            </w:r>
            <w:r>
              <w:t>] &lt;&lt;CHECKBOX&gt;&gt;</w:t>
            </w:r>
          </w:p>
          <w:p w14:paraId="622924CF" w14:textId="393B396F" w:rsidR="002B0600" w:rsidRDefault="002B0600" w:rsidP="002B0600">
            <w:r>
              <w:t>[[Tuner3Parked</w:t>
            </w:r>
            <w:r w:rsidR="00FD23A1">
              <w:t>]</w:t>
            </w:r>
            <w:r>
              <w:t>] &lt;&lt;CHECKBOX&gt;&gt;</w:t>
            </w:r>
          </w:p>
          <w:p w14:paraId="0D87FD50" w14:textId="01F74A44" w:rsidR="002B0600" w:rsidRDefault="002B0600" w:rsidP="002B0600">
            <w:r>
              <w:t>[[Tuner4Parked</w:t>
            </w:r>
            <w:r w:rsidR="00FD23A1">
              <w:t>]</w:t>
            </w:r>
            <w:r>
              <w:t>] &lt;&lt;CHECKBOX&gt;&gt;</w:t>
            </w:r>
          </w:p>
          <w:p w14:paraId="79DEB373" w14:textId="752EBD2A" w:rsidR="002B0600" w:rsidRDefault="002B0600" w:rsidP="002B0600">
            <w:r>
              <w:t>[[</w:t>
            </w:r>
            <w:proofErr w:type="spellStart"/>
            <w:r>
              <w:t>TunerParkTech</w:t>
            </w:r>
            <w:proofErr w:type="spellEnd"/>
            <w:r>
              <w:t>]] &lt;&lt;SRF&gt;&gt;</w:t>
            </w:r>
          </w:p>
          <w:p w14:paraId="39496653" w14:textId="5BAB1527" w:rsidR="002B0600" w:rsidRDefault="002B0600" w:rsidP="002B0600">
            <w:r>
              <w:t>[[</w:t>
            </w:r>
            <w:proofErr w:type="spellStart"/>
            <w:r>
              <w:t>TunerParkTime</w:t>
            </w:r>
            <w:proofErr w:type="spellEnd"/>
            <w:r>
              <w:t>]] &lt;&lt;TIMESTAMP&gt;&gt;</w:t>
            </w:r>
          </w:p>
          <w:p w14:paraId="16524AFC" w14:textId="591C22E1" w:rsidR="002B0600" w:rsidRDefault="002B0600" w:rsidP="002B0600">
            <w:r>
              <w:t>[[</w:t>
            </w:r>
            <w:proofErr w:type="spellStart"/>
            <w:r>
              <w:t>TunerParkComments</w:t>
            </w:r>
            <w:proofErr w:type="spellEnd"/>
            <w:r>
              <w:t>]] &lt;&lt;COMMENT&gt;&gt;</w:t>
            </w:r>
          </w:p>
          <w:p w14:paraId="4FFC5EC0" w14:textId="5C824B1A" w:rsidR="002B0600" w:rsidRDefault="002B0600" w:rsidP="002B0600"/>
        </w:tc>
      </w:tr>
      <w:tr w:rsidR="002B0600" w:rsidRPr="00D97B1C" w14:paraId="5C5CBFBC" w14:textId="77777777" w:rsidTr="005855B8">
        <w:trPr>
          <w:trHeight w:val="288"/>
        </w:trPr>
        <w:tc>
          <w:tcPr>
            <w:tcW w:w="1200" w:type="dxa"/>
          </w:tcPr>
          <w:p w14:paraId="78FF2C4C" w14:textId="72C7FF98" w:rsidR="002B0600" w:rsidRDefault="00931269" w:rsidP="002B0600">
            <w:r>
              <w:t>8</w:t>
            </w:r>
          </w:p>
        </w:tc>
        <w:tc>
          <w:tcPr>
            <w:tcW w:w="7371" w:type="dxa"/>
          </w:tcPr>
          <w:p w14:paraId="70535DF0" w14:textId="7DA55237" w:rsidR="002B0600" w:rsidRDefault="002B0600" w:rsidP="002B0600">
            <w:r>
              <w:t>Confirm that warm Passband frequencies have been recorded. If warm Passband frequencies have not been recorded, check and record the passband frequencies with a network analyzer, and upload a spreadsheet containing the data.</w:t>
            </w:r>
          </w:p>
        </w:tc>
        <w:tc>
          <w:tcPr>
            <w:tcW w:w="4379" w:type="dxa"/>
            <w:noWrap/>
          </w:tcPr>
          <w:p w14:paraId="1554C25B" w14:textId="2A21AEBC" w:rsidR="002B0600" w:rsidRDefault="002B0600" w:rsidP="002B0600">
            <w:r>
              <w:t>[[</w:t>
            </w:r>
            <w:proofErr w:type="spellStart"/>
            <w:r>
              <w:t>FrequenciesRecorded</w:t>
            </w:r>
            <w:proofErr w:type="spellEnd"/>
            <w:r w:rsidR="00FD23A1">
              <w:t>]</w:t>
            </w:r>
            <w:r>
              <w:t>] &lt;&lt;CHECKBOX&gt;&gt;</w:t>
            </w:r>
          </w:p>
          <w:p w14:paraId="6FF680ED" w14:textId="30DCB68F" w:rsidR="002B0600" w:rsidRDefault="002B0600" w:rsidP="002B0600">
            <w:r>
              <w:t>[[</w:t>
            </w:r>
            <w:proofErr w:type="spellStart"/>
            <w:r>
              <w:t>FrequencyCheckTime</w:t>
            </w:r>
            <w:proofErr w:type="spellEnd"/>
            <w:r>
              <w:t>]] &lt;&lt;TIMESTAMP&gt;&gt;</w:t>
            </w:r>
          </w:p>
          <w:p w14:paraId="1C5F0E9C" w14:textId="1BC45814" w:rsidR="002B0600" w:rsidRDefault="002B0600" w:rsidP="002B0600">
            <w:r>
              <w:t>[[</w:t>
            </w:r>
            <w:proofErr w:type="spellStart"/>
            <w:r>
              <w:t>FrequencyCheckTech</w:t>
            </w:r>
            <w:proofErr w:type="spellEnd"/>
            <w:r>
              <w:t>]] &lt;&lt;SRF&gt;&gt;</w:t>
            </w:r>
          </w:p>
          <w:p w14:paraId="2600B0A1" w14:textId="0EE5AE1C" w:rsidR="002B0600" w:rsidRDefault="002B0600" w:rsidP="002B0600">
            <w:r>
              <w:t>[[</w:t>
            </w:r>
            <w:proofErr w:type="spellStart"/>
            <w:r>
              <w:t>FrequencyCheckComments</w:t>
            </w:r>
            <w:proofErr w:type="spellEnd"/>
            <w:r>
              <w:t>]] &lt;&lt;COMMENT&gt;&gt;</w:t>
            </w:r>
          </w:p>
          <w:p w14:paraId="07B6C211" w14:textId="300A8417" w:rsidR="002B0600" w:rsidRDefault="002B0600" w:rsidP="002B0600">
            <w:r>
              <w:t>[[</w:t>
            </w:r>
            <w:proofErr w:type="spellStart"/>
            <w:r>
              <w:t>PassbandFrequencies</w:t>
            </w:r>
            <w:proofErr w:type="spellEnd"/>
            <w:r>
              <w:t>]] &lt;&lt;FILEUPLOAD&gt;&gt;</w:t>
            </w:r>
          </w:p>
          <w:p w14:paraId="4947A39E" w14:textId="07529F52" w:rsidR="002B0600" w:rsidRDefault="002B0600" w:rsidP="002B0600"/>
        </w:tc>
      </w:tr>
    </w:tbl>
    <w:p w14:paraId="42055D96" w14:textId="5EE7CF79" w:rsidR="00577931" w:rsidRDefault="00577931" w:rsidP="00D97B1C"/>
    <w:p w14:paraId="359A7CA7" w14:textId="2AB4A294" w:rsidR="00577931" w:rsidRDefault="00577931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66"/>
        <w:gridCol w:w="6597"/>
        <w:gridCol w:w="4887"/>
      </w:tblGrid>
      <w:tr w:rsidR="00577931" w14:paraId="3FC0C9AD" w14:textId="77777777" w:rsidTr="002270FA">
        <w:tc>
          <w:tcPr>
            <w:tcW w:w="566" w:type="pct"/>
            <w:vAlign w:val="center"/>
          </w:tcPr>
          <w:p w14:paraId="3DFADF1D" w14:textId="2900A254" w:rsidR="00577931" w:rsidRPr="00577931" w:rsidRDefault="00577931" w:rsidP="00577931">
            <w:pPr>
              <w:rPr>
                <w:rStyle w:val="Strong"/>
              </w:rPr>
            </w:pPr>
            <w:r>
              <w:rPr>
                <w:rStyle w:val="Strong"/>
              </w:rPr>
              <w:lastRenderedPageBreak/>
              <w:t>Step No.</w:t>
            </w:r>
          </w:p>
        </w:tc>
        <w:tc>
          <w:tcPr>
            <w:tcW w:w="2547" w:type="pct"/>
            <w:vAlign w:val="center"/>
          </w:tcPr>
          <w:p w14:paraId="5C4E21E4" w14:textId="55482B82" w:rsidR="00577931" w:rsidRPr="00577931" w:rsidRDefault="00577931" w:rsidP="00577931">
            <w:pPr>
              <w:rPr>
                <w:rStyle w:val="Strong"/>
              </w:rPr>
            </w:pPr>
            <w:r>
              <w:rPr>
                <w:rStyle w:val="Strong"/>
              </w:rPr>
              <w:t>Instructions</w:t>
            </w:r>
          </w:p>
        </w:tc>
        <w:tc>
          <w:tcPr>
            <w:tcW w:w="1887" w:type="pct"/>
            <w:vAlign w:val="center"/>
          </w:tcPr>
          <w:p w14:paraId="3C77172C" w14:textId="1E61CF65" w:rsidR="00577931" w:rsidRPr="00577931" w:rsidRDefault="00577931" w:rsidP="00577931">
            <w:pPr>
              <w:rPr>
                <w:rStyle w:val="Strong"/>
              </w:rPr>
            </w:pPr>
            <w:r>
              <w:rPr>
                <w:rStyle w:val="Strong"/>
              </w:rPr>
              <w:t>Data Inputs</w:t>
            </w:r>
          </w:p>
        </w:tc>
      </w:tr>
      <w:tr w:rsidR="00577931" w14:paraId="74A11675" w14:textId="77777777" w:rsidTr="002270FA">
        <w:tc>
          <w:tcPr>
            <w:tcW w:w="566" w:type="pct"/>
          </w:tcPr>
          <w:p w14:paraId="6205D1C1" w14:textId="4A500CAE" w:rsidR="00577931" w:rsidRDefault="00931269" w:rsidP="00D97B1C">
            <w:r>
              <w:t>9</w:t>
            </w:r>
          </w:p>
        </w:tc>
        <w:tc>
          <w:tcPr>
            <w:tcW w:w="2547" w:type="pct"/>
          </w:tcPr>
          <w:p w14:paraId="144CC623" w14:textId="7AA9E84C" w:rsidR="00B267F8" w:rsidRDefault="00B267F8" w:rsidP="00D97B1C">
            <w:r>
              <w:t>Perform electrical pin check out and attach spreadsheet.</w:t>
            </w:r>
          </w:p>
        </w:tc>
        <w:tc>
          <w:tcPr>
            <w:tcW w:w="1887" w:type="pct"/>
          </w:tcPr>
          <w:p w14:paraId="7CEB2934" w14:textId="70E30085" w:rsidR="009D5A6B" w:rsidRDefault="009D5A6B" w:rsidP="00D97B1C">
            <w:r>
              <w:t>[[</w:t>
            </w:r>
            <w:proofErr w:type="spellStart"/>
            <w:r>
              <w:t>PinCheckTime</w:t>
            </w:r>
            <w:proofErr w:type="spellEnd"/>
            <w:r>
              <w:t>]] &lt;&lt;TIMESTAMP&gt;&gt;</w:t>
            </w:r>
          </w:p>
          <w:p w14:paraId="7373E36D" w14:textId="7615DEA1" w:rsidR="009D5A6B" w:rsidRDefault="009D5A6B" w:rsidP="00D97B1C">
            <w:r>
              <w:t>[[</w:t>
            </w:r>
            <w:proofErr w:type="spellStart"/>
            <w:r>
              <w:t>PinCheckTech</w:t>
            </w:r>
            <w:proofErr w:type="spellEnd"/>
            <w:r>
              <w:t>]] &lt;&lt;SRF&gt;&gt;</w:t>
            </w:r>
          </w:p>
          <w:p w14:paraId="04C85484" w14:textId="4A8EF411" w:rsidR="009D5A6B" w:rsidRDefault="009D5A6B" w:rsidP="00D97B1C">
            <w:r>
              <w:t>[[</w:t>
            </w:r>
            <w:proofErr w:type="spellStart"/>
            <w:r>
              <w:t>PinCheckComments</w:t>
            </w:r>
            <w:proofErr w:type="spellEnd"/>
            <w:r>
              <w:t>]] &lt;&lt;COMMENT&gt;&gt;</w:t>
            </w:r>
          </w:p>
          <w:p w14:paraId="5D37ACAE" w14:textId="490F4E5D" w:rsidR="009D5A6B" w:rsidRDefault="009D5A6B" w:rsidP="00D97B1C">
            <w:r>
              <w:t>[[</w:t>
            </w:r>
            <w:proofErr w:type="spellStart"/>
            <w:r>
              <w:t>PinCheckSpreadsheet</w:t>
            </w:r>
            <w:proofErr w:type="spellEnd"/>
            <w:r>
              <w:t>]] &lt;&lt;FILEUPLOAD&gt;&gt;</w:t>
            </w:r>
          </w:p>
          <w:p w14:paraId="6059EB34" w14:textId="2E53BAF2" w:rsidR="00577931" w:rsidRDefault="00577931" w:rsidP="00D97B1C"/>
        </w:tc>
      </w:tr>
      <w:tr w:rsidR="002270FA" w14:paraId="6AADBA19" w14:textId="77777777" w:rsidTr="002270FA">
        <w:tc>
          <w:tcPr>
            <w:tcW w:w="566" w:type="pct"/>
          </w:tcPr>
          <w:p w14:paraId="2F892AD2" w14:textId="7C033D0F" w:rsidR="002270FA" w:rsidRDefault="002270FA" w:rsidP="002270FA">
            <w:r>
              <w:t>1</w:t>
            </w:r>
            <w:r w:rsidR="00931269">
              <w:t>0</w:t>
            </w:r>
          </w:p>
        </w:tc>
        <w:tc>
          <w:tcPr>
            <w:tcW w:w="2547" w:type="pct"/>
          </w:tcPr>
          <w:p w14:paraId="272A66F6" w14:textId="77777777" w:rsidR="002270FA" w:rsidRDefault="002270FA" w:rsidP="002270FA">
            <w:r>
              <w:t xml:space="preserve">Disconnect all vacuum pumps and power supplies from the </w:t>
            </w:r>
            <w:proofErr w:type="spellStart"/>
            <w:r>
              <w:t>Cryomodule</w:t>
            </w:r>
            <w:proofErr w:type="spellEnd"/>
            <w:r>
              <w:t>.</w:t>
            </w:r>
          </w:p>
          <w:p w14:paraId="20BCA510" w14:textId="77777777" w:rsidR="002270FA" w:rsidRDefault="002270FA" w:rsidP="002270FA"/>
          <w:p w14:paraId="3C3C9806" w14:textId="00152B69" w:rsidR="002270FA" w:rsidRDefault="002270FA" w:rsidP="002270FA">
            <w:r>
              <w:t>Ensure all isolation valves are tightly closed, and vacuum pumps turned off before breaking any vacuum connection.</w:t>
            </w:r>
          </w:p>
        </w:tc>
        <w:tc>
          <w:tcPr>
            <w:tcW w:w="1887" w:type="pct"/>
          </w:tcPr>
          <w:p w14:paraId="472F1164" w14:textId="77777777" w:rsidR="002270FA" w:rsidRDefault="002270FA" w:rsidP="002270FA">
            <w:r>
              <w:t>[[</w:t>
            </w:r>
            <w:proofErr w:type="spellStart"/>
            <w:r>
              <w:t>PumpAndPowerDCTech</w:t>
            </w:r>
            <w:proofErr w:type="spellEnd"/>
            <w:r>
              <w:t>]] &lt;&lt;SRF&gt;&gt;</w:t>
            </w:r>
          </w:p>
          <w:p w14:paraId="73BB16A6" w14:textId="77777777" w:rsidR="002270FA" w:rsidRDefault="002270FA" w:rsidP="002270FA">
            <w:r>
              <w:t>[[</w:t>
            </w:r>
            <w:proofErr w:type="spellStart"/>
            <w:r>
              <w:t>PumpAndPowerDCTime</w:t>
            </w:r>
            <w:proofErr w:type="spellEnd"/>
            <w:r>
              <w:t>]] &lt;&lt;TIMESTAMP&gt;&gt;</w:t>
            </w:r>
          </w:p>
          <w:p w14:paraId="7BA100EF" w14:textId="77777777" w:rsidR="002270FA" w:rsidRDefault="002270FA" w:rsidP="002270FA"/>
        </w:tc>
      </w:tr>
      <w:tr w:rsidR="00577931" w14:paraId="763AE99D" w14:textId="77777777" w:rsidTr="002270FA">
        <w:tc>
          <w:tcPr>
            <w:tcW w:w="566" w:type="pct"/>
          </w:tcPr>
          <w:p w14:paraId="62E78E46" w14:textId="770852B9" w:rsidR="00577931" w:rsidRDefault="00D81FE6" w:rsidP="00D97B1C">
            <w:r>
              <w:t>1</w:t>
            </w:r>
            <w:r w:rsidR="00931269">
              <w:t>1</w:t>
            </w:r>
          </w:p>
        </w:tc>
        <w:tc>
          <w:tcPr>
            <w:tcW w:w="2547" w:type="pct"/>
          </w:tcPr>
          <w:p w14:paraId="6849F25D" w14:textId="7C4CA1E3" w:rsidR="00A47D4A" w:rsidRPr="00A47D4A" w:rsidRDefault="00B267F8" w:rsidP="002270FA">
            <w:r>
              <w:t xml:space="preserve">Prepare the </w:t>
            </w:r>
            <w:proofErr w:type="spellStart"/>
            <w:r>
              <w:t>cryomodule</w:t>
            </w:r>
            <w:proofErr w:type="spellEnd"/>
            <w:r>
              <w:t xml:space="preserve"> for shipping as per </w:t>
            </w:r>
            <w:r w:rsidR="002270FA">
              <w:t>procedure SNSPPU-PR-SHIP</w:t>
            </w:r>
          </w:p>
        </w:tc>
        <w:tc>
          <w:tcPr>
            <w:tcW w:w="1887" w:type="pct"/>
          </w:tcPr>
          <w:p w14:paraId="58A0E2CA" w14:textId="4F101699" w:rsidR="00723780" w:rsidRDefault="00723780" w:rsidP="00D97B1C">
            <w:r>
              <w:t>[[</w:t>
            </w:r>
            <w:proofErr w:type="spellStart"/>
            <w:r>
              <w:t>CMPrepped</w:t>
            </w:r>
            <w:proofErr w:type="spellEnd"/>
            <w:r w:rsidR="00FD23A1">
              <w:t>]</w:t>
            </w:r>
            <w:r>
              <w:t>] &lt;&lt;CHECKBOX&gt;&gt;</w:t>
            </w:r>
          </w:p>
          <w:p w14:paraId="196E7915" w14:textId="3B8D7741" w:rsidR="00723780" w:rsidRDefault="00723780" w:rsidP="00D97B1C">
            <w:r>
              <w:t>[[</w:t>
            </w:r>
            <w:proofErr w:type="spellStart"/>
            <w:r>
              <w:t>CMPrepTech</w:t>
            </w:r>
            <w:proofErr w:type="spellEnd"/>
            <w:r>
              <w:t>]] &lt;&lt;SRF&gt;&gt;</w:t>
            </w:r>
          </w:p>
          <w:p w14:paraId="34ADA985" w14:textId="1A6657BB" w:rsidR="00723780" w:rsidRDefault="00723780" w:rsidP="00D97B1C">
            <w:r>
              <w:t>[[</w:t>
            </w:r>
            <w:proofErr w:type="spellStart"/>
            <w:r>
              <w:t>CMPrepTime</w:t>
            </w:r>
            <w:proofErr w:type="spellEnd"/>
            <w:r>
              <w:t>]] &lt;&lt;TIMESTAMP&gt;&gt;</w:t>
            </w:r>
          </w:p>
          <w:p w14:paraId="3DCC8EF5" w14:textId="3C572B68" w:rsidR="009D5A6B" w:rsidRDefault="009D5A6B" w:rsidP="00D97B1C">
            <w:r>
              <w:t>[[</w:t>
            </w:r>
            <w:proofErr w:type="spellStart"/>
            <w:r>
              <w:t>CMPrepComments</w:t>
            </w:r>
            <w:proofErr w:type="spellEnd"/>
            <w:r>
              <w:t>]] &lt;&lt;COMMENT&gt;&gt;</w:t>
            </w:r>
          </w:p>
          <w:p w14:paraId="634070E1" w14:textId="2CFE95FB" w:rsidR="009D5A6B" w:rsidRDefault="009D5A6B" w:rsidP="00D97B1C"/>
          <w:p w14:paraId="77E3B8F1" w14:textId="0A2125A4" w:rsidR="00577931" w:rsidRDefault="00577931" w:rsidP="00D97B1C"/>
        </w:tc>
      </w:tr>
      <w:tr w:rsidR="005A6082" w14:paraId="1582C58C" w14:textId="77777777" w:rsidTr="002270FA">
        <w:tc>
          <w:tcPr>
            <w:tcW w:w="566" w:type="pct"/>
          </w:tcPr>
          <w:p w14:paraId="049BC578" w14:textId="22EB7A54" w:rsidR="005A6082" w:rsidRDefault="00931269" w:rsidP="005A6082">
            <w:r>
              <w:t>12</w:t>
            </w:r>
          </w:p>
        </w:tc>
        <w:tc>
          <w:tcPr>
            <w:tcW w:w="2547" w:type="pct"/>
          </w:tcPr>
          <w:p w14:paraId="261D65D9" w14:textId="77777777" w:rsidR="005A6082" w:rsidRDefault="005A6082" w:rsidP="005A6082">
            <w:r>
              <w:t>Record insulating vacuum.</w:t>
            </w:r>
          </w:p>
          <w:p w14:paraId="50D8FBBE" w14:textId="77777777" w:rsidR="005A6082" w:rsidRDefault="005A6082" w:rsidP="005A6082"/>
          <w:p w14:paraId="66F34D68" w14:textId="0154AEBA" w:rsidR="005A6082" w:rsidRDefault="005A6082" w:rsidP="005A6082">
            <w:r>
              <w:t>Insulating Vacuum should be &lt;10</w:t>
            </w:r>
            <w:r w:rsidRPr="00BD569A">
              <w:rPr>
                <w:vertAlign w:val="superscript"/>
              </w:rPr>
              <w:t>-4</w:t>
            </w:r>
            <w:r>
              <w:t xml:space="preserve"> </w:t>
            </w:r>
            <w:proofErr w:type="spellStart"/>
            <w:r>
              <w:t>torr</w:t>
            </w:r>
            <w:proofErr w:type="spellEnd"/>
            <w:r>
              <w:t xml:space="preserve"> before disconnecting any pumping devices.</w:t>
            </w:r>
          </w:p>
        </w:tc>
        <w:tc>
          <w:tcPr>
            <w:tcW w:w="1887" w:type="pct"/>
          </w:tcPr>
          <w:p w14:paraId="0C70484E" w14:textId="77777777" w:rsidR="005A6082" w:rsidRDefault="005A6082" w:rsidP="005A6082">
            <w:r>
              <w:t>[[</w:t>
            </w:r>
            <w:proofErr w:type="spellStart"/>
            <w:r>
              <w:t>InsVacTech</w:t>
            </w:r>
            <w:proofErr w:type="spellEnd"/>
            <w:r>
              <w:t>]] &lt;&lt;SRF&gt;&gt;</w:t>
            </w:r>
          </w:p>
          <w:p w14:paraId="4A929075" w14:textId="77777777" w:rsidR="005A6082" w:rsidRDefault="005A6082" w:rsidP="005A6082">
            <w:r>
              <w:t>[[</w:t>
            </w:r>
            <w:proofErr w:type="spellStart"/>
            <w:r>
              <w:t>InsVacTime</w:t>
            </w:r>
            <w:proofErr w:type="spellEnd"/>
            <w:r>
              <w:t>]] &lt;&lt;TIMESTAMP&gt;&gt;</w:t>
            </w:r>
          </w:p>
          <w:p w14:paraId="1EED6D31" w14:textId="24A3EBE1" w:rsidR="005A6082" w:rsidRDefault="005A6082" w:rsidP="005A6082">
            <w:r>
              <w:t>[[</w:t>
            </w:r>
            <w:proofErr w:type="spellStart"/>
            <w:r>
              <w:t>InsVac</w:t>
            </w:r>
            <w:proofErr w:type="spellEnd"/>
            <w:r>
              <w:t>]] &lt;&lt;SCINOT&gt;&gt; (</w:t>
            </w:r>
            <w:proofErr w:type="spellStart"/>
            <w:r>
              <w:t>Torr</w:t>
            </w:r>
            <w:proofErr w:type="spellEnd"/>
            <w:r>
              <w:t>)</w:t>
            </w:r>
          </w:p>
        </w:tc>
      </w:tr>
      <w:tr w:rsidR="00577931" w14:paraId="4FC20894" w14:textId="77777777" w:rsidTr="002270FA">
        <w:tc>
          <w:tcPr>
            <w:tcW w:w="566" w:type="pct"/>
          </w:tcPr>
          <w:p w14:paraId="4D2113CF" w14:textId="08E538DC" w:rsidR="00577931" w:rsidRDefault="00D81FE6" w:rsidP="00D97B1C">
            <w:r>
              <w:t>13</w:t>
            </w:r>
          </w:p>
        </w:tc>
        <w:tc>
          <w:tcPr>
            <w:tcW w:w="2547" w:type="pct"/>
          </w:tcPr>
          <w:p w14:paraId="694CDB0D" w14:textId="76BB6EEB" w:rsidR="00577931" w:rsidRDefault="00CF235E" w:rsidP="00D97B1C">
            <w:r>
              <w:t xml:space="preserve">Install </w:t>
            </w:r>
            <w:proofErr w:type="spellStart"/>
            <w:r>
              <w:t>Cryomodule</w:t>
            </w:r>
            <w:proofErr w:type="spellEnd"/>
            <w:r>
              <w:t xml:space="preserve"> on Shipping Cradle</w:t>
            </w:r>
            <w:r w:rsidR="002270FA">
              <w:t xml:space="preserve"> as per SNSPPU-PR-SHIP</w:t>
            </w:r>
          </w:p>
          <w:p w14:paraId="4E32F3F6" w14:textId="77777777" w:rsidR="00CF235E" w:rsidRDefault="00CF235E" w:rsidP="00D97B1C"/>
          <w:p w14:paraId="2DD942B6" w14:textId="77777777" w:rsidR="00CF235E" w:rsidRDefault="00CF235E" w:rsidP="00D97B1C">
            <w:r>
              <w:t>Back Trailer into High Bay area</w:t>
            </w:r>
          </w:p>
          <w:p w14:paraId="07962B5F" w14:textId="77777777" w:rsidR="00CF235E" w:rsidRDefault="00CF235E" w:rsidP="00D97B1C"/>
          <w:p w14:paraId="2A751072" w14:textId="0092C8CA" w:rsidR="00CF235E" w:rsidRDefault="00CF235E" w:rsidP="00D97B1C">
            <w:r>
              <w:t xml:space="preserve">Lift CM with Shipping </w:t>
            </w:r>
            <w:r w:rsidR="005A6082">
              <w:t xml:space="preserve">Frame </w:t>
            </w:r>
            <w:r>
              <w:t xml:space="preserve">and secure Shipping </w:t>
            </w:r>
            <w:r w:rsidR="005A6082">
              <w:t xml:space="preserve">Frame </w:t>
            </w:r>
            <w:r>
              <w:t>to Trailer</w:t>
            </w:r>
          </w:p>
          <w:p w14:paraId="18FEFAA3" w14:textId="77777777" w:rsidR="00CF235E" w:rsidRDefault="00CF235E" w:rsidP="00D97B1C"/>
          <w:p w14:paraId="0901DC12" w14:textId="63C026BF" w:rsidR="00CF235E" w:rsidRPr="00CF235E" w:rsidRDefault="00CF235E">
            <w:pPr>
              <w:rPr>
                <w:b/>
              </w:rPr>
            </w:pPr>
            <w:r w:rsidRPr="00CF235E">
              <w:rPr>
                <w:b/>
              </w:rPr>
              <w:t xml:space="preserve">**Refer to Lift Plan when moving/lifting the </w:t>
            </w:r>
            <w:proofErr w:type="spellStart"/>
            <w:r w:rsidRPr="00CF235E">
              <w:rPr>
                <w:b/>
              </w:rPr>
              <w:t>Cryomodule</w:t>
            </w:r>
            <w:proofErr w:type="spellEnd"/>
            <w:r w:rsidRPr="00CF235E">
              <w:rPr>
                <w:b/>
              </w:rPr>
              <w:t xml:space="preserve"> and/or Shipping Cradle**</w:t>
            </w:r>
          </w:p>
        </w:tc>
        <w:tc>
          <w:tcPr>
            <w:tcW w:w="1887" w:type="pct"/>
          </w:tcPr>
          <w:p w14:paraId="109F7591" w14:textId="2F40B2D5" w:rsidR="00723780" w:rsidRDefault="00723780" w:rsidP="00D97B1C">
            <w:r>
              <w:t>[[</w:t>
            </w:r>
            <w:proofErr w:type="spellStart"/>
            <w:r>
              <w:t>CMtoCradleTech</w:t>
            </w:r>
            <w:proofErr w:type="spellEnd"/>
            <w:r>
              <w:t>]] &lt;&lt;SRF&gt;&gt;</w:t>
            </w:r>
          </w:p>
          <w:p w14:paraId="396ED945" w14:textId="257D77D4" w:rsidR="00723780" w:rsidRDefault="00723780" w:rsidP="00D97B1C">
            <w:r>
              <w:t>[[</w:t>
            </w:r>
            <w:proofErr w:type="spellStart"/>
            <w:r>
              <w:t>CMtoCradleTime</w:t>
            </w:r>
            <w:proofErr w:type="spellEnd"/>
            <w:r>
              <w:t>]] &lt;&lt;TIMESTAMP&gt;&gt;</w:t>
            </w:r>
          </w:p>
          <w:p w14:paraId="393D8B94" w14:textId="37F9A6E4" w:rsidR="00723780" w:rsidRDefault="00723780" w:rsidP="00D97B1C">
            <w:r>
              <w:t>[[</w:t>
            </w:r>
            <w:proofErr w:type="spellStart"/>
            <w:r>
              <w:t>CMtoCradleComments</w:t>
            </w:r>
            <w:proofErr w:type="spellEnd"/>
            <w:r>
              <w:t>]] &lt;&lt;COMMENT&gt;&gt;</w:t>
            </w:r>
          </w:p>
          <w:p w14:paraId="32D393C9" w14:textId="77777777" w:rsidR="00723780" w:rsidRDefault="00723780" w:rsidP="00D97B1C"/>
          <w:p w14:paraId="75A6DCFC" w14:textId="308D95DE" w:rsidR="00723780" w:rsidRDefault="00723780" w:rsidP="00D97B1C">
            <w:r>
              <w:t>[[</w:t>
            </w:r>
            <w:proofErr w:type="spellStart"/>
            <w:r>
              <w:t>CradleToTrailerTech</w:t>
            </w:r>
            <w:proofErr w:type="spellEnd"/>
            <w:r>
              <w:t>]] &lt;&lt;SRF&gt;&gt;</w:t>
            </w:r>
          </w:p>
          <w:p w14:paraId="767F8FAD" w14:textId="2B7FBF2B" w:rsidR="00723780" w:rsidRDefault="00723780" w:rsidP="00723780">
            <w:r>
              <w:t>[[</w:t>
            </w:r>
            <w:proofErr w:type="spellStart"/>
            <w:r>
              <w:t>CradleToTrailerTime</w:t>
            </w:r>
            <w:proofErr w:type="spellEnd"/>
            <w:r>
              <w:t>]] &lt;&lt;TIMESTAMP&gt;&gt;</w:t>
            </w:r>
          </w:p>
          <w:p w14:paraId="27645949" w14:textId="48EEB54B" w:rsidR="00577931" w:rsidRDefault="00723780" w:rsidP="00D97B1C">
            <w:r>
              <w:t>[[</w:t>
            </w:r>
            <w:proofErr w:type="spellStart"/>
            <w:r>
              <w:t>CradleToTrailerComments</w:t>
            </w:r>
            <w:proofErr w:type="spellEnd"/>
            <w:r>
              <w:t>]] &lt;&lt;COMMENT&gt;&gt;</w:t>
            </w:r>
          </w:p>
        </w:tc>
      </w:tr>
    </w:tbl>
    <w:p w14:paraId="21E568F7" w14:textId="204302CC" w:rsidR="00CF235E" w:rsidRDefault="00CF235E" w:rsidP="00D97B1C"/>
    <w:p w14:paraId="4CAB983D" w14:textId="77777777" w:rsidR="00931269" w:rsidRDefault="00931269"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66"/>
        <w:gridCol w:w="6597"/>
        <w:gridCol w:w="4887"/>
      </w:tblGrid>
      <w:tr w:rsidR="00CF235E" w14:paraId="71670ED2" w14:textId="77777777" w:rsidTr="00D81FE6">
        <w:tc>
          <w:tcPr>
            <w:tcW w:w="566" w:type="pct"/>
            <w:vAlign w:val="center"/>
          </w:tcPr>
          <w:p w14:paraId="67112C17" w14:textId="3CF63713" w:rsidR="00CF235E" w:rsidRPr="00CF235E" w:rsidRDefault="00CF235E" w:rsidP="00CF235E">
            <w:pPr>
              <w:jc w:val="center"/>
              <w:rPr>
                <w:rStyle w:val="Strong"/>
              </w:rPr>
            </w:pPr>
            <w:r>
              <w:rPr>
                <w:rStyle w:val="Strong"/>
              </w:rPr>
              <w:lastRenderedPageBreak/>
              <w:t>Step No</w:t>
            </w:r>
          </w:p>
        </w:tc>
        <w:tc>
          <w:tcPr>
            <w:tcW w:w="2547" w:type="pct"/>
            <w:vAlign w:val="center"/>
          </w:tcPr>
          <w:p w14:paraId="18D552B0" w14:textId="2187F19D" w:rsidR="00CF235E" w:rsidRPr="00CF235E" w:rsidRDefault="00CF235E" w:rsidP="00CF235E">
            <w:pPr>
              <w:jc w:val="center"/>
              <w:rPr>
                <w:rStyle w:val="Strong"/>
              </w:rPr>
            </w:pPr>
            <w:r>
              <w:rPr>
                <w:rStyle w:val="Strong"/>
              </w:rPr>
              <w:t>Instructions</w:t>
            </w:r>
          </w:p>
        </w:tc>
        <w:tc>
          <w:tcPr>
            <w:tcW w:w="1887" w:type="pct"/>
            <w:vAlign w:val="center"/>
          </w:tcPr>
          <w:p w14:paraId="4AD1E5BB" w14:textId="116F716A" w:rsidR="00CF235E" w:rsidRPr="00CF235E" w:rsidRDefault="00CF235E" w:rsidP="00CF235E">
            <w:pPr>
              <w:jc w:val="center"/>
              <w:rPr>
                <w:rStyle w:val="Strong"/>
              </w:rPr>
            </w:pPr>
            <w:r>
              <w:rPr>
                <w:rStyle w:val="Strong"/>
              </w:rPr>
              <w:t>Data Inputs</w:t>
            </w:r>
          </w:p>
        </w:tc>
      </w:tr>
      <w:tr w:rsidR="009D5A6B" w14:paraId="47D0E377" w14:textId="77777777" w:rsidTr="00D81FE6">
        <w:tc>
          <w:tcPr>
            <w:tcW w:w="566" w:type="pct"/>
          </w:tcPr>
          <w:p w14:paraId="1D672F91" w14:textId="3EF64248" w:rsidR="009D5A6B" w:rsidRDefault="00D81FE6" w:rsidP="00D97B1C">
            <w:r>
              <w:t>14</w:t>
            </w:r>
          </w:p>
        </w:tc>
        <w:tc>
          <w:tcPr>
            <w:tcW w:w="2547" w:type="pct"/>
          </w:tcPr>
          <w:p w14:paraId="1A98A0B3" w14:textId="7E264C5E" w:rsidR="009D5A6B" w:rsidRDefault="009D5A6B">
            <w:r>
              <w:t xml:space="preserve">Install </w:t>
            </w:r>
            <w:r w:rsidR="002270FA">
              <w:t xml:space="preserve">shock recorders (SSX and </w:t>
            </w:r>
            <w:proofErr w:type="spellStart"/>
            <w:r w:rsidR="002270FA">
              <w:t>Lansmont</w:t>
            </w:r>
            <w:proofErr w:type="spellEnd"/>
            <w:r w:rsidR="002270FA">
              <w:t>) as per SNSPPU-PR-SHIP</w:t>
            </w:r>
            <w:r>
              <w:t xml:space="preserve"> </w:t>
            </w:r>
          </w:p>
        </w:tc>
        <w:tc>
          <w:tcPr>
            <w:tcW w:w="1887" w:type="pct"/>
          </w:tcPr>
          <w:p w14:paraId="79CA53ED" w14:textId="30610681" w:rsidR="009D5A6B" w:rsidRDefault="009D5A6B" w:rsidP="00D97B1C">
            <w:r>
              <w:t>[[</w:t>
            </w:r>
            <w:proofErr w:type="spellStart"/>
            <w:r>
              <w:t>ShockLogTech</w:t>
            </w:r>
            <w:proofErr w:type="spellEnd"/>
            <w:r>
              <w:t>]] &lt;&lt;SRF&gt;&gt;</w:t>
            </w:r>
          </w:p>
          <w:p w14:paraId="7B3FA834" w14:textId="76A7BDDE" w:rsidR="009D5A6B" w:rsidRDefault="009D5A6B" w:rsidP="00D97B1C">
            <w:r>
              <w:t>[[</w:t>
            </w:r>
            <w:proofErr w:type="spellStart"/>
            <w:r>
              <w:t>ShockLogTime</w:t>
            </w:r>
            <w:proofErr w:type="spellEnd"/>
            <w:r>
              <w:t>]] &lt;&lt;TIMESTAMP&gt;&gt;</w:t>
            </w:r>
          </w:p>
          <w:p w14:paraId="29BEE7A8" w14:textId="4CAEF5A7" w:rsidR="009D5A6B" w:rsidRDefault="009D5A6B" w:rsidP="00D97B1C">
            <w:r>
              <w:t>[[</w:t>
            </w:r>
            <w:proofErr w:type="spellStart"/>
            <w:r>
              <w:t>ShockLogComments</w:t>
            </w:r>
            <w:proofErr w:type="spellEnd"/>
            <w:r>
              <w:t>]] &lt;&lt;COMMENT&gt;&gt;</w:t>
            </w:r>
          </w:p>
          <w:p w14:paraId="6C59B064" w14:textId="405F7957" w:rsidR="009D5A6B" w:rsidRDefault="009D5A6B" w:rsidP="00D97B1C"/>
        </w:tc>
      </w:tr>
      <w:tr w:rsidR="00683CF1" w14:paraId="0CA2CAC1" w14:textId="77777777" w:rsidTr="00EC161A">
        <w:trPr>
          <w:trHeight w:val="7159"/>
        </w:trPr>
        <w:tc>
          <w:tcPr>
            <w:tcW w:w="566" w:type="pct"/>
          </w:tcPr>
          <w:p w14:paraId="19B090F7" w14:textId="6F8DE2A3" w:rsidR="00683CF1" w:rsidRDefault="00683CF1" w:rsidP="00D97B1C">
            <w:r>
              <w:t>15</w:t>
            </w:r>
          </w:p>
        </w:tc>
        <w:tc>
          <w:tcPr>
            <w:tcW w:w="2547" w:type="pct"/>
          </w:tcPr>
          <w:p w14:paraId="5672D1DE" w14:textId="204302CC" w:rsidR="00683CF1" w:rsidRDefault="00683CF1" w:rsidP="00D97B1C">
            <w:r>
              <w:t xml:space="preserve">Strap the </w:t>
            </w:r>
            <w:proofErr w:type="spellStart"/>
            <w:r>
              <w:t>cryomodule</w:t>
            </w:r>
            <w:proofErr w:type="spellEnd"/>
            <w:r>
              <w:t xml:space="preserve"> to the upper frame of the shipping cradle in the vicinity of the vacuum vessel main cradles</w:t>
            </w:r>
          </w:p>
          <w:p w14:paraId="26E6BD9B" w14:textId="204302CC" w:rsidR="00683CF1" w:rsidRDefault="00683CF1" w:rsidP="7C1DA83C"/>
          <w:p w14:paraId="08E8F233" w14:textId="478DFD09" w:rsidR="00683CF1" w:rsidRDefault="00683CF1" w:rsidP="7C1DA83C">
            <w:r>
              <w:rPr>
                <w:noProof/>
              </w:rPr>
              <w:drawing>
                <wp:inline distT="0" distB="0" distL="0" distR="0" wp14:anchorId="1CFDC7EF" wp14:editId="3B6DA69D">
                  <wp:extent cx="1839647" cy="1219200"/>
                  <wp:effectExtent l="0" t="0" r="8255" b="0"/>
                  <wp:docPr id="869429437" name="Picture 869429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530" cy="1226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5E61E1" w14:textId="77777777" w:rsidR="00683CF1" w:rsidRDefault="00683CF1" w:rsidP="00D97B1C"/>
          <w:p w14:paraId="04932D01" w14:textId="7E158771" w:rsidR="00683CF1" w:rsidRDefault="00683CF1" w:rsidP="00D97B1C">
            <w:r>
              <w:t>Raise the End Can Cradles until they are supporting part of the weight of the End Cans. This can be determined by monitoring the position of the can with a dial indicator (Stopping then the End Can begins to lift)</w:t>
            </w:r>
            <w:r w:rsidR="005A6082">
              <w:t>.</w:t>
            </w:r>
          </w:p>
          <w:p w14:paraId="2611E4E5" w14:textId="23A23CC4" w:rsidR="00683CF1" w:rsidRDefault="00683CF1" w:rsidP="5CB9540E"/>
          <w:p w14:paraId="50AB544D" w14:textId="2CD7B21D" w:rsidR="00683CF1" w:rsidRDefault="00683CF1" w:rsidP="5CB9540E">
            <w:r>
              <w:rPr>
                <w:noProof/>
              </w:rPr>
              <w:drawing>
                <wp:inline distT="0" distB="0" distL="0" distR="0" wp14:anchorId="489EEE7F" wp14:editId="222C0A85">
                  <wp:extent cx="1868391" cy="1238250"/>
                  <wp:effectExtent l="0" t="0" r="0" b="0"/>
                  <wp:docPr id="784476167" name="Picture 78447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158" cy="124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839BAE" w14:textId="77777777" w:rsidR="00683CF1" w:rsidRDefault="00683CF1" w:rsidP="00D97B1C"/>
          <w:p w14:paraId="7D075CF7" w14:textId="77777777" w:rsidR="00683CF1" w:rsidRDefault="00683CF1" w:rsidP="00D97B1C">
            <w:r>
              <w:t>Strap the End Cans to the Upper Frame</w:t>
            </w:r>
          </w:p>
          <w:p w14:paraId="58FE375D" w14:textId="77777777" w:rsidR="00683CF1" w:rsidRDefault="00683CF1" w:rsidP="00D97B1C"/>
          <w:p w14:paraId="25B6252E" w14:textId="1AF9EC18" w:rsidR="00683CF1" w:rsidRDefault="00683CF1" w:rsidP="00D97B1C"/>
        </w:tc>
        <w:tc>
          <w:tcPr>
            <w:tcW w:w="1887" w:type="pct"/>
          </w:tcPr>
          <w:p w14:paraId="01600AA0" w14:textId="6029DC90" w:rsidR="00683CF1" w:rsidRDefault="00683CF1" w:rsidP="00D97B1C">
            <w:r>
              <w:t>[[</w:t>
            </w:r>
            <w:proofErr w:type="spellStart"/>
            <w:r>
              <w:t>CMStrapTech</w:t>
            </w:r>
            <w:proofErr w:type="spellEnd"/>
            <w:r>
              <w:t>]] &lt;&lt;SRF&gt;&gt;</w:t>
            </w:r>
          </w:p>
          <w:p w14:paraId="0556A241" w14:textId="069455BC" w:rsidR="00683CF1" w:rsidRDefault="00683CF1" w:rsidP="00D97B1C">
            <w:r>
              <w:t>[[</w:t>
            </w:r>
            <w:proofErr w:type="spellStart"/>
            <w:r>
              <w:t>CMStrapTime</w:t>
            </w:r>
            <w:proofErr w:type="spellEnd"/>
            <w:r>
              <w:t>]] &lt;&lt;TIMESTAMP&gt;&gt;</w:t>
            </w:r>
          </w:p>
          <w:p w14:paraId="1B33D31B" w14:textId="15623811" w:rsidR="00683CF1" w:rsidRDefault="00683CF1" w:rsidP="00D97B1C">
            <w:r>
              <w:t>[[</w:t>
            </w:r>
            <w:proofErr w:type="spellStart"/>
            <w:r>
              <w:t>CMStrapComments</w:t>
            </w:r>
            <w:proofErr w:type="spellEnd"/>
            <w:r>
              <w:t>]] &lt;&lt;COMMENT&gt;&gt;</w:t>
            </w:r>
          </w:p>
          <w:p w14:paraId="63DFBCB8" w14:textId="77777777" w:rsidR="00683CF1" w:rsidRDefault="00683CF1" w:rsidP="00D97B1C"/>
          <w:p w14:paraId="169404EC" w14:textId="26CE3399" w:rsidR="00683CF1" w:rsidRDefault="00683CF1" w:rsidP="007818D6">
            <w:r>
              <w:t>[[</w:t>
            </w:r>
            <w:proofErr w:type="spellStart"/>
            <w:r>
              <w:t>ECStrapTech</w:t>
            </w:r>
            <w:proofErr w:type="spellEnd"/>
            <w:r>
              <w:t>]] &lt;&lt;SRF&gt;&gt;</w:t>
            </w:r>
          </w:p>
          <w:p w14:paraId="478D7FAA" w14:textId="330C22DF" w:rsidR="00683CF1" w:rsidRDefault="00683CF1" w:rsidP="007818D6">
            <w:r>
              <w:t>[[</w:t>
            </w:r>
            <w:proofErr w:type="spellStart"/>
            <w:r>
              <w:t>ECStrapTime</w:t>
            </w:r>
            <w:proofErr w:type="spellEnd"/>
            <w:r>
              <w:t>]] &lt;&lt;TIMESTAMP&gt;&gt;</w:t>
            </w:r>
          </w:p>
          <w:p w14:paraId="1A6783DD" w14:textId="49BC28A2" w:rsidR="00683CF1" w:rsidRDefault="00683CF1" w:rsidP="007818D6">
            <w:r>
              <w:t>[[</w:t>
            </w:r>
            <w:proofErr w:type="spellStart"/>
            <w:r>
              <w:t>ECStrapComments</w:t>
            </w:r>
            <w:proofErr w:type="spellEnd"/>
            <w:r>
              <w:t>]] &lt;&lt;COMMENT&gt;&gt;</w:t>
            </w:r>
          </w:p>
          <w:p w14:paraId="1988D9CB" w14:textId="77777777" w:rsidR="00683CF1" w:rsidRDefault="00683CF1" w:rsidP="007818D6"/>
          <w:p w14:paraId="2E955AD9" w14:textId="0E9F97E7" w:rsidR="00683CF1" w:rsidRDefault="00683CF1" w:rsidP="007818D6">
            <w:r>
              <w:t>[[</w:t>
            </w:r>
            <w:proofErr w:type="spellStart"/>
            <w:r>
              <w:t>ShipCoverTech</w:t>
            </w:r>
            <w:proofErr w:type="spellEnd"/>
            <w:r>
              <w:t>]] &lt;&lt;SRF&gt;&gt;</w:t>
            </w:r>
          </w:p>
          <w:p w14:paraId="32CAF9D2" w14:textId="0ECB9A65" w:rsidR="00683CF1" w:rsidRDefault="00683CF1" w:rsidP="007818D6">
            <w:r>
              <w:t>[[</w:t>
            </w:r>
            <w:proofErr w:type="spellStart"/>
            <w:r>
              <w:t>ShipCoverTime</w:t>
            </w:r>
            <w:proofErr w:type="spellEnd"/>
            <w:r>
              <w:t>]] &lt;&lt;TIMESTAMP&gt;&gt;</w:t>
            </w:r>
          </w:p>
          <w:p w14:paraId="2FDEAF9A" w14:textId="74B2C874" w:rsidR="00683CF1" w:rsidRDefault="00683CF1" w:rsidP="007818D6">
            <w:r>
              <w:t>[[</w:t>
            </w:r>
            <w:proofErr w:type="spellStart"/>
            <w:r>
              <w:t>ShipCoverComments</w:t>
            </w:r>
            <w:proofErr w:type="spellEnd"/>
            <w:r>
              <w:t>]] &lt;&lt;COMMENT&gt;&gt;</w:t>
            </w:r>
          </w:p>
          <w:p w14:paraId="57BD1A32" w14:textId="617D33A9" w:rsidR="00683CF1" w:rsidRDefault="00683CF1" w:rsidP="00D97B1C"/>
        </w:tc>
      </w:tr>
    </w:tbl>
    <w:p w14:paraId="06456C40" w14:textId="256D7F09" w:rsidR="00601503" w:rsidRDefault="00601503">
      <w:pPr>
        <w:spacing w:after="200" w:line="276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66"/>
        <w:gridCol w:w="6597"/>
        <w:gridCol w:w="4887"/>
      </w:tblGrid>
      <w:tr w:rsidR="00DF66B4" w14:paraId="05236935" w14:textId="77777777" w:rsidTr="00EC161A">
        <w:tc>
          <w:tcPr>
            <w:tcW w:w="566" w:type="pct"/>
            <w:vAlign w:val="center"/>
          </w:tcPr>
          <w:p w14:paraId="253CAA49" w14:textId="79E9BFD1" w:rsidR="00DF66B4" w:rsidRDefault="00DF66B4" w:rsidP="00DF66B4">
            <w:pPr>
              <w:jc w:val="center"/>
            </w:pPr>
            <w:r>
              <w:rPr>
                <w:rStyle w:val="Strong"/>
              </w:rPr>
              <w:t>Step No</w:t>
            </w:r>
          </w:p>
        </w:tc>
        <w:tc>
          <w:tcPr>
            <w:tcW w:w="2547" w:type="pct"/>
            <w:vAlign w:val="center"/>
          </w:tcPr>
          <w:p w14:paraId="235D6B8B" w14:textId="17709F7A" w:rsidR="00DF66B4" w:rsidRDefault="00DF66B4" w:rsidP="00DF66B4">
            <w:pPr>
              <w:jc w:val="center"/>
            </w:pPr>
            <w:r>
              <w:rPr>
                <w:rStyle w:val="Strong"/>
              </w:rPr>
              <w:t>Instructions</w:t>
            </w:r>
          </w:p>
        </w:tc>
        <w:tc>
          <w:tcPr>
            <w:tcW w:w="1887" w:type="pct"/>
            <w:vAlign w:val="center"/>
          </w:tcPr>
          <w:p w14:paraId="51F37D86" w14:textId="56A2CA2F" w:rsidR="00DF66B4" w:rsidRDefault="00DF66B4" w:rsidP="00DF66B4">
            <w:pPr>
              <w:jc w:val="center"/>
            </w:pPr>
            <w:r>
              <w:rPr>
                <w:rStyle w:val="Strong"/>
              </w:rPr>
              <w:t>Data Inputs</w:t>
            </w:r>
          </w:p>
        </w:tc>
      </w:tr>
      <w:tr w:rsidR="00DF66B4" w14:paraId="7F924E37" w14:textId="77777777" w:rsidTr="00EC161A">
        <w:tc>
          <w:tcPr>
            <w:tcW w:w="566" w:type="pct"/>
          </w:tcPr>
          <w:p w14:paraId="526C5866" w14:textId="09CF24C6" w:rsidR="00DF66B4" w:rsidRPr="00601503" w:rsidRDefault="00DF66B4" w:rsidP="00DF66B4">
            <w:pPr>
              <w:rPr>
                <w:rStyle w:val="Strong"/>
              </w:rPr>
            </w:pPr>
            <w:r>
              <w:t>16</w:t>
            </w:r>
          </w:p>
        </w:tc>
        <w:tc>
          <w:tcPr>
            <w:tcW w:w="2547" w:type="pct"/>
          </w:tcPr>
          <w:p w14:paraId="218831D3" w14:textId="403CB52E" w:rsidR="00DF66B4" w:rsidRPr="00601503" w:rsidRDefault="00DF66B4" w:rsidP="00DF66B4">
            <w:pPr>
              <w:rPr>
                <w:rStyle w:val="Strong"/>
              </w:rPr>
            </w:pPr>
            <w:r>
              <w:t>Reconnect the ion pump power supply to the beamline and leave it connected until just before the trailer leaves the high bay area.</w:t>
            </w:r>
          </w:p>
        </w:tc>
        <w:tc>
          <w:tcPr>
            <w:tcW w:w="1887" w:type="pct"/>
          </w:tcPr>
          <w:p w14:paraId="295A7217" w14:textId="77777777" w:rsidR="00DF66B4" w:rsidRDefault="00DF66B4" w:rsidP="00DF66B4">
            <w:r>
              <w:t>[[</w:t>
            </w:r>
            <w:proofErr w:type="spellStart"/>
            <w:r>
              <w:t>IonPumpConnected</w:t>
            </w:r>
            <w:proofErr w:type="spellEnd"/>
            <w:r>
              <w:t>]] &lt;&lt;CHECKBOX&gt;&gt;</w:t>
            </w:r>
          </w:p>
          <w:p w14:paraId="0DD79F6B" w14:textId="77777777" w:rsidR="00DF66B4" w:rsidRDefault="00DF66B4" w:rsidP="00DF66B4">
            <w:r>
              <w:t>[[</w:t>
            </w:r>
            <w:proofErr w:type="spellStart"/>
            <w:r>
              <w:t>IonPumpConnectedTime</w:t>
            </w:r>
            <w:proofErr w:type="spellEnd"/>
            <w:r>
              <w:t>]] &lt;&lt;TIMESTAMP&gt;&gt;</w:t>
            </w:r>
          </w:p>
          <w:p w14:paraId="240B9527" w14:textId="77777777" w:rsidR="00DF66B4" w:rsidRDefault="00DF66B4" w:rsidP="00DF66B4">
            <w:r>
              <w:t>[[</w:t>
            </w:r>
            <w:proofErr w:type="spellStart"/>
            <w:r>
              <w:t>ConnectTech</w:t>
            </w:r>
            <w:proofErr w:type="spellEnd"/>
            <w:r>
              <w:t>]] &lt;&lt;SRF&gt;&gt;</w:t>
            </w:r>
          </w:p>
          <w:p w14:paraId="6B65C55E" w14:textId="77777777" w:rsidR="00DF66B4" w:rsidRDefault="00DF66B4" w:rsidP="00DF66B4">
            <w:r>
              <w:t>[[</w:t>
            </w:r>
            <w:proofErr w:type="spellStart"/>
            <w:r>
              <w:t>IonPumpDisconnected</w:t>
            </w:r>
            <w:proofErr w:type="spellEnd"/>
            <w:r>
              <w:t>]] &lt;&lt;CHECKBOX&gt;&gt;</w:t>
            </w:r>
          </w:p>
          <w:p w14:paraId="3A519CF0" w14:textId="77777777" w:rsidR="00DF66B4" w:rsidRDefault="00DF66B4" w:rsidP="00DF66B4">
            <w:r>
              <w:t>[[</w:t>
            </w:r>
            <w:proofErr w:type="spellStart"/>
            <w:r>
              <w:t>IonPumpDisconnectedTime</w:t>
            </w:r>
            <w:proofErr w:type="spellEnd"/>
            <w:r>
              <w:t>]] &lt;&lt;TIMESTAMP&gt;&gt;</w:t>
            </w:r>
          </w:p>
          <w:p w14:paraId="67FE6B57" w14:textId="77777777" w:rsidR="00DF66B4" w:rsidRDefault="00DF66B4" w:rsidP="00DF66B4">
            <w:r>
              <w:t>[[</w:t>
            </w:r>
            <w:proofErr w:type="spellStart"/>
            <w:r>
              <w:t>DisconnectTech</w:t>
            </w:r>
            <w:proofErr w:type="spellEnd"/>
            <w:r>
              <w:t>]] &lt;&lt;SRF&gt;&gt;</w:t>
            </w:r>
          </w:p>
          <w:p w14:paraId="00EC2D4B" w14:textId="73FF6F36" w:rsidR="00DF66B4" w:rsidRPr="00601503" w:rsidRDefault="00DF66B4" w:rsidP="00DF66B4">
            <w:pPr>
              <w:rPr>
                <w:rStyle w:val="Strong"/>
              </w:rPr>
            </w:pPr>
          </w:p>
        </w:tc>
      </w:tr>
      <w:tr w:rsidR="00DF66B4" w14:paraId="721A1B2F" w14:textId="77777777" w:rsidTr="00D81FE6">
        <w:tc>
          <w:tcPr>
            <w:tcW w:w="566" w:type="pct"/>
          </w:tcPr>
          <w:p w14:paraId="2ACF881F" w14:textId="66A3B14B" w:rsidR="00DF66B4" w:rsidRDefault="00DF66B4" w:rsidP="00DF66B4">
            <w:r>
              <w:t>17</w:t>
            </w:r>
          </w:p>
        </w:tc>
        <w:tc>
          <w:tcPr>
            <w:tcW w:w="2547" w:type="pct"/>
          </w:tcPr>
          <w:p w14:paraId="76A5E11A" w14:textId="5C936FEE" w:rsidR="00DF66B4" w:rsidRDefault="005A6082" w:rsidP="00DF66B4">
            <w:r>
              <w:t>Pack the Actuators in their crate and record serial numbers</w:t>
            </w:r>
          </w:p>
        </w:tc>
        <w:tc>
          <w:tcPr>
            <w:tcW w:w="1887" w:type="pct"/>
          </w:tcPr>
          <w:p w14:paraId="301B1930" w14:textId="27964E9A" w:rsidR="00DF66B4" w:rsidRDefault="00DF66B4" w:rsidP="00DF66B4">
            <w:r>
              <w:t>[[</w:t>
            </w:r>
            <w:proofErr w:type="spellStart"/>
            <w:r>
              <w:t>ValvesWrapped</w:t>
            </w:r>
            <w:proofErr w:type="spellEnd"/>
            <w:r w:rsidR="00FD23A1">
              <w:t>]</w:t>
            </w:r>
            <w:r>
              <w:t>] &lt;&lt;CHECKBOX&gt;&gt;</w:t>
            </w:r>
          </w:p>
          <w:p w14:paraId="1AA20E39" w14:textId="090DFE12" w:rsidR="00DF66B4" w:rsidRDefault="00DF66B4" w:rsidP="00DF66B4">
            <w:r>
              <w:t>[[</w:t>
            </w:r>
            <w:proofErr w:type="spellStart"/>
            <w:r>
              <w:t>ValvesPacked</w:t>
            </w:r>
            <w:proofErr w:type="spellEnd"/>
            <w:r w:rsidR="00FD23A1">
              <w:t>]</w:t>
            </w:r>
            <w:r>
              <w:t>] &lt;&lt;CHECKBOX&gt;&gt;</w:t>
            </w:r>
          </w:p>
          <w:p w14:paraId="560854A2" w14:textId="5814F282" w:rsidR="00DF66B4" w:rsidRDefault="00DF66B4" w:rsidP="00DF66B4">
            <w:r>
              <w:t>[[</w:t>
            </w:r>
            <w:proofErr w:type="spellStart"/>
            <w:r>
              <w:t>ValvePackTime</w:t>
            </w:r>
            <w:proofErr w:type="spellEnd"/>
            <w:r>
              <w:t>]] &lt;&lt;TIMESTAMP&gt;&gt;</w:t>
            </w:r>
          </w:p>
          <w:p w14:paraId="18A39FF9" w14:textId="6C9216F9" w:rsidR="00DF66B4" w:rsidRDefault="00DF66B4" w:rsidP="00DF66B4">
            <w:r>
              <w:t>[[</w:t>
            </w:r>
            <w:proofErr w:type="spellStart"/>
            <w:r>
              <w:t>ValvePackTech</w:t>
            </w:r>
            <w:proofErr w:type="spellEnd"/>
            <w:r>
              <w:t>]] &lt;&lt;SRF&gt;&gt;</w:t>
            </w:r>
          </w:p>
          <w:p w14:paraId="583CD41E" w14:textId="6B2FD34B" w:rsidR="00DF66B4" w:rsidRDefault="00AA6920" w:rsidP="00DF66B4">
            <w:r>
              <w:t>[[</w:t>
            </w:r>
            <w:r w:rsidR="009B44BD">
              <w:t>JT</w:t>
            </w:r>
            <w:r>
              <w:t>EVA</w:t>
            </w:r>
            <w:r w:rsidR="002B42B4">
              <w:t>SN1</w:t>
            </w:r>
            <w:r w:rsidR="00DF66B4">
              <w:t>]] &lt;&lt;</w:t>
            </w:r>
            <w:r>
              <w:t>EVA</w:t>
            </w:r>
            <w:r w:rsidR="00DF66B4">
              <w:t>SN&gt;&gt;</w:t>
            </w:r>
          </w:p>
          <w:p w14:paraId="30A279BC" w14:textId="5115DA66" w:rsidR="00DF66B4" w:rsidRDefault="00AA6920" w:rsidP="00DF66B4">
            <w:r>
              <w:t>[[</w:t>
            </w:r>
            <w:r w:rsidR="009B44BD">
              <w:t>JT</w:t>
            </w:r>
            <w:r>
              <w:t>EVA</w:t>
            </w:r>
            <w:r w:rsidR="002B42B4">
              <w:t>SN2</w:t>
            </w:r>
            <w:r w:rsidR="00DF66B4">
              <w:t>]] &lt;&lt;</w:t>
            </w:r>
            <w:r>
              <w:t>EVA</w:t>
            </w:r>
            <w:r w:rsidR="00DF66B4">
              <w:t>SN&gt;&gt;</w:t>
            </w:r>
          </w:p>
          <w:p w14:paraId="77EBA677" w14:textId="7C0CFF49" w:rsidR="00DF66B4" w:rsidRDefault="009B44BD" w:rsidP="00DF66B4">
            <w:r>
              <w:t>[[CDEVASN</w:t>
            </w:r>
            <w:r w:rsidR="00DF66B4">
              <w:t>]] &lt;&lt;</w:t>
            </w:r>
            <w:r>
              <w:t>EVA</w:t>
            </w:r>
            <w:r w:rsidR="00DF66B4">
              <w:t>SN&gt;&gt;</w:t>
            </w:r>
          </w:p>
          <w:p w14:paraId="54B9AC76" w14:textId="0F0CC4EE" w:rsidR="00DF66B4" w:rsidRDefault="00DF66B4" w:rsidP="00DF66B4"/>
        </w:tc>
      </w:tr>
      <w:tr w:rsidR="00DF66B4" w14:paraId="49A30FD1" w14:textId="77777777" w:rsidTr="00D33C98">
        <w:trPr>
          <w:trHeight w:val="3299"/>
        </w:trPr>
        <w:tc>
          <w:tcPr>
            <w:tcW w:w="566" w:type="pct"/>
          </w:tcPr>
          <w:p w14:paraId="6E91BEA0" w14:textId="080E1368" w:rsidR="00DF66B4" w:rsidRDefault="00DF66B4" w:rsidP="00DF66B4">
            <w:r>
              <w:t>18</w:t>
            </w:r>
          </w:p>
        </w:tc>
        <w:tc>
          <w:tcPr>
            <w:tcW w:w="2547" w:type="pct"/>
          </w:tcPr>
          <w:p w14:paraId="684AF755" w14:textId="4CE17BC2" w:rsidR="00DF66B4" w:rsidRDefault="00E861A4" w:rsidP="00DF66B4">
            <w:r>
              <w:t>Pack the CCGs in their crates and record the serial numbers</w:t>
            </w:r>
          </w:p>
        </w:tc>
        <w:tc>
          <w:tcPr>
            <w:tcW w:w="1887" w:type="pct"/>
          </w:tcPr>
          <w:p w14:paraId="4084C6DF" w14:textId="28D66373" w:rsidR="00DF66B4" w:rsidRDefault="00DF66B4" w:rsidP="00DF66B4">
            <w:r>
              <w:t>[[</w:t>
            </w:r>
            <w:proofErr w:type="spellStart"/>
            <w:r>
              <w:t>CC</w:t>
            </w:r>
            <w:r w:rsidR="00E362F5">
              <w:t>G</w:t>
            </w:r>
            <w:r>
              <w:t>sWrapped</w:t>
            </w:r>
            <w:proofErr w:type="spellEnd"/>
            <w:r w:rsidR="00FD23A1">
              <w:t>]</w:t>
            </w:r>
            <w:r>
              <w:t>] &lt;&lt;CHECKBOX&gt;&gt;</w:t>
            </w:r>
          </w:p>
          <w:p w14:paraId="3CFC6E71" w14:textId="1DD1FB25" w:rsidR="00DF66B4" w:rsidRDefault="00DF66B4" w:rsidP="00DF66B4">
            <w:r>
              <w:t>[[</w:t>
            </w:r>
            <w:proofErr w:type="spellStart"/>
            <w:r>
              <w:t>CC</w:t>
            </w:r>
            <w:r w:rsidR="00E362F5">
              <w:t>G</w:t>
            </w:r>
            <w:r>
              <w:t>sPacked</w:t>
            </w:r>
            <w:proofErr w:type="spellEnd"/>
            <w:r w:rsidR="00FD23A1">
              <w:t>]</w:t>
            </w:r>
            <w:r>
              <w:t>] &lt;&lt;CHECKBOX&gt;&gt;</w:t>
            </w:r>
          </w:p>
          <w:p w14:paraId="5F7FB6E4" w14:textId="42DB9B8B" w:rsidR="00DF66B4" w:rsidRDefault="00DF66B4" w:rsidP="00DF66B4">
            <w:r>
              <w:t>[[</w:t>
            </w:r>
            <w:proofErr w:type="spellStart"/>
            <w:r>
              <w:t>CC</w:t>
            </w:r>
            <w:r w:rsidR="00E362F5">
              <w:t>G</w:t>
            </w:r>
            <w:r>
              <w:t>PackTime</w:t>
            </w:r>
            <w:proofErr w:type="spellEnd"/>
            <w:r>
              <w:t>]] &lt;&lt;TIMESTAMP&gt;&gt;</w:t>
            </w:r>
          </w:p>
          <w:p w14:paraId="4653E3ED" w14:textId="7DEB05E0" w:rsidR="00DF66B4" w:rsidRDefault="00DF66B4" w:rsidP="00DF66B4">
            <w:r>
              <w:t>[[</w:t>
            </w:r>
            <w:proofErr w:type="spellStart"/>
            <w:r>
              <w:t>CC</w:t>
            </w:r>
            <w:r w:rsidR="00E362F5">
              <w:t>G</w:t>
            </w:r>
            <w:r>
              <w:t>PackTech</w:t>
            </w:r>
            <w:proofErr w:type="spellEnd"/>
            <w:r>
              <w:t>]] &lt;&lt;SRF&gt;&gt;</w:t>
            </w:r>
          </w:p>
          <w:p w14:paraId="43D10205" w14:textId="3C4D4F2C" w:rsidR="00DF66B4" w:rsidRDefault="00DF66B4" w:rsidP="00DF66B4">
            <w:r>
              <w:t>[[CC</w:t>
            </w:r>
            <w:r w:rsidR="00E362F5">
              <w:t>G</w:t>
            </w:r>
            <w:r>
              <w:t>Serial1]] &lt;&lt;SN&gt;&gt;</w:t>
            </w:r>
          </w:p>
          <w:p w14:paraId="2DDE95E3" w14:textId="7CE31AEE" w:rsidR="00DF66B4" w:rsidRDefault="00DF66B4" w:rsidP="00DF66B4">
            <w:r>
              <w:t>[[CC</w:t>
            </w:r>
            <w:r w:rsidR="00E362F5">
              <w:t>G</w:t>
            </w:r>
            <w:r>
              <w:t>Serial2]] &lt;&lt;SN&gt;&gt;</w:t>
            </w:r>
          </w:p>
          <w:p w14:paraId="76BBD0D1" w14:textId="2F8D1566" w:rsidR="00DF66B4" w:rsidRDefault="00DF66B4" w:rsidP="00DF66B4">
            <w:r>
              <w:t>[[CC</w:t>
            </w:r>
            <w:r w:rsidR="00E362F5">
              <w:t>G</w:t>
            </w:r>
            <w:r>
              <w:t>Serial3]] &lt;&lt;SN&gt;&gt;</w:t>
            </w:r>
          </w:p>
          <w:p w14:paraId="22541F70" w14:textId="527AA420" w:rsidR="00DF66B4" w:rsidRDefault="00DF66B4" w:rsidP="00DF66B4">
            <w:r>
              <w:t>[[CC</w:t>
            </w:r>
            <w:r w:rsidR="00E362F5">
              <w:t>G</w:t>
            </w:r>
            <w:r>
              <w:t>Serial4]] &lt;&lt;SN&gt;&gt;</w:t>
            </w:r>
          </w:p>
          <w:p w14:paraId="6A71B539" w14:textId="45F730B3" w:rsidR="00DF66B4" w:rsidRDefault="00DF66B4" w:rsidP="00DF66B4">
            <w:r>
              <w:t>[[CC</w:t>
            </w:r>
            <w:r w:rsidR="00E362F5">
              <w:t>G</w:t>
            </w:r>
            <w:r>
              <w:t>Serial5]] &lt;&lt;SN&gt;&gt;</w:t>
            </w:r>
          </w:p>
          <w:p w14:paraId="1220C032" w14:textId="37140B09" w:rsidR="00DF66B4" w:rsidRDefault="00DF66B4" w:rsidP="00DF66B4">
            <w:r>
              <w:t>[[CC</w:t>
            </w:r>
            <w:r w:rsidR="00E362F5">
              <w:t>G</w:t>
            </w:r>
            <w:r>
              <w:t>Serial6]] &lt;&lt;SN&gt;&gt;</w:t>
            </w:r>
          </w:p>
          <w:p w14:paraId="5F8767D2" w14:textId="16F8211A" w:rsidR="00DF66B4" w:rsidRDefault="00DF66B4" w:rsidP="00DF66B4">
            <w:r>
              <w:t>[[CC</w:t>
            </w:r>
            <w:r w:rsidR="00E362F5">
              <w:t>G</w:t>
            </w:r>
            <w:r>
              <w:t>Serial7]] &lt;&lt;SN&gt;&gt;</w:t>
            </w:r>
          </w:p>
          <w:p w14:paraId="1EFF77C9" w14:textId="481AAB33" w:rsidR="00DF66B4" w:rsidRDefault="00DF66B4" w:rsidP="00DF66B4">
            <w:r>
              <w:t>[[CC</w:t>
            </w:r>
            <w:r w:rsidR="00E362F5">
              <w:t>G</w:t>
            </w:r>
            <w:r>
              <w:t>Serial8]] &lt;&lt;SN&gt;&gt;</w:t>
            </w:r>
          </w:p>
        </w:tc>
      </w:tr>
    </w:tbl>
    <w:p w14:paraId="7C20A7D9" w14:textId="77777777" w:rsidR="00601503" w:rsidRDefault="00601503" w:rsidP="00D97B1C"/>
    <w:p w14:paraId="658023CF" w14:textId="77777777" w:rsidR="00601503" w:rsidRDefault="00601503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00"/>
        <w:gridCol w:w="6434"/>
        <w:gridCol w:w="5216"/>
      </w:tblGrid>
      <w:tr w:rsidR="00601503" w14:paraId="49D73AED" w14:textId="77777777" w:rsidTr="00D81FE6">
        <w:tc>
          <w:tcPr>
            <w:tcW w:w="502" w:type="pct"/>
            <w:vAlign w:val="center"/>
          </w:tcPr>
          <w:p w14:paraId="5065A92C" w14:textId="256A522E" w:rsidR="00601503" w:rsidRPr="00601503" w:rsidRDefault="00601503" w:rsidP="00601503">
            <w:pPr>
              <w:jc w:val="center"/>
              <w:rPr>
                <w:rStyle w:val="Strong"/>
              </w:rPr>
            </w:pPr>
            <w:r>
              <w:rPr>
                <w:rStyle w:val="Strong"/>
              </w:rPr>
              <w:lastRenderedPageBreak/>
              <w:t>Step No</w:t>
            </w:r>
          </w:p>
        </w:tc>
        <w:tc>
          <w:tcPr>
            <w:tcW w:w="2484" w:type="pct"/>
            <w:vAlign w:val="center"/>
          </w:tcPr>
          <w:p w14:paraId="6717CAE8" w14:textId="126523C6" w:rsidR="00601503" w:rsidRPr="00601503" w:rsidRDefault="00601503" w:rsidP="00601503">
            <w:pPr>
              <w:jc w:val="center"/>
              <w:rPr>
                <w:rStyle w:val="Strong"/>
              </w:rPr>
            </w:pPr>
            <w:r>
              <w:rPr>
                <w:rStyle w:val="Strong"/>
              </w:rPr>
              <w:t>Instructions</w:t>
            </w:r>
          </w:p>
        </w:tc>
        <w:tc>
          <w:tcPr>
            <w:tcW w:w="2014" w:type="pct"/>
            <w:vAlign w:val="center"/>
          </w:tcPr>
          <w:p w14:paraId="16D022E4" w14:textId="0E6E3647" w:rsidR="00601503" w:rsidRPr="00601503" w:rsidRDefault="00601503" w:rsidP="00601503">
            <w:pPr>
              <w:jc w:val="center"/>
              <w:rPr>
                <w:rStyle w:val="Strong"/>
              </w:rPr>
            </w:pPr>
            <w:r>
              <w:rPr>
                <w:rStyle w:val="Strong"/>
              </w:rPr>
              <w:t>Data Inputs</w:t>
            </w:r>
          </w:p>
        </w:tc>
      </w:tr>
      <w:tr w:rsidR="00601503" w14:paraId="696E1A4A" w14:textId="77777777" w:rsidTr="00D81FE6">
        <w:tc>
          <w:tcPr>
            <w:tcW w:w="502" w:type="pct"/>
          </w:tcPr>
          <w:p w14:paraId="60FC757B" w14:textId="0A6CAF7B" w:rsidR="00601503" w:rsidRDefault="00D81FE6" w:rsidP="00D97B1C">
            <w:r>
              <w:t>19</w:t>
            </w:r>
          </w:p>
        </w:tc>
        <w:tc>
          <w:tcPr>
            <w:tcW w:w="2484" w:type="pct"/>
          </w:tcPr>
          <w:p w14:paraId="01CA2D3A" w14:textId="77777777" w:rsidR="00601503" w:rsidRDefault="00601503" w:rsidP="00D97B1C">
            <w:r>
              <w:t>Have the driver check all tie-downs, and confirm they are satisfied.</w:t>
            </w:r>
          </w:p>
          <w:p w14:paraId="63882A0E" w14:textId="77777777" w:rsidR="00601503" w:rsidRDefault="00601503" w:rsidP="00D97B1C"/>
          <w:p w14:paraId="77722E55" w14:textId="77777777" w:rsidR="00601503" w:rsidRDefault="00601503" w:rsidP="00D97B1C">
            <w:r>
              <w:t>Fill out any shipping paperwork, and ensure the driver has all necessary information, Bill of Lading, etc.</w:t>
            </w:r>
          </w:p>
          <w:p w14:paraId="78DDD8D9" w14:textId="77777777" w:rsidR="00601503" w:rsidRDefault="00601503" w:rsidP="00D97B1C"/>
          <w:p w14:paraId="5033D24A" w14:textId="1E57D738" w:rsidR="00601503" w:rsidRDefault="00601503" w:rsidP="00D97B1C">
            <w:r>
              <w:t>Upload copies of all relevant paperwork.</w:t>
            </w:r>
          </w:p>
        </w:tc>
        <w:tc>
          <w:tcPr>
            <w:tcW w:w="2014" w:type="pct"/>
          </w:tcPr>
          <w:p w14:paraId="27E8A9D8" w14:textId="5ECF3866" w:rsidR="00601503" w:rsidRDefault="00601503" w:rsidP="00D97B1C">
            <w:r>
              <w:t>[[</w:t>
            </w:r>
            <w:proofErr w:type="spellStart"/>
            <w:r>
              <w:t>DriverCheckedTieDowns</w:t>
            </w:r>
            <w:proofErr w:type="spellEnd"/>
            <w:r w:rsidR="00FD23A1">
              <w:t>]</w:t>
            </w:r>
            <w:r>
              <w:t>] &lt;&lt;CHECKBOX&gt;&gt;</w:t>
            </w:r>
          </w:p>
          <w:p w14:paraId="7BD23C5C" w14:textId="58C8DA7B" w:rsidR="00601503" w:rsidRDefault="00601503" w:rsidP="00D97B1C">
            <w:r>
              <w:t>[[</w:t>
            </w:r>
            <w:proofErr w:type="spellStart"/>
            <w:r>
              <w:t>PaperworkGiven</w:t>
            </w:r>
            <w:proofErr w:type="spellEnd"/>
            <w:r w:rsidR="00FD23A1">
              <w:t>]</w:t>
            </w:r>
            <w:r>
              <w:t>] &lt;&lt;CHECKBOX&gt;&gt;</w:t>
            </w:r>
          </w:p>
          <w:p w14:paraId="1B0C2BF0" w14:textId="574AA30F" w:rsidR="00601503" w:rsidRDefault="00601503" w:rsidP="00D97B1C">
            <w:r>
              <w:t>[[</w:t>
            </w:r>
            <w:proofErr w:type="spellStart"/>
            <w:r>
              <w:t>ShippingTech</w:t>
            </w:r>
            <w:proofErr w:type="spellEnd"/>
            <w:r>
              <w:t>]] &lt;&lt;SRF&gt;&gt;</w:t>
            </w:r>
          </w:p>
          <w:p w14:paraId="1218DA92" w14:textId="0ABA3EDE" w:rsidR="00601503" w:rsidRDefault="00601503" w:rsidP="00D97B1C">
            <w:r>
              <w:t>[[</w:t>
            </w:r>
            <w:proofErr w:type="spellStart"/>
            <w:r>
              <w:t>ShippingTime</w:t>
            </w:r>
            <w:proofErr w:type="spellEnd"/>
            <w:r>
              <w:t>]] &lt;&lt;TIMESTAMP&gt;&gt;</w:t>
            </w:r>
          </w:p>
          <w:p w14:paraId="5B40CB40" w14:textId="263F8F31" w:rsidR="00601503" w:rsidRDefault="00601503" w:rsidP="00D97B1C"/>
          <w:p w14:paraId="323718CB" w14:textId="29926B4C" w:rsidR="00723780" w:rsidRDefault="00723780" w:rsidP="00D97B1C">
            <w:r>
              <w:t>[[</w:t>
            </w:r>
            <w:proofErr w:type="spellStart"/>
            <w:r>
              <w:t>ShippingPaperWork</w:t>
            </w:r>
            <w:proofErr w:type="spellEnd"/>
            <w:r>
              <w:t>]] &lt;&lt;FILEUPLOAD&gt;&gt;</w:t>
            </w:r>
          </w:p>
          <w:p w14:paraId="6F173C38" w14:textId="58240C6F" w:rsidR="00601503" w:rsidRDefault="00601503" w:rsidP="00D97B1C"/>
        </w:tc>
      </w:tr>
      <w:tr w:rsidR="6BF77224" w14:paraId="0CD16A0F" w14:textId="77777777" w:rsidTr="00D81FE6">
        <w:tc>
          <w:tcPr>
            <w:tcW w:w="502" w:type="pct"/>
          </w:tcPr>
          <w:p w14:paraId="27C9B025" w14:textId="12D6ED7B" w:rsidR="6BF77224" w:rsidRDefault="00D81FE6" w:rsidP="6BF77224">
            <w:r>
              <w:t>20</w:t>
            </w:r>
          </w:p>
        </w:tc>
        <w:tc>
          <w:tcPr>
            <w:tcW w:w="2484" w:type="pct"/>
          </w:tcPr>
          <w:p w14:paraId="241993F7" w14:textId="3CB75B51" w:rsidR="6BF77224" w:rsidRPr="009E403F" w:rsidRDefault="009E403F" w:rsidP="6BF7722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Before allowing the truck to depart, </w:t>
            </w:r>
            <w:r w:rsidR="00E26341">
              <w:rPr>
                <w:b/>
                <w:bCs/>
              </w:rPr>
              <w:t>an independent reviewer (</w:t>
            </w:r>
            <w:r w:rsidR="00C87149">
              <w:rPr>
                <w:b/>
                <w:bCs/>
              </w:rPr>
              <w:t xml:space="preserve">Someone with relevant knowledge/experience </w:t>
            </w:r>
            <w:r w:rsidR="004F4B5A">
              <w:rPr>
                <w:b/>
                <w:bCs/>
              </w:rPr>
              <w:t>with lifting and loading, who was NOT involved in the initial</w:t>
            </w:r>
            <w:r w:rsidR="00E7095E">
              <w:rPr>
                <w:b/>
                <w:bCs/>
              </w:rPr>
              <w:t xml:space="preserve"> loading of the module/shipping cradle</w:t>
            </w:r>
            <w:r w:rsidR="008A71C5">
              <w:rPr>
                <w:b/>
                <w:bCs/>
              </w:rPr>
              <w:t>)</w:t>
            </w:r>
            <w:r w:rsidR="00CA1F2D">
              <w:rPr>
                <w:b/>
                <w:bCs/>
              </w:rPr>
              <w:t xml:space="preserve"> must check all tie-downs</w:t>
            </w:r>
            <w:r w:rsidR="002F5D7E">
              <w:rPr>
                <w:b/>
                <w:bCs/>
              </w:rPr>
              <w:t>, straps, and securing devices</w:t>
            </w:r>
            <w:r w:rsidR="0006308B">
              <w:rPr>
                <w:b/>
                <w:bCs/>
              </w:rPr>
              <w:t>.</w:t>
            </w:r>
          </w:p>
        </w:tc>
        <w:tc>
          <w:tcPr>
            <w:tcW w:w="2014" w:type="pct"/>
          </w:tcPr>
          <w:p w14:paraId="3116E783" w14:textId="63FE3BA5" w:rsidR="6BF77224" w:rsidRDefault="00214F6D" w:rsidP="6BF77224">
            <w:r>
              <w:t>[[</w:t>
            </w:r>
            <w:proofErr w:type="spellStart"/>
            <w:r w:rsidR="00825EDF">
              <w:t>IndependentReviewer</w:t>
            </w:r>
            <w:proofErr w:type="spellEnd"/>
            <w:r w:rsidR="00825EDF">
              <w:t>]]</w:t>
            </w:r>
            <w:r w:rsidR="007B70A5">
              <w:t>{{</w:t>
            </w:r>
            <w:proofErr w:type="spellStart"/>
            <w:r w:rsidR="0006308B">
              <w:t>fischer</w:t>
            </w:r>
            <w:proofErr w:type="spellEnd"/>
            <w:r w:rsidR="00E861A4">
              <w:t xml:space="preserve">, </w:t>
            </w:r>
            <w:proofErr w:type="spellStart"/>
            <w:r w:rsidR="00E861A4">
              <w:t>jared,jjcamp,huque</w:t>
            </w:r>
            <w:proofErr w:type="spellEnd"/>
            <w:r w:rsidR="007B70A5">
              <w:t>}}&lt;&lt;HOLDPOINT&gt;&gt;</w:t>
            </w:r>
          </w:p>
        </w:tc>
      </w:tr>
      <w:tr w:rsidR="00D81FE6" w14:paraId="565108E2" w14:textId="77777777" w:rsidTr="00D33C98">
        <w:trPr>
          <w:trHeight w:val="1022"/>
        </w:trPr>
        <w:tc>
          <w:tcPr>
            <w:tcW w:w="502" w:type="pct"/>
          </w:tcPr>
          <w:p w14:paraId="3FF38317" w14:textId="62A83D37" w:rsidR="00D81FE6" w:rsidRDefault="00D81FE6" w:rsidP="00D97B1C">
            <w:r>
              <w:t>21</w:t>
            </w:r>
          </w:p>
        </w:tc>
        <w:tc>
          <w:tcPr>
            <w:tcW w:w="2484" w:type="pct"/>
          </w:tcPr>
          <w:p w14:paraId="7BF8ED02" w14:textId="42342F93" w:rsidR="00D81FE6" w:rsidRDefault="00D81FE6" w:rsidP="6BF77224">
            <w:r>
              <w:t>Confirm that all necessary data has been entered in the traveler, and that requested data has been made available to re</w:t>
            </w:r>
            <w:bookmarkStart w:id="0" w:name="_GoBack"/>
            <w:bookmarkEnd w:id="0"/>
            <w:r>
              <w:t>levant parties.</w:t>
            </w:r>
          </w:p>
        </w:tc>
        <w:tc>
          <w:tcPr>
            <w:tcW w:w="2014" w:type="pct"/>
          </w:tcPr>
          <w:p w14:paraId="2135A5AB" w14:textId="611BE537" w:rsidR="00D81FE6" w:rsidRDefault="00D81FE6" w:rsidP="00D97B1C">
            <w:r>
              <w:t>[[</w:t>
            </w:r>
            <w:proofErr w:type="spellStart"/>
            <w:r>
              <w:t>FinalHold</w:t>
            </w:r>
            <w:proofErr w:type="spellEnd"/>
            <w:r>
              <w:t>]] {{</w:t>
            </w:r>
            <w:proofErr w:type="spellStart"/>
            <w:r>
              <w:t>fischer,huque,edaly</w:t>
            </w:r>
            <w:proofErr w:type="spellEnd"/>
            <w:r>
              <w:t>}} &lt;&lt;HOLDPOINT&gt;&gt;</w:t>
            </w:r>
          </w:p>
          <w:p w14:paraId="17A955E6" w14:textId="39D0FAE3" w:rsidR="00D81FE6" w:rsidRDefault="00D81FE6" w:rsidP="00D97B1C"/>
        </w:tc>
      </w:tr>
    </w:tbl>
    <w:p w14:paraId="669435FB" w14:textId="0BD42AF1" w:rsidR="00A208EE" w:rsidRPr="00D97B1C" w:rsidRDefault="00A208EE" w:rsidP="00D97B1C"/>
    <w:sectPr w:rsidR="00A208EE" w:rsidRPr="00D97B1C" w:rsidSect="00A841DF">
      <w:headerReference w:type="default" r:id="rId18"/>
      <w:footerReference w:type="default" r:id="rId19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B32AB6" w14:textId="77777777" w:rsidR="00D67EB3" w:rsidRDefault="00D67EB3" w:rsidP="00D97B1C">
      <w:r>
        <w:separator/>
      </w:r>
    </w:p>
  </w:endnote>
  <w:endnote w:type="continuationSeparator" w:id="0">
    <w:p w14:paraId="33D39F49" w14:textId="77777777" w:rsidR="00D67EB3" w:rsidRDefault="00D67EB3" w:rsidP="00D97B1C">
      <w:r>
        <w:continuationSeparator/>
      </w:r>
    </w:p>
  </w:endnote>
  <w:endnote w:type="continuationNotice" w:id="1">
    <w:p w14:paraId="0501853E" w14:textId="77777777" w:rsidR="00D67EB3" w:rsidRDefault="00D67E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F482B" w14:textId="50EF6703" w:rsidR="00723780" w:rsidRDefault="00723780" w:rsidP="00D97B1C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>
      <w:rPr>
        <w:noProof/>
      </w:rPr>
      <w:t>Document3</w:t>
    </w:r>
    <w:r>
      <w:rPr>
        <w:noProof/>
      </w:rPr>
      <w:fldChar w:fldCharType="end"/>
    </w: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 w:rsidR="009B44BD">
      <w:rPr>
        <w:noProof/>
      </w:rPr>
      <w:t>8</w:t>
    </w:r>
    <w:r>
      <w:rPr>
        <w:noProof/>
      </w:rP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9B44BD">
      <w:rPr>
        <w:noProof/>
      </w:rPr>
      <w:t>8</w:t>
    </w:r>
    <w:r>
      <w:rPr>
        <w:noProof/>
      </w:rPr>
      <w:fldChar w:fldCharType="end"/>
    </w:r>
    <w:r>
      <w:ptab w:relativeTo="margin" w:alignment="right" w:leader="none"/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r w:rsidR="002B42B4">
      <w:rPr>
        <w:noProof/>
      </w:rPr>
      <w:t>2/10/2022 11:06:00 AM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A6B5B2" w14:textId="77777777" w:rsidR="00D67EB3" w:rsidRDefault="00D67EB3" w:rsidP="00D97B1C">
      <w:r>
        <w:separator/>
      </w:r>
    </w:p>
  </w:footnote>
  <w:footnote w:type="continuationSeparator" w:id="0">
    <w:p w14:paraId="11E3EC8E" w14:textId="77777777" w:rsidR="00D67EB3" w:rsidRDefault="00D67EB3" w:rsidP="00D97B1C">
      <w:r>
        <w:continuationSeparator/>
      </w:r>
    </w:p>
  </w:footnote>
  <w:footnote w:type="continuationNotice" w:id="1">
    <w:p w14:paraId="65BD1F49" w14:textId="77777777" w:rsidR="00D67EB3" w:rsidRDefault="00D67E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C46EE4" w14:textId="77777777" w:rsidR="00723780" w:rsidRDefault="00723780" w:rsidP="00D97B1C">
    <w:pPr>
      <w:pStyle w:val="Header"/>
    </w:pPr>
    <w:r>
      <w:rPr>
        <w:noProof/>
      </w:rPr>
      <w:drawing>
        <wp:inline distT="0" distB="0" distL="0" distR="0" wp14:anchorId="206568AA" wp14:editId="6D6D1766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 wp14:anchorId="0D279580" wp14:editId="429F0347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9157C4"/>
    <w:multiLevelType w:val="hybridMultilevel"/>
    <w:tmpl w:val="D69CDD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2E8"/>
    <w:rsid w:val="00012C4A"/>
    <w:rsid w:val="0001458B"/>
    <w:rsid w:val="00030839"/>
    <w:rsid w:val="00034FD9"/>
    <w:rsid w:val="000462DF"/>
    <w:rsid w:val="0006308B"/>
    <w:rsid w:val="00063A8E"/>
    <w:rsid w:val="00064FB0"/>
    <w:rsid w:val="00067F40"/>
    <w:rsid w:val="00073B35"/>
    <w:rsid w:val="00085D59"/>
    <w:rsid w:val="000873DE"/>
    <w:rsid w:val="000900F0"/>
    <w:rsid w:val="00090170"/>
    <w:rsid w:val="000942AE"/>
    <w:rsid w:val="00095243"/>
    <w:rsid w:val="000A4442"/>
    <w:rsid w:val="000A463B"/>
    <w:rsid w:val="000A5086"/>
    <w:rsid w:val="000A6A64"/>
    <w:rsid w:val="000A710A"/>
    <w:rsid w:val="000B08B2"/>
    <w:rsid w:val="000C0EA7"/>
    <w:rsid w:val="000C3265"/>
    <w:rsid w:val="000C6364"/>
    <w:rsid w:val="000C7C4C"/>
    <w:rsid w:val="000E025F"/>
    <w:rsid w:val="000E359F"/>
    <w:rsid w:val="000E5E09"/>
    <w:rsid w:val="000F196D"/>
    <w:rsid w:val="000F5031"/>
    <w:rsid w:val="000F5100"/>
    <w:rsid w:val="000F63EE"/>
    <w:rsid w:val="000F66CA"/>
    <w:rsid w:val="00102D1B"/>
    <w:rsid w:val="00120492"/>
    <w:rsid w:val="00126275"/>
    <w:rsid w:val="00131799"/>
    <w:rsid w:val="00132397"/>
    <w:rsid w:val="00140A17"/>
    <w:rsid w:val="001439E4"/>
    <w:rsid w:val="0015093F"/>
    <w:rsid w:val="00160464"/>
    <w:rsid w:val="00161325"/>
    <w:rsid w:val="001643DD"/>
    <w:rsid w:val="00164C85"/>
    <w:rsid w:val="00175AF0"/>
    <w:rsid w:val="001835C8"/>
    <w:rsid w:val="00185498"/>
    <w:rsid w:val="001928C4"/>
    <w:rsid w:val="001A2FA2"/>
    <w:rsid w:val="001B0A81"/>
    <w:rsid w:val="001B1150"/>
    <w:rsid w:val="001B3A37"/>
    <w:rsid w:val="001B6462"/>
    <w:rsid w:val="001B6ACD"/>
    <w:rsid w:val="001C016F"/>
    <w:rsid w:val="001C13C3"/>
    <w:rsid w:val="001C41CA"/>
    <w:rsid w:val="001E0C95"/>
    <w:rsid w:val="001E0EE9"/>
    <w:rsid w:val="001E2532"/>
    <w:rsid w:val="001E3261"/>
    <w:rsid w:val="001F302D"/>
    <w:rsid w:val="001F4AF2"/>
    <w:rsid w:val="00201E3C"/>
    <w:rsid w:val="00211F67"/>
    <w:rsid w:val="00214F6D"/>
    <w:rsid w:val="002209EE"/>
    <w:rsid w:val="002247E5"/>
    <w:rsid w:val="002250AC"/>
    <w:rsid w:val="002270FA"/>
    <w:rsid w:val="00235E52"/>
    <w:rsid w:val="00243A53"/>
    <w:rsid w:val="00244AAB"/>
    <w:rsid w:val="0025100C"/>
    <w:rsid w:val="002522D7"/>
    <w:rsid w:val="00252EEE"/>
    <w:rsid w:val="002547F1"/>
    <w:rsid w:val="002607E6"/>
    <w:rsid w:val="00267EE0"/>
    <w:rsid w:val="00270454"/>
    <w:rsid w:val="002829B6"/>
    <w:rsid w:val="002849B4"/>
    <w:rsid w:val="00286CF6"/>
    <w:rsid w:val="002950CA"/>
    <w:rsid w:val="00296D1C"/>
    <w:rsid w:val="002B0600"/>
    <w:rsid w:val="002B2742"/>
    <w:rsid w:val="002B42B4"/>
    <w:rsid w:val="002C06D8"/>
    <w:rsid w:val="002D325F"/>
    <w:rsid w:val="002E19BD"/>
    <w:rsid w:val="002E35DC"/>
    <w:rsid w:val="002E4AD8"/>
    <w:rsid w:val="002E73BD"/>
    <w:rsid w:val="002F2829"/>
    <w:rsid w:val="002F292D"/>
    <w:rsid w:val="002F5D7E"/>
    <w:rsid w:val="00317F9D"/>
    <w:rsid w:val="0032290C"/>
    <w:rsid w:val="003230F1"/>
    <w:rsid w:val="00340E8A"/>
    <w:rsid w:val="00351701"/>
    <w:rsid w:val="00355812"/>
    <w:rsid w:val="0036135C"/>
    <w:rsid w:val="00375A07"/>
    <w:rsid w:val="0037791E"/>
    <w:rsid w:val="00381916"/>
    <w:rsid w:val="003831FD"/>
    <w:rsid w:val="00393E35"/>
    <w:rsid w:val="003A5114"/>
    <w:rsid w:val="003B038B"/>
    <w:rsid w:val="003B5F9A"/>
    <w:rsid w:val="003C0AB1"/>
    <w:rsid w:val="003C295E"/>
    <w:rsid w:val="003C42E3"/>
    <w:rsid w:val="003C599A"/>
    <w:rsid w:val="003D32E8"/>
    <w:rsid w:val="003D48C5"/>
    <w:rsid w:val="003D7A7D"/>
    <w:rsid w:val="003E53B5"/>
    <w:rsid w:val="003F6552"/>
    <w:rsid w:val="003F6E41"/>
    <w:rsid w:val="00400B75"/>
    <w:rsid w:val="004079A0"/>
    <w:rsid w:val="00411AC5"/>
    <w:rsid w:val="00414B44"/>
    <w:rsid w:val="00415AEA"/>
    <w:rsid w:val="00416B71"/>
    <w:rsid w:val="0042082A"/>
    <w:rsid w:val="00423292"/>
    <w:rsid w:val="004243B7"/>
    <w:rsid w:val="0042549F"/>
    <w:rsid w:val="004254B3"/>
    <w:rsid w:val="0043234B"/>
    <w:rsid w:val="00437464"/>
    <w:rsid w:val="004403EF"/>
    <w:rsid w:val="00452B14"/>
    <w:rsid w:val="0045442B"/>
    <w:rsid w:val="004675B5"/>
    <w:rsid w:val="00470E1F"/>
    <w:rsid w:val="004719F1"/>
    <w:rsid w:val="00474B9D"/>
    <w:rsid w:val="00477736"/>
    <w:rsid w:val="00482C02"/>
    <w:rsid w:val="004A659B"/>
    <w:rsid w:val="004B1315"/>
    <w:rsid w:val="004B3A4E"/>
    <w:rsid w:val="004B4724"/>
    <w:rsid w:val="004B623C"/>
    <w:rsid w:val="004C1485"/>
    <w:rsid w:val="004E2BC3"/>
    <w:rsid w:val="004E687E"/>
    <w:rsid w:val="004F4B5A"/>
    <w:rsid w:val="00503CA4"/>
    <w:rsid w:val="00504D13"/>
    <w:rsid w:val="00506588"/>
    <w:rsid w:val="00512034"/>
    <w:rsid w:val="00514D40"/>
    <w:rsid w:val="005158B8"/>
    <w:rsid w:val="00520BE4"/>
    <w:rsid w:val="005229B4"/>
    <w:rsid w:val="00522BAE"/>
    <w:rsid w:val="00523780"/>
    <w:rsid w:val="0052412E"/>
    <w:rsid w:val="0052671C"/>
    <w:rsid w:val="005338D8"/>
    <w:rsid w:val="00534BA6"/>
    <w:rsid w:val="00535B09"/>
    <w:rsid w:val="005553DF"/>
    <w:rsid w:val="005649D7"/>
    <w:rsid w:val="00566B32"/>
    <w:rsid w:val="005725E1"/>
    <w:rsid w:val="00577931"/>
    <w:rsid w:val="0057799A"/>
    <w:rsid w:val="005855B8"/>
    <w:rsid w:val="005907B2"/>
    <w:rsid w:val="005910A5"/>
    <w:rsid w:val="0059398C"/>
    <w:rsid w:val="00594166"/>
    <w:rsid w:val="005A6082"/>
    <w:rsid w:val="005A7E3B"/>
    <w:rsid w:val="005B30E9"/>
    <w:rsid w:val="005B69CC"/>
    <w:rsid w:val="005B7BF6"/>
    <w:rsid w:val="005C0CC9"/>
    <w:rsid w:val="005C51C6"/>
    <w:rsid w:val="005C55CE"/>
    <w:rsid w:val="005D0C92"/>
    <w:rsid w:val="005D5B3A"/>
    <w:rsid w:val="005D6EAE"/>
    <w:rsid w:val="005E3207"/>
    <w:rsid w:val="005E3B8C"/>
    <w:rsid w:val="005E4A80"/>
    <w:rsid w:val="005E7A0D"/>
    <w:rsid w:val="005F470F"/>
    <w:rsid w:val="005F52B6"/>
    <w:rsid w:val="005F5881"/>
    <w:rsid w:val="00601503"/>
    <w:rsid w:val="00603325"/>
    <w:rsid w:val="00612DA7"/>
    <w:rsid w:val="00616CEA"/>
    <w:rsid w:val="006259BF"/>
    <w:rsid w:val="0062706A"/>
    <w:rsid w:val="0063437E"/>
    <w:rsid w:val="006362EC"/>
    <w:rsid w:val="006464EC"/>
    <w:rsid w:val="00647146"/>
    <w:rsid w:val="00647CFD"/>
    <w:rsid w:val="00661635"/>
    <w:rsid w:val="0066372D"/>
    <w:rsid w:val="0067627E"/>
    <w:rsid w:val="00683CF1"/>
    <w:rsid w:val="00685C9A"/>
    <w:rsid w:val="006A594F"/>
    <w:rsid w:val="006A650C"/>
    <w:rsid w:val="006B4E30"/>
    <w:rsid w:val="006B6511"/>
    <w:rsid w:val="006B6CB3"/>
    <w:rsid w:val="006C0CFF"/>
    <w:rsid w:val="006C43BA"/>
    <w:rsid w:val="006D38C5"/>
    <w:rsid w:val="006D4F7B"/>
    <w:rsid w:val="006E3EF6"/>
    <w:rsid w:val="006E4143"/>
    <w:rsid w:val="006E5073"/>
    <w:rsid w:val="006E7F4C"/>
    <w:rsid w:val="006F3382"/>
    <w:rsid w:val="006F4B8D"/>
    <w:rsid w:val="006F51EB"/>
    <w:rsid w:val="00705A37"/>
    <w:rsid w:val="0070722D"/>
    <w:rsid w:val="00723780"/>
    <w:rsid w:val="00726652"/>
    <w:rsid w:val="00734468"/>
    <w:rsid w:val="007462C5"/>
    <w:rsid w:val="00747E5A"/>
    <w:rsid w:val="00752FFE"/>
    <w:rsid w:val="00755A06"/>
    <w:rsid w:val="00762320"/>
    <w:rsid w:val="00766F7D"/>
    <w:rsid w:val="007749CB"/>
    <w:rsid w:val="00776389"/>
    <w:rsid w:val="007818D6"/>
    <w:rsid w:val="007856A2"/>
    <w:rsid w:val="00790A9E"/>
    <w:rsid w:val="007915D1"/>
    <w:rsid w:val="00793B72"/>
    <w:rsid w:val="00796774"/>
    <w:rsid w:val="00796D75"/>
    <w:rsid w:val="007A4963"/>
    <w:rsid w:val="007B32FF"/>
    <w:rsid w:val="007B70A5"/>
    <w:rsid w:val="007C13A0"/>
    <w:rsid w:val="007C2181"/>
    <w:rsid w:val="007C2203"/>
    <w:rsid w:val="007C5831"/>
    <w:rsid w:val="007C69FD"/>
    <w:rsid w:val="007C7BC3"/>
    <w:rsid w:val="007D3AB3"/>
    <w:rsid w:val="007D458D"/>
    <w:rsid w:val="007E1A80"/>
    <w:rsid w:val="007E23EB"/>
    <w:rsid w:val="007E2564"/>
    <w:rsid w:val="007E5AF2"/>
    <w:rsid w:val="007F4C92"/>
    <w:rsid w:val="00802B7B"/>
    <w:rsid w:val="00813575"/>
    <w:rsid w:val="008233FF"/>
    <w:rsid w:val="00825E12"/>
    <w:rsid w:val="00825EDF"/>
    <w:rsid w:val="00826D15"/>
    <w:rsid w:val="0082777E"/>
    <w:rsid w:val="0083081B"/>
    <w:rsid w:val="00834508"/>
    <w:rsid w:val="00835D01"/>
    <w:rsid w:val="008571A1"/>
    <w:rsid w:val="008873FA"/>
    <w:rsid w:val="008959D1"/>
    <w:rsid w:val="008A207A"/>
    <w:rsid w:val="008A277A"/>
    <w:rsid w:val="008A71C5"/>
    <w:rsid w:val="008B695A"/>
    <w:rsid w:val="008C3D4F"/>
    <w:rsid w:val="008C5B3E"/>
    <w:rsid w:val="008D3038"/>
    <w:rsid w:val="008D5A63"/>
    <w:rsid w:val="008D7218"/>
    <w:rsid w:val="008E2762"/>
    <w:rsid w:val="008E588F"/>
    <w:rsid w:val="008F1407"/>
    <w:rsid w:val="00910D5E"/>
    <w:rsid w:val="009162AB"/>
    <w:rsid w:val="00916690"/>
    <w:rsid w:val="009169E4"/>
    <w:rsid w:val="00917171"/>
    <w:rsid w:val="009230FA"/>
    <w:rsid w:val="00927CA2"/>
    <w:rsid w:val="00931269"/>
    <w:rsid w:val="009329BD"/>
    <w:rsid w:val="00932FBB"/>
    <w:rsid w:val="00933DC9"/>
    <w:rsid w:val="00940264"/>
    <w:rsid w:val="00941A42"/>
    <w:rsid w:val="00952455"/>
    <w:rsid w:val="00953602"/>
    <w:rsid w:val="00957CBB"/>
    <w:rsid w:val="00961BC6"/>
    <w:rsid w:val="00965EE6"/>
    <w:rsid w:val="00976CEF"/>
    <w:rsid w:val="00987670"/>
    <w:rsid w:val="009903C0"/>
    <w:rsid w:val="009918DD"/>
    <w:rsid w:val="0099215E"/>
    <w:rsid w:val="00994408"/>
    <w:rsid w:val="00995F42"/>
    <w:rsid w:val="009B41FC"/>
    <w:rsid w:val="009B44BD"/>
    <w:rsid w:val="009B6DF4"/>
    <w:rsid w:val="009C2228"/>
    <w:rsid w:val="009C2EDE"/>
    <w:rsid w:val="009C524F"/>
    <w:rsid w:val="009D0916"/>
    <w:rsid w:val="009D5A6B"/>
    <w:rsid w:val="009D7011"/>
    <w:rsid w:val="009E0910"/>
    <w:rsid w:val="009E403F"/>
    <w:rsid w:val="009E7B59"/>
    <w:rsid w:val="009F660F"/>
    <w:rsid w:val="00A000A6"/>
    <w:rsid w:val="00A136D5"/>
    <w:rsid w:val="00A208EE"/>
    <w:rsid w:val="00A21F4D"/>
    <w:rsid w:val="00A26F25"/>
    <w:rsid w:val="00A35DB3"/>
    <w:rsid w:val="00A44853"/>
    <w:rsid w:val="00A47D4A"/>
    <w:rsid w:val="00A5188B"/>
    <w:rsid w:val="00A538D7"/>
    <w:rsid w:val="00A53B44"/>
    <w:rsid w:val="00A56D08"/>
    <w:rsid w:val="00A61DA0"/>
    <w:rsid w:val="00A742DB"/>
    <w:rsid w:val="00A74920"/>
    <w:rsid w:val="00A76118"/>
    <w:rsid w:val="00A77E54"/>
    <w:rsid w:val="00A83237"/>
    <w:rsid w:val="00A841DF"/>
    <w:rsid w:val="00A84956"/>
    <w:rsid w:val="00A9123F"/>
    <w:rsid w:val="00A9592F"/>
    <w:rsid w:val="00A96426"/>
    <w:rsid w:val="00AA6920"/>
    <w:rsid w:val="00AA6F25"/>
    <w:rsid w:val="00AB07B6"/>
    <w:rsid w:val="00AB1B78"/>
    <w:rsid w:val="00AB4AC3"/>
    <w:rsid w:val="00AC24A2"/>
    <w:rsid w:val="00AD232C"/>
    <w:rsid w:val="00AD4128"/>
    <w:rsid w:val="00AE38D3"/>
    <w:rsid w:val="00AF0020"/>
    <w:rsid w:val="00AF46AF"/>
    <w:rsid w:val="00AF4E65"/>
    <w:rsid w:val="00AF5C90"/>
    <w:rsid w:val="00B104B6"/>
    <w:rsid w:val="00B1134C"/>
    <w:rsid w:val="00B13078"/>
    <w:rsid w:val="00B1554F"/>
    <w:rsid w:val="00B16F27"/>
    <w:rsid w:val="00B267F8"/>
    <w:rsid w:val="00B36DCB"/>
    <w:rsid w:val="00B4428C"/>
    <w:rsid w:val="00B56613"/>
    <w:rsid w:val="00B616DF"/>
    <w:rsid w:val="00B622EB"/>
    <w:rsid w:val="00B65FF6"/>
    <w:rsid w:val="00B6706A"/>
    <w:rsid w:val="00B87041"/>
    <w:rsid w:val="00B96500"/>
    <w:rsid w:val="00BA024A"/>
    <w:rsid w:val="00BA086D"/>
    <w:rsid w:val="00BA3E9C"/>
    <w:rsid w:val="00BA4EBC"/>
    <w:rsid w:val="00BD569A"/>
    <w:rsid w:val="00BD6884"/>
    <w:rsid w:val="00BE1BCD"/>
    <w:rsid w:val="00BE3372"/>
    <w:rsid w:val="00BF589E"/>
    <w:rsid w:val="00C0197D"/>
    <w:rsid w:val="00C042CB"/>
    <w:rsid w:val="00C11977"/>
    <w:rsid w:val="00C14895"/>
    <w:rsid w:val="00C15355"/>
    <w:rsid w:val="00C40E54"/>
    <w:rsid w:val="00C44FDB"/>
    <w:rsid w:val="00C45574"/>
    <w:rsid w:val="00C45D8E"/>
    <w:rsid w:val="00C51C5B"/>
    <w:rsid w:val="00C532E5"/>
    <w:rsid w:val="00C53B07"/>
    <w:rsid w:val="00C53F69"/>
    <w:rsid w:val="00C5457A"/>
    <w:rsid w:val="00C5532A"/>
    <w:rsid w:val="00C57AE4"/>
    <w:rsid w:val="00C632A1"/>
    <w:rsid w:val="00C70DC3"/>
    <w:rsid w:val="00C8691E"/>
    <w:rsid w:val="00C87149"/>
    <w:rsid w:val="00C8794A"/>
    <w:rsid w:val="00C879CD"/>
    <w:rsid w:val="00C913C9"/>
    <w:rsid w:val="00C974FE"/>
    <w:rsid w:val="00CA1F2D"/>
    <w:rsid w:val="00CA3458"/>
    <w:rsid w:val="00CA4DDA"/>
    <w:rsid w:val="00CA4E63"/>
    <w:rsid w:val="00CA6B6A"/>
    <w:rsid w:val="00CB2802"/>
    <w:rsid w:val="00CB2B1E"/>
    <w:rsid w:val="00CB4F30"/>
    <w:rsid w:val="00CB61CE"/>
    <w:rsid w:val="00CD66D4"/>
    <w:rsid w:val="00CD6BF5"/>
    <w:rsid w:val="00CD6E4C"/>
    <w:rsid w:val="00CE1E06"/>
    <w:rsid w:val="00CE3E11"/>
    <w:rsid w:val="00CE548A"/>
    <w:rsid w:val="00CF19B2"/>
    <w:rsid w:val="00CF235E"/>
    <w:rsid w:val="00CF4E71"/>
    <w:rsid w:val="00D06A4C"/>
    <w:rsid w:val="00D142AF"/>
    <w:rsid w:val="00D17F9B"/>
    <w:rsid w:val="00D203B7"/>
    <w:rsid w:val="00D27B1A"/>
    <w:rsid w:val="00D33AE3"/>
    <w:rsid w:val="00D33C98"/>
    <w:rsid w:val="00D410B9"/>
    <w:rsid w:val="00D41388"/>
    <w:rsid w:val="00D5407E"/>
    <w:rsid w:val="00D60A1D"/>
    <w:rsid w:val="00D67382"/>
    <w:rsid w:val="00D67EB3"/>
    <w:rsid w:val="00D70B2D"/>
    <w:rsid w:val="00D74759"/>
    <w:rsid w:val="00D74EA2"/>
    <w:rsid w:val="00D80A0D"/>
    <w:rsid w:val="00D81018"/>
    <w:rsid w:val="00D81FE6"/>
    <w:rsid w:val="00D90AA8"/>
    <w:rsid w:val="00D955CF"/>
    <w:rsid w:val="00D97B1C"/>
    <w:rsid w:val="00DA260A"/>
    <w:rsid w:val="00DA3A56"/>
    <w:rsid w:val="00DA591E"/>
    <w:rsid w:val="00DA5D05"/>
    <w:rsid w:val="00DA72A7"/>
    <w:rsid w:val="00DB7920"/>
    <w:rsid w:val="00DC14A1"/>
    <w:rsid w:val="00DC16C1"/>
    <w:rsid w:val="00DD1342"/>
    <w:rsid w:val="00DD600F"/>
    <w:rsid w:val="00DE73F0"/>
    <w:rsid w:val="00DF66B4"/>
    <w:rsid w:val="00E06B2F"/>
    <w:rsid w:val="00E15258"/>
    <w:rsid w:val="00E17623"/>
    <w:rsid w:val="00E2365C"/>
    <w:rsid w:val="00E26259"/>
    <w:rsid w:val="00E26341"/>
    <w:rsid w:val="00E362F5"/>
    <w:rsid w:val="00E41BA7"/>
    <w:rsid w:val="00E516DE"/>
    <w:rsid w:val="00E61D0A"/>
    <w:rsid w:val="00E7095E"/>
    <w:rsid w:val="00E77A3B"/>
    <w:rsid w:val="00E80ADD"/>
    <w:rsid w:val="00E82919"/>
    <w:rsid w:val="00E861A4"/>
    <w:rsid w:val="00E87AF3"/>
    <w:rsid w:val="00E9013A"/>
    <w:rsid w:val="00E95C5D"/>
    <w:rsid w:val="00E97233"/>
    <w:rsid w:val="00EA01E7"/>
    <w:rsid w:val="00EA1184"/>
    <w:rsid w:val="00EA5FE6"/>
    <w:rsid w:val="00EA63EB"/>
    <w:rsid w:val="00EA6531"/>
    <w:rsid w:val="00EA7596"/>
    <w:rsid w:val="00EA7DAC"/>
    <w:rsid w:val="00EB704D"/>
    <w:rsid w:val="00EC161A"/>
    <w:rsid w:val="00ED1D2E"/>
    <w:rsid w:val="00ED65B6"/>
    <w:rsid w:val="00EE3EE3"/>
    <w:rsid w:val="00EE4B92"/>
    <w:rsid w:val="00EE7717"/>
    <w:rsid w:val="00EF7D19"/>
    <w:rsid w:val="00F11314"/>
    <w:rsid w:val="00F14A12"/>
    <w:rsid w:val="00F22BB0"/>
    <w:rsid w:val="00F25509"/>
    <w:rsid w:val="00F25A80"/>
    <w:rsid w:val="00F26C70"/>
    <w:rsid w:val="00F445C2"/>
    <w:rsid w:val="00F560F2"/>
    <w:rsid w:val="00F62E2E"/>
    <w:rsid w:val="00F634FB"/>
    <w:rsid w:val="00F70737"/>
    <w:rsid w:val="00F824CD"/>
    <w:rsid w:val="00F935F8"/>
    <w:rsid w:val="00F937C7"/>
    <w:rsid w:val="00F95932"/>
    <w:rsid w:val="00FA0EAC"/>
    <w:rsid w:val="00FA6442"/>
    <w:rsid w:val="00FB4232"/>
    <w:rsid w:val="00FC6C1D"/>
    <w:rsid w:val="00FC79E1"/>
    <w:rsid w:val="00FD0608"/>
    <w:rsid w:val="00FD09F1"/>
    <w:rsid w:val="00FD23A1"/>
    <w:rsid w:val="00FD2425"/>
    <w:rsid w:val="00FD42BD"/>
    <w:rsid w:val="00FD712D"/>
    <w:rsid w:val="00FE1186"/>
    <w:rsid w:val="0AB485B6"/>
    <w:rsid w:val="1A474950"/>
    <w:rsid w:val="407CF962"/>
    <w:rsid w:val="49E12167"/>
    <w:rsid w:val="4F8204F2"/>
    <w:rsid w:val="5CB9540E"/>
    <w:rsid w:val="5EC15764"/>
    <w:rsid w:val="6BF77224"/>
    <w:rsid w:val="79E54369"/>
    <w:rsid w:val="7C1DA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D801CB9"/>
  <w15:docId w15:val="{8CF88B42-CC24-45C1-82CE-56629200E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paragraph" w:styleId="ListParagraph">
    <w:name w:val="List Paragraph"/>
    <w:basedOn w:val="Normal"/>
    <w:uiPriority w:val="34"/>
    <w:qFormat/>
    <w:rsid w:val="005855B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C6C1D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3126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312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jlabdoc.jlab.org/docushare/dsweb/Get/Document-252024/JL0078591_SNS-PPU%20CRYOMODULE%20AND%20SHIPPING%20FIXTURE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gif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Future\TravelerTemplateNEW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957C7DA6146441CB19483F5E85A0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0AD2D-0B32-4247-8D84-85F3908BD3D1}"/>
      </w:docPartPr>
      <w:docPartBody>
        <w:p w:rsidR="00F45E74" w:rsidRDefault="0086423A" w:rsidP="0086423A">
          <w:pPr>
            <w:pStyle w:val="1957C7DA6146441CB19483F5E85A0A9C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23A"/>
    <w:rsid w:val="00607D05"/>
    <w:rsid w:val="0086423A"/>
    <w:rsid w:val="00F4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9B78B8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6423A"/>
    <w:rPr>
      <w:color w:val="808080"/>
    </w:rPr>
  </w:style>
  <w:style w:type="paragraph" w:customStyle="1" w:styleId="A46F731E339B4450A658EF4BD0D8C54D">
    <w:name w:val="A46F731E339B4450A658EF4BD0D8C54D"/>
  </w:style>
  <w:style w:type="paragraph" w:customStyle="1" w:styleId="1957C7DA6146441CB19483F5E85A0A9C">
    <w:name w:val="1957C7DA6146441CB19483F5E85A0A9C"/>
    <w:rsid w:val="008642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SN" label="SN" size="normal" onAction="ThisDocument.SN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Username" label="Username" size="normal" onAction="ThisDocument.Username"/>
            <button id="YesNo" label="YesNo" size="normal" onAction="ThisDocument.YesNo"/>
            <button id="HoldPoint" label="HoldPoint" size="normal" onAction="ThisDocument.HoldPoint"/>
          </box>
          <separator id="separator5"/>
          <box id="box6" boxStyle="vertical"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BT" label="BT" onAction="ThisDocument.BT" imageMso="AccountMenu"/>
            <button id="MACH" label="MACH" onAction="ThisDocument.MACH" imageMso="AccountMenu"/>
            <button id="DCPWR" label="DCPWR" onAction="ThisDocument.DCPWR" imageMso="AccountMenu"/>
            <button id="HPRF" label="HPRF" onAction="ThisDocument.HPRF" imageMso="AccountMenu"/>
            <button id="LLRF" label="LLRF" onAction="ThisDocument.LLRF" imageMso="AccountMenu"/>
          </menu>
        </group>
        <group id="PARTSNS" label="PART SNs">
          <menu id="CMPARTSNS" label="CM A-G SNs" size="large" imageMso="TextAlignGallery">
            <button id="AMGVSN" label="AMGVSN" onAction="ThisDocument.AMGVSN" imageMso="TextAlignGallery"/>
            <button id="AV15SN" label="AV15SN" onAction="ThisDocument.AV15SN" imageMso="TextAlignGallery"/>
            <button id="B12TDSN" label="B12TDSN" onAction="ThisDocument.B12TDSN" imageMso="TextAlignGallery"/>
            <button id="B53TDSN" label="B53TDSN" onAction="ThisDocument.B53TDSN" imageMso="TextAlignGallery"/>
            <button id="CAVSN" label="CAVSN" onAction="ThisDocument.CAVSN" imageMso="TextAlignGallery"/>
            <button id="CMSN" label="CMSN" onAction="ThisDocument.CMSN" imageMso="TextAlignGallery"/>
            <button id="CPSN" label="CPSN" onAction="ThisDocument.CPSN" imageMso="TextAlignGallery"/>
            <button id="CSTSN" label="CSTSN" onAction="ThisDocument.CSTSN" imageMso="TextAlignGallery"/>
            <button id="CUSN" label="CUSN" onAction="ThisDocument.CUSN" imageMso="TextAlignGallery"/>
            <button id="D12TDSN" label="D12TDSN" onAction="ThisDocument.D12TDSN" imageMso="TextAlignGallery"/>
            <button id="D53TDSN" label="D53TDSN" onAction="ThisDocument.D53TDSN" imageMso="TextAlignGallery"/>
            <button id="DSRFSN" label="DSRFSN" onAction="ThisDocument.DSRFSN" imageMso="TextAlignGallery"/>
            <button id="ELFTSN" label="ELFTSN" onAction="ThisDocument.ELFTSN" imageMso="TextAlignGallery"/>
            <button id="EVASN" label="EVASN" onAction="ThisDocument.EVASN" imageMso="TextAlignGallery"/>
            <button id="FPFTSN" label="FPFTSN" onAction="ThisDocument.FPFTSN" imageMso="TextAlignGallery"/>
            <button id="FT6PSN" label="FT6PSN" onAction="ThisDocument.FT6PSN" imageMso="TextAlignGallery"/>
            <button id="FT10PSN" label="FT10PSN" onAction="ThisDocument.FT10PSN" imageMso="TextAlignGallery"/>
            <button id="FT19PSN" label="FT19PSN" onAction="ThisDocument.FT19PSN" imageMso="TextAlignGallery"/>
            <button id="FT32PSN" label="FT32PSN" onAction="ThisDocument.FT32PSN" imageMso="TextAlignGallery"/>
            <button id="GHRPSN" label="GHRPSN" onAction="ThisDocument.GHRPSN" imageMso="TextAlignGallery"/>
            <button id="GV40SN" label="GV40SN" onAction="ThisDocument.GV40SN" imageMso="TextAlignGallery"/>
            <button id="GVWFSN" label="GVWFSN" onAction="ThisDocument.GVWFSN" imageMso="TextAlignGallery"/>
            <button id="GVWGSN" label="GVWGSN" onAction="ThisDocument.GVWGSN" imageMso="TextAlignGallery"/>
          </menu>
          <menu id="CAVPARTSNS" label="CM H-R SNs" size="large" imageMso="TextAlignGallery">
            <button id="HEHSN" label="HEHSN" onAction="ThisDocument.HEHSN" imageMso="TextAlignGallery"/>
            <button id="HEHDSN" label="HEHDSN" onAction="ThisDocument.HEHDSN" imageMso="TextAlignGallery"/>
            <button id="HESSN" label="HESSN" onAction="ThisDocument.HESSN" imageMso="TextAlignGallery"/>
            <button id="HLSSN" label="HLSSN" onAction="ThisDocument.HLSSN" imageMso="TextAlignGallery"/>
            <button id="HMDRSN" label="HMDRSN" onAction="ThisDocument.HMDRSN" imageMso="TextAlignGallery"/>
            <button id="HMFTSN" label="HMFTSN" onAction="ThisDocument.HMFTSN" imageMso="TextAlignGallery"/>
            <button id="HVHDSN" label="HVHDSN" onAction="ThisDocument.HVHDSN" imageMso="TextAlignGallery"/>
            <button id="IMAGSN" label="IMAGSN" onAction="ThisDocument.IMAGSN" imageMso="TextAlignGallery"/>
            <button id="INFFSN" label="INFFSN" onAction="ThisDocument.INFFSN" imageMso="TextAlignGallery"/>
            <button id="IP45S2DSN" label="IP45S2DSN" onAction="ThisDocument.IP45S2DSN" imageMso="TextAlignGallery"/>
            <button id="IP45S4DSN" label="IP45S4DSN" onAction="ThisDocument.IP45S4DSN" imageMso="TextAlignGallery"/>
            <button id="MUGVSN" label="MUGVSN" onAction="ThisDocument.MUGVSN" imageMso="TextAlignGallery"/>
            <button id="NTFTSN" label="NTFTSN" onAction="ThisDocument.NTFTSN" imageMso="TextAlignGallery"/>
            <button id="OMAGSN" label="OMAGSN" onAction="ThisDocument.OMAGSN" imageMso="TextAlignGallery"/>
            <button id="OMAGSSN" label="OMAGSSN" onAction="ThisDocument.OMAGSSN" imageMso="TextAlignGallery"/>
            <button id="PBDSN" label="PBDSN" onAction="ThisDocument.PBDSN" imageMso="TextAlignGallery"/>
            <button id="PVASN" label="PVASN" onAction="ThisDocument.PVASN" imageMso="TextAlignGallery"/>
            <button id="QG999SN" label="QG999SN" onAction="ThisDocument.QG999SN" imageMso="TextAlignGallery"/>
            <button id="RECSN" label="RECSN" onAction="ThisDocument.RECSN" imageMso="TextAlignGallery"/>
            <button id="RFCBLSN" label="RFCBLSN" onAction="ThisDocument.RFCBLSN" imageMso="TextAlignGallery"/>
            <button id="RTBPSN" label="RTBPSN" onAction="ThisDocument.RTBPSN" imageMso="TextAlignGallery"/>
          </menu>
          <menu id="MAGPARTSNS" label="CM S-Z SNs" size="large" imageMso="TextAlignGallery">
            <button id="SCWGSN" label="SCWGSN" onAction="ThisDocument.SCWGSN" imageMso="TextAlignGallery"/>
            <button id="SDTSN" label="SDTSN" onAction="ThisDocument.SDTSN" imageMso="TextAlignGallery"/>
            <button id="SECSN" label="SECSN" onAction="ThisDocument.SECSN" imageMso="TextAlignGallery"/>
            <button id="SFRSN" label="SFRSN" onAction="ThisDocument.SFRSN" imageMso="TextAlignGallery"/>
            <button id="SMSN" label="SMSN" onAction="ThisDocument.SMSN" imageMso="TextAlignGallery"/>
            <button id="SUBPSN" label="SUBPSN" onAction="ThisDocument.SUBPSN" imageMso="TextAlignGallery"/>
            <button id="SWPSN" label="SWPSN" onAction="ThisDocument.SWPSN" imageMso="TextAlignGallery"/>
            <button id="THLHSN" label="THLHSN" onAction="ThisDocument.THLHSN" imageMso="TextAlignGallery"/>
            <button id="THRHSN" label="THRHSN" onAction="ThisDocument.THRHSN" imageMso="TextAlignGallery"/>
            <button id="THRMSN" label="THRMSN" onAction="ThisDocument.THRMSN" imageMso="TextAlignGallery"/>
            <button id="THTDSN" label="THTDSN" onAction="ThisDocument.THTDSN" imageMso="TextAlignGallery"/>
            <button id="THTSSN" label="THTSSN" onAction="ThisDocument.THTSSN" imageMso="TextAlignGallery"/>
            <button id="TUNCSN" label="TUNCSN" onAction="ThisDocument.TUNCSN" imageMso="TextAlignGallery"/>
            <button id="TUNWSN" label="TUNWSN" onAction="ThisDocument.TUNWSN" imageMso="TextAlignGallery"/>
            <button id="VPFTSN" label="VPFTSN" onAction="ThisDocument.VPFTSN" imageMso="TextAlignGallery"/>
            <button id="VTATHSN" label="VTATHSN" onAction="ThisDocument.VTATHSN" imageMso="TextAlignGallery"/>
            <button id="VVSN" label="VVSN" onAction="ThisDocument.VVSN" imageMso="TextAlignGallery"/>
            <button id="WBASN" label="WBASN" onAction="ThisDocument.WBASN" imageMso="TextAlignGallery"/>
            <button id="WGDSN" label="WGDSN" onAction="ThisDocument.WGDSN" imageMso="TextAlignGallery"/>
            <button id="WINSN" label="WINSN" onAction="ThisDocument.WINSN" imageMso="TextAlignGallery"/>
            <button id="ZSTSN" label="ZSTSN" onAction="ThisDocument.ZSTSN" imageMso="TextAlignGallery"/>
          </menu>
        </group>
        <group id="ERRS" label="ERROR CODES">
          <menu id="ERRs" label="ERROR CODES" size="large" imageMso="TextAlignGallery">
            <button id="LLRFERR" label="LLRFERR" onAction="ThisDocument.LLRFERR" imageMso="TextAlignGallery"/>
          </menu>
        </group>
        <group id="Uploadgrp" label="Upload">
          <menu id="ErrChk" label="Upload Traveler" size="large" imageMso="TextAlignGallery">
            <button id="ErrorCheck" label="Upload Traveler" onAction="ThisDocument.Redirect" imageMso="TextAlignGallery"/>
          </menu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8E1438E733DA4EBCFD411CCFF0E8FA" ma:contentTypeVersion="9" ma:contentTypeDescription="Create a new document." ma:contentTypeScope="" ma:versionID="cb6131e175f424cbe3a10bdf73c4bc85">
  <xsd:schema xmlns:xsd="http://www.w3.org/2001/XMLSchema" xmlns:xs="http://www.w3.org/2001/XMLSchema" xmlns:p="http://schemas.microsoft.com/office/2006/metadata/properties" xmlns:ns3="f55642a9-7d51-4c44-863a-b2ab93081b5a" xmlns:ns4="38556316-6b1b-4501-9e5a-a6e77b78b104" targetNamespace="http://schemas.microsoft.com/office/2006/metadata/properties" ma:root="true" ma:fieldsID="e5f1f6712e2a765588b9ccee58593a00" ns3:_="" ns4:_="">
    <xsd:import namespace="f55642a9-7d51-4c44-863a-b2ab93081b5a"/>
    <xsd:import namespace="38556316-6b1b-4501-9e5a-a6e77b78b1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5642a9-7d51-4c44-863a-b2ab93081b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56316-6b1b-4501-9e5a-a6e77b78b10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B0AB9-970A-47E5-A3E6-3DD446E198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A4ADCD-81D2-40E0-8598-41F1E5A0B123}">
  <ds:schemaRefs>
    <ds:schemaRef ds:uri="http://schemas.openxmlformats.org/package/2006/metadata/core-properties"/>
    <ds:schemaRef ds:uri="http://schemas.microsoft.com/office/2006/documentManagement/types"/>
    <ds:schemaRef ds:uri="f55642a9-7d51-4c44-863a-b2ab93081b5a"/>
    <ds:schemaRef ds:uri="http://purl.org/dc/elements/1.1/"/>
    <ds:schemaRef ds:uri="http://schemas.microsoft.com/office/2006/metadata/properties"/>
    <ds:schemaRef ds:uri="38556316-6b1b-4501-9e5a-a6e77b78b104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CA2F06D-212A-42F4-9E01-AA59B6ED88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5642a9-7d51-4c44-863a-b2ab93081b5a"/>
    <ds:schemaRef ds:uri="38556316-6b1b-4501-9e5a-a6e77b78b1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EDA3E1-A912-4C29-A3E7-17DD5E10D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TravelerTemplateNEW</Template>
  <TotalTime>30</TotalTime>
  <Pages>8</Pages>
  <Words>1090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Weaks</dc:creator>
  <cp:keywords/>
  <cp:lastModifiedBy>Allen Samuels</cp:lastModifiedBy>
  <cp:revision>3</cp:revision>
  <dcterms:created xsi:type="dcterms:W3CDTF">2022-02-10T16:06:00Z</dcterms:created>
  <dcterms:modified xsi:type="dcterms:W3CDTF">2022-02-10T16:55:00Z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  <property fmtid="{D5CDD505-2E9C-101B-9397-08002B2CF9AE}" pid="3" name="ContentTypeId">
    <vt:lpwstr>0x0101005D8E1438E733DA4EBCFD411CCFF0E8FA</vt:lpwstr>
  </property>
</Properties>
</file>