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NUL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:rsidTr="001E0C95">
        <w:trPr>
          <w:trHeight w:val="293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7D458D" w:rsidRPr="00D97B1C" w:rsidRDefault="00154C8B" w:rsidP="00D97B1C">
            <w:r w:rsidRPr="00EE6F10">
              <w:t>C100</w:t>
            </w:r>
            <w:r>
              <w:t>R</w:t>
            </w:r>
            <w:r w:rsidRPr="00EE6F10">
              <w:t xml:space="preserve"> COLD MASS ASSEMBLY</w:t>
            </w:r>
          </w:p>
        </w:tc>
      </w:tr>
      <w:tr w:rsidR="007D458D" w:rsidRPr="00D97B1C" w:rsidTr="001E0C95">
        <w:trPr>
          <w:trHeight w:val="293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154C8B" w:rsidRDefault="00154C8B" w:rsidP="00154C8B">
            <w:r w:rsidRPr="00EE6F10">
              <w:t>This traveler details the assembly and in-process quality control inspection of the C100</w:t>
            </w:r>
            <w:r>
              <w:t>R</w:t>
            </w:r>
            <w:r w:rsidRPr="00EE6F10">
              <w:t xml:space="preserve"> Outside Cleanroom Cavity String.  All work from this section on will be performed in the Cryomodule assembly area.  Furthermore, it is assumed a completed and inspected cavity string assembly has been delivered through the clean room door.  The scope of work begins with a cursory inspection of the cavity string and ends with a partial assembly of the cryomodule internal components prior to thermal shield installation.</w:t>
            </w:r>
            <w:r>
              <w:t xml:space="preserve"> Work within this Traveler is to be performed by trained and authorized Assembly Technicians ONLY. </w:t>
            </w:r>
          </w:p>
          <w:p w:rsidR="00154C8B" w:rsidRDefault="00154C8B" w:rsidP="00154C8B">
            <w:r>
              <w:t xml:space="preserve">All Cryomodule RAM materials shall be kept inside the established RADCON barriers, and all protocals outlined in the attached RADCON Control Memorandum will be maintained. </w:t>
            </w:r>
          </w:p>
          <w:p w:rsidR="007D458D" w:rsidRPr="00D97B1C" w:rsidRDefault="00154C8B" w:rsidP="00154C8B">
            <w:r w:rsidRPr="002C7146">
              <w:rPr>
                <w:b/>
              </w:rPr>
              <w:t>** Radiation surveys shall be performed and information recorded at traveler hold points.**</w:t>
            </w:r>
          </w:p>
        </w:tc>
      </w:tr>
      <w:tr w:rsidR="007D458D" w:rsidRPr="00D97B1C" w:rsidTr="001E0C95">
        <w:trPr>
          <w:trHeight w:val="293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7D458D" w:rsidRPr="00D97B1C" w:rsidRDefault="00154C8B" w:rsidP="00D97B1C">
            <w:r w:rsidRPr="00EE6F10">
              <w:t>C100</w:t>
            </w:r>
            <w:r>
              <w:t>R</w:t>
            </w:r>
            <w:r w:rsidRPr="00EE6F10">
              <w:t>-CM-ASSY-COLD</w:t>
            </w:r>
          </w:p>
        </w:tc>
      </w:tr>
      <w:tr w:rsidR="00766F7D" w:rsidRPr="00D97B1C" w:rsidTr="001E0C95">
        <w:trPr>
          <w:trHeight w:val="293"/>
        </w:trPr>
        <w:tc>
          <w:tcPr>
            <w:tcW w:w="998" w:type="pct"/>
          </w:tcPr>
          <w:p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766F7D" w:rsidRPr="00D97B1C" w:rsidRDefault="00154C8B" w:rsidP="00D97B1C">
            <w:r>
              <w:t>R2</w:t>
            </w:r>
          </w:p>
        </w:tc>
      </w:tr>
      <w:tr w:rsidR="00766F7D" w:rsidRPr="00D97B1C" w:rsidTr="001E0C95">
        <w:trPr>
          <w:trHeight w:val="293"/>
        </w:trPr>
        <w:tc>
          <w:tcPr>
            <w:tcW w:w="998" w:type="pct"/>
          </w:tcPr>
          <w:p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766F7D" w:rsidRPr="00D97B1C" w:rsidRDefault="00154C8B" w:rsidP="0052412E">
            <w:r w:rsidRPr="00EE6F10">
              <w:t>John Fischer</w:t>
            </w:r>
          </w:p>
        </w:tc>
      </w:tr>
      <w:tr w:rsidR="00766F7D" w:rsidRPr="00D97B1C" w:rsidTr="001E0C95">
        <w:trPr>
          <w:trHeight w:val="293"/>
        </w:trPr>
        <w:tc>
          <w:tcPr>
            <w:tcW w:w="998" w:type="pct"/>
          </w:tcPr>
          <w:p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766F7D" w:rsidRPr="00D97B1C" w:rsidRDefault="00CC26B8" w:rsidP="00D97B1C">
            <w:sdt>
              <w:sdtPr>
                <w:id w:val="534233298"/>
                <w:placeholder>
                  <w:docPart w:val="3B59690BDF264E07AC7C24C8EBACABC0"/>
                </w:placeholder>
                <w:date w:fullDate="2022-02-16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54C8B">
                  <w:t>16-Feb-22</w:t>
                </w:r>
              </w:sdtContent>
            </w:sdt>
          </w:p>
        </w:tc>
      </w:tr>
      <w:tr w:rsidR="00EA63EB" w:rsidRPr="00D97B1C" w:rsidTr="001E0C95">
        <w:trPr>
          <w:trHeight w:val="293"/>
        </w:trPr>
        <w:tc>
          <w:tcPr>
            <w:tcW w:w="998" w:type="pct"/>
          </w:tcPr>
          <w:p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:rsidR="00EA63EB" w:rsidRPr="00D97B1C" w:rsidRDefault="00154C8B" w:rsidP="00D97B1C">
            <w:r>
              <w:t>areilly,drury</w:t>
            </w:r>
          </w:p>
        </w:tc>
      </w:tr>
      <w:tr w:rsidR="00766F7D" w:rsidRPr="00D97B1C" w:rsidTr="001E0C95">
        <w:trPr>
          <w:trHeight w:val="293"/>
        </w:trPr>
        <w:tc>
          <w:tcPr>
            <w:tcW w:w="998" w:type="pct"/>
          </w:tcPr>
          <w:p w:rsidR="00766F7D" w:rsidRPr="00D97B1C" w:rsidRDefault="00EA63EB" w:rsidP="00D97B1C">
            <w:r>
              <w:t>NCR Dispositioners</w:t>
            </w:r>
          </w:p>
        </w:tc>
        <w:tc>
          <w:tcPr>
            <w:tcW w:w="4002" w:type="pct"/>
            <w:gridSpan w:val="4"/>
          </w:tcPr>
          <w:p w:rsidR="00766F7D" w:rsidRPr="00D97B1C" w:rsidRDefault="00154C8B" w:rsidP="00D97B1C">
            <w:r>
              <w:t>fischer,jjcamp</w:t>
            </w:r>
          </w:p>
        </w:tc>
      </w:tr>
      <w:tr w:rsidR="009E7B59" w:rsidRPr="00D97B1C" w:rsidTr="001E0C95">
        <w:trPr>
          <w:trHeight w:val="293"/>
        </w:trPr>
        <w:tc>
          <w:tcPr>
            <w:tcW w:w="998" w:type="pct"/>
          </w:tcPr>
          <w:p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:rsidR="009E7B59" w:rsidRPr="00D97B1C" w:rsidRDefault="00154C8B" w:rsidP="00D97B1C">
            <w:r>
              <w:t>fischer,jjcamp,drury,fhumphry</w:t>
            </w:r>
          </w:p>
        </w:tc>
      </w:tr>
      <w:tr w:rsidR="00154C8B" w:rsidRPr="00D97B1C" w:rsidTr="001E0C95">
        <w:trPr>
          <w:trHeight w:val="293"/>
        </w:trPr>
        <w:tc>
          <w:tcPr>
            <w:tcW w:w="998" w:type="pct"/>
          </w:tcPr>
          <w:p w:rsidR="00154C8B" w:rsidRPr="00D97B1C" w:rsidRDefault="00154C8B" w:rsidP="00154C8B">
            <w:r w:rsidRPr="00D97B1C">
              <w:t>Approval Names</w:t>
            </w:r>
          </w:p>
        </w:tc>
        <w:tc>
          <w:tcPr>
            <w:tcW w:w="1001" w:type="pct"/>
          </w:tcPr>
          <w:p w:rsidR="00154C8B" w:rsidRPr="00EE6F10" w:rsidRDefault="00154C8B" w:rsidP="00154C8B">
            <w:r w:rsidRPr="00EE6F10">
              <w:t>John Fischer</w:t>
            </w:r>
          </w:p>
        </w:tc>
        <w:tc>
          <w:tcPr>
            <w:tcW w:w="1000" w:type="pct"/>
          </w:tcPr>
          <w:p w:rsidR="00154C8B" w:rsidRPr="00EE6F10" w:rsidRDefault="00154C8B" w:rsidP="00154C8B">
            <w:r>
              <w:t>Tony Reilly</w:t>
            </w:r>
          </w:p>
        </w:tc>
        <w:tc>
          <w:tcPr>
            <w:tcW w:w="1000" w:type="pct"/>
          </w:tcPr>
          <w:p w:rsidR="00154C8B" w:rsidRPr="00EE6F10" w:rsidRDefault="00154C8B" w:rsidP="00154C8B">
            <w:r>
              <w:t>Jeff Campbell</w:t>
            </w:r>
          </w:p>
        </w:tc>
        <w:tc>
          <w:tcPr>
            <w:tcW w:w="1001" w:type="pct"/>
          </w:tcPr>
          <w:p w:rsidR="00154C8B" w:rsidRPr="00EE6F10" w:rsidRDefault="00154C8B" w:rsidP="00154C8B">
            <w:r>
              <w:t>Dave Hamlette</w:t>
            </w:r>
          </w:p>
        </w:tc>
      </w:tr>
      <w:tr w:rsidR="00154C8B" w:rsidRPr="00D97B1C" w:rsidTr="001E0C95">
        <w:trPr>
          <w:trHeight w:val="293"/>
        </w:trPr>
        <w:tc>
          <w:tcPr>
            <w:tcW w:w="998" w:type="pct"/>
          </w:tcPr>
          <w:p w:rsidR="00154C8B" w:rsidRPr="00D97B1C" w:rsidRDefault="00154C8B" w:rsidP="00154C8B">
            <w:r>
              <w:t>Approval Signatures</w:t>
            </w:r>
          </w:p>
        </w:tc>
        <w:tc>
          <w:tcPr>
            <w:tcW w:w="1001" w:type="pct"/>
          </w:tcPr>
          <w:p w:rsidR="00154C8B" w:rsidRPr="00D97B1C" w:rsidRDefault="00154C8B" w:rsidP="00154C8B"/>
        </w:tc>
        <w:tc>
          <w:tcPr>
            <w:tcW w:w="1000" w:type="pct"/>
          </w:tcPr>
          <w:p w:rsidR="00154C8B" w:rsidRPr="00D97B1C" w:rsidRDefault="00154C8B" w:rsidP="00154C8B"/>
        </w:tc>
        <w:tc>
          <w:tcPr>
            <w:tcW w:w="1000" w:type="pct"/>
          </w:tcPr>
          <w:p w:rsidR="00154C8B" w:rsidRPr="00D97B1C" w:rsidRDefault="00154C8B" w:rsidP="00154C8B"/>
        </w:tc>
        <w:tc>
          <w:tcPr>
            <w:tcW w:w="1001" w:type="pct"/>
          </w:tcPr>
          <w:p w:rsidR="00154C8B" w:rsidRPr="00D97B1C" w:rsidRDefault="00154C8B" w:rsidP="00154C8B"/>
        </w:tc>
      </w:tr>
      <w:tr w:rsidR="00154C8B" w:rsidRPr="00D97B1C" w:rsidTr="001E0C95">
        <w:trPr>
          <w:trHeight w:val="293"/>
        </w:trPr>
        <w:tc>
          <w:tcPr>
            <w:tcW w:w="998" w:type="pct"/>
          </w:tcPr>
          <w:p w:rsidR="00154C8B" w:rsidRPr="00D97B1C" w:rsidRDefault="00154C8B" w:rsidP="00154C8B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:rsidR="00154C8B" w:rsidRPr="00D97B1C" w:rsidRDefault="00154C8B" w:rsidP="00154C8B"/>
        </w:tc>
        <w:tc>
          <w:tcPr>
            <w:tcW w:w="1000" w:type="pct"/>
          </w:tcPr>
          <w:p w:rsidR="00154C8B" w:rsidRPr="00D97B1C" w:rsidRDefault="00154C8B" w:rsidP="00154C8B"/>
        </w:tc>
        <w:tc>
          <w:tcPr>
            <w:tcW w:w="1000" w:type="pct"/>
          </w:tcPr>
          <w:p w:rsidR="00154C8B" w:rsidRPr="00D97B1C" w:rsidRDefault="00154C8B" w:rsidP="00154C8B"/>
        </w:tc>
        <w:tc>
          <w:tcPr>
            <w:tcW w:w="1001" w:type="pct"/>
          </w:tcPr>
          <w:p w:rsidR="00154C8B" w:rsidRPr="00D97B1C" w:rsidRDefault="00154C8B" w:rsidP="00154C8B"/>
        </w:tc>
      </w:tr>
      <w:tr w:rsidR="00154C8B" w:rsidRPr="00D97B1C" w:rsidTr="001E0C95">
        <w:trPr>
          <w:trHeight w:val="293"/>
        </w:trPr>
        <w:tc>
          <w:tcPr>
            <w:tcW w:w="998" w:type="pct"/>
          </w:tcPr>
          <w:p w:rsidR="00154C8B" w:rsidRPr="00D97B1C" w:rsidRDefault="00154C8B" w:rsidP="00154C8B">
            <w:r w:rsidRPr="00D97B1C">
              <w:t>Approval Title</w:t>
            </w:r>
          </w:p>
        </w:tc>
        <w:tc>
          <w:tcPr>
            <w:tcW w:w="1001" w:type="pct"/>
          </w:tcPr>
          <w:p w:rsidR="00154C8B" w:rsidRPr="00EE6F10" w:rsidRDefault="00154C8B" w:rsidP="00154C8B">
            <w:r>
              <w:t>CM Group Lead</w:t>
            </w:r>
          </w:p>
        </w:tc>
        <w:tc>
          <w:tcPr>
            <w:tcW w:w="1000" w:type="pct"/>
          </w:tcPr>
          <w:p w:rsidR="00154C8B" w:rsidRPr="00EE6F10" w:rsidRDefault="00154C8B" w:rsidP="00154C8B">
            <w:r>
              <w:t>SRF Dept. Head</w:t>
            </w:r>
          </w:p>
        </w:tc>
        <w:tc>
          <w:tcPr>
            <w:tcW w:w="1000" w:type="pct"/>
          </w:tcPr>
          <w:p w:rsidR="00154C8B" w:rsidRPr="00EE6F10" w:rsidRDefault="00154C8B" w:rsidP="00154C8B">
            <w:r>
              <w:t>Technical Reviewer</w:t>
            </w:r>
          </w:p>
        </w:tc>
        <w:tc>
          <w:tcPr>
            <w:tcW w:w="1001" w:type="pct"/>
          </w:tcPr>
          <w:p w:rsidR="00154C8B" w:rsidRPr="00EE6F10" w:rsidRDefault="00154C8B" w:rsidP="00154C8B">
            <w:r>
              <w:t>RADCON Rep.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/>
        </w:tc>
        <w:tc>
          <w:tcPr>
            <w:tcW w:w="999" w:type="pct"/>
          </w:tcPr>
          <w:p w:rsidR="007D458D" w:rsidRPr="00D97B1C" w:rsidRDefault="007D458D" w:rsidP="00D97B1C"/>
        </w:tc>
        <w:tc>
          <w:tcPr>
            <w:tcW w:w="1001" w:type="pct"/>
          </w:tcPr>
          <w:p w:rsidR="007D458D" w:rsidRPr="00D97B1C" w:rsidRDefault="007D458D" w:rsidP="00D97B1C"/>
        </w:tc>
        <w:tc>
          <w:tcPr>
            <w:tcW w:w="1001" w:type="pct"/>
          </w:tcPr>
          <w:p w:rsidR="007D458D" w:rsidRPr="00D97B1C" w:rsidRDefault="007D458D" w:rsidP="00D97B1C"/>
        </w:tc>
        <w:tc>
          <w:tcPr>
            <w:tcW w:w="1000" w:type="pct"/>
          </w:tcPr>
          <w:p w:rsidR="007D458D" w:rsidRPr="00D97B1C" w:rsidRDefault="007D458D" w:rsidP="00D97B1C"/>
        </w:tc>
      </w:tr>
      <w:tr w:rsidR="00154C8B" w:rsidRPr="00D97B1C" w:rsidTr="005A0CB3">
        <w:trPr>
          <w:cantSplit/>
          <w:trHeight w:val="288"/>
        </w:trPr>
        <w:tc>
          <w:tcPr>
            <w:tcW w:w="999" w:type="pct"/>
          </w:tcPr>
          <w:p w:rsidR="00154C8B" w:rsidRPr="00D97B1C" w:rsidRDefault="00F22C89" w:rsidP="005A0CB3">
            <w:hyperlink r:id="rId8" w:history="1">
              <w:r w:rsidRPr="00F22C89">
                <w:rPr>
                  <w:rStyle w:val="Hyperlink"/>
                </w:rPr>
                <w:t>CRM1207014-0001 Outside Cleanroom Assy</w:t>
              </w:r>
            </w:hyperlink>
          </w:p>
        </w:tc>
        <w:tc>
          <w:tcPr>
            <w:tcW w:w="999" w:type="pct"/>
          </w:tcPr>
          <w:p w:rsidR="00154C8B" w:rsidRPr="00D97B1C" w:rsidRDefault="00154C8B" w:rsidP="005A0CB3">
            <w:hyperlink r:id="rId9" w:history="1">
              <w:r w:rsidRPr="00AA096F">
                <w:rPr>
                  <w:rStyle w:val="Hyperlink"/>
                </w:rPr>
                <w:t>CRM1207014-0002 Cavity String</w:t>
              </w:r>
            </w:hyperlink>
          </w:p>
        </w:tc>
        <w:tc>
          <w:tcPr>
            <w:tcW w:w="1001" w:type="pct"/>
          </w:tcPr>
          <w:p w:rsidR="00154C8B" w:rsidRPr="00D97B1C" w:rsidRDefault="00F22C89" w:rsidP="005A0CB3">
            <w:hyperlink r:id="rId10" w:history="1">
              <w:r w:rsidRPr="00F22C89">
                <w:rPr>
                  <w:rStyle w:val="Hyperlink"/>
                </w:rPr>
                <w:t>CRM1207080-1000 Process Piping</w:t>
              </w:r>
            </w:hyperlink>
          </w:p>
        </w:tc>
        <w:tc>
          <w:tcPr>
            <w:tcW w:w="1001" w:type="pct"/>
          </w:tcPr>
          <w:p w:rsidR="00154C8B" w:rsidRPr="00D97B1C" w:rsidRDefault="00F22C89" w:rsidP="005A0CB3">
            <w:hyperlink r:id="rId11" w:history="1">
              <w:r w:rsidRPr="00F22C89">
                <w:rPr>
                  <w:rStyle w:val="Hyperlink"/>
                </w:rPr>
                <w:t>CRM1207050-0000 Cold Tuner Assy</w:t>
              </w:r>
            </w:hyperlink>
          </w:p>
        </w:tc>
        <w:tc>
          <w:tcPr>
            <w:tcW w:w="1000" w:type="pct"/>
          </w:tcPr>
          <w:p w:rsidR="00154C8B" w:rsidRPr="00D97B1C" w:rsidRDefault="00F22C89" w:rsidP="005A0CB3">
            <w:hyperlink r:id="rId12" w:history="1">
              <w:r w:rsidRPr="00F22C89">
                <w:rPr>
                  <w:rStyle w:val="Hyperlink"/>
                </w:rPr>
                <w:t>CRM1207042-0000 Inner Magnetic Shield</w:t>
              </w:r>
            </w:hyperlink>
          </w:p>
        </w:tc>
      </w:tr>
      <w:tr w:rsidR="00154C8B" w:rsidRPr="00D97B1C" w:rsidTr="005A0CB3">
        <w:trPr>
          <w:cantSplit/>
          <w:trHeight w:val="288"/>
        </w:trPr>
        <w:tc>
          <w:tcPr>
            <w:tcW w:w="999" w:type="pct"/>
          </w:tcPr>
          <w:p w:rsidR="00154C8B" w:rsidRPr="00D97B1C" w:rsidRDefault="00154C8B" w:rsidP="005A0CB3">
            <w:hyperlink r:id="rId13" w:history="1">
              <w:r w:rsidR="00F22C89">
                <w:rPr>
                  <w:rStyle w:val="Hyperlink"/>
                </w:rPr>
                <w:t>11141S0029 Small Item Leak Check Spec.</w:t>
              </w:r>
            </w:hyperlink>
            <w:r>
              <w:t xml:space="preserve"> </w:t>
            </w:r>
            <w:r w:rsidR="00F22C89">
              <w:t xml:space="preserve"> </w:t>
            </w:r>
          </w:p>
        </w:tc>
        <w:tc>
          <w:tcPr>
            <w:tcW w:w="999" w:type="pct"/>
          </w:tcPr>
          <w:p w:rsidR="00154C8B" w:rsidRPr="00D97B1C" w:rsidRDefault="00154C8B" w:rsidP="005A0CB3">
            <w:hyperlink r:id="rId14" w:history="1">
              <w:r w:rsidRPr="00FF3B1C">
                <w:rPr>
                  <w:rStyle w:val="Hyperlink"/>
                </w:rPr>
                <w:t>11141S0030 GTAW Spec for S/S</w:t>
              </w:r>
            </w:hyperlink>
          </w:p>
        </w:tc>
        <w:tc>
          <w:tcPr>
            <w:tcW w:w="1001" w:type="pct"/>
          </w:tcPr>
          <w:p w:rsidR="00154C8B" w:rsidRPr="00D97B1C" w:rsidRDefault="00154C8B" w:rsidP="005A0CB3">
            <w:hyperlink r:id="rId15" w:history="1">
              <w:r w:rsidRPr="00FF3B1C">
                <w:rPr>
                  <w:rStyle w:val="Hyperlink"/>
                </w:rPr>
                <w:t>11141S0033 Large Item Leak Check</w:t>
              </w:r>
            </w:hyperlink>
          </w:p>
        </w:tc>
        <w:tc>
          <w:tcPr>
            <w:tcW w:w="1001" w:type="pct"/>
          </w:tcPr>
          <w:p w:rsidR="00154C8B" w:rsidRPr="00D97B1C" w:rsidRDefault="00154C8B" w:rsidP="005A0CB3">
            <w:hyperlink r:id="rId16" w:history="1">
              <w:r w:rsidRPr="00FF3B1C">
                <w:rPr>
                  <w:rStyle w:val="Hyperlink"/>
                </w:rPr>
                <w:t>11141S0034 S/S Cleaning and Handling</w:t>
              </w:r>
            </w:hyperlink>
          </w:p>
        </w:tc>
        <w:tc>
          <w:tcPr>
            <w:tcW w:w="1000" w:type="pct"/>
          </w:tcPr>
          <w:p w:rsidR="00154C8B" w:rsidRPr="00D97B1C" w:rsidRDefault="00154C8B" w:rsidP="005A0CB3">
            <w:hyperlink r:id="rId17" w:history="1">
              <w:r w:rsidRPr="00FF3B1C">
                <w:rPr>
                  <w:rStyle w:val="Hyperlink"/>
                </w:rPr>
                <w:t>11141S0035  General Cleaning and Handling</w:t>
              </w:r>
            </w:hyperlink>
          </w:p>
        </w:tc>
      </w:tr>
      <w:tr w:rsidR="00154C8B" w:rsidTr="005A0CB3">
        <w:trPr>
          <w:cantSplit/>
          <w:trHeight w:val="288"/>
        </w:trPr>
        <w:tc>
          <w:tcPr>
            <w:tcW w:w="999" w:type="pct"/>
          </w:tcPr>
          <w:p w:rsidR="00154C8B" w:rsidRDefault="00154C8B" w:rsidP="005A0CB3">
            <w:r>
              <w:lastRenderedPageBreak/>
              <w:t>WPS017 Welding Procedure</w:t>
            </w:r>
          </w:p>
          <w:p w:rsidR="00154C8B" w:rsidRDefault="00154C8B" w:rsidP="005A0CB3">
            <w:hyperlink r:id="rId18" w:history="1">
              <w:r w:rsidRPr="003C36CF">
                <w:rPr>
                  <w:rStyle w:val="Hyperlink"/>
                </w:rPr>
                <w:t>Doc.</w:t>
              </w:r>
            </w:hyperlink>
          </w:p>
        </w:tc>
        <w:tc>
          <w:tcPr>
            <w:tcW w:w="999" w:type="pct"/>
          </w:tcPr>
          <w:p w:rsidR="00154C8B" w:rsidRDefault="00154C8B" w:rsidP="005A0CB3">
            <w:r>
              <w:t>WPS015/PQR015</w:t>
            </w:r>
          </w:p>
          <w:p w:rsidR="00154C8B" w:rsidRDefault="00154C8B" w:rsidP="005A0CB3">
            <w:r>
              <w:t>Welding Procedure and Qualification</w:t>
            </w:r>
          </w:p>
          <w:p w:rsidR="00154C8B" w:rsidRDefault="00154C8B" w:rsidP="005A0CB3">
            <w:hyperlink r:id="rId19" w:history="1">
              <w:r w:rsidRPr="006666EE">
                <w:rPr>
                  <w:rStyle w:val="Hyperlink"/>
                </w:rPr>
                <w:t>Doc.</w:t>
              </w:r>
            </w:hyperlink>
          </w:p>
        </w:tc>
        <w:tc>
          <w:tcPr>
            <w:tcW w:w="1001" w:type="pct"/>
          </w:tcPr>
          <w:p w:rsidR="00154C8B" w:rsidRDefault="00154C8B" w:rsidP="005A0CB3"/>
          <w:p w:rsidR="00154C8B" w:rsidRPr="004F000D" w:rsidRDefault="00154C8B" w:rsidP="005A0CB3">
            <w:hyperlink r:id="rId20" w:history="1">
              <w:r w:rsidRPr="004F000D">
                <w:rPr>
                  <w:rStyle w:val="Hyperlink"/>
                </w:rPr>
                <w:t>Radcon RAM Control Doc 2019_C100r</w:t>
              </w:r>
            </w:hyperlink>
          </w:p>
        </w:tc>
        <w:tc>
          <w:tcPr>
            <w:tcW w:w="1001" w:type="pct"/>
          </w:tcPr>
          <w:p w:rsidR="00154C8B" w:rsidRDefault="00154C8B" w:rsidP="005A0CB3">
            <w:r>
              <w:t>C100 Cold Tuner Installation Procedure</w:t>
            </w:r>
          </w:p>
          <w:p w:rsidR="00154C8B" w:rsidRDefault="00154C8B" w:rsidP="005A0CB3">
            <w:hyperlink r:id="rId21" w:history="1">
              <w:r w:rsidRPr="00545B69">
                <w:rPr>
                  <w:rStyle w:val="Hyperlink"/>
                </w:rPr>
                <w:t>Doc.</w:t>
              </w:r>
            </w:hyperlink>
          </w:p>
          <w:p w:rsidR="00154C8B" w:rsidRDefault="00154C8B" w:rsidP="005A0CB3"/>
        </w:tc>
        <w:tc>
          <w:tcPr>
            <w:tcW w:w="1000" w:type="pct"/>
          </w:tcPr>
          <w:p w:rsidR="00154C8B" w:rsidRDefault="00154C8B" w:rsidP="005A0CB3">
            <w:hyperlink r:id="rId22" w:history="1">
              <w:r w:rsidRPr="001E55FD">
                <w:rPr>
                  <w:rStyle w:val="Hyperlink"/>
                </w:rPr>
                <w:t>12 GEV Cold Mass Kit</w:t>
              </w:r>
            </w:hyperlink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/>
        </w:tc>
        <w:tc>
          <w:tcPr>
            <w:tcW w:w="999" w:type="pct"/>
          </w:tcPr>
          <w:p w:rsidR="007D458D" w:rsidRPr="00D97B1C" w:rsidRDefault="007D458D" w:rsidP="00D97B1C"/>
        </w:tc>
        <w:tc>
          <w:tcPr>
            <w:tcW w:w="1001" w:type="pct"/>
          </w:tcPr>
          <w:p w:rsidR="007D458D" w:rsidRPr="00D97B1C" w:rsidRDefault="007D458D" w:rsidP="00D97B1C"/>
        </w:tc>
        <w:tc>
          <w:tcPr>
            <w:tcW w:w="1001" w:type="pct"/>
          </w:tcPr>
          <w:p w:rsidR="007D458D" w:rsidRPr="00D97B1C" w:rsidRDefault="007D458D" w:rsidP="00D97B1C"/>
        </w:tc>
        <w:tc>
          <w:tcPr>
            <w:tcW w:w="1000" w:type="pct"/>
          </w:tcPr>
          <w:p w:rsidR="007D458D" w:rsidRPr="00D97B1C" w:rsidRDefault="007D458D" w:rsidP="00D97B1C"/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:rsidR="007D458D" w:rsidRPr="00D97B1C" w:rsidRDefault="007D458D" w:rsidP="00D97B1C">
            <w:r w:rsidRPr="00D97B1C">
              <w:t>Initial release of this Traveler.</w:t>
            </w:r>
          </w:p>
        </w:tc>
      </w:tr>
      <w:tr w:rsidR="00154C8B" w:rsidRPr="00D97B1C" w:rsidTr="00A841DF">
        <w:trPr>
          <w:cantSplit/>
        </w:trPr>
        <w:tc>
          <w:tcPr>
            <w:tcW w:w="1000" w:type="pct"/>
          </w:tcPr>
          <w:p w:rsidR="00154C8B" w:rsidRPr="00D97B1C" w:rsidRDefault="00154C8B" w:rsidP="00D97B1C">
            <w:r>
              <w:t>R2</w:t>
            </w:r>
          </w:p>
        </w:tc>
        <w:tc>
          <w:tcPr>
            <w:tcW w:w="4000" w:type="pct"/>
          </w:tcPr>
          <w:p w:rsidR="00154C8B" w:rsidRPr="00D97B1C" w:rsidRDefault="00154C8B" w:rsidP="00D97B1C">
            <w:r>
              <w:t>Modified approval names and signatures, changed a few steps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8428"/>
        <w:gridCol w:w="3900"/>
      </w:tblGrid>
      <w:tr w:rsidR="00382FAE" w:rsidRPr="00D97B1C" w:rsidTr="00382FAE">
        <w:trPr>
          <w:trHeight w:val="288"/>
        </w:trPr>
        <w:tc>
          <w:tcPr>
            <w:tcW w:w="622" w:type="dxa"/>
          </w:tcPr>
          <w:p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8427" w:type="dxa"/>
          </w:tcPr>
          <w:p w:rsidR="007D458D" w:rsidRPr="00D97B1C" w:rsidRDefault="007D458D" w:rsidP="00D97B1C">
            <w:r w:rsidRPr="00D97B1C">
              <w:t>Instructions</w:t>
            </w:r>
          </w:p>
        </w:tc>
        <w:tc>
          <w:tcPr>
            <w:tcW w:w="3901" w:type="dxa"/>
            <w:noWrap/>
          </w:tcPr>
          <w:p w:rsidR="007D458D" w:rsidRPr="00D97B1C" w:rsidRDefault="007D458D" w:rsidP="00D97B1C">
            <w:r w:rsidRPr="00D97B1C">
              <w:t>Data Input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154C8B" w:rsidRPr="00D97B1C" w:rsidRDefault="00154C8B" w:rsidP="00154C8B">
            <w:r w:rsidRPr="00D97B1C">
              <w:t>1</w:t>
            </w:r>
          </w:p>
        </w:tc>
        <w:tc>
          <w:tcPr>
            <w:tcW w:w="8427" w:type="dxa"/>
          </w:tcPr>
          <w:p w:rsidR="00154C8B" w:rsidRDefault="00154C8B" w:rsidP="00154C8B">
            <w:r>
              <w:t xml:space="preserve">Record the Cryomodule Assembly serial number.   </w:t>
            </w:r>
          </w:p>
        </w:tc>
        <w:tc>
          <w:tcPr>
            <w:tcW w:w="3901" w:type="dxa"/>
            <w:noWrap/>
          </w:tcPr>
          <w:p w:rsidR="00154C8B" w:rsidRDefault="00154C8B" w:rsidP="00154C8B">
            <w:r>
              <w:t>[[CMTech]] &lt;&lt;SRFCMP&gt;&gt;</w:t>
            </w:r>
          </w:p>
          <w:p w:rsidR="00154C8B" w:rsidRDefault="00154C8B" w:rsidP="00154C8B">
            <w:r>
              <w:t>[[CMDate]] &lt;&lt;TIMESTAMP&gt;&gt;</w:t>
            </w:r>
          </w:p>
          <w:p w:rsidR="00154C8B" w:rsidRDefault="00154C8B" w:rsidP="00154C8B">
            <w:r>
              <w:t>[[CMSN]] &lt;&lt;CMSN&gt;&gt;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154C8B" w:rsidRPr="00D97B1C" w:rsidRDefault="00154C8B" w:rsidP="00154C8B">
            <w:r w:rsidRPr="00D97B1C">
              <w:t>2</w:t>
            </w:r>
          </w:p>
        </w:tc>
        <w:tc>
          <w:tcPr>
            <w:tcW w:w="8427" w:type="dxa"/>
          </w:tcPr>
          <w:p w:rsidR="00154C8B" w:rsidRDefault="00154C8B" w:rsidP="00154C8B">
            <w:r>
              <w:t xml:space="preserve">Notify RADCON that the Cavity string will be moved from the Clean Room to the Cryomodule Assembly Area. RAM identification tags shall be combined to a single tag at this time as well. Record tag info. </w:t>
            </w:r>
          </w:p>
        </w:tc>
        <w:tc>
          <w:tcPr>
            <w:tcW w:w="3901" w:type="dxa"/>
            <w:noWrap/>
          </w:tcPr>
          <w:p w:rsidR="00154C8B" w:rsidRDefault="00154C8B" w:rsidP="00154C8B">
            <w:r>
              <w:t>[[NotifyTech]] &lt;&lt;SRFCMP&gt;&gt;</w:t>
            </w:r>
          </w:p>
          <w:p w:rsidR="00154C8B" w:rsidRDefault="00154C8B" w:rsidP="00154C8B">
            <w:r>
              <w:t>[[RADCONRep]] &lt;&lt;RAD&gt;&gt;</w:t>
            </w:r>
          </w:p>
          <w:p w:rsidR="00154C8B" w:rsidRDefault="00154C8B" w:rsidP="00154C8B">
            <w:r>
              <w:t>[[NotifyDate]] &lt;&lt;TIMESTAMP&gt;&gt;</w:t>
            </w:r>
          </w:p>
          <w:p w:rsidR="00154C8B" w:rsidRDefault="00154C8B" w:rsidP="00154C8B">
            <w:r>
              <w:t>[[NotifyComment]] &lt;&lt;COMMENT&gt;&gt;</w:t>
            </w:r>
          </w:p>
          <w:p w:rsidR="00154C8B" w:rsidRDefault="00154C8B" w:rsidP="00154C8B">
            <w:r>
              <w:t>[[RAMTag]] &lt;&lt;FILEUPLOAD&gt;&gt;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154C8B" w:rsidRPr="00D97B1C" w:rsidRDefault="00154C8B" w:rsidP="00154C8B">
            <w:r w:rsidRPr="00D97B1C">
              <w:t>3</w:t>
            </w:r>
          </w:p>
        </w:tc>
        <w:tc>
          <w:tcPr>
            <w:tcW w:w="8427" w:type="dxa"/>
          </w:tcPr>
          <w:p w:rsidR="00154C8B" w:rsidRPr="00154C8B" w:rsidRDefault="00154C8B" w:rsidP="00154C8B">
            <w:r w:rsidRPr="00154C8B">
              <w:t xml:space="preserve">Move the cavity string from the clean room to the CM assembly bench using the mobile transfer bench.  </w:t>
            </w:r>
            <w:r w:rsidRPr="00154C8B">
              <w:rPr>
                <w:b/>
              </w:rPr>
              <w:t>Safety Shoes are required.</w:t>
            </w:r>
          </w:p>
          <w:p w:rsidR="00154C8B" w:rsidRPr="00154C8B" w:rsidRDefault="00154C8B" w:rsidP="00154C8B">
            <w:pPr>
              <w:ind w:left="788" w:hanging="24"/>
              <w:rPr>
                <w:u w:val="single"/>
              </w:rPr>
            </w:pPr>
            <w:r w:rsidRPr="00154C8B">
              <w:rPr>
                <w:u w:val="single"/>
              </w:rPr>
              <w:t>Procedure: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 xml:space="preserve">Mate up cavity string bench and CM transfer bench. 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Tie benches together.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Install lockdowns onto end of the transfer bench.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Record vacuum pressure, close the beamline valve isolating the ion pump, then turn off the ion pump.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Move the cavity string from clean room onto the transfer bench.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Install additional rail lockdowns.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Disengage from the cleanroom rail.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Move the transfer bench to the CM assembly area.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Mate the benches and tie together.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 xml:space="preserve">Slowly transfer the cavity string onto the fixed assembly rails, position over the alignment marks on floor. 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Install additional locks, both side of each cart, 16 total.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Install additional lockdowns.</w:t>
            </w:r>
          </w:p>
          <w:p w:rsidR="00154C8B" w:rsidRPr="00154C8B" w:rsidRDefault="00154C8B" w:rsidP="00154C8B">
            <w:pPr>
              <w:numPr>
                <w:ilvl w:val="0"/>
                <w:numId w:val="1"/>
              </w:numPr>
            </w:pPr>
            <w:r w:rsidRPr="00154C8B">
              <w:t>Re-establish cavity vacuum by turning on the ion pump, once vacuum is established, open the beamline valve.</w:t>
            </w:r>
          </w:p>
          <w:p w:rsidR="00154C8B" w:rsidRPr="00154C8B" w:rsidRDefault="00154C8B" w:rsidP="00154C8B">
            <w:r w:rsidRPr="00154C8B">
              <w:t xml:space="preserve">Record vacuum pressure level.  </w:t>
            </w:r>
          </w:p>
          <w:p w:rsidR="00154C8B" w:rsidRPr="00D97B1C" w:rsidRDefault="00875E99" w:rsidP="00154C8B">
            <w:r>
              <w:rPr>
                <w:noProof/>
              </w:rPr>
              <w:lastRenderedPageBreak/>
              <w:drawing>
                <wp:inline distT="0" distB="0" distL="0" distR="0" wp14:anchorId="14A6C022" wp14:editId="5C25957E">
                  <wp:extent cx="4758690" cy="318579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02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154C8B" w:rsidRPr="00154C8B" w:rsidRDefault="00154C8B" w:rsidP="00154C8B">
            <w:r w:rsidRPr="00154C8B">
              <w:lastRenderedPageBreak/>
              <w:t>[[TransferLeadTech]] &lt;&lt;SRF&gt;&gt;</w:t>
            </w:r>
          </w:p>
          <w:p w:rsidR="00154C8B" w:rsidRPr="00154C8B" w:rsidRDefault="00154C8B" w:rsidP="00154C8B">
            <w:r w:rsidRPr="00154C8B">
              <w:t>[[TransferDate]] &lt;&lt;TIMESTAMP&gt;&gt;</w:t>
            </w:r>
          </w:p>
          <w:p w:rsidR="00154C8B" w:rsidRDefault="00154C8B" w:rsidP="00154C8B">
            <w:r w:rsidRPr="00154C8B">
              <w:t>[[TransferComment]] &lt;&lt;COMMENT&gt;&gt;</w:t>
            </w:r>
          </w:p>
          <w:p w:rsidR="00154C8B" w:rsidRDefault="00154C8B" w:rsidP="00154C8B"/>
          <w:p w:rsidR="00154C8B" w:rsidRPr="00154C8B" w:rsidRDefault="00154C8B" w:rsidP="00154C8B">
            <w:r w:rsidRPr="00154C8B">
              <w:t>[[VacuumBeforeMove]] &lt;&lt;SCINOT&gt;&gt;</w:t>
            </w:r>
          </w:p>
          <w:p w:rsidR="00154C8B" w:rsidRDefault="00154C8B" w:rsidP="00154C8B">
            <w:r w:rsidRPr="00154C8B">
              <w:t>[[VacuumBeforeMoveTech]] &lt;&lt;SRF&gt;&gt;</w:t>
            </w:r>
          </w:p>
          <w:p w:rsidR="00154C8B" w:rsidRDefault="00154C8B" w:rsidP="00154C8B"/>
          <w:p w:rsidR="00154C8B" w:rsidRPr="00154C8B" w:rsidRDefault="00154C8B" w:rsidP="00154C8B">
            <w:r w:rsidRPr="00154C8B">
              <w:t>[[VacuumAfterMove]] &lt;&lt;SCINOT&gt;&gt;</w:t>
            </w:r>
          </w:p>
          <w:p w:rsidR="00154C8B" w:rsidRPr="00154C8B" w:rsidRDefault="00154C8B" w:rsidP="00154C8B">
            <w:r w:rsidRPr="00154C8B">
              <w:t>[[AllRailLocksInstalled]] &lt;&lt;YESNO&gt;&gt;</w:t>
            </w:r>
          </w:p>
          <w:p w:rsidR="00154C8B" w:rsidRPr="00154C8B" w:rsidRDefault="00154C8B" w:rsidP="00154C8B">
            <w:r w:rsidRPr="00154C8B">
              <w:t>[[VacuumAfterMoveTech]] &lt;&lt;SRF&gt;&gt;</w:t>
            </w:r>
          </w:p>
          <w:p w:rsidR="00154C8B" w:rsidRPr="00154C8B" w:rsidRDefault="00154C8B" w:rsidP="00154C8B">
            <w:r w:rsidRPr="00154C8B">
              <w:t>[[VacuumAfterMoveDate]] &lt;&lt;TIMESTAMP&gt;&gt;</w:t>
            </w:r>
          </w:p>
          <w:p w:rsidR="00154C8B" w:rsidRPr="00D97B1C" w:rsidRDefault="00154C8B" w:rsidP="00154C8B">
            <w:r w:rsidRPr="00154C8B">
              <w:t>[[VacuumAfterMoveComment]] &lt;&lt;COMMENT&gt;&gt;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875E99" w:rsidRPr="00D97B1C" w:rsidRDefault="00875E99" w:rsidP="00875E99">
            <w:r>
              <w:t>4</w:t>
            </w:r>
          </w:p>
        </w:tc>
        <w:tc>
          <w:tcPr>
            <w:tcW w:w="8427" w:type="dxa"/>
          </w:tcPr>
          <w:p w:rsidR="00875E99" w:rsidRDefault="00875E99" w:rsidP="00875E99">
            <w:r>
              <w:t>Record cavity serial numbers.  Number cavities a</w:t>
            </w:r>
            <w:r w:rsidR="00F22C89">
              <w:t>ccording to beam direction North  (#1) to Sou</w:t>
            </w:r>
            <w:r>
              <w:t>th (#8).</w:t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t>[[CAVSN1]] &lt;&lt;CAVSN&gt;&gt;</w:t>
            </w:r>
          </w:p>
          <w:p w:rsidR="00875E99" w:rsidRDefault="00875E99" w:rsidP="00875E99">
            <w:r>
              <w:t>[[CAVSN2]] &lt;&lt;CAVSN&gt;&gt;</w:t>
            </w:r>
          </w:p>
          <w:p w:rsidR="00875E99" w:rsidRDefault="00875E99" w:rsidP="00875E99">
            <w:r>
              <w:t>[[CAVSN3]] &lt;&lt;CAVSN&gt;&gt;</w:t>
            </w:r>
          </w:p>
          <w:p w:rsidR="00875E99" w:rsidRDefault="00875E99" w:rsidP="00875E99">
            <w:r>
              <w:t>[[CAVSN4]] &lt;&lt;CAVSN&gt;&gt;</w:t>
            </w:r>
          </w:p>
          <w:p w:rsidR="00875E99" w:rsidRDefault="00875E99" w:rsidP="00875E99">
            <w:r>
              <w:t>[[CAVSN5]] &lt;&lt;CAVSN&gt;&gt;</w:t>
            </w:r>
          </w:p>
          <w:p w:rsidR="00875E99" w:rsidRDefault="00875E99" w:rsidP="00875E99">
            <w:r>
              <w:t>[[CAVSN6]] &lt;&lt;CAVSN&gt;&gt;</w:t>
            </w:r>
          </w:p>
          <w:p w:rsidR="00875E99" w:rsidRDefault="00875E99" w:rsidP="00875E99">
            <w:r>
              <w:t>[[CAVSN7]] &lt;&lt;CAVSN&gt;&gt;</w:t>
            </w:r>
          </w:p>
          <w:p w:rsidR="00875E99" w:rsidRDefault="00875E99" w:rsidP="00875E99">
            <w:r>
              <w:t>[[CAVSN8]] &lt;&lt;CAVSN&gt;&gt;</w:t>
            </w:r>
          </w:p>
          <w:p w:rsidR="00875E99" w:rsidRDefault="00875E99" w:rsidP="00875E99">
            <w:r>
              <w:t>[[CavTech]] &lt;&lt;USERNAME&gt;&gt;</w:t>
            </w:r>
          </w:p>
          <w:p w:rsidR="00875E99" w:rsidRDefault="00875E99" w:rsidP="00875E99">
            <w:r>
              <w:t>[[CavDate]] &lt;&lt;TIMESTAMP&gt;&gt;</w:t>
            </w:r>
          </w:p>
          <w:p w:rsidR="00875E99" w:rsidRDefault="00875E99" w:rsidP="00875E99">
            <w:r>
              <w:t>[[CavComment]] &lt;&lt;COMMENT&gt;&gt;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875E99" w:rsidRPr="00D97B1C" w:rsidRDefault="00875E99" w:rsidP="00875E99">
            <w:pPr>
              <w:jc w:val="center"/>
            </w:pPr>
            <w:r>
              <w:t>5</w:t>
            </w:r>
          </w:p>
        </w:tc>
        <w:tc>
          <w:tcPr>
            <w:tcW w:w="8427" w:type="dxa"/>
          </w:tcPr>
          <w:p w:rsidR="00875E99" w:rsidRDefault="00875E99" w:rsidP="00875E99">
            <w:r>
              <w:t xml:space="preserve">Install the helium vessel and waveguide bellows covers and “bellows” identification tape. </w:t>
            </w:r>
          </w:p>
          <w:p w:rsidR="00875E99" w:rsidRDefault="00875E99" w:rsidP="00875E99">
            <w:r>
              <w:rPr>
                <w:noProof/>
              </w:rPr>
              <w:lastRenderedPageBreak/>
              <w:drawing>
                <wp:inline distT="0" distB="0" distL="0" distR="0" wp14:anchorId="4F019E62" wp14:editId="0C25E208">
                  <wp:extent cx="4758690" cy="318579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09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[[CoverTech]] &lt;&lt;SRF&gt;&gt;</w:t>
            </w:r>
          </w:p>
          <w:p w:rsidR="00875E99" w:rsidRDefault="00875E99" w:rsidP="00875E99">
            <w:r>
              <w:t>[[CoverDate]] &lt;&lt;TIMESTAMP&gt;&gt;</w:t>
            </w:r>
          </w:p>
          <w:p w:rsidR="00875E99" w:rsidRDefault="00875E99" w:rsidP="00875E99">
            <w:r>
              <w:t>[[CoverComment]] &lt;&lt;COMMENT&gt;&gt;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875E99" w:rsidRPr="00D97B1C" w:rsidRDefault="00875E99" w:rsidP="00875E99">
            <w:pPr>
              <w:jc w:val="center"/>
            </w:pPr>
            <w:r>
              <w:t>6</w:t>
            </w:r>
          </w:p>
        </w:tc>
        <w:tc>
          <w:tcPr>
            <w:tcW w:w="8427" w:type="dxa"/>
          </w:tcPr>
          <w:p w:rsidR="00875E99" w:rsidRDefault="00875E99" w:rsidP="00875E99">
            <w:r>
              <w:t>Verify the “as built” alignment of the Cavity string. This will verify roll, beamline, and waveguide flange positions.</w:t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t>[[AlignTech]] &lt;&lt;SRF&gt;&gt;</w:t>
            </w:r>
          </w:p>
          <w:p w:rsidR="00875E99" w:rsidRDefault="00875E99" w:rsidP="00875E99">
            <w:r>
              <w:t>[[AlignDate]] &lt;&lt;TIMESTAMP&gt;&gt;</w:t>
            </w:r>
          </w:p>
          <w:p w:rsidR="00875E99" w:rsidRDefault="00875E99" w:rsidP="00875E99">
            <w:r>
              <w:t>[[AlignComment]] &lt;&lt;COMMENT&gt;&gt;</w:t>
            </w:r>
          </w:p>
          <w:p w:rsidR="00875E99" w:rsidRDefault="00875E99" w:rsidP="00875E99">
            <w:r>
              <w:t>[[AlignData]] &lt;&lt;FILEUPLOAD&gt;&gt;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875E99" w:rsidRPr="00D97B1C" w:rsidRDefault="00875E99" w:rsidP="00875E99">
            <w:pPr>
              <w:jc w:val="center"/>
            </w:pPr>
            <w:r>
              <w:t>7</w:t>
            </w:r>
          </w:p>
        </w:tc>
        <w:tc>
          <w:tcPr>
            <w:tcW w:w="8427" w:type="dxa"/>
          </w:tcPr>
          <w:p w:rsidR="00875E99" w:rsidRDefault="00875E99" w:rsidP="00875E99">
            <w:r>
              <w:t>Measure the cavity frequencies (passbands) and HOM modes, tune if necessary, record values.  Note any significant variance.</w:t>
            </w:r>
          </w:p>
          <w:p w:rsidR="00875E99" w:rsidRDefault="00875E99" w:rsidP="00875E99"/>
          <w:p w:rsidR="00875E99" w:rsidRDefault="00875E99" w:rsidP="00875E99">
            <w:r>
              <w:rPr>
                <w:noProof/>
              </w:rPr>
              <w:lastRenderedPageBreak/>
              <w:drawing>
                <wp:inline distT="0" distB="0" distL="0" distR="0" wp14:anchorId="285EBAAC" wp14:editId="552C2D01">
                  <wp:extent cx="4702810" cy="3148330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00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810" cy="3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[[RFTech]] &lt;&lt;SRF&gt;&gt;</w:t>
            </w:r>
          </w:p>
          <w:p w:rsidR="00875E99" w:rsidRDefault="00875E99" w:rsidP="00875E99">
            <w:r>
              <w:t>[[RFDate]] &lt;&lt;TIMESTAMP&gt;&gt;</w:t>
            </w:r>
          </w:p>
          <w:p w:rsidR="00875E99" w:rsidRDefault="00875E99" w:rsidP="00875E99">
            <w:r>
              <w:t>[[RFComment]] &lt;&lt;COMMENT&gt;&gt;</w:t>
            </w:r>
          </w:p>
          <w:p w:rsidR="00875E99" w:rsidRDefault="00875E99" w:rsidP="00875E99">
            <w:r>
              <w:t>[[RFUpload]] &lt;&lt;FILEUPLOAD&gt;&gt;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8</w:t>
            </w:r>
          </w:p>
        </w:tc>
        <w:tc>
          <w:tcPr>
            <w:tcW w:w="8427" w:type="dxa"/>
          </w:tcPr>
          <w:p w:rsidR="00875E99" w:rsidRDefault="00875E99" w:rsidP="00875E99">
            <w:r>
              <w:t>Assemble, then weld the 2K helium supply and return p</w:t>
            </w:r>
            <w:r w:rsidR="00F22C89">
              <w:t xml:space="preserve">iping </w:t>
            </w:r>
            <w:hyperlink r:id="rId26" w:history="1">
              <w:r w:rsidR="00F22C89" w:rsidRPr="00F22C89">
                <w:rPr>
                  <w:rStyle w:val="Hyperlink"/>
                </w:rPr>
                <w:t>CRM1207080-1000 Process piping</w:t>
              </w:r>
            </w:hyperlink>
            <w:r w:rsidR="00F22C89">
              <w:t xml:space="preserve"> </w:t>
            </w:r>
            <w:r>
              <w:t>.  Work to be completed to ASME B31.3 standards.</w:t>
            </w:r>
          </w:p>
          <w:p w:rsidR="00875E99" w:rsidRDefault="00875E99" w:rsidP="00875E99">
            <w:r>
              <w:t>**</w:t>
            </w:r>
            <w:r w:rsidRPr="00B01602">
              <w:rPr>
                <w:b/>
              </w:rPr>
              <w:t>Consult with RADCON on guidelines for prepping RAM materials</w:t>
            </w:r>
            <w:r>
              <w:t>.**</w:t>
            </w:r>
          </w:p>
          <w:p w:rsidR="00875E99" w:rsidRDefault="00875E99" w:rsidP="00875E99">
            <w:r>
              <w:t>Following schematic, extend wires as necessary to reach 2k feedthrus.</w:t>
            </w:r>
          </w:p>
          <w:p w:rsidR="00875E99" w:rsidRDefault="00875E99" w:rsidP="00875E99">
            <w:pPr>
              <w:rPr>
                <w:b/>
              </w:rPr>
            </w:pPr>
            <w:r w:rsidRPr="008F4AFF">
              <w:rPr>
                <w:b/>
              </w:rPr>
              <w:t>**Protect heater wires during the welding process**</w:t>
            </w:r>
          </w:p>
          <w:p w:rsidR="00875E99" w:rsidRDefault="00875E99" w:rsidP="00875E99">
            <w:pPr>
              <w:rPr>
                <w:b/>
              </w:rPr>
            </w:pPr>
            <w:hyperlink r:id="rId27" w:history="1">
              <w:r w:rsidRPr="009C3853">
                <w:rPr>
                  <w:rStyle w:val="Hyperlink"/>
                  <w:b/>
                </w:rPr>
                <w:t>CRM1207030-1000 SH 1</w:t>
              </w:r>
            </w:hyperlink>
          </w:p>
          <w:p w:rsidR="00875E99" w:rsidRDefault="00875E99" w:rsidP="00875E99">
            <w:pPr>
              <w:rPr>
                <w:b/>
              </w:rPr>
            </w:pPr>
            <w:hyperlink r:id="rId28" w:history="1">
              <w:r w:rsidRPr="009C3853">
                <w:rPr>
                  <w:rStyle w:val="Hyperlink"/>
                  <w:b/>
                </w:rPr>
                <w:t>CRM1207030-1000 SH 2</w:t>
              </w:r>
            </w:hyperlink>
          </w:p>
          <w:p w:rsidR="00875E99" w:rsidRDefault="00875E99" w:rsidP="00875E99">
            <w:pPr>
              <w:rPr>
                <w:b/>
              </w:rPr>
            </w:pPr>
            <w:hyperlink r:id="rId29" w:history="1">
              <w:r w:rsidRPr="009C3853">
                <w:rPr>
                  <w:rStyle w:val="Hyperlink"/>
                  <w:b/>
                </w:rPr>
                <w:t>CRM1207030-1001 SH 1</w:t>
              </w:r>
            </w:hyperlink>
          </w:p>
          <w:p w:rsidR="00875E99" w:rsidRDefault="00875E99" w:rsidP="00875E99">
            <w:pPr>
              <w:rPr>
                <w:rStyle w:val="Hyperlink"/>
                <w:b/>
              </w:rPr>
            </w:pPr>
            <w:hyperlink r:id="rId30" w:history="1">
              <w:r w:rsidRPr="009C3853">
                <w:rPr>
                  <w:rStyle w:val="Hyperlink"/>
                  <w:b/>
                </w:rPr>
                <w:t>CRM1207030-1001 SH 2</w:t>
              </w:r>
            </w:hyperlink>
          </w:p>
          <w:p w:rsidR="00875E99" w:rsidRPr="008F4AFF" w:rsidRDefault="00875E99" w:rsidP="00875E99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5555511" wp14:editId="45AD61B0">
                  <wp:extent cx="4758690" cy="318579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05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[[Welder]] &lt;&lt;SRF&gt;&gt;</w:t>
            </w:r>
          </w:p>
          <w:p w:rsidR="00875E99" w:rsidRDefault="00875E99" w:rsidP="00875E99">
            <w:r>
              <w:t>[[WeldDate]] &lt;&lt;TIMESTAMP&gt;&gt;</w:t>
            </w:r>
          </w:p>
          <w:p w:rsidR="00875E99" w:rsidRDefault="00875E99" w:rsidP="00875E99">
            <w:r>
              <w:t>[[WeldDocumentation]] &lt;&lt;FILEUPLOAD&gt;&gt;</w:t>
            </w:r>
          </w:p>
          <w:p w:rsidR="00875E99" w:rsidRDefault="00875E99" w:rsidP="00875E99">
            <w:r>
              <w:t>[[ElectricalTechnician]] &lt;&lt;SRF&gt;&gt;</w:t>
            </w:r>
          </w:p>
          <w:p w:rsidR="00875E99" w:rsidRDefault="00875E99" w:rsidP="00875E99">
            <w:pPr>
              <w:tabs>
                <w:tab w:val="right" w:pos="4154"/>
              </w:tabs>
            </w:pPr>
            <w:r>
              <w:t>[[WeldComment]] &lt;&lt;COMMENT&gt;&gt;</w:t>
            </w:r>
            <w:r>
              <w:tab/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9</w:t>
            </w:r>
          </w:p>
        </w:tc>
        <w:tc>
          <w:tcPr>
            <w:tcW w:w="8427" w:type="dxa"/>
          </w:tcPr>
          <w:p w:rsidR="00875E99" w:rsidRDefault="00875E99" w:rsidP="00875E99">
            <w:r>
              <w:t xml:space="preserve">Wire and install the cryogenic 8 pin feedthrus for heaters and liquid levels. </w:t>
            </w:r>
            <w:hyperlink r:id="rId32" w:history="1">
              <w:r w:rsidR="00F22C89" w:rsidRPr="00F22C89">
                <w:rPr>
                  <w:rStyle w:val="Hyperlink"/>
                </w:rPr>
                <w:t>CRM1207014-0001 Outside Cleanroom Assy</w:t>
              </w:r>
            </w:hyperlink>
            <w:r>
              <w:t xml:space="preserve">.  Record the Cryogenic 8 pin feedthru serial numbers and Manufacturer. Feedthrus are recorded from </w:t>
            </w:r>
            <w:r w:rsidR="00F22C89">
              <w:t>North (SEC) to Sou</w:t>
            </w:r>
            <w:r>
              <w:t>th (REC). (4x's)</w:t>
            </w:r>
          </w:p>
          <w:p w:rsidR="00875E99" w:rsidRDefault="00875E99" w:rsidP="00875E99"/>
          <w:p w:rsidR="00875E99" w:rsidRDefault="00875E99" w:rsidP="00875E99">
            <w:r>
              <w:t>Verify all HOM "connector savers" are in place. (qnty 16)</w:t>
            </w:r>
          </w:p>
          <w:p w:rsidR="00875E99" w:rsidRDefault="00875E99" w:rsidP="00875E99"/>
          <w:p w:rsidR="00875E99" w:rsidRDefault="00875E99" w:rsidP="00875E99">
            <w:r>
              <w:rPr>
                <w:noProof/>
              </w:rPr>
              <w:lastRenderedPageBreak/>
              <w:drawing>
                <wp:inline distT="0" distB="0" distL="0" distR="0" wp14:anchorId="27597D99" wp14:editId="2F3411B4">
                  <wp:extent cx="2048256" cy="13716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005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97E5ED" wp14:editId="0D5CB681">
                  <wp:extent cx="1828800" cy="1371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34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E99" w:rsidRDefault="00875E99" w:rsidP="00875E99">
            <w:r>
              <w:rPr>
                <w:noProof/>
              </w:rPr>
              <w:drawing>
                <wp:inline distT="0" distB="0" distL="0" distR="0" wp14:anchorId="38D21AA7" wp14:editId="6F553D73">
                  <wp:extent cx="1828800" cy="1371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341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235B3D" wp14:editId="4B7013BE">
                  <wp:extent cx="182880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340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[[FTElectricalTechnician]] &lt;&lt;SRF&gt;&gt;</w:t>
            </w:r>
          </w:p>
          <w:p w:rsidR="00875E99" w:rsidRDefault="00875E99" w:rsidP="00875E99">
            <w:r>
              <w:t>[[FTDate]] &lt;&lt;TIMESTAMP&gt;&gt;</w:t>
            </w:r>
          </w:p>
          <w:p w:rsidR="00875E99" w:rsidRDefault="00875E99" w:rsidP="00875E99">
            <w:r>
              <w:t>[[FTManufacturer]] &lt;&lt;FILEUPLOAD&gt;&gt;</w:t>
            </w:r>
          </w:p>
          <w:p w:rsidR="00875E99" w:rsidRDefault="00875E99" w:rsidP="00875E99">
            <w:r>
              <w:t>[[FT08PSN1]] &lt;&lt;FT08PSN&gt;&gt;</w:t>
            </w:r>
          </w:p>
          <w:p w:rsidR="00875E99" w:rsidRDefault="00875E99" w:rsidP="00875E99">
            <w:r>
              <w:t>[[FT08PSN2]] &lt;&lt;FT08PSN&gt;&gt;</w:t>
            </w:r>
          </w:p>
          <w:p w:rsidR="00875E99" w:rsidRDefault="00875E99" w:rsidP="00875E99">
            <w:r>
              <w:t>[[FT08PSN3]] &lt;&lt;FT08PSN&gt;&gt;</w:t>
            </w:r>
          </w:p>
          <w:p w:rsidR="00875E99" w:rsidRDefault="00875E99" w:rsidP="00875E99">
            <w:r>
              <w:t>[[FT08PSN4]] &lt;&lt;FT08PSN&gt;&gt;</w:t>
            </w:r>
          </w:p>
          <w:p w:rsidR="00875E99" w:rsidRDefault="00875E99" w:rsidP="00875E99">
            <w:r>
              <w:t>[[ConnectorSaversPresent]] &lt;&lt;YESNO&gt;&gt;</w:t>
            </w:r>
          </w:p>
          <w:p w:rsidR="00875E99" w:rsidRPr="009C2AEA" w:rsidRDefault="00875E99" w:rsidP="00875E99">
            <w:r>
              <w:t>[[FTComment]] &lt;&lt;COMMENT&gt;&gt;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10</w:t>
            </w:r>
          </w:p>
        </w:tc>
        <w:tc>
          <w:tcPr>
            <w:tcW w:w="8427" w:type="dxa"/>
          </w:tcPr>
          <w:p w:rsidR="00875E99" w:rsidRDefault="00875E99" w:rsidP="00875E99">
            <w:r>
              <w:t>Install all hardware to negate the vacuum load during the 2 phase piping pumpdown. This includes the lollipop 45's, lollipop lockdown washer, spanner from hv port to head, and additional rail locks on inside of carts 1 &amp; 8.</w:t>
            </w:r>
          </w:p>
          <w:p w:rsidR="00875E99" w:rsidRDefault="00875E99" w:rsidP="00875E99">
            <w:pPr>
              <w:pStyle w:val="ListParagraph"/>
              <w:numPr>
                <w:ilvl w:val="0"/>
                <w:numId w:val="2"/>
              </w:numPr>
            </w:pPr>
            <w:r>
              <w:t>Upper support brace- Install from HV head tab to HV return pipe, Cavs 1 and 8 only</w:t>
            </w:r>
          </w:p>
          <w:p w:rsidR="00875E99" w:rsidRDefault="00875E99" w:rsidP="00875E99">
            <w:pPr>
              <w:pStyle w:val="ListParagraph"/>
              <w:numPr>
                <w:ilvl w:val="0"/>
                <w:numId w:val="2"/>
              </w:numPr>
            </w:pPr>
            <w:r>
              <w:t>Lower support brace- Install 45 degree brace to upper side of lollipop with clamp and lower side of brace to the transfer cart. Cavs 1 and 8 only</w:t>
            </w:r>
          </w:p>
          <w:p w:rsidR="00875E99" w:rsidRDefault="00875E99" w:rsidP="00875E99">
            <w:pPr>
              <w:pStyle w:val="ListParagraph"/>
              <w:numPr>
                <w:ilvl w:val="0"/>
                <w:numId w:val="2"/>
              </w:numPr>
            </w:pPr>
            <w:r>
              <w:t>Lollipop washer assembly- Install jam nut and extended stub to existing lollipop assembly, add heavy washer and nut, tighten. Cavs 1 and 8 only.</w:t>
            </w:r>
          </w:p>
          <w:p w:rsidR="00875E99" w:rsidRDefault="00875E99" w:rsidP="00875E99">
            <w:r>
              <w:rPr>
                <w:noProof/>
              </w:rPr>
              <w:lastRenderedPageBreak/>
              <w:drawing>
                <wp:inline distT="0" distB="0" distL="0" distR="0" wp14:anchorId="034FCC4D" wp14:editId="275D64C4">
                  <wp:extent cx="5188585" cy="3476625"/>
                  <wp:effectExtent l="19050" t="0" r="0" b="0"/>
                  <wp:docPr id="5" name="Picture 3" descr="M:\asd\asddata\CryomoduleAssembly\pictures\C100\Vacuum Loading hardware\Vacuum Load Hardw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asd\asddata\CryomoduleAssembly\pictures\C100\Vacuum Loading hardware\Vacuum Load Hardw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58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[[HardwareTech]] &lt;&lt;SRF&gt;&gt;</w:t>
            </w:r>
          </w:p>
          <w:p w:rsidR="00875E99" w:rsidRDefault="00875E99" w:rsidP="00875E99">
            <w:r>
              <w:t>[[HardwareDate]] &lt;&lt;TIMESTAMP&gt;&gt;</w:t>
            </w:r>
          </w:p>
          <w:p w:rsidR="00875E99" w:rsidRDefault="00875E99" w:rsidP="00875E99">
            <w:r>
              <w:t>[[HardwareComment]] &lt;&lt;COMMENT&gt;&gt;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11</w:t>
            </w:r>
          </w:p>
        </w:tc>
        <w:tc>
          <w:tcPr>
            <w:tcW w:w="8427" w:type="dxa"/>
          </w:tcPr>
          <w:p w:rsidR="00875E99" w:rsidRDefault="00875E99" w:rsidP="00875E99">
            <w:r>
              <w:t>Leak check 2K circuit as per Leak Check Procedure</w:t>
            </w:r>
          </w:p>
          <w:p w:rsidR="00875E99" w:rsidRDefault="00875E99" w:rsidP="00875E99">
            <w:r>
              <w:t xml:space="preserve">Bag all joints to be leak checked. </w:t>
            </w:r>
          </w:p>
          <w:p w:rsidR="00875E99" w:rsidRDefault="00CC26B8" w:rsidP="00875E99">
            <w:hyperlink r:id="rId38" w:history="1">
              <w:r w:rsidRPr="00FF3B1C">
                <w:rPr>
                  <w:rStyle w:val="Hyperlink"/>
                </w:rPr>
                <w:t>11141S0033 Large Item Leak Check</w:t>
              </w:r>
            </w:hyperlink>
          </w:p>
          <w:p w:rsidR="00875E99" w:rsidRDefault="00CC26B8" w:rsidP="00875E99">
            <w:hyperlink r:id="rId39" w:history="1">
              <w:r>
                <w:rPr>
                  <w:rStyle w:val="Hyperlink"/>
                </w:rPr>
                <w:t>11141S0029 Small Item Leak Check Spec.</w:t>
              </w:r>
            </w:hyperlink>
          </w:p>
        </w:tc>
        <w:tc>
          <w:tcPr>
            <w:tcW w:w="3901" w:type="dxa"/>
            <w:noWrap/>
          </w:tcPr>
          <w:p w:rsidR="00875E99" w:rsidRDefault="00875E99" w:rsidP="00875E99">
            <w:r>
              <w:t>[[LeakTech]] &lt;&lt;SRF&gt;&gt;</w:t>
            </w:r>
          </w:p>
          <w:p w:rsidR="00875E99" w:rsidRDefault="00875E99" w:rsidP="00875E99">
            <w:r>
              <w:t>[[LeakDate]] &lt;&lt;TIMESTAMP&gt;&gt;</w:t>
            </w:r>
          </w:p>
          <w:p w:rsidR="00875E99" w:rsidRDefault="00875E99" w:rsidP="00875E99">
            <w:r>
              <w:t>[[PassLeakCheck]] &lt;&lt;YESNO&gt;&gt;</w:t>
            </w:r>
          </w:p>
          <w:p w:rsidR="00875E99" w:rsidRDefault="00875E99" w:rsidP="00875E99">
            <w:r>
              <w:t>[[LeakCheckDoc]] &lt;&lt;FILEUPLOAD&gt;&gt;</w:t>
            </w:r>
          </w:p>
          <w:p w:rsidR="00875E99" w:rsidRDefault="00875E99" w:rsidP="00875E99">
            <w:r>
              <w:t>[[LeakComment]] &lt;&lt;COMMENT&gt;&gt;</w:t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12</w:t>
            </w:r>
          </w:p>
        </w:tc>
        <w:tc>
          <w:tcPr>
            <w:tcW w:w="8427" w:type="dxa"/>
          </w:tcPr>
          <w:p w:rsidR="00875E99" w:rsidRDefault="00875E99" w:rsidP="00875E99">
            <w:r>
              <w:t>Review the weld documentation, and leak checks before proceeding with assembly. If additions to forementioned QC docs is needed do not procede with assembly, make necessary changes prior.</w:t>
            </w:r>
          </w:p>
          <w:p w:rsidR="00875E99" w:rsidRDefault="00875E99" w:rsidP="00875E99"/>
          <w:p w:rsidR="00875E99" w:rsidRPr="002F4CC0" w:rsidRDefault="00875E99" w:rsidP="00875E99">
            <w:pPr>
              <w:jc w:val="center"/>
            </w:pPr>
          </w:p>
        </w:tc>
        <w:tc>
          <w:tcPr>
            <w:tcW w:w="3901" w:type="dxa"/>
            <w:noWrap/>
          </w:tcPr>
          <w:p w:rsidR="00875E99" w:rsidRDefault="00875E99" w:rsidP="00875E99">
            <w:r>
              <w:t>[[SupervisorSignoff]] {{fischer,jjcamp}} &lt;&lt;HOLDPOINT&gt;&gt;</w:t>
            </w:r>
          </w:p>
          <w:p w:rsidR="00875E99" w:rsidRDefault="00875E99" w:rsidP="00875E99">
            <w:r>
              <w:t>[[ReviewDate]] &lt;&lt;TIMESTAMP&gt;&gt;</w:t>
            </w:r>
          </w:p>
          <w:p w:rsidR="00875E99" w:rsidRDefault="00875E99" w:rsidP="00875E99">
            <w:r>
              <w:t>[[ReviewComment]] &lt;&lt;COMMENT&gt;&gt;</w:t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13</w:t>
            </w:r>
          </w:p>
        </w:tc>
        <w:tc>
          <w:tcPr>
            <w:tcW w:w="8427" w:type="dxa"/>
          </w:tcPr>
          <w:p w:rsidR="00875E99" w:rsidRDefault="00875E99" w:rsidP="00875E99">
            <w:r>
              <w:t>Install the wire harnesses and diodes, then heat station to the 2K circuit. Dwgs links are located in step 8 of this Traveler. (CRM1207030-1001)</w:t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t>[[WireElectricalTech]] &lt;&lt;SRF&gt;&gt;</w:t>
            </w:r>
          </w:p>
          <w:p w:rsidR="00875E99" w:rsidRDefault="00875E99" w:rsidP="00875E99">
            <w:r>
              <w:t>[[WireTech]] &lt;&lt;SRFCMP&gt;&gt;</w:t>
            </w:r>
          </w:p>
          <w:p w:rsidR="00875E99" w:rsidRDefault="00875E99" w:rsidP="00875E99">
            <w:r>
              <w:lastRenderedPageBreak/>
              <w:t>[[WireDate]] &lt;&lt;TIMESTAMP&gt;&gt;</w:t>
            </w:r>
          </w:p>
          <w:p w:rsidR="00875E99" w:rsidRDefault="00875E99" w:rsidP="00875E99">
            <w:r>
              <w:t>[[WireComment]] &lt;&lt;COMMENT&gt;&gt;</w:t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lastRenderedPageBreak/>
              <w:t>14</w:t>
            </w:r>
          </w:p>
        </w:tc>
        <w:tc>
          <w:tcPr>
            <w:tcW w:w="8427" w:type="dxa"/>
          </w:tcPr>
          <w:p w:rsidR="00875E99" w:rsidRDefault="00875E99" w:rsidP="00875E99">
            <w:r>
              <w:t xml:space="preserve">Install the inner magnetic shielding over each helium vessel </w:t>
            </w:r>
            <w:hyperlink r:id="rId40" w:history="1">
              <w:r w:rsidR="00CC26B8" w:rsidRPr="00F22C89">
                <w:rPr>
                  <w:rStyle w:val="Hyperlink"/>
                </w:rPr>
                <w:t>CRM1207042-0000 Inner Magnetic Shield</w:t>
              </w:r>
            </w:hyperlink>
            <w:r>
              <w:t>, Nitronic rods openings in Mu head caps should measure 1.25" wide x 2.5" tall.</w:t>
            </w:r>
          </w:p>
          <w:p w:rsidR="00875E99" w:rsidRDefault="00875E99" w:rsidP="00875E99">
            <w:r>
              <w:t>Wear appropriate gloves during application to prevent cuts or abrasions. Secure with Mylar tape.</w:t>
            </w:r>
          </w:p>
          <w:p w:rsidR="00875E99" w:rsidRDefault="00875E99" w:rsidP="00875E99"/>
          <w:p w:rsidR="00875E99" w:rsidRDefault="00875E99" w:rsidP="00875E99">
            <w:r>
              <w:rPr>
                <w:noProof/>
              </w:rPr>
              <w:drawing>
                <wp:inline distT="0" distB="0" distL="0" distR="0" wp14:anchorId="22E68E4D" wp14:editId="01EDEBF4">
                  <wp:extent cx="4758690" cy="318579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05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t>[[MagTech]] &lt;&lt;SRF&gt;&gt;</w:t>
            </w:r>
          </w:p>
          <w:p w:rsidR="00875E99" w:rsidRDefault="00875E99" w:rsidP="00875E99">
            <w:r>
              <w:t>[[MagDate]] &lt;&lt;TIMESTAMP&gt;&gt;</w:t>
            </w:r>
          </w:p>
          <w:p w:rsidR="00875E99" w:rsidRDefault="00875E99" w:rsidP="00875E99">
            <w:r>
              <w:t>[[MagComment]] &lt;&lt;COMMENT&gt;&gt;</w:t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15</w:t>
            </w:r>
          </w:p>
        </w:tc>
        <w:tc>
          <w:tcPr>
            <w:tcW w:w="8427" w:type="dxa"/>
          </w:tcPr>
          <w:p w:rsidR="00875E99" w:rsidRDefault="00875E99" w:rsidP="00875E99">
            <w:r>
              <w:t xml:space="preserve">Adjust the Ti rods between the helium vessels to achieve 0.010" gap between double nuts and vessel head brackets. </w:t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t>[[TiTech]] &lt;&lt;USERNAME&gt;&gt;</w:t>
            </w:r>
          </w:p>
          <w:p w:rsidR="00875E99" w:rsidRDefault="00875E99" w:rsidP="00875E99">
            <w:pPr>
              <w:tabs>
                <w:tab w:val="right" w:pos="4154"/>
              </w:tabs>
            </w:pPr>
            <w:r>
              <w:t>[[TiDate]] &lt;&lt;TIMESTAMP&gt;&gt;</w:t>
            </w:r>
          </w:p>
          <w:p w:rsidR="00875E99" w:rsidRDefault="00875E99" w:rsidP="00875E99">
            <w:pPr>
              <w:tabs>
                <w:tab w:val="right" w:pos="4154"/>
              </w:tabs>
            </w:pPr>
            <w:r>
              <w:t>[[TiComment]] &lt;&lt;COMMENT&gt;&gt;</w:t>
            </w:r>
            <w:r>
              <w:tab/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16</w:t>
            </w:r>
          </w:p>
        </w:tc>
        <w:tc>
          <w:tcPr>
            <w:tcW w:w="8427" w:type="dxa"/>
          </w:tcPr>
          <w:p w:rsidR="00875E99" w:rsidRDefault="00875E99" w:rsidP="00875E99">
            <w:r>
              <w:t>Install first 10 layers of MLI, 2 blankets containing 5 layers onto 2k surfaces. Use proper installation techniques and gloves.  Surfaces include; Supply and Return headers, Helium Vessels, and surrounding Beampipe areas.</w:t>
            </w:r>
          </w:p>
          <w:p w:rsidR="00875E99" w:rsidRDefault="00875E99" w:rsidP="00875E99"/>
          <w:p w:rsidR="00875E99" w:rsidRDefault="00875E99" w:rsidP="00875E99">
            <w:r>
              <w:rPr>
                <w:noProof/>
              </w:rPr>
              <w:drawing>
                <wp:inline distT="0" distB="0" distL="0" distR="0" wp14:anchorId="5B5BC53F" wp14:editId="6AAADA26">
                  <wp:extent cx="2048256" cy="13716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K MLI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7FE2F5" wp14:editId="4032B436">
                  <wp:extent cx="2048256" cy="13716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_002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[[MLILeadTech]] &lt;&lt;USERNAME&gt;&gt;</w:t>
            </w:r>
          </w:p>
          <w:p w:rsidR="00875E99" w:rsidRDefault="00875E99" w:rsidP="00875E99">
            <w:r>
              <w:t>[[MLIDate]] &lt;&lt;TIMESTAMP&gt;&gt;</w:t>
            </w:r>
          </w:p>
          <w:p w:rsidR="00875E99" w:rsidRDefault="00875E99" w:rsidP="00875E99">
            <w:r>
              <w:t>[[MLIComment]] &lt;&lt;COMMENT&gt;&gt;</w:t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17</w:t>
            </w:r>
          </w:p>
        </w:tc>
        <w:tc>
          <w:tcPr>
            <w:tcW w:w="8427" w:type="dxa"/>
          </w:tcPr>
          <w:p w:rsidR="00875E99" w:rsidRDefault="00875E99" w:rsidP="00875E99">
            <w:r>
              <w:t>Install tuners onto each helium vessel using "</w:t>
            </w:r>
            <w:hyperlink r:id="rId44" w:history="1">
              <w:r w:rsidRPr="001B1896">
                <w:rPr>
                  <w:rStyle w:val="Hyperlink"/>
                </w:rPr>
                <w:t>C100 Tuner Installation Procedure</w:t>
              </w:r>
            </w:hyperlink>
            <w:r>
              <w:t xml:space="preserve">". </w:t>
            </w:r>
            <w:hyperlink r:id="rId45" w:history="1">
              <w:r w:rsidR="00CC26B8" w:rsidRPr="00F22C89">
                <w:rPr>
                  <w:rStyle w:val="Hyperlink"/>
                </w:rPr>
                <w:t>CRM1207050-0000 Cold Tuner Assy</w:t>
              </w:r>
            </w:hyperlink>
            <w:r>
              <w:t>.  Record Tuner Assy serial numbers. Set the distance between the Jack blocks using the 3.818” tooling block. This sets the inner and outer tuning shafts to their ideal location.</w:t>
            </w:r>
          </w:p>
          <w:p w:rsidR="00875E99" w:rsidRDefault="00875E99" w:rsidP="00875E99"/>
          <w:p w:rsidR="00875E99" w:rsidRDefault="00875E99" w:rsidP="00875E99">
            <w:r w:rsidRPr="00AF5A29">
              <w:rPr>
                <w:b/>
              </w:rPr>
              <w:t>Determine if cold tuner will be used to pre-tune any cavities low in frequency</w:t>
            </w:r>
            <w:r>
              <w:t xml:space="preserve">, record findings in comment box. </w:t>
            </w:r>
          </w:p>
          <w:p w:rsidR="00875E99" w:rsidRDefault="00875E99" w:rsidP="00875E99"/>
          <w:p w:rsidR="00875E99" w:rsidRDefault="00875E99" w:rsidP="00875E99">
            <w:r>
              <w:rPr>
                <w:noProof/>
              </w:rPr>
              <w:drawing>
                <wp:inline distT="0" distB="0" distL="0" distR="0" wp14:anchorId="24D010A4" wp14:editId="5D1B2C1B">
                  <wp:extent cx="2048256" cy="13716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012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78016A" wp14:editId="74DB3824">
                  <wp:extent cx="2048256" cy="13716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_007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E99" w:rsidRDefault="00875E99" w:rsidP="00875E99"/>
          <w:p w:rsidR="00875E99" w:rsidRDefault="00875E99" w:rsidP="00875E99"/>
        </w:tc>
        <w:tc>
          <w:tcPr>
            <w:tcW w:w="3901" w:type="dxa"/>
            <w:noWrap/>
          </w:tcPr>
          <w:p w:rsidR="00875E99" w:rsidRDefault="00875E99" w:rsidP="00875E99">
            <w:r>
              <w:t>[[TunerTech]] &lt;&lt;SRF&gt;&gt;</w:t>
            </w:r>
          </w:p>
          <w:p w:rsidR="00875E99" w:rsidRDefault="00875E99" w:rsidP="00875E99">
            <w:r>
              <w:t>[[TunerDate]] &lt;&lt;TIMESTAMP&gt;&gt;</w:t>
            </w:r>
          </w:p>
          <w:p w:rsidR="00875E99" w:rsidRDefault="00875E99" w:rsidP="00875E99">
            <w:r>
              <w:t>[[TUNCSN1]] &lt;&lt;TUNCSN&gt;&gt;</w:t>
            </w:r>
          </w:p>
          <w:p w:rsidR="00875E99" w:rsidRDefault="00875E99" w:rsidP="00875E99">
            <w:r>
              <w:t>[[TUNCSN2]] &lt;&lt;TUNCSN&gt;&gt;</w:t>
            </w:r>
          </w:p>
          <w:p w:rsidR="00875E99" w:rsidRDefault="00875E99" w:rsidP="00875E99">
            <w:r>
              <w:t>[[TUNCSN3]] &lt;&lt;TUNCSN&gt;&gt;</w:t>
            </w:r>
          </w:p>
          <w:p w:rsidR="00875E99" w:rsidRDefault="00875E99" w:rsidP="00875E99">
            <w:r>
              <w:t>[[TUNCSN4]] &lt;&lt;TUNCSN&gt;&gt;</w:t>
            </w:r>
          </w:p>
          <w:p w:rsidR="00875E99" w:rsidRDefault="00875E99" w:rsidP="00875E99">
            <w:r>
              <w:t>[[TUNCSN5]] &lt;&lt;TUNCSN&gt;&gt;</w:t>
            </w:r>
          </w:p>
          <w:p w:rsidR="00875E99" w:rsidRDefault="00875E99" w:rsidP="00875E99">
            <w:r>
              <w:t>[[TUNCSN6]] &lt;&lt;TUNCSN&gt;&gt;</w:t>
            </w:r>
          </w:p>
          <w:p w:rsidR="00875E99" w:rsidRDefault="00875E99" w:rsidP="00875E99">
            <w:r>
              <w:t>[[TUNCSN7]] &lt;&lt;TUNCSN&gt;&gt;</w:t>
            </w:r>
          </w:p>
          <w:p w:rsidR="00875E99" w:rsidRDefault="00875E99" w:rsidP="00875E99">
            <w:r>
              <w:t>[[TUNCSN8]] &lt;&lt;TUNCSN&gt;&gt;</w:t>
            </w:r>
          </w:p>
          <w:p w:rsidR="00875E99" w:rsidRDefault="00875E99" w:rsidP="00875E99">
            <w:r>
              <w:t>[[TunerComment]] &lt;&lt;COMMENT&gt;&gt;</w:t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18</w:t>
            </w:r>
          </w:p>
        </w:tc>
        <w:tc>
          <w:tcPr>
            <w:tcW w:w="8427" w:type="dxa"/>
          </w:tcPr>
          <w:p w:rsidR="00875E99" w:rsidRDefault="00875E99" w:rsidP="00875E99">
            <w:r>
              <w:t xml:space="preserve">Install the heat-stationing clamps from the HOM'S to the return header </w:t>
            </w:r>
            <w:hyperlink r:id="rId48" w:history="1">
              <w:r w:rsidR="00CC26B8" w:rsidRPr="00CC26B8">
                <w:rPr>
                  <w:rStyle w:val="Hyperlink"/>
                </w:rPr>
                <w:t>CRM1207014-0150 HOM Heat Station Strap</w:t>
              </w:r>
            </w:hyperlink>
            <w:r>
              <w:t>, use .010" indium foil at all interface points. Torque fasteners to 30 in/lbs a minimum of 3 times.</w:t>
            </w:r>
          </w:p>
          <w:p w:rsidR="00875E99" w:rsidRDefault="00875E99" w:rsidP="00875E99"/>
          <w:p w:rsidR="00875E99" w:rsidRDefault="00875E99" w:rsidP="00875E99"/>
          <w:p w:rsidR="00875E99" w:rsidRDefault="00875E99" w:rsidP="00875E99">
            <w:r>
              <w:rPr>
                <w:noProof/>
              </w:rPr>
              <w:lastRenderedPageBreak/>
              <w:drawing>
                <wp:inline distT="0" distB="0" distL="0" distR="0" wp14:anchorId="650058B8" wp14:editId="595889EC">
                  <wp:extent cx="4758690" cy="3185795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_0047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[[HeatClampTech]] &lt;&lt;SRF&gt;&gt;</w:t>
            </w:r>
          </w:p>
          <w:p w:rsidR="00875E99" w:rsidRDefault="00875E99" w:rsidP="00875E99">
            <w:r>
              <w:t>[[HeatClampDate]] &lt;&lt;TIMESTAMP&gt;&gt;</w:t>
            </w:r>
          </w:p>
          <w:p w:rsidR="00875E99" w:rsidRDefault="00875E99" w:rsidP="00875E99">
            <w:r>
              <w:t>[[HeatClampComment]] &lt;&lt;COMMENT&gt;&gt;</w:t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19</w:t>
            </w:r>
          </w:p>
        </w:tc>
        <w:tc>
          <w:tcPr>
            <w:tcW w:w="8427" w:type="dxa"/>
          </w:tcPr>
          <w:p w:rsidR="00875E99" w:rsidRDefault="00875E99" w:rsidP="00875E99">
            <w:r>
              <w:t xml:space="preserve">Install the upper Nitronic rods (32) and (4) axial rods, and swivels, use </w:t>
            </w:r>
            <w:hyperlink r:id="rId50" w:history="1">
              <w:r w:rsidR="00CC26B8" w:rsidRPr="00CC26B8">
                <w:rPr>
                  <w:rStyle w:val="Hyperlink"/>
                </w:rPr>
                <w:t>CRM1207095-1000 Space Frame sh1</w:t>
              </w:r>
            </w:hyperlink>
            <w:r w:rsidR="00CC26B8">
              <w:t xml:space="preserve">, </w:t>
            </w:r>
            <w:hyperlink r:id="rId51" w:history="1">
              <w:r w:rsidR="00CC26B8" w:rsidRPr="00CC26B8">
                <w:rPr>
                  <w:rStyle w:val="Hyperlink"/>
                </w:rPr>
                <w:t>CRM1207095-1000 Space Frame sh2</w:t>
              </w:r>
            </w:hyperlink>
            <w:r w:rsidR="00CC26B8">
              <w:t xml:space="preserve">, </w:t>
            </w:r>
            <w:bookmarkStart w:id="0" w:name="_GoBack"/>
            <w:bookmarkEnd w:id="0"/>
            <w:r>
              <w:t>to complete this work. Be sure to thread nuts until they touch lug on hv head bracket.</w:t>
            </w:r>
          </w:p>
          <w:p w:rsidR="00875E99" w:rsidRDefault="00875E99" w:rsidP="00875E99"/>
          <w:p w:rsidR="00875E99" w:rsidRDefault="00875E99" w:rsidP="00875E99">
            <w:r>
              <w:rPr>
                <w:noProof/>
              </w:rPr>
              <w:lastRenderedPageBreak/>
              <w:drawing>
                <wp:inline distT="0" distB="0" distL="0" distR="0" wp14:anchorId="17DBF560" wp14:editId="6C61335F">
                  <wp:extent cx="4758690" cy="318579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_0075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[[RodTech]] &lt;&lt;SRF&gt;&gt;</w:t>
            </w:r>
          </w:p>
          <w:p w:rsidR="00875E99" w:rsidRDefault="00875E99" w:rsidP="00875E99">
            <w:r>
              <w:t>[[RodDate]] &lt;&lt;TIMESTAMP&gt;&gt;</w:t>
            </w:r>
          </w:p>
          <w:p w:rsidR="00875E99" w:rsidRDefault="00875E99" w:rsidP="00875E99">
            <w:r>
              <w:t>[[RodComment]] &lt;&lt;COMMENT&gt;&gt;</w:t>
            </w:r>
          </w:p>
        </w:tc>
      </w:tr>
      <w:tr w:rsidR="00875E99" w:rsidRPr="00D97B1C" w:rsidTr="00382FAE">
        <w:trPr>
          <w:trHeight w:val="288"/>
        </w:trPr>
        <w:tc>
          <w:tcPr>
            <w:tcW w:w="622" w:type="dxa"/>
          </w:tcPr>
          <w:p w:rsidR="00875E99" w:rsidRDefault="00875E99" w:rsidP="00875E99">
            <w:pPr>
              <w:jc w:val="center"/>
            </w:pPr>
            <w:r>
              <w:t>20</w:t>
            </w:r>
          </w:p>
        </w:tc>
        <w:tc>
          <w:tcPr>
            <w:tcW w:w="8427" w:type="dxa"/>
          </w:tcPr>
          <w:p w:rsidR="00875E99" w:rsidRDefault="00875E99" w:rsidP="00875E99">
            <w:r>
              <w:t xml:space="preserve">Install the outer 2k MLI, 2 blankets of 5 layers each, encompassing the entire string. Use gloves and proper </w:t>
            </w:r>
            <w:r w:rsidR="008D29EF">
              <w:t xml:space="preserve">techniques. </w:t>
            </w:r>
          </w:p>
          <w:p w:rsidR="00875E99" w:rsidRDefault="00875E99" w:rsidP="00875E99"/>
          <w:p w:rsidR="00875E99" w:rsidRDefault="00875E99" w:rsidP="00875E99">
            <w:r>
              <w:rPr>
                <w:noProof/>
              </w:rPr>
              <w:lastRenderedPageBreak/>
              <w:drawing>
                <wp:inline distT="0" distB="0" distL="0" distR="0" wp14:anchorId="3E8EA45B" wp14:editId="01441C4A">
                  <wp:extent cx="4758690" cy="318579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_007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90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noWrap/>
          </w:tcPr>
          <w:p w:rsidR="00875E99" w:rsidRDefault="00875E99" w:rsidP="00875E99">
            <w:r>
              <w:lastRenderedPageBreak/>
              <w:t>[[OuterTech]] &lt;&lt;SRF&gt;&gt;</w:t>
            </w:r>
          </w:p>
          <w:p w:rsidR="00875E99" w:rsidRDefault="00875E99" w:rsidP="00875E99">
            <w:r>
              <w:t>[[OuterDate]] &lt;&lt;TIMESTAMP&gt;&gt;</w:t>
            </w:r>
          </w:p>
          <w:p w:rsidR="00875E99" w:rsidRDefault="00875E99" w:rsidP="00875E99">
            <w:r>
              <w:t>[[OuterComment]] &lt;&lt;COMMENT&gt;&gt;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382FAE" w:rsidRDefault="00382FAE" w:rsidP="00382FAE">
            <w:pPr>
              <w:jc w:val="center"/>
            </w:pPr>
            <w:r>
              <w:t>21</w:t>
            </w:r>
          </w:p>
        </w:tc>
        <w:tc>
          <w:tcPr>
            <w:tcW w:w="8427" w:type="dxa"/>
          </w:tcPr>
          <w:p w:rsidR="00382FAE" w:rsidRDefault="00382FAE" w:rsidP="00382FAE">
            <w:r>
              <w:t>Perform the final instrumentation check, and record values.  Use the dwgs from step 8 for reference.</w:t>
            </w:r>
          </w:p>
        </w:tc>
        <w:tc>
          <w:tcPr>
            <w:tcW w:w="3901" w:type="dxa"/>
            <w:noWrap/>
          </w:tcPr>
          <w:p w:rsidR="00382FAE" w:rsidRDefault="00382FAE" w:rsidP="00382FAE">
            <w:r>
              <w:t>[[InstElectricalTech]] &lt;&lt;SRF&gt;&gt;</w:t>
            </w:r>
          </w:p>
          <w:p w:rsidR="00382FAE" w:rsidRDefault="00382FAE" w:rsidP="00382FAE">
            <w:r>
              <w:t>[[InstrumentationDate]] &lt;&lt;TIMESTAMP&gt;&gt;</w:t>
            </w:r>
          </w:p>
          <w:p w:rsidR="00382FAE" w:rsidRDefault="00382FAE" w:rsidP="00382FAE">
            <w:r>
              <w:t>[[WireValues]] &lt;&lt;FILEUPLOAD&gt;&gt;</w:t>
            </w:r>
          </w:p>
          <w:p w:rsidR="00382FAE" w:rsidRDefault="00382FAE" w:rsidP="00382FAE">
            <w:r>
              <w:t>[[InstrumentationComment]] &lt;&lt;COMMENT&gt;&gt;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382FAE" w:rsidRDefault="00382FAE" w:rsidP="00382FAE">
            <w:pPr>
              <w:jc w:val="center"/>
            </w:pPr>
            <w:r>
              <w:t>22</w:t>
            </w:r>
          </w:p>
        </w:tc>
        <w:tc>
          <w:tcPr>
            <w:tcW w:w="8427" w:type="dxa"/>
          </w:tcPr>
          <w:p w:rsidR="00382FAE" w:rsidRDefault="00382FAE" w:rsidP="00382FAE">
            <w:r>
              <w:t>Review the assembly and documentation for completeness and that Radcon criteria have been met. Upload the checklist.</w:t>
            </w:r>
          </w:p>
        </w:tc>
        <w:tc>
          <w:tcPr>
            <w:tcW w:w="3901" w:type="dxa"/>
            <w:noWrap/>
          </w:tcPr>
          <w:p w:rsidR="00382FAE" w:rsidRDefault="00382FAE" w:rsidP="00382FAE">
            <w:r>
              <w:t>[[FinalReviewSupervisor]] &lt;&lt;SRFCMP&gt;&gt;</w:t>
            </w:r>
          </w:p>
          <w:p w:rsidR="00382FAE" w:rsidRDefault="00382FAE" w:rsidP="00382FAE">
            <w:r>
              <w:t>[[RADReviewer]] &lt;&lt;RAD&gt;&gt;</w:t>
            </w:r>
          </w:p>
          <w:p w:rsidR="00382FAE" w:rsidRDefault="00382FAE" w:rsidP="00382FAE">
            <w:r>
              <w:t>[[FinalReviewDate]] &lt;&lt;TIMESTAMP&gt;&gt;</w:t>
            </w:r>
          </w:p>
          <w:p w:rsidR="00382FAE" w:rsidRDefault="00382FAE" w:rsidP="00382FAE">
            <w:r>
              <w:t>[[FinalReviewComment]] &lt;&lt;COMMENT&gt;&gt;</w:t>
            </w:r>
          </w:p>
          <w:p w:rsidR="00382FAE" w:rsidRDefault="00382FAE" w:rsidP="00382FAE">
            <w:r>
              <w:t>[[FinalReviewChecklist]] &lt;&lt;FILEUPLOAD&gt;&gt;</w:t>
            </w:r>
          </w:p>
        </w:tc>
      </w:tr>
      <w:tr w:rsidR="00382FAE" w:rsidRPr="00D97B1C" w:rsidTr="00382FAE">
        <w:trPr>
          <w:trHeight w:val="288"/>
        </w:trPr>
        <w:tc>
          <w:tcPr>
            <w:tcW w:w="622" w:type="dxa"/>
          </w:tcPr>
          <w:p w:rsidR="00382FAE" w:rsidRDefault="00382FAE" w:rsidP="00382FAE">
            <w:pPr>
              <w:jc w:val="center"/>
            </w:pPr>
            <w:r>
              <w:lastRenderedPageBreak/>
              <w:t>23</w:t>
            </w:r>
          </w:p>
        </w:tc>
        <w:tc>
          <w:tcPr>
            <w:tcW w:w="8427" w:type="dxa"/>
          </w:tcPr>
          <w:p w:rsidR="00382FAE" w:rsidRDefault="00382FAE" w:rsidP="00382FAE">
            <w:r>
              <w:t>Outside Cleanroom Assembly String Assembly Complete and ready for next level.</w:t>
            </w:r>
          </w:p>
          <w:p w:rsidR="00382FAE" w:rsidRDefault="00382FAE" w:rsidP="00382FAE">
            <w:r>
              <w:t>Hold point for sign off.</w:t>
            </w:r>
          </w:p>
        </w:tc>
        <w:tc>
          <w:tcPr>
            <w:tcW w:w="3901" w:type="dxa"/>
            <w:noWrap/>
          </w:tcPr>
          <w:p w:rsidR="00382FAE" w:rsidRDefault="00382FAE" w:rsidP="00382FAE">
            <w:r>
              <w:t>[[FinalSupervisorSignOff]] {{fischer,jjcamp}} &lt;&lt;HOLDPOINT&gt;&gt;</w:t>
            </w:r>
          </w:p>
          <w:p w:rsidR="00382FAE" w:rsidRDefault="00382FAE" w:rsidP="00382FAE">
            <w:r>
              <w:t>[[SignOffDate]] &lt;&lt;TIMESTAMP&gt;&gt;</w:t>
            </w:r>
          </w:p>
          <w:p w:rsidR="00382FAE" w:rsidRDefault="00382FAE" w:rsidP="00382FAE">
            <w:r>
              <w:t>[[SignOffComment]] &lt;&lt;COMMENT&gt;&gt;</w:t>
            </w:r>
          </w:p>
        </w:tc>
      </w:tr>
    </w:tbl>
    <w:p w:rsidR="00A208EE" w:rsidRPr="00D97B1C" w:rsidRDefault="00A208EE" w:rsidP="00D97B1C"/>
    <w:sectPr w:rsidR="00A208EE" w:rsidRPr="00D97B1C" w:rsidSect="00A841DF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C8B" w:rsidRDefault="00154C8B" w:rsidP="00D97B1C">
      <w:r>
        <w:separator/>
      </w:r>
    </w:p>
  </w:endnote>
  <w:endnote w:type="continuationSeparator" w:id="0">
    <w:p w:rsidR="00154C8B" w:rsidRDefault="00154C8B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90" w:rsidRDefault="009166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7D" w:rsidRDefault="00CA4DDA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154C8B">
      <w:rPr>
        <w:noProof/>
      </w:rPr>
      <w:t>Document8</w:t>
    </w:r>
    <w:r>
      <w:rPr>
        <w:noProof/>
      </w:rPr>
      <w:fldChar w:fldCharType="end"/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CC26B8">
      <w:rPr>
        <w:noProof/>
      </w:rPr>
      <w:t>13</w:t>
    </w:r>
    <w:r w:rsidR="003E53B5"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CC26B8">
      <w:rPr>
        <w:noProof/>
      </w:rPr>
      <w:t>15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154C8B">
      <w:rPr>
        <w:noProof/>
      </w:rPr>
      <w:t>0/0/0000 0:00:00 AM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90" w:rsidRDefault="009166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C8B" w:rsidRDefault="00154C8B" w:rsidP="00D97B1C">
      <w:r>
        <w:separator/>
      </w:r>
    </w:p>
  </w:footnote>
  <w:footnote w:type="continuationSeparator" w:id="0">
    <w:p w:rsidR="00154C8B" w:rsidRDefault="00154C8B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90" w:rsidRDefault="009166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F7D" w:rsidRDefault="00766F7D" w:rsidP="00D97B1C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690" w:rsidRDefault="009166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B57BF"/>
    <w:multiLevelType w:val="hybridMultilevel"/>
    <w:tmpl w:val="18607A14"/>
    <w:lvl w:ilvl="0" w:tplc="DC8C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F3178"/>
    <w:multiLevelType w:val="hybridMultilevel"/>
    <w:tmpl w:val="19041848"/>
    <w:lvl w:ilvl="0" w:tplc="04090001">
      <w:start w:val="1"/>
      <w:numFmt w:val="bullet"/>
      <w:lvlText w:val=""/>
      <w:lvlJc w:val="left"/>
      <w:pPr>
        <w:tabs>
          <w:tab w:val="num" w:pos="1148"/>
        </w:tabs>
        <w:ind w:left="11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8"/>
        </w:tabs>
        <w:ind w:left="1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8"/>
        </w:tabs>
        <w:ind w:left="2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8"/>
        </w:tabs>
        <w:ind w:left="3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8"/>
        </w:tabs>
        <w:ind w:left="4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8"/>
        </w:tabs>
        <w:ind w:left="4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8"/>
        </w:tabs>
        <w:ind w:left="5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8"/>
        </w:tabs>
        <w:ind w:left="6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8"/>
        </w:tabs>
        <w:ind w:left="6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8B"/>
    <w:rsid w:val="0001458B"/>
    <w:rsid w:val="00034FD9"/>
    <w:rsid w:val="000462DF"/>
    <w:rsid w:val="00063A8E"/>
    <w:rsid w:val="00064FB0"/>
    <w:rsid w:val="00067F40"/>
    <w:rsid w:val="00073B35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0C8A"/>
    <w:rsid w:val="00131799"/>
    <w:rsid w:val="00132397"/>
    <w:rsid w:val="00154C8B"/>
    <w:rsid w:val="00161325"/>
    <w:rsid w:val="001643DD"/>
    <w:rsid w:val="00164C85"/>
    <w:rsid w:val="00175AF0"/>
    <w:rsid w:val="001835C8"/>
    <w:rsid w:val="00185498"/>
    <w:rsid w:val="001928C4"/>
    <w:rsid w:val="00197435"/>
    <w:rsid w:val="001A2FA2"/>
    <w:rsid w:val="001B0A81"/>
    <w:rsid w:val="001B1150"/>
    <w:rsid w:val="001B6ACD"/>
    <w:rsid w:val="001C016F"/>
    <w:rsid w:val="001C13C3"/>
    <w:rsid w:val="001C41CA"/>
    <w:rsid w:val="001E0C95"/>
    <w:rsid w:val="001E0EE9"/>
    <w:rsid w:val="001E2532"/>
    <w:rsid w:val="001E3261"/>
    <w:rsid w:val="001F302D"/>
    <w:rsid w:val="001F4AF2"/>
    <w:rsid w:val="00201E3C"/>
    <w:rsid w:val="00206633"/>
    <w:rsid w:val="00211F67"/>
    <w:rsid w:val="002209EE"/>
    <w:rsid w:val="002247E5"/>
    <w:rsid w:val="002250AC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50CA"/>
    <w:rsid w:val="00296D1C"/>
    <w:rsid w:val="002B2A99"/>
    <w:rsid w:val="002C06D8"/>
    <w:rsid w:val="002D325F"/>
    <w:rsid w:val="002E19BD"/>
    <w:rsid w:val="002E35DC"/>
    <w:rsid w:val="002E4AD8"/>
    <w:rsid w:val="002F2829"/>
    <w:rsid w:val="002F292D"/>
    <w:rsid w:val="00317F9D"/>
    <w:rsid w:val="0032290C"/>
    <w:rsid w:val="003230F1"/>
    <w:rsid w:val="00340E8A"/>
    <w:rsid w:val="00351701"/>
    <w:rsid w:val="00355812"/>
    <w:rsid w:val="0036135C"/>
    <w:rsid w:val="00375A07"/>
    <w:rsid w:val="0037791E"/>
    <w:rsid w:val="00381916"/>
    <w:rsid w:val="00382FAE"/>
    <w:rsid w:val="003831FD"/>
    <w:rsid w:val="00393E35"/>
    <w:rsid w:val="003A5114"/>
    <w:rsid w:val="003B5F9A"/>
    <w:rsid w:val="003C42E3"/>
    <w:rsid w:val="003C599A"/>
    <w:rsid w:val="003D48C5"/>
    <w:rsid w:val="003D7A7D"/>
    <w:rsid w:val="003E53B5"/>
    <w:rsid w:val="003F0F38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75B5"/>
    <w:rsid w:val="004719F1"/>
    <w:rsid w:val="00477736"/>
    <w:rsid w:val="00482C02"/>
    <w:rsid w:val="004A659B"/>
    <w:rsid w:val="004B1315"/>
    <w:rsid w:val="004B3A4E"/>
    <w:rsid w:val="004B4724"/>
    <w:rsid w:val="004B623C"/>
    <w:rsid w:val="004C1485"/>
    <w:rsid w:val="004D70DD"/>
    <w:rsid w:val="004E2BC3"/>
    <w:rsid w:val="004E687E"/>
    <w:rsid w:val="00503CA4"/>
    <w:rsid w:val="00504D13"/>
    <w:rsid w:val="00506588"/>
    <w:rsid w:val="00507240"/>
    <w:rsid w:val="00512034"/>
    <w:rsid w:val="00514D40"/>
    <w:rsid w:val="005158B8"/>
    <w:rsid w:val="00520BE4"/>
    <w:rsid w:val="005229B4"/>
    <w:rsid w:val="00522BAE"/>
    <w:rsid w:val="00523780"/>
    <w:rsid w:val="0052412E"/>
    <w:rsid w:val="005338D8"/>
    <w:rsid w:val="00535B09"/>
    <w:rsid w:val="005553DF"/>
    <w:rsid w:val="005649D7"/>
    <w:rsid w:val="005725E1"/>
    <w:rsid w:val="0057799A"/>
    <w:rsid w:val="005907B2"/>
    <w:rsid w:val="0059398C"/>
    <w:rsid w:val="00594166"/>
    <w:rsid w:val="005B30E9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437E"/>
    <w:rsid w:val="006362EC"/>
    <w:rsid w:val="006464EC"/>
    <w:rsid w:val="00647146"/>
    <w:rsid w:val="00647CFD"/>
    <w:rsid w:val="00661635"/>
    <w:rsid w:val="0066372D"/>
    <w:rsid w:val="0067627E"/>
    <w:rsid w:val="00685C9A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705A37"/>
    <w:rsid w:val="0070722D"/>
    <w:rsid w:val="00726652"/>
    <w:rsid w:val="00734468"/>
    <w:rsid w:val="00747E5A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E1A80"/>
    <w:rsid w:val="007E23EB"/>
    <w:rsid w:val="007E2564"/>
    <w:rsid w:val="007E5AF2"/>
    <w:rsid w:val="007F4C92"/>
    <w:rsid w:val="00813575"/>
    <w:rsid w:val="008233FF"/>
    <w:rsid w:val="00825E12"/>
    <w:rsid w:val="00826D15"/>
    <w:rsid w:val="0082777E"/>
    <w:rsid w:val="00830406"/>
    <w:rsid w:val="0083081B"/>
    <w:rsid w:val="00834508"/>
    <w:rsid w:val="00835D01"/>
    <w:rsid w:val="00875E99"/>
    <w:rsid w:val="008873FA"/>
    <w:rsid w:val="008959D1"/>
    <w:rsid w:val="008A277A"/>
    <w:rsid w:val="008B695A"/>
    <w:rsid w:val="008C12A6"/>
    <w:rsid w:val="008C3D4F"/>
    <w:rsid w:val="008C5B3E"/>
    <w:rsid w:val="008D29EF"/>
    <w:rsid w:val="008D3DC7"/>
    <w:rsid w:val="008D5A63"/>
    <w:rsid w:val="008D7218"/>
    <w:rsid w:val="008E2762"/>
    <w:rsid w:val="008E588F"/>
    <w:rsid w:val="00910D5E"/>
    <w:rsid w:val="009162AB"/>
    <w:rsid w:val="00916690"/>
    <w:rsid w:val="00917171"/>
    <w:rsid w:val="00927CA2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7B59"/>
    <w:rsid w:val="009F660F"/>
    <w:rsid w:val="00A000A6"/>
    <w:rsid w:val="00A136D5"/>
    <w:rsid w:val="00A208EE"/>
    <w:rsid w:val="00A21F4D"/>
    <w:rsid w:val="00A26F25"/>
    <w:rsid w:val="00A35DB3"/>
    <w:rsid w:val="00A44853"/>
    <w:rsid w:val="00A5188B"/>
    <w:rsid w:val="00A538D7"/>
    <w:rsid w:val="00A56D08"/>
    <w:rsid w:val="00A61DA0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3282"/>
    <w:rsid w:val="00AF46AF"/>
    <w:rsid w:val="00B104B6"/>
    <w:rsid w:val="00B1134C"/>
    <w:rsid w:val="00B13078"/>
    <w:rsid w:val="00B1554F"/>
    <w:rsid w:val="00B16F27"/>
    <w:rsid w:val="00B4428C"/>
    <w:rsid w:val="00B56613"/>
    <w:rsid w:val="00B622EB"/>
    <w:rsid w:val="00B6706A"/>
    <w:rsid w:val="00B87041"/>
    <w:rsid w:val="00B96500"/>
    <w:rsid w:val="00BA024A"/>
    <w:rsid w:val="00BA086D"/>
    <w:rsid w:val="00BA4EBC"/>
    <w:rsid w:val="00BD6884"/>
    <w:rsid w:val="00BE1BCD"/>
    <w:rsid w:val="00BF589E"/>
    <w:rsid w:val="00C0197D"/>
    <w:rsid w:val="00C042CB"/>
    <w:rsid w:val="00C11977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C26B8"/>
    <w:rsid w:val="00CD66D4"/>
    <w:rsid w:val="00CD6BF5"/>
    <w:rsid w:val="00CD6E4C"/>
    <w:rsid w:val="00CE1E06"/>
    <w:rsid w:val="00CE3E11"/>
    <w:rsid w:val="00CE548A"/>
    <w:rsid w:val="00CF4E71"/>
    <w:rsid w:val="00D06A4C"/>
    <w:rsid w:val="00D142AF"/>
    <w:rsid w:val="00D203B7"/>
    <w:rsid w:val="00D27B1A"/>
    <w:rsid w:val="00D33AE3"/>
    <w:rsid w:val="00D410B9"/>
    <w:rsid w:val="00D41388"/>
    <w:rsid w:val="00D44C55"/>
    <w:rsid w:val="00D60A1D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591E"/>
    <w:rsid w:val="00DA72A7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22BB0"/>
    <w:rsid w:val="00F22C89"/>
    <w:rsid w:val="00F25509"/>
    <w:rsid w:val="00F25A80"/>
    <w:rsid w:val="00F26C70"/>
    <w:rsid w:val="00F560F2"/>
    <w:rsid w:val="00F62E2E"/>
    <w:rsid w:val="00F634FB"/>
    <w:rsid w:val="00F70737"/>
    <w:rsid w:val="00F824CD"/>
    <w:rsid w:val="00F935F8"/>
    <w:rsid w:val="00F937C7"/>
    <w:rsid w:val="00F95932"/>
    <w:rsid w:val="00FA0EAC"/>
    <w:rsid w:val="00FA6442"/>
    <w:rsid w:val="00FB4232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EDAC1"/>
  <w15:docId w15:val="{31C6078E-446F-40D1-9108-E2A79219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54C8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75E9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75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labdoc.jlab.org/docushare/dsweb/Get/Document-46855/JLAB_SPEC_11141S0029_Rev%20A%5b1%5d%5b2%5d.pdf" TargetMode="External"/><Relationship Id="rId18" Type="http://schemas.openxmlformats.org/officeDocument/2006/relationships/hyperlink" Target="https://jlabdoc.jlab.org/docushare/dsweb/Get/Document-46860/WPS017%5b1%5d.pdf" TargetMode="External"/><Relationship Id="rId26" Type="http://schemas.openxmlformats.org/officeDocument/2006/relationships/hyperlink" Target="https://jlabdoc.jlab.org/docushare/dsweb/Get/Document-252304/CRM1207080-1000%20Process%20piping.pdf" TargetMode="External"/><Relationship Id="rId39" Type="http://schemas.openxmlformats.org/officeDocument/2006/relationships/hyperlink" Target="https://jlabdoc.jlab.org/docushare/dsweb/Get/Document-46855/JLAB_SPEC_11141S0029_Rev%20A%5b1%5d%5b2%5d.pdf" TargetMode="External"/><Relationship Id="rId21" Type="http://schemas.openxmlformats.org/officeDocument/2006/relationships/hyperlink" Target="https://jlabdoc.jlab.org/docushare/dsweb/Get/Document-46862/CP-C100-CM-ASSY-CTNR%5b1%5d.pdf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1.jpeg"/><Relationship Id="rId47" Type="http://schemas.openxmlformats.org/officeDocument/2006/relationships/image" Target="media/image14.jpeg"/><Relationship Id="rId50" Type="http://schemas.openxmlformats.org/officeDocument/2006/relationships/hyperlink" Target="https://jlabdoc.jlab.org/docushare/dsweb/Get/Document-252305/CRM1207095-1000%20Spaceframe%20Assy%20sh1.pdf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46858/JLAB_SPEC_11141S0034%5b2%5d%5b1%5d.pdf" TargetMode="External"/><Relationship Id="rId20" Type="http://schemas.openxmlformats.org/officeDocument/2006/relationships/hyperlink" Target="https://jlabdoc.jlab.org/docushare/dsweb/Get/Document-194939/Radcon%20RAM%20Control%20Doc%202019_C100rebuild.docx" TargetMode="External"/><Relationship Id="rId29" Type="http://schemas.openxmlformats.org/officeDocument/2006/relationships/hyperlink" Target="https://jlabdoc.jlab.org/docushare/dsweb/Get/Document-46876/CRM1207030-1001%20SH1%20INSTRUMENTATION%20WIRING%20DIAGRAM%5b2%5d.pdf" TargetMode="External"/><Relationship Id="rId41" Type="http://schemas.openxmlformats.org/officeDocument/2006/relationships/image" Target="media/image10.jpeg"/><Relationship Id="rId54" Type="http://schemas.openxmlformats.org/officeDocument/2006/relationships/header" Target="header1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252303/CRM1207050-0000%20Cold%20Tuner.pdf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s://jlabdoc.jlab.org/docushare/dsweb/Get/Document-252300/CRM1207014-0001%20Outside%20Cleanroom%20Assy.pdf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s://jlabdoc.jlab.org/docushare/dsweb/Get/Document-252302/CRM1207042-0000%20Inner%20Magnetic%20Shield.pdf" TargetMode="External"/><Relationship Id="rId45" Type="http://schemas.openxmlformats.org/officeDocument/2006/relationships/hyperlink" Target="https://jlabdoc.jlab.org/docushare/dsweb/Get/Document-252303/CRM1207050-0000%20Cold%20Tuner.pdf" TargetMode="External"/><Relationship Id="rId53" Type="http://schemas.openxmlformats.org/officeDocument/2006/relationships/image" Target="media/image17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jlabdoc.jlab.org/docushare/dsweb/Get/Document-46857/JLAB_SPEC_11141S0033_Rev%20A%5b1%5d%5b1%5d.pdf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jlabdoc.jlab.org/docushare/dsweb/Get/Document-46875/CRM1207030-1000%20SH2%20INSTRUMENTATION%20AND%20FLOW%20SCHEMATIC%20(PROTOTYPE)%5b2%5d.pdf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15.jpeg"/><Relationship Id="rId57" Type="http://schemas.openxmlformats.org/officeDocument/2006/relationships/footer" Target="footer2.xml"/><Relationship Id="rId61" Type="http://schemas.openxmlformats.org/officeDocument/2006/relationships/glossaryDocument" Target="glossary/document.xml"/><Relationship Id="rId10" Type="http://schemas.openxmlformats.org/officeDocument/2006/relationships/hyperlink" Target="https://jlabdoc.jlab.org/docushare/dsweb/Get/Document-252304/CRM1207080-1000%20Process%20piping.pdf" TargetMode="External"/><Relationship Id="rId19" Type="http://schemas.openxmlformats.org/officeDocument/2006/relationships/hyperlink" Target="https://jlabdoc.jlab.org/docushare/dsweb/Get/Document-46861/plugin-PQR015-WPS015%5b1%5d.pdf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s://jlabdoc.jlab.org/docushare/dsweb/Get/Document-46862/CP-C100-CM-ASSY-CTNR%5b1%5d.pdf" TargetMode="External"/><Relationship Id="rId52" Type="http://schemas.openxmlformats.org/officeDocument/2006/relationships/image" Target="media/image1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177044/C100%20Cavity%20String.pdf" TargetMode="External"/><Relationship Id="rId14" Type="http://schemas.openxmlformats.org/officeDocument/2006/relationships/hyperlink" Target="https://jlabdoc.jlab.org/docushare/dsweb/Get/Document-46856/JLAB_SPEC_11141S0030%5b1%5d%5b2%5d.pdf" TargetMode="External"/><Relationship Id="rId22" Type="http://schemas.openxmlformats.org/officeDocument/2006/relationships/hyperlink" Target="https://jlabdoc.jlab.org/docushare/dsweb/Get/Document-46863/C100%20Cold%20Mass%20Kit%20Ref.xlsx" TargetMode="External"/><Relationship Id="rId27" Type="http://schemas.openxmlformats.org/officeDocument/2006/relationships/hyperlink" Target="https://jlabdoc.jlab.org/docushare/dsweb/Get/Document-46874/CRM1207030-1000%20SH1%20INSTRUMENTATION%20AND%20FLOW%20SCHEMATIC%20(PROTOTYPE)%5b1%5d.pdf" TargetMode="External"/><Relationship Id="rId30" Type="http://schemas.openxmlformats.org/officeDocument/2006/relationships/hyperlink" Target="https://jlabdoc.jlab.org/docushare/dsweb/Get/Document-46877/CRM1207030-1001%20SH2%20INSTRUMENTATION%20WIRING%20DIAGRAM%5b1%5d.pdf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2.jpeg"/><Relationship Id="rId48" Type="http://schemas.openxmlformats.org/officeDocument/2006/relationships/hyperlink" Target="https://jlabdoc.jlab.org/docushare/dsweb/Get/Document-252301/CRM1207014-0150%20HOM%20Heat%20Strap.pdf" TargetMode="External"/><Relationship Id="rId56" Type="http://schemas.openxmlformats.org/officeDocument/2006/relationships/footer" Target="footer1.xml"/><Relationship Id="rId8" Type="http://schemas.openxmlformats.org/officeDocument/2006/relationships/hyperlink" Target="https://jlabdoc.jlab.org/docushare/dsweb/Get/Document-252300/CRM1207014-0001%20Outside%20Cleanroom%20Assy.pdf" TargetMode="External"/><Relationship Id="rId51" Type="http://schemas.openxmlformats.org/officeDocument/2006/relationships/hyperlink" Target="https://jlabdoc.jlab.org/docushare/dsweb/Get/Document-252306/CRM1207095-1000%20Spaceframe%20Assy%20sh2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52302/CRM1207042-0000%20Inner%20Magnetic%20Shield.pdf" TargetMode="External"/><Relationship Id="rId17" Type="http://schemas.openxmlformats.org/officeDocument/2006/relationships/hyperlink" Target="https://jlabdoc.jlab.org/docushare/dsweb/Get/Document-46859/JLAB_SPEC_11141S0035%5b2%5d%5b1%5d.pdf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5.jpeg"/><Relationship Id="rId38" Type="http://schemas.openxmlformats.org/officeDocument/2006/relationships/hyperlink" Target="https://jlabdoc.jlab.org/docushare/dsweb/Get/Document-46857/JLAB_SPEC_11141S0033_Rev%20A%5b1%5d%5b1%5d.pdf" TargetMode="External"/><Relationship Id="rId46" Type="http://schemas.openxmlformats.org/officeDocument/2006/relationships/image" Target="media/image13.jpeg"/><Relationship Id="rId5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gif"/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59690BDF264E07AC7C24C8EBACA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E286D-1E7E-404E-8E89-1A886BC61904}"/>
      </w:docPartPr>
      <w:docPartBody>
        <w:p w:rsidR="00000000" w:rsidRDefault="00534BA6">
          <w:pPr>
            <w:pStyle w:val="3B59690BDF264E07AC7C24C8EBACABC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B59690BDF264E07AC7C24C8EBACABC0">
    <w:name w:val="3B59690BDF264E07AC7C24C8EBACA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514E5-2129-4532-9118-4463B8B35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TravelerTemplate2</Template>
  <TotalTime>0</TotalTime>
  <Pages>15</Pages>
  <Words>2138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Fischer</dc:creator>
  <cp:lastModifiedBy>John Fischer</cp:lastModifiedBy>
  <cp:revision>2</cp:revision>
  <dcterms:created xsi:type="dcterms:W3CDTF">2022-02-18T13:53:00Z</dcterms:created>
  <dcterms:modified xsi:type="dcterms:W3CDTF">2022-02-18T13:53:00Z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