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304871" w:rsidRPr="00D97B1C" w:rsidTr="001E0C95">
        <w:trPr>
          <w:trHeight w:val="293"/>
        </w:trPr>
        <w:tc>
          <w:tcPr>
            <w:tcW w:w="998" w:type="pct"/>
          </w:tcPr>
          <w:p w:rsidR="00304871" w:rsidRPr="00D97B1C" w:rsidRDefault="00304871" w:rsidP="00304871">
            <w:r w:rsidRPr="00D97B1C">
              <w:t>Traveler Title</w:t>
            </w:r>
          </w:p>
        </w:tc>
        <w:tc>
          <w:tcPr>
            <w:tcW w:w="4002" w:type="pct"/>
            <w:gridSpan w:val="4"/>
          </w:tcPr>
          <w:p w:rsidR="00304871" w:rsidRPr="00F502AE" w:rsidRDefault="00304871" w:rsidP="00304871">
            <w:r w:rsidRPr="00F502AE">
              <w:t>C100</w:t>
            </w:r>
            <w:r>
              <w:t>R</w:t>
            </w:r>
            <w:r w:rsidRPr="00F502AE">
              <w:t xml:space="preserve"> Vacuum Vessel and End Can Assembly</w:t>
            </w:r>
          </w:p>
        </w:tc>
      </w:tr>
      <w:tr w:rsidR="00304871" w:rsidRPr="00D97B1C" w:rsidTr="001E0C95">
        <w:trPr>
          <w:trHeight w:val="293"/>
        </w:trPr>
        <w:tc>
          <w:tcPr>
            <w:tcW w:w="998" w:type="pct"/>
          </w:tcPr>
          <w:p w:rsidR="00304871" w:rsidRPr="00D97B1C" w:rsidRDefault="00304871" w:rsidP="00304871">
            <w:r w:rsidRPr="00D97B1C">
              <w:t>Traveler Abstract</w:t>
            </w:r>
          </w:p>
        </w:tc>
        <w:tc>
          <w:tcPr>
            <w:tcW w:w="4002" w:type="pct"/>
            <w:gridSpan w:val="4"/>
          </w:tcPr>
          <w:p w:rsidR="00304871" w:rsidRDefault="00304871" w:rsidP="00304871">
            <w:r w:rsidRPr="00F502AE">
              <w:t xml:space="preserve">This traveler details the assembly and in-process quality control inspection of the C100 Vacuum Vessel and final components.  All work from this section on will be performed in the Cryomodule assembly area.  </w:t>
            </w:r>
            <w:r>
              <w:t xml:space="preserve">Furthermore, it is assumed the </w:t>
            </w:r>
            <w:r w:rsidRPr="00F502AE">
              <w:t>Space</w:t>
            </w:r>
            <w:r>
              <w:t xml:space="preserve">frame and Thermal Shield </w:t>
            </w:r>
            <w:r w:rsidRPr="00F502AE">
              <w:t>Assembl</w:t>
            </w:r>
            <w:r>
              <w:t xml:space="preserve">y Traveler has been completed. </w:t>
            </w:r>
            <w:r w:rsidRPr="00F502AE">
              <w:t>The scope of work begins with a completed Spaceframe and Thermal Shield  Assembly and ends with a completely assembled C100 Vacuum Vessel Assembly.</w:t>
            </w:r>
          </w:p>
          <w:p w:rsidR="00304871" w:rsidRDefault="00304871" w:rsidP="00304871">
            <w:r>
              <w:t xml:space="preserve">Work within this Traveler is to be performed by trained and authorized Assembly Technicians ONLY. </w:t>
            </w:r>
          </w:p>
          <w:p w:rsidR="00304871" w:rsidRDefault="00304871" w:rsidP="00304871">
            <w:r>
              <w:t xml:space="preserve">All Cryomodule RAM materials shall be kept inside the established RADCON barriers, and all protocals outlined in the attached RADCON Control Memorandum will be maintained. </w:t>
            </w:r>
          </w:p>
          <w:p w:rsidR="00304871" w:rsidRPr="00D97B1C" w:rsidRDefault="00304871" w:rsidP="00304871">
            <w:r w:rsidRPr="002C7146">
              <w:rPr>
                <w:b/>
              </w:rPr>
              <w:t>** Radiation surveys shall be performed and information recorded at traveler hold points.**</w:t>
            </w:r>
          </w:p>
        </w:tc>
      </w:tr>
      <w:tr w:rsidR="00304871" w:rsidRPr="00D97B1C" w:rsidTr="001E0C95">
        <w:trPr>
          <w:trHeight w:val="293"/>
        </w:trPr>
        <w:tc>
          <w:tcPr>
            <w:tcW w:w="998" w:type="pct"/>
          </w:tcPr>
          <w:p w:rsidR="00304871" w:rsidRPr="00D97B1C" w:rsidRDefault="00304871" w:rsidP="00304871">
            <w:r w:rsidRPr="00D97B1C">
              <w:t>Traveler ID</w:t>
            </w:r>
          </w:p>
        </w:tc>
        <w:tc>
          <w:tcPr>
            <w:tcW w:w="4002" w:type="pct"/>
            <w:gridSpan w:val="4"/>
          </w:tcPr>
          <w:p w:rsidR="00304871" w:rsidRPr="00D97B1C" w:rsidRDefault="00304871" w:rsidP="00304871">
            <w:r w:rsidRPr="00F502AE">
              <w:t>C100</w:t>
            </w:r>
            <w:r>
              <w:t>R</w:t>
            </w:r>
            <w:r w:rsidRPr="00F502AE">
              <w:t>-CM-ASSY-VV</w:t>
            </w:r>
          </w:p>
        </w:tc>
      </w:tr>
      <w:tr w:rsidR="00304871" w:rsidRPr="00D97B1C" w:rsidTr="001E0C95">
        <w:trPr>
          <w:trHeight w:val="293"/>
        </w:trPr>
        <w:tc>
          <w:tcPr>
            <w:tcW w:w="998" w:type="pct"/>
          </w:tcPr>
          <w:p w:rsidR="00304871" w:rsidRPr="00D97B1C" w:rsidRDefault="00304871" w:rsidP="00304871">
            <w:r w:rsidRPr="00D97B1C">
              <w:t xml:space="preserve">Traveler Revision </w:t>
            </w:r>
          </w:p>
        </w:tc>
        <w:tc>
          <w:tcPr>
            <w:tcW w:w="4002" w:type="pct"/>
            <w:gridSpan w:val="4"/>
          </w:tcPr>
          <w:p w:rsidR="00304871" w:rsidRPr="00D97B1C" w:rsidRDefault="00304871" w:rsidP="00304871">
            <w:r>
              <w:t>R2</w:t>
            </w:r>
          </w:p>
        </w:tc>
      </w:tr>
      <w:tr w:rsidR="00304871" w:rsidRPr="00D97B1C" w:rsidTr="001E0C95">
        <w:trPr>
          <w:trHeight w:val="293"/>
        </w:trPr>
        <w:tc>
          <w:tcPr>
            <w:tcW w:w="998" w:type="pct"/>
          </w:tcPr>
          <w:p w:rsidR="00304871" w:rsidRPr="00D97B1C" w:rsidRDefault="00304871" w:rsidP="00304871">
            <w:r w:rsidRPr="00D97B1C">
              <w:t>Traveler Author</w:t>
            </w:r>
          </w:p>
        </w:tc>
        <w:tc>
          <w:tcPr>
            <w:tcW w:w="4002" w:type="pct"/>
            <w:gridSpan w:val="4"/>
          </w:tcPr>
          <w:p w:rsidR="00304871" w:rsidRPr="00D97B1C" w:rsidRDefault="00304871" w:rsidP="00304871">
            <w:pPr>
              <w:tabs>
                <w:tab w:val="left" w:pos="537"/>
              </w:tabs>
            </w:pPr>
            <w:r w:rsidRPr="00F502AE">
              <w:t>John Fischer</w:t>
            </w:r>
          </w:p>
        </w:tc>
      </w:tr>
      <w:tr w:rsidR="00304871" w:rsidRPr="00D97B1C" w:rsidTr="001E0C95">
        <w:trPr>
          <w:trHeight w:val="293"/>
        </w:trPr>
        <w:tc>
          <w:tcPr>
            <w:tcW w:w="998" w:type="pct"/>
          </w:tcPr>
          <w:p w:rsidR="00304871" w:rsidRPr="00D97B1C" w:rsidRDefault="00304871" w:rsidP="00304871">
            <w:r w:rsidRPr="00D97B1C">
              <w:t>Traveler Date</w:t>
            </w:r>
          </w:p>
        </w:tc>
        <w:tc>
          <w:tcPr>
            <w:tcW w:w="4002" w:type="pct"/>
            <w:gridSpan w:val="4"/>
          </w:tcPr>
          <w:p w:rsidR="00304871" w:rsidRPr="00D97B1C" w:rsidRDefault="00304871" w:rsidP="00304871">
            <w:sdt>
              <w:sdtPr>
                <w:id w:val="534233298"/>
                <w:placeholder>
                  <w:docPart w:val="71F2D345757D403C92F4C3175E0213D8"/>
                </w:placeholder>
                <w:date w:fullDate="2022-02-22T00:00:00Z">
                  <w:dateFormat w:val="d-MMM-yy"/>
                  <w:lid w:val="en-US"/>
                  <w:storeMappedDataAs w:val="dateTime"/>
                  <w:calendar w:val="gregorian"/>
                </w:date>
              </w:sdtPr>
              <w:sdtContent>
                <w:r>
                  <w:t>22-Feb-22</w:t>
                </w:r>
              </w:sdtContent>
            </w:sdt>
          </w:p>
        </w:tc>
      </w:tr>
      <w:tr w:rsidR="001A64C8" w:rsidRPr="00D97B1C" w:rsidTr="001E0C95">
        <w:trPr>
          <w:trHeight w:val="293"/>
        </w:trPr>
        <w:tc>
          <w:tcPr>
            <w:tcW w:w="998" w:type="pct"/>
          </w:tcPr>
          <w:p w:rsidR="001A64C8" w:rsidRPr="00D97B1C" w:rsidRDefault="001A64C8" w:rsidP="001A64C8">
            <w:r>
              <w:t>NCR Informative Emails</w:t>
            </w:r>
          </w:p>
        </w:tc>
        <w:tc>
          <w:tcPr>
            <w:tcW w:w="4002" w:type="pct"/>
            <w:gridSpan w:val="4"/>
          </w:tcPr>
          <w:p w:rsidR="001A64C8" w:rsidRPr="00D97B1C" w:rsidRDefault="001A64C8" w:rsidP="001A64C8">
            <w:r>
              <w:t>areilly,drury</w:t>
            </w:r>
          </w:p>
        </w:tc>
      </w:tr>
      <w:tr w:rsidR="001A64C8" w:rsidRPr="00D97B1C" w:rsidTr="001E0C95">
        <w:trPr>
          <w:trHeight w:val="293"/>
        </w:trPr>
        <w:tc>
          <w:tcPr>
            <w:tcW w:w="998" w:type="pct"/>
          </w:tcPr>
          <w:p w:rsidR="001A64C8" w:rsidRPr="00D97B1C" w:rsidRDefault="001A64C8" w:rsidP="001A64C8">
            <w:r>
              <w:t>NCR Dispositioners</w:t>
            </w:r>
          </w:p>
        </w:tc>
        <w:tc>
          <w:tcPr>
            <w:tcW w:w="4002" w:type="pct"/>
            <w:gridSpan w:val="4"/>
          </w:tcPr>
          <w:p w:rsidR="001A64C8" w:rsidRPr="00D97B1C" w:rsidRDefault="001A64C8" w:rsidP="001A64C8">
            <w:r>
              <w:t>fischer,jjcamp</w:t>
            </w:r>
          </w:p>
        </w:tc>
      </w:tr>
      <w:tr w:rsidR="001A64C8" w:rsidRPr="00D97B1C" w:rsidTr="001E0C95">
        <w:trPr>
          <w:trHeight w:val="293"/>
        </w:trPr>
        <w:tc>
          <w:tcPr>
            <w:tcW w:w="998" w:type="pct"/>
          </w:tcPr>
          <w:p w:rsidR="001A64C8" w:rsidRPr="00D97B1C" w:rsidRDefault="001A64C8" w:rsidP="001A64C8">
            <w:r>
              <w:t>D3 Emails</w:t>
            </w:r>
          </w:p>
        </w:tc>
        <w:tc>
          <w:tcPr>
            <w:tcW w:w="4002" w:type="pct"/>
            <w:gridSpan w:val="4"/>
          </w:tcPr>
          <w:p w:rsidR="001A64C8" w:rsidRPr="00D97B1C" w:rsidRDefault="001A64C8" w:rsidP="001A64C8">
            <w:r>
              <w:t>fischer,jjcamp,drury,fhumphry</w:t>
            </w:r>
          </w:p>
        </w:tc>
      </w:tr>
      <w:tr w:rsidR="001A64C8" w:rsidRPr="00D97B1C" w:rsidTr="001E0C95">
        <w:trPr>
          <w:trHeight w:val="293"/>
        </w:trPr>
        <w:tc>
          <w:tcPr>
            <w:tcW w:w="998" w:type="pct"/>
          </w:tcPr>
          <w:p w:rsidR="001A64C8" w:rsidRPr="00D97B1C" w:rsidRDefault="001A64C8" w:rsidP="001A64C8">
            <w:r w:rsidRPr="00D97B1C">
              <w:t>Approval Names</w:t>
            </w:r>
          </w:p>
        </w:tc>
        <w:tc>
          <w:tcPr>
            <w:tcW w:w="1001" w:type="pct"/>
          </w:tcPr>
          <w:p w:rsidR="001A64C8" w:rsidRPr="00EE6F10" w:rsidRDefault="001A64C8" w:rsidP="001A64C8">
            <w:r w:rsidRPr="00EE6F10">
              <w:t>John Fischer</w:t>
            </w:r>
          </w:p>
        </w:tc>
        <w:tc>
          <w:tcPr>
            <w:tcW w:w="1000" w:type="pct"/>
          </w:tcPr>
          <w:p w:rsidR="001A64C8" w:rsidRPr="00EE6F10" w:rsidRDefault="001A64C8" w:rsidP="001A64C8">
            <w:r>
              <w:t>Tony Reilly</w:t>
            </w:r>
          </w:p>
        </w:tc>
        <w:tc>
          <w:tcPr>
            <w:tcW w:w="1000" w:type="pct"/>
          </w:tcPr>
          <w:p w:rsidR="001A64C8" w:rsidRPr="00EE6F10" w:rsidRDefault="001A64C8" w:rsidP="001A64C8">
            <w:r>
              <w:t>Jeff Campbell</w:t>
            </w:r>
          </w:p>
        </w:tc>
        <w:tc>
          <w:tcPr>
            <w:tcW w:w="1001" w:type="pct"/>
          </w:tcPr>
          <w:p w:rsidR="001A64C8" w:rsidRPr="00EE6F10" w:rsidRDefault="001A64C8" w:rsidP="001A64C8">
            <w:r>
              <w:t>Dave Hamlette</w:t>
            </w:r>
          </w:p>
        </w:tc>
      </w:tr>
      <w:tr w:rsidR="001A64C8" w:rsidRPr="00D97B1C" w:rsidTr="001E0C95">
        <w:trPr>
          <w:trHeight w:val="293"/>
        </w:trPr>
        <w:tc>
          <w:tcPr>
            <w:tcW w:w="998" w:type="pct"/>
          </w:tcPr>
          <w:p w:rsidR="001A64C8" w:rsidRPr="00D97B1C" w:rsidRDefault="001A64C8" w:rsidP="001A64C8">
            <w:r>
              <w:t>Approval Signatures</w:t>
            </w:r>
          </w:p>
        </w:tc>
        <w:tc>
          <w:tcPr>
            <w:tcW w:w="1001" w:type="pct"/>
          </w:tcPr>
          <w:p w:rsidR="001A64C8" w:rsidRPr="00D97B1C" w:rsidRDefault="001A64C8" w:rsidP="001A64C8"/>
        </w:tc>
        <w:tc>
          <w:tcPr>
            <w:tcW w:w="1000" w:type="pct"/>
          </w:tcPr>
          <w:p w:rsidR="001A64C8" w:rsidRPr="00D97B1C" w:rsidRDefault="001A64C8" w:rsidP="001A64C8"/>
        </w:tc>
        <w:tc>
          <w:tcPr>
            <w:tcW w:w="1000" w:type="pct"/>
          </w:tcPr>
          <w:p w:rsidR="001A64C8" w:rsidRPr="00D97B1C" w:rsidRDefault="001A64C8" w:rsidP="001A64C8"/>
        </w:tc>
        <w:tc>
          <w:tcPr>
            <w:tcW w:w="1001" w:type="pct"/>
          </w:tcPr>
          <w:p w:rsidR="001A64C8" w:rsidRPr="00D97B1C" w:rsidRDefault="001A64C8" w:rsidP="001A64C8"/>
        </w:tc>
      </w:tr>
      <w:tr w:rsidR="001A64C8" w:rsidRPr="00D97B1C" w:rsidTr="001E0C95">
        <w:trPr>
          <w:trHeight w:val="293"/>
        </w:trPr>
        <w:tc>
          <w:tcPr>
            <w:tcW w:w="998" w:type="pct"/>
          </w:tcPr>
          <w:p w:rsidR="001A64C8" w:rsidRPr="00D97B1C" w:rsidRDefault="001A64C8" w:rsidP="001A64C8">
            <w:r w:rsidRPr="00D97B1C">
              <w:t>Approval Date</w:t>
            </w:r>
            <w:r>
              <w:t>s</w:t>
            </w:r>
          </w:p>
        </w:tc>
        <w:tc>
          <w:tcPr>
            <w:tcW w:w="1001" w:type="pct"/>
          </w:tcPr>
          <w:p w:rsidR="001A64C8" w:rsidRPr="00D97B1C" w:rsidRDefault="001A64C8" w:rsidP="001A64C8"/>
        </w:tc>
        <w:tc>
          <w:tcPr>
            <w:tcW w:w="1000" w:type="pct"/>
          </w:tcPr>
          <w:p w:rsidR="001A64C8" w:rsidRPr="00D97B1C" w:rsidRDefault="001A64C8" w:rsidP="001A64C8"/>
        </w:tc>
        <w:tc>
          <w:tcPr>
            <w:tcW w:w="1000" w:type="pct"/>
          </w:tcPr>
          <w:p w:rsidR="001A64C8" w:rsidRPr="00D97B1C" w:rsidRDefault="001A64C8" w:rsidP="001A64C8"/>
        </w:tc>
        <w:tc>
          <w:tcPr>
            <w:tcW w:w="1001" w:type="pct"/>
          </w:tcPr>
          <w:p w:rsidR="001A64C8" w:rsidRPr="00D97B1C" w:rsidRDefault="001A64C8" w:rsidP="001A64C8"/>
        </w:tc>
      </w:tr>
      <w:tr w:rsidR="001A64C8" w:rsidRPr="00D97B1C" w:rsidTr="001E0C95">
        <w:trPr>
          <w:trHeight w:val="293"/>
        </w:trPr>
        <w:tc>
          <w:tcPr>
            <w:tcW w:w="998" w:type="pct"/>
          </w:tcPr>
          <w:p w:rsidR="001A64C8" w:rsidRPr="00D97B1C" w:rsidRDefault="001A64C8" w:rsidP="001A64C8">
            <w:r w:rsidRPr="00D97B1C">
              <w:t>Approval Title</w:t>
            </w:r>
          </w:p>
        </w:tc>
        <w:tc>
          <w:tcPr>
            <w:tcW w:w="1001" w:type="pct"/>
          </w:tcPr>
          <w:p w:rsidR="001A64C8" w:rsidRPr="00EE6F10" w:rsidRDefault="001A64C8" w:rsidP="001A64C8">
            <w:r>
              <w:t>CM Group Lead</w:t>
            </w:r>
          </w:p>
        </w:tc>
        <w:tc>
          <w:tcPr>
            <w:tcW w:w="1000" w:type="pct"/>
          </w:tcPr>
          <w:p w:rsidR="001A64C8" w:rsidRPr="00EE6F10" w:rsidRDefault="001A64C8" w:rsidP="001A64C8">
            <w:r>
              <w:t>SRF Dept. Head</w:t>
            </w:r>
          </w:p>
        </w:tc>
        <w:tc>
          <w:tcPr>
            <w:tcW w:w="1000" w:type="pct"/>
          </w:tcPr>
          <w:p w:rsidR="001A64C8" w:rsidRPr="00EE6F10" w:rsidRDefault="001A64C8" w:rsidP="001A64C8">
            <w:r>
              <w:t>Technical Reviewer</w:t>
            </w:r>
          </w:p>
        </w:tc>
        <w:tc>
          <w:tcPr>
            <w:tcW w:w="1001" w:type="pct"/>
          </w:tcPr>
          <w:p w:rsidR="001A64C8" w:rsidRPr="00EE6F10" w:rsidRDefault="001A64C8" w:rsidP="001A64C8">
            <w:r>
              <w:t>RADCON Rep.</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15017" w:rsidRPr="00D97B1C" w:rsidTr="00A841DF">
        <w:trPr>
          <w:cantSplit/>
          <w:trHeight w:val="288"/>
        </w:trPr>
        <w:tc>
          <w:tcPr>
            <w:tcW w:w="999" w:type="pct"/>
          </w:tcPr>
          <w:p w:rsidR="00A15017" w:rsidRDefault="0083542B" w:rsidP="00A15017">
            <w:hyperlink r:id="rId8" w:history="1">
              <w:r w:rsidRPr="0083542B">
                <w:rPr>
                  <w:rStyle w:val="Hyperlink"/>
                </w:rPr>
                <w:t>11141S0029 Small Item Leak Check Spec 2e-10</w:t>
              </w:r>
            </w:hyperlink>
          </w:p>
          <w:p w:rsidR="004319EB" w:rsidRDefault="004319EB" w:rsidP="00A15017"/>
          <w:p w:rsidR="004319EB" w:rsidRPr="00B41C93" w:rsidRDefault="004319EB" w:rsidP="00A15017">
            <w:hyperlink r:id="rId9" w:history="1">
              <w:r w:rsidRPr="0083542B">
                <w:rPr>
                  <w:rStyle w:val="Hyperlink"/>
                </w:rPr>
                <w:t>11141S0033 Large Item Leak Check Spec 1e-9</w:t>
              </w:r>
            </w:hyperlink>
          </w:p>
        </w:tc>
        <w:tc>
          <w:tcPr>
            <w:tcW w:w="999" w:type="pct"/>
          </w:tcPr>
          <w:p w:rsidR="00A15017" w:rsidRDefault="0083542B" w:rsidP="00A15017">
            <w:hyperlink r:id="rId10" w:history="1">
              <w:r>
                <w:rPr>
                  <w:rStyle w:val="Hyperlink"/>
                </w:rPr>
                <w:t>11141S0035 Cleaning and Handling Procedure</w:t>
              </w:r>
            </w:hyperlink>
          </w:p>
          <w:p w:rsidR="00A15017" w:rsidRDefault="00A15017" w:rsidP="00A15017"/>
          <w:p w:rsidR="00A15017" w:rsidRPr="004345F7" w:rsidRDefault="0083542B" w:rsidP="00A15017">
            <w:hyperlink r:id="rId11" w:history="1">
              <w:r w:rsidRPr="0083542B">
                <w:rPr>
                  <w:rStyle w:val="Hyperlink"/>
                </w:rPr>
                <w:t>11141S0034 S/S Cleaning and Handling Procedure</w:t>
              </w:r>
            </w:hyperlink>
          </w:p>
        </w:tc>
        <w:tc>
          <w:tcPr>
            <w:tcW w:w="1001" w:type="pct"/>
          </w:tcPr>
          <w:p w:rsidR="00A15017" w:rsidRDefault="004319EB" w:rsidP="00A15017">
            <w:pPr>
              <w:rPr>
                <w:rStyle w:val="Hyperlink"/>
              </w:rPr>
            </w:pPr>
            <w:hyperlink r:id="rId12" w:history="1">
              <w:r w:rsidRPr="004319EB">
                <w:rPr>
                  <w:rStyle w:val="Hyperlink"/>
                </w:rPr>
                <w:t>CRM1207030-1000 C100 Flow Schematic sh1</w:t>
              </w:r>
            </w:hyperlink>
          </w:p>
          <w:p w:rsidR="004319EB" w:rsidRDefault="004319EB" w:rsidP="00A15017">
            <w:hyperlink r:id="rId13" w:history="1">
              <w:r w:rsidRPr="004319EB">
                <w:rPr>
                  <w:rStyle w:val="Hyperlink"/>
                </w:rPr>
                <w:t>CRM1207030-1000 C100 Flow Schematic sh2</w:t>
              </w:r>
            </w:hyperlink>
          </w:p>
          <w:p w:rsidR="004319EB" w:rsidRDefault="004319EB" w:rsidP="00A15017">
            <w:hyperlink r:id="rId14" w:history="1">
              <w:r w:rsidRPr="004319EB">
                <w:rPr>
                  <w:rStyle w:val="Hyperlink"/>
                </w:rPr>
                <w:t>CRM1207030-1001 C100 Wiring Diagram sh1</w:t>
              </w:r>
            </w:hyperlink>
          </w:p>
          <w:p w:rsidR="004319EB" w:rsidRPr="00B41C93" w:rsidRDefault="004319EB" w:rsidP="00A15017">
            <w:hyperlink r:id="rId15" w:history="1">
              <w:r w:rsidRPr="004319EB">
                <w:rPr>
                  <w:rStyle w:val="Hyperlink"/>
                </w:rPr>
                <w:t>CRM1207030-1001 C100 Wiring Diagram sh2</w:t>
              </w:r>
            </w:hyperlink>
          </w:p>
        </w:tc>
        <w:tc>
          <w:tcPr>
            <w:tcW w:w="1001" w:type="pct"/>
          </w:tcPr>
          <w:p w:rsidR="00A15017" w:rsidRPr="00B41C93" w:rsidRDefault="00A15017" w:rsidP="00A15017">
            <w:hyperlink r:id="rId16" w:history="1">
              <w:r w:rsidRPr="00A33DC8">
                <w:rPr>
                  <w:rStyle w:val="Hyperlink"/>
                </w:rPr>
                <w:t>Radco</w:t>
              </w:r>
              <w:r w:rsidRPr="00A33DC8">
                <w:rPr>
                  <w:rStyle w:val="Hyperlink"/>
                </w:rPr>
                <w:t>n</w:t>
              </w:r>
              <w:r w:rsidRPr="00A33DC8">
                <w:rPr>
                  <w:rStyle w:val="Hyperlink"/>
                </w:rPr>
                <w:t xml:space="preserve"> Control Doc- C100 Rebuild</w:t>
              </w:r>
            </w:hyperlink>
          </w:p>
        </w:tc>
        <w:tc>
          <w:tcPr>
            <w:tcW w:w="1000" w:type="pct"/>
          </w:tcPr>
          <w:p w:rsidR="00A15017" w:rsidRDefault="004319EB" w:rsidP="00A15017">
            <w:hyperlink r:id="rId17" w:history="1">
              <w:r w:rsidRPr="004319EB">
                <w:rPr>
                  <w:rStyle w:val="Hyperlink"/>
                </w:rPr>
                <w:t>115410-1076 C100 Warrm Tuner Dwg sh1-2</w:t>
              </w:r>
            </w:hyperlink>
          </w:p>
          <w:p w:rsidR="004319EB" w:rsidRDefault="004319EB" w:rsidP="00A15017"/>
          <w:p w:rsidR="004319EB" w:rsidRPr="00B41C93" w:rsidRDefault="004319EB" w:rsidP="00A15017">
            <w:hyperlink r:id="rId18" w:history="1">
              <w:r w:rsidRPr="004319EB">
                <w:rPr>
                  <w:rStyle w:val="Hyperlink"/>
                </w:rPr>
                <w:t>CP-C100-CM-ASSY-TUNW- Warm Tuner Installation Procedure</w:t>
              </w:r>
            </w:hyperlink>
          </w:p>
        </w:tc>
      </w:tr>
      <w:tr w:rsidR="00A15017" w:rsidRPr="00D97B1C" w:rsidTr="00A841DF">
        <w:trPr>
          <w:cantSplit/>
          <w:trHeight w:val="288"/>
        </w:trPr>
        <w:tc>
          <w:tcPr>
            <w:tcW w:w="999" w:type="pct"/>
          </w:tcPr>
          <w:p w:rsidR="00A15017" w:rsidRDefault="004319EB" w:rsidP="00A15017">
            <w:hyperlink r:id="rId19" w:history="1">
              <w:r w:rsidRPr="004319EB">
                <w:rPr>
                  <w:rStyle w:val="Hyperlink"/>
                </w:rPr>
                <w:t>CRM1207002-0000 Double Tophat dwg sh1</w:t>
              </w:r>
            </w:hyperlink>
          </w:p>
          <w:p w:rsidR="004319EB" w:rsidRPr="00D97B1C" w:rsidRDefault="004319EB" w:rsidP="00A15017">
            <w:hyperlink r:id="rId20" w:history="1">
              <w:r w:rsidRPr="004319EB">
                <w:rPr>
                  <w:rStyle w:val="Hyperlink"/>
                </w:rPr>
                <w:t>CRM1207002-0000 Double Tophat dwg sh2</w:t>
              </w:r>
            </w:hyperlink>
          </w:p>
        </w:tc>
        <w:tc>
          <w:tcPr>
            <w:tcW w:w="999" w:type="pct"/>
          </w:tcPr>
          <w:p w:rsidR="00A15017" w:rsidRDefault="004319EB" w:rsidP="004319EB">
            <w:hyperlink r:id="rId21" w:history="1">
              <w:r w:rsidRPr="004319EB">
                <w:rPr>
                  <w:rStyle w:val="Hyperlink"/>
                </w:rPr>
                <w:t>CRM1207002-0001 Single Tophat sh1</w:t>
              </w:r>
            </w:hyperlink>
          </w:p>
          <w:p w:rsidR="004319EB" w:rsidRPr="00D97B1C" w:rsidRDefault="004319EB" w:rsidP="004319EB">
            <w:hyperlink r:id="rId22" w:history="1">
              <w:r w:rsidRPr="004319EB">
                <w:rPr>
                  <w:rStyle w:val="Hyperlink"/>
                </w:rPr>
                <w:t>CRM1207002-0001 Single Tophat sh2</w:t>
              </w:r>
            </w:hyperlink>
          </w:p>
        </w:tc>
        <w:tc>
          <w:tcPr>
            <w:tcW w:w="1001" w:type="pct"/>
          </w:tcPr>
          <w:p w:rsidR="00A15017" w:rsidRDefault="004319EB" w:rsidP="004319EB">
            <w:hyperlink r:id="rId23" w:history="1">
              <w:r w:rsidRPr="004319EB">
                <w:rPr>
                  <w:rStyle w:val="Hyperlink"/>
                </w:rPr>
                <w:t>CRM1208020-0000 Return End Can sh1</w:t>
              </w:r>
            </w:hyperlink>
          </w:p>
          <w:p w:rsidR="004319EB" w:rsidRDefault="004319EB" w:rsidP="004319EB">
            <w:hyperlink r:id="rId24" w:history="1">
              <w:r w:rsidRPr="004319EB">
                <w:rPr>
                  <w:rStyle w:val="Hyperlink"/>
                </w:rPr>
                <w:t>CRM1208020-0000 Return End Can sh2</w:t>
              </w:r>
            </w:hyperlink>
          </w:p>
          <w:p w:rsidR="004319EB" w:rsidRPr="00D97B1C" w:rsidRDefault="004319EB" w:rsidP="004319EB">
            <w:hyperlink r:id="rId25" w:history="1">
              <w:r w:rsidRPr="004319EB">
                <w:rPr>
                  <w:rStyle w:val="Hyperlink"/>
                </w:rPr>
                <w:t>CRM1208020-0000 Return End Can sh3</w:t>
              </w:r>
            </w:hyperlink>
          </w:p>
        </w:tc>
        <w:tc>
          <w:tcPr>
            <w:tcW w:w="1001" w:type="pct"/>
          </w:tcPr>
          <w:p w:rsidR="00F85DA6" w:rsidRDefault="00F85DA6" w:rsidP="004319EB">
            <w:hyperlink r:id="rId26" w:history="1">
              <w:r w:rsidRPr="00F85DA6">
                <w:rPr>
                  <w:rStyle w:val="Hyperlink"/>
                </w:rPr>
                <w:t>CRM1208010-0000 Supply End Can sh1</w:t>
              </w:r>
            </w:hyperlink>
          </w:p>
          <w:p w:rsidR="00A15017" w:rsidRDefault="00F85DA6" w:rsidP="004319EB">
            <w:hyperlink r:id="rId27" w:history="1">
              <w:r w:rsidRPr="00F85DA6">
                <w:rPr>
                  <w:rStyle w:val="Hyperlink"/>
                </w:rPr>
                <w:t>CRM1208010-0000 Supply End Can sh2</w:t>
              </w:r>
            </w:hyperlink>
          </w:p>
          <w:p w:rsidR="00F85DA6" w:rsidRPr="00D97B1C" w:rsidRDefault="00F85DA6" w:rsidP="004319EB">
            <w:hyperlink r:id="rId28" w:history="1">
              <w:r w:rsidRPr="00F85DA6">
                <w:rPr>
                  <w:rStyle w:val="Hyperlink"/>
                </w:rPr>
                <w:t>CRM1208010-0000 Supply End Can sh3</w:t>
              </w:r>
            </w:hyperlink>
          </w:p>
        </w:tc>
        <w:tc>
          <w:tcPr>
            <w:tcW w:w="1000" w:type="pct"/>
          </w:tcPr>
          <w:p w:rsidR="00A15017" w:rsidRDefault="00F85DA6" w:rsidP="00A15017">
            <w:hyperlink r:id="rId29" w:history="1">
              <w:r w:rsidRPr="00F85DA6">
                <w:rPr>
                  <w:rStyle w:val="Hyperlink"/>
                </w:rPr>
                <w:t>CRM1207001-1000 C100 Cryomodule Top Assy</w:t>
              </w:r>
            </w:hyperlink>
          </w:p>
          <w:p w:rsidR="00F85DA6" w:rsidRDefault="00F85DA6" w:rsidP="00A15017">
            <w:hyperlink r:id="rId30" w:history="1">
              <w:r w:rsidRPr="00F85DA6">
                <w:rPr>
                  <w:rStyle w:val="Hyperlink"/>
                </w:rPr>
                <w:t>CRM1207090-1000 C100 Vacuum Vessel sh1</w:t>
              </w:r>
            </w:hyperlink>
          </w:p>
          <w:p w:rsidR="00F85DA6" w:rsidRDefault="00F85DA6" w:rsidP="00A15017">
            <w:hyperlink r:id="rId31" w:history="1">
              <w:r>
                <w:rPr>
                  <w:rStyle w:val="Hyperlink"/>
                </w:rPr>
                <w:t>CRM1207090-1000 C100 Vacuum Vessel sh2</w:t>
              </w:r>
            </w:hyperlink>
          </w:p>
          <w:p w:rsidR="00F85DA6" w:rsidRPr="00D97B1C" w:rsidRDefault="00F85DA6" w:rsidP="00A15017"/>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r w:rsidR="001A64C8" w:rsidRPr="00D97B1C" w:rsidTr="00A841DF">
        <w:trPr>
          <w:cantSplit/>
        </w:trPr>
        <w:tc>
          <w:tcPr>
            <w:tcW w:w="1000" w:type="pct"/>
          </w:tcPr>
          <w:p w:rsidR="001A64C8" w:rsidRPr="00D97B1C" w:rsidRDefault="001A64C8" w:rsidP="001A64C8">
            <w:r>
              <w:t>R2</w:t>
            </w:r>
          </w:p>
        </w:tc>
        <w:tc>
          <w:tcPr>
            <w:tcW w:w="4000" w:type="pct"/>
          </w:tcPr>
          <w:p w:rsidR="001A64C8" w:rsidRPr="00D97B1C" w:rsidRDefault="001A64C8" w:rsidP="001A64C8">
            <w:r>
              <w:t>Modified approval names and signatures, changed a few steps</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1196"/>
        <w:gridCol w:w="24"/>
        <w:gridCol w:w="1895"/>
        <w:gridCol w:w="55"/>
        <w:gridCol w:w="3137"/>
        <w:gridCol w:w="36"/>
        <w:gridCol w:w="2105"/>
        <w:gridCol w:w="122"/>
        <w:gridCol w:w="329"/>
        <w:gridCol w:w="649"/>
        <w:gridCol w:w="3402"/>
      </w:tblGrid>
      <w:tr w:rsidR="007D458D" w:rsidRPr="00D97B1C" w:rsidTr="00A15017">
        <w:trPr>
          <w:trHeight w:val="288"/>
        </w:trPr>
        <w:tc>
          <w:tcPr>
            <w:tcW w:w="1220" w:type="dxa"/>
            <w:gridSpan w:val="2"/>
          </w:tcPr>
          <w:p w:rsidR="007D458D" w:rsidRPr="00D97B1C" w:rsidRDefault="007D458D" w:rsidP="00D97B1C">
            <w:r w:rsidRPr="00D97B1C">
              <w:lastRenderedPageBreak/>
              <w:t>Step No.</w:t>
            </w:r>
          </w:p>
        </w:tc>
        <w:tc>
          <w:tcPr>
            <w:tcW w:w="7350" w:type="dxa"/>
            <w:gridSpan w:val="6"/>
          </w:tcPr>
          <w:p w:rsidR="007D458D" w:rsidRPr="00D97B1C" w:rsidRDefault="007D458D" w:rsidP="00D97B1C">
            <w:r w:rsidRPr="00D97B1C">
              <w:t>Instructions</w:t>
            </w:r>
          </w:p>
        </w:tc>
        <w:tc>
          <w:tcPr>
            <w:tcW w:w="4380" w:type="dxa"/>
            <w:gridSpan w:val="3"/>
            <w:noWrap/>
          </w:tcPr>
          <w:p w:rsidR="007D458D" w:rsidRPr="00D97B1C" w:rsidRDefault="007D458D" w:rsidP="00D97B1C">
            <w:r w:rsidRPr="00D97B1C">
              <w:t>Data Input</w:t>
            </w:r>
          </w:p>
        </w:tc>
      </w:tr>
      <w:tr w:rsidR="00A51E7D" w:rsidRPr="00D97B1C" w:rsidTr="00A15017">
        <w:trPr>
          <w:trHeight w:val="288"/>
        </w:trPr>
        <w:tc>
          <w:tcPr>
            <w:tcW w:w="1220" w:type="dxa"/>
            <w:gridSpan w:val="2"/>
          </w:tcPr>
          <w:p w:rsidR="00A51E7D" w:rsidRPr="00D97B1C" w:rsidRDefault="00A51E7D" w:rsidP="00BA4674">
            <w:pPr>
              <w:jc w:val="center"/>
            </w:pPr>
            <w:r w:rsidRPr="00D97B1C">
              <w:t>1</w:t>
            </w:r>
          </w:p>
        </w:tc>
        <w:tc>
          <w:tcPr>
            <w:tcW w:w="7350" w:type="dxa"/>
            <w:gridSpan w:val="6"/>
          </w:tcPr>
          <w:p w:rsidR="00A51E7D" w:rsidRDefault="00A51E7D" w:rsidP="00A51E7D">
            <w:pPr>
              <w:pStyle w:val="Header"/>
              <w:tabs>
                <w:tab w:val="clear" w:pos="4320"/>
                <w:tab w:val="clear" w:pos="8640"/>
              </w:tabs>
            </w:pPr>
            <w:r>
              <w:t>Verify the Spaceframe and Thermal Shield Travelers are complete.</w:t>
            </w:r>
          </w:p>
          <w:p w:rsidR="00A51E7D" w:rsidRPr="005D1824" w:rsidRDefault="00A51E7D" w:rsidP="00A51E7D">
            <w:pPr>
              <w:pStyle w:val="Header"/>
              <w:tabs>
                <w:tab w:val="clear" w:pos="4320"/>
                <w:tab w:val="clear" w:pos="8640"/>
              </w:tabs>
            </w:pPr>
            <w:r>
              <w:t>Record the Cryomodule and Vacuum Vessel S/N’s</w:t>
            </w:r>
          </w:p>
        </w:tc>
        <w:tc>
          <w:tcPr>
            <w:tcW w:w="4380" w:type="dxa"/>
            <w:gridSpan w:val="3"/>
            <w:noWrap/>
          </w:tcPr>
          <w:p w:rsidR="00A51E7D" w:rsidRDefault="00A51E7D" w:rsidP="00A51E7D">
            <w:pPr>
              <w:pStyle w:val="Header"/>
              <w:tabs>
                <w:tab w:val="clear" w:pos="4320"/>
                <w:tab w:val="clear" w:pos="8640"/>
              </w:tabs>
            </w:pPr>
            <w:r>
              <w:t>[[LeadTechnician1]] &lt;&lt;SRF&gt;&gt;</w:t>
            </w:r>
          </w:p>
          <w:p w:rsidR="00A51E7D" w:rsidRDefault="00A51E7D" w:rsidP="00A51E7D">
            <w:pPr>
              <w:pStyle w:val="Header"/>
              <w:tabs>
                <w:tab w:val="clear" w:pos="4320"/>
                <w:tab w:val="clear" w:pos="8640"/>
              </w:tabs>
            </w:pPr>
            <w:r>
              <w:t>[[TravelerComplete]] &lt;&lt;YESNO&gt;&gt;</w:t>
            </w:r>
          </w:p>
          <w:p w:rsidR="00A51E7D" w:rsidRDefault="00A51E7D" w:rsidP="00A51E7D">
            <w:pPr>
              <w:pStyle w:val="Header"/>
              <w:tabs>
                <w:tab w:val="clear" w:pos="4320"/>
                <w:tab w:val="clear" w:pos="8640"/>
              </w:tabs>
            </w:pPr>
            <w:r>
              <w:t>[[CMSN]] &lt;&lt;CMSN&gt;&gt;</w:t>
            </w:r>
          </w:p>
          <w:p w:rsidR="00A51E7D" w:rsidRDefault="00A51E7D" w:rsidP="00A51E7D">
            <w:pPr>
              <w:pStyle w:val="Header"/>
              <w:tabs>
                <w:tab w:val="clear" w:pos="4320"/>
                <w:tab w:val="clear" w:pos="8640"/>
              </w:tabs>
            </w:pPr>
            <w:r>
              <w:t>[[VVSN]] &lt;&lt;VVSN&gt;&gt;</w:t>
            </w:r>
          </w:p>
          <w:p w:rsidR="00A51E7D" w:rsidRDefault="00A51E7D" w:rsidP="00A51E7D">
            <w:pPr>
              <w:pStyle w:val="Header"/>
              <w:tabs>
                <w:tab w:val="clear" w:pos="4320"/>
                <w:tab w:val="clear" w:pos="8640"/>
              </w:tabs>
            </w:pPr>
            <w:r>
              <w:t>[[Date1]] &lt;&lt;TIMESTAMP&gt;&gt;</w:t>
            </w:r>
          </w:p>
          <w:p w:rsidR="00A51E7D" w:rsidRPr="00683D1E" w:rsidRDefault="00A51E7D" w:rsidP="00A51E7D">
            <w:pPr>
              <w:pStyle w:val="Header"/>
              <w:tabs>
                <w:tab w:val="clear" w:pos="4320"/>
                <w:tab w:val="clear" w:pos="8640"/>
              </w:tabs>
            </w:pPr>
            <w:r>
              <w:t>[[Comment1]] &lt;&lt;COMMENT&gt;&gt;</w:t>
            </w:r>
          </w:p>
        </w:tc>
      </w:tr>
      <w:tr w:rsidR="00A51E7D" w:rsidRPr="00D97B1C" w:rsidTr="00A15017">
        <w:trPr>
          <w:trHeight w:val="288"/>
        </w:trPr>
        <w:tc>
          <w:tcPr>
            <w:tcW w:w="1220" w:type="dxa"/>
            <w:gridSpan w:val="2"/>
          </w:tcPr>
          <w:p w:rsidR="00A51E7D" w:rsidRPr="00D97B1C" w:rsidRDefault="00A51E7D" w:rsidP="00BA4674">
            <w:pPr>
              <w:jc w:val="center"/>
            </w:pPr>
            <w:r w:rsidRPr="00D97B1C">
              <w:t>2</w:t>
            </w:r>
          </w:p>
        </w:tc>
        <w:tc>
          <w:tcPr>
            <w:tcW w:w="7350" w:type="dxa"/>
            <w:gridSpan w:val="6"/>
          </w:tcPr>
          <w:p w:rsidR="00A51E7D" w:rsidRDefault="00A51E7D" w:rsidP="00A51E7D">
            <w:r>
              <w:t>Install the vacuum vessel over the spaceframe</w:t>
            </w:r>
          </w:p>
          <w:p w:rsidR="00A51E7D" w:rsidRDefault="00A51E7D" w:rsidP="00A51E7D">
            <w:pPr>
              <w:numPr>
                <w:ilvl w:val="0"/>
                <w:numId w:val="1"/>
              </w:numPr>
            </w:pPr>
            <w:r>
              <w:t>Pre-align the VV utilizing the top rail alignment tooling</w:t>
            </w:r>
          </w:p>
          <w:p w:rsidR="00A51E7D" w:rsidRPr="00ED7A1E" w:rsidRDefault="00A51E7D" w:rsidP="00A51E7D">
            <w:pPr>
              <w:numPr>
                <w:ilvl w:val="0"/>
                <w:numId w:val="1"/>
              </w:numPr>
            </w:pPr>
            <w:r>
              <w:t xml:space="preserve">As the space frame wheels engage the VV, secure the two components from movement, remove the ¼ point tooling and install the magnetic shielding patches over the holes where tooling was attached.  </w:t>
            </w:r>
          </w:p>
          <w:p w:rsidR="00A51E7D" w:rsidRDefault="00A51E7D" w:rsidP="00A51E7D">
            <w:pPr>
              <w:numPr>
                <w:ilvl w:val="0"/>
                <w:numId w:val="1"/>
              </w:numPr>
            </w:pPr>
            <w:r>
              <w:t>Verify the center and roll of the Cold Mass, is the grooved wheel setting on transfer rail inside the vacuum vessel, if not, adjust.</w:t>
            </w:r>
          </w:p>
          <w:p w:rsidR="00A51E7D" w:rsidRDefault="00A51E7D" w:rsidP="00A51E7D">
            <w:pPr>
              <w:numPr>
                <w:ilvl w:val="0"/>
                <w:numId w:val="1"/>
              </w:numPr>
            </w:pPr>
            <w:r>
              <w:t>"Z" Center the spaceframe in the vacuum vessel, then install lockdowns.</w:t>
            </w:r>
          </w:p>
          <w:p w:rsidR="00A51E7D" w:rsidRDefault="00A51E7D" w:rsidP="00A51E7D">
            <w:pPr>
              <w:numPr>
                <w:ilvl w:val="0"/>
                <w:numId w:val="1"/>
              </w:numPr>
            </w:pPr>
            <w:r>
              <w:t>Center the spaceframe in the vacuum vessel. Use the large lockdowns ONLY to lift, once at elevation, use side ¼ point lock downs to adjust "x" dimension. Once centered on both ends, install remaining lockdowns until they touch. Do not over tighten, it is possible to compromise the Cold Mass alignment within the Space Frame.</w:t>
            </w:r>
          </w:p>
          <w:p w:rsidR="00A51E7D" w:rsidRDefault="00A51E7D" w:rsidP="00A51E7D">
            <w:pPr>
              <w:numPr>
                <w:ilvl w:val="0"/>
                <w:numId w:val="1"/>
              </w:numPr>
            </w:pPr>
            <w:r>
              <w:t>Test fit the end and middle tophats to verify the spaceframe location.</w:t>
            </w:r>
          </w:p>
          <w:p w:rsidR="00A51E7D" w:rsidRDefault="00A51E7D" w:rsidP="00A51E7D">
            <w:pPr>
              <w:numPr>
                <w:ilvl w:val="0"/>
                <w:numId w:val="1"/>
              </w:numPr>
            </w:pPr>
            <w:r>
              <w:t>Weld all of the Lockdowns, skip around to lessen Cold Mass movement.</w:t>
            </w:r>
          </w:p>
          <w:p w:rsidR="00A51E7D" w:rsidRDefault="00A51E7D" w:rsidP="00A51E7D">
            <w:pPr>
              <w:numPr>
                <w:ilvl w:val="0"/>
                <w:numId w:val="1"/>
              </w:numPr>
            </w:pPr>
            <w:r>
              <w:t>Upload the weld map for the structural lockdown welds</w:t>
            </w:r>
          </w:p>
          <w:p w:rsidR="00A51E7D" w:rsidRDefault="00A51E7D" w:rsidP="00A51E7D">
            <w:pPr>
              <w:numPr>
                <w:ilvl w:val="0"/>
                <w:numId w:val="1"/>
              </w:numPr>
            </w:pPr>
            <w:r>
              <w:t>Record the spaceframe SN</w:t>
            </w:r>
          </w:p>
          <w:p w:rsidR="00A51E7D" w:rsidRPr="007F5C0F" w:rsidRDefault="00A51E7D" w:rsidP="00A51E7D">
            <w:pPr>
              <w:ind w:left="360"/>
            </w:pPr>
            <w:r>
              <w:rPr>
                <w:noProof/>
              </w:rPr>
              <w:lastRenderedPageBreak/>
              <w:drawing>
                <wp:inline distT="0" distB="0" distL="0" distR="0" wp14:anchorId="4D24BB75" wp14:editId="15386474">
                  <wp:extent cx="4096512"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0" w:type="dxa"/>
            <w:gridSpan w:val="3"/>
            <w:noWrap/>
          </w:tcPr>
          <w:p w:rsidR="00A51E7D" w:rsidRDefault="00A51E7D" w:rsidP="00A51E7D">
            <w:pPr>
              <w:pStyle w:val="Header"/>
              <w:tabs>
                <w:tab w:val="clear" w:pos="4320"/>
                <w:tab w:val="clear" w:pos="8640"/>
              </w:tabs>
            </w:pPr>
            <w:r>
              <w:lastRenderedPageBreak/>
              <w:t>[[LeadTechnician2]] &lt;&lt;SRF&gt;&gt;</w:t>
            </w:r>
          </w:p>
          <w:p w:rsidR="00A51E7D" w:rsidRDefault="00A51E7D" w:rsidP="00A51E7D">
            <w:pPr>
              <w:pStyle w:val="Header"/>
              <w:tabs>
                <w:tab w:val="clear" w:pos="4320"/>
                <w:tab w:val="clear" w:pos="8640"/>
              </w:tabs>
            </w:pPr>
            <w:r>
              <w:t>[[Date2]] &lt;&lt;TIMESTAMP&gt;&gt;</w:t>
            </w:r>
          </w:p>
          <w:p w:rsidR="00A51E7D" w:rsidRDefault="00A51E7D" w:rsidP="00A51E7D">
            <w:pPr>
              <w:pStyle w:val="Header"/>
              <w:tabs>
                <w:tab w:val="clear" w:pos="4320"/>
                <w:tab w:val="clear" w:pos="8640"/>
              </w:tabs>
            </w:pPr>
            <w:r>
              <w:t>[[SFRSN]] &lt;&lt;SFRSN&gt;&gt;</w:t>
            </w:r>
          </w:p>
          <w:p w:rsidR="00A51E7D" w:rsidRDefault="00A51E7D" w:rsidP="00A51E7D">
            <w:pPr>
              <w:pStyle w:val="Header"/>
              <w:tabs>
                <w:tab w:val="clear" w:pos="4320"/>
                <w:tab w:val="clear" w:pos="8640"/>
              </w:tabs>
            </w:pPr>
            <w:r>
              <w:t>[[Comment2]] &lt;&lt;COMMENT&gt;&gt;</w:t>
            </w:r>
          </w:p>
          <w:p w:rsidR="00A51E7D" w:rsidRDefault="00A51E7D" w:rsidP="00A51E7D">
            <w:pPr>
              <w:pStyle w:val="Header"/>
              <w:tabs>
                <w:tab w:val="clear" w:pos="4320"/>
                <w:tab w:val="clear" w:pos="8640"/>
              </w:tabs>
              <w:rPr>
                <w:color w:val="0000FF"/>
              </w:rPr>
            </w:pPr>
            <w:r>
              <w:t>[[WeldDocumentation]] &lt;&lt;FILEUPLOAD&gt;&gt;</w:t>
            </w:r>
          </w:p>
        </w:tc>
      </w:tr>
      <w:tr w:rsidR="00A51E7D" w:rsidRPr="00D97B1C" w:rsidTr="00A15017">
        <w:trPr>
          <w:trHeight w:val="288"/>
        </w:trPr>
        <w:tc>
          <w:tcPr>
            <w:tcW w:w="1220" w:type="dxa"/>
            <w:gridSpan w:val="2"/>
          </w:tcPr>
          <w:p w:rsidR="00A51E7D" w:rsidRPr="00D97B1C" w:rsidRDefault="00A51E7D" w:rsidP="00BA4674">
            <w:pPr>
              <w:jc w:val="center"/>
            </w:pPr>
            <w:r w:rsidRPr="00D97B1C">
              <w:t>3</w:t>
            </w:r>
          </w:p>
        </w:tc>
        <w:tc>
          <w:tcPr>
            <w:tcW w:w="7350" w:type="dxa"/>
            <w:gridSpan w:val="6"/>
          </w:tcPr>
          <w:p w:rsidR="00A51E7D" w:rsidRDefault="00A51E7D" w:rsidP="00A51E7D">
            <w:pPr>
              <w:pStyle w:val="Header"/>
              <w:tabs>
                <w:tab w:val="clear" w:pos="4320"/>
                <w:tab w:val="clear" w:pos="8640"/>
              </w:tabs>
            </w:pPr>
            <w:r>
              <w:t>Align the vacuum vessel using the cold gate valve locations on the cavity string back to the monuments to within +/- 0.010 inches. Use the Alignment spreadsheet from the Space Frame Traveler.</w:t>
            </w:r>
          </w:p>
        </w:tc>
        <w:tc>
          <w:tcPr>
            <w:tcW w:w="4380" w:type="dxa"/>
            <w:gridSpan w:val="3"/>
            <w:noWrap/>
          </w:tcPr>
          <w:p w:rsidR="00A51E7D" w:rsidRDefault="00A51E7D" w:rsidP="00A51E7D">
            <w:pPr>
              <w:pStyle w:val="Header"/>
              <w:tabs>
                <w:tab w:val="clear" w:pos="4320"/>
                <w:tab w:val="clear" w:pos="8640"/>
              </w:tabs>
            </w:pPr>
            <w:r>
              <w:t>[[Technician3]] &lt;&lt;SRF&gt;&gt;</w:t>
            </w:r>
          </w:p>
          <w:p w:rsidR="00A51E7D" w:rsidRDefault="00A51E7D" w:rsidP="00A51E7D">
            <w:pPr>
              <w:pStyle w:val="Header"/>
              <w:tabs>
                <w:tab w:val="clear" w:pos="4320"/>
                <w:tab w:val="clear" w:pos="8640"/>
              </w:tabs>
            </w:pPr>
            <w:r>
              <w:t>[[Date3]] &lt;&lt;TIMESTAMP&gt;&gt;</w:t>
            </w:r>
          </w:p>
          <w:p w:rsidR="00A51E7D" w:rsidRDefault="00A51E7D" w:rsidP="00A51E7D">
            <w:pPr>
              <w:pStyle w:val="Header"/>
              <w:tabs>
                <w:tab w:val="clear" w:pos="4320"/>
                <w:tab w:val="clear" w:pos="8640"/>
              </w:tabs>
            </w:pPr>
            <w:r w:rsidRPr="0097077F">
              <w:t>[[</w:t>
            </w:r>
            <w:r>
              <w:t>Comment3]] &lt;&lt;COMMENT&gt;&gt;</w:t>
            </w:r>
          </w:p>
          <w:p w:rsidR="00A51E7D" w:rsidRPr="002C1D73" w:rsidRDefault="00A51E7D" w:rsidP="00A51E7D">
            <w:pPr>
              <w:pStyle w:val="Header"/>
              <w:tabs>
                <w:tab w:val="clear" w:pos="4320"/>
                <w:tab w:val="clear" w:pos="8640"/>
              </w:tabs>
            </w:pPr>
            <w:r>
              <w:t>[[AlignmentUpload]] &lt;&lt;FILEUPLOAD&gt;&gt;</w:t>
            </w:r>
          </w:p>
        </w:tc>
      </w:tr>
      <w:tr w:rsidR="00A51E7D" w:rsidRPr="00D97B1C" w:rsidTr="00A15017">
        <w:trPr>
          <w:trHeight w:val="288"/>
        </w:trPr>
        <w:tc>
          <w:tcPr>
            <w:tcW w:w="1220" w:type="dxa"/>
            <w:gridSpan w:val="2"/>
          </w:tcPr>
          <w:p w:rsidR="00A51E7D" w:rsidRDefault="00A51E7D" w:rsidP="00A51E7D">
            <w:pPr>
              <w:jc w:val="center"/>
            </w:pPr>
            <w:r>
              <w:t>4</w:t>
            </w:r>
          </w:p>
        </w:tc>
        <w:tc>
          <w:tcPr>
            <w:tcW w:w="7350" w:type="dxa"/>
            <w:gridSpan w:val="6"/>
          </w:tcPr>
          <w:p w:rsidR="00A51E7D" w:rsidRDefault="00A51E7D" w:rsidP="00A51E7D">
            <w:pPr>
              <w:pStyle w:val="Header"/>
              <w:tabs>
                <w:tab w:val="clear" w:pos="4320"/>
                <w:tab w:val="clear" w:pos="8640"/>
              </w:tabs>
            </w:pPr>
            <w:r>
              <w:t xml:space="preserve">Install the tophats </w:t>
            </w:r>
          </w:p>
          <w:p w:rsidR="00A51E7D" w:rsidRDefault="00A51E7D" w:rsidP="00A51E7D">
            <w:pPr>
              <w:pStyle w:val="Header"/>
              <w:numPr>
                <w:ilvl w:val="0"/>
                <w:numId w:val="2"/>
              </w:numPr>
              <w:tabs>
                <w:tab w:val="clear" w:pos="4320"/>
                <w:tab w:val="clear" w:pos="8640"/>
              </w:tabs>
            </w:pPr>
            <w:r>
              <w:t>Extreme care shall be taken bolting the waveguides to the tophats</w:t>
            </w:r>
          </w:p>
          <w:p w:rsidR="00A51E7D" w:rsidRDefault="00A51E7D" w:rsidP="00A51E7D">
            <w:pPr>
              <w:pStyle w:val="Header"/>
              <w:numPr>
                <w:ilvl w:val="0"/>
                <w:numId w:val="2"/>
              </w:numPr>
              <w:tabs>
                <w:tab w:val="clear" w:pos="4320"/>
                <w:tab w:val="clear" w:pos="8640"/>
              </w:tabs>
            </w:pPr>
            <w:r>
              <w:t>Measure the distances between the VV top hat flange and the cold waveguide flange. Measure all four corners then average and select the pre- welded top hat that matches the best.</w:t>
            </w:r>
          </w:p>
          <w:p w:rsidR="00A51E7D" w:rsidRDefault="00A51E7D" w:rsidP="00A51E7D">
            <w:pPr>
              <w:pStyle w:val="Header"/>
              <w:numPr>
                <w:ilvl w:val="0"/>
                <w:numId w:val="2"/>
              </w:numPr>
              <w:tabs>
                <w:tab w:val="clear" w:pos="4320"/>
                <w:tab w:val="clear" w:pos="8640"/>
              </w:tabs>
            </w:pPr>
            <w:r>
              <w:t>Remove the waveguide vacuum load fixtures prior to tophat installation..</w:t>
            </w:r>
          </w:p>
          <w:p w:rsidR="00A51E7D" w:rsidRDefault="00A51E7D" w:rsidP="00A51E7D">
            <w:pPr>
              <w:pStyle w:val="Header"/>
              <w:numPr>
                <w:ilvl w:val="0"/>
                <w:numId w:val="2"/>
              </w:numPr>
              <w:tabs>
                <w:tab w:val="clear" w:pos="4320"/>
                <w:tab w:val="clear" w:pos="8640"/>
              </w:tabs>
            </w:pPr>
            <w:r>
              <w:t>Prep o-ring surfaces</w:t>
            </w:r>
          </w:p>
          <w:p w:rsidR="00A51E7D" w:rsidRDefault="00A51E7D" w:rsidP="00A51E7D">
            <w:pPr>
              <w:pStyle w:val="Header"/>
              <w:numPr>
                <w:ilvl w:val="0"/>
                <w:numId w:val="2"/>
              </w:numPr>
              <w:tabs>
                <w:tab w:val="clear" w:pos="4320"/>
                <w:tab w:val="clear" w:pos="8640"/>
              </w:tabs>
            </w:pPr>
            <w:r>
              <w:t xml:space="preserve">Install tophats </w:t>
            </w:r>
          </w:p>
          <w:p w:rsidR="00A51E7D" w:rsidRDefault="00A51E7D" w:rsidP="00A51E7D">
            <w:pPr>
              <w:pStyle w:val="Header"/>
              <w:numPr>
                <w:ilvl w:val="0"/>
                <w:numId w:val="2"/>
              </w:numPr>
              <w:tabs>
                <w:tab w:val="clear" w:pos="4320"/>
                <w:tab w:val="clear" w:pos="8640"/>
              </w:tabs>
            </w:pPr>
            <w:r>
              <w:t>Record tophat serial numbers</w:t>
            </w:r>
          </w:p>
          <w:p w:rsidR="00A51E7D" w:rsidRDefault="00A51E7D" w:rsidP="00A51E7D">
            <w:pPr>
              <w:pStyle w:val="Header"/>
              <w:tabs>
                <w:tab w:val="clear" w:pos="4320"/>
                <w:tab w:val="clear" w:pos="8640"/>
              </w:tabs>
              <w:ind w:left="360"/>
            </w:pPr>
            <w:r>
              <w:rPr>
                <w:noProof/>
              </w:rPr>
              <w:lastRenderedPageBreak/>
              <w:drawing>
                <wp:inline distT="0" distB="0" distL="0" distR="0" wp14:anchorId="506B4949" wp14:editId="3EE74A7D">
                  <wp:extent cx="4142232"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2232" cy="2743200"/>
                          </a:xfrm>
                          <a:prstGeom prst="rect">
                            <a:avLst/>
                          </a:prstGeom>
                        </pic:spPr>
                      </pic:pic>
                    </a:graphicData>
                  </a:graphic>
                </wp:inline>
              </w:drawing>
            </w:r>
          </w:p>
          <w:p w:rsidR="00A51E7D" w:rsidRPr="007F5C0F" w:rsidRDefault="00A51E7D" w:rsidP="00A51E7D">
            <w:pPr>
              <w:pStyle w:val="Header"/>
              <w:tabs>
                <w:tab w:val="clear" w:pos="4320"/>
                <w:tab w:val="clear" w:pos="8640"/>
              </w:tabs>
            </w:pPr>
          </w:p>
        </w:tc>
        <w:tc>
          <w:tcPr>
            <w:tcW w:w="4380" w:type="dxa"/>
            <w:gridSpan w:val="3"/>
            <w:noWrap/>
          </w:tcPr>
          <w:p w:rsidR="00A51E7D" w:rsidRDefault="00A51E7D" w:rsidP="00A51E7D">
            <w:pPr>
              <w:pStyle w:val="Header"/>
              <w:tabs>
                <w:tab w:val="clear" w:pos="4320"/>
                <w:tab w:val="clear" w:pos="8640"/>
              </w:tabs>
            </w:pPr>
            <w:r>
              <w:lastRenderedPageBreak/>
              <w:t>[[Technician4]] &lt;&lt;SRF&gt;&gt;</w:t>
            </w:r>
          </w:p>
          <w:p w:rsidR="00A51E7D" w:rsidRDefault="00A51E7D" w:rsidP="00A51E7D">
            <w:pPr>
              <w:pStyle w:val="Header"/>
              <w:tabs>
                <w:tab w:val="clear" w:pos="4320"/>
                <w:tab w:val="clear" w:pos="8640"/>
              </w:tabs>
            </w:pPr>
            <w:r>
              <w:t>[[Date4]] &lt;&lt;TIMESTAMP&gt;&gt;</w:t>
            </w:r>
          </w:p>
          <w:p w:rsidR="00A51E7D" w:rsidRDefault="00A51E7D" w:rsidP="00A51E7D">
            <w:pPr>
              <w:pStyle w:val="Header"/>
              <w:tabs>
                <w:tab w:val="clear" w:pos="4320"/>
                <w:tab w:val="clear" w:pos="8640"/>
              </w:tabs>
            </w:pPr>
            <w:r>
              <w:t>[[THTSSN1]] &lt;&lt;THTSSN&gt;&gt;</w:t>
            </w:r>
          </w:p>
          <w:p w:rsidR="00A51E7D" w:rsidRDefault="00A51E7D" w:rsidP="00A51E7D">
            <w:pPr>
              <w:pStyle w:val="Header"/>
              <w:tabs>
                <w:tab w:val="clear" w:pos="4320"/>
                <w:tab w:val="clear" w:pos="8640"/>
              </w:tabs>
            </w:pPr>
            <w:r>
              <w:t>[[THTSSN2]] &lt;&lt;THTSSN&gt;&gt;</w:t>
            </w:r>
          </w:p>
          <w:p w:rsidR="00A51E7D" w:rsidRDefault="00A51E7D" w:rsidP="00A51E7D">
            <w:pPr>
              <w:pStyle w:val="Header"/>
              <w:tabs>
                <w:tab w:val="clear" w:pos="4320"/>
                <w:tab w:val="clear" w:pos="8640"/>
              </w:tabs>
            </w:pPr>
            <w:r>
              <w:t>[[THTSSN3]] &lt;&lt;THTSSN&gt;&gt;</w:t>
            </w:r>
          </w:p>
          <w:p w:rsidR="00A51E7D" w:rsidRDefault="00A51E7D" w:rsidP="00A51E7D">
            <w:pPr>
              <w:pStyle w:val="Header"/>
              <w:tabs>
                <w:tab w:val="clear" w:pos="4320"/>
                <w:tab w:val="clear" w:pos="8640"/>
              </w:tabs>
            </w:pPr>
            <w:r>
              <w:t>[[THTDSN4_5]] &lt;&lt;THTDSN&gt;&gt;</w:t>
            </w:r>
          </w:p>
          <w:p w:rsidR="00A51E7D" w:rsidRDefault="00A51E7D" w:rsidP="00A51E7D">
            <w:pPr>
              <w:pStyle w:val="Header"/>
              <w:tabs>
                <w:tab w:val="clear" w:pos="4320"/>
                <w:tab w:val="clear" w:pos="8640"/>
              </w:tabs>
            </w:pPr>
            <w:r>
              <w:t>[[THTSSN6]] &lt;&lt;THTSSN&gt;&gt;</w:t>
            </w:r>
          </w:p>
          <w:p w:rsidR="00A51E7D" w:rsidRDefault="00A51E7D" w:rsidP="00A51E7D">
            <w:pPr>
              <w:pStyle w:val="Header"/>
              <w:tabs>
                <w:tab w:val="clear" w:pos="4320"/>
                <w:tab w:val="clear" w:pos="8640"/>
              </w:tabs>
            </w:pPr>
            <w:r>
              <w:t>[[THTSSN7]] &lt;&lt;THTSSN&gt;&gt;</w:t>
            </w:r>
          </w:p>
          <w:p w:rsidR="00A51E7D" w:rsidRDefault="00A51E7D" w:rsidP="00A51E7D">
            <w:pPr>
              <w:pStyle w:val="Header"/>
              <w:tabs>
                <w:tab w:val="clear" w:pos="4320"/>
                <w:tab w:val="clear" w:pos="8640"/>
              </w:tabs>
            </w:pPr>
            <w:r>
              <w:t>[[THTSSN8]] &lt;&lt;THTSSN&gt;&gt;</w:t>
            </w:r>
          </w:p>
          <w:p w:rsidR="00A51E7D" w:rsidRDefault="00A51E7D" w:rsidP="00A51E7D">
            <w:pPr>
              <w:pStyle w:val="Header"/>
              <w:tabs>
                <w:tab w:val="clear" w:pos="4320"/>
                <w:tab w:val="clear" w:pos="8640"/>
              </w:tabs>
            </w:pPr>
            <w:r>
              <w:t>[[Comment4]] &lt;&lt;COMMENT&gt;&gt;</w:t>
            </w:r>
          </w:p>
        </w:tc>
      </w:tr>
      <w:tr w:rsidR="00A15017" w:rsidTr="00A15017">
        <w:trPr>
          <w:trHeight w:val="288"/>
        </w:trPr>
        <w:tc>
          <w:tcPr>
            <w:tcW w:w="1220" w:type="dxa"/>
            <w:gridSpan w:val="2"/>
          </w:tcPr>
          <w:p w:rsidR="00A15017" w:rsidRDefault="00A15017" w:rsidP="004319EB">
            <w:pPr>
              <w:jc w:val="center"/>
            </w:pPr>
            <w:r>
              <w:t>5</w:t>
            </w:r>
          </w:p>
        </w:tc>
        <w:tc>
          <w:tcPr>
            <w:tcW w:w="7679" w:type="dxa"/>
            <w:gridSpan w:val="7"/>
          </w:tcPr>
          <w:p w:rsidR="00A15017" w:rsidRDefault="00A15017" w:rsidP="004319EB">
            <w:r>
              <w:t>Install the instrumentation feedthru plates</w:t>
            </w:r>
          </w:p>
          <w:p w:rsidR="00A15017" w:rsidRDefault="00A15017" w:rsidP="004319EB">
            <w:pPr>
              <w:pStyle w:val="Header"/>
              <w:numPr>
                <w:ilvl w:val="0"/>
                <w:numId w:val="2"/>
              </w:numPr>
              <w:tabs>
                <w:tab w:val="clear" w:pos="4320"/>
                <w:tab w:val="clear" w:pos="8640"/>
              </w:tabs>
            </w:pPr>
            <w:r>
              <w:t>Route the instrumentation through the manhole cover</w:t>
            </w:r>
          </w:p>
          <w:p w:rsidR="00A15017" w:rsidRDefault="00A15017" w:rsidP="004319EB">
            <w:pPr>
              <w:pStyle w:val="Header"/>
              <w:numPr>
                <w:ilvl w:val="0"/>
                <w:numId w:val="2"/>
              </w:numPr>
              <w:tabs>
                <w:tab w:val="clear" w:pos="4320"/>
                <w:tab w:val="clear" w:pos="8640"/>
              </w:tabs>
            </w:pPr>
            <w:r>
              <w:t xml:space="preserve">Install the cover (4X's) using orings and dog style clamps </w:t>
            </w:r>
          </w:p>
          <w:p w:rsidR="00A15017" w:rsidRDefault="00A15017" w:rsidP="004319EB">
            <w:pPr>
              <w:pStyle w:val="Header"/>
              <w:numPr>
                <w:ilvl w:val="0"/>
                <w:numId w:val="2"/>
              </w:numPr>
              <w:tabs>
                <w:tab w:val="clear" w:pos="4320"/>
                <w:tab w:val="clear" w:pos="8640"/>
              </w:tabs>
            </w:pPr>
            <w:r>
              <w:t>Terminate cables and harnesses to feedthrus</w:t>
            </w:r>
          </w:p>
          <w:p w:rsidR="00A15017" w:rsidRDefault="00A15017" w:rsidP="004319EB">
            <w:pPr>
              <w:pStyle w:val="Header"/>
              <w:numPr>
                <w:ilvl w:val="0"/>
                <w:numId w:val="2"/>
              </w:numPr>
              <w:tabs>
                <w:tab w:val="clear" w:pos="4320"/>
                <w:tab w:val="clear" w:pos="8640"/>
              </w:tabs>
            </w:pPr>
            <w:r>
              <w:t>Install and record the feedthrus</w:t>
            </w:r>
          </w:p>
          <w:p w:rsidR="00A15017" w:rsidRDefault="00A15017" w:rsidP="004319EB">
            <w:pPr>
              <w:pStyle w:val="Header"/>
              <w:numPr>
                <w:ilvl w:val="0"/>
                <w:numId w:val="2"/>
              </w:numPr>
              <w:tabs>
                <w:tab w:val="clear" w:pos="4320"/>
                <w:tab w:val="clear" w:pos="8640"/>
              </w:tabs>
            </w:pPr>
            <w:r>
              <w:t>Record the wire values</w:t>
            </w:r>
          </w:p>
          <w:p w:rsidR="00A15017" w:rsidRDefault="00A15017" w:rsidP="004319EB">
            <w:pPr>
              <w:pStyle w:val="Header"/>
              <w:numPr>
                <w:ilvl w:val="0"/>
                <w:numId w:val="2"/>
              </w:numPr>
              <w:tabs>
                <w:tab w:val="clear" w:pos="4320"/>
                <w:tab w:val="clear" w:pos="8640"/>
              </w:tabs>
            </w:pPr>
            <w:r>
              <w:t>TDR cables to verify, record</w:t>
            </w:r>
          </w:p>
          <w:p w:rsidR="00A15017" w:rsidRDefault="00A15017" w:rsidP="00BA4674">
            <w:pPr>
              <w:pStyle w:val="Header"/>
              <w:tabs>
                <w:tab w:val="clear" w:pos="4320"/>
                <w:tab w:val="clear" w:pos="8640"/>
              </w:tabs>
            </w:pPr>
            <w:r>
              <w:t xml:space="preserve">Use dwgs in reference section and </w:t>
            </w:r>
            <w:hyperlink r:id="rId34" w:history="1">
              <w:r w:rsidR="00BA4674">
                <w:rPr>
                  <w:rStyle w:val="Hyperlink"/>
                </w:rPr>
                <w:t>CRM1207001-0051 Instrumentation Flange</w:t>
              </w:r>
            </w:hyperlink>
            <w:r w:rsidR="00BA4674">
              <w:rPr>
                <w:rStyle w:val="Hyperlink"/>
              </w:rPr>
              <w:t xml:space="preserve">, </w:t>
            </w:r>
            <w:hyperlink r:id="rId35" w:history="1">
              <w:r w:rsidR="00BA4674">
                <w:rPr>
                  <w:rStyle w:val="Hyperlink"/>
                </w:rPr>
                <w:t>CRM1207001-0050 Instrumentation Flange sh1</w:t>
              </w:r>
            </w:hyperlink>
          </w:p>
        </w:tc>
        <w:tc>
          <w:tcPr>
            <w:tcW w:w="4051" w:type="dxa"/>
            <w:gridSpan w:val="2"/>
            <w:noWrap/>
          </w:tcPr>
          <w:p w:rsidR="00A15017" w:rsidRDefault="00A15017" w:rsidP="004319EB">
            <w:pPr>
              <w:pStyle w:val="Header"/>
              <w:tabs>
                <w:tab w:val="clear" w:pos="4320"/>
                <w:tab w:val="clear" w:pos="8640"/>
              </w:tabs>
            </w:pPr>
            <w:r>
              <w:t>[[Technician5]] &lt;&lt;SRF&gt;&gt;</w:t>
            </w:r>
          </w:p>
          <w:p w:rsidR="00A15017" w:rsidRDefault="00A15017" w:rsidP="004319EB">
            <w:pPr>
              <w:pStyle w:val="Header"/>
              <w:tabs>
                <w:tab w:val="clear" w:pos="4320"/>
                <w:tab w:val="clear" w:pos="8640"/>
              </w:tabs>
            </w:pPr>
            <w:r>
              <w:t>[[Date5]] &lt;&lt;TIMESTAMP&gt;&gt;</w:t>
            </w:r>
          </w:p>
          <w:p w:rsidR="00A15017" w:rsidRDefault="00A15017" w:rsidP="004319EB">
            <w:pPr>
              <w:pStyle w:val="Header"/>
              <w:tabs>
                <w:tab w:val="clear" w:pos="4320"/>
                <w:tab w:val="clear" w:pos="8640"/>
              </w:tabs>
            </w:pPr>
            <w:r>
              <w:t>[[WiringValues5]] &lt;&lt;FILEUPLOAD&gt;&gt;</w:t>
            </w:r>
          </w:p>
          <w:p w:rsidR="00A15017" w:rsidRDefault="00A15017" w:rsidP="004319EB">
            <w:pPr>
              <w:pStyle w:val="Header"/>
              <w:tabs>
                <w:tab w:val="clear" w:pos="4320"/>
                <w:tab w:val="clear" w:pos="8640"/>
              </w:tabs>
            </w:pPr>
            <w:r>
              <w:t>[[TDRFiles5]] &lt;&lt;FILEUPLOAD&gt;&gt;</w:t>
            </w:r>
          </w:p>
          <w:p w:rsidR="00A15017" w:rsidRDefault="00A15017" w:rsidP="004319EB">
            <w:pPr>
              <w:pStyle w:val="Header"/>
              <w:tabs>
                <w:tab w:val="clear" w:pos="4320"/>
                <w:tab w:val="clear" w:pos="8640"/>
              </w:tabs>
            </w:pPr>
            <w:r>
              <w:t>[[ElectricalTechnician5]] &lt;&lt;SRF&gt;&gt;</w:t>
            </w:r>
          </w:p>
          <w:p w:rsidR="00A15017" w:rsidRDefault="00A15017" w:rsidP="004319EB">
            <w:pPr>
              <w:pStyle w:val="Header"/>
              <w:tabs>
                <w:tab w:val="clear" w:pos="4320"/>
                <w:tab w:val="clear" w:pos="8640"/>
              </w:tabs>
            </w:pPr>
            <w:r>
              <w:t>[[Comment5]] &lt;&lt;COMMENT&gt;&gt;</w:t>
            </w:r>
          </w:p>
        </w:tc>
      </w:tr>
      <w:tr w:rsidR="00A15017" w:rsidTr="00A15017">
        <w:trPr>
          <w:trHeight w:val="238"/>
        </w:trPr>
        <w:tc>
          <w:tcPr>
            <w:tcW w:w="3170" w:type="dxa"/>
            <w:gridSpan w:val="4"/>
          </w:tcPr>
          <w:p w:rsidR="00A15017" w:rsidRDefault="00A15017" w:rsidP="004319EB">
            <w:pPr>
              <w:pStyle w:val="Header"/>
              <w:tabs>
                <w:tab w:val="clear" w:pos="4320"/>
                <w:tab w:val="clear" w:pos="8640"/>
              </w:tabs>
            </w:pPr>
            <w:r>
              <w:t>Instrumentation Feedthru Flange1</w:t>
            </w:r>
          </w:p>
        </w:tc>
        <w:tc>
          <w:tcPr>
            <w:tcW w:w="3173" w:type="dxa"/>
            <w:gridSpan w:val="2"/>
          </w:tcPr>
          <w:p w:rsidR="00A15017" w:rsidRDefault="00A15017" w:rsidP="004319EB">
            <w:pPr>
              <w:pStyle w:val="Header"/>
              <w:tabs>
                <w:tab w:val="clear" w:pos="4320"/>
                <w:tab w:val="clear" w:pos="8640"/>
              </w:tabs>
            </w:pPr>
            <w:r>
              <w:t>Instrumentation Feedthru Flange2</w:t>
            </w:r>
          </w:p>
        </w:tc>
        <w:tc>
          <w:tcPr>
            <w:tcW w:w="3205" w:type="dxa"/>
            <w:gridSpan w:val="4"/>
          </w:tcPr>
          <w:p w:rsidR="00A15017" w:rsidRDefault="00A15017" w:rsidP="004319EB">
            <w:pPr>
              <w:pStyle w:val="Header"/>
              <w:tabs>
                <w:tab w:val="clear" w:pos="4320"/>
                <w:tab w:val="clear" w:pos="8640"/>
              </w:tabs>
            </w:pPr>
            <w:r>
              <w:t>Instrumentation Feedthru Flange3</w:t>
            </w:r>
          </w:p>
        </w:tc>
        <w:tc>
          <w:tcPr>
            <w:tcW w:w="3402" w:type="dxa"/>
          </w:tcPr>
          <w:p w:rsidR="00A15017" w:rsidRDefault="00A15017" w:rsidP="004319EB">
            <w:pPr>
              <w:pStyle w:val="Header"/>
              <w:tabs>
                <w:tab w:val="clear" w:pos="4320"/>
                <w:tab w:val="clear" w:pos="8640"/>
              </w:tabs>
            </w:pPr>
            <w:r>
              <w:t>Instrumentation Feedthru Flange4</w:t>
            </w:r>
          </w:p>
        </w:tc>
      </w:tr>
      <w:tr w:rsidR="00A15017" w:rsidTr="00A15017">
        <w:trPr>
          <w:trHeight w:val="271"/>
        </w:trPr>
        <w:tc>
          <w:tcPr>
            <w:tcW w:w="3170" w:type="dxa"/>
            <w:gridSpan w:val="4"/>
          </w:tcPr>
          <w:p w:rsidR="00A15017" w:rsidRDefault="00A15017" w:rsidP="004319EB">
            <w:pPr>
              <w:pStyle w:val="Header"/>
              <w:tabs>
                <w:tab w:val="clear" w:pos="4320"/>
                <w:tab w:val="clear" w:pos="8640"/>
              </w:tabs>
            </w:pPr>
            <w:r>
              <w:t>[[INFFSN_1]] &lt;&lt;INFFSN&gt;&gt;</w:t>
            </w:r>
          </w:p>
        </w:tc>
        <w:tc>
          <w:tcPr>
            <w:tcW w:w="3173" w:type="dxa"/>
            <w:gridSpan w:val="2"/>
          </w:tcPr>
          <w:p w:rsidR="00A15017" w:rsidRDefault="00A15017" w:rsidP="004319EB">
            <w:pPr>
              <w:pStyle w:val="Header"/>
              <w:tabs>
                <w:tab w:val="clear" w:pos="4320"/>
                <w:tab w:val="clear" w:pos="8640"/>
              </w:tabs>
            </w:pPr>
            <w:r>
              <w:t>[[INFFSN_2]] &lt;&lt;INFFSN&gt;&gt;</w:t>
            </w:r>
          </w:p>
        </w:tc>
        <w:tc>
          <w:tcPr>
            <w:tcW w:w="3205" w:type="dxa"/>
            <w:gridSpan w:val="4"/>
          </w:tcPr>
          <w:p w:rsidR="00A15017" w:rsidRDefault="00A15017" w:rsidP="004319EB">
            <w:pPr>
              <w:pStyle w:val="Header"/>
              <w:tabs>
                <w:tab w:val="clear" w:pos="4320"/>
                <w:tab w:val="clear" w:pos="8640"/>
              </w:tabs>
            </w:pPr>
            <w:r>
              <w:t>[[INFFSN_3]] &lt;&lt;INFFSN&gt;&gt;</w:t>
            </w:r>
          </w:p>
        </w:tc>
        <w:tc>
          <w:tcPr>
            <w:tcW w:w="3402" w:type="dxa"/>
          </w:tcPr>
          <w:p w:rsidR="00A15017" w:rsidRDefault="00A15017" w:rsidP="004319EB">
            <w:pPr>
              <w:pStyle w:val="Header"/>
              <w:tabs>
                <w:tab w:val="clear" w:pos="4320"/>
                <w:tab w:val="clear" w:pos="8640"/>
              </w:tabs>
            </w:pPr>
            <w:r>
              <w:t>[[INFFSN_4]] &lt;&lt;INFFSN&gt;&gt;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[[NTFTSN_HOM1A]] &lt;&lt;NTFTSN&gt;&gt;</w:t>
            </w:r>
          </w:p>
        </w:tc>
        <w:tc>
          <w:tcPr>
            <w:tcW w:w="3173" w:type="dxa"/>
            <w:gridSpan w:val="2"/>
          </w:tcPr>
          <w:p w:rsidR="00A15017" w:rsidRDefault="00A15017" w:rsidP="004319EB">
            <w:pPr>
              <w:pStyle w:val="Header"/>
              <w:tabs>
                <w:tab w:val="clear" w:pos="4320"/>
                <w:tab w:val="clear" w:pos="8640"/>
              </w:tabs>
            </w:pPr>
            <w:r>
              <w:t>[[NTFTSN_HOM3A]] &lt;&lt;NTFTSN&gt;&gt;</w:t>
            </w:r>
          </w:p>
        </w:tc>
        <w:tc>
          <w:tcPr>
            <w:tcW w:w="3205" w:type="dxa"/>
            <w:gridSpan w:val="4"/>
          </w:tcPr>
          <w:p w:rsidR="00A15017" w:rsidRDefault="00A15017" w:rsidP="004319EB">
            <w:pPr>
              <w:pStyle w:val="Header"/>
              <w:tabs>
                <w:tab w:val="clear" w:pos="4320"/>
                <w:tab w:val="clear" w:pos="8640"/>
              </w:tabs>
            </w:pPr>
            <w:r>
              <w:t>[[NTFTSN_HOM5A]] &lt;&lt;NTFTSN&gt;&gt;</w:t>
            </w:r>
          </w:p>
        </w:tc>
        <w:tc>
          <w:tcPr>
            <w:tcW w:w="3402" w:type="dxa"/>
          </w:tcPr>
          <w:p w:rsidR="00A15017" w:rsidRDefault="00A15017" w:rsidP="004319EB">
            <w:pPr>
              <w:pStyle w:val="Header"/>
              <w:tabs>
                <w:tab w:val="clear" w:pos="4320"/>
                <w:tab w:val="clear" w:pos="8640"/>
              </w:tabs>
            </w:pPr>
            <w:r>
              <w:t>[[NTFTSN_HOM7A]] &lt;&lt;NTFTSN&gt;&gt;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lastRenderedPageBreak/>
              <w:t>[[NTFTSN_HOM1B]] &lt;&lt;NTFTSN&gt;&gt;</w:t>
            </w:r>
          </w:p>
        </w:tc>
        <w:tc>
          <w:tcPr>
            <w:tcW w:w="3173" w:type="dxa"/>
            <w:gridSpan w:val="2"/>
          </w:tcPr>
          <w:p w:rsidR="00A15017" w:rsidRDefault="00A15017" w:rsidP="004319EB">
            <w:pPr>
              <w:pStyle w:val="Header"/>
              <w:tabs>
                <w:tab w:val="clear" w:pos="4320"/>
                <w:tab w:val="clear" w:pos="8640"/>
              </w:tabs>
            </w:pPr>
            <w:r>
              <w:t>[[NTFTSN_HOM3B]] &lt;&lt;NTFTSN&gt;&gt;</w:t>
            </w:r>
          </w:p>
        </w:tc>
        <w:tc>
          <w:tcPr>
            <w:tcW w:w="3205" w:type="dxa"/>
            <w:gridSpan w:val="4"/>
          </w:tcPr>
          <w:p w:rsidR="00A15017" w:rsidRDefault="00A15017" w:rsidP="004319EB">
            <w:pPr>
              <w:pStyle w:val="Header"/>
              <w:tabs>
                <w:tab w:val="clear" w:pos="4320"/>
                <w:tab w:val="clear" w:pos="8640"/>
              </w:tabs>
            </w:pPr>
            <w:r>
              <w:t>[[NTFTSN_HOM5B]] &lt;&lt;NTFTSN&gt;&gt;</w:t>
            </w:r>
          </w:p>
        </w:tc>
        <w:tc>
          <w:tcPr>
            <w:tcW w:w="3402" w:type="dxa"/>
          </w:tcPr>
          <w:p w:rsidR="00A15017" w:rsidRDefault="00A15017" w:rsidP="004319EB">
            <w:pPr>
              <w:pStyle w:val="Header"/>
              <w:tabs>
                <w:tab w:val="clear" w:pos="4320"/>
                <w:tab w:val="clear" w:pos="8640"/>
              </w:tabs>
            </w:pPr>
            <w:r>
              <w:t>[[NTFTSN_HOM7B]] &lt;&lt;NTFTSN&gt;&gt;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[[NTFTSN_FP1]] &lt;&lt;NTFTSN&gt;&gt;</w:t>
            </w:r>
          </w:p>
        </w:tc>
        <w:tc>
          <w:tcPr>
            <w:tcW w:w="3173" w:type="dxa"/>
            <w:gridSpan w:val="2"/>
          </w:tcPr>
          <w:p w:rsidR="00A15017" w:rsidRDefault="00A15017" w:rsidP="004319EB">
            <w:pPr>
              <w:pStyle w:val="Header"/>
              <w:tabs>
                <w:tab w:val="clear" w:pos="4320"/>
                <w:tab w:val="clear" w:pos="8640"/>
              </w:tabs>
            </w:pPr>
            <w:r>
              <w:t>[[NTFTSN_FP3]] &lt;&lt;NTFTSN&gt;&gt;</w:t>
            </w:r>
          </w:p>
        </w:tc>
        <w:tc>
          <w:tcPr>
            <w:tcW w:w="3205" w:type="dxa"/>
            <w:gridSpan w:val="4"/>
          </w:tcPr>
          <w:p w:rsidR="00A15017" w:rsidRDefault="00A15017" w:rsidP="004319EB">
            <w:pPr>
              <w:pStyle w:val="Header"/>
              <w:tabs>
                <w:tab w:val="clear" w:pos="4320"/>
                <w:tab w:val="clear" w:pos="8640"/>
              </w:tabs>
            </w:pPr>
            <w:r>
              <w:t>[[NTFTSN_FP5]] &lt;&lt;NTFTSN&gt;&gt;</w:t>
            </w:r>
          </w:p>
        </w:tc>
        <w:tc>
          <w:tcPr>
            <w:tcW w:w="3402" w:type="dxa"/>
          </w:tcPr>
          <w:p w:rsidR="00A15017" w:rsidRDefault="00A15017" w:rsidP="004319EB">
            <w:pPr>
              <w:pStyle w:val="Header"/>
              <w:tabs>
                <w:tab w:val="clear" w:pos="4320"/>
                <w:tab w:val="clear" w:pos="8640"/>
              </w:tabs>
            </w:pPr>
            <w:r>
              <w:t>[[NTFTSN_FP7]] &lt;&lt;NTFTSN&gt;&gt;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[[NTFTSN_HOM2A]] &lt;&lt;NTFTSN&gt;&gt;</w:t>
            </w:r>
          </w:p>
        </w:tc>
        <w:tc>
          <w:tcPr>
            <w:tcW w:w="3173" w:type="dxa"/>
            <w:gridSpan w:val="2"/>
          </w:tcPr>
          <w:p w:rsidR="00A15017" w:rsidRDefault="00A15017" w:rsidP="004319EB">
            <w:pPr>
              <w:pStyle w:val="Header"/>
              <w:tabs>
                <w:tab w:val="clear" w:pos="4320"/>
                <w:tab w:val="clear" w:pos="8640"/>
              </w:tabs>
            </w:pPr>
            <w:r>
              <w:t>[[NTFTSN_HOM4A]] &lt;&lt;NTFTSN&gt;&gt;</w:t>
            </w:r>
          </w:p>
        </w:tc>
        <w:tc>
          <w:tcPr>
            <w:tcW w:w="3205" w:type="dxa"/>
            <w:gridSpan w:val="4"/>
          </w:tcPr>
          <w:p w:rsidR="00A15017" w:rsidRDefault="00A15017" w:rsidP="004319EB">
            <w:pPr>
              <w:pStyle w:val="Header"/>
              <w:tabs>
                <w:tab w:val="clear" w:pos="4320"/>
                <w:tab w:val="clear" w:pos="8640"/>
              </w:tabs>
            </w:pPr>
            <w:r>
              <w:t>[[NTFTSN_HOM6A]] &lt;&lt;NTFTSN&gt;&gt;</w:t>
            </w:r>
          </w:p>
        </w:tc>
        <w:tc>
          <w:tcPr>
            <w:tcW w:w="3402" w:type="dxa"/>
          </w:tcPr>
          <w:p w:rsidR="00A15017" w:rsidRDefault="00A15017" w:rsidP="004319EB">
            <w:pPr>
              <w:pStyle w:val="Header"/>
              <w:tabs>
                <w:tab w:val="clear" w:pos="4320"/>
                <w:tab w:val="clear" w:pos="8640"/>
              </w:tabs>
            </w:pPr>
            <w:r>
              <w:t>[[NTFTSN_HOM8A]] &lt;&lt;NTFTSN&gt;&gt;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[[NTFTSN_HOM2B]] &lt;&lt;NTFTSN&gt;&gt;</w:t>
            </w:r>
          </w:p>
        </w:tc>
        <w:tc>
          <w:tcPr>
            <w:tcW w:w="3173" w:type="dxa"/>
            <w:gridSpan w:val="2"/>
          </w:tcPr>
          <w:p w:rsidR="00A15017" w:rsidRDefault="00A15017" w:rsidP="004319EB">
            <w:pPr>
              <w:pStyle w:val="Header"/>
              <w:tabs>
                <w:tab w:val="clear" w:pos="4320"/>
                <w:tab w:val="clear" w:pos="8640"/>
              </w:tabs>
            </w:pPr>
            <w:r>
              <w:t>[[NTFTSN_HOM4B]] &lt;&lt;NTFTSN&gt;&gt;</w:t>
            </w:r>
          </w:p>
        </w:tc>
        <w:tc>
          <w:tcPr>
            <w:tcW w:w="3205" w:type="dxa"/>
            <w:gridSpan w:val="4"/>
          </w:tcPr>
          <w:p w:rsidR="00A15017" w:rsidRDefault="00A15017" w:rsidP="004319EB">
            <w:pPr>
              <w:pStyle w:val="Header"/>
              <w:tabs>
                <w:tab w:val="clear" w:pos="4320"/>
                <w:tab w:val="clear" w:pos="8640"/>
              </w:tabs>
            </w:pPr>
            <w:r>
              <w:t>[[NTFTSN_HOM6B]] &lt;&lt;NTFTSN&gt;&gt;</w:t>
            </w:r>
          </w:p>
        </w:tc>
        <w:tc>
          <w:tcPr>
            <w:tcW w:w="3402" w:type="dxa"/>
          </w:tcPr>
          <w:p w:rsidR="00A15017" w:rsidRDefault="00A15017" w:rsidP="004319EB">
            <w:pPr>
              <w:pStyle w:val="Header"/>
              <w:tabs>
                <w:tab w:val="clear" w:pos="4320"/>
                <w:tab w:val="clear" w:pos="8640"/>
              </w:tabs>
            </w:pPr>
            <w:r>
              <w:t>[[NTFTSN_HOM8B]] &lt;&lt;NTFTSN&gt;&gt;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[[NTFTSN_FP2]] &lt;&lt;NTFTSN&gt;&gt;</w:t>
            </w:r>
          </w:p>
        </w:tc>
        <w:tc>
          <w:tcPr>
            <w:tcW w:w="3173" w:type="dxa"/>
            <w:gridSpan w:val="2"/>
          </w:tcPr>
          <w:p w:rsidR="00A15017" w:rsidRDefault="00A15017" w:rsidP="004319EB">
            <w:pPr>
              <w:pStyle w:val="Header"/>
              <w:tabs>
                <w:tab w:val="clear" w:pos="4320"/>
                <w:tab w:val="clear" w:pos="8640"/>
              </w:tabs>
            </w:pPr>
            <w:r>
              <w:t>[[NTFTSN_FP4]] &lt;&lt;NTFTSN&gt;&gt;</w:t>
            </w:r>
          </w:p>
        </w:tc>
        <w:tc>
          <w:tcPr>
            <w:tcW w:w="3205" w:type="dxa"/>
            <w:gridSpan w:val="4"/>
          </w:tcPr>
          <w:p w:rsidR="00A15017" w:rsidRDefault="00A15017" w:rsidP="004319EB">
            <w:pPr>
              <w:pStyle w:val="Header"/>
              <w:tabs>
                <w:tab w:val="clear" w:pos="4320"/>
                <w:tab w:val="clear" w:pos="8640"/>
              </w:tabs>
            </w:pPr>
            <w:r>
              <w:t>[[NTFTSN_FP6]] &lt;&lt;NTFTSN&gt;&gt;</w:t>
            </w:r>
          </w:p>
        </w:tc>
        <w:tc>
          <w:tcPr>
            <w:tcW w:w="3402" w:type="dxa"/>
          </w:tcPr>
          <w:p w:rsidR="00A15017" w:rsidRDefault="00A15017" w:rsidP="004319EB">
            <w:pPr>
              <w:pStyle w:val="Header"/>
              <w:tabs>
                <w:tab w:val="clear" w:pos="4320"/>
                <w:tab w:val="clear" w:pos="8640"/>
              </w:tabs>
            </w:pPr>
            <w:r>
              <w:t>[[NTFTSN_FP8]] &lt;&lt;NTFTSN&gt;&gt;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[[FT32PSN1]] &lt;&lt;FT32PSN&gt;&gt;</w:t>
            </w:r>
          </w:p>
        </w:tc>
        <w:tc>
          <w:tcPr>
            <w:tcW w:w="3173" w:type="dxa"/>
            <w:gridSpan w:val="2"/>
          </w:tcPr>
          <w:p w:rsidR="00A15017" w:rsidRDefault="00A15017" w:rsidP="004319EB">
            <w:pPr>
              <w:pStyle w:val="Header"/>
              <w:tabs>
                <w:tab w:val="clear" w:pos="4320"/>
                <w:tab w:val="clear" w:pos="8640"/>
              </w:tabs>
            </w:pPr>
            <w:r>
              <w:t>[[FT_32PSN1]] &lt;&lt;FT32PSN&gt;&gt;</w:t>
            </w:r>
          </w:p>
        </w:tc>
        <w:tc>
          <w:tcPr>
            <w:tcW w:w="3205" w:type="dxa"/>
            <w:gridSpan w:val="4"/>
          </w:tcPr>
          <w:p w:rsidR="00A15017" w:rsidRDefault="00A15017" w:rsidP="004319EB">
            <w:pPr>
              <w:pStyle w:val="Header"/>
              <w:tabs>
                <w:tab w:val="clear" w:pos="4320"/>
                <w:tab w:val="clear" w:pos="8640"/>
              </w:tabs>
            </w:pPr>
            <w:r>
              <w:t>[[FT32_PSN1]] &lt;&lt;FT32PSN&gt;&gt;</w:t>
            </w:r>
          </w:p>
        </w:tc>
        <w:tc>
          <w:tcPr>
            <w:tcW w:w="3402" w:type="dxa"/>
          </w:tcPr>
          <w:p w:rsidR="00A15017" w:rsidRDefault="00A15017" w:rsidP="004319EB">
            <w:pPr>
              <w:pStyle w:val="Header"/>
              <w:tabs>
                <w:tab w:val="clear" w:pos="4320"/>
                <w:tab w:val="clear" w:pos="8640"/>
              </w:tabs>
            </w:pPr>
            <w:r>
              <w:t>[[FT32P_SN1]] &lt;&lt;FT32PSN&gt;&gt;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[[FT32PSN2]] &lt;&lt;FT32PSN&gt;&gt;</w:t>
            </w:r>
          </w:p>
        </w:tc>
        <w:tc>
          <w:tcPr>
            <w:tcW w:w="3173" w:type="dxa"/>
            <w:gridSpan w:val="2"/>
          </w:tcPr>
          <w:p w:rsidR="00A15017" w:rsidRDefault="00A15017" w:rsidP="004319EB">
            <w:pPr>
              <w:pStyle w:val="Header"/>
              <w:tabs>
                <w:tab w:val="clear" w:pos="4320"/>
                <w:tab w:val="clear" w:pos="8640"/>
              </w:tabs>
            </w:pPr>
            <w:r>
              <w:t>[[FT_32PSN2]] &lt;&lt;FT32PSN&gt;&gt;</w:t>
            </w:r>
          </w:p>
        </w:tc>
        <w:tc>
          <w:tcPr>
            <w:tcW w:w="3205" w:type="dxa"/>
            <w:gridSpan w:val="4"/>
          </w:tcPr>
          <w:p w:rsidR="00A15017" w:rsidRDefault="00A15017" w:rsidP="004319EB">
            <w:pPr>
              <w:pStyle w:val="Header"/>
              <w:tabs>
                <w:tab w:val="clear" w:pos="4320"/>
                <w:tab w:val="clear" w:pos="8640"/>
              </w:tabs>
            </w:pPr>
            <w:r>
              <w:t>[[FT32_PSN2]] &lt;&lt;FT32PSN&gt;&gt;</w:t>
            </w:r>
          </w:p>
        </w:tc>
        <w:tc>
          <w:tcPr>
            <w:tcW w:w="3402" w:type="dxa"/>
          </w:tcPr>
          <w:p w:rsidR="00A15017" w:rsidRDefault="00A15017" w:rsidP="004319EB">
            <w:pPr>
              <w:pStyle w:val="Header"/>
              <w:tabs>
                <w:tab w:val="clear" w:pos="4320"/>
                <w:tab w:val="clear" w:pos="8640"/>
              </w:tabs>
            </w:pPr>
            <w:r>
              <w:t>[[FT32P_SN2]] &lt;&lt;FT32PSN&gt;&gt;</w:t>
            </w:r>
          </w:p>
        </w:tc>
      </w:tr>
      <w:tr w:rsidR="00A15017" w:rsidTr="00A15017">
        <w:trPr>
          <w:trHeight w:val="262"/>
        </w:trPr>
        <w:tc>
          <w:tcPr>
            <w:tcW w:w="3170" w:type="dxa"/>
            <w:gridSpan w:val="4"/>
          </w:tcPr>
          <w:p w:rsidR="00A15017" w:rsidRDefault="00A15017" w:rsidP="004319EB">
            <w:pPr>
              <w:pStyle w:val="Header"/>
              <w:tabs>
                <w:tab w:val="clear" w:pos="4320"/>
                <w:tab w:val="clear" w:pos="8640"/>
              </w:tabs>
            </w:pPr>
            <w:r>
              <w:t>[[FT10PSN]] &lt;&lt;FT10PSN&gt;&gt;</w:t>
            </w:r>
          </w:p>
        </w:tc>
        <w:tc>
          <w:tcPr>
            <w:tcW w:w="3173" w:type="dxa"/>
            <w:gridSpan w:val="2"/>
          </w:tcPr>
          <w:p w:rsidR="00A15017" w:rsidRDefault="00A15017" w:rsidP="004319EB">
            <w:pPr>
              <w:pStyle w:val="Header"/>
              <w:tabs>
                <w:tab w:val="clear" w:pos="4320"/>
                <w:tab w:val="clear" w:pos="8640"/>
              </w:tabs>
            </w:pPr>
            <w:r>
              <w:t>[[FT19PSN]] &lt;&lt;FT19PSN&gt;&gt;</w:t>
            </w:r>
          </w:p>
        </w:tc>
        <w:tc>
          <w:tcPr>
            <w:tcW w:w="3205" w:type="dxa"/>
            <w:gridSpan w:val="4"/>
          </w:tcPr>
          <w:p w:rsidR="00A15017" w:rsidRDefault="00A15017" w:rsidP="004319EB">
            <w:pPr>
              <w:pStyle w:val="Header"/>
              <w:tabs>
                <w:tab w:val="clear" w:pos="4320"/>
                <w:tab w:val="clear" w:pos="8640"/>
              </w:tabs>
            </w:pPr>
            <w:r>
              <w:t>[[FT19P_SN]] &lt;&lt;FT19PSN&gt;&gt;</w:t>
            </w:r>
          </w:p>
        </w:tc>
        <w:tc>
          <w:tcPr>
            <w:tcW w:w="3402" w:type="dxa"/>
          </w:tcPr>
          <w:p w:rsidR="00A15017" w:rsidRDefault="00A15017" w:rsidP="004319EB">
            <w:pPr>
              <w:pStyle w:val="Header"/>
              <w:tabs>
                <w:tab w:val="clear" w:pos="4320"/>
                <w:tab w:val="clear" w:pos="8640"/>
              </w:tabs>
            </w:pPr>
            <w:r>
              <w:t>[[FT10P_SN]] &lt;&lt;FT10PSN&gt;&gt;</w:t>
            </w:r>
          </w:p>
        </w:tc>
      </w:tr>
      <w:tr w:rsidR="00A15017" w:rsidTr="00A15017">
        <w:trPr>
          <w:trHeight w:val="288"/>
        </w:trPr>
        <w:tc>
          <w:tcPr>
            <w:tcW w:w="1220" w:type="dxa"/>
            <w:gridSpan w:val="2"/>
          </w:tcPr>
          <w:p w:rsidR="00A15017" w:rsidRDefault="00A15017" w:rsidP="004319EB">
            <w:pPr>
              <w:jc w:val="center"/>
            </w:pPr>
            <w:r>
              <w:t>6</w:t>
            </w:r>
          </w:p>
        </w:tc>
        <w:tc>
          <w:tcPr>
            <w:tcW w:w="7679" w:type="dxa"/>
            <w:gridSpan w:val="7"/>
          </w:tcPr>
          <w:p w:rsidR="00A15017" w:rsidRDefault="00A15017" w:rsidP="004319EB">
            <w:r>
              <w:t>Install the Supply End Can (SEC)</w:t>
            </w:r>
          </w:p>
          <w:p w:rsidR="00A15017" w:rsidRDefault="00A15017" w:rsidP="004319EB">
            <w:pPr>
              <w:numPr>
                <w:ilvl w:val="0"/>
                <w:numId w:val="2"/>
              </w:numPr>
            </w:pPr>
            <w:r w:rsidRPr="00983962">
              <w:rPr>
                <w:b/>
              </w:rPr>
              <w:t xml:space="preserve">Install </w:t>
            </w:r>
            <w:r>
              <w:rPr>
                <w:b/>
              </w:rPr>
              <w:t xml:space="preserve">the </w:t>
            </w:r>
            <w:r w:rsidRPr="00983962">
              <w:rPr>
                <w:b/>
              </w:rPr>
              <w:t>bridging ring and O-Ring seal</w:t>
            </w:r>
            <w:r>
              <w:t xml:space="preserve"> onto the end of the vacuum vessel.</w:t>
            </w:r>
          </w:p>
          <w:p w:rsidR="00A15017" w:rsidRDefault="00A15017" w:rsidP="004319EB">
            <w:pPr>
              <w:numPr>
                <w:ilvl w:val="0"/>
                <w:numId w:val="2"/>
              </w:numPr>
            </w:pPr>
            <w:r>
              <w:t xml:space="preserve">Align the end can, pitch, roll and yaw should not exceed 0.125 inches across the bayonets </w:t>
            </w:r>
          </w:p>
          <w:p w:rsidR="00A15017" w:rsidRDefault="00A15017" w:rsidP="004319EB">
            <w:pPr>
              <w:numPr>
                <w:ilvl w:val="0"/>
                <w:numId w:val="2"/>
              </w:numPr>
            </w:pPr>
            <w:r>
              <w:t>Prefit all the process piping, modify as needed.</w:t>
            </w:r>
          </w:p>
          <w:p w:rsidR="00A15017" w:rsidRDefault="00A15017" w:rsidP="004319EB">
            <w:pPr>
              <w:numPr>
                <w:ilvl w:val="0"/>
                <w:numId w:val="2"/>
              </w:numPr>
            </w:pPr>
            <w:r>
              <w:t>Install the step transitions.</w:t>
            </w:r>
          </w:p>
          <w:p w:rsidR="00A15017" w:rsidRDefault="00A15017" w:rsidP="004319EB">
            <w:pPr>
              <w:numPr>
                <w:ilvl w:val="0"/>
                <w:numId w:val="2"/>
              </w:numPr>
            </w:pPr>
            <w:r>
              <w:t>Prep the entire area for a CLEAN install of the beampipe.</w:t>
            </w:r>
          </w:p>
          <w:p w:rsidR="00A15017" w:rsidRDefault="00A15017" w:rsidP="004319EB">
            <w:pPr>
              <w:numPr>
                <w:ilvl w:val="0"/>
                <w:numId w:val="2"/>
              </w:numPr>
            </w:pPr>
            <w:r>
              <w:t xml:space="preserve">Install and prealign the beampipe with the oring into the endcan. </w:t>
            </w:r>
          </w:p>
          <w:p w:rsidR="00A15017" w:rsidRDefault="00A15017" w:rsidP="004319EB">
            <w:pPr>
              <w:numPr>
                <w:ilvl w:val="0"/>
                <w:numId w:val="2"/>
              </w:numPr>
            </w:pPr>
            <w:r>
              <w:t xml:space="preserve">Install the warm-to-cold beamline with the ion pump under the laminar flow hood using procedure </w:t>
            </w:r>
            <w:hyperlink r:id="rId36" w:history="1">
              <w:r w:rsidR="00BA4674" w:rsidRPr="00BA4674">
                <w:rPr>
                  <w:rStyle w:val="Hyperlink"/>
                </w:rPr>
                <w:t>CP-C100-CM-ASSY-BPIP-R1</w:t>
              </w:r>
            </w:hyperlink>
          </w:p>
          <w:p w:rsidR="00A15017" w:rsidRDefault="00A15017" w:rsidP="004319EB">
            <w:pPr>
              <w:numPr>
                <w:ilvl w:val="0"/>
                <w:numId w:val="2"/>
              </w:numPr>
            </w:pPr>
            <w:r>
              <w:t xml:space="preserve">Leak check the beampipe assembly. </w:t>
            </w:r>
          </w:p>
          <w:p w:rsidR="00A15017" w:rsidRDefault="00A15017" w:rsidP="004319EB">
            <w:pPr>
              <w:numPr>
                <w:ilvl w:val="0"/>
                <w:numId w:val="2"/>
              </w:numPr>
            </w:pPr>
            <w:r>
              <w:t>Once the beamline pressure is stable, configure the valves as outlined in the procedure.</w:t>
            </w:r>
          </w:p>
          <w:p w:rsidR="00A15017" w:rsidRDefault="00A15017" w:rsidP="004319EB">
            <w:pPr>
              <w:numPr>
                <w:ilvl w:val="0"/>
                <w:numId w:val="2"/>
              </w:numPr>
            </w:pPr>
            <w:r>
              <w:t>Upload the beam pipe routing forms</w:t>
            </w:r>
          </w:p>
          <w:p w:rsidR="00A15017" w:rsidRDefault="00A15017" w:rsidP="004319EB">
            <w:r>
              <w:rPr>
                <w:noProof/>
              </w:rPr>
              <w:lastRenderedPageBreak/>
              <w:drawing>
                <wp:inline distT="0" distB="0" distL="0" distR="0" wp14:anchorId="68DDDA91" wp14:editId="2216E995">
                  <wp:extent cx="2322576" cy="1554480"/>
                  <wp:effectExtent l="2858" t="0" r="4762" b="476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69.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322576" cy="1554480"/>
                          </a:xfrm>
                          <a:prstGeom prst="rect">
                            <a:avLst/>
                          </a:prstGeom>
                        </pic:spPr>
                      </pic:pic>
                    </a:graphicData>
                  </a:graphic>
                </wp:inline>
              </w:drawing>
            </w:r>
            <w:r>
              <w:rPr>
                <w:noProof/>
              </w:rPr>
              <w:drawing>
                <wp:inline distT="0" distB="0" distL="0" distR="0" wp14:anchorId="640BCB19" wp14:editId="337B7359">
                  <wp:extent cx="3044952" cy="201168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9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4952" cy="2011680"/>
                          </a:xfrm>
                          <a:prstGeom prst="rect">
                            <a:avLst/>
                          </a:prstGeom>
                        </pic:spPr>
                      </pic:pic>
                    </a:graphicData>
                  </a:graphic>
                </wp:inline>
              </w:drawing>
            </w:r>
          </w:p>
        </w:tc>
        <w:tc>
          <w:tcPr>
            <w:tcW w:w="4051" w:type="dxa"/>
            <w:gridSpan w:val="2"/>
            <w:noWrap/>
          </w:tcPr>
          <w:p w:rsidR="00A15017" w:rsidRDefault="00A15017" w:rsidP="004319EB">
            <w:r>
              <w:lastRenderedPageBreak/>
              <w:t>[[SECSN]] &lt;&lt;SECSN&gt;&gt;</w:t>
            </w:r>
          </w:p>
          <w:p w:rsidR="00A15017" w:rsidRDefault="00A15017" w:rsidP="004319EB">
            <w:r>
              <w:t>[[SUBPSN]] &lt;&lt;SUBPSN&gt;&gt;</w:t>
            </w:r>
          </w:p>
          <w:p w:rsidR="00A15017" w:rsidRDefault="00A15017" w:rsidP="004319EB">
            <w:r>
              <w:t>[[Technician6]] &lt;&lt;SRF&gt;&gt;</w:t>
            </w:r>
          </w:p>
          <w:p w:rsidR="00A15017" w:rsidRDefault="00A15017" w:rsidP="004319EB">
            <w:r>
              <w:t>[[Date6]] &lt;&lt;TIMESTAMP&gt;&gt;</w:t>
            </w:r>
          </w:p>
          <w:p w:rsidR="00A15017" w:rsidRDefault="00846B36" w:rsidP="004319EB">
            <w:r>
              <w:t xml:space="preserve"> </w:t>
            </w:r>
            <w:r w:rsidR="00A15017">
              <w:t xml:space="preserve">[[UploadStripChartFile6]] </w:t>
            </w:r>
          </w:p>
          <w:p w:rsidR="00A15017" w:rsidRDefault="00A15017" w:rsidP="004319EB">
            <w:r>
              <w:t>&lt;&lt;FILEUPLOAD&gt;&gt;</w:t>
            </w:r>
          </w:p>
          <w:p w:rsidR="00A15017" w:rsidRDefault="00846B36" w:rsidP="004319EB">
            <w:r>
              <w:t xml:space="preserve"> </w:t>
            </w:r>
            <w:r w:rsidR="00A15017">
              <w:t>[[OringsInstalled6]]&lt;&lt;YESNO&gt;&gt;</w:t>
            </w:r>
          </w:p>
          <w:p w:rsidR="00A15017" w:rsidRDefault="00A15017" w:rsidP="004319EB">
            <w:r>
              <w:t>[[ValvesInProperPositions6]]&lt;&lt;YESNO&gt;&gt;</w:t>
            </w:r>
          </w:p>
          <w:p w:rsidR="00A15017" w:rsidRPr="00B13FAA" w:rsidRDefault="00A15017" w:rsidP="004319EB">
            <w:r w:rsidRPr="00B13FAA">
              <w:t>[[</w:t>
            </w:r>
            <w:r>
              <w:t>BeampipeRoutForms</w:t>
            </w:r>
            <w:r w:rsidRPr="00B13FAA">
              <w:t>]] &lt;&lt;FILEUPLOAD&gt;&gt;</w:t>
            </w:r>
          </w:p>
          <w:p w:rsidR="00A15017" w:rsidRDefault="00A15017" w:rsidP="004319EB">
            <w:pPr>
              <w:rPr>
                <w:color w:val="0000FF"/>
              </w:rPr>
            </w:pPr>
          </w:p>
        </w:tc>
      </w:tr>
      <w:tr w:rsidR="00A15017" w:rsidTr="00A15017">
        <w:trPr>
          <w:trHeight w:val="288"/>
        </w:trPr>
        <w:tc>
          <w:tcPr>
            <w:tcW w:w="1220" w:type="dxa"/>
            <w:gridSpan w:val="2"/>
          </w:tcPr>
          <w:p w:rsidR="00A15017" w:rsidRDefault="00A15017" w:rsidP="00A15017">
            <w:pPr>
              <w:jc w:val="center"/>
            </w:pPr>
            <w:r>
              <w:t>7</w:t>
            </w:r>
          </w:p>
        </w:tc>
        <w:tc>
          <w:tcPr>
            <w:tcW w:w="7679" w:type="dxa"/>
            <w:gridSpan w:val="7"/>
          </w:tcPr>
          <w:p w:rsidR="00A15017" w:rsidRDefault="00A15017" w:rsidP="00A15017">
            <w:r>
              <w:t>Weld the process piping in the bridging area. Upload weld documentation.</w:t>
            </w:r>
          </w:p>
        </w:tc>
        <w:tc>
          <w:tcPr>
            <w:tcW w:w="4051" w:type="dxa"/>
            <w:gridSpan w:val="2"/>
            <w:noWrap/>
          </w:tcPr>
          <w:p w:rsidR="00A15017" w:rsidRDefault="00A15017" w:rsidP="00A15017">
            <w:r>
              <w:t>[[Welder7]] &lt;&lt;SRF&gt;&gt;</w:t>
            </w:r>
          </w:p>
          <w:p w:rsidR="00A15017" w:rsidRDefault="00A15017" w:rsidP="00A15017">
            <w:r>
              <w:t>[[WeldDocumentation]] &lt;&lt;FILEUPLOAD&gt;&gt;</w:t>
            </w:r>
          </w:p>
          <w:p w:rsidR="00A15017" w:rsidRDefault="00A15017" w:rsidP="00A15017">
            <w:r>
              <w:t>[[Date7]] &lt;&lt;TIMESTAMP&gt;&gt;</w:t>
            </w:r>
          </w:p>
        </w:tc>
      </w:tr>
      <w:tr w:rsidR="00A15017" w:rsidTr="00A15017">
        <w:trPr>
          <w:trHeight w:val="288"/>
        </w:trPr>
        <w:tc>
          <w:tcPr>
            <w:tcW w:w="1220" w:type="dxa"/>
            <w:gridSpan w:val="2"/>
          </w:tcPr>
          <w:p w:rsidR="00A15017" w:rsidRDefault="00A15017" w:rsidP="00A15017">
            <w:pPr>
              <w:jc w:val="center"/>
            </w:pPr>
            <w:r>
              <w:t>8</w:t>
            </w:r>
          </w:p>
        </w:tc>
        <w:tc>
          <w:tcPr>
            <w:tcW w:w="7679" w:type="dxa"/>
            <w:gridSpan w:val="7"/>
          </w:tcPr>
          <w:p w:rsidR="00A15017" w:rsidRDefault="00A15017" w:rsidP="00A15017">
            <w:r>
              <w:t>Remove the Return side 11l/s ion pump</w:t>
            </w:r>
          </w:p>
          <w:p w:rsidR="00A15017" w:rsidRDefault="00A15017" w:rsidP="00A15017">
            <w:pPr>
              <w:numPr>
                <w:ilvl w:val="0"/>
                <w:numId w:val="3"/>
              </w:numPr>
            </w:pPr>
            <w:r>
              <w:t>Prep the entire area for CLEAN work.</w:t>
            </w:r>
          </w:p>
          <w:p w:rsidR="00A15017" w:rsidRDefault="00A15017" w:rsidP="00A15017">
            <w:pPr>
              <w:numPr>
                <w:ilvl w:val="0"/>
                <w:numId w:val="3"/>
              </w:numPr>
            </w:pPr>
            <w:r>
              <w:t xml:space="preserve">Using the procedure </w:t>
            </w:r>
            <w:hyperlink r:id="rId39" w:history="1">
              <w:r w:rsidR="00BA4674" w:rsidRPr="00BA4674">
                <w:rPr>
                  <w:rStyle w:val="Hyperlink"/>
                </w:rPr>
                <w:t>CP-C100-CM-ASSY-BPIP-R1</w:t>
              </w:r>
            </w:hyperlink>
            <w:r>
              <w:t xml:space="preserve"> , remove the REC ion pump.</w:t>
            </w:r>
          </w:p>
          <w:p w:rsidR="00A15017" w:rsidRDefault="00A15017" w:rsidP="00A15017">
            <w:pPr>
              <w:numPr>
                <w:ilvl w:val="0"/>
                <w:numId w:val="3"/>
              </w:numPr>
            </w:pPr>
            <w:r>
              <w:t>Blank off the cold valve with a clean flange</w:t>
            </w:r>
          </w:p>
        </w:tc>
        <w:tc>
          <w:tcPr>
            <w:tcW w:w="4051" w:type="dxa"/>
            <w:gridSpan w:val="2"/>
            <w:noWrap/>
          </w:tcPr>
          <w:p w:rsidR="00A15017" w:rsidRDefault="00A15017" w:rsidP="00A15017">
            <w:r>
              <w:t>[[Technician8]] &lt;&lt;SRF&gt;&gt;</w:t>
            </w:r>
          </w:p>
          <w:p w:rsidR="00A15017" w:rsidRDefault="00A15017" w:rsidP="00A15017">
            <w:r>
              <w:t>[[Date8]] &lt;&lt;TIMESTAMP&gt;&gt;</w:t>
            </w:r>
          </w:p>
          <w:p w:rsidR="00A15017" w:rsidRDefault="00A15017" w:rsidP="00A15017">
            <w:pPr>
              <w:rPr>
                <w:color w:val="0000FF"/>
              </w:rPr>
            </w:pPr>
          </w:p>
        </w:tc>
      </w:tr>
      <w:tr w:rsidR="00A15017" w:rsidTr="00A15017">
        <w:trPr>
          <w:trHeight w:val="288"/>
        </w:trPr>
        <w:tc>
          <w:tcPr>
            <w:tcW w:w="1220" w:type="dxa"/>
            <w:gridSpan w:val="2"/>
          </w:tcPr>
          <w:p w:rsidR="00A15017" w:rsidRDefault="00A15017" w:rsidP="00A15017">
            <w:pPr>
              <w:jc w:val="center"/>
            </w:pPr>
            <w:r>
              <w:t>9</w:t>
            </w:r>
          </w:p>
        </w:tc>
        <w:tc>
          <w:tcPr>
            <w:tcW w:w="7679" w:type="dxa"/>
            <w:gridSpan w:val="7"/>
          </w:tcPr>
          <w:p w:rsidR="00A15017" w:rsidRDefault="00A15017" w:rsidP="00A15017">
            <w:r>
              <w:t xml:space="preserve">Install the Return End Can (REC) </w:t>
            </w:r>
          </w:p>
          <w:p w:rsidR="00A15017" w:rsidRDefault="00A15017" w:rsidP="00A15017">
            <w:pPr>
              <w:numPr>
                <w:ilvl w:val="0"/>
                <w:numId w:val="2"/>
              </w:numPr>
            </w:pPr>
            <w:r w:rsidRPr="0052500D">
              <w:rPr>
                <w:b/>
              </w:rPr>
              <w:t xml:space="preserve">Install </w:t>
            </w:r>
            <w:r>
              <w:rPr>
                <w:b/>
              </w:rPr>
              <w:t xml:space="preserve">the </w:t>
            </w:r>
            <w:r w:rsidRPr="0052500D">
              <w:rPr>
                <w:b/>
              </w:rPr>
              <w:t>bridging ring and O-Ring</w:t>
            </w:r>
            <w:r>
              <w:t xml:space="preserve"> seal onto the end of the vacuum vessel.</w:t>
            </w:r>
          </w:p>
          <w:p w:rsidR="00A15017" w:rsidRDefault="00A15017" w:rsidP="00A15017">
            <w:pPr>
              <w:numPr>
                <w:ilvl w:val="0"/>
                <w:numId w:val="2"/>
              </w:numPr>
            </w:pPr>
            <w:r>
              <w:t>Align the REC, Pitch, roll and yaw should not exceed 0.125 inches across the bayonets</w:t>
            </w:r>
          </w:p>
          <w:p w:rsidR="00A15017" w:rsidRDefault="00A15017" w:rsidP="00A15017">
            <w:pPr>
              <w:numPr>
                <w:ilvl w:val="0"/>
                <w:numId w:val="2"/>
              </w:numPr>
            </w:pPr>
            <w:r>
              <w:t xml:space="preserve">Pre-fit the process piping, flex lines and fittings. </w:t>
            </w:r>
          </w:p>
          <w:p w:rsidR="00A15017" w:rsidRDefault="00A15017" w:rsidP="00A15017">
            <w:pPr>
              <w:numPr>
                <w:ilvl w:val="0"/>
                <w:numId w:val="2"/>
              </w:numPr>
            </w:pPr>
            <w:r>
              <w:t>Install the step transitions.</w:t>
            </w:r>
          </w:p>
          <w:p w:rsidR="00A15017" w:rsidRDefault="00A15017" w:rsidP="00A15017">
            <w:pPr>
              <w:numPr>
                <w:ilvl w:val="0"/>
                <w:numId w:val="2"/>
              </w:numPr>
            </w:pPr>
            <w:r>
              <w:t>Prep the entire area for a CLEAN install of the beampipe.</w:t>
            </w:r>
          </w:p>
          <w:p w:rsidR="00A15017" w:rsidRDefault="00A15017" w:rsidP="00A15017">
            <w:pPr>
              <w:numPr>
                <w:ilvl w:val="0"/>
                <w:numId w:val="2"/>
              </w:numPr>
            </w:pPr>
            <w:r>
              <w:t>Install and prealign the beampipe with the oring into the endcan.</w:t>
            </w:r>
          </w:p>
          <w:p w:rsidR="00A15017" w:rsidRDefault="00A15017" w:rsidP="00A15017">
            <w:pPr>
              <w:numPr>
                <w:ilvl w:val="0"/>
                <w:numId w:val="2"/>
              </w:numPr>
            </w:pPr>
            <w:r>
              <w:lastRenderedPageBreak/>
              <w:t xml:space="preserve">Install the warm-to-cold beamline with the ion pump under the laminar flow hood using procedure </w:t>
            </w:r>
            <w:hyperlink r:id="rId40" w:history="1">
              <w:r w:rsidR="00BA4674" w:rsidRPr="00BA4674">
                <w:rPr>
                  <w:rStyle w:val="Hyperlink"/>
                </w:rPr>
                <w:t>CP-C100-CM-ASSY-BPIP-R1</w:t>
              </w:r>
            </w:hyperlink>
          </w:p>
          <w:p w:rsidR="00A15017" w:rsidRDefault="00A15017" w:rsidP="00A15017">
            <w:pPr>
              <w:numPr>
                <w:ilvl w:val="0"/>
                <w:numId w:val="2"/>
              </w:numPr>
            </w:pPr>
            <w:r>
              <w:t xml:space="preserve">Leak check the beampipe assembly. </w:t>
            </w:r>
          </w:p>
          <w:p w:rsidR="00A15017" w:rsidRDefault="00A15017" w:rsidP="00A15017">
            <w:pPr>
              <w:numPr>
                <w:ilvl w:val="0"/>
                <w:numId w:val="2"/>
              </w:numPr>
            </w:pPr>
            <w:r>
              <w:t>Once beamline pressure is stable, configure the valves as outlined in procedure.</w:t>
            </w:r>
          </w:p>
          <w:p w:rsidR="00A15017" w:rsidRDefault="00A15017" w:rsidP="00A15017">
            <w:r>
              <w:rPr>
                <w:noProof/>
              </w:rPr>
              <w:drawing>
                <wp:inline distT="0" distB="0" distL="0" distR="0" wp14:anchorId="3DC5D05A" wp14:editId="68D6DC91">
                  <wp:extent cx="4142232"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6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2232" cy="2743200"/>
                          </a:xfrm>
                          <a:prstGeom prst="rect">
                            <a:avLst/>
                          </a:prstGeom>
                        </pic:spPr>
                      </pic:pic>
                    </a:graphicData>
                  </a:graphic>
                </wp:inline>
              </w:drawing>
            </w:r>
          </w:p>
        </w:tc>
        <w:tc>
          <w:tcPr>
            <w:tcW w:w="4051" w:type="dxa"/>
            <w:gridSpan w:val="2"/>
            <w:noWrap/>
          </w:tcPr>
          <w:p w:rsidR="00A15017" w:rsidRDefault="00A15017" w:rsidP="00A15017">
            <w:r>
              <w:lastRenderedPageBreak/>
              <w:t>[[RECSN]] &lt;&lt;RECSN&gt;&gt;</w:t>
            </w:r>
          </w:p>
          <w:p w:rsidR="00A15017" w:rsidRDefault="00A15017" w:rsidP="00A15017">
            <w:r>
              <w:t>[[RTBPSN]] &lt;&lt;RTBPSN&gt;&gt;</w:t>
            </w:r>
          </w:p>
          <w:p w:rsidR="00A15017" w:rsidRDefault="00A15017" w:rsidP="00A15017">
            <w:r>
              <w:t>[[Technician9]] &lt;&lt;SRF&gt;&gt;</w:t>
            </w:r>
          </w:p>
          <w:p w:rsidR="00A15017" w:rsidRDefault="00A15017" w:rsidP="00A15017">
            <w:r>
              <w:t>[[Date9]] &lt;&lt;TIMESTAMP&gt;&gt;</w:t>
            </w:r>
          </w:p>
          <w:p w:rsidR="00A15017" w:rsidRDefault="00846B36" w:rsidP="00A15017">
            <w:r>
              <w:t xml:space="preserve"> </w:t>
            </w:r>
            <w:r w:rsidR="00A15017">
              <w:t xml:space="preserve">[[UploadStripChartFile9]] </w:t>
            </w:r>
          </w:p>
          <w:p w:rsidR="00A15017" w:rsidRDefault="00A15017" w:rsidP="00A15017">
            <w:r>
              <w:t>&lt;&lt;FILEUPLOAD&gt;&gt;</w:t>
            </w:r>
          </w:p>
          <w:p w:rsidR="00A15017" w:rsidRDefault="00846B36" w:rsidP="00A15017">
            <w:r>
              <w:t xml:space="preserve"> </w:t>
            </w:r>
            <w:r w:rsidR="00A15017">
              <w:t>[[OringsInstalled9]]&lt;&lt;YESNO&gt;&gt;</w:t>
            </w:r>
          </w:p>
          <w:p w:rsidR="00A15017" w:rsidRDefault="00A15017" w:rsidP="00A15017">
            <w:pPr>
              <w:rPr>
                <w:color w:val="0000FF"/>
              </w:rPr>
            </w:pPr>
            <w:r>
              <w:t>[[ValvesInProperPositions9]]&lt;&lt;YESNO&gt;&gt;</w:t>
            </w:r>
          </w:p>
        </w:tc>
      </w:tr>
      <w:tr w:rsidR="00A15017" w:rsidTr="00A15017">
        <w:trPr>
          <w:trHeight w:val="288"/>
        </w:trPr>
        <w:tc>
          <w:tcPr>
            <w:tcW w:w="1220" w:type="dxa"/>
            <w:gridSpan w:val="2"/>
          </w:tcPr>
          <w:p w:rsidR="00A15017" w:rsidRDefault="00A15017" w:rsidP="00A15017">
            <w:pPr>
              <w:jc w:val="center"/>
            </w:pPr>
            <w:r>
              <w:lastRenderedPageBreak/>
              <w:t>10</w:t>
            </w:r>
          </w:p>
        </w:tc>
        <w:tc>
          <w:tcPr>
            <w:tcW w:w="7679" w:type="dxa"/>
            <w:gridSpan w:val="7"/>
          </w:tcPr>
          <w:p w:rsidR="00A15017" w:rsidRDefault="00A15017" w:rsidP="00A15017">
            <w:r>
              <w:t>Weld the process piping in the bridging area. Upload the weld documentation</w:t>
            </w:r>
          </w:p>
        </w:tc>
        <w:tc>
          <w:tcPr>
            <w:tcW w:w="4051" w:type="dxa"/>
            <w:gridSpan w:val="2"/>
            <w:noWrap/>
          </w:tcPr>
          <w:p w:rsidR="00A15017" w:rsidRDefault="00A15017" w:rsidP="00A15017">
            <w:r>
              <w:t>[[Welder10]] &lt;&lt;SRF&gt;&gt;</w:t>
            </w:r>
          </w:p>
          <w:p w:rsidR="00A15017" w:rsidRDefault="00A15017" w:rsidP="00A15017">
            <w:r>
              <w:t>[[WeldDocumentation10]] &lt;&lt;FILEUPLOAD&gt;&gt;</w:t>
            </w:r>
          </w:p>
          <w:p w:rsidR="00A15017" w:rsidRDefault="00A15017" w:rsidP="00A15017">
            <w:r>
              <w:t>[[Date10]] &lt;&lt;TIMESTAMP&gt;&gt;</w:t>
            </w:r>
          </w:p>
        </w:tc>
      </w:tr>
      <w:tr w:rsidR="00A15017" w:rsidTr="00A15017">
        <w:trPr>
          <w:trHeight w:val="288"/>
        </w:trPr>
        <w:tc>
          <w:tcPr>
            <w:tcW w:w="1220" w:type="dxa"/>
            <w:gridSpan w:val="2"/>
          </w:tcPr>
          <w:p w:rsidR="00A15017" w:rsidRDefault="00A15017" w:rsidP="00A15017">
            <w:pPr>
              <w:jc w:val="center"/>
            </w:pPr>
            <w:r>
              <w:t>11</w:t>
            </w:r>
          </w:p>
        </w:tc>
        <w:tc>
          <w:tcPr>
            <w:tcW w:w="7679" w:type="dxa"/>
            <w:gridSpan w:val="7"/>
          </w:tcPr>
          <w:p w:rsidR="00A15017" w:rsidRDefault="00A15017" w:rsidP="00A15017">
            <w:r>
              <w:t>Leak check both the 2 K and 50 K piping circuits. Bag all joints for the final leak check.</w:t>
            </w:r>
          </w:p>
        </w:tc>
        <w:tc>
          <w:tcPr>
            <w:tcW w:w="4051" w:type="dxa"/>
            <w:gridSpan w:val="2"/>
            <w:noWrap/>
          </w:tcPr>
          <w:p w:rsidR="00A15017" w:rsidRDefault="00A15017" w:rsidP="00A15017">
            <w:r>
              <w:t>[[Technician11]] &lt;&lt;SRF&gt;&gt;</w:t>
            </w:r>
          </w:p>
          <w:p w:rsidR="00A15017" w:rsidRDefault="00A15017" w:rsidP="00A15017">
            <w:r>
              <w:t>[[Date11]] &lt;&lt;TIMESTAMP&gt;&gt;</w:t>
            </w:r>
          </w:p>
          <w:p w:rsidR="00A15017" w:rsidRDefault="00846B36" w:rsidP="00A15017">
            <w:r>
              <w:t xml:space="preserve"> </w:t>
            </w:r>
            <w:r w:rsidR="00A15017">
              <w:t xml:space="preserve">[[UploadStripChartFile11]] </w:t>
            </w:r>
          </w:p>
          <w:p w:rsidR="00A15017" w:rsidRDefault="00A15017" w:rsidP="00A15017">
            <w:pPr>
              <w:rPr>
                <w:color w:val="0000FF"/>
              </w:rPr>
            </w:pPr>
            <w:r>
              <w:t>&lt;&lt;FILEUPLOAD&gt;&gt;</w:t>
            </w:r>
          </w:p>
        </w:tc>
      </w:tr>
      <w:tr w:rsidR="00A15017" w:rsidTr="00A15017">
        <w:trPr>
          <w:trHeight w:val="288"/>
        </w:trPr>
        <w:tc>
          <w:tcPr>
            <w:tcW w:w="1220" w:type="dxa"/>
            <w:gridSpan w:val="2"/>
          </w:tcPr>
          <w:p w:rsidR="00A15017" w:rsidRDefault="00A15017" w:rsidP="00A15017">
            <w:pPr>
              <w:jc w:val="center"/>
            </w:pPr>
            <w:r>
              <w:t>12</w:t>
            </w:r>
          </w:p>
        </w:tc>
        <w:tc>
          <w:tcPr>
            <w:tcW w:w="7679" w:type="dxa"/>
            <w:gridSpan w:val="7"/>
          </w:tcPr>
          <w:p w:rsidR="00A15017" w:rsidRDefault="00A15017" w:rsidP="00A15017">
            <w:r>
              <w:t>Install the bridging area components</w:t>
            </w:r>
          </w:p>
          <w:p w:rsidR="00A15017" w:rsidRDefault="00A15017" w:rsidP="00A15017">
            <w:pPr>
              <w:numPr>
                <w:ilvl w:val="0"/>
                <w:numId w:val="4"/>
              </w:numPr>
            </w:pPr>
            <w:r>
              <w:t>Complete the wiring for the beampipe diodes, liquid levels and intercept instrumentation.  Verify the wiring.</w:t>
            </w:r>
          </w:p>
          <w:p w:rsidR="00A15017" w:rsidRDefault="00A15017" w:rsidP="00A15017">
            <w:pPr>
              <w:numPr>
                <w:ilvl w:val="0"/>
                <w:numId w:val="4"/>
              </w:numPr>
            </w:pPr>
            <w:r>
              <w:lastRenderedPageBreak/>
              <w:t>Wrap all of the 2 K piping with 12-15 layers of MLI</w:t>
            </w:r>
          </w:p>
          <w:p w:rsidR="00A15017" w:rsidRDefault="00A15017" w:rsidP="00A15017">
            <w:pPr>
              <w:numPr>
                <w:ilvl w:val="0"/>
                <w:numId w:val="4"/>
              </w:numPr>
            </w:pPr>
            <w:r>
              <w:t>Install the thermal shielding</w:t>
            </w:r>
          </w:p>
          <w:p w:rsidR="00A15017" w:rsidRDefault="00A15017" w:rsidP="00A15017">
            <w:pPr>
              <w:numPr>
                <w:ilvl w:val="0"/>
                <w:numId w:val="4"/>
              </w:numPr>
            </w:pPr>
            <w:r>
              <w:t>Cover the thermal shielding with 60 layers of MLI and tie in with the 50 K MLI installed over Cold Mass</w:t>
            </w:r>
          </w:p>
          <w:p w:rsidR="00A15017" w:rsidRDefault="00A15017" w:rsidP="00A15017">
            <w:pPr>
              <w:numPr>
                <w:ilvl w:val="0"/>
                <w:numId w:val="4"/>
              </w:numPr>
            </w:pPr>
            <w:r>
              <w:t xml:space="preserve">Install the outer magnetic shielding </w:t>
            </w:r>
          </w:p>
          <w:p w:rsidR="00A15017" w:rsidRDefault="00A15017" w:rsidP="00A15017">
            <w:pPr>
              <w:numPr>
                <w:ilvl w:val="0"/>
                <w:numId w:val="4"/>
              </w:numPr>
            </w:pPr>
            <w:r>
              <w:t xml:space="preserve"> Install the cold valve guide hardware.</w:t>
            </w:r>
          </w:p>
          <w:p w:rsidR="00A15017" w:rsidRDefault="00A15017" w:rsidP="00A15017">
            <w:pPr>
              <w:numPr>
                <w:ilvl w:val="0"/>
                <w:numId w:val="4"/>
              </w:numPr>
            </w:pPr>
            <w:r>
              <w:t>Slide the bridging rings into place with the o-ring and secure with Dog clamps. Ensure that rotation is set such that ports are located at 3 &amp; 9 o'clock.</w:t>
            </w:r>
          </w:p>
          <w:p w:rsidR="00A15017" w:rsidRDefault="00A15017" w:rsidP="00A15017">
            <w:pPr>
              <w:numPr>
                <w:ilvl w:val="0"/>
                <w:numId w:val="4"/>
              </w:numPr>
            </w:pPr>
            <w:r>
              <w:t>Record the final overall bayonet to bayonet and beampipe end flange to beampipe end flange dimensions.</w:t>
            </w:r>
          </w:p>
        </w:tc>
        <w:tc>
          <w:tcPr>
            <w:tcW w:w="4051" w:type="dxa"/>
            <w:gridSpan w:val="2"/>
            <w:noWrap/>
          </w:tcPr>
          <w:p w:rsidR="00A15017" w:rsidRDefault="00A15017" w:rsidP="00A15017">
            <w:r>
              <w:lastRenderedPageBreak/>
              <w:t>[[Technician12]] &lt;&lt;SRF&gt;&gt;</w:t>
            </w:r>
          </w:p>
          <w:p w:rsidR="00A15017" w:rsidRDefault="00A15017" w:rsidP="00A15017">
            <w:r>
              <w:t>[[Date12]] &lt;&lt;TIMESTAMP&gt;&gt;</w:t>
            </w:r>
          </w:p>
          <w:p w:rsidR="00A15017" w:rsidRDefault="00A15017" w:rsidP="00A15017">
            <w:r>
              <w:t>[[ElectricalTechnician12]] &lt;&lt;SRF&gt;&gt;</w:t>
            </w:r>
          </w:p>
          <w:p w:rsidR="00A15017" w:rsidRDefault="00A15017" w:rsidP="00A15017">
            <w:r>
              <w:lastRenderedPageBreak/>
              <w:t>[[UploadWiringValues12]] &lt;&lt;FILEUPLOAD&gt;&gt;</w:t>
            </w:r>
          </w:p>
          <w:p w:rsidR="00A15017" w:rsidRDefault="00A15017" w:rsidP="00A15017">
            <w:r>
              <w:t>[[BayonetToBayonet12]] &lt;&lt;FLOAT&gt;&gt;</w:t>
            </w:r>
          </w:p>
          <w:p w:rsidR="00A15017" w:rsidRDefault="00A15017" w:rsidP="00A15017">
            <w:pPr>
              <w:rPr>
                <w:color w:val="0000FF"/>
              </w:rPr>
            </w:pPr>
            <w:r>
              <w:t>[[EndflangeToEndflange12]] &lt;&lt;FLOAT&gt;&gt;</w:t>
            </w:r>
          </w:p>
        </w:tc>
      </w:tr>
      <w:tr w:rsidR="00A15017" w:rsidTr="00A15017">
        <w:trPr>
          <w:trHeight w:val="288"/>
        </w:trPr>
        <w:tc>
          <w:tcPr>
            <w:tcW w:w="1220" w:type="dxa"/>
            <w:gridSpan w:val="2"/>
          </w:tcPr>
          <w:p w:rsidR="00A15017" w:rsidRDefault="00A15017" w:rsidP="00A15017">
            <w:pPr>
              <w:jc w:val="center"/>
            </w:pPr>
            <w:r>
              <w:lastRenderedPageBreak/>
              <w:t>13</w:t>
            </w:r>
          </w:p>
        </w:tc>
        <w:tc>
          <w:tcPr>
            <w:tcW w:w="7679" w:type="dxa"/>
            <w:gridSpan w:val="7"/>
          </w:tcPr>
          <w:p w:rsidR="00A15017" w:rsidRDefault="00A15017" w:rsidP="00A15017">
            <w:r>
              <w:t>Weld the SEC and REC bridging rings, also position and weld the outer tuner stacks (2) to the vacuum vessel using the alignment fixture.</w:t>
            </w:r>
          </w:p>
        </w:tc>
        <w:tc>
          <w:tcPr>
            <w:tcW w:w="4051" w:type="dxa"/>
            <w:gridSpan w:val="2"/>
            <w:noWrap/>
          </w:tcPr>
          <w:p w:rsidR="00A15017" w:rsidRDefault="00A15017" w:rsidP="00A15017">
            <w:r>
              <w:t>[[Welder13]] &lt;&lt;SRF&gt;&gt;</w:t>
            </w:r>
          </w:p>
          <w:p w:rsidR="00A15017" w:rsidRDefault="00A15017" w:rsidP="00A15017">
            <w:r>
              <w:t>[[WeldDocumentation13]] &lt;&lt;FILEUPLOAD&gt;&gt;</w:t>
            </w:r>
          </w:p>
          <w:p w:rsidR="00A15017" w:rsidRDefault="00A15017" w:rsidP="00A15017">
            <w:r>
              <w:t>[[Date13]] &lt;&lt;TIMESTAMP&gt;&gt;</w:t>
            </w:r>
          </w:p>
          <w:p w:rsidR="00A15017" w:rsidRDefault="00A15017" w:rsidP="00A15017">
            <w:r>
              <w:t>[[Comment13]] &lt;&lt;COMMENT&gt;&gt;</w:t>
            </w:r>
          </w:p>
        </w:tc>
      </w:tr>
      <w:tr w:rsidR="00A15017" w:rsidTr="00A15017">
        <w:trPr>
          <w:trHeight w:val="629"/>
        </w:trPr>
        <w:tc>
          <w:tcPr>
            <w:tcW w:w="1220" w:type="dxa"/>
            <w:gridSpan w:val="2"/>
          </w:tcPr>
          <w:p w:rsidR="00A15017" w:rsidRDefault="00A15017" w:rsidP="004319EB">
            <w:pPr>
              <w:jc w:val="center"/>
            </w:pPr>
            <w:r>
              <w:t>14</w:t>
            </w:r>
          </w:p>
        </w:tc>
        <w:tc>
          <w:tcPr>
            <w:tcW w:w="7679" w:type="dxa"/>
            <w:gridSpan w:val="7"/>
          </w:tcPr>
          <w:p w:rsidR="00A15017" w:rsidRDefault="00A15017" w:rsidP="004319EB">
            <w:r>
              <w:t xml:space="preserve">Install  the Warm Tuner sections. Refer to </w:t>
            </w:r>
            <w:hyperlink r:id="rId42" w:history="1">
              <w:r w:rsidR="00BA4674" w:rsidRPr="004319EB">
                <w:rPr>
                  <w:rStyle w:val="Hyperlink"/>
                </w:rPr>
                <w:t>CP-C100-CM-ASSY-TUNW- Warm Tuner Installation Procedure</w:t>
              </w:r>
            </w:hyperlink>
            <w:r>
              <w:t xml:space="preserve"> to complete this work. Record the warm tuner, harmonic drive and stepper motor serial numbers.</w:t>
            </w:r>
          </w:p>
          <w:p w:rsidR="00A15017" w:rsidRDefault="00A15017" w:rsidP="004319EB">
            <w:r>
              <w:rPr>
                <w:noProof/>
              </w:rPr>
              <w:lastRenderedPageBreak/>
              <w:drawing>
                <wp:inline distT="0" distB="0" distL="0" distR="0" wp14:anchorId="7838CA25" wp14:editId="35AFF5BD">
                  <wp:extent cx="4142232"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2232" cy="2743200"/>
                          </a:xfrm>
                          <a:prstGeom prst="rect">
                            <a:avLst/>
                          </a:prstGeom>
                        </pic:spPr>
                      </pic:pic>
                    </a:graphicData>
                  </a:graphic>
                </wp:inline>
              </w:drawing>
            </w:r>
          </w:p>
        </w:tc>
        <w:tc>
          <w:tcPr>
            <w:tcW w:w="4051" w:type="dxa"/>
            <w:gridSpan w:val="2"/>
            <w:vMerge w:val="restart"/>
          </w:tcPr>
          <w:p w:rsidR="00A15017" w:rsidRDefault="00A15017" w:rsidP="004319EB">
            <w:r>
              <w:lastRenderedPageBreak/>
              <w:t>[[Technician14]] &lt;&lt;USERNAME&gt;&gt;</w:t>
            </w:r>
          </w:p>
          <w:p w:rsidR="00A15017" w:rsidRDefault="00A15017" w:rsidP="004319EB">
            <w:r>
              <w:t>[[Date14]] &lt;&lt;TIMESTAMP&gt;&gt;</w:t>
            </w:r>
          </w:p>
          <w:p w:rsidR="00A15017" w:rsidRDefault="00A15017" w:rsidP="004319EB">
            <w:r>
              <w:t>[[Comment14]] &lt;&lt;COMMENT&gt;&gt;</w:t>
            </w:r>
          </w:p>
        </w:tc>
      </w:tr>
      <w:tr w:rsidR="00A15017" w:rsidTr="004319EB">
        <w:trPr>
          <w:trHeight w:val="38"/>
        </w:trPr>
        <w:tc>
          <w:tcPr>
            <w:tcW w:w="3115" w:type="dxa"/>
            <w:gridSpan w:val="3"/>
          </w:tcPr>
          <w:p w:rsidR="00A15017" w:rsidRDefault="00A15017" w:rsidP="004319EB">
            <w:r>
              <w:lastRenderedPageBreak/>
              <w:t>CAV-ID</w:t>
            </w:r>
          </w:p>
        </w:tc>
        <w:tc>
          <w:tcPr>
            <w:tcW w:w="3192" w:type="dxa"/>
            <w:gridSpan w:val="2"/>
          </w:tcPr>
          <w:p w:rsidR="00A15017" w:rsidRDefault="00A15017" w:rsidP="004319EB">
            <w:r>
              <w:t>Harmonic Drive S/N</w:t>
            </w:r>
          </w:p>
        </w:tc>
        <w:tc>
          <w:tcPr>
            <w:tcW w:w="2592" w:type="dxa"/>
            <w:gridSpan w:val="4"/>
          </w:tcPr>
          <w:p w:rsidR="00A15017" w:rsidRDefault="00A15017" w:rsidP="004319EB">
            <w:r>
              <w:t>Stepper  Motor S/N</w:t>
            </w:r>
          </w:p>
        </w:tc>
        <w:tc>
          <w:tcPr>
            <w:tcW w:w="4051" w:type="dxa"/>
            <w:gridSpan w:val="2"/>
            <w:vMerge/>
          </w:tcPr>
          <w:p w:rsidR="00A15017" w:rsidRDefault="00A15017" w:rsidP="004319EB"/>
        </w:tc>
      </w:tr>
      <w:tr w:rsidR="00A15017" w:rsidRPr="00D81800" w:rsidTr="004319EB">
        <w:trPr>
          <w:trHeight w:val="35"/>
        </w:trPr>
        <w:tc>
          <w:tcPr>
            <w:tcW w:w="3115" w:type="dxa"/>
            <w:gridSpan w:val="3"/>
          </w:tcPr>
          <w:p w:rsidR="00A15017" w:rsidRDefault="00A15017" w:rsidP="004319EB">
            <w:r>
              <w:t>C100-1</w:t>
            </w:r>
          </w:p>
        </w:tc>
        <w:tc>
          <w:tcPr>
            <w:tcW w:w="3192" w:type="dxa"/>
            <w:gridSpan w:val="2"/>
          </w:tcPr>
          <w:p w:rsidR="00A15017" w:rsidRDefault="00A15017" w:rsidP="004319EB">
            <w:r>
              <w:t>[[CAV1_HMDRSN]] &lt;&lt;HMDRSN&gt;&gt;</w:t>
            </w:r>
          </w:p>
        </w:tc>
        <w:tc>
          <w:tcPr>
            <w:tcW w:w="2592" w:type="dxa"/>
            <w:gridSpan w:val="4"/>
          </w:tcPr>
          <w:p w:rsidR="00A15017" w:rsidRDefault="00A15017" w:rsidP="004319EB">
            <w:r>
              <w:t>[[CAV1_SMSN]] &lt;&lt;SMSN&gt;&gt;</w:t>
            </w:r>
          </w:p>
        </w:tc>
        <w:tc>
          <w:tcPr>
            <w:tcW w:w="4051" w:type="dxa"/>
            <w:gridSpan w:val="2"/>
          </w:tcPr>
          <w:p w:rsidR="00A15017" w:rsidRPr="00D81800" w:rsidRDefault="00A15017" w:rsidP="004319EB">
            <w:r>
              <w:t>[[CAV1_TUNWSN]] &lt;&lt;TUNWSN&gt;&gt;</w:t>
            </w:r>
          </w:p>
        </w:tc>
      </w:tr>
      <w:tr w:rsidR="00A15017" w:rsidRPr="00D81800" w:rsidTr="004319EB">
        <w:trPr>
          <w:trHeight w:val="35"/>
        </w:trPr>
        <w:tc>
          <w:tcPr>
            <w:tcW w:w="3115" w:type="dxa"/>
            <w:gridSpan w:val="3"/>
          </w:tcPr>
          <w:p w:rsidR="00A15017" w:rsidRDefault="00A15017" w:rsidP="004319EB">
            <w:r>
              <w:t>C100-2</w:t>
            </w:r>
          </w:p>
        </w:tc>
        <w:tc>
          <w:tcPr>
            <w:tcW w:w="3192" w:type="dxa"/>
            <w:gridSpan w:val="2"/>
          </w:tcPr>
          <w:p w:rsidR="00A15017" w:rsidRDefault="00A15017" w:rsidP="004319EB">
            <w:r>
              <w:t>[[CAV2_HMDRSN]] &lt;&lt;HMDRSN&gt;&gt;</w:t>
            </w:r>
          </w:p>
        </w:tc>
        <w:tc>
          <w:tcPr>
            <w:tcW w:w="2592" w:type="dxa"/>
            <w:gridSpan w:val="4"/>
          </w:tcPr>
          <w:p w:rsidR="00A15017" w:rsidRDefault="00A15017" w:rsidP="004319EB">
            <w:r>
              <w:t>[[CAV2_SMSN]] &lt;&lt;SMSN&gt;&gt;</w:t>
            </w:r>
          </w:p>
        </w:tc>
        <w:tc>
          <w:tcPr>
            <w:tcW w:w="4051" w:type="dxa"/>
            <w:gridSpan w:val="2"/>
          </w:tcPr>
          <w:p w:rsidR="00A15017" w:rsidRPr="00D81800" w:rsidRDefault="00A15017" w:rsidP="004319EB">
            <w:r>
              <w:t>[[CAV2_TUNWSN]] &lt;&lt;TUNWSN&gt;&gt;</w:t>
            </w:r>
          </w:p>
        </w:tc>
      </w:tr>
      <w:tr w:rsidR="00A15017" w:rsidRPr="00D81800" w:rsidTr="004319EB">
        <w:trPr>
          <w:trHeight w:val="35"/>
        </w:trPr>
        <w:tc>
          <w:tcPr>
            <w:tcW w:w="3115" w:type="dxa"/>
            <w:gridSpan w:val="3"/>
          </w:tcPr>
          <w:p w:rsidR="00A15017" w:rsidRDefault="00A15017" w:rsidP="004319EB">
            <w:r>
              <w:t>C100-3</w:t>
            </w:r>
          </w:p>
        </w:tc>
        <w:tc>
          <w:tcPr>
            <w:tcW w:w="3192" w:type="dxa"/>
            <w:gridSpan w:val="2"/>
          </w:tcPr>
          <w:p w:rsidR="00A15017" w:rsidRDefault="00A15017" w:rsidP="004319EB">
            <w:r>
              <w:t>[[CAV3_HMDRSN]] &lt;&lt;HMDRSN&gt;&gt;</w:t>
            </w:r>
          </w:p>
        </w:tc>
        <w:tc>
          <w:tcPr>
            <w:tcW w:w="2592" w:type="dxa"/>
            <w:gridSpan w:val="4"/>
          </w:tcPr>
          <w:p w:rsidR="00A15017" w:rsidRDefault="00A15017" w:rsidP="004319EB">
            <w:r>
              <w:t>[[CAV3_SMSN]] &lt;&lt;SMSN&gt;&gt;</w:t>
            </w:r>
          </w:p>
        </w:tc>
        <w:tc>
          <w:tcPr>
            <w:tcW w:w="4051" w:type="dxa"/>
            <w:gridSpan w:val="2"/>
          </w:tcPr>
          <w:p w:rsidR="00A15017" w:rsidRPr="00D81800" w:rsidRDefault="00A15017" w:rsidP="004319EB">
            <w:r>
              <w:t>[[CAV3_TUNWSN]] &lt;&lt;TUNWSN&gt;&gt;</w:t>
            </w:r>
          </w:p>
        </w:tc>
      </w:tr>
      <w:tr w:rsidR="00A15017" w:rsidRPr="00D81800" w:rsidTr="004319EB">
        <w:trPr>
          <w:trHeight w:val="35"/>
        </w:trPr>
        <w:tc>
          <w:tcPr>
            <w:tcW w:w="3115" w:type="dxa"/>
            <w:gridSpan w:val="3"/>
          </w:tcPr>
          <w:p w:rsidR="00A15017" w:rsidRDefault="00A15017" w:rsidP="004319EB">
            <w:r>
              <w:t>C100-4</w:t>
            </w:r>
          </w:p>
        </w:tc>
        <w:tc>
          <w:tcPr>
            <w:tcW w:w="3192" w:type="dxa"/>
            <w:gridSpan w:val="2"/>
          </w:tcPr>
          <w:p w:rsidR="00A15017" w:rsidRDefault="00A15017" w:rsidP="004319EB">
            <w:r>
              <w:t>[[CAV4_HMDRSN]] &lt;&lt;HMDRSN&gt;&gt;</w:t>
            </w:r>
          </w:p>
        </w:tc>
        <w:tc>
          <w:tcPr>
            <w:tcW w:w="2592" w:type="dxa"/>
            <w:gridSpan w:val="4"/>
          </w:tcPr>
          <w:p w:rsidR="00A15017" w:rsidRDefault="00A15017" w:rsidP="004319EB">
            <w:r>
              <w:t>[[CAV4_SMSN]] &lt;&lt;SMSN&gt;&gt;</w:t>
            </w:r>
          </w:p>
        </w:tc>
        <w:tc>
          <w:tcPr>
            <w:tcW w:w="4051" w:type="dxa"/>
            <w:gridSpan w:val="2"/>
          </w:tcPr>
          <w:p w:rsidR="00A15017" w:rsidRPr="00D81800" w:rsidRDefault="00A15017" w:rsidP="004319EB">
            <w:r>
              <w:t>[[CAV4_TUNWSN]] &lt;&lt;TUNWSN&gt;&gt;</w:t>
            </w:r>
          </w:p>
        </w:tc>
      </w:tr>
      <w:tr w:rsidR="00A15017" w:rsidRPr="00D81800" w:rsidTr="004319EB">
        <w:trPr>
          <w:trHeight w:val="35"/>
        </w:trPr>
        <w:tc>
          <w:tcPr>
            <w:tcW w:w="3115" w:type="dxa"/>
            <w:gridSpan w:val="3"/>
          </w:tcPr>
          <w:p w:rsidR="00A15017" w:rsidRDefault="00A15017" w:rsidP="004319EB">
            <w:r>
              <w:t>C100-5</w:t>
            </w:r>
          </w:p>
        </w:tc>
        <w:tc>
          <w:tcPr>
            <w:tcW w:w="3192" w:type="dxa"/>
            <w:gridSpan w:val="2"/>
          </w:tcPr>
          <w:p w:rsidR="00A15017" w:rsidRDefault="00A15017" w:rsidP="004319EB">
            <w:r>
              <w:t>[[CAV5_HMDRSN]] &lt;&lt;HMDRSN&gt;&gt;</w:t>
            </w:r>
          </w:p>
        </w:tc>
        <w:tc>
          <w:tcPr>
            <w:tcW w:w="2592" w:type="dxa"/>
            <w:gridSpan w:val="4"/>
          </w:tcPr>
          <w:p w:rsidR="00A15017" w:rsidRDefault="00A15017" w:rsidP="004319EB">
            <w:r>
              <w:t>[[CAV5_SMSN]] &lt;&lt;SMSN&gt;&gt;</w:t>
            </w:r>
          </w:p>
        </w:tc>
        <w:tc>
          <w:tcPr>
            <w:tcW w:w="4051" w:type="dxa"/>
            <w:gridSpan w:val="2"/>
          </w:tcPr>
          <w:p w:rsidR="00A15017" w:rsidRPr="00D81800" w:rsidRDefault="00A15017" w:rsidP="004319EB">
            <w:r>
              <w:t>[[CAV5_TUNWSN]] &lt;&lt;TUNWSN&gt;&gt;</w:t>
            </w:r>
          </w:p>
        </w:tc>
      </w:tr>
      <w:tr w:rsidR="00A15017" w:rsidRPr="00D81800" w:rsidTr="004319EB">
        <w:trPr>
          <w:trHeight w:val="35"/>
        </w:trPr>
        <w:tc>
          <w:tcPr>
            <w:tcW w:w="3115" w:type="dxa"/>
            <w:gridSpan w:val="3"/>
          </w:tcPr>
          <w:p w:rsidR="00A15017" w:rsidRDefault="00A15017" w:rsidP="004319EB">
            <w:r>
              <w:t>C100-6</w:t>
            </w:r>
          </w:p>
        </w:tc>
        <w:tc>
          <w:tcPr>
            <w:tcW w:w="3192" w:type="dxa"/>
            <w:gridSpan w:val="2"/>
          </w:tcPr>
          <w:p w:rsidR="00A15017" w:rsidRDefault="00A15017" w:rsidP="004319EB">
            <w:r>
              <w:t>[[CAV6_HMDRSN]] &lt;&lt;HMDRSN&gt;&gt;</w:t>
            </w:r>
          </w:p>
        </w:tc>
        <w:tc>
          <w:tcPr>
            <w:tcW w:w="2592" w:type="dxa"/>
            <w:gridSpan w:val="4"/>
          </w:tcPr>
          <w:p w:rsidR="00A15017" w:rsidRDefault="00A15017" w:rsidP="004319EB">
            <w:r>
              <w:t>[[CAV6_SMSN]] &lt;&lt;SMSN&gt;&gt;</w:t>
            </w:r>
          </w:p>
        </w:tc>
        <w:tc>
          <w:tcPr>
            <w:tcW w:w="4051" w:type="dxa"/>
            <w:gridSpan w:val="2"/>
          </w:tcPr>
          <w:p w:rsidR="00A15017" w:rsidRPr="00D81800" w:rsidRDefault="00A15017" w:rsidP="004319EB">
            <w:r>
              <w:t>[[CAV6_TUNWSN]] &lt;&lt;TUNWSN&gt;&gt;</w:t>
            </w:r>
          </w:p>
        </w:tc>
      </w:tr>
      <w:tr w:rsidR="00A15017" w:rsidRPr="00D81800" w:rsidTr="004319EB">
        <w:trPr>
          <w:trHeight w:val="35"/>
        </w:trPr>
        <w:tc>
          <w:tcPr>
            <w:tcW w:w="3115" w:type="dxa"/>
            <w:gridSpan w:val="3"/>
          </w:tcPr>
          <w:p w:rsidR="00A15017" w:rsidRDefault="00A15017" w:rsidP="004319EB">
            <w:r>
              <w:t>C100-7</w:t>
            </w:r>
          </w:p>
        </w:tc>
        <w:tc>
          <w:tcPr>
            <w:tcW w:w="3192" w:type="dxa"/>
            <w:gridSpan w:val="2"/>
          </w:tcPr>
          <w:p w:rsidR="00A15017" w:rsidRDefault="00A15017" w:rsidP="004319EB">
            <w:r>
              <w:t>[[CAV7_HMDRSN]] &lt;&lt;HMDRSN&gt;&gt;</w:t>
            </w:r>
          </w:p>
        </w:tc>
        <w:tc>
          <w:tcPr>
            <w:tcW w:w="2592" w:type="dxa"/>
            <w:gridSpan w:val="4"/>
          </w:tcPr>
          <w:p w:rsidR="00A15017" w:rsidRDefault="00A15017" w:rsidP="004319EB">
            <w:r>
              <w:t>[[CAV7_SMSN]] &lt;&lt;SMSN&gt;&gt;</w:t>
            </w:r>
          </w:p>
        </w:tc>
        <w:tc>
          <w:tcPr>
            <w:tcW w:w="4051" w:type="dxa"/>
            <w:gridSpan w:val="2"/>
          </w:tcPr>
          <w:p w:rsidR="00A15017" w:rsidRPr="00D81800" w:rsidRDefault="00A15017" w:rsidP="004319EB">
            <w:r>
              <w:t>[[CAV7_TUNWSN]] &lt;&lt;TUNWSN&gt;&gt;</w:t>
            </w:r>
          </w:p>
        </w:tc>
      </w:tr>
      <w:tr w:rsidR="00A15017" w:rsidRPr="00D81800" w:rsidTr="004319EB">
        <w:trPr>
          <w:trHeight w:val="35"/>
        </w:trPr>
        <w:tc>
          <w:tcPr>
            <w:tcW w:w="3115" w:type="dxa"/>
            <w:gridSpan w:val="3"/>
          </w:tcPr>
          <w:p w:rsidR="00A15017" w:rsidRDefault="00A15017" w:rsidP="004319EB">
            <w:r>
              <w:lastRenderedPageBreak/>
              <w:t>C100-8</w:t>
            </w:r>
          </w:p>
        </w:tc>
        <w:tc>
          <w:tcPr>
            <w:tcW w:w="3192" w:type="dxa"/>
            <w:gridSpan w:val="2"/>
          </w:tcPr>
          <w:p w:rsidR="00A15017" w:rsidRDefault="00A15017" w:rsidP="004319EB">
            <w:r>
              <w:t>[[CAV8_HMDRSN]] &lt;&lt;HMDRSN&gt;&gt;</w:t>
            </w:r>
          </w:p>
        </w:tc>
        <w:tc>
          <w:tcPr>
            <w:tcW w:w="2592" w:type="dxa"/>
            <w:gridSpan w:val="4"/>
          </w:tcPr>
          <w:p w:rsidR="00A15017" w:rsidRDefault="00A15017" w:rsidP="004319EB">
            <w:r>
              <w:t>[[CAV8_SMSN]] &lt;&lt;SMSN&gt;&gt;</w:t>
            </w:r>
          </w:p>
        </w:tc>
        <w:tc>
          <w:tcPr>
            <w:tcW w:w="4051" w:type="dxa"/>
            <w:gridSpan w:val="2"/>
          </w:tcPr>
          <w:p w:rsidR="00A15017" w:rsidRPr="00D81800" w:rsidRDefault="00A15017" w:rsidP="004319EB">
            <w:r>
              <w:t>[[CAV8_TUNWSN]] &lt;&lt;TUNWSN&gt;&gt;</w:t>
            </w:r>
          </w:p>
        </w:tc>
      </w:tr>
      <w:tr w:rsidR="00A15017" w:rsidTr="004319EB">
        <w:trPr>
          <w:trHeight w:val="288"/>
        </w:trPr>
        <w:tc>
          <w:tcPr>
            <w:tcW w:w="1196" w:type="dxa"/>
          </w:tcPr>
          <w:p w:rsidR="00A15017" w:rsidRDefault="00A15017" w:rsidP="004319EB">
            <w:pPr>
              <w:jc w:val="center"/>
            </w:pPr>
            <w:r>
              <w:t>15</w:t>
            </w:r>
          </w:p>
        </w:tc>
        <w:tc>
          <w:tcPr>
            <w:tcW w:w="7252" w:type="dxa"/>
            <w:gridSpan w:val="6"/>
          </w:tcPr>
          <w:p w:rsidR="00A15017" w:rsidRDefault="00A15017" w:rsidP="004319EB">
            <w:r>
              <w:t xml:space="preserve">While monitoring  the cavity Pi frequency,  locally run the stepper motors  to verify operation, +/- 50 Khz. Record the final cavity frequency. </w:t>
            </w:r>
          </w:p>
        </w:tc>
        <w:tc>
          <w:tcPr>
            <w:tcW w:w="4502" w:type="dxa"/>
            <w:gridSpan w:val="4"/>
            <w:noWrap/>
          </w:tcPr>
          <w:p w:rsidR="00A15017" w:rsidRDefault="00A15017" w:rsidP="004319EB">
            <w:r>
              <w:t>[[CAV1_Freq15]] &lt;&lt;FLOAT&gt;&gt;Mhz</w:t>
            </w:r>
          </w:p>
          <w:p w:rsidR="00A15017" w:rsidRDefault="00A15017" w:rsidP="004319EB">
            <w:r>
              <w:t>[[CAV2_Freq15]] &lt;&lt;FLOAT&gt;&gt;Mhz</w:t>
            </w:r>
          </w:p>
          <w:p w:rsidR="00A15017" w:rsidRDefault="00A15017" w:rsidP="004319EB">
            <w:r>
              <w:t>[[CAV3_Freq15]] &lt;&lt;FLOAT&gt;&gt;Mhz</w:t>
            </w:r>
          </w:p>
          <w:p w:rsidR="00A15017" w:rsidRDefault="00A15017" w:rsidP="004319EB">
            <w:r>
              <w:t>[[CAV4_Freq15]] &lt;&lt;FLOAT&gt;&gt;Mhz</w:t>
            </w:r>
          </w:p>
          <w:p w:rsidR="00A15017" w:rsidRDefault="00A15017" w:rsidP="004319EB">
            <w:r>
              <w:t>[[CAV5_Freq15]] &lt;&lt;FLOAT&gt;&gt;Mhz</w:t>
            </w:r>
          </w:p>
          <w:p w:rsidR="00A15017" w:rsidRDefault="00A15017" w:rsidP="004319EB">
            <w:r>
              <w:t>[[CAV6_Freq15]] &lt;&lt;FLOAT&gt;&gt;Mhz</w:t>
            </w:r>
          </w:p>
          <w:p w:rsidR="00A15017" w:rsidRDefault="00A15017" w:rsidP="004319EB">
            <w:r>
              <w:t>[[CAV7_Freq15]] &lt;&lt;FLOAT&gt;&gt;Mhz</w:t>
            </w:r>
          </w:p>
          <w:p w:rsidR="00A15017" w:rsidRDefault="00A15017" w:rsidP="004319EB">
            <w:r>
              <w:t>[[CAV8_Freq15]] &lt;&lt;FLOAT&gt;&gt;Mhz</w:t>
            </w:r>
          </w:p>
          <w:p w:rsidR="00A15017" w:rsidRDefault="00A15017" w:rsidP="004319EB">
            <w:r>
              <w:t>[[Technician15]] &lt;&lt;SRF&gt;&gt;</w:t>
            </w:r>
          </w:p>
          <w:p w:rsidR="00A15017" w:rsidRDefault="00A15017" w:rsidP="004319EB">
            <w:r>
              <w:t>[[Date15]] &lt;&lt;TIMESTAMP&gt;&gt;</w:t>
            </w:r>
          </w:p>
          <w:p w:rsidR="00A15017" w:rsidRDefault="00A15017" w:rsidP="004319EB">
            <w:r>
              <w:t>[[Comment15]] &lt;&lt;COMMENT&gt;&gt;</w:t>
            </w:r>
          </w:p>
        </w:tc>
      </w:tr>
      <w:tr w:rsidR="00A15017" w:rsidTr="004319EB">
        <w:trPr>
          <w:trHeight w:val="288"/>
        </w:trPr>
        <w:tc>
          <w:tcPr>
            <w:tcW w:w="1196" w:type="dxa"/>
          </w:tcPr>
          <w:p w:rsidR="00A15017" w:rsidRDefault="00A15017" w:rsidP="00A15017">
            <w:pPr>
              <w:jc w:val="center"/>
            </w:pPr>
            <w:r>
              <w:t>16</w:t>
            </w:r>
          </w:p>
        </w:tc>
        <w:tc>
          <w:tcPr>
            <w:tcW w:w="7252" w:type="dxa"/>
            <w:gridSpan w:val="6"/>
          </w:tcPr>
          <w:p w:rsidR="00A15017" w:rsidRDefault="00A15017" w:rsidP="00A15017">
            <w:r>
              <w:t>Fiducilization</w:t>
            </w:r>
          </w:p>
          <w:p w:rsidR="00A15017" w:rsidRDefault="00A15017" w:rsidP="00A15017">
            <w:pPr>
              <w:numPr>
                <w:ilvl w:val="0"/>
                <w:numId w:val="5"/>
              </w:numPr>
            </w:pPr>
            <w:r>
              <w:t>Survey and Alignment group will measure and record the space frame tooling markers and warm valve locations.</w:t>
            </w:r>
          </w:p>
          <w:p w:rsidR="00A15017" w:rsidRDefault="00A15017" w:rsidP="00A15017">
            <w:pPr>
              <w:numPr>
                <w:ilvl w:val="0"/>
                <w:numId w:val="5"/>
              </w:numPr>
            </w:pPr>
            <w:r>
              <w:t>They will also attach, measure and record the tooling ball sockets on the vacuum vessel.</w:t>
            </w:r>
          </w:p>
          <w:p w:rsidR="00A15017" w:rsidRDefault="00A15017" w:rsidP="00A15017">
            <w:pPr>
              <w:ind w:left="720"/>
            </w:pPr>
          </w:p>
        </w:tc>
        <w:tc>
          <w:tcPr>
            <w:tcW w:w="4502" w:type="dxa"/>
            <w:gridSpan w:val="4"/>
            <w:noWrap/>
          </w:tcPr>
          <w:p w:rsidR="00A15017" w:rsidRDefault="00A15017" w:rsidP="00A15017">
            <w:r>
              <w:t>[[Technician16]] &lt;&lt;SRF&gt;&gt;</w:t>
            </w:r>
          </w:p>
          <w:p w:rsidR="00A15017" w:rsidRDefault="00A15017" w:rsidP="00A15017">
            <w:r>
              <w:t>[[Date16]] &lt;&lt;TIMESTAMP&gt;&gt;</w:t>
            </w:r>
          </w:p>
          <w:p w:rsidR="00A15017" w:rsidRDefault="00A15017" w:rsidP="00A15017">
            <w:r>
              <w:t>[[SurveyData16]] &lt;&lt;FILEUPLOAD&gt;&gt;</w:t>
            </w:r>
          </w:p>
        </w:tc>
      </w:tr>
      <w:tr w:rsidR="00A15017" w:rsidTr="004319EB">
        <w:trPr>
          <w:trHeight w:val="288"/>
        </w:trPr>
        <w:tc>
          <w:tcPr>
            <w:tcW w:w="1196" w:type="dxa"/>
          </w:tcPr>
          <w:p w:rsidR="00A15017" w:rsidRDefault="00A15017" w:rsidP="00A15017">
            <w:pPr>
              <w:jc w:val="center"/>
            </w:pPr>
            <w:r>
              <w:t>17</w:t>
            </w:r>
          </w:p>
        </w:tc>
        <w:tc>
          <w:tcPr>
            <w:tcW w:w="7252" w:type="dxa"/>
            <w:gridSpan w:val="6"/>
          </w:tcPr>
          <w:p w:rsidR="00A15017" w:rsidRDefault="00A15017" w:rsidP="00A15017">
            <w:r>
              <w:t>Leak check the insulating vacuum</w:t>
            </w:r>
          </w:p>
          <w:p w:rsidR="00A15017" w:rsidRDefault="00A15017" w:rsidP="00A15017">
            <w:pPr>
              <w:numPr>
                <w:ilvl w:val="0"/>
                <w:numId w:val="6"/>
              </w:numPr>
            </w:pPr>
            <w:r>
              <w:t>Install the insulating vacuum roughing gate valve (enter SN).</w:t>
            </w:r>
          </w:p>
          <w:p w:rsidR="00A15017" w:rsidRDefault="00A15017" w:rsidP="00A15017">
            <w:pPr>
              <w:numPr>
                <w:ilvl w:val="0"/>
                <w:numId w:val="6"/>
              </w:numPr>
            </w:pPr>
            <w:r>
              <w:t>Install the pressure relief plates on the aisle-side ports on the bridging rings.</w:t>
            </w:r>
          </w:p>
          <w:p w:rsidR="00A15017" w:rsidRDefault="00A15017" w:rsidP="00A15017">
            <w:pPr>
              <w:numPr>
                <w:ilvl w:val="0"/>
                <w:numId w:val="6"/>
              </w:numPr>
            </w:pPr>
            <w:r>
              <w:t>Install the insulating vacuum gauge manifold.</w:t>
            </w:r>
          </w:p>
          <w:p w:rsidR="00A15017" w:rsidRDefault="00A15017" w:rsidP="00A15017">
            <w:pPr>
              <w:numPr>
                <w:ilvl w:val="0"/>
                <w:numId w:val="6"/>
              </w:numPr>
            </w:pPr>
            <w:r>
              <w:t>Perform the leak check and record the data.</w:t>
            </w:r>
          </w:p>
          <w:p w:rsidR="00A15017" w:rsidRDefault="00A15017" w:rsidP="00A15017">
            <w:pPr>
              <w:numPr>
                <w:ilvl w:val="0"/>
                <w:numId w:val="6"/>
              </w:numPr>
            </w:pPr>
            <w:r>
              <w:t>Reset the warm to cold end flanges to within .010” with respect to the monuments. This is to be recorded on the previously generated alignment spreadsheet. Upload the completed document.</w:t>
            </w:r>
          </w:p>
        </w:tc>
        <w:tc>
          <w:tcPr>
            <w:tcW w:w="4502" w:type="dxa"/>
            <w:gridSpan w:val="4"/>
            <w:noWrap/>
          </w:tcPr>
          <w:p w:rsidR="00A15017" w:rsidRDefault="00A15017" w:rsidP="00A15017">
            <w:r>
              <w:t>[[Technician17]] &lt;&lt;SRF&gt;&gt;</w:t>
            </w:r>
          </w:p>
          <w:p w:rsidR="00A15017" w:rsidRDefault="00A15017" w:rsidP="00A15017">
            <w:r>
              <w:t>[[Date17]] &lt;&lt;TIMESTAMP&gt;&gt;</w:t>
            </w:r>
          </w:p>
          <w:p w:rsidR="00A15017" w:rsidRDefault="00A15017" w:rsidP="00A15017">
            <w:r>
              <w:t>[[GV40SN]] &lt;&lt;GV40SN&gt;&gt;</w:t>
            </w:r>
          </w:p>
          <w:p w:rsidR="00A15017" w:rsidRDefault="00846B36" w:rsidP="00A15017">
            <w:r>
              <w:t xml:space="preserve"> </w:t>
            </w:r>
            <w:r w:rsidR="00A15017">
              <w:t xml:space="preserve">[[UploadStripChartFile17]] </w:t>
            </w:r>
          </w:p>
          <w:p w:rsidR="00A15017" w:rsidRDefault="00A15017" w:rsidP="00A15017">
            <w:r>
              <w:t>&lt;&lt;FILEUPLOAD&gt;&gt;</w:t>
            </w:r>
          </w:p>
          <w:p w:rsidR="00A15017" w:rsidRDefault="00A15017" w:rsidP="00A15017">
            <w:r>
              <w:t>[[AlignmentCompleted17]] &lt;&lt;YESNO&gt;&gt;</w:t>
            </w:r>
          </w:p>
        </w:tc>
      </w:tr>
      <w:tr w:rsidR="00A15017" w:rsidTr="004319EB">
        <w:trPr>
          <w:trHeight w:val="288"/>
        </w:trPr>
        <w:tc>
          <w:tcPr>
            <w:tcW w:w="1196" w:type="dxa"/>
          </w:tcPr>
          <w:p w:rsidR="00A15017" w:rsidRDefault="00A15017" w:rsidP="00A15017">
            <w:pPr>
              <w:jc w:val="center"/>
            </w:pPr>
            <w:r>
              <w:t>18</w:t>
            </w:r>
          </w:p>
        </w:tc>
        <w:tc>
          <w:tcPr>
            <w:tcW w:w="7252" w:type="dxa"/>
            <w:gridSpan w:val="6"/>
          </w:tcPr>
          <w:p w:rsidR="00A15017" w:rsidRDefault="00A15017" w:rsidP="00A15017">
            <w:r>
              <w:t>Pressure test the primary and shield circuits using</w:t>
            </w:r>
            <w:r w:rsidR="00846B36">
              <w:t xml:space="preserve"> the latest Pressure Testing OSP</w:t>
            </w:r>
            <w:r>
              <w:t>, UPCM Pressure Test Procedure.</w:t>
            </w:r>
          </w:p>
          <w:p w:rsidR="00A15017" w:rsidRDefault="00A15017" w:rsidP="00A15017">
            <w:pPr>
              <w:numPr>
                <w:ilvl w:val="0"/>
                <w:numId w:val="7"/>
              </w:numPr>
            </w:pPr>
            <w:r>
              <w:t>Upload the worksheet.</w:t>
            </w:r>
          </w:p>
          <w:p w:rsidR="00A15017" w:rsidRDefault="00A15017" w:rsidP="00A15017">
            <w:pPr>
              <w:numPr>
                <w:ilvl w:val="0"/>
                <w:numId w:val="7"/>
              </w:numPr>
            </w:pPr>
            <w:r>
              <w:t>Install the baratrons, peanut reliefs and 30/30 gauges.</w:t>
            </w:r>
          </w:p>
        </w:tc>
        <w:tc>
          <w:tcPr>
            <w:tcW w:w="4502" w:type="dxa"/>
            <w:gridSpan w:val="4"/>
            <w:noWrap/>
          </w:tcPr>
          <w:p w:rsidR="00A15017" w:rsidRDefault="00A15017" w:rsidP="00A15017">
            <w:r>
              <w:t>[[Technician18]] &lt;&lt;SRF&gt;&gt;</w:t>
            </w:r>
          </w:p>
          <w:p w:rsidR="00A15017" w:rsidRDefault="00A15017" w:rsidP="00A15017">
            <w:r>
              <w:t>[[Date18]] &lt;&lt;TIMESTAMP&gt;&gt;</w:t>
            </w:r>
          </w:p>
          <w:p w:rsidR="00A15017" w:rsidRDefault="00846B36" w:rsidP="00A15017">
            <w:bookmarkStart w:id="0" w:name="_GoBack"/>
            <w:bookmarkEnd w:id="0"/>
            <w:r>
              <w:t xml:space="preserve"> </w:t>
            </w:r>
            <w:r w:rsidR="00A15017">
              <w:t xml:space="preserve">[[UploadScannedResultsSheet18]] </w:t>
            </w:r>
          </w:p>
          <w:p w:rsidR="00A15017" w:rsidRDefault="00A15017" w:rsidP="00A15017">
            <w:r>
              <w:t>&lt;&lt;FILEUPLOAD&gt;&gt;</w:t>
            </w:r>
          </w:p>
        </w:tc>
      </w:tr>
      <w:tr w:rsidR="00A15017" w:rsidTr="004319EB">
        <w:trPr>
          <w:trHeight w:val="288"/>
        </w:trPr>
        <w:tc>
          <w:tcPr>
            <w:tcW w:w="1196" w:type="dxa"/>
          </w:tcPr>
          <w:p w:rsidR="00A15017" w:rsidRDefault="00A15017" w:rsidP="00A15017">
            <w:pPr>
              <w:jc w:val="center"/>
            </w:pPr>
            <w:r>
              <w:t>19</w:t>
            </w:r>
          </w:p>
        </w:tc>
        <w:tc>
          <w:tcPr>
            <w:tcW w:w="7252" w:type="dxa"/>
            <w:gridSpan w:val="6"/>
          </w:tcPr>
          <w:p w:rsidR="00A15017" w:rsidRDefault="00A15017" w:rsidP="00A15017">
            <w:r>
              <w:t>Upload RADCON Summary notes if applicable.</w:t>
            </w:r>
          </w:p>
        </w:tc>
        <w:tc>
          <w:tcPr>
            <w:tcW w:w="4502" w:type="dxa"/>
            <w:gridSpan w:val="4"/>
            <w:noWrap/>
          </w:tcPr>
          <w:p w:rsidR="00A15017" w:rsidRDefault="00A15017" w:rsidP="00A15017">
            <w:r>
              <w:t>[[RADCONRep19]] &lt;&lt;SRF&gt;&gt;</w:t>
            </w:r>
          </w:p>
          <w:p w:rsidR="00A15017" w:rsidRDefault="00A15017" w:rsidP="00A15017">
            <w:r>
              <w:lastRenderedPageBreak/>
              <w:t>[[Date19]] &lt;&lt;TIMESTAMP&gt;&gt;</w:t>
            </w:r>
          </w:p>
          <w:p w:rsidR="00A15017" w:rsidRDefault="00A15017" w:rsidP="00A15017">
            <w:r>
              <w:t>[[Comment19]] &lt;&lt;COMMENT&gt;&gt;</w:t>
            </w:r>
          </w:p>
          <w:p w:rsidR="00A15017" w:rsidRDefault="00A15017" w:rsidP="00A15017">
            <w:r>
              <w:t>[[RADDocs19]] &lt;&lt;FILEUPLOAD&gt;&gt;</w:t>
            </w:r>
          </w:p>
        </w:tc>
      </w:tr>
      <w:tr w:rsidR="00A15017" w:rsidTr="004319EB">
        <w:trPr>
          <w:trHeight w:val="288"/>
        </w:trPr>
        <w:tc>
          <w:tcPr>
            <w:tcW w:w="1196" w:type="dxa"/>
          </w:tcPr>
          <w:p w:rsidR="00A15017" w:rsidRDefault="00A15017" w:rsidP="00A15017">
            <w:pPr>
              <w:jc w:val="center"/>
            </w:pPr>
            <w:r>
              <w:lastRenderedPageBreak/>
              <w:t>20</w:t>
            </w:r>
          </w:p>
        </w:tc>
        <w:tc>
          <w:tcPr>
            <w:tcW w:w="7252" w:type="dxa"/>
            <w:gridSpan w:val="6"/>
          </w:tcPr>
          <w:p w:rsidR="00A15017" w:rsidRDefault="00A15017" w:rsidP="00A15017">
            <w:r>
              <w:t>Complete the Checklist verifying all steps have been completed and any D3’s or NCR’s are generated. Upload the List.</w:t>
            </w:r>
          </w:p>
        </w:tc>
        <w:tc>
          <w:tcPr>
            <w:tcW w:w="4502" w:type="dxa"/>
            <w:gridSpan w:val="4"/>
            <w:noWrap/>
          </w:tcPr>
          <w:p w:rsidR="00A15017" w:rsidRDefault="00A15017" w:rsidP="00A15017">
            <w:r>
              <w:t>[[CMASupervisor20]] &lt;&lt;SRF&gt;&gt;</w:t>
            </w:r>
          </w:p>
          <w:p w:rsidR="00A15017" w:rsidRDefault="00A15017" w:rsidP="00A15017">
            <w:r>
              <w:t>[[Date20]] &lt;&lt;TIMESTAMP&gt;&gt;</w:t>
            </w:r>
          </w:p>
          <w:p w:rsidR="00A15017" w:rsidRDefault="00A15017" w:rsidP="00A15017">
            <w:r>
              <w:t>[[Comment20]] &lt;&lt;COMMENT&gt;&gt;</w:t>
            </w:r>
          </w:p>
          <w:p w:rsidR="00A15017" w:rsidRDefault="00A15017" w:rsidP="00A15017">
            <w:r>
              <w:t>[[Checklist20]] &lt;&lt;FILEUPLOAD&gt;&gt;</w:t>
            </w:r>
          </w:p>
        </w:tc>
      </w:tr>
      <w:tr w:rsidR="00A15017" w:rsidTr="004319EB">
        <w:trPr>
          <w:trHeight w:val="288"/>
        </w:trPr>
        <w:tc>
          <w:tcPr>
            <w:tcW w:w="1196" w:type="dxa"/>
          </w:tcPr>
          <w:p w:rsidR="00A15017" w:rsidRDefault="00A15017" w:rsidP="00A15017">
            <w:pPr>
              <w:jc w:val="center"/>
            </w:pPr>
            <w:r>
              <w:t>21</w:t>
            </w:r>
          </w:p>
        </w:tc>
        <w:tc>
          <w:tcPr>
            <w:tcW w:w="7252" w:type="dxa"/>
            <w:gridSpan w:val="6"/>
          </w:tcPr>
          <w:p w:rsidR="00A15017" w:rsidRDefault="00A15017" w:rsidP="00A15017">
            <w:r>
              <w:t>Vacuum Vessel Assembly complete.</w:t>
            </w:r>
          </w:p>
        </w:tc>
        <w:tc>
          <w:tcPr>
            <w:tcW w:w="4502" w:type="dxa"/>
            <w:gridSpan w:val="4"/>
            <w:noWrap/>
          </w:tcPr>
          <w:p w:rsidR="00A15017" w:rsidRDefault="00A15017" w:rsidP="00A15017">
            <w:r>
              <w:t>[[CompleteYes21]] &lt;&lt;CHECKBOX&gt;&gt;</w:t>
            </w:r>
          </w:p>
          <w:p w:rsidR="00A15017" w:rsidRDefault="00A15017" w:rsidP="00A15017">
            <w:r>
              <w:t>[[Supervisor21]] &lt;&lt;SRF&gt;&gt;</w:t>
            </w:r>
          </w:p>
          <w:p w:rsidR="00A15017" w:rsidRDefault="00A15017" w:rsidP="00A15017">
            <w:r>
              <w:t>[[Date21]] &lt;&lt;TIMESTAMP&gt;&gt;</w:t>
            </w:r>
          </w:p>
          <w:p w:rsidR="00A15017" w:rsidRDefault="00A15017" w:rsidP="00A15017">
            <w:r>
              <w:t>[[Comment21]] &lt;&lt;COMMENT&gt;&gt;</w:t>
            </w:r>
          </w:p>
        </w:tc>
      </w:tr>
    </w:tbl>
    <w:p w:rsidR="00A208EE" w:rsidRPr="00D97B1C" w:rsidRDefault="00A208EE" w:rsidP="00D97B1C"/>
    <w:sectPr w:rsidR="00A208EE" w:rsidRPr="00D97B1C" w:rsidSect="00A841DF">
      <w:headerReference w:type="even" r:id="rId44"/>
      <w:headerReference w:type="default" r:id="rId45"/>
      <w:footerReference w:type="even" r:id="rId46"/>
      <w:footerReference w:type="default" r:id="rId47"/>
      <w:headerReference w:type="first" r:id="rId48"/>
      <w:footerReference w:type="first" r:id="rId49"/>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9EB" w:rsidRDefault="004319EB" w:rsidP="00D97B1C">
      <w:r>
        <w:separator/>
      </w:r>
    </w:p>
  </w:endnote>
  <w:endnote w:type="continuationSeparator" w:id="0">
    <w:p w:rsidR="004319EB" w:rsidRDefault="004319EB"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9EB" w:rsidRDefault="00431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9EB" w:rsidRDefault="004319EB" w:rsidP="00D97B1C">
    <w:pPr>
      <w:pStyle w:val="Footer"/>
    </w:pPr>
    <w:r>
      <w:rPr>
        <w:noProof/>
      </w:rPr>
      <w:fldChar w:fldCharType="begin"/>
    </w:r>
    <w:r>
      <w:rPr>
        <w:noProof/>
      </w:rPr>
      <w:instrText xml:space="preserve"> FILENAME   \* MERGEFORMAT </w:instrText>
    </w:r>
    <w:r>
      <w:rPr>
        <w:noProof/>
      </w:rPr>
      <w:fldChar w:fldCharType="separate"/>
    </w:r>
    <w:r>
      <w:rPr>
        <w:noProof/>
      </w:rPr>
      <w:t>Document14</w:t>
    </w:r>
    <w:r>
      <w:rPr>
        <w:noProof/>
      </w:rPr>
      <w:fldChar w:fldCharType="end"/>
    </w:r>
    <w:r>
      <w:ptab w:relativeTo="margin" w:alignment="center" w:leader="none"/>
    </w:r>
    <w:r>
      <w:fldChar w:fldCharType="begin"/>
    </w:r>
    <w:r>
      <w:instrText xml:space="preserve"> PAGE   \* MERGEFORMAT </w:instrText>
    </w:r>
    <w:r>
      <w:fldChar w:fldCharType="separate"/>
    </w:r>
    <w:r w:rsidR="00846B36">
      <w:rPr>
        <w:noProof/>
      </w:rPr>
      <w:t>5</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846B36">
      <w:rPr>
        <w:noProof/>
      </w:rPr>
      <w:t>12</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Pr>
        <w:noProof/>
      </w:rPr>
      <w:t>0/0/0000 0:00:00 AM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9EB" w:rsidRDefault="00431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9EB" w:rsidRDefault="004319EB" w:rsidP="00D97B1C">
      <w:r>
        <w:separator/>
      </w:r>
    </w:p>
  </w:footnote>
  <w:footnote w:type="continuationSeparator" w:id="0">
    <w:p w:rsidR="004319EB" w:rsidRDefault="004319EB"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9EB" w:rsidRDefault="00431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9EB" w:rsidRDefault="004319EB"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9EB" w:rsidRDefault="00431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D7355"/>
    <w:multiLevelType w:val="hybridMultilevel"/>
    <w:tmpl w:val="A4968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FA45D5"/>
    <w:multiLevelType w:val="hybridMultilevel"/>
    <w:tmpl w:val="82E2B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507A44"/>
    <w:multiLevelType w:val="hybridMultilevel"/>
    <w:tmpl w:val="88500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552AD0"/>
    <w:multiLevelType w:val="hybridMultilevel"/>
    <w:tmpl w:val="D848B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312108"/>
    <w:multiLevelType w:val="hybridMultilevel"/>
    <w:tmpl w:val="CAC69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754EC4"/>
    <w:multiLevelType w:val="hybridMultilevel"/>
    <w:tmpl w:val="0E52D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7756F9"/>
    <w:multiLevelType w:val="hybridMultilevel"/>
    <w:tmpl w:val="8C563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871"/>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A64C8"/>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04871"/>
    <w:rsid w:val="00317F9D"/>
    <w:rsid w:val="0032290C"/>
    <w:rsid w:val="003230F1"/>
    <w:rsid w:val="00340E8A"/>
    <w:rsid w:val="00351701"/>
    <w:rsid w:val="00355812"/>
    <w:rsid w:val="0036135C"/>
    <w:rsid w:val="0037241A"/>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19EB"/>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542B"/>
    <w:rsid w:val="00835D01"/>
    <w:rsid w:val="00846B36"/>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136D5"/>
    <w:rsid w:val="00A15017"/>
    <w:rsid w:val="00A208EE"/>
    <w:rsid w:val="00A21F4D"/>
    <w:rsid w:val="00A26F25"/>
    <w:rsid w:val="00A35DB3"/>
    <w:rsid w:val="00A44853"/>
    <w:rsid w:val="00A5188B"/>
    <w:rsid w:val="00A51E7D"/>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674"/>
    <w:rsid w:val="00BA4EBC"/>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85DA6"/>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6065C"/>
  <w15:docId w15:val="{D9E1AE39-BDBB-4D02-B526-66890332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15017"/>
    <w:rPr>
      <w:color w:val="0000FF" w:themeColor="hyperlink"/>
      <w:u w:val="single"/>
    </w:rPr>
  </w:style>
  <w:style w:type="character" w:styleId="FollowedHyperlink">
    <w:name w:val="FollowedHyperlink"/>
    <w:basedOn w:val="DefaultParagraphFont"/>
    <w:uiPriority w:val="99"/>
    <w:semiHidden/>
    <w:unhideWhenUsed/>
    <w:rsid w:val="008354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252446/CRM1207030-1000%20SH2%20INSTRUMENTATION%20AND%20FLOW%20SCHEMATIC.pdf" TargetMode="External"/><Relationship Id="rId18" Type="http://schemas.openxmlformats.org/officeDocument/2006/relationships/hyperlink" Target="https://jlabdoc.jlab.org/docushare/dsweb/Get/Document-252464/CP-C100-CM-ASSY-TUNW.pdf" TargetMode="External"/><Relationship Id="rId26" Type="http://schemas.openxmlformats.org/officeDocument/2006/relationships/hyperlink" Target="https://jlabdoc.jlab.org/docushare/dsweb/Get/Document-252457/CRM1208010-0000%20Supply%20End%20Can%20Assy%20sh1.pdf" TargetMode="External"/><Relationship Id="rId39" Type="http://schemas.openxmlformats.org/officeDocument/2006/relationships/hyperlink" Target="https://jlabdoc.jlab.org/docushare/dsweb/Get/Document-252465/CP-C100-CM-ASSY-BPIP-R1.pdf" TargetMode="External"/><Relationship Id="rId3" Type="http://schemas.openxmlformats.org/officeDocument/2006/relationships/styles" Target="styles.xml"/><Relationship Id="rId21" Type="http://schemas.openxmlformats.org/officeDocument/2006/relationships/hyperlink" Target="https://jlabdoc.jlab.org/docushare/dsweb/Get/Document-252454/CRM1207002-0001%20Single%20Tophat%20Assy%20sh1.pdf" TargetMode="External"/><Relationship Id="rId34" Type="http://schemas.openxmlformats.org/officeDocument/2006/relationships/hyperlink" Target="https://jlabdoc.jlab.org/docushare/dsweb/Get/Document-252449/CRM1207001-0050%20C100%20Instrumentation%20Feedthrough%20Flange%20sh2.pdf" TargetMode="External"/><Relationship Id="rId42" Type="http://schemas.openxmlformats.org/officeDocument/2006/relationships/hyperlink" Target="https://jlabdoc.jlab.org/docushare/dsweb/Get/Document-252464/CP-C100-CM-ASSY-TUNW.pd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labdoc.jlab.org/docushare/dsweb/Get/Document-252447/CRM1207030-1000%20SH1%20INSTRUMENTATION%20AND%20FLOW%20SCHEMATIC.pdf" TargetMode="External"/><Relationship Id="rId17" Type="http://schemas.openxmlformats.org/officeDocument/2006/relationships/hyperlink" Target="https://jlabdoc.jlab.org/docushare/dsweb/Get/Document-252448/115410-1076%20C100%20Warm%20Tuner%20sh1-2.pdf" TargetMode="External"/><Relationship Id="rId25" Type="http://schemas.openxmlformats.org/officeDocument/2006/relationships/hyperlink" Target="https://jlabdoc.jlab.org/docushare/dsweb/Get/Document-252458/CRM1208020-0000%20Return%20End%20Can%20Assy%20sh3.pdf" TargetMode="External"/><Relationship Id="rId33" Type="http://schemas.openxmlformats.org/officeDocument/2006/relationships/image" Target="media/image2.jpeg"/><Relationship Id="rId38" Type="http://schemas.openxmlformats.org/officeDocument/2006/relationships/image" Target="media/image4.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labdoc.jlab.org/docushare/dsweb/Get/Document-194939/Radcon%20RAM%20Control%20Doc%202019_C100rebuild.docx" TargetMode="External"/><Relationship Id="rId20" Type="http://schemas.openxmlformats.org/officeDocument/2006/relationships/hyperlink" Target="https://jlabdoc.jlab.org/docushare/dsweb/Get/Document-252461/CRM1207002-0000%20Double%20Tophat%20Assy%20sh2.pdf" TargetMode="External"/><Relationship Id="rId29" Type="http://schemas.openxmlformats.org/officeDocument/2006/relationships/hyperlink" Target="https://jlabdoc.jlab.org/docushare/dsweb/Get/Document-252463/CRM1207001-1000%20CM%20Top%20Assy.pdf"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252430/11141S0034%20Stainless%20handling%20and%20cleaning%20spec.pdf" TargetMode="External"/><Relationship Id="rId24" Type="http://schemas.openxmlformats.org/officeDocument/2006/relationships/hyperlink" Target="https://jlabdoc.jlab.org/docushare/dsweb/Get/Document-252459/CRM1208020-0000%20Return%20End%20Can%20Assy%20sh2.pdf" TargetMode="External"/><Relationship Id="rId32" Type="http://schemas.openxmlformats.org/officeDocument/2006/relationships/image" Target="media/image1.jpeg"/><Relationship Id="rId37" Type="http://schemas.openxmlformats.org/officeDocument/2006/relationships/image" Target="media/image3.jpeg"/><Relationship Id="rId40" Type="http://schemas.openxmlformats.org/officeDocument/2006/relationships/hyperlink" Target="https://jlabdoc.jlab.org/docushare/dsweb/Get/Document-252465/CP-C100-CM-ASSY-BPIP-R1.pdf"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jlabdoc.jlab.org/docushare/dsweb/Get/Document-252444/CRM1207030-1001%20SH2%20INSTRUMENTATION%20WIRING%20DIAGRAM.pdf" TargetMode="External"/><Relationship Id="rId23" Type="http://schemas.openxmlformats.org/officeDocument/2006/relationships/hyperlink" Target="https://jlabdoc.jlab.org/docushare/dsweb/Get/Document-252460/CRM1208020-0000%20Return%20End%20Can%20Assy%20sh1.pdf" TargetMode="External"/><Relationship Id="rId28" Type="http://schemas.openxmlformats.org/officeDocument/2006/relationships/hyperlink" Target="https://jlabdoc.jlab.org/docushare/dsweb/Get/Document-252455/CRM1208010-0000%20Supply%20End%20Can%20Assy%20sh3.pdf" TargetMode="External"/><Relationship Id="rId36" Type="http://schemas.openxmlformats.org/officeDocument/2006/relationships/hyperlink" Target="https://jlabdoc.jlab.org/docushare/dsweb/Get/Document-252465/CP-C100-CM-ASSY-BPIP-R1.pdf" TargetMode="External"/><Relationship Id="rId49" Type="http://schemas.openxmlformats.org/officeDocument/2006/relationships/footer" Target="footer3.xml"/><Relationship Id="rId10" Type="http://schemas.openxmlformats.org/officeDocument/2006/relationships/hyperlink" Target="https://jlabdoc.jlab.org/docushare/dsweb/Get/Document-252431/JLAB_SPEC_11141S0035%20Cleaning%20and%20Handling%20Procedure.pdf" TargetMode="External"/><Relationship Id="rId19" Type="http://schemas.openxmlformats.org/officeDocument/2006/relationships/hyperlink" Target="https://jlabdoc.jlab.org/docushare/dsweb/Get/Document-252462/CRM1207002-0000%20Double%20Tophat%20Assy%20sh1.pdf" TargetMode="External"/><Relationship Id="rId31" Type="http://schemas.openxmlformats.org/officeDocument/2006/relationships/hyperlink" Target="https://jlabdoc.jlab.org/docushare/dsweb/Get/Document-252451/CRM1207090-1000%20C100%20Vacuum%20Vessel%20sh2.pdf"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labdoc.jlab.org/docushare/dsweb/Get/Document-252429/11141S0033%201e9%20Leak%20Check%20Final.pdf" TargetMode="External"/><Relationship Id="rId14" Type="http://schemas.openxmlformats.org/officeDocument/2006/relationships/hyperlink" Target="https://jlabdoc.jlab.org/docushare/dsweb/Get/Document-252445/CRM1207030-1001%20SH1%20INSTRUMENTATION%20WIRING%20DIAGRAM.pdf" TargetMode="External"/><Relationship Id="rId22" Type="http://schemas.openxmlformats.org/officeDocument/2006/relationships/hyperlink" Target="https://jlabdoc.jlab.org/docushare/dsweb/Get/Document-252453/CRM1207002-0001%20Single%20Tophat%20Assy%20sh2.pdf" TargetMode="External"/><Relationship Id="rId27" Type="http://schemas.openxmlformats.org/officeDocument/2006/relationships/hyperlink" Target="https://jlabdoc.jlab.org/docushare/dsweb/Get/Document-252456/CRM1208010-0000%20Supply%20End%20Can%20Assy%20sh2.pdf" TargetMode="External"/><Relationship Id="rId30" Type="http://schemas.openxmlformats.org/officeDocument/2006/relationships/hyperlink" Target="https://jlabdoc.jlab.org/docushare/dsweb/Get/Document-252452/CRM1207090-1000%20C100%20Vacuum%20Vessel.pdf" TargetMode="External"/><Relationship Id="rId35" Type="http://schemas.openxmlformats.org/officeDocument/2006/relationships/hyperlink" Target="https://jlabdoc.jlab.org/docushare/dsweb/Get/Document-252450/CRM1207001-0050%20C100%20Instrumentation%20Feedthrough%20Flange.pdf" TargetMode="External"/><Relationship Id="rId43" Type="http://schemas.openxmlformats.org/officeDocument/2006/relationships/image" Target="media/image6.jpeg"/><Relationship Id="rId48" Type="http://schemas.openxmlformats.org/officeDocument/2006/relationships/header" Target="header3.xml"/><Relationship Id="rId8" Type="http://schemas.openxmlformats.org/officeDocument/2006/relationships/hyperlink" Target="https://jlabdoc.jlab.org/docushare/dsweb/Get/Document-252428/11141S0029%20Rev%20B%202e-10%20Leak%20Check%20Final.pdf" TargetMode="Externa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F2D345757D403C92F4C3175E0213D8"/>
        <w:category>
          <w:name w:val="General"/>
          <w:gallery w:val="placeholder"/>
        </w:category>
        <w:types>
          <w:type w:val="bbPlcHdr"/>
        </w:types>
        <w:behaviors>
          <w:behavior w:val="content"/>
        </w:behaviors>
        <w:guid w:val="{388CC9AC-4B6A-4E34-873C-153D7C667872}"/>
      </w:docPartPr>
      <w:docPartBody>
        <w:p w:rsidR="008C3152" w:rsidRDefault="008C3152" w:rsidP="008C3152">
          <w:pPr>
            <w:pStyle w:val="71F2D345757D403C92F4C3175E0213D8"/>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152"/>
    <w:rsid w:val="008C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152"/>
    <w:rPr>
      <w:color w:val="808080"/>
    </w:rPr>
  </w:style>
  <w:style w:type="paragraph" w:customStyle="1" w:styleId="281761C8DE4144948FF7674E59319306">
    <w:name w:val="281761C8DE4144948FF7674E59319306"/>
  </w:style>
  <w:style w:type="paragraph" w:customStyle="1" w:styleId="71F2D345757D403C92F4C3175E0213D8">
    <w:name w:val="71F2D345757D403C92F4C3175E0213D8"/>
    <w:rsid w:val="008C31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5D21C-B124-48BC-B1AB-4D0DD3B08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0</TotalTime>
  <Pages>12</Pages>
  <Words>2608</Words>
  <Characters>14869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Fischer</dc:creator>
  <cp:lastModifiedBy>John Fischer</cp:lastModifiedBy>
  <cp:revision>2</cp:revision>
  <dcterms:created xsi:type="dcterms:W3CDTF">2022-02-22T16:23:00Z</dcterms:created>
  <dcterms:modified xsi:type="dcterms:W3CDTF">2022-02-22T16:23:00Z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