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1E0C95">
        <w:trPr>
          <w:trHeight w:val="293"/>
        </w:trPr>
        <w:tc>
          <w:tcPr>
            <w:tcW w:w="998" w:type="pct"/>
          </w:tcPr>
          <w:p w:rsidR="007D458D" w:rsidRPr="00D97B1C" w:rsidRDefault="007D458D" w:rsidP="00D97B1C">
            <w:r w:rsidRPr="00D97B1C">
              <w:t>Traveler Title</w:t>
            </w:r>
          </w:p>
        </w:tc>
        <w:tc>
          <w:tcPr>
            <w:tcW w:w="4002" w:type="pct"/>
            <w:gridSpan w:val="4"/>
          </w:tcPr>
          <w:p w:rsidR="007D458D" w:rsidRPr="00D97B1C" w:rsidRDefault="00A26E5F" w:rsidP="00D97B1C">
            <w:r>
              <w:t>LCLS HE Production Cryomodule Assembly Traveler Cold Mass Phase 1</w:t>
            </w:r>
          </w:p>
        </w:tc>
      </w:tr>
      <w:tr w:rsidR="007D458D" w:rsidRPr="00D97B1C" w:rsidTr="001E0C95">
        <w:trPr>
          <w:trHeight w:val="293"/>
        </w:trPr>
        <w:tc>
          <w:tcPr>
            <w:tcW w:w="998" w:type="pct"/>
          </w:tcPr>
          <w:p w:rsidR="007D458D" w:rsidRPr="00D97B1C" w:rsidRDefault="007D458D" w:rsidP="00D97B1C">
            <w:r w:rsidRPr="00D97B1C">
              <w:t>Traveler Abstract</w:t>
            </w:r>
          </w:p>
        </w:tc>
        <w:tc>
          <w:tcPr>
            <w:tcW w:w="4002" w:type="pct"/>
            <w:gridSpan w:val="4"/>
          </w:tcPr>
          <w:p w:rsidR="007D458D" w:rsidRPr="00D97B1C" w:rsidRDefault="00A26E5F" w:rsidP="00D97B1C">
            <w:r>
              <w:t xml:space="preserve">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w:t>
            </w:r>
            <w:proofErr w:type="gramStart"/>
            <w:r>
              <w:t>poster</w:t>
            </w:r>
            <w:proofErr w:type="gramEnd"/>
            <w:r>
              <w:t xml:space="preserve"> for Phase 2 work.</w:t>
            </w:r>
          </w:p>
        </w:tc>
      </w:tr>
      <w:tr w:rsidR="007D458D" w:rsidRPr="00D97B1C" w:rsidTr="001E0C95">
        <w:trPr>
          <w:trHeight w:val="293"/>
        </w:trPr>
        <w:tc>
          <w:tcPr>
            <w:tcW w:w="998" w:type="pct"/>
          </w:tcPr>
          <w:p w:rsidR="007D458D" w:rsidRPr="00D97B1C" w:rsidRDefault="007D458D" w:rsidP="00D97B1C">
            <w:r w:rsidRPr="00D97B1C">
              <w:t>Traveler ID</w:t>
            </w:r>
          </w:p>
        </w:tc>
        <w:tc>
          <w:tcPr>
            <w:tcW w:w="4002" w:type="pct"/>
            <w:gridSpan w:val="4"/>
          </w:tcPr>
          <w:p w:rsidR="007D458D" w:rsidRPr="00D97B1C" w:rsidRDefault="00A26E5F" w:rsidP="00D97B1C">
            <w:r>
              <w:t>L2HE-CMA-CM-ASSY1</w:t>
            </w:r>
          </w:p>
        </w:tc>
      </w:tr>
      <w:tr w:rsidR="00766F7D" w:rsidRPr="00D97B1C" w:rsidTr="001E0C95">
        <w:trPr>
          <w:trHeight w:val="293"/>
        </w:trPr>
        <w:tc>
          <w:tcPr>
            <w:tcW w:w="998" w:type="pct"/>
          </w:tcPr>
          <w:p w:rsidR="00766F7D" w:rsidRPr="00D97B1C" w:rsidRDefault="00766F7D" w:rsidP="00D97B1C">
            <w:r w:rsidRPr="00D97B1C">
              <w:t xml:space="preserve">Traveler Revision </w:t>
            </w:r>
          </w:p>
        </w:tc>
        <w:tc>
          <w:tcPr>
            <w:tcW w:w="4002" w:type="pct"/>
            <w:gridSpan w:val="4"/>
          </w:tcPr>
          <w:p w:rsidR="00766F7D" w:rsidRPr="00D97B1C" w:rsidRDefault="00766F7D" w:rsidP="00D97B1C">
            <w:r w:rsidRPr="00D97B1C">
              <w:t>R1</w:t>
            </w:r>
          </w:p>
        </w:tc>
      </w:tr>
      <w:tr w:rsidR="00766F7D" w:rsidRPr="00D97B1C" w:rsidTr="001E0C95">
        <w:trPr>
          <w:trHeight w:val="293"/>
        </w:trPr>
        <w:tc>
          <w:tcPr>
            <w:tcW w:w="998" w:type="pct"/>
          </w:tcPr>
          <w:p w:rsidR="00766F7D" w:rsidRPr="00D97B1C" w:rsidRDefault="00766F7D" w:rsidP="00D97B1C">
            <w:r w:rsidRPr="00D97B1C">
              <w:t>Traveler Author</w:t>
            </w:r>
          </w:p>
        </w:tc>
        <w:tc>
          <w:tcPr>
            <w:tcW w:w="4002" w:type="pct"/>
            <w:gridSpan w:val="4"/>
          </w:tcPr>
          <w:p w:rsidR="00766F7D" w:rsidRPr="00D97B1C" w:rsidRDefault="00247816" w:rsidP="0052412E">
            <w:r>
              <w:t>J.</w:t>
            </w:r>
            <w:r w:rsidR="00A26E5F">
              <w:t xml:space="preserve"> Fischer</w:t>
            </w:r>
          </w:p>
        </w:tc>
      </w:tr>
      <w:tr w:rsidR="00766F7D" w:rsidRPr="00D97B1C" w:rsidTr="001E0C95">
        <w:trPr>
          <w:trHeight w:val="293"/>
        </w:trPr>
        <w:tc>
          <w:tcPr>
            <w:tcW w:w="998" w:type="pct"/>
          </w:tcPr>
          <w:p w:rsidR="00766F7D" w:rsidRPr="00D97B1C" w:rsidRDefault="00766F7D" w:rsidP="00D97B1C">
            <w:r w:rsidRPr="00D97B1C">
              <w:t>Traveler Date</w:t>
            </w:r>
          </w:p>
        </w:tc>
        <w:tc>
          <w:tcPr>
            <w:tcW w:w="4002" w:type="pct"/>
            <w:gridSpan w:val="4"/>
          </w:tcPr>
          <w:p w:rsidR="00766F7D" w:rsidRPr="00D97B1C" w:rsidRDefault="00170C4A" w:rsidP="00D97B1C">
            <w:sdt>
              <w:sdtPr>
                <w:id w:val="534233298"/>
                <w:placeholder>
                  <w:docPart w:val="56C6E25B7903449DACACFC0588CCBE74"/>
                </w:placeholder>
                <w:date w:fullDate="2022-04-12T00:00:00Z">
                  <w:dateFormat w:val="d-MMM-yy"/>
                  <w:lid w:val="en-US"/>
                  <w:storeMappedDataAs w:val="dateTime"/>
                  <w:calendar w:val="gregorian"/>
                </w:date>
              </w:sdtPr>
              <w:sdtEndPr/>
              <w:sdtContent>
                <w:r w:rsidR="00A26E5F">
                  <w:t>12-Apr-22</w:t>
                </w:r>
              </w:sdtContent>
            </w:sdt>
          </w:p>
        </w:tc>
      </w:tr>
      <w:tr w:rsidR="00EA63EB" w:rsidRPr="00D97B1C" w:rsidTr="001E0C95">
        <w:trPr>
          <w:trHeight w:val="293"/>
        </w:trPr>
        <w:tc>
          <w:tcPr>
            <w:tcW w:w="998" w:type="pct"/>
          </w:tcPr>
          <w:p w:rsidR="00EA63EB" w:rsidRPr="00D97B1C" w:rsidRDefault="00EA63EB" w:rsidP="00D97B1C">
            <w:r>
              <w:t>NCR Informative Emails</w:t>
            </w:r>
          </w:p>
        </w:tc>
        <w:tc>
          <w:tcPr>
            <w:tcW w:w="4002" w:type="pct"/>
            <w:gridSpan w:val="4"/>
          </w:tcPr>
          <w:p w:rsidR="00EA63EB" w:rsidRPr="00D97B1C" w:rsidRDefault="00A26E5F" w:rsidP="00D97B1C">
            <w:proofErr w:type="spellStart"/>
            <w:proofErr w:type="gramStart"/>
            <w:r>
              <w:t>areilly,hogan</w:t>
            </w:r>
            <w:proofErr w:type="spellEnd"/>
            <w:proofErr w:type="gramEnd"/>
          </w:p>
        </w:tc>
      </w:tr>
      <w:tr w:rsidR="00766F7D" w:rsidRPr="00D97B1C" w:rsidTr="001E0C95">
        <w:trPr>
          <w:trHeight w:val="293"/>
        </w:trPr>
        <w:tc>
          <w:tcPr>
            <w:tcW w:w="998" w:type="pct"/>
          </w:tcPr>
          <w:p w:rsidR="00766F7D" w:rsidRPr="00D97B1C" w:rsidRDefault="00EA63EB" w:rsidP="00D97B1C">
            <w:r>
              <w:t>NCR Dispositioners</w:t>
            </w:r>
          </w:p>
        </w:tc>
        <w:tc>
          <w:tcPr>
            <w:tcW w:w="4002" w:type="pct"/>
            <w:gridSpan w:val="4"/>
          </w:tcPr>
          <w:p w:rsidR="00766F7D" w:rsidRPr="00D97B1C" w:rsidRDefault="00A26E5F" w:rsidP="00D97B1C">
            <w:proofErr w:type="spellStart"/>
            <w:proofErr w:type="gramStart"/>
            <w:r>
              <w:t>fischer,jjcamp</w:t>
            </w:r>
            <w:proofErr w:type="spellEnd"/>
            <w:proofErr w:type="gramEnd"/>
          </w:p>
        </w:tc>
      </w:tr>
      <w:tr w:rsidR="009E7B59" w:rsidRPr="00D97B1C" w:rsidTr="001E0C95">
        <w:trPr>
          <w:trHeight w:val="293"/>
        </w:trPr>
        <w:tc>
          <w:tcPr>
            <w:tcW w:w="998" w:type="pct"/>
          </w:tcPr>
          <w:p w:rsidR="009E7B59" w:rsidRPr="00D97B1C" w:rsidRDefault="009E7B59" w:rsidP="00D97B1C">
            <w:r>
              <w:t>D3 Emails</w:t>
            </w:r>
          </w:p>
        </w:tc>
        <w:tc>
          <w:tcPr>
            <w:tcW w:w="4002" w:type="pct"/>
            <w:gridSpan w:val="4"/>
          </w:tcPr>
          <w:p w:rsidR="009E7B59" w:rsidRPr="00D97B1C" w:rsidRDefault="00A26E5F" w:rsidP="00D97B1C">
            <w:proofErr w:type="spellStart"/>
            <w:proofErr w:type="gramStart"/>
            <w:r>
              <w:t>areilly,fischer</w:t>
            </w:r>
            <w:proofErr w:type="gramEnd"/>
            <w:r>
              <w:t>,hogan,jjcamp</w:t>
            </w:r>
            <w:proofErr w:type="spellEnd"/>
          </w:p>
        </w:tc>
      </w:tr>
      <w:tr w:rsidR="00A26E5F" w:rsidRPr="00D97B1C" w:rsidTr="001E0C95">
        <w:trPr>
          <w:trHeight w:val="293"/>
        </w:trPr>
        <w:tc>
          <w:tcPr>
            <w:tcW w:w="998" w:type="pct"/>
          </w:tcPr>
          <w:p w:rsidR="00A26E5F" w:rsidRPr="00D97B1C" w:rsidRDefault="00A26E5F" w:rsidP="00A26E5F">
            <w:r w:rsidRPr="00D97B1C">
              <w:t>Approval Names</w:t>
            </w:r>
          </w:p>
        </w:tc>
        <w:tc>
          <w:tcPr>
            <w:tcW w:w="1001" w:type="pct"/>
          </w:tcPr>
          <w:p w:rsidR="00A26E5F" w:rsidRPr="00D97B1C" w:rsidRDefault="00A26E5F" w:rsidP="00A26E5F">
            <w:r>
              <w:t>J</w:t>
            </w:r>
            <w:r w:rsidR="00247816">
              <w:t>.</w:t>
            </w:r>
            <w:r>
              <w:t xml:space="preserve"> Fischer</w:t>
            </w:r>
          </w:p>
        </w:tc>
        <w:tc>
          <w:tcPr>
            <w:tcW w:w="1000" w:type="pct"/>
          </w:tcPr>
          <w:p w:rsidR="00A26E5F" w:rsidRPr="00D97B1C" w:rsidRDefault="00A26E5F" w:rsidP="00A26E5F">
            <w:r>
              <w:t>J</w:t>
            </w:r>
            <w:r w:rsidR="00247816">
              <w:t>.</w:t>
            </w:r>
            <w:r>
              <w:t xml:space="preserve"> Campbell</w:t>
            </w:r>
          </w:p>
        </w:tc>
        <w:tc>
          <w:tcPr>
            <w:tcW w:w="1000" w:type="pct"/>
          </w:tcPr>
          <w:p w:rsidR="00A26E5F" w:rsidRPr="00D97B1C" w:rsidRDefault="00247816" w:rsidP="00A26E5F">
            <w:r>
              <w:t>A.</w:t>
            </w:r>
            <w:r w:rsidR="00A26E5F">
              <w:t xml:space="preserve"> Reilly</w:t>
            </w:r>
          </w:p>
        </w:tc>
        <w:tc>
          <w:tcPr>
            <w:tcW w:w="1001" w:type="pct"/>
          </w:tcPr>
          <w:p w:rsidR="00A26E5F" w:rsidRPr="00D97B1C" w:rsidRDefault="00A26E5F" w:rsidP="00A26E5F">
            <w:r>
              <w:t>J</w:t>
            </w:r>
            <w:r w:rsidR="00247816">
              <w:t>.</w:t>
            </w:r>
            <w:r>
              <w:t xml:space="preserve"> Hogan</w:t>
            </w:r>
          </w:p>
        </w:tc>
      </w:tr>
      <w:tr w:rsidR="00A26E5F" w:rsidRPr="00D97B1C" w:rsidTr="001E0C95">
        <w:trPr>
          <w:trHeight w:val="293"/>
        </w:trPr>
        <w:tc>
          <w:tcPr>
            <w:tcW w:w="998" w:type="pct"/>
          </w:tcPr>
          <w:p w:rsidR="00A26E5F" w:rsidRPr="00D97B1C" w:rsidRDefault="00A26E5F" w:rsidP="00A26E5F">
            <w:r>
              <w:t>Approval Signatures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Date</w:t>
            </w:r>
            <w:r>
              <w:t>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Title</w:t>
            </w:r>
          </w:p>
        </w:tc>
        <w:tc>
          <w:tcPr>
            <w:tcW w:w="1001" w:type="pct"/>
          </w:tcPr>
          <w:p w:rsidR="00A26E5F" w:rsidRPr="00D97B1C" w:rsidRDefault="00A26E5F" w:rsidP="00A26E5F">
            <w:r>
              <w:t>Author/Group Lead</w:t>
            </w:r>
          </w:p>
        </w:tc>
        <w:tc>
          <w:tcPr>
            <w:tcW w:w="1000" w:type="pct"/>
          </w:tcPr>
          <w:p w:rsidR="00A26E5F" w:rsidRPr="00D97B1C" w:rsidRDefault="00A26E5F" w:rsidP="00A26E5F">
            <w:r>
              <w:t>Technical Reviewer</w:t>
            </w:r>
          </w:p>
        </w:tc>
        <w:tc>
          <w:tcPr>
            <w:tcW w:w="1000" w:type="pct"/>
          </w:tcPr>
          <w:p w:rsidR="00A26E5F" w:rsidRPr="00D97B1C" w:rsidRDefault="00A26E5F" w:rsidP="00A26E5F">
            <w:r>
              <w:t>SRF Dept Head</w:t>
            </w:r>
          </w:p>
        </w:tc>
        <w:tc>
          <w:tcPr>
            <w:tcW w:w="1001" w:type="pct"/>
          </w:tcPr>
          <w:p w:rsidR="00A26E5F" w:rsidRPr="00D97B1C" w:rsidRDefault="00A26E5F" w:rsidP="00A26E5F">
            <w:r>
              <w:t>Project Lead</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 xml:space="preserve">List and Hyperlink all documents related to this traveler. This includes, but is not limited to: safety (THAs, SOPs, </w:t>
            </w:r>
            <w:proofErr w:type="spellStart"/>
            <w:r w:rsidRPr="00D97B1C">
              <w:t>etc</w:t>
            </w:r>
            <w:proofErr w:type="spellEnd"/>
            <w:r w:rsidRPr="00D97B1C">
              <w:t>), drawings, procedures, and facility related documents.</w:t>
            </w:r>
          </w:p>
        </w:tc>
      </w:tr>
      <w:tr w:rsidR="00A26E5F" w:rsidRPr="00D97B1C" w:rsidTr="00A841DF">
        <w:trPr>
          <w:cantSplit/>
          <w:trHeight w:val="288"/>
        </w:trPr>
        <w:tc>
          <w:tcPr>
            <w:tcW w:w="999" w:type="pct"/>
          </w:tcPr>
          <w:p w:rsidR="00A26E5F" w:rsidRPr="00E55BBA" w:rsidRDefault="00170C4A" w:rsidP="00A26E5F">
            <w:hyperlink r:id="rId8" w:history="1">
              <w:r w:rsidR="00A26E5F" w:rsidRPr="00A00484">
                <w:rPr>
                  <w:rStyle w:val="Hyperlink"/>
                </w:rPr>
                <w:t>PQR026-WPS026 Orbital Welding</w:t>
              </w:r>
            </w:hyperlink>
          </w:p>
        </w:tc>
        <w:tc>
          <w:tcPr>
            <w:tcW w:w="999" w:type="pct"/>
          </w:tcPr>
          <w:p w:rsidR="00A26E5F" w:rsidRPr="00E55BBA" w:rsidRDefault="00170C4A" w:rsidP="00A26E5F">
            <w:hyperlink r:id="rId9" w:history="1">
              <w:r w:rsidR="00A26E5F" w:rsidRPr="00A00484">
                <w:rPr>
                  <w:rStyle w:val="Hyperlink"/>
                </w:rPr>
                <w:t>PQR027-WPS027 Orbital Welding</w:t>
              </w:r>
            </w:hyperlink>
          </w:p>
        </w:tc>
        <w:tc>
          <w:tcPr>
            <w:tcW w:w="1001" w:type="pct"/>
          </w:tcPr>
          <w:p w:rsidR="00A26E5F" w:rsidRPr="00D97B1C" w:rsidRDefault="00170C4A" w:rsidP="00A26E5F">
            <w:hyperlink r:id="rId10" w:history="1">
              <w:r w:rsidR="00A26E5F">
                <w:rPr>
                  <w:rStyle w:val="Hyperlink"/>
                </w:rPr>
                <w:t>F10127865_D_Dwg-Cavity String</w:t>
              </w:r>
            </w:hyperlink>
          </w:p>
        </w:tc>
        <w:tc>
          <w:tcPr>
            <w:tcW w:w="1001" w:type="pct"/>
          </w:tcPr>
          <w:p w:rsidR="00A26E5F" w:rsidRPr="00D97B1C" w:rsidRDefault="00170C4A" w:rsidP="00A26E5F">
            <w:hyperlink r:id="rId11" w:history="1">
              <w:r w:rsidR="00A26E5F">
                <w:rPr>
                  <w:rStyle w:val="Hyperlink"/>
                </w:rPr>
                <w:t>F10009375_U_Dwg-Magnet pkg</w:t>
              </w:r>
            </w:hyperlink>
          </w:p>
        </w:tc>
        <w:tc>
          <w:tcPr>
            <w:tcW w:w="1000" w:type="pct"/>
          </w:tcPr>
          <w:p w:rsidR="00A26E5F" w:rsidRPr="00D97B1C" w:rsidRDefault="00170C4A" w:rsidP="00A26E5F">
            <w:hyperlink r:id="rId12" w:history="1">
              <w:r w:rsidR="00A26E5F">
                <w:rPr>
                  <w:rStyle w:val="Hyperlink"/>
                </w:rPr>
                <w:t xml:space="preserve">CM P&amp;ID </w:t>
              </w:r>
            </w:hyperlink>
          </w:p>
        </w:tc>
      </w:tr>
      <w:tr w:rsidR="00A26E5F" w:rsidRPr="00D97B1C" w:rsidTr="00A841DF">
        <w:trPr>
          <w:cantSplit/>
          <w:trHeight w:val="288"/>
        </w:trPr>
        <w:tc>
          <w:tcPr>
            <w:tcW w:w="999" w:type="pct"/>
          </w:tcPr>
          <w:p w:rsidR="00A26E5F" w:rsidRPr="00E55BBA" w:rsidRDefault="00170C4A" w:rsidP="00A26E5F">
            <w:hyperlink r:id="rId13" w:history="1">
              <w:r w:rsidR="00A26E5F" w:rsidRPr="000434CB">
                <w:rPr>
                  <w:rStyle w:val="Hyperlink"/>
                </w:rPr>
                <w:t>F10020678-anti roll bracket</w:t>
              </w:r>
            </w:hyperlink>
          </w:p>
        </w:tc>
        <w:tc>
          <w:tcPr>
            <w:tcW w:w="999" w:type="pct"/>
          </w:tcPr>
          <w:p w:rsidR="00A26E5F" w:rsidRPr="00E55BBA" w:rsidRDefault="00170C4A" w:rsidP="00A26E5F">
            <w:hyperlink r:id="rId14" w:history="1">
              <w:r w:rsidR="00A26E5F" w:rsidRPr="00AE57D4">
                <w:rPr>
                  <w:rStyle w:val="Hyperlink"/>
                </w:rPr>
                <w:t>Risk Assessment Matrix 1.2</w:t>
              </w:r>
            </w:hyperlink>
          </w:p>
        </w:tc>
        <w:tc>
          <w:tcPr>
            <w:tcW w:w="1001" w:type="pct"/>
          </w:tcPr>
          <w:p w:rsidR="00A26E5F" w:rsidRPr="00D97B1C" w:rsidRDefault="00170C4A" w:rsidP="00A26E5F">
            <w:hyperlink r:id="rId15" w:history="1">
              <w:r w:rsidR="00A26E5F" w:rsidRPr="00F01BFF">
                <w:rPr>
                  <w:rStyle w:val="Hyperlink"/>
                </w:rPr>
                <w:t>Master Threaded Fastener List</w:t>
              </w:r>
            </w:hyperlink>
          </w:p>
        </w:tc>
        <w:tc>
          <w:tcPr>
            <w:tcW w:w="1001" w:type="pct"/>
          </w:tcPr>
          <w:p w:rsidR="00A26E5F" w:rsidRPr="00D97B1C" w:rsidRDefault="00170C4A" w:rsidP="00A26E5F">
            <w:hyperlink r:id="rId16" w:history="1">
              <w:r w:rsidR="00A26E5F" w:rsidRPr="00E17789">
                <w:rPr>
                  <w:rStyle w:val="Hyperlink"/>
                </w:rPr>
                <w:t>WS2 Fastener Views</w:t>
              </w:r>
            </w:hyperlink>
          </w:p>
        </w:tc>
        <w:tc>
          <w:tcPr>
            <w:tcW w:w="1000" w:type="pct"/>
          </w:tcPr>
          <w:p w:rsidR="00A26E5F" w:rsidRPr="00D97B1C" w:rsidRDefault="00170C4A" w:rsidP="00A26E5F">
            <w:hyperlink r:id="rId17" w:history="1">
              <w:r w:rsidR="00A26E5F" w:rsidRPr="00F01BFF">
                <w:rPr>
                  <w:rStyle w:val="Hyperlink"/>
                </w:rPr>
                <w:t>WS2 Threaded Fastener Sign Off</w:t>
              </w:r>
            </w:hyperlink>
          </w:p>
        </w:tc>
      </w:tr>
      <w:tr w:rsidR="00A26E5F" w:rsidTr="00CD32A7">
        <w:trPr>
          <w:cantSplit/>
          <w:trHeight w:val="288"/>
        </w:trPr>
        <w:tc>
          <w:tcPr>
            <w:tcW w:w="999" w:type="pct"/>
          </w:tcPr>
          <w:p w:rsidR="00A26E5F" w:rsidRDefault="00170C4A" w:rsidP="00A26E5F">
            <w:hyperlink r:id="rId18" w:history="1">
              <w:r w:rsidR="00A26E5F" w:rsidRPr="00325C28">
                <w:rPr>
                  <w:rStyle w:val="Hyperlink"/>
                </w:rPr>
                <w:t>F10015802_F_DWG1- HV Weldment</w:t>
              </w:r>
            </w:hyperlink>
          </w:p>
        </w:tc>
        <w:tc>
          <w:tcPr>
            <w:tcW w:w="999" w:type="pct"/>
          </w:tcPr>
          <w:p w:rsidR="00A26E5F" w:rsidRDefault="00170C4A" w:rsidP="00A26E5F">
            <w:hyperlink r:id="rId19" w:history="1">
              <w:r w:rsidR="00A26E5F" w:rsidRPr="00F01BFF">
                <w:rPr>
                  <w:rStyle w:val="Hyperlink"/>
                </w:rPr>
                <w:t>WS2 Threaded Fastener List</w:t>
              </w:r>
            </w:hyperlink>
          </w:p>
        </w:tc>
        <w:tc>
          <w:tcPr>
            <w:tcW w:w="1001" w:type="pct"/>
          </w:tcPr>
          <w:p w:rsidR="00A26E5F" w:rsidRDefault="00170C4A" w:rsidP="00A26E5F">
            <w:hyperlink r:id="rId20" w:history="1">
              <w:r w:rsidR="00A26E5F" w:rsidRPr="00325C28">
                <w:rPr>
                  <w:rStyle w:val="Hyperlink"/>
                </w:rPr>
                <w:t>F10048652-G-DWG1- HV Magnetic Shielding</w:t>
              </w:r>
            </w:hyperlink>
          </w:p>
        </w:tc>
        <w:tc>
          <w:tcPr>
            <w:tcW w:w="1001" w:type="pct"/>
          </w:tcPr>
          <w:p w:rsidR="00A26E5F" w:rsidRDefault="00170C4A" w:rsidP="00A26E5F">
            <w:hyperlink r:id="rId21" w:history="1">
              <w:r w:rsidR="00A26E5F" w:rsidRPr="00325C28">
                <w:rPr>
                  <w:rStyle w:val="Hyperlink"/>
                </w:rPr>
                <w:t>F10151272-A-DWG1- HV Magnetic Shielding Cav 1</w:t>
              </w:r>
            </w:hyperlink>
          </w:p>
        </w:tc>
        <w:tc>
          <w:tcPr>
            <w:tcW w:w="1000" w:type="pct"/>
          </w:tcPr>
          <w:p w:rsidR="00A26E5F" w:rsidRDefault="00170C4A" w:rsidP="00A26E5F">
            <w:hyperlink r:id="rId22" w:history="1">
              <w:r w:rsidR="00A26E5F" w:rsidRPr="00325C28">
                <w:rPr>
                  <w:rStyle w:val="Hyperlink"/>
                </w:rPr>
                <w:t>F10151275-A-DWG1- HV Magnetic Shielding Cav 6</w:t>
              </w:r>
            </w:hyperlink>
          </w:p>
        </w:tc>
      </w:tr>
      <w:tr w:rsidR="00A26E5F" w:rsidTr="00CD32A7">
        <w:trPr>
          <w:cantSplit/>
          <w:trHeight w:val="288"/>
        </w:trPr>
        <w:tc>
          <w:tcPr>
            <w:tcW w:w="999" w:type="pct"/>
          </w:tcPr>
          <w:p w:rsidR="00A26E5F" w:rsidRDefault="00170C4A" w:rsidP="00A26E5F">
            <w:hyperlink r:id="rId23" w:history="1">
              <w:r w:rsidR="00A26E5F" w:rsidRPr="0092005D">
                <w:rPr>
                  <w:rStyle w:val="Hyperlink"/>
                </w:rPr>
                <w:t>L2HE Cavity String Inspection Procedure</w:t>
              </w:r>
            </w:hyperlink>
          </w:p>
        </w:tc>
        <w:tc>
          <w:tcPr>
            <w:tcW w:w="999" w:type="pct"/>
          </w:tcPr>
          <w:p w:rsidR="00A26E5F" w:rsidRDefault="00170C4A" w:rsidP="00A26E5F">
            <w:hyperlink r:id="rId24" w:history="1">
              <w:r w:rsidR="00A26E5F" w:rsidRPr="0092005D">
                <w:rPr>
                  <w:rStyle w:val="Hyperlink"/>
                </w:rPr>
                <w:t>L2HE Cavity String Fiducial Procedure</w:t>
              </w:r>
            </w:hyperlink>
          </w:p>
        </w:tc>
        <w:tc>
          <w:tcPr>
            <w:tcW w:w="1001" w:type="pct"/>
          </w:tcPr>
          <w:p w:rsidR="00A26E5F" w:rsidRDefault="00170C4A" w:rsidP="00A26E5F">
            <w:hyperlink r:id="rId25" w:history="1">
              <w:r w:rsidR="00A26E5F" w:rsidRPr="0092005D">
                <w:rPr>
                  <w:rStyle w:val="Hyperlink"/>
                </w:rPr>
                <w:t>L2HE SPQA Fiducial Procedure</w:t>
              </w:r>
            </w:hyperlink>
          </w:p>
        </w:tc>
        <w:tc>
          <w:tcPr>
            <w:tcW w:w="1001" w:type="pct"/>
          </w:tcPr>
          <w:p w:rsidR="00A26E5F" w:rsidRDefault="00170C4A" w:rsidP="00A26E5F">
            <w:hyperlink r:id="rId26" w:history="1">
              <w:r w:rsidR="00A26E5F" w:rsidRPr="0092005D">
                <w:rPr>
                  <w:rStyle w:val="Hyperlink"/>
                </w:rPr>
                <w:t xml:space="preserve">L2HE SPQA </w:t>
              </w:r>
              <w:proofErr w:type="spellStart"/>
              <w:r w:rsidR="00A26E5F" w:rsidRPr="0092005D">
                <w:rPr>
                  <w:rStyle w:val="Hyperlink"/>
                </w:rPr>
                <w:t>Prealignment</w:t>
              </w:r>
              <w:proofErr w:type="spellEnd"/>
              <w:r w:rsidR="00A26E5F" w:rsidRPr="0092005D">
                <w:rPr>
                  <w:rStyle w:val="Hyperlink"/>
                </w:rPr>
                <w:t xml:space="preserve"> Procedure</w:t>
              </w:r>
            </w:hyperlink>
          </w:p>
        </w:tc>
        <w:tc>
          <w:tcPr>
            <w:tcW w:w="1000" w:type="pct"/>
          </w:tcPr>
          <w:p w:rsidR="00A26E5F" w:rsidRDefault="00A26E5F" w:rsidP="00A26E5F"/>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bl>
    <w:p w:rsidR="00247816" w:rsidRDefault="00247816" w:rsidP="00D97B1C"/>
    <w:p w:rsidR="007D458D" w:rsidRPr="00D97B1C"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A26E5F" w:rsidRPr="00D97B1C" w:rsidTr="00247816">
        <w:trPr>
          <w:trHeight w:val="288"/>
        </w:trPr>
        <w:tc>
          <w:tcPr>
            <w:tcW w:w="1088" w:type="dxa"/>
          </w:tcPr>
          <w:p w:rsidR="007D458D" w:rsidRPr="00D97B1C" w:rsidRDefault="007D458D" w:rsidP="00D97B1C">
            <w:r w:rsidRPr="00D97B1C">
              <w:t>Step No.</w:t>
            </w:r>
          </w:p>
        </w:tc>
        <w:tc>
          <w:tcPr>
            <w:tcW w:w="15673" w:type="dxa"/>
          </w:tcPr>
          <w:p w:rsidR="007D458D" w:rsidRPr="00D97B1C" w:rsidRDefault="007D458D" w:rsidP="00D97B1C">
            <w:r w:rsidRPr="00D97B1C">
              <w:t>Instructions</w:t>
            </w:r>
          </w:p>
        </w:tc>
        <w:tc>
          <w:tcPr>
            <w:tcW w:w="5893" w:type="dxa"/>
            <w:noWrap/>
          </w:tcPr>
          <w:p w:rsidR="007D458D" w:rsidRPr="00D97B1C" w:rsidRDefault="007D458D" w:rsidP="00D97B1C">
            <w:r w:rsidRPr="00D97B1C">
              <w:t>Data Input</w:t>
            </w:r>
          </w:p>
        </w:tc>
      </w:tr>
      <w:tr w:rsidR="00A26E5F" w:rsidRPr="00D97B1C" w:rsidTr="00247816">
        <w:trPr>
          <w:trHeight w:val="288"/>
        </w:trPr>
        <w:tc>
          <w:tcPr>
            <w:tcW w:w="1088" w:type="dxa"/>
          </w:tcPr>
          <w:p w:rsidR="00A26E5F" w:rsidRPr="00D97B1C" w:rsidRDefault="00A26E5F" w:rsidP="00A26E5F">
            <w:r w:rsidRPr="00D97B1C">
              <w:t>1</w:t>
            </w:r>
          </w:p>
        </w:tc>
        <w:tc>
          <w:tcPr>
            <w:tcW w:w="15673" w:type="dxa"/>
          </w:tcPr>
          <w:p w:rsidR="00A26E5F" w:rsidRDefault="00A26E5F" w:rsidP="00A26E5F">
            <w:r>
              <w:t>Record the Cavity String S/N and vacuum level</w:t>
            </w:r>
          </w:p>
          <w:p w:rsidR="00A26E5F" w:rsidRPr="00D97B1C" w:rsidRDefault="00A26E5F" w:rsidP="00A26E5F">
            <w:r>
              <w:rPr>
                <w:color w:val="FF0000"/>
              </w:rPr>
              <w:t>Note: The L2HE</w:t>
            </w:r>
            <w:r w:rsidRPr="003E309F">
              <w:rPr>
                <w:color w:val="FF0000"/>
              </w:rPr>
              <w:t xml:space="preserve"> Cryomodule assembly has many vulnerable components. Bellows in every vacuum circuit and process piping, </w:t>
            </w:r>
            <w:proofErr w:type="spellStart"/>
            <w:r w:rsidRPr="003E309F">
              <w:rPr>
                <w:color w:val="FF0000"/>
              </w:rPr>
              <w:t>feedthrus</w:t>
            </w:r>
            <w:proofErr w:type="spellEnd"/>
            <w:r w:rsidRPr="003E309F">
              <w:rPr>
                <w:color w:val="FF0000"/>
              </w:rPr>
              <w:t xml:space="preserve"> for the HOM</w:t>
            </w:r>
            <w:r w:rsidR="00B77E41">
              <w:rPr>
                <w:color w:val="FF0000"/>
              </w:rPr>
              <w:t>'</w:t>
            </w:r>
            <w:r w:rsidRPr="003E309F">
              <w:rPr>
                <w:color w:val="FF0000"/>
              </w:rPr>
              <w:t xml:space="preserve">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5893" w:type="dxa"/>
            <w:noWrap/>
          </w:tcPr>
          <w:p w:rsidR="00247816" w:rsidRPr="00B77E41" w:rsidRDefault="00247816" w:rsidP="00B77E41">
            <w:r w:rsidRPr="00B77E41">
              <w:t>[[CMSN]] &lt;&lt;CMSN&gt;&gt;</w:t>
            </w:r>
          </w:p>
          <w:p w:rsidR="00A26E5F" w:rsidRPr="00B77E41" w:rsidRDefault="00A26E5F" w:rsidP="00B77E41">
            <w:r w:rsidRPr="00B77E41">
              <w:t>[[CSTSN]] &lt;&lt;CSTSN&gt;&gt;</w:t>
            </w:r>
          </w:p>
          <w:p w:rsidR="00A26E5F" w:rsidRPr="00B77E41" w:rsidRDefault="00A26E5F" w:rsidP="00B77E41">
            <w:r w:rsidRPr="00B77E41">
              <w:t>[[VacuumLevel1]] &lt;&lt;TEXT&gt;&gt;</w:t>
            </w:r>
          </w:p>
          <w:p w:rsidR="00A26E5F" w:rsidRPr="00B77E41" w:rsidRDefault="00A26E5F" w:rsidP="00B77E41">
            <w:r w:rsidRPr="00B77E41">
              <w:t>[[</w:t>
            </w:r>
            <w:proofErr w:type="spellStart"/>
            <w:r w:rsidR="00247816" w:rsidRPr="00B77E41">
              <w:t>StartTech</w:t>
            </w:r>
            <w:proofErr w:type="spellEnd"/>
            <w:r w:rsidRPr="00B77E41">
              <w:t>]] &lt;&lt;SRF&gt;&gt;</w:t>
            </w:r>
          </w:p>
          <w:p w:rsidR="00A26E5F" w:rsidRPr="00B77E41" w:rsidRDefault="00A26E5F" w:rsidP="00B77E41">
            <w:r w:rsidRPr="00B77E41">
              <w:t>[[</w:t>
            </w:r>
            <w:r w:rsidR="00247816" w:rsidRPr="00B77E41">
              <w:t>StartDate</w:t>
            </w:r>
            <w:r w:rsidRPr="00B77E41">
              <w:t>]] &lt;&lt;TIMESTAMP&gt;&gt;</w:t>
            </w:r>
          </w:p>
        </w:tc>
      </w:tr>
      <w:tr w:rsidR="00A26E5F" w:rsidRPr="00D97B1C" w:rsidTr="00247816">
        <w:trPr>
          <w:trHeight w:val="288"/>
        </w:trPr>
        <w:tc>
          <w:tcPr>
            <w:tcW w:w="1088" w:type="dxa"/>
          </w:tcPr>
          <w:p w:rsidR="00A26E5F" w:rsidRPr="00D97B1C" w:rsidRDefault="00A26E5F" w:rsidP="00A26E5F">
            <w:r w:rsidRPr="00D97B1C">
              <w:t>2</w:t>
            </w:r>
          </w:p>
        </w:tc>
        <w:tc>
          <w:tcPr>
            <w:tcW w:w="15673" w:type="dxa"/>
          </w:tcPr>
          <w:p w:rsidR="00A26E5F" w:rsidRDefault="00A26E5F" w:rsidP="00A26E5F">
            <w:r>
              <w:t xml:space="preserve">Transfer the Cavity String from the clean room to the Cryomodule Assembly rails. The L2HE Cavity string is configured slightly different than L2, with a NEG and </w:t>
            </w:r>
            <w:proofErr w:type="spellStart"/>
            <w:r>
              <w:t>Ionpump</w:t>
            </w:r>
            <w:proofErr w:type="spellEnd"/>
            <w:r>
              <w:t xml:space="preserve"> installed on the </w:t>
            </w:r>
            <w:proofErr w:type="spellStart"/>
            <w:r>
              <w:t>down stream</w:t>
            </w:r>
            <w:proofErr w:type="spellEnd"/>
            <w:r>
              <w:t xml:space="preserve"> end of the string and Faraday on the upstream as shown in the model views below.</w:t>
            </w:r>
          </w:p>
          <w:p w:rsidR="00A26E5F" w:rsidRDefault="00A26E5F" w:rsidP="00A26E5F">
            <w:pPr>
              <w:rPr>
                <w:rStyle w:val="Hyperlink"/>
              </w:rPr>
            </w:pPr>
            <w:r>
              <w:t xml:space="preserve">Use procedure </w:t>
            </w:r>
            <w:hyperlink r:id="rId27" w:history="1">
              <w:r w:rsidRPr="00B77E41">
                <w:rPr>
                  <w:rStyle w:val="Hyperlink"/>
                </w:rPr>
                <w:t>CP-L2PRO-CST-TSFR-CS Transfer Procedure</w:t>
              </w:r>
            </w:hyperlink>
          </w:p>
          <w:p w:rsidR="00A26E5F" w:rsidRPr="00E55BBA" w:rsidRDefault="00A26E5F" w:rsidP="00A26E5F">
            <w:pPr>
              <w:rPr>
                <w:rStyle w:val="Hyperlink"/>
                <w:color w:val="auto"/>
              </w:rPr>
            </w:pPr>
          </w:p>
          <w:p w:rsidR="00A26E5F" w:rsidRDefault="00A26E5F" w:rsidP="00A26E5F">
            <w:pPr>
              <w:rPr>
                <w:rStyle w:val="Hyperlink"/>
                <w:color w:val="auto"/>
              </w:rPr>
            </w:pPr>
            <w:r w:rsidRPr="00BE3582">
              <w:rPr>
                <w:noProof/>
                <w:color w:val="0000FF" w:themeColor="hyperlink"/>
              </w:rPr>
              <w:drawing>
                <wp:inline distT="0" distB="0" distL="0" distR="0" wp14:anchorId="39E97DEC" wp14:editId="4D9092DC">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rsidR="00A26E5F" w:rsidRDefault="00A26E5F" w:rsidP="00A26E5F">
            <w:pPr>
              <w:rPr>
                <w:rStyle w:val="Hyperlink"/>
                <w:color w:val="auto"/>
              </w:rPr>
            </w:pPr>
          </w:p>
          <w:p w:rsidR="00A26E5F" w:rsidRPr="00E55BBA" w:rsidRDefault="00A26E5F" w:rsidP="00A26E5F">
            <w:pPr>
              <w:rPr>
                <w:rStyle w:val="Hyperlink"/>
                <w:color w:val="auto"/>
              </w:rPr>
            </w:pPr>
            <w:r>
              <w:rPr>
                <w:rFonts w:ascii="Calibri" w:hAnsi="Calibri" w:cs="Calibri"/>
                <w:noProof/>
                <w:color w:val="000000"/>
              </w:rPr>
              <w:drawing>
                <wp:inline distT="0" distB="0" distL="0" distR="0" wp14:anchorId="3E5EF0BE" wp14:editId="5B46754D">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rsidR="00A26E5F" w:rsidRDefault="00A26E5F" w:rsidP="00A26E5F"/>
          <w:p w:rsidR="00A26E5F" w:rsidRDefault="00A26E5F" w:rsidP="00A26E5F">
            <w:r>
              <w:rPr>
                <w:rFonts w:ascii="Calibri" w:hAnsi="Calibri" w:cs="Calibri"/>
                <w:noProof/>
                <w:color w:val="000000"/>
              </w:rPr>
              <w:drawing>
                <wp:inline distT="0" distB="0" distL="0" distR="0" wp14:anchorId="390EE15E" wp14:editId="0AE89730">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rsidR="00A26E5F" w:rsidRPr="00E55BBA" w:rsidRDefault="00A26E5F" w:rsidP="00A26E5F">
            <w:r>
              <w:rPr>
                <w:rFonts w:ascii="Calibri" w:hAnsi="Calibri" w:cs="Calibri"/>
                <w:noProof/>
                <w:color w:val="000000"/>
              </w:rPr>
              <w:drawing>
                <wp:inline distT="0" distB="0" distL="0" distR="0" wp14:anchorId="17FCBD38" wp14:editId="55F3CA56">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5893" w:type="dxa"/>
            <w:noWrap/>
          </w:tcPr>
          <w:p w:rsidR="00A26E5F" w:rsidRPr="00B77E41" w:rsidRDefault="00A26E5F" w:rsidP="00B77E41">
            <w:r w:rsidRPr="00B77E41">
              <w:t>[[</w:t>
            </w:r>
            <w:proofErr w:type="spellStart"/>
            <w:r w:rsidR="00247816" w:rsidRPr="00B77E41">
              <w:t>TransferTech</w:t>
            </w:r>
            <w:proofErr w:type="spellEnd"/>
            <w:r w:rsidRPr="00B77E41">
              <w:t>]] &lt;&lt;SRF&gt;&gt;</w:t>
            </w:r>
          </w:p>
          <w:p w:rsidR="00A26E5F" w:rsidRPr="00B77E41" w:rsidRDefault="00A26E5F" w:rsidP="00B77E41">
            <w:r w:rsidRPr="00B77E41">
              <w:t>[[</w:t>
            </w:r>
            <w:proofErr w:type="spellStart"/>
            <w:r w:rsidR="00247816" w:rsidRPr="00B77E41">
              <w:t>TransferDate</w:t>
            </w:r>
            <w:proofErr w:type="spellEnd"/>
            <w:r w:rsidRPr="00B77E41">
              <w:t>]] &lt;&lt;TIMESTAMP&gt;&gt;</w:t>
            </w:r>
          </w:p>
          <w:p w:rsidR="00A26E5F" w:rsidRPr="00B77E41" w:rsidRDefault="00A26E5F" w:rsidP="00B77E41">
            <w:r w:rsidRPr="00B77E41">
              <w:t>[[</w:t>
            </w:r>
            <w:proofErr w:type="spellStart"/>
            <w:r w:rsidR="00247816" w:rsidRPr="00B77E41">
              <w:t>TransferComment</w:t>
            </w:r>
            <w:proofErr w:type="spellEnd"/>
            <w:r w:rsidRPr="00B77E41">
              <w:t>]] &lt;&lt;COMMENT&gt;&gt;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247816" w:rsidRPr="00D97B1C" w:rsidTr="00247816">
        <w:trPr>
          <w:trHeight w:val="288"/>
        </w:trPr>
        <w:tc>
          <w:tcPr>
            <w:tcW w:w="1088" w:type="dxa"/>
          </w:tcPr>
          <w:p w:rsidR="00247816" w:rsidRPr="00D97B1C" w:rsidRDefault="00247816" w:rsidP="00247816">
            <w:r w:rsidRPr="00D97B1C">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Pr="00D97B1C" w:rsidRDefault="00247816" w:rsidP="00247816">
            <w:r w:rsidRPr="00D97B1C">
              <w:t>3</w:t>
            </w:r>
          </w:p>
        </w:tc>
        <w:tc>
          <w:tcPr>
            <w:tcW w:w="15673" w:type="dxa"/>
          </w:tcPr>
          <w:p w:rsidR="00247816" w:rsidRDefault="00247816" w:rsidP="00247816">
            <w:r>
              <w:t>Record the Cavity and BPM Feedthrough S/N</w:t>
            </w:r>
            <w:r w:rsidR="00B77E41">
              <w:t>'</w:t>
            </w:r>
            <w:r>
              <w:t>s. Cavity position 1 is South on the Cryomodule Assembly rail.</w:t>
            </w:r>
          </w:p>
          <w:p w:rsidR="00247816" w:rsidRDefault="00247816" w:rsidP="00247816"/>
          <w:p w:rsidR="00247816" w:rsidRDefault="00247816" w:rsidP="00247816">
            <w:r>
              <w:rPr>
                <w:noProof/>
              </w:rPr>
              <w:drawing>
                <wp:inline distT="0" distB="0" distL="0" distR="0" wp14:anchorId="40B3E8E5" wp14:editId="50FA69F7">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5893" w:type="dxa"/>
            <w:noWrap/>
          </w:tcPr>
          <w:p w:rsidR="00247816" w:rsidRPr="00B77E41" w:rsidRDefault="00247816" w:rsidP="00B77E41">
            <w:r w:rsidRPr="00B77E41">
              <w:t>[[</w:t>
            </w:r>
            <w:proofErr w:type="spellStart"/>
            <w:r w:rsidRPr="00B77E41">
              <w:t>RecordSNTech</w:t>
            </w:r>
            <w:proofErr w:type="spellEnd"/>
            <w:r w:rsidRPr="00B77E41">
              <w:t>]] &lt;&lt;SRF&gt;&gt;</w:t>
            </w:r>
          </w:p>
          <w:p w:rsidR="00247816" w:rsidRPr="00B77E41" w:rsidRDefault="00247816" w:rsidP="00B77E41">
            <w:r w:rsidRPr="00B77E41">
              <w:t>[[</w:t>
            </w:r>
            <w:proofErr w:type="spellStart"/>
            <w:r w:rsidRPr="00B77E41">
              <w:t>RecordSNDate</w:t>
            </w:r>
            <w:proofErr w:type="spellEnd"/>
            <w:r w:rsidRPr="00B77E41">
              <w:t>]] &lt;&lt;TIMESTAMP&gt;&gt;</w:t>
            </w:r>
          </w:p>
          <w:p w:rsidR="00247816" w:rsidRPr="00B77E41" w:rsidRDefault="00247816" w:rsidP="00B77E41">
            <w:r w:rsidRPr="00B77E41">
              <w:t>[[CAVSN1]] &lt;&lt;CAVSN&gt;&gt;</w:t>
            </w:r>
          </w:p>
          <w:p w:rsidR="00247816" w:rsidRPr="00B77E41" w:rsidRDefault="00247816" w:rsidP="00B77E41">
            <w:r w:rsidRPr="00B77E41">
              <w:t>[[CAVSN2]] &lt;&lt;CAVSN&gt;&gt;</w:t>
            </w:r>
          </w:p>
          <w:p w:rsidR="00247816" w:rsidRPr="00B77E41" w:rsidRDefault="00247816" w:rsidP="00B77E41">
            <w:r w:rsidRPr="00B77E41">
              <w:t>[[CAVSN3]] &lt;&lt;CAVSN&gt;&gt;</w:t>
            </w:r>
          </w:p>
          <w:p w:rsidR="00247816" w:rsidRPr="00B77E41" w:rsidRDefault="00247816" w:rsidP="00B77E41">
            <w:r w:rsidRPr="00B77E41">
              <w:t>[[CAVSN4]] &lt;&lt;CAVSN&gt;&gt;</w:t>
            </w:r>
          </w:p>
          <w:p w:rsidR="00247816" w:rsidRPr="00B77E41" w:rsidRDefault="00247816" w:rsidP="00B77E41">
            <w:r w:rsidRPr="00B77E41">
              <w:t>[[CAVSN5]] &lt;&lt;CAVSN&gt;&gt;</w:t>
            </w:r>
          </w:p>
          <w:p w:rsidR="00247816" w:rsidRPr="00B77E41" w:rsidRDefault="00247816" w:rsidP="00B77E41">
            <w:r w:rsidRPr="00B77E41">
              <w:t>[[CAVSN6]] &lt;&lt;CAVSN&gt;&gt;</w:t>
            </w:r>
          </w:p>
          <w:p w:rsidR="00247816" w:rsidRPr="00B77E41" w:rsidRDefault="00247816" w:rsidP="00B77E41">
            <w:r w:rsidRPr="00B77E41">
              <w:t>[[CAVSN7]] &lt;&lt;CAVSN&gt;&gt;</w:t>
            </w:r>
          </w:p>
          <w:p w:rsidR="00247816" w:rsidRPr="00B77E41" w:rsidRDefault="00247816" w:rsidP="00B77E41">
            <w:r w:rsidRPr="00B77E41">
              <w:t>[[CAVSN8]] &lt;&lt;CAVSN&gt;&gt;</w:t>
            </w:r>
          </w:p>
          <w:p w:rsidR="00247816" w:rsidRPr="00B77E41" w:rsidRDefault="00247816" w:rsidP="00B77E41">
            <w:r w:rsidRPr="00B77E41">
              <w:t>[[BPMTOP]] &lt;&lt;BPMSN&gt;&gt;</w:t>
            </w:r>
          </w:p>
          <w:p w:rsidR="00247816" w:rsidRPr="00B77E41" w:rsidRDefault="00247816" w:rsidP="00B77E41">
            <w:r w:rsidRPr="00B77E41">
              <w:t>[[BPMWALL]] &lt;&lt;BPMSN&gt;&gt;</w:t>
            </w:r>
          </w:p>
          <w:p w:rsidR="00247816" w:rsidRPr="00B77E41" w:rsidRDefault="00247816" w:rsidP="00B77E41">
            <w:r w:rsidRPr="00B77E41">
              <w:t>[[BPMBOTTOM]] &lt;&lt;BPMSN&gt;&gt;</w:t>
            </w:r>
          </w:p>
          <w:p w:rsidR="00247816" w:rsidRPr="00B77E41" w:rsidRDefault="00247816" w:rsidP="00B77E41">
            <w:r w:rsidRPr="00B77E41">
              <w:t>[[BPMAISLE]] &lt;&lt;BPMSN&gt;&gt;</w:t>
            </w:r>
          </w:p>
          <w:p w:rsidR="00247816" w:rsidRPr="00B77E41" w:rsidRDefault="00247816" w:rsidP="00B77E41">
            <w:r w:rsidRPr="00B77E41">
              <w:t>[[</w:t>
            </w:r>
            <w:proofErr w:type="spellStart"/>
            <w:r w:rsidRPr="00B77E41">
              <w:t>RecordSNComment</w:t>
            </w:r>
            <w:proofErr w:type="spellEnd"/>
            <w:r w:rsidRPr="00B77E41">
              <w:t>]] &lt;&lt;COMMENT&gt;&gt;</w:t>
            </w:r>
          </w:p>
        </w:tc>
      </w:tr>
      <w:tr w:rsidR="00247816" w:rsidRPr="00D97B1C" w:rsidTr="00247816">
        <w:trPr>
          <w:trHeight w:val="288"/>
        </w:trPr>
        <w:tc>
          <w:tcPr>
            <w:tcW w:w="1088" w:type="dxa"/>
          </w:tcPr>
          <w:p w:rsidR="00247816" w:rsidRDefault="00247816" w:rsidP="00247816">
            <w:pPr>
              <w:jc w:val="center"/>
            </w:pPr>
            <w:r>
              <w:t>4</w:t>
            </w:r>
          </w:p>
        </w:tc>
        <w:tc>
          <w:tcPr>
            <w:tcW w:w="15673" w:type="dxa"/>
          </w:tcPr>
          <w:p w:rsidR="00247816" w:rsidRDefault="00247816" w:rsidP="00247816">
            <w:r>
              <w:t>Record the Cavity String vacuum level after moving is completed.</w:t>
            </w:r>
          </w:p>
        </w:tc>
        <w:tc>
          <w:tcPr>
            <w:tcW w:w="5893" w:type="dxa"/>
            <w:noWrap/>
          </w:tcPr>
          <w:p w:rsidR="00247816" w:rsidRPr="00B77E41" w:rsidRDefault="00247816" w:rsidP="00B77E41">
            <w:r w:rsidRPr="00B77E41">
              <w:t>[[</w:t>
            </w:r>
            <w:proofErr w:type="spellStart"/>
            <w:r w:rsidRPr="00B77E41">
              <w:t>VacTech</w:t>
            </w:r>
            <w:proofErr w:type="spellEnd"/>
            <w:r w:rsidRPr="00B77E41">
              <w:t>]] &lt;&lt;SRF&gt;&gt;</w:t>
            </w:r>
          </w:p>
          <w:p w:rsidR="00247816" w:rsidRPr="00B77E41" w:rsidRDefault="00247816" w:rsidP="00B77E41">
            <w:r w:rsidRPr="00B77E41">
              <w:t>[[</w:t>
            </w:r>
            <w:proofErr w:type="spellStart"/>
            <w:r w:rsidRPr="00B77E41">
              <w:t>VacDate</w:t>
            </w:r>
            <w:proofErr w:type="spellEnd"/>
            <w:r w:rsidRPr="00B77E41">
              <w:t>]] &lt;&lt;TIMESTAMP&gt;&gt;</w:t>
            </w:r>
          </w:p>
          <w:p w:rsidR="00247816" w:rsidRPr="00B77E41" w:rsidRDefault="00247816" w:rsidP="00B77E41">
            <w:r w:rsidRPr="00B77E41">
              <w:t>[[</w:t>
            </w:r>
            <w:proofErr w:type="spellStart"/>
            <w:r w:rsidRPr="00B77E41">
              <w:t>VacComment</w:t>
            </w:r>
            <w:proofErr w:type="spellEnd"/>
            <w:r w:rsidRPr="00B77E41">
              <w:t>]] &lt;&lt;COMMENT&gt;&gt;</w:t>
            </w:r>
          </w:p>
          <w:p w:rsidR="00247816" w:rsidRPr="00B77E41" w:rsidRDefault="00247816" w:rsidP="00B77E41">
            <w:r w:rsidRPr="00B77E41">
              <w:t>[[VacuumLevel2]] &lt;&lt;TEXT&gt;&gt;</w:t>
            </w:r>
          </w:p>
        </w:tc>
      </w:tr>
      <w:tr w:rsidR="00247816" w:rsidRPr="00D97B1C" w:rsidTr="00247816">
        <w:trPr>
          <w:trHeight w:val="288"/>
        </w:trPr>
        <w:tc>
          <w:tcPr>
            <w:tcW w:w="1088" w:type="dxa"/>
          </w:tcPr>
          <w:p w:rsidR="00247816" w:rsidRDefault="00247816" w:rsidP="00247816">
            <w:pPr>
              <w:jc w:val="center"/>
            </w:pPr>
            <w:r>
              <w:t>5</w:t>
            </w:r>
          </w:p>
        </w:tc>
        <w:tc>
          <w:tcPr>
            <w:tcW w:w="15673" w:type="dxa"/>
          </w:tcPr>
          <w:p w:rsidR="00247816" w:rsidRDefault="00247816" w:rsidP="00247816">
            <w:r>
              <w:t>Use the WS2 Fastener Spreadsheet and sign off to complete the steps in the traveler.</w:t>
            </w:r>
          </w:p>
          <w:p w:rsidR="00247816" w:rsidRDefault="00170C4A" w:rsidP="00247816">
            <w:hyperlink r:id="rId36" w:history="1">
              <w:r w:rsidR="00247816" w:rsidRPr="00B77E41">
                <w:rPr>
                  <w:rStyle w:val="Hyperlink"/>
                </w:rPr>
                <w:t>WS2 Threaded Fastener List</w:t>
              </w:r>
            </w:hyperlink>
            <w:r w:rsidR="00247816">
              <w:t xml:space="preserve">, </w:t>
            </w:r>
            <w:hyperlink r:id="rId37" w:history="1">
              <w:r w:rsidR="00247816" w:rsidRPr="00B77E41">
                <w:rPr>
                  <w:rStyle w:val="Hyperlink"/>
                </w:rPr>
                <w:t>WS2 Threaded Fastener Sign Off</w:t>
              </w:r>
            </w:hyperlink>
            <w:r w:rsidR="00247816">
              <w:rPr>
                <w:rStyle w:val="Hyperlink"/>
              </w:rPr>
              <w:t xml:space="preserve">, </w:t>
            </w:r>
            <w:hyperlink r:id="rId38" w:history="1">
              <w:r w:rsidR="00247816" w:rsidRPr="00B77E41">
                <w:rPr>
                  <w:rStyle w:val="Hyperlink"/>
                </w:rPr>
                <w:t>WS2 Fastener Model Views</w:t>
              </w:r>
            </w:hyperlink>
          </w:p>
        </w:tc>
        <w:tc>
          <w:tcPr>
            <w:tcW w:w="5893" w:type="dxa"/>
            <w:noWrap/>
          </w:tcPr>
          <w:p w:rsidR="00247816" w:rsidRPr="00B77E41" w:rsidRDefault="00247816" w:rsidP="00B77E41">
            <w:r w:rsidRPr="00B77E41">
              <w:t>[[WS2FastnerTech]] &lt;&lt;SRFCMP&gt;&gt;</w:t>
            </w:r>
          </w:p>
          <w:p w:rsidR="00247816" w:rsidRPr="00B77E41" w:rsidRDefault="00247816" w:rsidP="00B77E41">
            <w:r w:rsidRPr="00B77E41">
              <w:t>[[WS2FastnerDate]] &lt;&lt;TIMESTAMP&gt;&gt;</w:t>
            </w:r>
          </w:p>
          <w:p w:rsidR="00247816" w:rsidRPr="00B77E41" w:rsidRDefault="00247816" w:rsidP="00B77E41">
            <w:r w:rsidRPr="00B77E41">
              <w:t>[[WS2FastnerComment]] &lt;&lt;COMMENT&gt;&gt;</w:t>
            </w:r>
          </w:p>
        </w:tc>
      </w:tr>
      <w:tr w:rsidR="00247816" w:rsidRPr="00D97B1C" w:rsidTr="00247816">
        <w:trPr>
          <w:trHeight w:val="288"/>
        </w:trPr>
        <w:tc>
          <w:tcPr>
            <w:tcW w:w="1088" w:type="dxa"/>
          </w:tcPr>
          <w:p w:rsidR="00247816" w:rsidRDefault="00247816" w:rsidP="00247816">
            <w:pPr>
              <w:jc w:val="center"/>
            </w:pPr>
            <w:r>
              <w:t>6</w:t>
            </w:r>
          </w:p>
        </w:tc>
        <w:tc>
          <w:tcPr>
            <w:tcW w:w="15673" w:type="dxa"/>
          </w:tcPr>
          <w:p w:rsidR="00B77E41" w:rsidRPr="00B77E41" w:rsidRDefault="00247816" w:rsidP="00247816">
            <w:r>
              <w:t xml:space="preserve">Visually inspect the Cavity String Assembly, use </w:t>
            </w:r>
            <w:hyperlink r:id="rId39" w:history="1">
              <w:r w:rsidRPr="00B77E41">
                <w:rPr>
                  <w:rStyle w:val="Hyperlink"/>
                </w:rPr>
                <w:t>F10127865_D_PDF- Cavity String</w:t>
              </w:r>
            </w:hyperlink>
            <w:r>
              <w:t xml:space="preserve"> as the reference. Note any anomalies and </w:t>
            </w:r>
            <w:r w:rsidRPr="00B77E41">
              <w:t xml:space="preserve">notify lead </w:t>
            </w:r>
            <w:proofErr w:type="spellStart"/>
            <w:r w:rsidRPr="00B77E41">
              <w:t>personel</w:t>
            </w:r>
            <w:proofErr w:type="spellEnd"/>
            <w:r w:rsidRPr="00B77E41">
              <w:t xml:space="preserve">. </w:t>
            </w:r>
          </w:p>
        </w:tc>
        <w:tc>
          <w:tcPr>
            <w:tcW w:w="5893" w:type="dxa"/>
            <w:noWrap/>
          </w:tcPr>
          <w:p w:rsidR="00247816" w:rsidRPr="00B77E41" w:rsidRDefault="00247816" w:rsidP="00B77E41">
            <w:r w:rsidRPr="00B77E41">
              <w:t>[[</w:t>
            </w:r>
            <w:proofErr w:type="spellStart"/>
            <w:r w:rsidRPr="00B77E41">
              <w:t>VisualTech</w:t>
            </w:r>
            <w:proofErr w:type="spellEnd"/>
            <w:r w:rsidRPr="00B77E41">
              <w:t>]] &lt;&lt;SRF&gt;&gt;</w:t>
            </w:r>
          </w:p>
          <w:p w:rsidR="00247816" w:rsidRPr="00B77E41" w:rsidRDefault="00247816" w:rsidP="00B77E41">
            <w:r w:rsidRPr="00B77E41">
              <w:t>[[</w:t>
            </w:r>
            <w:proofErr w:type="spellStart"/>
            <w:r w:rsidRPr="00B77E41">
              <w:t>VisualDate</w:t>
            </w:r>
            <w:proofErr w:type="spellEnd"/>
            <w:r w:rsidRPr="00B77E41">
              <w:t>]] &lt;&lt;TIMESTAMP&gt;&gt;</w:t>
            </w:r>
          </w:p>
          <w:p w:rsidR="00247816" w:rsidRPr="00B77E41" w:rsidRDefault="00247816" w:rsidP="00B77E41">
            <w:r w:rsidRPr="00B77E41">
              <w:t>[[</w:t>
            </w:r>
            <w:proofErr w:type="spellStart"/>
            <w:r w:rsidRPr="00B77E41">
              <w:t>VisualComment</w:t>
            </w:r>
            <w:proofErr w:type="spellEnd"/>
            <w:r w:rsidRPr="00B77E41">
              <w:t>]] &lt;&lt;COMMENT&gt;&gt;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247816" w:rsidRPr="00D97B1C" w:rsidTr="00247816">
        <w:trPr>
          <w:trHeight w:val="288"/>
        </w:trPr>
        <w:tc>
          <w:tcPr>
            <w:tcW w:w="1088" w:type="dxa"/>
          </w:tcPr>
          <w:p w:rsidR="00247816" w:rsidRPr="00D97B1C" w:rsidRDefault="00247816" w:rsidP="00247816">
            <w:r w:rsidRPr="00D97B1C">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Default="00247816" w:rsidP="00247816">
            <w:pPr>
              <w:jc w:val="center"/>
            </w:pPr>
            <w:r>
              <w:t>7</w:t>
            </w:r>
          </w:p>
        </w:tc>
        <w:tc>
          <w:tcPr>
            <w:tcW w:w="15673" w:type="dxa"/>
          </w:tcPr>
          <w:p w:rsidR="00247816" w:rsidRDefault="00247816" w:rsidP="00247816">
            <w:r>
              <w:t xml:space="preserve">Install the bellows protectors on all the exposed bellows. Use the rubber and metal combination as shown below. Finally, add the Red and White </w:t>
            </w:r>
            <w:r w:rsidR="00B77E41">
              <w:t>"</w:t>
            </w:r>
            <w:r w:rsidRPr="00B77E41">
              <w:rPr>
                <w:b/>
              </w:rPr>
              <w:t>DANGER</w:t>
            </w:r>
            <w:r w:rsidR="00B77E41">
              <w:t>"</w:t>
            </w:r>
            <w:r>
              <w:t xml:space="preserve"> tape, which is a visual signifier that bellows are located in that area. </w:t>
            </w:r>
          </w:p>
          <w:p w:rsidR="00247816" w:rsidRDefault="00247816" w:rsidP="00247816"/>
          <w:p w:rsidR="00247816" w:rsidRPr="006A3B1F" w:rsidRDefault="00247816" w:rsidP="00247816">
            <w:pPr>
              <w:rPr>
                <w:color w:val="FF0000"/>
              </w:rPr>
            </w:pPr>
            <w:r>
              <w:rPr>
                <w:noProof/>
              </w:rPr>
              <w:drawing>
                <wp:inline distT="0" distB="0" distL="0" distR="0" wp14:anchorId="31BFFB3A" wp14:editId="2D15B963">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5893" w:type="dxa"/>
            <w:noWrap/>
          </w:tcPr>
          <w:p w:rsidR="00247816" w:rsidRPr="00B77E41" w:rsidRDefault="00247816" w:rsidP="00B77E41">
            <w:r w:rsidRPr="00B77E41">
              <w:t>[[</w:t>
            </w:r>
            <w:proofErr w:type="spellStart"/>
            <w:r w:rsidRPr="00B77E41">
              <w:t>ProtectorsTech</w:t>
            </w:r>
            <w:proofErr w:type="spellEnd"/>
            <w:r w:rsidRPr="00B77E41">
              <w:t>]] &lt;&lt;SRF&gt;&gt;</w:t>
            </w:r>
          </w:p>
          <w:p w:rsidR="00247816" w:rsidRPr="00B77E41" w:rsidRDefault="00247816" w:rsidP="00B77E41">
            <w:r w:rsidRPr="00B77E41">
              <w:t>[[</w:t>
            </w:r>
            <w:proofErr w:type="spellStart"/>
            <w:r w:rsidRPr="00B77E41">
              <w:t>ProtectorsDate</w:t>
            </w:r>
            <w:proofErr w:type="spellEnd"/>
            <w:r w:rsidRPr="00B77E41">
              <w:t>]] &lt;&lt;TIMESTAMP&gt;&gt;</w:t>
            </w:r>
          </w:p>
          <w:p w:rsidR="00247816" w:rsidRPr="00B77E41" w:rsidRDefault="00247816" w:rsidP="00B77E41">
            <w:r w:rsidRPr="00B77E41">
              <w:t>[[</w:t>
            </w:r>
            <w:proofErr w:type="spellStart"/>
            <w:r w:rsidRPr="00B77E41">
              <w:t>ProtectorsComment</w:t>
            </w:r>
            <w:proofErr w:type="spellEnd"/>
            <w:r w:rsidRPr="00B77E41">
              <w:t>]] &lt;&lt;COMMENT&gt;&gt;</w:t>
            </w:r>
          </w:p>
          <w:p w:rsidR="00247816" w:rsidRPr="00B77E41" w:rsidRDefault="00247816" w:rsidP="00B77E41">
            <w:r w:rsidRPr="00B77E41">
              <w:t>[[</w:t>
            </w:r>
            <w:proofErr w:type="spellStart"/>
            <w:r w:rsidRPr="00B77E41">
              <w:t>QCReviewBellowsCovers</w:t>
            </w:r>
            <w:proofErr w:type="spellEnd"/>
            <w:r w:rsidRPr="00B77E41">
              <w:t>]] {{</w:t>
            </w:r>
            <w:proofErr w:type="spellStart"/>
            <w:proofErr w:type="gramStart"/>
            <w:r w:rsidRPr="00B77E41">
              <w:t>fischer,jjcamp</w:t>
            </w:r>
            <w:proofErr w:type="spellEnd"/>
            <w:proofErr w:type="gramEnd"/>
            <w:r w:rsidRPr="00B77E41">
              <w:t>}} &lt;&lt;HOLDPOINT&gt;&gt;</w:t>
            </w:r>
          </w:p>
        </w:tc>
      </w:tr>
      <w:tr w:rsidR="00247816" w:rsidRPr="00D97B1C" w:rsidTr="00247816">
        <w:trPr>
          <w:trHeight w:val="288"/>
        </w:trPr>
        <w:tc>
          <w:tcPr>
            <w:tcW w:w="1088" w:type="dxa"/>
          </w:tcPr>
          <w:p w:rsidR="00247816" w:rsidRDefault="00247816" w:rsidP="00247816">
            <w:pPr>
              <w:jc w:val="center"/>
            </w:pPr>
            <w:r>
              <w:t>8</w:t>
            </w:r>
          </w:p>
        </w:tc>
        <w:tc>
          <w:tcPr>
            <w:tcW w:w="15673" w:type="dxa"/>
          </w:tcPr>
          <w:p w:rsidR="00247816" w:rsidRDefault="00247816" w:rsidP="00247816">
            <w:r>
              <w:t>Install the HOM Cu heat stationing clamp with .004</w:t>
            </w:r>
            <w:r w:rsidR="00B77E41">
              <w:t>"</w:t>
            </w:r>
            <w:r>
              <w:t xml:space="preserve"> indium foil and cable saver. </w:t>
            </w:r>
            <w:r w:rsidRPr="000E5AD3">
              <w:rPr>
                <w:b/>
              </w:rPr>
              <w:t>Do not torque at this time. Instrumentation will be added at WS3</w:t>
            </w:r>
            <w:r>
              <w:t>.</w:t>
            </w:r>
          </w:p>
          <w:p w:rsidR="00247816" w:rsidRDefault="00247816" w:rsidP="00247816">
            <w:r>
              <w:rPr>
                <w:noProof/>
              </w:rPr>
              <w:drawing>
                <wp:inline distT="0" distB="0" distL="0" distR="0" wp14:anchorId="3575D239" wp14:editId="040EA496">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5893" w:type="dxa"/>
            <w:noWrap/>
          </w:tcPr>
          <w:p w:rsidR="00247816" w:rsidRPr="00B77E41" w:rsidRDefault="00247816" w:rsidP="00B77E41">
            <w:r w:rsidRPr="00B77E41">
              <w:t>[[</w:t>
            </w:r>
            <w:proofErr w:type="spellStart"/>
            <w:r w:rsidRPr="00B77E41">
              <w:t>HOMCuTech</w:t>
            </w:r>
            <w:proofErr w:type="spellEnd"/>
            <w:r w:rsidRPr="00B77E41">
              <w:t>]] &lt;&lt;SRF&gt;&gt;</w:t>
            </w:r>
          </w:p>
          <w:p w:rsidR="00247816" w:rsidRPr="00B77E41" w:rsidRDefault="00247816" w:rsidP="00B77E41">
            <w:r w:rsidRPr="00B77E41">
              <w:t>[[</w:t>
            </w:r>
            <w:proofErr w:type="spellStart"/>
            <w:r w:rsidRPr="00B77E41">
              <w:t>HOMCuDate</w:t>
            </w:r>
            <w:proofErr w:type="spellEnd"/>
            <w:r w:rsidRPr="00B77E41">
              <w:t>]] &lt;&lt;TIMESTAMP&gt;&gt;</w:t>
            </w:r>
          </w:p>
          <w:p w:rsidR="00247816" w:rsidRPr="00B77E41" w:rsidRDefault="00247816" w:rsidP="00B77E41">
            <w:r w:rsidRPr="00B77E41">
              <w:t>[[</w:t>
            </w:r>
            <w:proofErr w:type="spellStart"/>
            <w:r w:rsidRPr="00B77E41">
              <w:t>HOMCuComment</w:t>
            </w:r>
            <w:proofErr w:type="spellEnd"/>
            <w:r w:rsidRPr="00B77E41">
              <w:t>]] &lt;&lt;COMMENT&gt;&gt;</w:t>
            </w:r>
          </w:p>
        </w:tc>
      </w:tr>
      <w:tr w:rsidR="00247816" w:rsidRPr="00D97B1C" w:rsidTr="00247816">
        <w:trPr>
          <w:trHeight w:val="288"/>
        </w:trPr>
        <w:tc>
          <w:tcPr>
            <w:tcW w:w="1088" w:type="dxa"/>
          </w:tcPr>
          <w:p w:rsidR="00247816" w:rsidRDefault="00247816" w:rsidP="00247816">
            <w:pPr>
              <w:jc w:val="center"/>
            </w:pPr>
            <w:r>
              <w:t>9</w:t>
            </w:r>
          </w:p>
        </w:tc>
        <w:tc>
          <w:tcPr>
            <w:tcW w:w="15673" w:type="dxa"/>
          </w:tcPr>
          <w:p w:rsidR="00247816" w:rsidRDefault="00247816" w:rsidP="00247816">
            <w:r>
              <w:t>Perform RF checks; measure the Cavity passbands and HOM notch frequencies. RF Technician to upload the results. The Cavity String is evacuated.</w:t>
            </w:r>
          </w:p>
        </w:tc>
        <w:tc>
          <w:tcPr>
            <w:tcW w:w="5893" w:type="dxa"/>
            <w:noWrap/>
          </w:tcPr>
          <w:p w:rsidR="00247816" w:rsidRPr="00B77E41" w:rsidRDefault="00247816" w:rsidP="00B77E41">
            <w:r w:rsidRPr="00B77E41">
              <w:t>[[</w:t>
            </w:r>
            <w:proofErr w:type="spellStart"/>
            <w:r w:rsidRPr="00B77E41">
              <w:t>RFTech</w:t>
            </w:r>
            <w:proofErr w:type="spellEnd"/>
            <w:r w:rsidRPr="00B77E41">
              <w:t>]] &lt;&lt;SRF&gt;&gt;</w:t>
            </w:r>
          </w:p>
          <w:p w:rsidR="00247816" w:rsidRPr="00B77E41" w:rsidRDefault="00247816" w:rsidP="00B77E41">
            <w:r w:rsidRPr="00B77E41">
              <w:t>[[</w:t>
            </w:r>
            <w:proofErr w:type="spellStart"/>
            <w:r w:rsidRPr="00B77E41">
              <w:t>RFDate</w:t>
            </w:r>
            <w:proofErr w:type="spellEnd"/>
            <w:r w:rsidRPr="00B77E41">
              <w:t>]] &lt;&lt;TIMESTAMP&gt;&gt;</w:t>
            </w:r>
          </w:p>
          <w:p w:rsidR="00247816" w:rsidRPr="00B77E41" w:rsidRDefault="00247816" w:rsidP="00B77E41">
            <w:r w:rsidRPr="00B77E41">
              <w:t>[[</w:t>
            </w:r>
            <w:proofErr w:type="spellStart"/>
            <w:r w:rsidRPr="00B77E41">
              <w:t>RFComment</w:t>
            </w:r>
            <w:proofErr w:type="spellEnd"/>
            <w:r w:rsidRPr="00B77E41">
              <w:t>]] &lt;&lt;COMMENT&gt;&gt;</w:t>
            </w:r>
          </w:p>
          <w:p w:rsidR="00247816" w:rsidRPr="00B77E41" w:rsidRDefault="00247816" w:rsidP="00B77E41">
            <w:r w:rsidRPr="00B77E41">
              <w:t>[[</w:t>
            </w:r>
            <w:proofErr w:type="spellStart"/>
            <w:r w:rsidRPr="00B77E41">
              <w:t>RFUpload</w:t>
            </w:r>
            <w:proofErr w:type="spellEnd"/>
            <w:r w:rsidRPr="00B77E41">
              <w:t>]] &lt;&lt;FILEUPLOAD&gt;&gt;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247816" w:rsidRPr="00D97B1C" w:rsidTr="00247816">
        <w:trPr>
          <w:trHeight w:val="288"/>
        </w:trPr>
        <w:tc>
          <w:tcPr>
            <w:tcW w:w="1088" w:type="dxa"/>
          </w:tcPr>
          <w:p w:rsidR="00247816" w:rsidRPr="00D97B1C" w:rsidRDefault="00247816" w:rsidP="00247816">
            <w:r w:rsidRPr="00D97B1C">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Default="00247816" w:rsidP="00247816">
            <w:pPr>
              <w:jc w:val="center"/>
            </w:pPr>
            <w:r>
              <w:t>10</w:t>
            </w:r>
          </w:p>
        </w:tc>
        <w:tc>
          <w:tcPr>
            <w:tcW w:w="15673" w:type="dxa"/>
          </w:tcPr>
          <w:p w:rsidR="00247816" w:rsidRDefault="00247816" w:rsidP="00247816">
            <w:r>
              <w:t xml:space="preserve">Install the </w:t>
            </w:r>
            <w:proofErr w:type="spellStart"/>
            <w:r>
              <w:t>anti roll</w:t>
            </w:r>
            <w:proofErr w:type="spellEnd"/>
            <w:r>
              <w:t xml:space="preserve"> brackets onto each cavity. Secure and lock down.</w:t>
            </w:r>
          </w:p>
          <w:p w:rsidR="00247816" w:rsidRDefault="00170C4A" w:rsidP="00247816">
            <w:pPr>
              <w:rPr>
                <w:rStyle w:val="Hyperlink"/>
              </w:rPr>
            </w:pPr>
            <w:hyperlink r:id="rId42" w:history="1">
              <w:r w:rsidR="00247816" w:rsidRPr="00B77E41">
                <w:rPr>
                  <w:rStyle w:val="Hyperlink"/>
                </w:rPr>
                <w:t>F10020678-Anti roll bracket</w:t>
              </w:r>
            </w:hyperlink>
          </w:p>
          <w:p w:rsidR="00247816" w:rsidRDefault="00247816" w:rsidP="00247816">
            <w:pPr>
              <w:rPr>
                <w:rStyle w:val="Hyperlink"/>
              </w:rPr>
            </w:pPr>
          </w:p>
          <w:p w:rsidR="00247816" w:rsidRDefault="00247816" w:rsidP="00247816">
            <w:r>
              <w:rPr>
                <w:noProof/>
              </w:rPr>
              <w:drawing>
                <wp:inline distT="0" distB="0" distL="0" distR="0" wp14:anchorId="3ABE13D5" wp14:editId="290BA3E7">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p w:rsidR="00247816" w:rsidRPr="006A3B1F" w:rsidRDefault="00247816" w:rsidP="00247816">
            <w:pPr>
              <w:rPr>
                <w:color w:val="FF0000"/>
              </w:rPr>
            </w:pPr>
          </w:p>
        </w:tc>
        <w:tc>
          <w:tcPr>
            <w:tcW w:w="5893" w:type="dxa"/>
            <w:noWrap/>
          </w:tcPr>
          <w:p w:rsidR="00247816" w:rsidRPr="00B77E41" w:rsidRDefault="00247816" w:rsidP="00B77E41">
            <w:r w:rsidRPr="00B77E41">
              <w:t>[[</w:t>
            </w:r>
            <w:proofErr w:type="spellStart"/>
            <w:r w:rsidR="00CD32A7" w:rsidRPr="00B77E41">
              <w:t>AntiRollTech</w:t>
            </w:r>
            <w:proofErr w:type="spellEnd"/>
            <w:r w:rsidRPr="00B77E41">
              <w:t>]] &lt;&lt;SRF&gt;&gt;</w:t>
            </w:r>
          </w:p>
          <w:p w:rsidR="00247816" w:rsidRPr="00B77E41" w:rsidRDefault="00247816" w:rsidP="00B77E41">
            <w:r w:rsidRPr="00B77E41">
              <w:t>[[</w:t>
            </w:r>
            <w:proofErr w:type="spellStart"/>
            <w:r w:rsidR="00CD32A7" w:rsidRPr="00B77E41">
              <w:t>AntiRollDate</w:t>
            </w:r>
            <w:proofErr w:type="spellEnd"/>
            <w:r w:rsidRPr="00B77E41">
              <w:t>]] &lt;&lt;TIMESTAMP&gt;&gt;</w:t>
            </w:r>
          </w:p>
          <w:p w:rsidR="00247816" w:rsidRPr="00B77E41" w:rsidRDefault="00247816" w:rsidP="00B77E41">
            <w:r w:rsidRPr="00B77E41">
              <w:t>[[</w:t>
            </w:r>
            <w:proofErr w:type="spellStart"/>
            <w:r w:rsidR="00CD32A7" w:rsidRPr="00B77E41">
              <w:t>AntiRollComment</w:t>
            </w:r>
            <w:proofErr w:type="spellEnd"/>
            <w:r w:rsidRPr="00B77E41">
              <w:t>]] &lt;&lt;COMMENT&gt;&gt;</w:t>
            </w:r>
          </w:p>
        </w:tc>
      </w:tr>
      <w:tr w:rsidR="00247816" w:rsidRPr="00D97B1C" w:rsidTr="00247816">
        <w:trPr>
          <w:trHeight w:val="288"/>
        </w:trPr>
        <w:tc>
          <w:tcPr>
            <w:tcW w:w="1088" w:type="dxa"/>
          </w:tcPr>
          <w:p w:rsidR="00247816" w:rsidRDefault="00247816" w:rsidP="00247816">
            <w:pPr>
              <w:jc w:val="center"/>
            </w:pPr>
            <w:r>
              <w:t>11</w:t>
            </w:r>
          </w:p>
        </w:tc>
        <w:tc>
          <w:tcPr>
            <w:tcW w:w="15673" w:type="dxa"/>
          </w:tcPr>
          <w:p w:rsidR="00247816" w:rsidRDefault="00247816" w:rsidP="00247816">
            <w:r>
              <w:t xml:space="preserve">Install the helium vessel heaters on cavities 1 thru 8. </w:t>
            </w:r>
          </w:p>
          <w:p w:rsidR="00247816" w:rsidRDefault="00247816" w:rsidP="00247816">
            <w:pPr>
              <w:rPr>
                <w:rStyle w:val="Hyperlink"/>
              </w:rPr>
            </w:pPr>
            <w:r>
              <w:t xml:space="preserve">Measure resistance of all heaters after installation (Prior to epoxy curing and repair/replace </w:t>
            </w:r>
            <w:r w:rsidRPr="004A3184">
              <w:rPr>
                <w:u w:val="single"/>
              </w:rPr>
              <w:t>now</w:t>
            </w:r>
            <w:r>
              <w:t xml:space="preserve"> if necessary)</w:t>
            </w:r>
          </w:p>
          <w:p w:rsidR="00247816" w:rsidRDefault="00247816" w:rsidP="00247816">
            <w:r>
              <w:rPr>
                <w:noProof/>
              </w:rPr>
              <w:drawing>
                <wp:inline distT="0" distB="0" distL="0" distR="0" wp14:anchorId="3E9BA05F" wp14:editId="736432FA">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rsidR="00247816" w:rsidRDefault="00247816" w:rsidP="00247816">
            <w:r>
              <w:t xml:space="preserve"> </w:t>
            </w:r>
          </w:p>
        </w:tc>
        <w:tc>
          <w:tcPr>
            <w:tcW w:w="5893" w:type="dxa"/>
            <w:noWrap/>
          </w:tcPr>
          <w:p w:rsidR="00247816" w:rsidRPr="00B77E41" w:rsidRDefault="00247816" w:rsidP="00B77E41">
            <w:r w:rsidRPr="00B77E41">
              <w:t>[[</w:t>
            </w:r>
            <w:proofErr w:type="spellStart"/>
            <w:r w:rsidRPr="00B77E41">
              <w:t>SRFTMTech</w:t>
            </w:r>
            <w:proofErr w:type="spellEnd"/>
            <w:r w:rsidRPr="00B77E41">
              <w:t>]] &lt;&lt;SRF</w:t>
            </w:r>
            <w:r w:rsidR="00CD32A7" w:rsidRPr="00B77E41">
              <w:t>TM</w:t>
            </w:r>
            <w:r w:rsidRPr="00B77E41">
              <w:t>&gt;&gt;</w:t>
            </w:r>
          </w:p>
          <w:p w:rsidR="00247816" w:rsidRPr="00B77E41" w:rsidRDefault="00247816" w:rsidP="00B77E41">
            <w:r w:rsidRPr="00B77E41">
              <w:t>[[</w:t>
            </w:r>
            <w:proofErr w:type="spellStart"/>
            <w:r w:rsidR="00CD32A7" w:rsidRPr="00B77E41">
              <w:t>SRFTM</w:t>
            </w:r>
            <w:r w:rsidRPr="00B77E41">
              <w:t>Date</w:t>
            </w:r>
            <w:proofErr w:type="spellEnd"/>
            <w:r w:rsidRPr="00B77E41">
              <w:t>]] &lt;&lt;TIMESTAMP&gt;&gt;</w:t>
            </w:r>
          </w:p>
          <w:p w:rsidR="00247816" w:rsidRPr="00B77E41" w:rsidRDefault="00247816" w:rsidP="00B77E41">
            <w:r w:rsidRPr="00B77E41">
              <w:t>[[</w:t>
            </w:r>
            <w:proofErr w:type="spellStart"/>
            <w:r w:rsidR="00CD32A7" w:rsidRPr="00B77E41">
              <w:t>SRFTM</w:t>
            </w:r>
            <w:r w:rsidRPr="00B77E41">
              <w:t>Comment</w:t>
            </w:r>
            <w:proofErr w:type="spellEnd"/>
            <w:r w:rsidRPr="00B77E41">
              <w:t>]] &lt;&lt;COMMENT&gt;&gt;</w:t>
            </w:r>
          </w:p>
        </w:tc>
      </w:tr>
      <w:tr w:rsidR="00247816" w:rsidRPr="00D97B1C" w:rsidTr="00247816">
        <w:trPr>
          <w:trHeight w:val="288"/>
        </w:trPr>
        <w:tc>
          <w:tcPr>
            <w:tcW w:w="1088" w:type="dxa"/>
          </w:tcPr>
          <w:p w:rsidR="00247816" w:rsidRDefault="00247816" w:rsidP="00247816">
            <w:pPr>
              <w:jc w:val="center"/>
            </w:pPr>
            <w:r>
              <w:t>12</w:t>
            </w:r>
          </w:p>
        </w:tc>
        <w:tc>
          <w:tcPr>
            <w:tcW w:w="15673" w:type="dxa"/>
          </w:tcPr>
          <w:p w:rsidR="00247816" w:rsidRDefault="00247816" w:rsidP="00247816">
            <w:r>
              <w:t>Install the Berry bolts</w:t>
            </w:r>
          </w:p>
          <w:p w:rsidR="00247816" w:rsidRDefault="00247816" w:rsidP="00247816">
            <w:pPr>
              <w:pStyle w:val="ListParagraph"/>
              <w:numPr>
                <w:ilvl w:val="0"/>
                <w:numId w:val="1"/>
              </w:numPr>
            </w:pPr>
            <w:r>
              <w:t>Install the Cold Coupler Flange support tooling</w:t>
            </w:r>
          </w:p>
          <w:p w:rsidR="00247816" w:rsidRDefault="00247816" w:rsidP="00247816">
            <w:pPr>
              <w:pStyle w:val="ListParagraph"/>
              <w:numPr>
                <w:ilvl w:val="0"/>
                <w:numId w:val="1"/>
              </w:numPr>
            </w:pPr>
            <w:r>
              <w:t xml:space="preserve">Install the CC 50K shield </w:t>
            </w:r>
            <w:proofErr w:type="spellStart"/>
            <w:r>
              <w:t>assy</w:t>
            </w:r>
            <w:r w:rsidR="00B77E41">
              <w:t>'</w:t>
            </w:r>
            <w:r>
              <w:t>s</w:t>
            </w:r>
            <w:proofErr w:type="spellEnd"/>
          </w:p>
          <w:p w:rsidR="00247816" w:rsidRDefault="00247816" w:rsidP="00247816">
            <w:pPr>
              <w:pStyle w:val="ListParagraph"/>
              <w:numPr>
                <w:ilvl w:val="0"/>
                <w:numId w:val="1"/>
              </w:numPr>
            </w:pPr>
            <w:r>
              <w:t xml:space="preserve">Attach the 5K clamp </w:t>
            </w:r>
            <w:proofErr w:type="spellStart"/>
            <w:r>
              <w:t>assy</w:t>
            </w:r>
            <w:proofErr w:type="spellEnd"/>
            <w:r>
              <w:t>, use .004 indium at the interface to the coupler</w:t>
            </w:r>
          </w:p>
          <w:p w:rsidR="00247816" w:rsidRDefault="00247816" w:rsidP="00247816">
            <w:pPr>
              <w:pStyle w:val="ListParagraph"/>
              <w:numPr>
                <w:ilvl w:val="0"/>
                <w:numId w:val="1"/>
              </w:numPr>
            </w:pPr>
            <w:r>
              <w:t>Verify the 5k clamp rotation is correct, then install the Berry bolts</w:t>
            </w:r>
          </w:p>
          <w:p w:rsidR="00247816" w:rsidRDefault="00247816" w:rsidP="00247816">
            <w:pPr>
              <w:pStyle w:val="ListParagraph"/>
              <w:numPr>
                <w:ilvl w:val="0"/>
                <w:numId w:val="1"/>
              </w:numPr>
            </w:pPr>
            <w:r>
              <w:t>Finally, install the berry bolt sleeves, lock all hardware down and verify.</w:t>
            </w:r>
          </w:p>
          <w:p w:rsidR="00247816" w:rsidRDefault="00247816" w:rsidP="00247816">
            <w:pPr>
              <w:pStyle w:val="ListParagraph"/>
              <w:numPr>
                <w:ilvl w:val="0"/>
                <w:numId w:val="1"/>
              </w:numPr>
            </w:pPr>
            <w:r>
              <w:t>Remove the support fixture</w:t>
            </w:r>
          </w:p>
          <w:p w:rsidR="00247816" w:rsidRDefault="00247816" w:rsidP="00247816">
            <w:r w:rsidRPr="00F522D9">
              <w:t>Use</w:t>
            </w:r>
            <w:r>
              <w:rPr>
                <w:color w:val="FF0000"/>
              </w:rPr>
              <w:t xml:space="preserve"> </w:t>
            </w:r>
            <w:hyperlink r:id="rId45" w:history="1">
              <w:r w:rsidRPr="00B77E41">
                <w:rPr>
                  <w:rStyle w:val="Hyperlink"/>
                </w:rPr>
                <w:t>Berry Bolt Installation Procedure</w:t>
              </w:r>
            </w:hyperlink>
            <w:r>
              <w:rPr>
                <w:color w:val="FF0000"/>
              </w:rPr>
              <w:t xml:space="preserve"> </w:t>
            </w:r>
            <w:r w:rsidRPr="00F522D9">
              <w:t>to perform the task.</w:t>
            </w:r>
          </w:p>
          <w:p w:rsidR="00247816" w:rsidRPr="00F522D9" w:rsidRDefault="00170C4A" w:rsidP="00247816">
            <w:hyperlink r:id="rId46" w:history="1">
              <w:r w:rsidR="00247816" w:rsidRPr="00B77E41">
                <w:rPr>
                  <w:rStyle w:val="Hyperlink"/>
                </w:rPr>
                <w:t>JL0029137 Berry Bolt Assy Dwg</w:t>
              </w:r>
            </w:hyperlink>
            <w:r w:rsidR="00247816">
              <w:t xml:space="preserve">, </w:t>
            </w:r>
            <w:hyperlink r:id="rId47" w:history="1">
              <w:r w:rsidR="00247816" w:rsidRPr="00B77E41">
                <w:rPr>
                  <w:rStyle w:val="Hyperlink"/>
                </w:rPr>
                <w:t>JL0029139 Rev A- Berry Bolt</w:t>
              </w:r>
            </w:hyperlink>
            <w:r w:rsidR="00247816">
              <w:t xml:space="preserve">, </w:t>
            </w:r>
            <w:hyperlink r:id="rId48" w:history="1">
              <w:r w:rsidR="00247816" w:rsidRPr="00B77E41">
                <w:rPr>
                  <w:rStyle w:val="Hyperlink"/>
                </w:rPr>
                <w:t>JL0033287-Berry Bolt Stud</w:t>
              </w:r>
            </w:hyperlink>
          </w:p>
          <w:p w:rsidR="00247816" w:rsidRDefault="00247816" w:rsidP="00247816">
            <w:pPr>
              <w:rPr>
                <w:b/>
              </w:rPr>
            </w:pPr>
            <w:r>
              <w:t>**</w:t>
            </w:r>
            <w:r w:rsidRPr="008A235D">
              <w:rPr>
                <w:b/>
              </w:rPr>
              <w:t xml:space="preserve">Bolts should spin in easily by hand, adjust the </w:t>
            </w:r>
            <w:proofErr w:type="gramStart"/>
            <w:r w:rsidRPr="008A235D">
              <w:rPr>
                <w:b/>
              </w:rPr>
              <w:t>5 k</w:t>
            </w:r>
            <w:proofErr w:type="gramEnd"/>
            <w:r w:rsidRPr="008A235D">
              <w:rPr>
                <w:b/>
              </w:rPr>
              <w:t xml:space="preserve"> clamp as required</w:t>
            </w:r>
            <w:r>
              <w:rPr>
                <w:b/>
              </w:rPr>
              <w:t>**</w:t>
            </w:r>
          </w:p>
          <w:p w:rsidR="00247816" w:rsidRDefault="00247816" w:rsidP="00247816">
            <w:pPr>
              <w:rPr>
                <w:b/>
              </w:rPr>
            </w:pPr>
          </w:p>
          <w:p w:rsidR="00247816" w:rsidRDefault="00247816" w:rsidP="00247816">
            <w:r>
              <w:rPr>
                <w:noProof/>
              </w:rPr>
              <w:drawing>
                <wp:inline distT="0" distB="0" distL="0" distR="0" wp14:anchorId="6604922F" wp14:editId="58690E88">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5893" w:type="dxa"/>
            <w:noWrap/>
          </w:tcPr>
          <w:p w:rsidR="00247816" w:rsidRPr="00B77E41" w:rsidRDefault="00247816" w:rsidP="00B77E41">
            <w:r w:rsidRPr="00B77E41">
              <w:t>[[</w:t>
            </w:r>
            <w:proofErr w:type="spellStart"/>
            <w:r w:rsidR="00CD32A7" w:rsidRPr="00B77E41">
              <w:t>BerryBoltsTech</w:t>
            </w:r>
            <w:proofErr w:type="spellEnd"/>
            <w:r w:rsidRPr="00B77E41">
              <w:t>]] &lt;&lt;SRF&gt;&gt;</w:t>
            </w:r>
          </w:p>
          <w:p w:rsidR="00247816" w:rsidRPr="00B77E41" w:rsidRDefault="00247816" w:rsidP="00B77E41">
            <w:r w:rsidRPr="00B77E41">
              <w:t>[[</w:t>
            </w:r>
            <w:proofErr w:type="spellStart"/>
            <w:r w:rsidR="00CD32A7" w:rsidRPr="00B77E41">
              <w:t>BerryBoltsDate</w:t>
            </w:r>
            <w:proofErr w:type="spellEnd"/>
            <w:r w:rsidRPr="00B77E41">
              <w:t>]] &lt;&lt;TIMESTAMP&gt;&gt;</w:t>
            </w:r>
          </w:p>
          <w:p w:rsidR="00247816" w:rsidRPr="00B77E41" w:rsidRDefault="00247816" w:rsidP="00B77E41">
            <w:r w:rsidRPr="00B77E41">
              <w:t>[[</w:t>
            </w:r>
            <w:proofErr w:type="spellStart"/>
            <w:r w:rsidR="00CD32A7" w:rsidRPr="00B77E41">
              <w:t>BerryBoltsComment</w:t>
            </w:r>
            <w:proofErr w:type="spellEnd"/>
            <w:r w:rsidRPr="00B77E41">
              <w: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CD32A7" w:rsidRPr="00D97B1C" w:rsidTr="00247816">
        <w:trPr>
          <w:trHeight w:val="288"/>
        </w:trPr>
        <w:tc>
          <w:tcPr>
            <w:tcW w:w="1088" w:type="dxa"/>
          </w:tcPr>
          <w:p w:rsidR="00CD32A7" w:rsidRPr="00D97B1C" w:rsidRDefault="00CD32A7" w:rsidP="00CD32A7">
            <w:r w:rsidRPr="00D97B1C">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13</w:t>
            </w:r>
          </w:p>
        </w:tc>
        <w:tc>
          <w:tcPr>
            <w:tcW w:w="15673" w:type="dxa"/>
          </w:tcPr>
          <w:p w:rsidR="00CD32A7" w:rsidRPr="00B77E41" w:rsidRDefault="00CD32A7" w:rsidP="00CD32A7">
            <w:r>
              <w:t xml:space="preserve">Install the main coupler platinum </w:t>
            </w:r>
            <w:r w:rsidRPr="00B77E41">
              <w:t>RTDs</w:t>
            </w:r>
          </w:p>
          <w:p w:rsidR="00CD32A7" w:rsidRDefault="00CD32A7" w:rsidP="00CD32A7">
            <w:r>
              <w:t xml:space="preserve">Measure the resistance of all RTDs after the installation (Prior to epoxy curing and repair/replace </w:t>
            </w:r>
            <w:r w:rsidRPr="00E711BC">
              <w:rPr>
                <w:u w:val="single"/>
              </w:rPr>
              <w:t>now</w:t>
            </w:r>
            <w:r>
              <w:t xml:space="preserve"> if necessary) </w:t>
            </w:r>
          </w:p>
          <w:p w:rsidR="00CD32A7" w:rsidRDefault="00CD32A7" w:rsidP="00CD32A7">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rsidR="00CD32A7" w:rsidRDefault="00CD32A7" w:rsidP="00CD32A7">
            <w:r>
              <w:rPr>
                <w:noProof/>
              </w:rPr>
              <w:drawing>
                <wp:inline distT="0" distB="0" distL="0" distR="0" wp14:anchorId="2359BF1C" wp14:editId="45054AF8">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5893" w:type="dxa"/>
            <w:noWrap/>
          </w:tcPr>
          <w:p w:rsidR="00CD32A7" w:rsidRPr="00B77E41" w:rsidRDefault="00CD32A7" w:rsidP="00B77E41">
            <w:r w:rsidRPr="00B77E41">
              <w:t>[[</w:t>
            </w:r>
            <w:proofErr w:type="spellStart"/>
            <w:r w:rsidRPr="00B77E41">
              <w:t>RTD</w:t>
            </w:r>
            <w:r w:rsidR="00C44C97">
              <w:t>TM</w:t>
            </w:r>
            <w:r w:rsidRPr="00B77E41">
              <w:t>Tech</w:t>
            </w:r>
            <w:proofErr w:type="spellEnd"/>
            <w:r w:rsidRPr="00B77E41">
              <w:t>]] &lt;&lt;SRF</w:t>
            </w:r>
            <w:r w:rsidR="00C44C97">
              <w:t>TM</w:t>
            </w:r>
            <w:r w:rsidRPr="00B77E41">
              <w:t>&gt;&gt;</w:t>
            </w:r>
          </w:p>
          <w:p w:rsidR="00CD32A7" w:rsidRPr="00B77E41" w:rsidRDefault="00CD32A7" w:rsidP="00B77E41">
            <w:r w:rsidRPr="00B77E41">
              <w:t>[[</w:t>
            </w:r>
            <w:proofErr w:type="spellStart"/>
            <w:r w:rsidRPr="00B77E41">
              <w:t>RTD</w:t>
            </w:r>
            <w:r w:rsidR="00C44C97">
              <w:t>TM</w:t>
            </w:r>
            <w:r w:rsidRPr="00B77E41">
              <w:t>Date</w:t>
            </w:r>
            <w:proofErr w:type="spellEnd"/>
            <w:r w:rsidRPr="00B77E41">
              <w:t>]] &lt;&lt;TIMESTAMP&gt;&gt;</w:t>
            </w:r>
          </w:p>
          <w:p w:rsidR="00CD32A7" w:rsidRPr="00B77E41" w:rsidRDefault="00CD32A7" w:rsidP="00B77E41">
            <w:r w:rsidRPr="00B77E41">
              <w:t>[[</w:t>
            </w:r>
            <w:proofErr w:type="spellStart"/>
            <w:r w:rsidRPr="00B77E41">
              <w:t>RTD</w:t>
            </w:r>
            <w:r w:rsidR="00C44C97">
              <w:t>TM</w:t>
            </w:r>
            <w:r w:rsidRPr="00B77E41">
              <w:t>Comment</w:t>
            </w:r>
            <w:proofErr w:type="spellEnd"/>
            <w:r w:rsidRPr="00B77E41">
              <w:t>]] &lt;&lt;COMMENT&gt;&gt;</w:t>
            </w:r>
          </w:p>
        </w:tc>
      </w:tr>
      <w:tr w:rsidR="00CD32A7" w:rsidRPr="00D97B1C" w:rsidTr="00247816">
        <w:trPr>
          <w:trHeight w:val="288"/>
        </w:trPr>
        <w:tc>
          <w:tcPr>
            <w:tcW w:w="1088" w:type="dxa"/>
          </w:tcPr>
          <w:p w:rsidR="00CD32A7" w:rsidRDefault="00CD32A7" w:rsidP="00CD32A7">
            <w:pPr>
              <w:jc w:val="center"/>
            </w:pPr>
            <w:r>
              <w:t>14</w:t>
            </w:r>
          </w:p>
        </w:tc>
        <w:tc>
          <w:tcPr>
            <w:tcW w:w="15673" w:type="dxa"/>
          </w:tcPr>
          <w:p w:rsidR="00CD32A7" w:rsidRDefault="00CD32A7" w:rsidP="00CD32A7">
            <w:r>
              <w:t xml:space="preserve">Verify the alignment of the Magnet/BPM Beamline Spool and adjust as needed. This is done prior to Magnet installation to improve </w:t>
            </w:r>
            <w:proofErr w:type="spellStart"/>
            <w:r>
              <w:t>fitup</w:t>
            </w:r>
            <w:proofErr w:type="spellEnd"/>
            <w:r>
              <w:t xml:space="preserve"> and use of the magnet tooling. Use </w:t>
            </w:r>
            <w:hyperlink r:id="rId51" w:history="1">
              <w:r w:rsidRPr="00B77E41">
                <w:rPr>
                  <w:rStyle w:val="Hyperlink"/>
                </w:rPr>
                <w:t>L2HE SPQA Fiducial Procedure</w:t>
              </w:r>
            </w:hyperlink>
            <w:r>
              <w:t xml:space="preserve">, and </w:t>
            </w:r>
            <w:hyperlink r:id="rId52" w:history="1">
              <w:r w:rsidRPr="00B77E41">
                <w:rPr>
                  <w:rStyle w:val="Hyperlink"/>
                </w:rPr>
                <w:t xml:space="preserve">L2HE SPQA </w:t>
              </w:r>
              <w:proofErr w:type="spellStart"/>
              <w:r w:rsidRPr="00B77E41">
                <w:rPr>
                  <w:rStyle w:val="Hyperlink"/>
                </w:rPr>
                <w:t>Prealignment</w:t>
              </w:r>
              <w:proofErr w:type="spellEnd"/>
              <w:r w:rsidRPr="00B77E41">
                <w:rPr>
                  <w:rStyle w:val="Hyperlink"/>
                </w:rPr>
                <w:t xml:space="preserve"> Procedure</w:t>
              </w:r>
            </w:hyperlink>
            <w:r>
              <w:t xml:space="preserve"> to complete this work.</w:t>
            </w:r>
          </w:p>
          <w:p w:rsidR="00CD32A7" w:rsidRPr="003E309F" w:rsidRDefault="00CD32A7" w:rsidP="00CD32A7">
            <w:pPr>
              <w:rPr>
                <w:color w:val="0000FF" w:themeColor="hyperlink"/>
                <w:u w:val="single"/>
              </w:rPr>
            </w:pPr>
            <w:r>
              <w:rPr>
                <w:noProof/>
              </w:rPr>
              <w:drawing>
                <wp:inline distT="0" distB="0" distL="0" distR="0" wp14:anchorId="7719F5F7" wp14:editId="39FDF7D2">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5893" w:type="dxa"/>
            <w:noWrap/>
          </w:tcPr>
          <w:p w:rsidR="00CD32A7" w:rsidRPr="00B77E41" w:rsidRDefault="00CD32A7" w:rsidP="00B77E41">
            <w:r w:rsidRPr="00B77E41">
              <w:t>[[</w:t>
            </w:r>
            <w:proofErr w:type="spellStart"/>
            <w:r w:rsidRPr="00B77E41">
              <w:t>MagAlignTech</w:t>
            </w:r>
            <w:proofErr w:type="spellEnd"/>
            <w:r w:rsidRPr="00B77E41">
              <w:t>]] &lt;&lt;SRF&gt;&gt;</w:t>
            </w:r>
          </w:p>
          <w:p w:rsidR="00CD32A7" w:rsidRPr="00B77E41" w:rsidRDefault="00CD32A7" w:rsidP="00B77E41">
            <w:r w:rsidRPr="00B77E41">
              <w:t>[[</w:t>
            </w:r>
            <w:proofErr w:type="spellStart"/>
            <w:r w:rsidRPr="00B77E41">
              <w:t>MagAlignDate</w:t>
            </w:r>
            <w:proofErr w:type="spellEnd"/>
            <w:r w:rsidRPr="00B77E41">
              <w:t>]] &lt;&lt;TIMESTAMP&gt;&gt;</w:t>
            </w:r>
          </w:p>
          <w:p w:rsidR="00CD32A7" w:rsidRPr="00B77E41" w:rsidRDefault="00CD32A7" w:rsidP="00B77E41">
            <w:r w:rsidRPr="00B77E41">
              <w:t>[[</w:t>
            </w:r>
            <w:proofErr w:type="spellStart"/>
            <w:r w:rsidRPr="00B77E41">
              <w:t>MagAlignComment</w:t>
            </w:r>
            <w:proofErr w:type="spellEnd"/>
            <w:r w:rsidRPr="00B77E41">
              <w:t>]] &lt;&lt;COMMENT&gt;&gt;</w:t>
            </w:r>
          </w:p>
        </w:tc>
      </w:tr>
      <w:tr w:rsidR="00CD32A7" w:rsidRPr="00D97B1C" w:rsidTr="00247816">
        <w:trPr>
          <w:trHeight w:val="288"/>
        </w:trPr>
        <w:tc>
          <w:tcPr>
            <w:tcW w:w="1088" w:type="dxa"/>
          </w:tcPr>
          <w:p w:rsidR="00CD32A7" w:rsidRDefault="00CD32A7" w:rsidP="00CD32A7">
            <w:pPr>
              <w:jc w:val="center"/>
            </w:pPr>
            <w:r>
              <w:t>15</w:t>
            </w:r>
          </w:p>
        </w:tc>
        <w:tc>
          <w:tcPr>
            <w:tcW w:w="15673" w:type="dxa"/>
          </w:tcPr>
          <w:p w:rsidR="00CD32A7" w:rsidRDefault="00CD32A7" w:rsidP="00CD32A7">
            <w:r>
              <w:t xml:space="preserve">Install and align the magnet tooling base to the cavity carriage </w:t>
            </w:r>
            <w:proofErr w:type="spellStart"/>
            <w:proofErr w:type="gramStart"/>
            <w:r>
              <w:t>tooling.The</w:t>
            </w:r>
            <w:proofErr w:type="spellEnd"/>
            <w:proofErr w:type="gramEnd"/>
            <w:r>
              <w:t xml:space="preserve"> two halves of the split magnet will be installed around the Beam Line Spool tube. To begin, attach two hooks from the overhead crane to the two lifting lugs on the top of the split magnets and carefully lift the halves. </w:t>
            </w:r>
            <w:proofErr w:type="spellStart"/>
            <w:r>
              <w:t>Afix</w:t>
            </w:r>
            <w:proofErr w:type="spellEnd"/>
            <w:r>
              <w:t xml:space="preserve">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hyperlink r:id="rId54" w:tgtFrame="_blanc" w:history="1">
              <w:r w:rsidRPr="00B77E41">
                <w:rPr>
                  <w:rStyle w:val="Hyperlink"/>
                </w:rPr>
                <w:t>FC0006126</w:t>
              </w:r>
            </w:hyperlink>
            <w:r w:rsidRPr="00FA6D98">
              <w:t xml:space="preserve">) two on each side per drawing </w:t>
            </w:r>
            <w:hyperlink r:id="rId55" w:history="1">
              <w:r w:rsidRPr="00B77E41">
                <w:rPr>
                  <w:rStyle w:val="Hyperlink"/>
                </w:rPr>
                <w:t>F10009375 Rev U - Magnet Pkg</w:t>
              </w:r>
            </w:hyperlink>
            <w:r>
              <w:t>, Torque to 20 FT/LBS, as required in the Fastener Spread Sheet.</w:t>
            </w:r>
          </w:p>
          <w:p w:rsidR="00CD32A7" w:rsidRPr="00B77E41" w:rsidRDefault="00CD32A7" w:rsidP="00B77E41"/>
          <w:p w:rsidR="00CD32A7" w:rsidRDefault="00CD32A7" w:rsidP="00CD32A7">
            <w:r w:rsidRPr="003634CA">
              <w:rPr>
                <w:color w:val="FF0000"/>
              </w:rPr>
              <w:t xml:space="preserve">Note***It is important to handle the </w:t>
            </w:r>
            <w:r>
              <w:rPr>
                <w:color w:val="FF0000"/>
              </w:rPr>
              <w:t xml:space="preserve">Magnet </w:t>
            </w:r>
            <w:r w:rsidRPr="003634CA">
              <w:rPr>
                <w:color w:val="FF0000"/>
              </w:rPr>
              <w:t>leads carefully as they are fragile</w:t>
            </w:r>
            <w:r>
              <w:t xml:space="preserve">. </w:t>
            </w:r>
          </w:p>
          <w:p w:rsidR="00CD32A7" w:rsidRPr="003634CA" w:rsidRDefault="00CD32A7" w:rsidP="00CD32A7">
            <w:r>
              <w:rPr>
                <w:noProof/>
              </w:rPr>
              <w:drawing>
                <wp:inline distT="0" distB="0" distL="0" distR="0" wp14:anchorId="5F190D20" wp14:editId="5F197CA9">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0600" cy="4210050"/>
                          </a:xfrm>
                          <a:prstGeom prst="rect">
                            <a:avLst/>
                          </a:prstGeom>
                        </pic:spPr>
                      </pic:pic>
                    </a:graphicData>
                  </a:graphic>
                </wp:inline>
              </w:drawing>
            </w:r>
          </w:p>
        </w:tc>
        <w:tc>
          <w:tcPr>
            <w:tcW w:w="5893" w:type="dxa"/>
            <w:noWrap/>
          </w:tcPr>
          <w:p w:rsidR="00CD32A7" w:rsidRPr="00B77E41" w:rsidRDefault="00CD32A7" w:rsidP="00B77E41">
            <w:r w:rsidRPr="00B77E41">
              <w:t>[[</w:t>
            </w:r>
            <w:proofErr w:type="spellStart"/>
            <w:r w:rsidRPr="00B77E41">
              <w:t>Mag</w:t>
            </w:r>
            <w:r w:rsidR="00DC0333">
              <w:t>Tooling</w:t>
            </w:r>
            <w:r w:rsidRPr="00B77E41">
              <w:t>Tech</w:t>
            </w:r>
            <w:proofErr w:type="spellEnd"/>
            <w:r w:rsidRPr="00B77E41">
              <w:t>]] &lt;&lt;SRF&gt;&gt;</w:t>
            </w:r>
          </w:p>
          <w:p w:rsidR="00CD32A7" w:rsidRPr="00B77E41" w:rsidRDefault="00CD32A7" w:rsidP="00B77E41">
            <w:r w:rsidRPr="00B77E41">
              <w:t>[[</w:t>
            </w:r>
            <w:proofErr w:type="spellStart"/>
            <w:r w:rsidRPr="00B77E41">
              <w:t>Mag</w:t>
            </w:r>
            <w:r w:rsidR="00DC0333">
              <w:t>Tooling</w:t>
            </w:r>
            <w:r w:rsidRPr="00B77E41">
              <w:t>Date</w:t>
            </w:r>
            <w:proofErr w:type="spellEnd"/>
            <w:r w:rsidRPr="00B77E41">
              <w:t>]] &lt;&lt;TIMESTAMP&gt;&gt;</w:t>
            </w:r>
          </w:p>
          <w:p w:rsidR="00CD32A7" w:rsidRPr="00B77E41" w:rsidRDefault="00CD32A7" w:rsidP="00B77E41">
            <w:r w:rsidRPr="00B77E41">
              <w:t>[[</w:t>
            </w:r>
            <w:proofErr w:type="spellStart"/>
            <w:r w:rsidRPr="00B77E41">
              <w:t>Mag</w:t>
            </w:r>
            <w:r w:rsidR="00DC0333">
              <w:t>Tooling</w:t>
            </w:r>
            <w:r w:rsidRPr="00B77E41">
              <w:t>Comment</w:t>
            </w:r>
            <w:proofErr w:type="spellEnd"/>
            <w:r w:rsidRPr="00B77E41">
              <w: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CD32A7" w:rsidRPr="00D97B1C" w:rsidTr="00247816">
        <w:trPr>
          <w:trHeight w:val="288"/>
        </w:trPr>
        <w:tc>
          <w:tcPr>
            <w:tcW w:w="1088" w:type="dxa"/>
          </w:tcPr>
          <w:p w:rsidR="00CD32A7" w:rsidRPr="00D97B1C" w:rsidRDefault="00CD32A7" w:rsidP="00CD32A7">
            <w:r w:rsidRPr="00D97B1C">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16</w:t>
            </w:r>
          </w:p>
        </w:tc>
        <w:tc>
          <w:tcPr>
            <w:tcW w:w="15673" w:type="dxa"/>
          </w:tcPr>
          <w:p w:rsidR="00CD32A7" w:rsidRDefault="00CD32A7" w:rsidP="00CD32A7">
            <w:r>
              <w:t xml:space="preserve">Attach the magnet to the BPM flange and ensure that the sliding tooling is locked. </w:t>
            </w:r>
          </w:p>
          <w:p w:rsidR="00CD32A7" w:rsidRDefault="00CD32A7" w:rsidP="00CD32A7">
            <w:pPr>
              <w:rPr>
                <w:b/>
              </w:rPr>
            </w:pPr>
            <w:r>
              <w:t>***</w:t>
            </w:r>
            <w:r w:rsidRPr="005D3BB9">
              <w:rPr>
                <w:b/>
              </w:rPr>
              <w:t>It may be necessary to shim the magnet f</w:t>
            </w:r>
            <w:r>
              <w:rPr>
                <w:b/>
              </w:rPr>
              <w:t>ace or machine the hardware to achieve magnet alignment and roll***</w:t>
            </w:r>
          </w:p>
          <w:p w:rsidR="00CD32A7" w:rsidRDefault="00CD32A7" w:rsidP="00CD32A7">
            <w:pPr>
              <w:rPr>
                <w:b/>
              </w:rPr>
            </w:pPr>
          </w:p>
          <w:p w:rsidR="00CD32A7" w:rsidRPr="00F434B4" w:rsidRDefault="00CD32A7" w:rsidP="00CD32A7">
            <w:r>
              <w:rPr>
                <w:noProof/>
              </w:rPr>
              <w:drawing>
                <wp:inline distT="0" distB="0" distL="0" distR="0" wp14:anchorId="6FD038C8" wp14:editId="221F453F">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6800" cy="3400425"/>
                          </a:xfrm>
                          <a:prstGeom prst="rect">
                            <a:avLst/>
                          </a:prstGeom>
                        </pic:spPr>
                      </pic:pic>
                    </a:graphicData>
                  </a:graphic>
                </wp:inline>
              </w:drawing>
            </w:r>
          </w:p>
        </w:tc>
        <w:tc>
          <w:tcPr>
            <w:tcW w:w="5893" w:type="dxa"/>
            <w:noWrap/>
          </w:tcPr>
          <w:p w:rsidR="00CD32A7" w:rsidRPr="00B77E41" w:rsidRDefault="00CD32A7" w:rsidP="00B77E41">
            <w:r w:rsidRPr="00B77E41">
              <w:t>[[MAGSN]] &lt;&lt;MAGSN&gt;&gt;</w:t>
            </w:r>
          </w:p>
          <w:p w:rsidR="00CD32A7" w:rsidRPr="00B77E41" w:rsidRDefault="00CD32A7" w:rsidP="00B77E41">
            <w:r w:rsidRPr="00B77E41">
              <w:t>[[</w:t>
            </w:r>
            <w:proofErr w:type="spellStart"/>
            <w:r w:rsidRPr="00B77E41">
              <w:t>MAGTech</w:t>
            </w:r>
            <w:proofErr w:type="spellEnd"/>
            <w:r w:rsidRPr="00B77E41">
              <w:t>]] &lt;&lt;SRF&gt;&gt;</w:t>
            </w:r>
          </w:p>
          <w:p w:rsidR="00CD32A7" w:rsidRPr="00B77E41" w:rsidRDefault="00CD32A7" w:rsidP="00B77E41">
            <w:r w:rsidRPr="00B77E41">
              <w:t>[[</w:t>
            </w:r>
            <w:proofErr w:type="spellStart"/>
            <w:r w:rsidRPr="00B77E41">
              <w:t>MAGDate</w:t>
            </w:r>
            <w:proofErr w:type="spellEnd"/>
            <w:r w:rsidRPr="00B77E41">
              <w:t>]] &lt;&lt;TIMESTAMP&gt;&gt;</w:t>
            </w:r>
          </w:p>
          <w:p w:rsidR="00CD32A7" w:rsidRPr="00B77E41" w:rsidRDefault="00CD32A7" w:rsidP="00B77E41">
            <w:r w:rsidRPr="00B77E41">
              <w:t>[[</w:t>
            </w:r>
            <w:proofErr w:type="spellStart"/>
            <w:r w:rsidRPr="00B77E41">
              <w:t>MAGComment</w:t>
            </w:r>
            <w:proofErr w:type="spellEnd"/>
            <w:r w:rsidRPr="00B77E41">
              <w:t>]] &lt;&lt;COMMENT&gt;&gt;</w:t>
            </w:r>
          </w:p>
        </w:tc>
      </w:tr>
      <w:tr w:rsidR="00CD32A7" w:rsidRPr="00D97B1C" w:rsidTr="00247816">
        <w:trPr>
          <w:trHeight w:val="288"/>
        </w:trPr>
        <w:tc>
          <w:tcPr>
            <w:tcW w:w="1088" w:type="dxa"/>
          </w:tcPr>
          <w:p w:rsidR="00CD32A7" w:rsidRPr="000C538A" w:rsidRDefault="00CD32A7" w:rsidP="00CD32A7">
            <w:pPr>
              <w:jc w:val="center"/>
            </w:pPr>
            <w:r>
              <w:t>17</w:t>
            </w:r>
          </w:p>
        </w:tc>
        <w:tc>
          <w:tcPr>
            <w:tcW w:w="15673" w:type="dxa"/>
          </w:tcPr>
          <w:p w:rsidR="00CD32A7" w:rsidRPr="00B800FD" w:rsidRDefault="00CD32A7" w:rsidP="00CD32A7">
            <w:pPr>
              <w:rPr>
                <w:rStyle w:val="Hyperlink"/>
                <w:color w:val="auto"/>
              </w:rPr>
            </w:pPr>
            <w:r>
              <w:t xml:space="preserve">Verify the alignment of the Beamline and Couplers using the L2HE Cavity String Procedures linked here. </w:t>
            </w:r>
            <w:hyperlink r:id="rId58" w:history="1">
              <w:r w:rsidRPr="00B77E41">
                <w:rPr>
                  <w:rStyle w:val="Hyperlink"/>
                </w:rPr>
                <w:t>L2HE Cavity String Inspection Procedure</w:t>
              </w:r>
            </w:hyperlink>
            <w:r>
              <w:t xml:space="preserve">, and </w:t>
            </w:r>
            <w:hyperlink r:id="rId59" w:history="1">
              <w:r w:rsidRPr="00B77E41">
                <w:rPr>
                  <w:rStyle w:val="Hyperlink"/>
                </w:rPr>
                <w:t>L2HE Cavity String Fiducial Procedure</w:t>
              </w:r>
            </w:hyperlink>
            <w:r>
              <w:t>.</w:t>
            </w:r>
          </w:p>
          <w:p w:rsidR="00CD32A7" w:rsidRDefault="00CD32A7" w:rsidP="00CD32A7"/>
          <w:p w:rsidR="00CD32A7" w:rsidRPr="000C538A" w:rsidRDefault="00CD32A7" w:rsidP="00CD32A7">
            <w:r>
              <w:t>Align the magnet using the fiducial points and 4 carriage support studs. Once aligned, torque the interface hardware to 130 in/lbs. Use the Fastener Spread Sheet to achieve proper installation.</w:t>
            </w:r>
          </w:p>
        </w:tc>
        <w:tc>
          <w:tcPr>
            <w:tcW w:w="5893" w:type="dxa"/>
            <w:noWrap/>
          </w:tcPr>
          <w:p w:rsidR="00CD32A7" w:rsidRPr="00B77E41" w:rsidRDefault="00CD32A7" w:rsidP="00B77E41">
            <w:r w:rsidRPr="00B77E41">
              <w:t>[[</w:t>
            </w:r>
            <w:proofErr w:type="spellStart"/>
            <w:r w:rsidRPr="00B77E41">
              <w:t>BLAlignTech</w:t>
            </w:r>
            <w:proofErr w:type="spellEnd"/>
            <w:r w:rsidRPr="00B77E41">
              <w:t>]] &lt;&lt;SRF&gt;&gt;</w:t>
            </w:r>
          </w:p>
          <w:p w:rsidR="00CD32A7" w:rsidRPr="00B77E41" w:rsidRDefault="00CD32A7" w:rsidP="00B77E41">
            <w:r w:rsidRPr="00B77E41">
              <w:t>[[</w:t>
            </w:r>
            <w:proofErr w:type="spellStart"/>
            <w:r w:rsidRPr="00B77E41">
              <w:t>BLAlignDate</w:t>
            </w:r>
            <w:proofErr w:type="spellEnd"/>
            <w:r w:rsidRPr="00B77E41">
              <w:t>]] &lt;&lt;TIMESTAMP&gt;&gt;</w:t>
            </w:r>
          </w:p>
          <w:p w:rsidR="00CD32A7" w:rsidRPr="00B77E41" w:rsidRDefault="00CD32A7" w:rsidP="00B77E41">
            <w:r w:rsidRPr="00B77E41">
              <w:t>[[</w:t>
            </w:r>
            <w:proofErr w:type="spellStart"/>
            <w:r w:rsidRPr="00B77E41">
              <w:t>BLAlignComment</w:t>
            </w:r>
            <w:proofErr w:type="spellEnd"/>
            <w:r w:rsidRPr="00B77E41">
              <w:t>]] &lt;&lt;COMMENT&gt;&gt;</w:t>
            </w:r>
          </w:p>
          <w:p w:rsidR="00CD32A7" w:rsidRPr="00B77E41" w:rsidRDefault="00CD32A7" w:rsidP="00B77E41">
            <w:r w:rsidRPr="00B77E41">
              <w:t>[[</w:t>
            </w:r>
            <w:proofErr w:type="spellStart"/>
            <w:r w:rsidRPr="00B77E41">
              <w:t>BLAlignUpload</w:t>
            </w:r>
            <w:proofErr w:type="spellEnd"/>
            <w:r w:rsidRPr="00B77E41">
              <w:t>]] &lt;&lt;FILEUPLOAD&gt;&gt;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CD32A7" w:rsidRPr="00D97B1C" w:rsidTr="00247816">
        <w:trPr>
          <w:trHeight w:val="288"/>
        </w:trPr>
        <w:tc>
          <w:tcPr>
            <w:tcW w:w="1088" w:type="dxa"/>
          </w:tcPr>
          <w:p w:rsidR="00CD32A7" w:rsidRPr="00D97B1C" w:rsidRDefault="00CD32A7" w:rsidP="00CD32A7">
            <w:r w:rsidRPr="00D97B1C">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18</w:t>
            </w:r>
          </w:p>
        </w:tc>
        <w:tc>
          <w:tcPr>
            <w:tcW w:w="15673" w:type="dxa"/>
          </w:tcPr>
          <w:p w:rsidR="00CD32A7" w:rsidRDefault="00CD32A7" w:rsidP="00CD32A7">
            <w:r>
              <w:t xml:space="preserve">Install the </w:t>
            </w:r>
            <w:proofErr w:type="gramStart"/>
            <w:r>
              <w:t>2 phase</w:t>
            </w:r>
            <w:proofErr w:type="gramEnd"/>
            <w:r>
              <w:t xml:space="preserve"> piping, it will be necessary to trim to fit. Welding to be done to LCLS2 Welding Procedures. Record the </w:t>
            </w:r>
            <w:proofErr w:type="gramStart"/>
            <w:r>
              <w:t>2 phase</w:t>
            </w:r>
            <w:proofErr w:type="gramEnd"/>
            <w:r>
              <w:t xml:space="preserve"> bellows SN</w:t>
            </w:r>
            <w:r w:rsidR="00B77E41">
              <w:t>'</w:t>
            </w:r>
            <w:r>
              <w:t xml:space="preserve">s and locations on the weld map. </w:t>
            </w:r>
          </w:p>
          <w:p w:rsidR="00CD32A7" w:rsidRDefault="00CD32A7" w:rsidP="00CD32A7">
            <w:r>
              <w:t>Sub-</w:t>
            </w:r>
            <w:proofErr w:type="spellStart"/>
            <w:r>
              <w:t>assy</w:t>
            </w:r>
            <w:r w:rsidR="00B77E41">
              <w:t>'</w:t>
            </w:r>
            <w:r>
              <w:t>s</w:t>
            </w:r>
            <w:proofErr w:type="spellEnd"/>
            <w:r>
              <w:t xml:space="preserve"> should be bench welded prior, using the orbital welder, including the Vortex, </w:t>
            </w:r>
            <w:hyperlink r:id="rId60" w:history="1">
              <w:r w:rsidRPr="00B77E41">
                <w:rPr>
                  <w:rStyle w:val="Hyperlink"/>
                </w:rPr>
                <w:t>F10074117- Vortex Assy</w:t>
              </w:r>
            </w:hyperlink>
          </w:p>
          <w:p w:rsidR="00CD32A7" w:rsidRDefault="00CD32A7" w:rsidP="00CD32A7">
            <w:pPr>
              <w:rPr>
                <w:b/>
              </w:rPr>
            </w:pPr>
            <w:r>
              <w:t xml:space="preserve">Ends of 2 phase piping will need to be supported with temporary stands. </w:t>
            </w:r>
          </w:p>
          <w:p w:rsidR="00CD32A7" w:rsidRDefault="00CD32A7" w:rsidP="00CD32A7">
            <w:r>
              <w:rPr>
                <w:noProof/>
              </w:rPr>
              <w:drawing>
                <wp:inline distT="0" distB="0" distL="0" distR="0" wp14:anchorId="24B04DA4" wp14:editId="1A9F588F">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0843" cy="1747140"/>
                          </a:xfrm>
                          <a:prstGeom prst="rect">
                            <a:avLst/>
                          </a:prstGeom>
                        </pic:spPr>
                      </pic:pic>
                    </a:graphicData>
                  </a:graphic>
                </wp:inline>
              </w:drawing>
            </w:r>
          </w:p>
          <w:p w:rsidR="00CD32A7" w:rsidRPr="00947639" w:rsidRDefault="00CD32A7" w:rsidP="00CD32A7"/>
        </w:tc>
        <w:tc>
          <w:tcPr>
            <w:tcW w:w="5893" w:type="dxa"/>
            <w:noWrap/>
          </w:tcPr>
          <w:p w:rsidR="00CD32A7" w:rsidRPr="00B77E41" w:rsidRDefault="00CD32A7" w:rsidP="00B77E41">
            <w:r w:rsidRPr="00B77E41">
              <w:t>[[BP2PHSN]] &lt;&lt;BP2PHSN&gt;&gt;</w:t>
            </w:r>
          </w:p>
          <w:p w:rsidR="00CD32A7" w:rsidRPr="00B77E41" w:rsidRDefault="00CD32A7" w:rsidP="00B77E41">
            <w:r w:rsidRPr="00B77E41">
              <w:t>[[BP2PHTech]] &lt;&lt;SRF&gt;&gt;</w:t>
            </w:r>
          </w:p>
          <w:p w:rsidR="00CD32A7" w:rsidRPr="00B77E41" w:rsidRDefault="00CD32A7" w:rsidP="00B77E41">
            <w:r w:rsidRPr="00B77E41">
              <w:t>[[BP2PHDate]] &lt;&lt;TIMESTAMP&gt;&gt;</w:t>
            </w:r>
          </w:p>
          <w:p w:rsidR="00CD32A7" w:rsidRPr="00B77E41" w:rsidRDefault="00CD32A7" w:rsidP="00B77E41">
            <w:r w:rsidRPr="00B77E41">
              <w:t>[[BP2PHComment]] &lt;&lt;COMMENT&gt;&gt;</w:t>
            </w:r>
          </w:p>
          <w:p w:rsidR="00CD32A7" w:rsidRPr="00B77E41" w:rsidRDefault="00CD32A7" w:rsidP="00B77E41">
            <w:r w:rsidRPr="00B77E41">
              <w:t>[[QC2PhaseBellows]] {{</w:t>
            </w:r>
            <w:proofErr w:type="spellStart"/>
            <w:proofErr w:type="gramStart"/>
            <w:r w:rsidRPr="00B77E41">
              <w:t>fischer,jjcamp</w:t>
            </w:r>
            <w:proofErr w:type="spellEnd"/>
            <w:proofErr w:type="gramEnd"/>
            <w:r w:rsidRPr="00B77E41">
              <w:t>}} &lt;&lt;HOLDPOINT&gt;&gt;</w:t>
            </w:r>
          </w:p>
        </w:tc>
      </w:tr>
      <w:tr w:rsidR="00CD32A7" w:rsidRPr="00D97B1C" w:rsidTr="00247816">
        <w:trPr>
          <w:trHeight w:val="288"/>
        </w:trPr>
        <w:tc>
          <w:tcPr>
            <w:tcW w:w="1088" w:type="dxa"/>
          </w:tcPr>
          <w:p w:rsidR="00CD32A7" w:rsidRPr="006105F8" w:rsidRDefault="00CD32A7" w:rsidP="00CD32A7">
            <w:pPr>
              <w:jc w:val="center"/>
            </w:pPr>
            <w:r>
              <w:t>19</w:t>
            </w:r>
          </w:p>
        </w:tc>
        <w:tc>
          <w:tcPr>
            <w:tcW w:w="15673" w:type="dxa"/>
          </w:tcPr>
          <w:p w:rsidR="00CD32A7" w:rsidRDefault="00CD32A7" w:rsidP="00CD32A7">
            <w:r>
              <w:t xml:space="preserve">Extend the </w:t>
            </w:r>
            <w:proofErr w:type="gramStart"/>
            <w:r>
              <w:t>2 phase</w:t>
            </w:r>
            <w:proofErr w:type="gramEnd"/>
            <w:r>
              <w:t xml:space="preserve"> internal instrumentation (He LL) to accommodate the 2 phase pipe installation. Measure the resistance of the He LL after welding to verify. </w:t>
            </w:r>
          </w:p>
          <w:p w:rsidR="00CD32A7" w:rsidRPr="006105F8" w:rsidRDefault="00CD32A7" w:rsidP="00CD32A7">
            <w:r>
              <w:rPr>
                <w:b/>
              </w:rPr>
              <w:t xml:space="preserve">Note- DR11357, </w:t>
            </w:r>
            <w:hyperlink r:id="rId62" w:history="1">
              <w:r w:rsidRPr="00B77E41">
                <w:rPr>
                  <w:rStyle w:val="Hyperlink"/>
                </w:rPr>
                <w:t>LLP Verification</w:t>
              </w:r>
            </w:hyperlink>
          </w:p>
        </w:tc>
        <w:tc>
          <w:tcPr>
            <w:tcW w:w="5893" w:type="dxa"/>
            <w:noWrap/>
          </w:tcPr>
          <w:p w:rsidR="00CD32A7" w:rsidRPr="00B77E41" w:rsidRDefault="00CD32A7" w:rsidP="00B77E41">
            <w:r w:rsidRPr="00B77E41">
              <w:t>[[</w:t>
            </w:r>
            <w:proofErr w:type="spellStart"/>
            <w:r w:rsidRPr="00B77E41">
              <w:t>HeLLTech</w:t>
            </w:r>
            <w:proofErr w:type="spellEnd"/>
            <w:r w:rsidRPr="00B77E41">
              <w:t>]] &lt;&lt;SRF&gt;&gt;</w:t>
            </w:r>
          </w:p>
          <w:p w:rsidR="00CD32A7" w:rsidRPr="00B77E41" w:rsidRDefault="00CD32A7" w:rsidP="00B77E41">
            <w:r w:rsidRPr="00B77E41">
              <w:t>[[</w:t>
            </w:r>
            <w:proofErr w:type="spellStart"/>
            <w:r w:rsidRPr="00B77E41">
              <w:t>HeLLTMTech</w:t>
            </w:r>
            <w:proofErr w:type="spellEnd"/>
            <w:r w:rsidRPr="00B77E41">
              <w:t>]] &lt;&lt;SRFTM&gt;&gt;</w:t>
            </w:r>
          </w:p>
          <w:p w:rsidR="00CD32A7" w:rsidRPr="00B77E41" w:rsidRDefault="00CD32A7" w:rsidP="00B77E41">
            <w:r w:rsidRPr="00B77E41">
              <w:t>[[</w:t>
            </w:r>
            <w:proofErr w:type="spellStart"/>
            <w:r w:rsidRPr="00B77E41">
              <w:t>HeLLDate</w:t>
            </w:r>
            <w:proofErr w:type="spellEnd"/>
            <w:r w:rsidRPr="00B77E41">
              <w:t>]] &lt;&lt;TIMESTAMP&gt;&gt;</w:t>
            </w:r>
          </w:p>
          <w:p w:rsidR="00CD32A7" w:rsidRPr="00B77E41" w:rsidRDefault="00CD32A7" w:rsidP="00B77E41">
            <w:r w:rsidRPr="00B77E41">
              <w:t>[[</w:t>
            </w:r>
            <w:proofErr w:type="spellStart"/>
            <w:r w:rsidRPr="00B77E41">
              <w:t>HeLLComment</w:t>
            </w:r>
            <w:proofErr w:type="spellEnd"/>
            <w:r w:rsidRPr="00B77E41">
              <w:t>]] &lt;&lt;COMMENT&gt;&gt;</w:t>
            </w:r>
          </w:p>
        </w:tc>
      </w:tr>
      <w:tr w:rsidR="00CD32A7" w:rsidRPr="00D97B1C" w:rsidTr="00247816">
        <w:trPr>
          <w:trHeight w:val="288"/>
        </w:trPr>
        <w:tc>
          <w:tcPr>
            <w:tcW w:w="1088" w:type="dxa"/>
          </w:tcPr>
          <w:p w:rsidR="00CD32A7" w:rsidRDefault="00CD32A7" w:rsidP="00CD32A7">
            <w:pPr>
              <w:jc w:val="center"/>
            </w:pPr>
            <w:r>
              <w:t>20</w:t>
            </w:r>
          </w:p>
        </w:tc>
        <w:tc>
          <w:tcPr>
            <w:tcW w:w="15673" w:type="dxa"/>
          </w:tcPr>
          <w:p w:rsidR="00CD32A7" w:rsidRPr="00E9231F" w:rsidRDefault="00CD32A7" w:rsidP="00CD32A7">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5893" w:type="dxa"/>
            <w:noWrap/>
          </w:tcPr>
          <w:p w:rsidR="00CD32A7" w:rsidRPr="00B77E41" w:rsidRDefault="00CD32A7" w:rsidP="00B77E41">
            <w:r w:rsidRPr="00B77E41">
              <w:t>[[</w:t>
            </w:r>
            <w:proofErr w:type="spellStart"/>
            <w:r w:rsidRPr="00B77E41">
              <w:t>WeldInspectTech</w:t>
            </w:r>
            <w:proofErr w:type="spellEnd"/>
            <w:r w:rsidRPr="00B77E41">
              <w:t>]] &lt;&lt;SRF&gt;&gt;</w:t>
            </w:r>
          </w:p>
          <w:p w:rsidR="00CD32A7" w:rsidRPr="00B77E41" w:rsidRDefault="00CD32A7" w:rsidP="00B77E41">
            <w:r w:rsidRPr="00B77E41">
              <w:t>[[</w:t>
            </w:r>
            <w:proofErr w:type="spellStart"/>
            <w:r w:rsidRPr="00B77E41">
              <w:t>WeldInspecDate</w:t>
            </w:r>
            <w:proofErr w:type="spellEnd"/>
            <w:r w:rsidRPr="00B77E41">
              <w:t>]] &lt;&lt;TIMESTAMP&gt;&gt;</w:t>
            </w:r>
          </w:p>
          <w:p w:rsidR="00CD32A7" w:rsidRPr="00B77E41" w:rsidRDefault="00CD32A7" w:rsidP="00B77E41">
            <w:r w:rsidRPr="00B77E41">
              <w:t>[[</w:t>
            </w:r>
            <w:proofErr w:type="spellStart"/>
            <w:r w:rsidRPr="00B77E41">
              <w:t>WeldInspecComment</w:t>
            </w:r>
            <w:proofErr w:type="spellEnd"/>
            <w:r w:rsidRPr="00B77E41">
              <w:t>]] &lt;&lt;COMMENT&gt;&gt;</w:t>
            </w:r>
          </w:p>
          <w:p w:rsidR="00CD32A7" w:rsidRPr="00B77E41" w:rsidRDefault="00CD32A7" w:rsidP="00B77E41">
            <w:r w:rsidRPr="00B77E41">
              <w:t>[[</w:t>
            </w:r>
            <w:proofErr w:type="spellStart"/>
            <w:r w:rsidRPr="00B77E41">
              <w:t>WeldInspecUpload</w:t>
            </w:r>
            <w:proofErr w:type="spellEnd"/>
            <w:r w:rsidRPr="00B77E41">
              <w:t>]] &lt;&lt;FILEUPLOAD&gt;&gt;</w:t>
            </w:r>
          </w:p>
        </w:tc>
      </w:tr>
      <w:tr w:rsidR="00CD32A7" w:rsidRPr="00D97B1C" w:rsidTr="00247816">
        <w:trPr>
          <w:trHeight w:val="288"/>
        </w:trPr>
        <w:tc>
          <w:tcPr>
            <w:tcW w:w="1088" w:type="dxa"/>
          </w:tcPr>
          <w:p w:rsidR="00CD32A7" w:rsidRDefault="00CD32A7" w:rsidP="00CD32A7">
            <w:pPr>
              <w:jc w:val="center"/>
            </w:pPr>
            <w:r>
              <w:t>21</w:t>
            </w:r>
          </w:p>
        </w:tc>
        <w:tc>
          <w:tcPr>
            <w:tcW w:w="15673" w:type="dxa"/>
          </w:tcPr>
          <w:p w:rsidR="00CD32A7" w:rsidRDefault="00CD32A7" w:rsidP="00CD32A7">
            <w:r>
              <w:t xml:space="preserve">Cover the Heater with </w:t>
            </w:r>
            <w:proofErr w:type="spellStart"/>
            <w:r>
              <w:t>Ti</w:t>
            </w:r>
            <w:proofErr w:type="spellEnd"/>
            <w:r>
              <w:t xml:space="preserve"> sheet and tack weld.</w:t>
            </w:r>
          </w:p>
          <w:p w:rsidR="00CD32A7" w:rsidRDefault="00CD32A7" w:rsidP="00CD32A7">
            <w:r>
              <w:t>** Leave 1</w:t>
            </w:r>
            <w:r w:rsidR="00B77E41">
              <w:t>"</w:t>
            </w:r>
            <w:r>
              <w:t xml:space="preserve"> of the heater exposed on the </w:t>
            </w:r>
            <w:r w:rsidRPr="00B77E41">
              <w:rPr>
                <w:b/>
                <w:sz w:val="24"/>
              </w:rPr>
              <w:t xml:space="preserve">non-wire </w:t>
            </w:r>
            <w:r w:rsidRPr="00B77E41">
              <w:rPr>
                <w:b/>
              </w:rPr>
              <w:t>side</w:t>
            </w:r>
            <w:r>
              <w:t xml:space="preserve"> for mounting of the </w:t>
            </w:r>
            <w:proofErr w:type="gramStart"/>
            <w:r>
              <w:t>RTD.*</w:t>
            </w:r>
            <w:proofErr w:type="gramEnd"/>
            <w:r>
              <w:t>*</w:t>
            </w:r>
          </w:p>
          <w:p w:rsidR="00CD32A7" w:rsidRDefault="00CD32A7" w:rsidP="00CD32A7"/>
          <w:p w:rsidR="00CD32A7" w:rsidRDefault="00CD32A7" w:rsidP="00CD32A7">
            <w:r>
              <w:rPr>
                <w:noProof/>
              </w:rPr>
              <w:drawing>
                <wp:inline distT="0" distB="0" distL="0" distR="0" wp14:anchorId="6E152077" wp14:editId="3B8B701D">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48050" cy="2438400"/>
                          </a:xfrm>
                          <a:prstGeom prst="rect">
                            <a:avLst/>
                          </a:prstGeom>
                        </pic:spPr>
                      </pic:pic>
                    </a:graphicData>
                  </a:graphic>
                </wp:inline>
              </w:drawing>
            </w:r>
          </w:p>
          <w:p w:rsidR="00CD32A7" w:rsidRDefault="00CD32A7" w:rsidP="00CD32A7"/>
        </w:tc>
        <w:tc>
          <w:tcPr>
            <w:tcW w:w="5893" w:type="dxa"/>
            <w:noWrap/>
          </w:tcPr>
          <w:p w:rsidR="00CD32A7" w:rsidRPr="00B77E41" w:rsidRDefault="00CD32A7" w:rsidP="00B77E41">
            <w:r w:rsidRPr="00B77E41">
              <w:t>[[</w:t>
            </w:r>
            <w:proofErr w:type="spellStart"/>
            <w:r w:rsidR="005A37DC" w:rsidRPr="00B77E41">
              <w:t>HeaterTech</w:t>
            </w:r>
            <w:proofErr w:type="spellEnd"/>
            <w:r w:rsidRPr="00B77E41">
              <w:t>]] &lt;&lt;SRF&gt;&gt;</w:t>
            </w:r>
          </w:p>
          <w:p w:rsidR="00CD32A7" w:rsidRPr="00B77E41" w:rsidRDefault="00CD32A7" w:rsidP="00B77E41">
            <w:r w:rsidRPr="00B77E41">
              <w:t>[[</w:t>
            </w:r>
            <w:proofErr w:type="spellStart"/>
            <w:r w:rsidR="005A37DC" w:rsidRPr="00B77E41">
              <w:t>HeaterDate</w:t>
            </w:r>
            <w:proofErr w:type="spellEnd"/>
            <w:r w:rsidRPr="00B77E41">
              <w:t>]] &lt;&lt;TIMESTAMP&gt;&gt;</w:t>
            </w:r>
          </w:p>
          <w:p w:rsidR="00CD32A7" w:rsidRPr="00B77E41" w:rsidRDefault="00CD32A7" w:rsidP="00B77E41">
            <w:r w:rsidRPr="00B77E41">
              <w:t>[[</w:t>
            </w:r>
            <w:proofErr w:type="spellStart"/>
            <w:r w:rsidR="005A37DC" w:rsidRPr="00B77E41">
              <w:t>HeaterComment</w:t>
            </w:r>
            <w:proofErr w:type="spellEnd"/>
            <w:r w:rsidRPr="00B77E41">
              <w: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CD32A7" w:rsidRPr="00D97B1C" w:rsidTr="00247816">
        <w:trPr>
          <w:trHeight w:val="288"/>
        </w:trPr>
        <w:tc>
          <w:tcPr>
            <w:tcW w:w="1088" w:type="dxa"/>
          </w:tcPr>
          <w:p w:rsidR="00CD32A7" w:rsidRPr="00D97B1C" w:rsidRDefault="00CD32A7" w:rsidP="00CD32A7">
            <w:r w:rsidRPr="00D97B1C">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22</w:t>
            </w:r>
          </w:p>
        </w:tc>
        <w:tc>
          <w:tcPr>
            <w:tcW w:w="15673" w:type="dxa"/>
          </w:tcPr>
          <w:p w:rsidR="00CD32A7" w:rsidRPr="00B77E41" w:rsidRDefault="00CD32A7" w:rsidP="00CD32A7">
            <w:pPr>
              <w:rPr>
                <w:b/>
                <w:sz w:val="24"/>
              </w:rPr>
            </w:pPr>
            <w:r>
              <w:t xml:space="preserve">Install RTDs_ </w:t>
            </w:r>
            <w:proofErr w:type="spellStart"/>
            <w:r>
              <w:t>HeVessel</w:t>
            </w:r>
            <w:proofErr w:type="spellEnd"/>
            <w:r>
              <w:t xml:space="preserve">-TOP </w:t>
            </w:r>
            <w:r w:rsidRPr="00B77E41">
              <w:rPr>
                <w:b/>
                <w:sz w:val="24"/>
              </w:rPr>
              <w:t xml:space="preserve">(Cavities 1 and 5 only) </w:t>
            </w:r>
          </w:p>
          <w:p w:rsidR="00CD32A7" w:rsidRDefault="00CD32A7" w:rsidP="00CD32A7">
            <w:r>
              <w:t xml:space="preserve">Install RTDs_ </w:t>
            </w:r>
            <w:proofErr w:type="spellStart"/>
            <w:r>
              <w:t>HeVessel</w:t>
            </w:r>
            <w:proofErr w:type="spellEnd"/>
            <w:r>
              <w:t xml:space="preserve">- BTM </w:t>
            </w:r>
            <w:r w:rsidRPr="00B77E41">
              <w:rPr>
                <w:b/>
                <w:sz w:val="24"/>
              </w:rPr>
              <w:t xml:space="preserve">(Cavities 1 and 5 only) </w:t>
            </w:r>
          </w:p>
          <w:p w:rsidR="00CD32A7" w:rsidRDefault="00CD32A7" w:rsidP="00CD32A7">
            <w:pPr>
              <w:rPr>
                <w:rStyle w:val="Hyperlink"/>
              </w:rPr>
            </w:pPr>
            <w:r>
              <w:t xml:space="preserve">Measure resistance of all RTDs after installation (Prior to epoxy curing and repair/replace </w:t>
            </w:r>
            <w:r w:rsidRPr="004A3184">
              <w:rPr>
                <w:u w:val="single"/>
              </w:rPr>
              <w:t>now</w:t>
            </w:r>
            <w:r>
              <w:t xml:space="preserve"> if necessary)</w:t>
            </w:r>
          </w:p>
          <w:p w:rsidR="00CD32A7" w:rsidRDefault="00CD32A7" w:rsidP="00CD32A7">
            <w:r>
              <w:rPr>
                <w:noProof/>
                <w:color w:val="0000FF" w:themeColor="hyperlink"/>
                <w:u w:val="single"/>
              </w:rPr>
              <w:drawing>
                <wp:inline distT="0" distB="0" distL="0" distR="0" wp14:anchorId="6F58DE2D" wp14:editId="3F5055CA">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5893" w:type="dxa"/>
            <w:noWrap/>
          </w:tcPr>
          <w:p w:rsidR="00CD32A7" w:rsidRPr="00B77E41" w:rsidRDefault="00CD32A7" w:rsidP="00B77E41">
            <w:r w:rsidRPr="00B77E41">
              <w:t>[[</w:t>
            </w:r>
            <w:proofErr w:type="spellStart"/>
            <w:r w:rsidR="005A37DC" w:rsidRPr="00B77E41">
              <w:t>RTD</w:t>
            </w:r>
            <w:r w:rsidR="00C44C97">
              <w:t>He</w:t>
            </w:r>
            <w:r w:rsidRPr="00B77E41">
              <w:t>TMTech</w:t>
            </w:r>
            <w:proofErr w:type="spellEnd"/>
            <w:r w:rsidRPr="00B77E41">
              <w:t>]] &lt;&lt;SRF</w:t>
            </w:r>
            <w:r w:rsidR="00F13C5D" w:rsidRPr="00B77E41">
              <w:t>TM</w:t>
            </w:r>
            <w:r w:rsidRPr="00B77E41">
              <w:t>&gt;&gt;</w:t>
            </w:r>
          </w:p>
          <w:p w:rsidR="00CD32A7" w:rsidRPr="00B77E41" w:rsidRDefault="00CD32A7" w:rsidP="00B77E41">
            <w:r w:rsidRPr="00B77E41">
              <w:t>[[</w:t>
            </w:r>
            <w:proofErr w:type="spellStart"/>
            <w:r w:rsidR="005A37DC" w:rsidRPr="00B77E41">
              <w:t>RTD</w:t>
            </w:r>
            <w:r w:rsidR="00C44C97">
              <w:t>HeTM</w:t>
            </w:r>
            <w:r w:rsidR="005A37DC" w:rsidRPr="00B77E41">
              <w:t>Date</w:t>
            </w:r>
            <w:proofErr w:type="spellEnd"/>
            <w:r w:rsidRPr="00B77E41">
              <w:t>]] &lt;&lt;TIMESTAMP&gt;&gt;</w:t>
            </w:r>
          </w:p>
          <w:p w:rsidR="00CD32A7" w:rsidRPr="00B77E41" w:rsidRDefault="00CD32A7" w:rsidP="00B77E41">
            <w:r w:rsidRPr="00B77E41">
              <w:t>[[</w:t>
            </w:r>
            <w:proofErr w:type="spellStart"/>
            <w:r w:rsidR="005A37DC" w:rsidRPr="00B77E41">
              <w:t>RTD</w:t>
            </w:r>
            <w:r w:rsidR="00C44C97">
              <w:t>HeTM</w:t>
            </w:r>
            <w:r w:rsidR="005A37DC" w:rsidRPr="00B77E41">
              <w:t>Comment</w:t>
            </w:r>
            <w:proofErr w:type="spellEnd"/>
            <w:r w:rsidRPr="00B77E41">
              <w:t>]] &lt;&lt;COMMENT&gt;&gt;</w:t>
            </w:r>
          </w:p>
        </w:tc>
      </w:tr>
      <w:tr w:rsidR="00CD32A7" w:rsidRPr="00D97B1C" w:rsidTr="00247816">
        <w:trPr>
          <w:trHeight w:val="288"/>
        </w:trPr>
        <w:tc>
          <w:tcPr>
            <w:tcW w:w="1088" w:type="dxa"/>
          </w:tcPr>
          <w:p w:rsidR="00CD32A7" w:rsidRDefault="00CD32A7" w:rsidP="00CD32A7">
            <w:pPr>
              <w:jc w:val="center"/>
            </w:pPr>
            <w:r>
              <w:t>23</w:t>
            </w:r>
          </w:p>
        </w:tc>
        <w:tc>
          <w:tcPr>
            <w:tcW w:w="15673" w:type="dxa"/>
          </w:tcPr>
          <w:p w:rsidR="00CD32A7" w:rsidRDefault="00CD32A7" w:rsidP="00CD32A7">
            <w:r>
              <w:t>Leak check the He circuit. ***</w:t>
            </w:r>
            <w:r w:rsidRPr="0042143B">
              <w:rPr>
                <w:b/>
              </w:rPr>
              <w:t>Be sure all restraints are in place prior to evacuation</w:t>
            </w:r>
            <w:r>
              <w:t>*** Upload the results. Will consist of 2 leak checks. Cavities 1-4, and 5-8.</w:t>
            </w:r>
          </w:p>
          <w:p w:rsidR="00CD32A7" w:rsidRDefault="00CD32A7" w:rsidP="00CD32A7">
            <w:r>
              <w:t>Backfill 2 phase pipe with filtered N2. Cap ends.</w:t>
            </w:r>
          </w:p>
          <w:p w:rsidR="00CD32A7" w:rsidRDefault="00CD32A7" w:rsidP="00CD32A7">
            <w:pPr>
              <w:rPr>
                <w:rStyle w:val="Hyperlink"/>
              </w:rPr>
            </w:pPr>
            <w:r>
              <w:rPr>
                <w:color w:val="FF0000"/>
              </w:rPr>
              <w:t xml:space="preserve"> </w:t>
            </w:r>
            <w:hyperlink r:id="rId65" w:history="1">
              <w:r w:rsidRPr="00B77E41">
                <w:rPr>
                  <w:rStyle w:val="Hyperlink"/>
                </w:rPr>
                <w:t>JLAB Leak Check Spec, Small Item</w:t>
              </w:r>
            </w:hyperlink>
            <w:r w:rsidRPr="00E55BBA">
              <w:t xml:space="preserve">, </w:t>
            </w:r>
            <w:hyperlink r:id="rId66" w:history="1">
              <w:r w:rsidRPr="00B77E41">
                <w:rPr>
                  <w:rStyle w:val="Hyperlink"/>
                </w:rPr>
                <w:t>JLAB Leak Check Spec, Large Item</w:t>
              </w:r>
            </w:hyperlink>
            <w:r>
              <w:rPr>
                <w:rStyle w:val="Hyperlink"/>
              </w:rPr>
              <w:t xml:space="preserve">, </w:t>
            </w:r>
          </w:p>
          <w:p w:rsidR="00CD32A7" w:rsidRDefault="00CD32A7" w:rsidP="00CD32A7">
            <w:pPr>
              <w:rPr>
                <w:rStyle w:val="Hyperlink"/>
              </w:rPr>
            </w:pPr>
          </w:p>
          <w:p w:rsidR="00CD32A7" w:rsidRPr="007D2E00" w:rsidRDefault="00CD32A7" w:rsidP="00CD32A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xml:space="preserve">. The bellows is to be recovered as in Step </w:t>
            </w:r>
            <w:proofErr w:type="gramStart"/>
            <w:r>
              <w:rPr>
                <w:rStyle w:val="Hyperlink"/>
                <w:b/>
                <w:color w:val="FF0000"/>
              </w:rPr>
              <w:t>7.</w:t>
            </w:r>
            <w:r w:rsidRPr="007D2E00">
              <w:rPr>
                <w:rStyle w:val="Hyperlink"/>
                <w:b/>
                <w:color w:val="FF0000"/>
              </w:rPr>
              <w:t>*</w:t>
            </w:r>
            <w:proofErr w:type="gramEnd"/>
            <w:r w:rsidRPr="007D2E00">
              <w:rPr>
                <w:rStyle w:val="Hyperlink"/>
                <w:b/>
                <w:color w:val="FF0000"/>
              </w:rPr>
              <w:t>**</w:t>
            </w:r>
          </w:p>
          <w:p w:rsidR="00CD32A7" w:rsidRDefault="00CD32A7" w:rsidP="00CD32A7">
            <w:pPr>
              <w:rPr>
                <w:rStyle w:val="Hyperlink"/>
              </w:rPr>
            </w:pPr>
          </w:p>
          <w:p w:rsidR="00CD32A7" w:rsidRDefault="00CD32A7" w:rsidP="00CD32A7">
            <w:pPr>
              <w:rPr>
                <w:rStyle w:val="Hyperlink"/>
              </w:rPr>
            </w:pPr>
            <w:r>
              <w:rPr>
                <w:noProof/>
                <w:color w:val="0000FF" w:themeColor="hyperlink"/>
                <w:u w:val="single"/>
              </w:rPr>
              <w:drawing>
                <wp:inline distT="0" distB="0" distL="0" distR="0" wp14:anchorId="07F80086" wp14:editId="5038DBDC">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30577631" wp14:editId="265E0587">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p w:rsidR="00CD32A7" w:rsidRDefault="00CD32A7" w:rsidP="00CD32A7">
            <w:pPr>
              <w:rPr>
                <w:rStyle w:val="Hyperlink"/>
              </w:rPr>
            </w:pPr>
          </w:p>
          <w:p w:rsidR="00CD32A7" w:rsidRDefault="00CD32A7" w:rsidP="00CD32A7"/>
        </w:tc>
        <w:tc>
          <w:tcPr>
            <w:tcW w:w="5893" w:type="dxa"/>
            <w:noWrap/>
          </w:tcPr>
          <w:p w:rsidR="00CD32A7" w:rsidRPr="00B77E41" w:rsidRDefault="00CD32A7" w:rsidP="00B77E41">
            <w:r w:rsidRPr="00B77E41">
              <w:t>[[</w:t>
            </w:r>
            <w:proofErr w:type="spellStart"/>
            <w:r w:rsidR="005A37DC" w:rsidRPr="00B77E41">
              <w:t>LKCKTect</w:t>
            </w:r>
            <w:proofErr w:type="spellEnd"/>
            <w:r w:rsidRPr="00B77E41">
              <w:t>]] &lt;&lt;SRF&gt;&gt;</w:t>
            </w:r>
          </w:p>
          <w:p w:rsidR="00CD32A7" w:rsidRPr="00B77E41" w:rsidRDefault="00CD32A7" w:rsidP="00B77E41">
            <w:r w:rsidRPr="00B77E41">
              <w:t>[[</w:t>
            </w:r>
            <w:proofErr w:type="spellStart"/>
            <w:r w:rsidR="005A37DC" w:rsidRPr="00B77E41">
              <w:t>LKCKDate</w:t>
            </w:r>
            <w:proofErr w:type="spellEnd"/>
            <w:r w:rsidRPr="00B77E41">
              <w:t>]] &lt;&lt;TIMESTAMP&gt;&gt;</w:t>
            </w:r>
          </w:p>
          <w:p w:rsidR="00CD32A7" w:rsidRPr="00B77E41" w:rsidRDefault="00CD32A7" w:rsidP="00B77E41">
            <w:r w:rsidRPr="00B77E41">
              <w:t>[[</w:t>
            </w:r>
            <w:proofErr w:type="spellStart"/>
            <w:r w:rsidR="005A37DC" w:rsidRPr="00B77E41">
              <w:t>LKCKComment</w:t>
            </w:r>
            <w:proofErr w:type="spellEnd"/>
            <w:r w:rsidRPr="00B77E41">
              <w:t>]] &lt;&lt;COMMENT&gt;&gt;</w:t>
            </w:r>
          </w:p>
          <w:p w:rsidR="00CD32A7" w:rsidRPr="00B77E41" w:rsidRDefault="00CD32A7" w:rsidP="00B77E41">
            <w:r w:rsidRPr="00B77E41">
              <w:t>[[</w:t>
            </w:r>
            <w:proofErr w:type="spellStart"/>
            <w:r w:rsidRPr="00B77E41">
              <w:t>L</w:t>
            </w:r>
            <w:r w:rsidR="005A37DC" w:rsidRPr="00B77E41">
              <w:t>KCK</w:t>
            </w:r>
            <w:r w:rsidRPr="00B77E41">
              <w:t>Upload</w:t>
            </w:r>
            <w:proofErr w:type="spellEnd"/>
            <w:r w:rsidRPr="00B77E41">
              <w:t>]] &lt;&lt;FILEUPLOAD&gt;&gt;</w:t>
            </w:r>
          </w:p>
          <w:p w:rsidR="00CD32A7" w:rsidRPr="00B77E41" w:rsidRDefault="00CD32A7" w:rsidP="00B77E41">
            <w:r w:rsidRPr="00B77E41">
              <w:t>[[</w:t>
            </w:r>
            <w:proofErr w:type="spellStart"/>
            <w:r w:rsidRPr="00B77E41">
              <w:t>QCBellowsAfterRemoval</w:t>
            </w:r>
            <w:proofErr w:type="spellEnd"/>
            <w:r w:rsidRPr="00B77E41">
              <w:t>]] {{</w:t>
            </w:r>
            <w:proofErr w:type="spellStart"/>
            <w:proofErr w:type="gramStart"/>
            <w:r w:rsidRPr="00B77E41">
              <w:t>fischer,jjcamp</w:t>
            </w:r>
            <w:proofErr w:type="spellEnd"/>
            <w:proofErr w:type="gramEnd"/>
            <w:r w:rsidRPr="00B77E41">
              <w:t>}} &lt;&lt;HOLDPOINT&gt;&gt;</w:t>
            </w:r>
          </w:p>
        </w:tc>
      </w:tr>
    </w:tbl>
    <w:p w:rsidR="00133EC7" w:rsidRDefault="00133EC7"/>
    <w:p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133EC7" w:rsidRPr="00D97B1C" w:rsidTr="00247816">
        <w:trPr>
          <w:trHeight w:val="288"/>
        </w:trPr>
        <w:tc>
          <w:tcPr>
            <w:tcW w:w="1088" w:type="dxa"/>
          </w:tcPr>
          <w:p w:rsidR="00133EC7" w:rsidRPr="00D97B1C" w:rsidRDefault="00133EC7" w:rsidP="00133EC7">
            <w:r w:rsidRPr="00D97B1C">
              <w:t>Step No.</w:t>
            </w:r>
          </w:p>
        </w:tc>
        <w:tc>
          <w:tcPr>
            <w:tcW w:w="15673" w:type="dxa"/>
          </w:tcPr>
          <w:p w:rsidR="00133EC7" w:rsidRPr="00D97B1C" w:rsidRDefault="00133EC7" w:rsidP="00133EC7">
            <w:r w:rsidRPr="00D97B1C">
              <w:t>Instructions</w:t>
            </w:r>
          </w:p>
        </w:tc>
        <w:tc>
          <w:tcPr>
            <w:tcW w:w="5893" w:type="dxa"/>
            <w:noWrap/>
          </w:tcPr>
          <w:p w:rsidR="00133EC7" w:rsidRPr="00D97B1C" w:rsidRDefault="00133EC7" w:rsidP="00133EC7">
            <w:r w:rsidRPr="00D97B1C">
              <w:t>Data Input</w:t>
            </w:r>
          </w:p>
        </w:tc>
      </w:tr>
      <w:tr w:rsidR="00133EC7" w:rsidRPr="00D97B1C" w:rsidTr="00247816">
        <w:trPr>
          <w:trHeight w:val="288"/>
        </w:trPr>
        <w:tc>
          <w:tcPr>
            <w:tcW w:w="1088" w:type="dxa"/>
          </w:tcPr>
          <w:p w:rsidR="00133EC7" w:rsidRDefault="00133EC7" w:rsidP="00133EC7">
            <w:pPr>
              <w:jc w:val="center"/>
            </w:pPr>
            <w:r>
              <w:t>24</w:t>
            </w:r>
          </w:p>
        </w:tc>
        <w:tc>
          <w:tcPr>
            <w:tcW w:w="15673" w:type="dxa"/>
          </w:tcPr>
          <w:p w:rsidR="00133EC7" w:rsidRDefault="00133EC7" w:rsidP="00133EC7">
            <w:r>
              <w:t xml:space="preserve">Wrap the helium vessels with 10 layers of </w:t>
            </w:r>
            <w:proofErr w:type="gramStart"/>
            <w:r>
              <w:t>MLI.(</w:t>
            </w:r>
            <w:proofErr w:type="spellStart"/>
            <w:proofErr w:type="gramEnd"/>
            <w:r>
              <w:t>Thermolan</w:t>
            </w:r>
            <w:proofErr w:type="spellEnd"/>
            <w:r>
              <w:t xml:space="preserve">) </w:t>
            </w:r>
          </w:p>
          <w:p w:rsidR="00133EC7" w:rsidRDefault="00133EC7" w:rsidP="00133EC7">
            <w:r>
              <w:t xml:space="preserve">**The He Vessel RTDs on cavities 1 and 5 (TOP and BTM) should remain uncovered during MLI </w:t>
            </w:r>
            <w:proofErr w:type="gramStart"/>
            <w:r>
              <w:t>application.*</w:t>
            </w:r>
            <w:proofErr w:type="gramEnd"/>
            <w:r>
              <w:t>*</w:t>
            </w:r>
          </w:p>
          <w:p w:rsidR="00133EC7" w:rsidRPr="008D3E38" w:rsidRDefault="00133EC7" w:rsidP="00133EC7">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rsidR="00133EC7" w:rsidRDefault="00170C4A" w:rsidP="00133EC7">
            <w:pPr>
              <w:rPr>
                <w:rStyle w:val="Hyperlink"/>
              </w:rPr>
            </w:pPr>
            <w:hyperlink r:id="rId69" w:history="1">
              <w:r w:rsidR="00133EC7" w:rsidRPr="00A42E4F">
                <w:rPr>
                  <w:rStyle w:val="Hyperlink"/>
                </w:rPr>
                <w:t>JLAB MLI Installation Procedure</w:t>
              </w:r>
            </w:hyperlink>
          </w:p>
          <w:p w:rsidR="00133EC7" w:rsidRDefault="00133EC7" w:rsidP="00133EC7">
            <w:pPr>
              <w:rPr>
                <w:rStyle w:val="Hyperlink"/>
              </w:rPr>
            </w:pPr>
          </w:p>
          <w:p w:rsidR="00133EC7" w:rsidRPr="007D2E00" w:rsidRDefault="00133EC7" w:rsidP="00133EC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rsidR="00133EC7" w:rsidRDefault="00133EC7" w:rsidP="00133EC7">
            <w:pPr>
              <w:rPr>
                <w:rStyle w:val="Hyperlink"/>
              </w:rPr>
            </w:pPr>
          </w:p>
          <w:p w:rsidR="00133EC7" w:rsidRDefault="00133EC7" w:rsidP="00133EC7">
            <w:r>
              <w:rPr>
                <w:noProof/>
              </w:rPr>
              <w:drawing>
                <wp:inline distT="0" distB="0" distL="0" distR="0" wp14:anchorId="65F0E9C8" wp14:editId="66458C06">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5893" w:type="dxa"/>
            <w:noWrap/>
          </w:tcPr>
          <w:p w:rsidR="00133EC7" w:rsidRPr="00B77E41" w:rsidRDefault="00133EC7" w:rsidP="00B77E41">
            <w:r w:rsidRPr="00B77E41">
              <w:t>[[</w:t>
            </w:r>
            <w:proofErr w:type="spellStart"/>
            <w:r w:rsidRPr="00B77E41">
              <w:t>MLITech</w:t>
            </w:r>
            <w:proofErr w:type="spellEnd"/>
            <w:r w:rsidRPr="00B77E41">
              <w:t>]] &lt;&lt;SRF&gt;&gt;</w:t>
            </w:r>
          </w:p>
          <w:p w:rsidR="00133EC7" w:rsidRPr="00B77E41" w:rsidRDefault="00133EC7" w:rsidP="00B77E41">
            <w:r w:rsidRPr="00B77E41">
              <w:t>[[</w:t>
            </w:r>
            <w:proofErr w:type="spellStart"/>
            <w:r w:rsidRPr="00B77E41">
              <w:t>MLIDate</w:t>
            </w:r>
            <w:proofErr w:type="spellEnd"/>
            <w:r w:rsidRPr="00B77E41">
              <w:t>]] &lt;&lt;TIMESTAMP&gt;&gt;</w:t>
            </w:r>
          </w:p>
          <w:p w:rsidR="00133EC7" w:rsidRPr="00B77E41" w:rsidRDefault="00133EC7" w:rsidP="00B77E41">
            <w:r w:rsidRPr="00B77E41">
              <w:t>[[</w:t>
            </w:r>
            <w:proofErr w:type="spellStart"/>
            <w:r w:rsidRPr="00B77E41">
              <w:t>MLIComment</w:t>
            </w:r>
            <w:proofErr w:type="spellEnd"/>
            <w:r w:rsidRPr="00B77E41">
              <w:t>]] &lt;&lt;COMMENT&gt;&gt;</w:t>
            </w:r>
          </w:p>
          <w:p w:rsidR="00133EC7" w:rsidRPr="00E55BBA" w:rsidRDefault="00133EC7" w:rsidP="00B77E41">
            <w:r w:rsidRPr="00B77E41">
              <w:t>[[</w:t>
            </w:r>
            <w:proofErr w:type="spellStart"/>
            <w:r w:rsidRPr="00B77E41">
              <w:t>QCBellowsAfterMLI</w:t>
            </w:r>
            <w:proofErr w:type="spellEnd"/>
            <w:r w:rsidRPr="00B77E41">
              <w:t>]] {{</w:t>
            </w:r>
            <w:proofErr w:type="spellStart"/>
            <w:proofErr w:type="gramStart"/>
            <w:r w:rsidRPr="00B77E41">
              <w:t>fischer,jjcamp</w:t>
            </w:r>
            <w:proofErr w:type="spellEnd"/>
            <w:proofErr w:type="gramEnd"/>
            <w:r w:rsidRPr="00B77E41">
              <w:t>}} &lt;&lt;HOLDPOINT&gt;&gt;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CD32A7" w:rsidRPr="00D97B1C" w:rsidTr="00247816">
        <w:trPr>
          <w:trHeight w:val="288"/>
        </w:trPr>
        <w:tc>
          <w:tcPr>
            <w:tcW w:w="1088" w:type="dxa"/>
          </w:tcPr>
          <w:p w:rsidR="00CD32A7" w:rsidRPr="00D97B1C" w:rsidRDefault="00CD32A7" w:rsidP="00CD32A7">
            <w:r w:rsidRPr="00D97B1C">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25</w:t>
            </w:r>
          </w:p>
        </w:tc>
        <w:tc>
          <w:tcPr>
            <w:tcW w:w="15673" w:type="dxa"/>
          </w:tcPr>
          <w:p w:rsidR="00CD32A7" w:rsidRDefault="00CD32A7" w:rsidP="00CD32A7">
            <w:r>
              <w:t xml:space="preserve">Install the Cavity Magnetic shields. Refer to </w:t>
            </w:r>
            <w:r w:rsidR="00B77E41">
              <w:t>"</w:t>
            </w:r>
            <w:r>
              <w:t>LCLS2 Magnetic Shield Installation</w:t>
            </w:r>
            <w:r w:rsidR="00B77E41">
              <w:t>"</w:t>
            </w:r>
            <w:r>
              <w:t xml:space="preserve"> </w:t>
            </w:r>
            <w:hyperlink r:id="rId71" w:history="1">
              <w:r w:rsidRPr="00B77E41">
                <w:rPr>
                  <w:rStyle w:val="Hyperlink"/>
                </w:rPr>
                <w:t>464267 FNAL Mag Shield Rev 8</w:t>
              </w:r>
            </w:hyperlink>
            <w:r>
              <w:t>. Shield package includes the HV lug cap and center section on the coupler side 2</w:t>
            </w:r>
            <w:r w:rsidR="00170C4A">
              <w:t>nd</w:t>
            </w:r>
            <w:r>
              <w:t xml:space="preserve"> layer. Record the SN and vendor for each cavity.</w:t>
            </w:r>
          </w:p>
          <w:p w:rsidR="00CD32A7" w:rsidRDefault="00170C4A" w:rsidP="00CD32A7">
            <w:hyperlink r:id="rId72" w:history="1">
              <w:r w:rsidR="00CD32A7" w:rsidRPr="00B77E41">
                <w:rPr>
                  <w:rStyle w:val="Hyperlink"/>
                </w:rPr>
                <w:t>F10048652-G-DWG1- HV Magnetic Shielding</w:t>
              </w:r>
            </w:hyperlink>
            <w:r w:rsidR="00CD32A7">
              <w:t xml:space="preserve">, </w:t>
            </w:r>
            <w:hyperlink r:id="rId73" w:history="1">
              <w:r w:rsidR="00CD32A7" w:rsidRPr="00B77E41">
                <w:rPr>
                  <w:rStyle w:val="Hyperlink"/>
                </w:rPr>
                <w:t>F10151272-A-DWG1- HV Magnetic Shielding Cav 1</w:t>
              </w:r>
            </w:hyperlink>
            <w:r w:rsidR="00CD32A7">
              <w:t xml:space="preserve">, </w:t>
            </w:r>
            <w:hyperlink r:id="rId74" w:history="1">
              <w:r w:rsidR="00CD32A7" w:rsidRPr="00B77E41">
                <w:rPr>
                  <w:rStyle w:val="Hyperlink"/>
                </w:rPr>
                <w:t>F10151275-A-DWG1- HV Magnetic Shielding Cav 6</w:t>
              </w:r>
            </w:hyperlink>
          </w:p>
          <w:p w:rsidR="00CD32A7" w:rsidRDefault="00CD32A7" w:rsidP="00CD32A7"/>
          <w:p w:rsidR="00CD32A7" w:rsidRDefault="00CD32A7" w:rsidP="00CD32A7">
            <w:r w:rsidRPr="000E5AD3">
              <w:rPr>
                <w:b/>
              </w:rPr>
              <w:t>Note: Middle section of second layer and endcaps are not installed at this step</w:t>
            </w:r>
            <w:r>
              <w:t>.</w:t>
            </w:r>
          </w:p>
          <w:p w:rsidR="00CD32A7" w:rsidRDefault="00CD32A7" w:rsidP="00CD32A7"/>
          <w:p w:rsidR="00CD32A7" w:rsidRPr="007D2E00" w:rsidRDefault="00CD32A7" w:rsidP="00CD32A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rsidR="00CD32A7" w:rsidRDefault="00CD32A7" w:rsidP="00CD32A7"/>
          <w:p w:rsidR="00CD32A7" w:rsidRPr="008D3E38" w:rsidRDefault="00CD32A7" w:rsidP="00CD32A7">
            <w:pPr>
              <w:rPr>
                <w:b/>
                <w:color w:val="0000FF" w:themeColor="hyperlink"/>
                <w:u w:val="single"/>
              </w:rPr>
            </w:pPr>
            <w:r>
              <w:rPr>
                <w:noProof/>
              </w:rPr>
              <w:drawing>
                <wp:inline distT="0" distB="0" distL="0" distR="0" wp14:anchorId="69295E6E" wp14:editId="73188A68">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bookmarkStart w:id="0" w:name="_GoBack"/>
            <w:bookmarkEnd w:id="0"/>
          </w:p>
        </w:tc>
        <w:tc>
          <w:tcPr>
            <w:tcW w:w="5893" w:type="dxa"/>
            <w:noWrap/>
          </w:tcPr>
          <w:p w:rsidR="00CD32A7" w:rsidRPr="00B77E41" w:rsidRDefault="00CD32A7" w:rsidP="00B77E41">
            <w:r w:rsidRPr="00B77E41">
              <w:t>[[</w:t>
            </w:r>
            <w:proofErr w:type="spellStart"/>
            <w:r w:rsidR="00133EC7" w:rsidRPr="00B77E41">
              <w:t>MAGShieldTech</w:t>
            </w:r>
            <w:proofErr w:type="spellEnd"/>
            <w:r w:rsidRPr="00B77E41">
              <w:t>]] &lt;&lt;SRF&gt;&gt;</w:t>
            </w:r>
          </w:p>
          <w:p w:rsidR="00CD32A7" w:rsidRPr="00B77E41" w:rsidRDefault="00CD32A7" w:rsidP="00B77E41">
            <w:r w:rsidRPr="00B77E41">
              <w:t>[[</w:t>
            </w:r>
            <w:proofErr w:type="spellStart"/>
            <w:r w:rsidR="00133EC7" w:rsidRPr="00B77E41">
              <w:t>MAGShield</w:t>
            </w:r>
            <w:r w:rsidRPr="00B77E41">
              <w:t>Date</w:t>
            </w:r>
            <w:proofErr w:type="spellEnd"/>
            <w:r w:rsidRPr="00B77E41">
              <w:t>]] &lt;&lt;TIMESTAMP&gt;&gt;</w:t>
            </w:r>
          </w:p>
          <w:p w:rsidR="00CD32A7" w:rsidRPr="00B77E41" w:rsidRDefault="00CD32A7" w:rsidP="00B77E41">
            <w:r w:rsidRPr="00B77E41">
              <w:t>[[</w:t>
            </w:r>
            <w:proofErr w:type="spellStart"/>
            <w:r w:rsidR="00133EC7" w:rsidRPr="00B77E41">
              <w:t>MAGShield</w:t>
            </w:r>
            <w:r w:rsidRPr="00B77E41">
              <w:t>Comment</w:t>
            </w:r>
            <w:proofErr w:type="spellEnd"/>
            <w:r w:rsidRPr="00B77E41">
              <w:t>]] &lt;&lt;COMMENT&gt;&gt;</w:t>
            </w:r>
          </w:p>
          <w:p w:rsidR="00CD32A7" w:rsidRPr="00B77E41" w:rsidRDefault="00CD32A7" w:rsidP="00B77E41">
            <w:r w:rsidRPr="00B77E41">
              <w:t>[[</w:t>
            </w:r>
            <w:proofErr w:type="spellStart"/>
            <w:r w:rsidR="00133EC7" w:rsidRPr="00B77E41">
              <w:t>MAGShield</w:t>
            </w:r>
            <w:r w:rsidRPr="00B77E41">
              <w:t>Map</w:t>
            </w:r>
            <w:proofErr w:type="spellEnd"/>
            <w:r w:rsidRPr="00B77E41">
              <w:t>]] &lt;&lt;FILEUPLOAD&gt;&gt;</w:t>
            </w:r>
          </w:p>
          <w:p w:rsidR="00CD32A7" w:rsidRPr="00B77E41" w:rsidRDefault="00CD32A7" w:rsidP="00B77E41">
            <w:r w:rsidRPr="00B77E41">
              <w:t>[[</w:t>
            </w:r>
            <w:proofErr w:type="spellStart"/>
            <w:r w:rsidR="00133EC7" w:rsidRPr="00B77E41">
              <w:t>QC</w:t>
            </w:r>
            <w:r w:rsidRPr="00B77E41">
              <w:t>Bellows</w:t>
            </w:r>
            <w:r w:rsidR="00133EC7" w:rsidRPr="00B77E41">
              <w:t>AfterMAGShield</w:t>
            </w:r>
            <w:proofErr w:type="spellEnd"/>
            <w:r w:rsidRPr="00B77E41">
              <w:t>]] {{</w:t>
            </w:r>
            <w:proofErr w:type="spellStart"/>
            <w:proofErr w:type="gramStart"/>
            <w:r w:rsidRPr="00B77E41">
              <w:t>fischer,jjcamp</w:t>
            </w:r>
            <w:proofErr w:type="spellEnd"/>
            <w:proofErr w:type="gramEnd"/>
            <w:r w:rsidRPr="00B77E41">
              <w:t>}} &lt;&lt;HOLDPOINT&gt;&gt;</w:t>
            </w:r>
          </w:p>
        </w:tc>
      </w:tr>
      <w:tr w:rsidR="00CD32A7" w:rsidRPr="00D97B1C" w:rsidTr="00247816">
        <w:trPr>
          <w:trHeight w:val="288"/>
        </w:trPr>
        <w:tc>
          <w:tcPr>
            <w:tcW w:w="1088" w:type="dxa"/>
          </w:tcPr>
          <w:p w:rsidR="00CD32A7" w:rsidRDefault="00CD32A7" w:rsidP="00CD32A7">
            <w:pPr>
              <w:jc w:val="center"/>
            </w:pPr>
            <w:r>
              <w:t>26</w:t>
            </w:r>
          </w:p>
        </w:tc>
        <w:tc>
          <w:tcPr>
            <w:tcW w:w="15673" w:type="dxa"/>
          </w:tcPr>
          <w:p w:rsidR="00CD32A7" w:rsidRPr="00BC2423" w:rsidRDefault="00CD32A7" w:rsidP="00BC2423">
            <w:r w:rsidRPr="00BC2423">
              <w:t>Install the Fluxgates between 1</w:t>
            </w:r>
            <w:r w:rsidR="00BC2423" w:rsidRPr="00BC2423">
              <w:t>st</w:t>
            </w:r>
            <w:r w:rsidRPr="00BC2423">
              <w:t xml:space="preserve"> and 2</w:t>
            </w:r>
            <w:r w:rsidR="00BC2423" w:rsidRPr="00BC2423">
              <w:t>nd</w:t>
            </w:r>
            <w:r w:rsidRPr="00BC2423">
              <w:t xml:space="preserve"> layers of HV magnetic shielding at specific locations. </w:t>
            </w:r>
          </w:p>
        </w:tc>
        <w:tc>
          <w:tcPr>
            <w:tcW w:w="5893" w:type="dxa"/>
            <w:noWrap/>
          </w:tcPr>
          <w:p w:rsidR="00CD32A7" w:rsidRPr="00B77E41" w:rsidRDefault="00CD32A7" w:rsidP="00B77E41">
            <w:r w:rsidRPr="00B77E41">
              <w:t>[[</w:t>
            </w:r>
            <w:proofErr w:type="spellStart"/>
            <w:r w:rsidR="00F96E7E" w:rsidRPr="00B77E41">
              <w:t>Fluxgates</w:t>
            </w:r>
            <w:r w:rsidRPr="00B77E41">
              <w:t>TMTech</w:t>
            </w:r>
            <w:proofErr w:type="spellEnd"/>
            <w:r w:rsidRPr="00B77E41">
              <w:t>]] &lt;&lt;SRF</w:t>
            </w:r>
            <w:r w:rsidR="00F96E7E" w:rsidRPr="00B77E41">
              <w:t>TM</w:t>
            </w:r>
            <w:r w:rsidRPr="00B77E41">
              <w:t>&gt;&gt;</w:t>
            </w:r>
          </w:p>
          <w:p w:rsidR="00CD32A7" w:rsidRPr="00B77E41" w:rsidRDefault="00CD32A7" w:rsidP="00B77E41">
            <w:r w:rsidRPr="00B77E41">
              <w:t>[[</w:t>
            </w:r>
            <w:proofErr w:type="spellStart"/>
            <w:r w:rsidR="00F96E7E" w:rsidRPr="00B77E41">
              <w:t>Fluxgates</w:t>
            </w:r>
            <w:r w:rsidRPr="00B77E41">
              <w:t>Date</w:t>
            </w:r>
            <w:proofErr w:type="spellEnd"/>
            <w:r w:rsidR="00F96E7E" w:rsidRPr="00B77E41">
              <w:t>]</w:t>
            </w:r>
            <w:r w:rsidRPr="00B77E41">
              <w:t>] &lt;&lt;TIMESTAMP&gt;&gt;</w:t>
            </w:r>
          </w:p>
          <w:p w:rsidR="00CD32A7" w:rsidRPr="00B77E41" w:rsidRDefault="00CD32A7" w:rsidP="00B77E41">
            <w:r w:rsidRPr="00B77E41">
              <w:t>[[</w:t>
            </w:r>
            <w:proofErr w:type="spellStart"/>
            <w:r w:rsidR="00F96E7E" w:rsidRPr="00B77E41">
              <w:t>Fluxgates</w:t>
            </w:r>
            <w:r w:rsidRPr="00B77E41">
              <w:t>Comment</w:t>
            </w:r>
            <w:proofErr w:type="spellEnd"/>
            <w:r w:rsidRPr="00B77E41">
              <w:t>]] &lt;&lt;COMMENT&gt;&gt;</w:t>
            </w:r>
          </w:p>
        </w:tc>
      </w:tr>
    </w:tbl>
    <w:p w:rsidR="00133EC7" w:rsidRDefault="00133EC7"/>
    <w:p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1088"/>
        <w:gridCol w:w="15673"/>
        <w:gridCol w:w="5893"/>
      </w:tblGrid>
      <w:tr w:rsidR="00133EC7" w:rsidRPr="00D97B1C" w:rsidTr="00247816">
        <w:trPr>
          <w:trHeight w:val="288"/>
        </w:trPr>
        <w:tc>
          <w:tcPr>
            <w:tcW w:w="1088" w:type="dxa"/>
          </w:tcPr>
          <w:p w:rsidR="00133EC7" w:rsidRPr="00D97B1C" w:rsidRDefault="00133EC7" w:rsidP="00133EC7">
            <w:r w:rsidRPr="00D97B1C">
              <w:t>Step No.</w:t>
            </w:r>
          </w:p>
        </w:tc>
        <w:tc>
          <w:tcPr>
            <w:tcW w:w="15673" w:type="dxa"/>
          </w:tcPr>
          <w:p w:rsidR="00133EC7" w:rsidRPr="00D97B1C" w:rsidRDefault="00133EC7" w:rsidP="00133EC7">
            <w:r w:rsidRPr="00D97B1C">
              <w:t>Instructions</w:t>
            </w:r>
          </w:p>
        </w:tc>
        <w:tc>
          <w:tcPr>
            <w:tcW w:w="5893" w:type="dxa"/>
            <w:noWrap/>
          </w:tcPr>
          <w:p w:rsidR="00133EC7" w:rsidRPr="00D97B1C" w:rsidRDefault="00133EC7" w:rsidP="00133EC7">
            <w:r w:rsidRPr="00D97B1C">
              <w:t>Data Input</w:t>
            </w:r>
          </w:p>
        </w:tc>
      </w:tr>
      <w:tr w:rsidR="00133EC7" w:rsidRPr="00D97B1C" w:rsidTr="00247816">
        <w:trPr>
          <w:trHeight w:val="288"/>
        </w:trPr>
        <w:tc>
          <w:tcPr>
            <w:tcW w:w="1088" w:type="dxa"/>
          </w:tcPr>
          <w:p w:rsidR="00133EC7" w:rsidRDefault="00133EC7" w:rsidP="00133EC7">
            <w:pPr>
              <w:jc w:val="center"/>
            </w:pPr>
            <w:r>
              <w:t>27</w:t>
            </w:r>
          </w:p>
        </w:tc>
        <w:tc>
          <w:tcPr>
            <w:tcW w:w="15673" w:type="dxa"/>
          </w:tcPr>
          <w:p w:rsidR="00133EC7" w:rsidRPr="00B77E41" w:rsidRDefault="00133EC7" w:rsidP="00B77E41">
            <w:r w:rsidRPr="00B77E41">
              <w:t>Record all instrumentation values.</w:t>
            </w:r>
          </w:p>
        </w:tc>
        <w:tc>
          <w:tcPr>
            <w:tcW w:w="5893" w:type="dxa"/>
            <w:noWrap/>
          </w:tcPr>
          <w:p w:rsidR="00133EC7" w:rsidRPr="00B77E41" w:rsidRDefault="00133EC7" w:rsidP="00B77E41">
            <w:r w:rsidRPr="00B77E41">
              <w:t>[[</w:t>
            </w:r>
            <w:proofErr w:type="spellStart"/>
            <w:r w:rsidRPr="00B77E41">
              <w:t>InstrumentTMTech</w:t>
            </w:r>
            <w:proofErr w:type="spellEnd"/>
            <w:r w:rsidRPr="00B77E41">
              <w:t>]] &lt;&lt;SRF</w:t>
            </w:r>
            <w:r w:rsidR="00F13C5D" w:rsidRPr="00B77E41">
              <w:t>TM</w:t>
            </w:r>
            <w:r w:rsidRPr="00B77E41">
              <w:t>&gt;&gt;</w:t>
            </w:r>
          </w:p>
          <w:p w:rsidR="00133EC7" w:rsidRPr="00B77E41" w:rsidRDefault="00133EC7" w:rsidP="00B77E41">
            <w:r w:rsidRPr="00B77E41">
              <w:t>[[</w:t>
            </w:r>
            <w:proofErr w:type="spellStart"/>
            <w:r w:rsidRPr="00B77E41">
              <w:t>InstrumentDate</w:t>
            </w:r>
            <w:proofErr w:type="spellEnd"/>
            <w:r w:rsidRPr="00B77E41">
              <w:t>]] &lt;&lt;TIMESTAMP&gt;&gt;</w:t>
            </w:r>
          </w:p>
          <w:p w:rsidR="00133EC7" w:rsidRPr="00B77E41" w:rsidRDefault="00133EC7" w:rsidP="00B77E41">
            <w:r w:rsidRPr="00B77E41">
              <w:t>[[InstrumentCommen7]] &lt;&lt;COMMENT&gt;&gt;</w:t>
            </w:r>
          </w:p>
          <w:p w:rsidR="00133EC7" w:rsidRPr="00B77E41" w:rsidRDefault="00133EC7" w:rsidP="00B77E41">
            <w:r w:rsidRPr="00B77E41">
              <w:t>[[</w:t>
            </w:r>
            <w:proofErr w:type="spellStart"/>
            <w:r w:rsidRPr="00B77E41">
              <w:t>InstrumentationUpload</w:t>
            </w:r>
            <w:proofErr w:type="spellEnd"/>
            <w:r w:rsidRPr="00B77E41">
              <w:t>]] &lt;&lt;FILEUPLOAD&gt;&gt;</w:t>
            </w:r>
          </w:p>
        </w:tc>
      </w:tr>
      <w:tr w:rsidR="00133EC7" w:rsidRPr="00D97B1C" w:rsidTr="00247816">
        <w:trPr>
          <w:trHeight w:val="288"/>
        </w:trPr>
        <w:tc>
          <w:tcPr>
            <w:tcW w:w="1088" w:type="dxa"/>
          </w:tcPr>
          <w:p w:rsidR="00133EC7" w:rsidRDefault="00133EC7" w:rsidP="00133EC7">
            <w:pPr>
              <w:jc w:val="center"/>
            </w:pPr>
            <w:r>
              <w:t>28</w:t>
            </w:r>
          </w:p>
        </w:tc>
        <w:tc>
          <w:tcPr>
            <w:tcW w:w="15673" w:type="dxa"/>
          </w:tcPr>
          <w:p w:rsidR="00133EC7" w:rsidRPr="00B77E41" w:rsidRDefault="00133EC7" w:rsidP="00B77E41">
            <w:r w:rsidRPr="00B77E41">
              <w:t>Upload the completed WS2 Threaded Fastener Sign Off sheet. Note any deviations.</w:t>
            </w:r>
          </w:p>
        </w:tc>
        <w:tc>
          <w:tcPr>
            <w:tcW w:w="5893" w:type="dxa"/>
            <w:noWrap/>
          </w:tcPr>
          <w:p w:rsidR="00133EC7" w:rsidRPr="00B77E41" w:rsidRDefault="00133EC7" w:rsidP="00B77E41">
            <w:r w:rsidRPr="00B77E41">
              <w:t>[[WS2SignoffTech]] &lt;&lt;SRFCMP&gt;&gt;</w:t>
            </w:r>
          </w:p>
          <w:p w:rsidR="00133EC7" w:rsidRPr="00B77E41" w:rsidRDefault="00133EC7" w:rsidP="00B77E41">
            <w:r w:rsidRPr="00B77E41">
              <w:t>[[WS2SignoffDate]] &lt;&lt;TIMESTAMP&gt;&gt;</w:t>
            </w:r>
          </w:p>
          <w:p w:rsidR="00133EC7" w:rsidRPr="00B77E41" w:rsidRDefault="00133EC7" w:rsidP="00B77E41">
            <w:r w:rsidRPr="00B77E41">
              <w:t>[[WS2SignoffComment]] &lt;&lt;COMMENT&gt;&gt;</w:t>
            </w:r>
          </w:p>
          <w:p w:rsidR="00133EC7" w:rsidRPr="00B77E41" w:rsidRDefault="00133EC7" w:rsidP="00B77E41">
            <w:r w:rsidRPr="00B77E41">
              <w:t>[[WS2SignoffFastenerSheet]] &lt;&lt;FILEUPLOAD&gt;&gt;</w:t>
            </w:r>
          </w:p>
        </w:tc>
      </w:tr>
      <w:tr w:rsidR="00133EC7" w:rsidRPr="00D97B1C" w:rsidTr="00247816">
        <w:trPr>
          <w:trHeight w:val="288"/>
        </w:trPr>
        <w:tc>
          <w:tcPr>
            <w:tcW w:w="1088" w:type="dxa"/>
          </w:tcPr>
          <w:p w:rsidR="00133EC7" w:rsidRDefault="00133EC7" w:rsidP="00133EC7">
            <w:pPr>
              <w:jc w:val="center"/>
            </w:pPr>
            <w:r>
              <w:t>29</w:t>
            </w:r>
          </w:p>
        </w:tc>
        <w:tc>
          <w:tcPr>
            <w:tcW w:w="15673" w:type="dxa"/>
          </w:tcPr>
          <w:p w:rsidR="00133EC7" w:rsidRPr="00B77E41" w:rsidRDefault="00133EC7" w:rsidP="00B77E41">
            <w:r w:rsidRPr="00B77E41">
              <w:t>Cold Mass Phase 1 assembly is complete, ready for Phase 2</w:t>
            </w:r>
          </w:p>
        </w:tc>
        <w:tc>
          <w:tcPr>
            <w:tcW w:w="5893" w:type="dxa"/>
            <w:noWrap/>
          </w:tcPr>
          <w:p w:rsidR="00133EC7" w:rsidRPr="00B77E41" w:rsidRDefault="00133EC7" w:rsidP="00B77E41">
            <w:r w:rsidRPr="00B77E41">
              <w:t>[[</w:t>
            </w:r>
            <w:proofErr w:type="spellStart"/>
            <w:r w:rsidRPr="00B77E41">
              <w:t>CMASSDoneTech</w:t>
            </w:r>
            <w:proofErr w:type="spellEnd"/>
            <w:r w:rsidRPr="00B77E41">
              <w:t>]] &lt;&lt;SRF&gt;&gt;</w:t>
            </w:r>
          </w:p>
          <w:p w:rsidR="00133EC7" w:rsidRPr="00B77E41" w:rsidRDefault="00133EC7" w:rsidP="00B77E41">
            <w:r w:rsidRPr="00B77E41">
              <w:t>[[</w:t>
            </w:r>
            <w:proofErr w:type="spellStart"/>
            <w:r w:rsidRPr="00B77E41">
              <w:t>CMASSDoneDate</w:t>
            </w:r>
            <w:proofErr w:type="spellEnd"/>
            <w:r w:rsidRPr="00B77E41">
              <w:t>]] &lt;&lt;TIMESTAMP&gt;&gt;</w:t>
            </w:r>
          </w:p>
          <w:p w:rsidR="00133EC7" w:rsidRPr="00B77E41" w:rsidRDefault="00133EC7" w:rsidP="00B77E41">
            <w:r w:rsidRPr="00B77E41">
              <w:t>[[</w:t>
            </w:r>
            <w:proofErr w:type="spellStart"/>
            <w:r w:rsidRPr="00B77E41">
              <w:t>CMASSDoneComment</w:t>
            </w:r>
            <w:proofErr w:type="spellEnd"/>
            <w:r w:rsidRPr="00B77E41">
              <w:t>]] &lt;&lt;COMMENT&gt;&gt;</w:t>
            </w:r>
          </w:p>
          <w:p w:rsidR="00133EC7" w:rsidRPr="00B77E41" w:rsidRDefault="00133EC7" w:rsidP="00B77E41">
            <w:r w:rsidRPr="00B77E41">
              <w:t>[[</w:t>
            </w:r>
            <w:proofErr w:type="spellStart"/>
            <w:r w:rsidRPr="00B77E41">
              <w:t>CMASSDoneChecklist</w:t>
            </w:r>
            <w:proofErr w:type="spellEnd"/>
            <w:r w:rsidRPr="00B77E41">
              <w:t>]] &lt;&lt;FILEUPLOAD&gt;&gt;</w:t>
            </w:r>
          </w:p>
          <w:p w:rsidR="00133EC7" w:rsidRPr="00B77E41" w:rsidRDefault="00133EC7" w:rsidP="00B77E41">
            <w:r w:rsidRPr="00B77E41">
              <w:t>[[</w:t>
            </w:r>
            <w:proofErr w:type="spellStart"/>
            <w:r w:rsidRPr="00B77E41">
              <w:t>CMASSDoneVerify</w:t>
            </w:r>
            <w:proofErr w:type="spellEnd"/>
            <w:r w:rsidRPr="00B77E41">
              <w:t>]] {{</w:t>
            </w:r>
            <w:proofErr w:type="spellStart"/>
            <w:proofErr w:type="gramStart"/>
            <w:r w:rsidRPr="00B77E41">
              <w:t>fischer,jjcamp</w:t>
            </w:r>
            <w:proofErr w:type="spellEnd"/>
            <w:proofErr w:type="gramEnd"/>
            <w:r w:rsidRPr="00B77E41">
              <w:t>}} &lt;&lt;HOLDPOINT&gt;&gt;</w:t>
            </w:r>
          </w:p>
        </w:tc>
      </w:tr>
    </w:tbl>
    <w:p w:rsidR="00A208EE" w:rsidRPr="00D97B1C" w:rsidRDefault="00A208EE" w:rsidP="00D97B1C"/>
    <w:sectPr w:rsidR="00A208EE" w:rsidRPr="00D97B1C" w:rsidSect="00A841DF">
      <w:headerReference w:type="even" r:id="rId76"/>
      <w:headerReference w:type="default" r:id="rId77"/>
      <w:footerReference w:type="even" r:id="rId78"/>
      <w:footerReference w:type="default" r:id="rId79"/>
      <w:headerReference w:type="first" r:id="rId80"/>
      <w:footerReference w:type="first" r:id="rId81"/>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2A7" w:rsidRDefault="00CD32A7" w:rsidP="00D97B1C">
      <w:r>
        <w:separator/>
      </w:r>
    </w:p>
  </w:endnote>
  <w:endnote w:type="continuationSeparator" w:id="0">
    <w:p w:rsidR="00CD32A7" w:rsidRDefault="00CD32A7"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rsidP="00D97B1C">
    <w:pPr>
      <w:pStyle w:val="Footer"/>
    </w:pPr>
    <w:r>
      <w:rPr>
        <w:noProof/>
      </w:rPr>
      <w:fldChar w:fldCharType="begin"/>
    </w:r>
    <w:r>
      <w:rPr>
        <w:noProof/>
      </w:rPr>
      <w:instrText xml:space="preserve"> FILENAME   \* MERGEFORMAT </w:instrText>
    </w:r>
    <w:r>
      <w:rPr>
        <w:noProof/>
      </w:rPr>
      <w:fldChar w:fldCharType="separate"/>
    </w:r>
    <w:r>
      <w:rPr>
        <w:noProof/>
      </w:rPr>
      <w:t>Document2</w:t>
    </w:r>
    <w:r>
      <w:rPr>
        <w:noProof/>
      </w:rPr>
      <w:fldChar w:fldCharType="end"/>
    </w:r>
    <w:r>
      <w:ptab w:relativeTo="margin" w:alignment="center" w:leader="none"/>
    </w:r>
    <w:r>
      <w:fldChar w:fldCharType="begin"/>
    </w:r>
    <w:r>
      <w:instrText xml:space="preserve"> PAGE   \* MERGEFORMAT </w:instrText>
    </w:r>
    <w:r>
      <w:fldChar w:fldCharType="separate"/>
    </w:r>
    <w:r>
      <w:rPr>
        <w:noProof/>
      </w:rPr>
      <w:t>13</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19</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170C4A">
      <w:rPr>
        <w:noProof/>
      </w:rPr>
      <w:t>4/13/2022 9:55:00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2A7" w:rsidRDefault="00CD32A7" w:rsidP="00D97B1C">
      <w:r>
        <w:separator/>
      </w:r>
    </w:p>
  </w:footnote>
  <w:footnote w:type="continuationSeparator" w:id="0">
    <w:p w:rsidR="00CD32A7" w:rsidRDefault="00CD32A7"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2A7" w:rsidRDefault="00CD3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hideSpellingErrors/>
  <w:hideGrammaticalErrors/>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E5F"/>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33EC7"/>
    <w:rsid w:val="00161325"/>
    <w:rsid w:val="001643DD"/>
    <w:rsid w:val="00164C85"/>
    <w:rsid w:val="00170C4A"/>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47816"/>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A37DC"/>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455E"/>
    <w:rsid w:val="00835D01"/>
    <w:rsid w:val="008873FA"/>
    <w:rsid w:val="008959D1"/>
    <w:rsid w:val="00897CDA"/>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4369E"/>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208EE"/>
    <w:rsid w:val="00A21F4D"/>
    <w:rsid w:val="00A26E5F"/>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77E41"/>
    <w:rsid w:val="00B87041"/>
    <w:rsid w:val="00B96500"/>
    <w:rsid w:val="00BA024A"/>
    <w:rsid w:val="00BA086D"/>
    <w:rsid w:val="00BA4EBC"/>
    <w:rsid w:val="00BC2423"/>
    <w:rsid w:val="00BD6884"/>
    <w:rsid w:val="00BE1BCD"/>
    <w:rsid w:val="00BF589E"/>
    <w:rsid w:val="00C0197D"/>
    <w:rsid w:val="00C042CB"/>
    <w:rsid w:val="00C11977"/>
    <w:rsid w:val="00C14895"/>
    <w:rsid w:val="00C15355"/>
    <w:rsid w:val="00C40E54"/>
    <w:rsid w:val="00C44C97"/>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32A7"/>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0333"/>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13C5D"/>
    <w:rsid w:val="00F22BB0"/>
    <w:rsid w:val="00F25509"/>
    <w:rsid w:val="00F25A80"/>
    <w:rsid w:val="00F26C70"/>
    <w:rsid w:val="00F560F2"/>
    <w:rsid w:val="00F62E2E"/>
    <w:rsid w:val="00F634FB"/>
    <w:rsid w:val="00F70737"/>
    <w:rsid w:val="00F824CD"/>
    <w:rsid w:val="00F935F8"/>
    <w:rsid w:val="00F937C7"/>
    <w:rsid w:val="00F95932"/>
    <w:rsid w:val="00F96E7E"/>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BCEA2F"/>
  <w15:docId w15:val="{D8179C18-0014-491B-B6AA-74DAAA5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6E5F"/>
    <w:rPr>
      <w:color w:val="0000FF" w:themeColor="hyperlink"/>
      <w:u w:val="single"/>
    </w:rPr>
  </w:style>
  <w:style w:type="paragraph" w:styleId="ListParagraph">
    <w:name w:val="List Paragraph"/>
    <w:basedOn w:val="Normal"/>
    <w:uiPriority w:val="34"/>
    <w:qFormat/>
    <w:rsid w:val="00A26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labdoc.jlab.org/docushare/dsweb/Get/Document-254229/SPQA%20Prealignment%20procedure.docx" TargetMode="External"/><Relationship Id="rId21" Type="http://schemas.openxmlformats.org/officeDocument/2006/relationships/hyperlink" Target="https://jlabdoc.jlab.org/docushare/dsweb/Get/Document-254207/F10151272-A-DWG1-%20HV%20Magnetic%20Shielding%20Cav%201.pdf"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63" Type="http://schemas.openxmlformats.org/officeDocument/2006/relationships/image" Target="media/image16.png"/><Relationship Id="rId68" Type="http://schemas.openxmlformats.org/officeDocument/2006/relationships/image" Target="media/image19.jpeg"/><Relationship Id="rId84" Type="http://schemas.openxmlformats.org/officeDocument/2006/relationships/theme" Target="theme/theme1.xml"/><Relationship Id="rId16" Type="http://schemas.openxmlformats.org/officeDocument/2006/relationships/hyperlink" Target="https://jlabdoc.jlab.org/docushare/dsweb/Get/Document-159378/LCLS%20II%20-%20WS2-%20PPT.pptx" TargetMode="External"/><Relationship Id="rId11" Type="http://schemas.openxmlformats.org/officeDocument/2006/relationships/hyperlink" Target="https://jlabdoc.jlab.org/docushare/dsweb/Get/Document-254204/F10009375-U-DWG1-Magnet.pdfhttps:/jlabdoc.jlab.org/docushare/dsweb/Get/Document-152808/F10009375_N_DWG1-Magnet%20Pkg.pdf"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7/Cavity%20string%20inspection%20procedure.docx" TargetMode="External"/><Relationship Id="rId74" Type="http://schemas.openxmlformats.org/officeDocument/2006/relationships/hyperlink" Target="https://jlabdoc.jlab.org/docushare/dsweb/Get/Document-254208/F10151275-A-DWG1-%20HV%20Magnetic%20Shielding%20Cav%206.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9" Type="http://schemas.openxmlformats.org/officeDocument/2006/relationships/hyperlink" Target="https://jlabdoc.jlab.org/docushare/dsweb/Get/Document-154982/Wokstation%202%20Torque.xlsx"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3.png"/><Relationship Id="rId64" Type="http://schemas.openxmlformats.org/officeDocument/2006/relationships/image" Target="media/image17.jpeg"/><Relationship Id="rId69" Type="http://schemas.openxmlformats.org/officeDocument/2006/relationships/hyperlink" Target="https://jlabdoc.jlab.org/docushare/dsweb/Get/Document-115267/MLI%20Installation-CP-C100-CM-INST-MLI.docx" TargetMode="External"/><Relationship Id="rId77" Type="http://schemas.openxmlformats.org/officeDocument/2006/relationships/header" Target="header2.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6/F10048652-G-DWG1-%20HV%20Magnetic%20Shielding.pdf"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https:/jlabdoc.jlab.org/docushare/dsweb/Get/Document-112718/F10022915-pCM-Instrumentation-P&amp;ID.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254226/Cavity%20string%20fiducial%20procedure.docx" TargetMode="External"/><Relationship Id="rId67" Type="http://schemas.openxmlformats.org/officeDocument/2006/relationships/image" Target="media/image18.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vector-offsite.fnal.gov/TeamcenterDocumentLookup.asp?qsdocumentID=FC0006126" TargetMode="External"/><Relationship Id="rId62" Type="http://schemas.openxmlformats.org/officeDocument/2006/relationships/hyperlink" Target="https://jlabdoc.jlab.org/docushare/dsweb/Get/Document-152817/LLP%20Verification.pdf" TargetMode="External"/><Relationship Id="rId70" Type="http://schemas.openxmlformats.org/officeDocument/2006/relationships/image" Target="media/image20.jpeg"/><Relationship Id="rId75" Type="http://schemas.openxmlformats.org/officeDocument/2006/relationships/image" Target="media/image21.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hyperlink" Target="https://jlabdoc.jlab.org/docushare/dsweb/Get/Document-254210/F10127865_D_DWG1-%20Cavity%20String-Cold%20Mass1.pdfhttps:/jlabdoc.jlab.org/docushare/dsweb/Get/Document-152807/F10009887_E_PDF_1.pdf"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hyperlink" Target="https://jlabdoc.jlab.org/docushare/dsweb/Get/Document-152818/F10074117___DWG1-%20VORTEX%20DWG.pdf" TargetMode="External"/><Relationship Id="rId65" Type="http://schemas.openxmlformats.org/officeDocument/2006/relationships/hyperlink" Target="https://jlabdoc.jlab.org/docushare/dsweb/Get/Document-254223/11141S0029%202e-10%20Leak%20Check%20Final.pdfhttps:/jlabdoc.jlab.org/docushare/dsweb/Get/Document-115262/11141S0033%20REV%20A%20(%20LARGE%20LEAK%20CHECK).docx" TargetMode="External"/><Relationship Id="rId73" Type="http://schemas.openxmlformats.org/officeDocument/2006/relationships/hyperlink" Target="https://jlabdoc.jlab.org/docushare/dsweb/Get/Document-254207/F10151272-A-DWG1-%20HV%20Magnetic%20Shielding%20Cav%201.pdf"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39" Type="http://schemas.openxmlformats.org/officeDocument/2006/relationships/hyperlink" Target="https://jlabdoc.jlab.org/docushare/dsweb/Get/Document-254210/F10127865_D_DWG1-%20Cavity%20String-Cold%20Mass1.pdfhttps:/jlabdoc.jlab.org/docushare/dsweb/Get/Document-152807/F10009887_E_PDF_1.pdf" TargetMode="External"/><Relationship Id="rId34" Type="http://schemas.openxmlformats.org/officeDocument/2006/relationships/image" Target="cid:9fb90456-5067-440b-8efb-6011aa4f4d98" TargetMode="External"/><Relationship Id="rId50" Type="http://schemas.openxmlformats.org/officeDocument/2006/relationships/image" Target="media/image11.png"/><Relationship Id="rId55" Type="http://schemas.openxmlformats.org/officeDocument/2006/relationships/hyperlink" Target="https://jlabdoc.jlab.org/docushare/dsweb/Get/Document-254204/F10009375-U-DWG1-Magnet.pdfhttps:/jlabdoc.jlab.org/docushare/dsweb/Get/Document-152808/F10009375_N_DWG1-Magnet%20Pkg.pdf"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jlabdoc.jlab.org/docushare/dsweb/Get/Document-152829/464267%20Magnetic%20Shielding_V8.pdf"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jlabdoc.jlab.org/docushare/dsweb/Get/Document-254226/Cavity%20string%20fiducial%20procedure.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66" Type="http://schemas.openxmlformats.org/officeDocument/2006/relationships/hyperlink" Target="https://jlabdoc.jlab.org/docushare/dsweb/Get/Document-254222/11141S0033%201e9%20Leak%20Check%20Final.pdfhttps:/jlabdoc.jlab.org/docushare/dsweb/Get/Document-115260/11141S0029REV_A-SMALL%20LEAK%20CHECK.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C6E25B7903449DACACFC0588CCBE74"/>
        <w:category>
          <w:name w:val="General"/>
          <w:gallery w:val="placeholder"/>
        </w:category>
        <w:types>
          <w:type w:val="bbPlcHdr"/>
        </w:types>
        <w:behaviors>
          <w:behavior w:val="content"/>
        </w:behaviors>
        <w:guid w:val="{042E432C-DFD5-4A97-80AD-CE031F6B3597}"/>
      </w:docPartPr>
      <w:docPartBody>
        <w:p w:rsidR="009B3E02" w:rsidRDefault="009B3E02">
          <w:pPr>
            <w:pStyle w:val="56C6E25B7903449DACACFC0588CCBE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E02"/>
    <w:rsid w:val="009B3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C6E25B7903449DACACFC0588CCBE74">
    <w:name w:val="56C6E25B7903449DACACFC0588CC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F5120-27BA-4C29-8FC8-4A25432FE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TravelerTemplate2.dotm</Template>
  <TotalTime>5</TotalTime>
  <Pages>1</Pages>
  <Words>2899</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Fischer</dc:creator>
  <cp:lastModifiedBy>Valerie Bookwalter</cp:lastModifiedBy>
  <cp:revision>5</cp:revision>
  <dcterms:created xsi:type="dcterms:W3CDTF">2022-04-13T13:47:00Z</dcterms:created>
  <dcterms:modified xsi:type="dcterms:W3CDTF">2022-04-13T13:58:00Z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