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7E0A7134" w14:textId="77777777" w:rsidTr="001E0C95">
        <w:trPr>
          <w:trHeight w:val="293"/>
        </w:trPr>
        <w:tc>
          <w:tcPr>
            <w:tcW w:w="998" w:type="pct"/>
          </w:tcPr>
          <w:p w14:paraId="176EE43A" w14:textId="77777777" w:rsidR="007D458D" w:rsidRPr="00D97B1C" w:rsidRDefault="007D458D" w:rsidP="00D97B1C">
            <w:r w:rsidRPr="00D97B1C">
              <w:t>Traveler Title</w:t>
            </w:r>
          </w:p>
        </w:tc>
        <w:tc>
          <w:tcPr>
            <w:tcW w:w="4002" w:type="pct"/>
            <w:gridSpan w:val="4"/>
          </w:tcPr>
          <w:p w14:paraId="14363135" w14:textId="77777777" w:rsidR="007D458D" w:rsidRPr="00D97B1C" w:rsidRDefault="00B00CF7" w:rsidP="00D97B1C">
            <w:r>
              <w:t>LCLS HE Production Cryomodule Assembly Traveler Cold Mass Phase 2 (WS3)</w:t>
            </w:r>
          </w:p>
        </w:tc>
      </w:tr>
      <w:tr w:rsidR="007D458D" w:rsidRPr="00D97B1C" w14:paraId="5F493AC7" w14:textId="77777777" w:rsidTr="001E0C95">
        <w:trPr>
          <w:trHeight w:val="293"/>
        </w:trPr>
        <w:tc>
          <w:tcPr>
            <w:tcW w:w="998" w:type="pct"/>
          </w:tcPr>
          <w:p w14:paraId="71A5C582" w14:textId="77777777" w:rsidR="007D458D" w:rsidRPr="00D97B1C" w:rsidRDefault="007D458D" w:rsidP="00D97B1C">
            <w:r w:rsidRPr="00D97B1C">
              <w:t>Traveler Abstract</w:t>
            </w:r>
          </w:p>
        </w:tc>
        <w:tc>
          <w:tcPr>
            <w:tcW w:w="4002" w:type="pct"/>
            <w:gridSpan w:val="4"/>
          </w:tcPr>
          <w:p w14:paraId="7F970289" w14:textId="77777777" w:rsidR="007D458D" w:rsidRPr="00D97B1C" w:rsidRDefault="00B00CF7" w:rsidP="00D97B1C">
            <w:r>
              <w:t>This traveler details the assembly and in-process quality control inspections of the LCLS HE Cold Mass Phase 2. All work will be completed in the Cryomodule Assembly areas and performed by authorized and trained personnel. The scope of work begins with a completed Cold Mass Phase 1 under the 4 poster and ends with an assembly ready to move onto the Vacuum Vessel Insertion work center WS4.</w:t>
            </w:r>
          </w:p>
        </w:tc>
      </w:tr>
      <w:tr w:rsidR="007D458D" w:rsidRPr="00D97B1C" w14:paraId="2C0963E4" w14:textId="77777777" w:rsidTr="001E0C95">
        <w:trPr>
          <w:trHeight w:val="293"/>
        </w:trPr>
        <w:tc>
          <w:tcPr>
            <w:tcW w:w="998" w:type="pct"/>
          </w:tcPr>
          <w:p w14:paraId="1760CB9F" w14:textId="77777777" w:rsidR="007D458D" w:rsidRPr="00D97B1C" w:rsidRDefault="007D458D" w:rsidP="00D97B1C">
            <w:r w:rsidRPr="00D97B1C">
              <w:t>Traveler ID</w:t>
            </w:r>
          </w:p>
        </w:tc>
        <w:tc>
          <w:tcPr>
            <w:tcW w:w="4002" w:type="pct"/>
            <w:gridSpan w:val="4"/>
          </w:tcPr>
          <w:p w14:paraId="777058BE" w14:textId="1DD0BD30" w:rsidR="007D458D" w:rsidRPr="00D97B1C" w:rsidRDefault="00B00CF7" w:rsidP="00D97B1C">
            <w:r>
              <w:t>L2HE-CM</w:t>
            </w:r>
            <w:r w:rsidR="00BF17B7">
              <w:t>A-CM-ASSY2</w:t>
            </w:r>
          </w:p>
        </w:tc>
      </w:tr>
      <w:tr w:rsidR="00766F7D" w:rsidRPr="00D97B1C" w14:paraId="40D66788" w14:textId="77777777" w:rsidTr="001E0C95">
        <w:trPr>
          <w:trHeight w:val="293"/>
        </w:trPr>
        <w:tc>
          <w:tcPr>
            <w:tcW w:w="998" w:type="pct"/>
          </w:tcPr>
          <w:p w14:paraId="7F49E6D5" w14:textId="77777777" w:rsidR="00766F7D" w:rsidRPr="00D97B1C" w:rsidRDefault="00766F7D" w:rsidP="00D97B1C">
            <w:r w:rsidRPr="00D97B1C">
              <w:t xml:space="preserve">Traveler Revision </w:t>
            </w:r>
          </w:p>
        </w:tc>
        <w:tc>
          <w:tcPr>
            <w:tcW w:w="4002" w:type="pct"/>
            <w:gridSpan w:val="4"/>
          </w:tcPr>
          <w:p w14:paraId="512984BF" w14:textId="77777777" w:rsidR="00766F7D" w:rsidRPr="00D97B1C" w:rsidRDefault="00766F7D" w:rsidP="00D97B1C">
            <w:r w:rsidRPr="00D97B1C">
              <w:t>R1</w:t>
            </w:r>
          </w:p>
        </w:tc>
      </w:tr>
      <w:tr w:rsidR="00766F7D" w:rsidRPr="00D97B1C" w14:paraId="63D8DE65" w14:textId="77777777" w:rsidTr="001E0C95">
        <w:trPr>
          <w:trHeight w:val="293"/>
        </w:trPr>
        <w:tc>
          <w:tcPr>
            <w:tcW w:w="998" w:type="pct"/>
          </w:tcPr>
          <w:p w14:paraId="7C4EA591" w14:textId="77777777" w:rsidR="00766F7D" w:rsidRPr="00D97B1C" w:rsidRDefault="00766F7D" w:rsidP="00D97B1C">
            <w:r w:rsidRPr="00D97B1C">
              <w:t>Traveler Author</w:t>
            </w:r>
          </w:p>
        </w:tc>
        <w:tc>
          <w:tcPr>
            <w:tcW w:w="4002" w:type="pct"/>
            <w:gridSpan w:val="4"/>
          </w:tcPr>
          <w:p w14:paraId="7032B1B8" w14:textId="77777777" w:rsidR="00766F7D" w:rsidRPr="00D97B1C" w:rsidRDefault="00A26E5F" w:rsidP="0052412E">
            <w:r>
              <w:t>John Fischer</w:t>
            </w:r>
          </w:p>
        </w:tc>
      </w:tr>
      <w:tr w:rsidR="00766F7D" w:rsidRPr="00D97B1C" w14:paraId="180E8144" w14:textId="77777777" w:rsidTr="001E0C95">
        <w:trPr>
          <w:trHeight w:val="293"/>
        </w:trPr>
        <w:tc>
          <w:tcPr>
            <w:tcW w:w="998" w:type="pct"/>
          </w:tcPr>
          <w:p w14:paraId="11D8C0F4" w14:textId="77777777" w:rsidR="00766F7D" w:rsidRPr="00D97B1C" w:rsidRDefault="00766F7D" w:rsidP="00D97B1C">
            <w:r w:rsidRPr="00D97B1C">
              <w:t>Traveler Date</w:t>
            </w:r>
          </w:p>
        </w:tc>
        <w:tc>
          <w:tcPr>
            <w:tcW w:w="4002" w:type="pct"/>
            <w:gridSpan w:val="4"/>
          </w:tcPr>
          <w:p w14:paraId="436F1892" w14:textId="77777777" w:rsidR="00766F7D" w:rsidRPr="00D97B1C" w:rsidRDefault="00835ECF" w:rsidP="00D97B1C">
            <w:sdt>
              <w:sdtPr>
                <w:id w:val="534233298"/>
                <w:placeholder>
                  <w:docPart w:val="56C6E25B7903449DACACFC0588CCBE74"/>
                </w:placeholder>
                <w:date w:fullDate="2022-07-14T00:00:00Z">
                  <w:dateFormat w:val="d-MMM-yy"/>
                  <w:lid w:val="en-US"/>
                  <w:storeMappedDataAs w:val="dateTime"/>
                  <w:calendar w:val="gregorian"/>
                </w:date>
              </w:sdtPr>
              <w:sdtEndPr/>
              <w:sdtContent>
                <w:r w:rsidR="00B00CF7">
                  <w:t>14-Jul-22</w:t>
                </w:r>
              </w:sdtContent>
            </w:sdt>
          </w:p>
        </w:tc>
      </w:tr>
      <w:tr w:rsidR="00EA63EB" w:rsidRPr="00D97B1C" w14:paraId="4CE46900" w14:textId="77777777" w:rsidTr="001E0C95">
        <w:trPr>
          <w:trHeight w:val="293"/>
        </w:trPr>
        <w:tc>
          <w:tcPr>
            <w:tcW w:w="998" w:type="pct"/>
          </w:tcPr>
          <w:p w14:paraId="7F81DA93" w14:textId="77777777" w:rsidR="00EA63EB" w:rsidRPr="00D97B1C" w:rsidRDefault="00EA63EB" w:rsidP="00D97B1C">
            <w:r>
              <w:t>NCR Informative Emails</w:t>
            </w:r>
          </w:p>
        </w:tc>
        <w:tc>
          <w:tcPr>
            <w:tcW w:w="4002" w:type="pct"/>
            <w:gridSpan w:val="4"/>
          </w:tcPr>
          <w:p w14:paraId="33AB478B" w14:textId="1F22EC56" w:rsidR="00EA63EB" w:rsidRPr="00D97B1C" w:rsidRDefault="00ED7A58" w:rsidP="00D97B1C">
            <w:r>
              <w:t>areilly,fischer,hogan,cheng,jjcamp</w:t>
            </w:r>
          </w:p>
        </w:tc>
      </w:tr>
      <w:tr w:rsidR="00766F7D" w:rsidRPr="00D97B1C" w14:paraId="10547E28" w14:textId="77777777" w:rsidTr="001E0C95">
        <w:trPr>
          <w:trHeight w:val="293"/>
        </w:trPr>
        <w:tc>
          <w:tcPr>
            <w:tcW w:w="998" w:type="pct"/>
          </w:tcPr>
          <w:p w14:paraId="719D061B" w14:textId="77777777" w:rsidR="00766F7D" w:rsidRPr="00D97B1C" w:rsidRDefault="00EA63EB" w:rsidP="00D97B1C">
            <w:r>
              <w:t>NCR Dispositioners</w:t>
            </w:r>
          </w:p>
        </w:tc>
        <w:tc>
          <w:tcPr>
            <w:tcW w:w="4002" w:type="pct"/>
            <w:gridSpan w:val="4"/>
          </w:tcPr>
          <w:p w14:paraId="3000233C" w14:textId="77777777" w:rsidR="00766F7D" w:rsidRPr="00D97B1C" w:rsidRDefault="00A26E5F" w:rsidP="00D97B1C">
            <w:r>
              <w:t>fischer,jjcamp</w:t>
            </w:r>
          </w:p>
        </w:tc>
      </w:tr>
      <w:tr w:rsidR="009E7B59" w:rsidRPr="00D97B1C" w14:paraId="1607702E" w14:textId="77777777" w:rsidTr="001E0C95">
        <w:trPr>
          <w:trHeight w:val="293"/>
        </w:trPr>
        <w:tc>
          <w:tcPr>
            <w:tcW w:w="998" w:type="pct"/>
          </w:tcPr>
          <w:p w14:paraId="14787157" w14:textId="77777777" w:rsidR="009E7B59" w:rsidRPr="00D97B1C" w:rsidRDefault="009E7B59" w:rsidP="00D97B1C">
            <w:r>
              <w:t>D3 Emails</w:t>
            </w:r>
          </w:p>
        </w:tc>
        <w:tc>
          <w:tcPr>
            <w:tcW w:w="4002" w:type="pct"/>
            <w:gridSpan w:val="4"/>
          </w:tcPr>
          <w:p w14:paraId="6BA0E1E8" w14:textId="077F252C" w:rsidR="009E7B59" w:rsidRPr="00D97B1C" w:rsidRDefault="00A26E5F" w:rsidP="00D97B1C">
            <w:r>
              <w:t>areilly,fischer,hogan,jjcamp</w:t>
            </w:r>
            <w:r w:rsidR="00ED7A58">
              <w:t>,cheng</w:t>
            </w:r>
          </w:p>
        </w:tc>
      </w:tr>
      <w:tr w:rsidR="00A26E5F" w:rsidRPr="00D97B1C" w14:paraId="717609AC" w14:textId="77777777" w:rsidTr="001E0C95">
        <w:trPr>
          <w:trHeight w:val="293"/>
        </w:trPr>
        <w:tc>
          <w:tcPr>
            <w:tcW w:w="998" w:type="pct"/>
          </w:tcPr>
          <w:p w14:paraId="36674198" w14:textId="77777777" w:rsidR="00A26E5F" w:rsidRPr="00D97B1C" w:rsidRDefault="00A26E5F" w:rsidP="00A26E5F">
            <w:r w:rsidRPr="00D97B1C">
              <w:t>Approval Names</w:t>
            </w:r>
          </w:p>
        </w:tc>
        <w:tc>
          <w:tcPr>
            <w:tcW w:w="1001" w:type="pct"/>
          </w:tcPr>
          <w:p w14:paraId="324C367E" w14:textId="77777777" w:rsidR="00A26E5F" w:rsidRPr="00D97B1C" w:rsidRDefault="00A26E5F" w:rsidP="00A26E5F">
            <w:r>
              <w:t>John Fischer</w:t>
            </w:r>
          </w:p>
        </w:tc>
        <w:tc>
          <w:tcPr>
            <w:tcW w:w="1000" w:type="pct"/>
          </w:tcPr>
          <w:p w14:paraId="30D3442F" w14:textId="1D5D43E8" w:rsidR="00A26E5F" w:rsidRPr="00D97B1C" w:rsidRDefault="002E711F" w:rsidP="00A26E5F">
            <w:r>
              <w:t>Gary Cheng</w:t>
            </w:r>
          </w:p>
        </w:tc>
        <w:tc>
          <w:tcPr>
            <w:tcW w:w="1000" w:type="pct"/>
          </w:tcPr>
          <w:p w14:paraId="33EB92B2" w14:textId="77777777" w:rsidR="00A26E5F" w:rsidRPr="00D97B1C" w:rsidRDefault="00A26E5F" w:rsidP="00A26E5F">
            <w:r>
              <w:t>Tony Reilly</w:t>
            </w:r>
          </w:p>
        </w:tc>
        <w:tc>
          <w:tcPr>
            <w:tcW w:w="1001" w:type="pct"/>
          </w:tcPr>
          <w:p w14:paraId="6F678569" w14:textId="77777777" w:rsidR="00A26E5F" w:rsidRPr="00D97B1C" w:rsidRDefault="00A26E5F" w:rsidP="00A26E5F">
            <w:r>
              <w:t>John Hogan</w:t>
            </w:r>
          </w:p>
        </w:tc>
      </w:tr>
      <w:tr w:rsidR="00A26E5F" w:rsidRPr="00D97B1C" w14:paraId="0EE43B8E" w14:textId="77777777" w:rsidTr="001E0C95">
        <w:trPr>
          <w:trHeight w:val="293"/>
        </w:trPr>
        <w:tc>
          <w:tcPr>
            <w:tcW w:w="998" w:type="pct"/>
          </w:tcPr>
          <w:p w14:paraId="585E077D" w14:textId="77777777" w:rsidR="00A26E5F" w:rsidRPr="00D97B1C" w:rsidRDefault="00A26E5F" w:rsidP="00A26E5F">
            <w:r>
              <w:t>Approval Signatures</w:t>
            </w:r>
          </w:p>
        </w:tc>
        <w:tc>
          <w:tcPr>
            <w:tcW w:w="1001" w:type="pct"/>
          </w:tcPr>
          <w:p w14:paraId="2A5237EE" w14:textId="77777777" w:rsidR="00A26E5F" w:rsidRPr="00D97B1C" w:rsidRDefault="00A26E5F" w:rsidP="00A26E5F"/>
        </w:tc>
        <w:tc>
          <w:tcPr>
            <w:tcW w:w="1000" w:type="pct"/>
          </w:tcPr>
          <w:p w14:paraId="2F38600E" w14:textId="77777777" w:rsidR="00A26E5F" w:rsidRPr="00D97B1C" w:rsidRDefault="00A26E5F" w:rsidP="00A26E5F"/>
        </w:tc>
        <w:tc>
          <w:tcPr>
            <w:tcW w:w="1000" w:type="pct"/>
          </w:tcPr>
          <w:p w14:paraId="20C9D493" w14:textId="77777777" w:rsidR="00A26E5F" w:rsidRPr="00D97B1C" w:rsidRDefault="00A26E5F" w:rsidP="00A26E5F"/>
        </w:tc>
        <w:tc>
          <w:tcPr>
            <w:tcW w:w="1001" w:type="pct"/>
          </w:tcPr>
          <w:p w14:paraId="79ECDCEC" w14:textId="77777777" w:rsidR="00A26E5F" w:rsidRPr="00D97B1C" w:rsidRDefault="00A26E5F" w:rsidP="00A26E5F"/>
        </w:tc>
      </w:tr>
      <w:tr w:rsidR="00A26E5F" w:rsidRPr="00D97B1C" w14:paraId="3EB765EF" w14:textId="77777777" w:rsidTr="001E0C95">
        <w:trPr>
          <w:trHeight w:val="293"/>
        </w:trPr>
        <w:tc>
          <w:tcPr>
            <w:tcW w:w="998" w:type="pct"/>
          </w:tcPr>
          <w:p w14:paraId="64CD66C3" w14:textId="77777777" w:rsidR="00A26E5F" w:rsidRPr="00D97B1C" w:rsidRDefault="00A26E5F" w:rsidP="00A26E5F">
            <w:r w:rsidRPr="00D97B1C">
              <w:t>Approval Date</w:t>
            </w:r>
            <w:r>
              <w:t>s</w:t>
            </w:r>
          </w:p>
        </w:tc>
        <w:tc>
          <w:tcPr>
            <w:tcW w:w="1001" w:type="pct"/>
          </w:tcPr>
          <w:p w14:paraId="36EC3F2D" w14:textId="77777777" w:rsidR="00A26E5F" w:rsidRPr="00D97B1C" w:rsidRDefault="00A26E5F" w:rsidP="00A26E5F"/>
        </w:tc>
        <w:tc>
          <w:tcPr>
            <w:tcW w:w="1000" w:type="pct"/>
          </w:tcPr>
          <w:p w14:paraId="20407040" w14:textId="77777777" w:rsidR="00A26E5F" w:rsidRPr="00D97B1C" w:rsidRDefault="00A26E5F" w:rsidP="00A26E5F"/>
        </w:tc>
        <w:tc>
          <w:tcPr>
            <w:tcW w:w="1000" w:type="pct"/>
          </w:tcPr>
          <w:p w14:paraId="631F04FD" w14:textId="77777777" w:rsidR="00A26E5F" w:rsidRPr="00D97B1C" w:rsidRDefault="00A26E5F" w:rsidP="00A26E5F"/>
        </w:tc>
        <w:tc>
          <w:tcPr>
            <w:tcW w:w="1001" w:type="pct"/>
          </w:tcPr>
          <w:p w14:paraId="380F5186" w14:textId="77777777" w:rsidR="00A26E5F" w:rsidRPr="00D97B1C" w:rsidRDefault="00A26E5F" w:rsidP="00A26E5F"/>
        </w:tc>
      </w:tr>
      <w:tr w:rsidR="00A26E5F" w:rsidRPr="00D97B1C" w14:paraId="22745DB5" w14:textId="77777777" w:rsidTr="001E0C95">
        <w:trPr>
          <w:trHeight w:val="293"/>
        </w:trPr>
        <w:tc>
          <w:tcPr>
            <w:tcW w:w="998" w:type="pct"/>
          </w:tcPr>
          <w:p w14:paraId="1CCE5D04" w14:textId="77777777" w:rsidR="00A26E5F" w:rsidRPr="00D97B1C" w:rsidRDefault="00A26E5F" w:rsidP="00A26E5F">
            <w:r w:rsidRPr="00D97B1C">
              <w:t>Approval Title</w:t>
            </w:r>
          </w:p>
        </w:tc>
        <w:tc>
          <w:tcPr>
            <w:tcW w:w="1001" w:type="pct"/>
          </w:tcPr>
          <w:p w14:paraId="33D3181A" w14:textId="77777777" w:rsidR="00A26E5F" w:rsidRPr="00D97B1C" w:rsidRDefault="00A26E5F" w:rsidP="00A26E5F">
            <w:r>
              <w:t>Author/Group Lead</w:t>
            </w:r>
          </w:p>
        </w:tc>
        <w:tc>
          <w:tcPr>
            <w:tcW w:w="1000" w:type="pct"/>
          </w:tcPr>
          <w:p w14:paraId="44507962" w14:textId="4700EADD" w:rsidR="00A26E5F" w:rsidRPr="00D97B1C" w:rsidRDefault="002E711F" w:rsidP="00A26E5F">
            <w:r>
              <w:t>Project Engineer</w:t>
            </w:r>
          </w:p>
        </w:tc>
        <w:tc>
          <w:tcPr>
            <w:tcW w:w="1000" w:type="pct"/>
          </w:tcPr>
          <w:p w14:paraId="5E4D7992" w14:textId="77777777" w:rsidR="00A26E5F" w:rsidRPr="00D97B1C" w:rsidRDefault="00A26E5F" w:rsidP="00A26E5F">
            <w:r>
              <w:t>SRF Dept Head</w:t>
            </w:r>
          </w:p>
        </w:tc>
        <w:tc>
          <w:tcPr>
            <w:tcW w:w="1001" w:type="pct"/>
          </w:tcPr>
          <w:p w14:paraId="5D3DAF21" w14:textId="77777777" w:rsidR="00A26E5F" w:rsidRPr="00D97B1C" w:rsidRDefault="00A26E5F" w:rsidP="00A26E5F">
            <w:r>
              <w:t>Project Lead</w:t>
            </w:r>
          </w:p>
        </w:tc>
      </w:tr>
    </w:tbl>
    <w:p w14:paraId="653B9EA0"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5490673D" w14:textId="77777777" w:rsidTr="00A841DF">
        <w:trPr>
          <w:cantSplit/>
          <w:trHeight w:val="288"/>
        </w:trPr>
        <w:tc>
          <w:tcPr>
            <w:tcW w:w="999" w:type="pct"/>
          </w:tcPr>
          <w:p w14:paraId="3B4150F8" w14:textId="77777777" w:rsidR="007D458D" w:rsidRPr="00D97B1C" w:rsidRDefault="007D458D" w:rsidP="00D97B1C">
            <w:r w:rsidRPr="00D97B1C">
              <w:t>References</w:t>
            </w:r>
          </w:p>
        </w:tc>
        <w:tc>
          <w:tcPr>
            <w:tcW w:w="4001" w:type="pct"/>
            <w:gridSpan w:val="4"/>
          </w:tcPr>
          <w:p w14:paraId="53CC02B3"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6E5F" w:rsidRPr="00D97B1C" w14:paraId="023F34C7" w14:textId="77777777" w:rsidTr="00A841DF">
        <w:trPr>
          <w:cantSplit/>
          <w:trHeight w:val="288"/>
        </w:trPr>
        <w:tc>
          <w:tcPr>
            <w:tcW w:w="999" w:type="pct"/>
          </w:tcPr>
          <w:p w14:paraId="42D583AC" w14:textId="1F82093A" w:rsidR="00A26E5F" w:rsidRPr="00E55BBA" w:rsidRDefault="0073416F" w:rsidP="00A26E5F">
            <w:hyperlink r:id="rId8" w:history="1">
              <w:r w:rsidRPr="0073416F">
                <w:rPr>
                  <w:rStyle w:val="Hyperlink"/>
                </w:rPr>
                <w:t>F10127865_D_Cavity String</w:t>
              </w:r>
            </w:hyperlink>
          </w:p>
        </w:tc>
        <w:tc>
          <w:tcPr>
            <w:tcW w:w="999" w:type="pct"/>
          </w:tcPr>
          <w:p w14:paraId="142948A3" w14:textId="355F3CF9" w:rsidR="00A26E5F" w:rsidRPr="00E55BBA" w:rsidRDefault="0073416F" w:rsidP="00A26E5F">
            <w:hyperlink r:id="rId9" w:history="1">
              <w:r w:rsidRPr="0073416F">
                <w:rPr>
                  <w:rStyle w:val="Hyperlink"/>
                </w:rPr>
                <w:t>F10009375-U-Magnet Assy</w:t>
              </w:r>
            </w:hyperlink>
          </w:p>
        </w:tc>
        <w:tc>
          <w:tcPr>
            <w:tcW w:w="1001" w:type="pct"/>
          </w:tcPr>
          <w:p w14:paraId="0ED43EF4" w14:textId="1172D312" w:rsidR="00A26E5F" w:rsidRPr="00D97B1C" w:rsidRDefault="0073416F" w:rsidP="00A26E5F">
            <w:hyperlink r:id="rId10" w:history="1">
              <w:r w:rsidRPr="0073416F">
                <w:rPr>
                  <w:rStyle w:val="Hyperlink"/>
                </w:rPr>
                <w:t>F10048652-G-Magnetic Shielding Dwg</w:t>
              </w:r>
            </w:hyperlink>
          </w:p>
        </w:tc>
        <w:tc>
          <w:tcPr>
            <w:tcW w:w="1001" w:type="pct"/>
          </w:tcPr>
          <w:p w14:paraId="7F7FD0C8" w14:textId="3F3238BC" w:rsidR="00A26E5F" w:rsidRPr="00D97B1C" w:rsidRDefault="0073416F" w:rsidP="0073416F">
            <w:hyperlink r:id="rId11" w:history="1">
              <w:r w:rsidRPr="0073416F">
                <w:rPr>
                  <w:rStyle w:val="Hyperlink"/>
                </w:rPr>
                <w:t>F10127864_A_Cold Mass Assy 4 Poster</w:t>
              </w:r>
            </w:hyperlink>
          </w:p>
        </w:tc>
        <w:tc>
          <w:tcPr>
            <w:tcW w:w="1000" w:type="pct"/>
          </w:tcPr>
          <w:p w14:paraId="6579870F" w14:textId="58976F8E" w:rsidR="00A26E5F" w:rsidRPr="00D97B1C" w:rsidRDefault="0073416F" w:rsidP="00A26E5F">
            <w:hyperlink r:id="rId12" w:history="1">
              <w:r w:rsidRPr="0073416F">
                <w:rPr>
                  <w:rStyle w:val="Hyperlink"/>
                </w:rPr>
                <w:t>F10151272-A-Magnetic Shielding Cav 1</w:t>
              </w:r>
            </w:hyperlink>
          </w:p>
        </w:tc>
      </w:tr>
      <w:tr w:rsidR="00A26E5F" w:rsidRPr="00D97B1C" w14:paraId="3FFFAFC9" w14:textId="77777777" w:rsidTr="00A841DF">
        <w:trPr>
          <w:cantSplit/>
          <w:trHeight w:val="288"/>
        </w:trPr>
        <w:tc>
          <w:tcPr>
            <w:tcW w:w="999" w:type="pct"/>
          </w:tcPr>
          <w:p w14:paraId="4DD8601A" w14:textId="591F681A" w:rsidR="00A26E5F" w:rsidRPr="00E55BBA" w:rsidRDefault="0073416F" w:rsidP="00A26E5F">
            <w:hyperlink r:id="rId13" w:history="1">
              <w:r w:rsidRPr="0073416F">
                <w:rPr>
                  <w:rStyle w:val="Hyperlink"/>
                </w:rPr>
                <w:t>F10151275-A-Magnetic Shielding Cav 6</w:t>
              </w:r>
            </w:hyperlink>
          </w:p>
        </w:tc>
        <w:tc>
          <w:tcPr>
            <w:tcW w:w="999" w:type="pct"/>
          </w:tcPr>
          <w:p w14:paraId="00EBACEE" w14:textId="1CCD9DFE" w:rsidR="00A26E5F" w:rsidRPr="00E55BBA" w:rsidRDefault="0073416F" w:rsidP="00A26E5F">
            <w:hyperlink r:id="rId14" w:history="1">
              <w:r w:rsidRPr="0073416F">
                <w:rPr>
                  <w:rStyle w:val="Hyperlink"/>
                </w:rPr>
                <w:t>11141S0029-2e-10 Leak Check Procedure</w:t>
              </w:r>
            </w:hyperlink>
          </w:p>
        </w:tc>
        <w:tc>
          <w:tcPr>
            <w:tcW w:w="1001" w:type="pct"/>
          </w:tcPr>
          <w:p w14:paraId="6C55C4A8" w14:textId="4FE9CDD6" w:rsidR="00A26E5F" w:rsidRPr="00D97B1C" w:rsidRDefault="0073416F" w:rsidP="00A26E5F">
            <w:hyperlink r:id="rId15" w:history="1">
              <w:r w:rsidRPr="0073416F">
                <w:rPr>
                  <w:rStyle w:val="Hyperlink"/>
                </w:rPr>
                <w:t>11141S0033-1e9 Leak Check Procedure</w:t>
              </w:r>
            </w:hyperlink>
          </w:p>
        </w:tc>
        <w:tc>
          <w:tcPr>
            <w:tcW w:w="1001" w:type="pct"/>
          </w:tcPr>
          <w:p w14:paraId="31664297" w14:textId="2F1C0F44" w:rsidR="00A26E5F" w:rsidRPr="00D97B1C" w:rsidRDefault="0073416F" w:rsidP="00A26E5F">
            <w:hyperlink r:id="rId16" w:history="1">
              <w:r w:rsidRPr="0073416F">
                <w:rPr>
                  <w:rStyle w:val="Hyperlink"/>
                </w:rPr>
                <w:t>Cavity Alignment Procedure</w:t>
              </w:r>
            </w:hyperlink>
          </w:p>
        </w:tc>
        <w:tc>
          <w:tcPr>
            <w:tcW w:w="1000" w:type="pct"/>
          </w:tcPr>
          <w:p w14:paraId="3B156CE7" w14:textId="598E2C57" w:rsidR="00A26E5F" w:rsidRPr="00D97B1C" w:rsidRDefault="0073416F" w:rsidP="00A26E5F">
            <w:hyperlink r:id="rId17" w:history="1">
              <w:r w:rsidRPr="0073416F">
                <w:rPr>
                  <w:rStyle w:val="Hyperlink"/>
                </w:rPr>
                <w:t>F10009954_U_Upper Cold Mass Dwg</w:t>
              </w:r>
            </w:hyperlink>
          </w:p>
        </w:tc>
      </w:tr>
      <w:tr w:rsidR="00A26E5F" w14:paraId="1CA0B7D8" w14:textId="77777777" w:rsidTr="00AD19D1">
        <w:trPr>
          <w:cantSplit/>
          <w:trHeight w:val="288"/>
        </w:trPr>
        <w:tc>
          <w:tcPr>
            <w:tcW w:w="999" w:type="pct"/>
          </w:tcPr>
          <w:p w14:paraId="4F079201" w14:textId="56033C55" w:rsidR="00A26E5F" w:rsidRDefault="0073416F" w:rsidP="00A26E5F">
            <w:hyperlink r:id="rId18" w:history="1">
              <w:r w:rsidRPr="0073416F">
                <w:rPr>
                  <w:rStyle w:val="Hyperlink"/>
                </w:rPr>
                <w:t>F10017613_E_50K Shields Dwg</w:t>
              </w:r>
            </w:hyperlink>
          </w:p>
        </w:tc>
        <w:tc>
          <w:tcPr>
            <w:tcW w:w="999" w:type="pct"/>
          </w:tcPr>
          <w:p w14:paraId="7078FDFD" w14:textId="166620F2" w:rsidR="00A26E5F" w:rsidRDefault="007C2022" w:rsidP="00A26E5F">
            <w:hyperlink r:id="rId19" w:history="1">
              <w:r w:rsidRPr="007C2022">
                <w:rPr>
                  <w:rStyle w:val="Hyperlink"/>
                </w:rPr>
                <w:t>F10040841_G_2K Clamp Magnet</w:t>
              </w:r>
            </w:hyperlink>
          </w:p>
        </w:tc>
        <w:tc>
          <w:tcPr>
            <w:tcW w:w="1001" w:type="pct"/>
          </w:tcPr>
          <w:p w14:paraId="6CB4B3A4" w14:textId="297BF091" w:rsidR="00A26E5F" w:rsidRDefault="007C2022" w:rsidP="00A26E5F">
            <w:hyperlink r:id="rId20" w:history="1">
              <w:r w:rsidRPr="007C2022">
                <w:rPr>
                  <w:rStyle w:val="Hyperlink"/>
                </w:rPr>
                <w:t>F10045236_H_5K Clamp Magnet</w:t>
              </w:r>
            </w:hyperlink>
          </w:p>
        </w:tc>
        <w:tc>
          <w:tcPr>
            <w:tcW w:w="1001" w:type="pct"/>
          </w:tcPr>
          <w:p w14:paraId="6B5C8799" w14:textId="78C5FE85" w:rsidR="00A26E5F" w:rsidRDefault="007C2022" w:rsidP="00A26E5F">
            <w:hyperlink r:id="rId21" w:history="1">
              <w:r w:rsidRPr="007C2022">
                <w:rPr>
                  <w:rStyle w:val="Hyperlink"/>
                </w:rPr>
                <w:t>F10046443_F_50K Clamp Magnet</w:t>
              </w:r>
            </w:hyperlink>
          </w:p>
        </w:tc>
        <w:tc>
          <w:tcPr>
            <w:tcW w:w="1000" w:type="pct"/>
          </w:tcPr>
          <w:p w14:paraId="57CADD82" w14:textId="23A03F7C" w:rsidR="00A26E5F" w:rsidRDefault="007C2022" w:rsidP="00A26E5F">
            <w:hyperlink r:id="rId22" w:history="1">
              <w:r w:rsidRPr="007C2022">
                <w:rPr>
                  <w:rStyle w:val="Hyperlink"/>
                </w:rPr>
                <w:t>F10127864_A_UCM with Cavity String</w:t>
              </w:r>
            </w:hyperlink>
          </w:p>
        </w:tc>
      </w:tr>
      <w:tr w:rsidR="00A26E5F" w14:paraId="06A77D0B" w14:textId="77777777" w:rsidTr="00AD19D1">
        <w:trPr>
          <w:cantSplit/>
          <w:trHeight w:val="288"/>
        </w:trPr>
        <w:tc>
          <w:tcPr>
            <w:tcW w:w="999" w:type="pct"/>
          </w:tcPr>
          <w:p w14:paraId="5CB9975C" w14:textId="68E41E71" w:rsidR="00A26E5F" w:rsidRDefault="007C2022" w:rsidP="00A26E5F">
            <w:hyperlink r:id="rId23" w:history="1">
              <w:r w:rsidRPr="007C2022">
                <w:rPr>
                  <w:rStyle w:val="Hyperlink"/>
                </w:rPr>
                <w:t>F10127855_A_L2HE CM Assy</w:t>
              </w:r>
            </w:hyperlink>
          </w:p>
        </w:tc>
        <w:tc>
          <w:tcPr>
            <w:tcW w:w="999" w:type="pct"/>
          </w:tcPr>
          <w:p w14:paraId="56F07F9C" w14:textId="2E260A6D" w:rsidR="00A26E5F" w:rsidRDefault="007C2022" w:rsidP="00A26E5F">
            <w:hyperlink r:id="rId24" w:history="1">
              <w:r w:rsidRPr="007C2022">
                <w:rPr>
                  <w:rStyle w:val="Hyperlink"/>
                </w:rPr>
                <w:t>L2HE-CMA-UCM-DMAG-R1</w:t>
              </w:r>
            </w:hyperlink>
          </w:p>
        </w:tc>
        <w:tc>
          <w:tcPr>
            <w:tcW w:w="1001" w:type="pct"/>
          </w:tcPr>
          <w:p w14:paraId="635C5FAF" w14:textId="0B465191" w:rsidR="00A26E5F" w:rsidRDefault="007C2022" w:rsidP="00A26E5F">
            <w:hyperlink r:id="rId25" w:history="1">
              <w:r w:rsidRPr="007C2022">
                <w:rPr>
                  <w:rStyle w:val="Hyperlink"/>
                </w:rPr>
                <w:t>L2HE-CMA-UCM-INSP-R1</w:t>
              </w:r>
            </w:hyperlink>
          </w:p>
        </w:tc>
        <w:tc>
          <w:tcPr>
            <w:tcW w:w="1001" w:type="pct"/>
          </w:tcPr>
          <w:p w14:paraId="69CF9882" w14:textId="06D64096" w:rsidR="00A26E5F" w:rsidRDefault="009F5E06" w:rsidP="00A26E5F">
            <w:hyperlink r:id="rId26" w:history="1">
              <w:r w:rsidRPr="009F5E06">
                <w:rPr>
                  <w:rStyle w:val="Hyperlink"/>
                </w:rPr>
                <w:t>JLab Tuner Installation Procedure</w:t>
              </w:r>
            </w:hyperlink>
            <w:r>
              <w:t xml:space="preserve"> </w:t>
            </w:r>
          </w:p>
        </w:tc>
        <w:tc>
          <w:tcPr>
            <w:tcW w:w="1000" w:type="pct"/>
          </w:tcPr>
          <w:p w14:paraId="5C1AAE8F" w14:textId="24E75CD7" w:rsidR="00A26E5F" w:rsidRDefault="009F5E06" w:rsidP="00A26E5F">
            <w:hyperlink r:id="rId27" w:history="1">
              <w:r w:rsidRPr="009F5E06">
                <w:rPr>
                  <w:rStyle w:val="Hyperlink"/>
                </w:rPr>
                <w:t>LCLSHE Limit Setting Procedure</w:t>
              </w:r>
            </w:hyperlink>
          </w:p>
        </w:tc>
      </w:tr>
    </w:tbl>
    <w:p w14:paraId="6274C159"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3EA5DCEC" w14:textId="77777777" w:rsidTr="00A841DF">
        <w:trPr>
          <w:cantSplit/>
        </w:trPr>
        <w:tc>
          <w:tcPr>
            <w:tcW w:w="1000" w:type="pct"/>
          </w:tcPr>
          <w:p w14:paraId="342A4F92" w14:textId="77777777" w:rsidR="007D458D" w:rsidRPr="00D97B1C" w:rsidRDefault="007D458D" w:rsidP="00D97B1C">
            <w:r w:rsidRPr="00D97B1C">
              <w:t>Revision Note</w:t>
            </w:r>
          </w:p>
        </w:tc>
        <w:tc>
          <w:tcPr>
            <w:tcW w:w="4000" w:type="pct"/>
          </w:tcPr>
          <w:p w14:paraId="563B5E84" w14:textId="77777777" w:rsidR="007D458D" w:rsidRPr="00D97B1C" w:rsidRDefault="007D458D" w:rsidP="00D97B1C"/>
        </w:tc>
      </w:tr>
      <w:tr w:rsidR="007D458D" w:rsidRPr="00D97B1C" w14:paraId="65E213D1" w14:textId="77777777" w:rsidTr="00A841DF">
        <w:trPr>
          <w:cantSplit/>
        </w:trPr>
        <w:tc>
          <w:tcPr>
            <w:tcW w:w="1000" w:type="pct"/>
          </w:tcPr>
          <w:p w14:paraId="7C1923F2" w14:textId="77777777" w:rsidR="007D458D" w:rsidRPr="00D97B1C" w:rsidRDefault="007D458D" w:rsidP="00D97B1C">
            <w:r w:rsidRPr="00D97B1C">
              <w:t>R1</w:t>
            </w:r>
          </w:p>
        </w:tc>
        <w:tc>
          <w:tcPr>
            <w:tcW w:w="4000" w:type="pct"/>
          </w:tcPr>
          <w:p w14:paraId="6B84EF6D" w14:textId="77777777" w:rsidR="007D458D" w:rsidRPr="00D97B1C" w:rsidRDefault="007D458D" w:rsidP="00D97B1C">
            <w:r w:rsidRPr="00D97B1C">
              <w:t>Initial release of this Traveler.</w:t>
            </w:r>
          </w:p>
        </w:tc>
      </w:tr>
    </w:tbl>
    <w:p w14:paraId="2D1F366F" w14:textId="77777777" w:rsidR="007D458D" w:rsidRPr="00D97B1C" w:rsidRDefault="007D458D" w:rsidP="00D97B1C"/>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2F68BB" w:rsidRPr="00D97B1C" w14:paraId="64CFF05A" w14:textId="77777777" w:rsidTr="0083455E">
        <w:trPr>
          <w:trHeight w:val="288"/>
        </w:trPr>
        <w:tc>
          <w:tcPr>
            <w:tcW w:w="622" w:type="dxa"/>
          </w:tcPr>
          <w:p w14:paraId="2177FD51" w14:textId="77777777" w:rsidR="007D458D" w:rsidRPr="00D97B1C" w:rsidRDefault="007D458D" w:rsidP="00D97B1C">
            <w:r w:rsidRPr="00D97B1C">
              <w:lastRenderedPageBreak/>
              <w:t>Step No.</w:t>
            </w:r>
          </w:p>
        </w:tc>
        <w:tc>
          <w:tcPr>
            <w:tcW w:w="8959" w:type="dxa"/>
          </w:tcPr>
          <w:p w14:paraId="133DE0B9" w14:textId="77777777" w:rsidR="007D458D" w:rsidRPr="00D97B1C" w:rsidRDefault="007D458D" w:rsidP="00D97B1C">
            <w:r w:rsidRPr="00D97B1C">
              <w:t>Instructions</w:t>
            </w:r>
          </w:p>
        </w:tc>
        <w:tc>
          <w:tcPr>
            <w:tcW w:w="3369" w:type="dxa"/>
            <w:noWrap/>
          </w:tcPr>
          <w:p w14:paraId="47E2D9F2" w14:textId="77777777" w:rsidR="007D458D" w:rsidRPr="00D97B1C" w:rsidRDefault="007D458D" w:rsidP="00D97B1C">
            <w:r w:rsidRPr="00D97B1C">
              <w:t>Data Input</w:t>
            </w:r>
          </w:p>
        </w:tc>
      </w:tr>
      <w:tr w:rsidR="002F68BB" w:rsidRPr="00D97B1C" w14:paraId="056DDE7B" w14:textId="77777777" w:rsidTr="0083455E">
        <w:trPr>
          <w:trHeight w:val="288"/>
        </w:trPr>
        <w:tc>
          <w:tcPr>
            <w:tcW w:w="622" w:type="dxa"/>
          </w:tcPr>
          <w:p w14:paraId="1844ABED" w14:textId="77777777" w:rsidR="00736506" w:rsidRPr="00D97B1C" w:rsidRDefault="00736506" w:rsidP="00736506">
            <w:r w:rsidRPr="00D97B1C">
              <w:t>1</w:t>
            </w:r>
          </w:p>
        </w:tc>
        <w:tc>
          <w:tcPr>
            <w:tcW w:w="8959" w:type="dxa"/>
          </w:tcPr>
          <w:p w14:paraId="1D8466E9" w14:textId="77777777" w:rsidR="00736506" w:rsidRDefault="00736506" w:rsidP="00736506">
            <w:r>
              <w:t>Record the Cavity String and UCM SN’s</w:t>
            </w:r>
          </w:p>
          <w:p w14:paraId="7B6CBAE1" w14:textId="77777777" w:rsidR="00736506" w:rsidRPr="009201BA" w:rsidRDefault="00736506" w:rsidP="00736506">
            <w:pPr>
              <w:rPr>
                <w:b/>
              </w:rPr>
            </w:pPr>
            <w:r w:rsidRPr="009201BA">
              <w:rPr>
                <w:b/>
                <w:color w:val="FF0000"/>
              </w:rPr>
              <w:t>Note: The LCLS Cryomodule assembly has many vulnerable components. Bellows in every vacuum circuit and process piping, feedthrus for the HOM’s and Field Probe, and multiple interference points. The attached Risk Matrix identifies these in more detail and must be understood prior to performing any work.</w:t>
            </w:r>
          </w:p>
        </w:tc>
        <w:tc>
          <w:tcPr>
            <w:tcW w:w="3369" w:type="dxa"/>
            <w:noWrap/>
          </w:tcPr>
          <w:p w14:paraId="154A3976" w14:textId="77777777" w:rsidR="00736506" w:rsidRDefault="00736506" w:rsidP="00736506">
            <w:r>
              <w:t>[[Record_SRF]] &lt;&lt;SRF&gt;&gt;</w:t>
            </w:r>
          </w:p>
          <w:p w14:paraId="5B8B10BF" w14:textId="77777777" w:rsidR="00736506" w:rsidRDefault="00736506" w:rsidP="00736506">
            <w:r>
              <w:t>[[RecordTime]] &lt;&lt;TIMESTAMP&gt;&gt;</w:t>
            </w:r>
          </w:p>
          <w:p w14:paraId="010E6807" w14:textId="77777777" w:rsidR="00736506" w:rsidRDefault="00736506" w:rsidP="00736506">
            <w:r>
              <w:t>[[GHRPSN]] &lt;&lt;GHRPSN&gt;&gt;</w:t>
            </w:r>
          </w:p>
          <w:p w14:paraId="20B97297" w14:textId="77777777" w:rsidR="00736506" w:rsidRPr="00D97B1C" w:rsidRDefault="00736506" w:rsidP="00736506">
            <w:r>
              <w:t>[[CMSN]] &lt;&lt;CMSN&gt;&gt;</w:t>
            </w:r>
          </w:p>
        </w:tc>
      </w:tr>
      <w:tr w:rsidR="002F68BB" w:rsidRPr="00D97B1C" w14:paraId="0412996B" w14:textId="77777777" w:rsidTr="0083455E">
        <w:trPr>
          <w:trHeight w:val="288"/>
        </w:trPr>
        <w:tc>
          <w:tcPr>
            <w:tcW w:w="622" w:type="dxa"/>
          </w:tcPr>
          <w:p w14:paraId="62FCC892" w14:textId="77777777" w:rsidR="00EF2C67" w:rsidRPr="00D97B1C" w:rsidRDefault="00EF2C67" w:rsidP="00EF2C67">
            <w:r w:rsidRPr="00D97B1C">
              <w:t>2</w:t>
            </w:r>
          </w:p>
        </w:tc>
        <w:tc>
          <w:tcPr>
            <w:tcW w:w="8959" w:type="dxa"/>
          </w:tcPr>
          <w:p w14:paraId="16A76DDC" w14:textId="77777777" w:rsidR="00EF2C67" w:rsidRPr="00D97B1C" w:rsidRDefault="00EF2C67" w:rsidP="00EF2C67">
            <w:r>
              <w:t>Is the Cold Mass Phase 1 Traveler Complete?</w:t>
            </w:r>
          </w:p>
        </w:tc>
        <w:tc>
          <w:tcPr>
            <w:tcW w:w="3369" w:type="dxa"/>
            <w:noWrap/>
          </w:tcPr>
          <w:p w14:paraId="302E406D" w14:textId="77777777" w:rsidR="00EF2C67" w:rsidRDefault="00EF2C67" w:rsidP="00EF2C67">
            <w:r>
              <w:t>[[TravComp_SRF]] &lt;&lt;SRF&gt;&gt;</w:t>
            </w:r>
          </w:p>
          <w:p w14:paraId="796A7594" w14:textId="77777777" w:rsidR="00EF2C67" w:rsidRDefault="00EF2C67" w:rsidP="00EF2C67">
            <w:r>
              <w:t>[[TravCompDate]] &lt;&lt;TIMESTAMP&gt;&gt;</w:t>
            </w:r>
          </w:p>
          <w:p w14:paraId="042DA2C2" w14:textId="77777777" w:rsidR="00EF2C67" w:rsidRDefault="00EF2C67" w:rsidP="00EF2C67">
            <w:r>
              <w:t>[[TravCompYesNo]] &lt;&lt;YESNO&gt;&gt;</w:t>
            </w:r>
          </w:p>
          <w:p w14:paraId="65C9A6D8" w14:textId="77777777" w:rsidR="00EF2C67" w:rsidRPr="00D97B1C" w:rsidRDefault="00EF2C67" w:rsidP="00EF2C67">
            <w:r>
              <w:t>[[TravCompComment]] &lt;&lt;COMMENT&gt;&gt;</w:t>
            </w:r>
          </w:p>
        </w:tc>
      </w:tr>
      <w:tr w:rsidR="002F68BB" w:rsidRPr="00D97B1C" w14:paraId="7A04D246" w14:textId="77777777" w:rsidTr="0083455E">
        <w:trPr>
          <w:trHeight w:val="288"/>
        </w:trPr>
        <w:tc>
          <w:tcPr>
            <w:tcW w:w="622" w:type="dxa"/>
          </w:tcPr>
          <w:p w14:paraId="58945564" w14:textId="77777777" w:rsidR="00EF2C67" w:rsidRPr="00D97B1C" w:rsidRDefault="00EF2C67" w:rsidP="00EF2C67">
            <w:r w:rsidRPr="00D97B1C">
              <w:t>3</w:t>
            </w:r>
          </w:p>
        </w:tc>
        <w:tc>
          <w:tcPr>
            <w:tcW w:w="8959" w:type="dxa"/>
          </w:tcPr>
          <w:p w14:paraId="4D9CCE05" w14:textId="77777777" w:rsidR="00EF2C67" w:rsidRDefault="00EF2C67" w:rsidP="00EF2C67">
            <w:r>
              <w:t>Use the WS3 Fastener Spreadsheet and sign off to complete the steps in the traveler.</w:t>
            </w:r>
          </w:p>
          <w:p w14:paraId="139876DA" w14:textId="77777777" w:rsidR="00EF2C67" w:rsidRDefault="00EF2C67" w:rsidP="00EF2C67">
            <w:hyperlink r:id="rId28" w:history="1">
              <w:r w:rsidRPr="00BB3A9A">
                <w:rPr>
                  <w:rStyle w:val="Hyperlink"/>
                </w:rPr>
                <w:t>Check list for WS3 fasteners</w:t>
              </w:r>
            </w:hyperlink>
            <w:r>
              <w:t xml:space="preserve">, </w:t>
            </w:r>
            <w:hyperlink r:id="rId29" w:history="1">
              <w:r w:rsidRPr="00BB3A9A">
                <w:rPr>
                  <w:rStyle w:val="Hyperlink"/>
                </w:rPr>
                <w:t>Torque and Loctite Spreadsheet for WS3 fasteners</w:t>
              </w:r>
            </w:hyperlink>
          </w:p>
        </w:tc>
        <w:tc>
          <w:tcPr>
            <w:tcW w:w="3369" w:type="dxa"/>
            <w:noWrap/>
          </w:tcPr>
          <w:p w14:paraId="5B144549" w14:textId="77777777" w:rsidR="00EF2C67" w:rsidRDefault="00EF2C67" w:rsidP="00EF2C67">
            <w:r>
              <w:t>[[SRF3]] &lt;&lt;SRFCMP&gt;&gt;</w:t>
            </w:r>
          </w:p>
          <w:p w14:paraId="33B2F549" w14:textId="77777777" w:rsidR="00EF2C67" w:rsidRDefault="00EF2C67" w:rsidP="00EF2C67">
            <w:r>
              <w:t>[[Date3]] &lt;&lt;TIMESTAMP&gt;&gt;</w:t>
            </w:r>
          </w:p>
          <w:p w14:paraId="7378BD58" w14:textId="77777777" w:rsidR="00EF2C67" w:rsidRDefault="00EF2C67" w:rsidP="00EF2C67">
            <w:r>
              <w:t>[[Comment3]] &lt;&lt;COMMENT&gt;&gt;</w:t>
            </w:r>
          </w:p>
        </w:tc>
      </w:tr>
      <w:tr w:rsidR="002F68BB" w:rsidRPr="00D97B1C" w14:paraId="3AE000DA" w14:textId="77777777" w:rsidTr="0083455E">
        <w:trPr>
          <w:trHeight w:val="288"/>
        </w:trPr>
        <w:tc>
          <w:tcPr>
            <w:tcW w:w="622" w:type="dxa"/>
          </w:tcPr>
          <w:p w14:paraId="2603CAA2" w14:textId="77777777" w:rsidR="00EF2C67" w:rsidRDefault="00EF2C67" w:rsidP="00EF2C67">
            <w:pPr>
              <w:jc w:val="center"/>
            </w:pPr>
            <w:r>
              <w:t>4</w:t>
            </w:r>
          </w:p>
        </w:tc>
        <w:tc>
          <w:tcPr>
            <w:tcW w:w="8959" w:type="dxa"/>
          </w:tcPr>
          <w:p w14:paraId="7A815E6C" w14:textId="77777777" w:rsidR="00EF2C67" w:rsidRDefault="00EF2C67" w:rsidP="00EF2C67">
            <w:r>
              <w:t xml:space="preserve">Install the completed UCM Assembly onto the 4 poster fixture. Use </w:t>
            </w:r>
            <w:hyperlink r:id="rId30" w:history="1">
              <w:r w:rsidRPr="00B04CA2">
                <w:rPr>
                  <w:rStyle w:val="Hyperlink"/>
                </w:rPr>
                <w:t>8K Lift Plan</w:t>
              </w:r>
            </w:hyperlink>
            <w:r>
              <w:t xml:space="preserve"> to complete this lift.</w:t>
            </w:r>
          </w:p>
          <w:p w14:paraId="50105091" w14:textId="77777777" w:rsidR="00EF2C67" w:rsidRDefault="00EF2C67" w:rsidP="00EF2C67">
            <w:pPr>
              <w:rPr>
                <w:b/>
                <w:color w:val="FF0000"/>
              </w:rPr>
            </w:pPr>
            <w:r>
              <w:rPr>
                <w:b/>
                <w:color w:val="FF0000"/>
              </w:rPr>
              <w:t>*** Note - This crane lift can be done by Authorized Technicians only.  ***</w:t>
            </w:r>
          </w:p>
          <w:p w14:paraId="1CEFA3EB" w14:textId="77777777" w:rsidR="00EF2C67" w:rsidRDefault="00EF2C67" w:rsidP="00EF2C67"/>
          <w:p w14:paraId="30702EA9" w14:textId="77777777" w:rsidR="00EF2C67" w:rsidRDefault="00EF2C67" w:rsidP="00EF2C67">
            <w:r>
              <w:rPr>
                <w:noProof/>
              </w:rPr>
              <w:lastRenderedPageBreak/>
              <w:drawing>
                <wp:inline distT="0" distB="0" distL="0" distR="0" wp14:anchorId="76B24E09" wp14:editId="316895FF">
                  <wp:extent cx="3504295" cy="23774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4295" cy="2377440"/>
                          </a:xfrm>
                          <a:prstGeom prst="rect">
                            <a:avLst/>
                          </a:prstGeom>
                        </pic:spPr>
                      </pic:pic>
                    </a:graphicData>
                  </a:graphic>
                </wp:inline>
              </w:drawing>
            </w:r>
          </w:p>
          <w:p w14:paraId="5ABADD63" w14:textId="77777777" w:rsidR="00EF2C67" w:rsidRDefault="00EF2C67" w:rsidP="00EF2C67"/>
          <w:p w14:paraId="4DCC108E" w14:textId="27319D20" w:rsidR="00EF2C67" w:rsidRPr="00D97B1C" w:rsidRDefault="00C04908" w:rsidP="00EF2C67">
            <w:r>
              <w:rPr>
                <w:noProof/>
              </w:rPr>
              <w:drawing>
                <wp:inline distT="0" distB="0" distL="0" distR="0" wp14:anchorId="35658CE6" wp14:editId="04CFB1E7">
                  <wp:extent cx="5486400" cy="26060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M.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2606040"/>
                          </a:xfrm>
                          <a:prstGeom prst="rect">
                            <a:avLst/>
                          </a:prstGeom>
                        </pic:spPr>
                      </pic:pic>
                    </a:graphicData>
                  </a:graphic>
                </wp:inline>
              </w:drawing>
            </w:r>
          </w:p>
        </w:tc>
        <w:tc>
          <w:tcPr>
            <w:tcW w:w="3369" w:type="dxa"/>
            <w:noWrap/>
          </w:tcPr>
          <w:p w14:paraId="28A3FF83" w14:textId="77777777" w:rsidR="00EF2C67" w:rsidRDefault="00EF2C67" w:rsidP="00EF2C67">
            <w:r>
              <w:lastRenderedPageBreak/>
              <w:t>[[Technician4]] &lt;&lt;SRF&gt;&gt;</w:t>
            </w:r>
          </w:p>
          <w:p w14:paraId="368E1BF5" w14:textId="77777777" w:rsidR="00EF2C67" w:rsidRDefault="00EF2C67" w:rsidP="00EF2C67">
            <w:r>
              <w:t>[[Date4]] &lt;&lt;TIMESTAMP&gt;&gt;</w:t>
            </w:r>
          </w:p>
          <w:p w14:paraId="04D357E8" w14:textId="77777777" w:rsidR="00EF2C67" w:rsidRPr="00D97B1C" w:rsidRDefault="00EF2C67" w:rsidP="00EF2C67">
            <w:r>
              <w:t>[[InstallComment4]] &lt;&lt;COMMENT&gt;&gt;</w:t>
            </w:r>
          </w:p>
        </w:tc>
      </w:tr>
      <w:tr w:rsidR="002F68BB" w:rsidRPr="00D97B1C" w14:paraId="6C9909F0" w14:textId="77777777" w:rsidTr="0083455E">
        <w:trPr>
          <w:trHeight w:val="288"/>
        </w:trPr>
        <w:tc>
          <w:tcPr>
            <w:tcW w:w="622" w:type="dxa"/>
          </w:tcPr>
          <w:p w14:paraId="3E8D6D0F" w14:textId="77777777" w:rsidR="00EF2C67" w:rsidRDefault="00EF2C67" w:rsidP="00EF2C67">
            <w:pPr>
              <w:jc w:val="center"/>
            </w:pPr>
            <w:r>
              <w:lastRenderedPageBreak/>
              <w:t>5</w:t>
            </w:r>
          </w:p>
        </w:tc>
        <w:tc>
          <w:tcPr>
            <w:tcW w:w="8959" w:type="dxa"/>
          </w:tcPr>
          <w:p w14:paraId="529DA553" w14:textId="2ADC7CEF" w:rsidR="00EF2C67" w:rsidRDefault="00EF2C67" w:rsidP="00EF2C67">
            <w:r>
              <w:t>Perform the required QC and Demagnetization of the UCM Assembly and parts.  This includes the bearing block assemblies,gate valve bracket, split rings, and invar rods.</w:t>
            </w:r>
            <w:r w:rsidR="007B3E79">
              <w:t xml:space="preserve"> The attached Travelers are for reference.</w:t>
            </w:r>
          </w:p>
          <w:p w14:paraId="04DC48EF" w14:textId="16B1B25D" w:rsidR="00EF2C67" w:rsidRDefault="00EF2C67" w:rsidP="00EF2C67">
            <w:pPr>
              <w:rPr>
                <w:rStyle w:val="Hyperlink"/>
              </w:rPr>
            </w:pPr>
            <w:hyperlink r:id="rId33" w:history="1">
              <w:r w:rsidR="00DF2756">
                <w:rPr>
                  <w:rStyle w:val="Hyperlink"/>
                </w:rPr>
                <w:t>L2HE-CMA-U</w:t>
              </w:r>
              <w:r w:rsidR="00DF2756">
                <w:rPr>
                  <w:rStyle w:val="Hyperlink"/>
                </w:rPr>
                <w:t>C</w:t>
              </w:r>
              <w:r w:rsidR="00DF2756">
                <w:rPr>
                  <w:rStyle w:val="Hyperlink"/>
                </w:rPr>
                <w:t>M</w:t>
              </w:r>
              <w:r w:rsidR="00DF2756">
                <w:rPr>
                  <w:rStyle w:val="Hyperlink"/>
                </w:rPr>
                <w:t>-</w:t>
              </w:r>
              <w:r w:rsidR="00DF2756">
                <w:rPr>
                  <w:rStyle w:val="Hyperlink"/>
                </w:rPr>
                <w:t>INSP</w:t>
              </w:r>
            </w:hyperlink>
          </w:p>
          <w:p w14:paraId="11E69BE5" w14:textId="219F7399" w:rsidR="00EF2C67" w:rsidRDefault="00EF2C67" w:rsidP="00EF2C67">
            <w:hyperlink r:id="rId34" w:history="1">
              <w:r w:rsidR="00C04908">
                <w:rPr>
                  <w:rStyle w:val="Hyperlink"/>
                </w:rPr>
                <w:t>L2HE-CMA-UCM-DMAG-R1</w:t>
              </w:r>
            </w:hyperlink>
          </w:p>
          <w:p w14:paraId="56F753F7" w14:textId="77777777" w:rsidR="00EF2C67" w:rsidRDefault="00EF2C67" w:rsidP="00EF2C67"/>
        </w:tc>
        <w:tc>
          <w:tcPr>
            <w:tcW w:w="3369" w:type="dxa"/>
            <w:noWrap/>
          </w:tcPr>
          <w:p w14:paraId="695D1846" w14:textId="77777777" w:rsidR="00EF2C67" w:rsidRDefault="00EF2C67" w:rsidP="00EF2C67">
            <w:r>
              <w:t>[[QC_SRF5]] &lt;&lt;SRF&gt;&gt;</w:t>
            </w:r>
          </w:p>
          <w:p w14:paraId="337924B3" w14:textId="77777777" w:rsidR="00EF2C67" w:rsidRDefault="00EF2C67" w:rsidP="00EF2C67">
            <w:r>
              <w:t>[[QCDate5]] &lt;&lt;TIMESTAMP&gt;&gt;</w:t>
            </w:r>
          </w:p>
          <w:p w14:paraId="4981B6C0" w14:textId="77777777" w:rsidR="00EF2C67" w:rsidRDefault="00EF2C67" w:rsidP="00EF2C67">
            <w:r>
              <w:t>[[QCComment5]] &lt;&lt;COMMENT&gt;&gt;</w:t>
            </w:r>
          </w:p>
          <w:p w14:paraId="104CC7C8" w14:textId="77777777" w:rsidR="00EF2C67" w:rsidRDefault="00EF2C67" w:rsidP="00EF2C67">
            <w:r>
              <w:t>[[UCMQCResults5]] &lt;&lt;FILEUPLOAD&gt;&gt;</w:t>
            </w:r>
          </w:p>
        </w:tc>
      </w:tr>
      <w:tr w:rsidR="002F68BB" w:rsidRPr="00D97B1C" w14:paraId="74415B06" w14:textId="77777777" w:rsidTr="0083455E">
        <w:trPr>
          <w:trHeight w:val="288"/>
        </w:trPr>
        <w:tc>
          <w:tcPr>
            <w:tcW w:w="622" w:type="dxa"/>
          </w:tcPr>
          <w:p w14:paraId="461F2490" w14:textId="77777777" w:rsidR="00EF2C67" w:rsidRDefault="00EF2C67" w:rsidP="00EF2C67">
            <w:pPr>
              <w:jc w:val="center"/>
            </w:pPr>
            <w:r>
              <w:t>6</w:t>
            </w:r>
          </w:p>
        </w:tc>
        <w:tc>
          <w:tcPr>
            <w:tcW w:w="8959" w:type="dxa"/>
          </w:tcPr>
          <w:p w14:paraId="33CA8334" w14:textId="77777777" w:rsidR="00EF2C67" w:rsidRDefault="00EF2C67" w:rsidP="00EF2C67">
            <w:r>
              <w:t>Complete the warm up cooldown heater assy. Use the Fastener Spread Sheet as a guide when reassembling.</w:t>
            </w:r>
          </w:p>
          <w:p w14:paraId="7B182207" w14:textId="77777777" w:rsidR="00EF2C67" w:rsidRPr="00866EB5" w:rsidRDefault="00EF2C67" w:rsidP="00EF2C67">
            <w:pPr>
              <w:rPr>
                <w:b/>
                <w:color w:val="FF0000"/>
              </w:rPr>
            </w:pPr>
            <w:r w:rsidRPr="00F108ED">
              <w:rPr>
                <w:b/>
                <w:color w:val="FF0000"/>
              </w:rPr>
              <w:t xml:space="preserve">***Note- Only trained </w:t>
            </w:r>
            <w:r>
              <w:rPr>
                <w:b/>
                <w:color w:val="FF0000"/>
              </w:rPr>
              <w:t xml:space="preserve">Electrical </w:t>
            </w:r>
            <w:r w:rsidRPr="00F108ED">
              <w:rPr>
                <w:b/>
                <w:color w:val="FF0000"/>
              </w:rPr>
              <w:t xml:space="preserve">Technicians </w:t>
            </w:r>
            <w:r>
              <w:rPr>
                <w:b/>
                <w:color w:val="FF0000"/>
              </w:rPr>
              <w:t>are to perform this step.</w:t>
            </w:r>
            <w:r w:rsidRPr="00F108ED">
              <w:rPr>
                <w:b/>
                <w:color w:val="FF0000"/>
              </w:rPr>
              <w:t>***</w:t>
            </w:r>
          </w:p>
          <w:p w14:paraId="67DE52F6" w14:textId="77777777" w:rsidR="00EF2C67" w:rsidRDefault="00EF2C67" w:rsidP="00EF2C67"/>
          <w:p w14:paraId="5721A146" w14:textId="77777777" w:rsidR="00EF2C67" w:rsidRPr="00D97B1C" w:rsidRDefault="00EF2C67" w:rsidP="00EF2C67">
            <w:r>
              <w:rPr>
                <w:noProof/>
              </w:rPr>
              <w:lastRenderedPageBreak/>
              <w:drawing>
                <wp:inline distT="0" distB="0" distL="0" distR="0" wp14:anchorId="144F32AD" wp14:editId="3D57E4EC">
                  <wp:extent cx="4417809" cy="2926080"/>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7809" cy="2926080"/>
                          </a:xfrm>
                          <a:prstGeom prst="rect">
                            <a:avLst/>
                          </a:prstGeom>
                        </pic:spPr>
                      </pic:pic>
                    </a:graphicData>
                  </a:graphic>
                </wp:inline>
              </w:drawing>
            </w:r>
            <w:r>
              <w:rPr>
                <w:noProof/>
              </w:rPr>
              <w:lastRenderedPageBreak/>
              <w:drawing>
                <wp:inline distT="0" distB="0" distL="0" distR="0" wp14:anchorId="6FF615E9" wp14:editId="4EB3863A">
                  <wp:extent cx="4572000" cy="302824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3028244"/>
                          </a:xfrm>
                          <a:prstGeom prst="rect">
                            <a:avLst/>
                          </a:prstGeom>
                        </pic:spPr>
                      </pic:pic>
                    </a:graphicData>
                  </a:graphic>
                </wp:inline>
              </w:drawing>
            </w:r>
          </w:p>
        </w:tc>
        <w:tc>
          <w:tcPr>
            <w:tcW w:w="3369" w:type="dxa"/>
            <w:noWrap/>
          </w:tcPr>
          <w:p w14:paraId="4034E893" w14:textId="77777777" w:rsidR="00EF2C67" w:rsidRDefault="00EF2C67" w:rsidP="00EF2C67">
            <w:r>
              <w:lastRenderedPageBreak/>
              <w:t>[[ElectricalTech6]] &lt;&lt;SRF&gt;&gt;</w:t>
            </w:r>
          </w:p>
          <w:p w14:paraId="48CB29B1" w14:textId="77777777" w:rsidR="00EF2C67" w:rsidRDefault="00EF2C67" w:rsidP="00EF2C67">
            <w:r>
              <w:t>[[Date6]] &lt;&lt;TIMESTAMP&gt;&gt;</w:t>
            </w:r>
          </w:p>
          <w:p w14:paraId="350B406C" w14:textId="77777777" w:rsidR="00EF2C67" w:rsidRDefault="00EF2C67" w:rsidP="00EF2C67">
            <w:r>
              <w:t>[[Comment6]] &lt;&lt;COMMENT&gt;&gt;</w:t>
            </w:r>
          </w:p>
          <w:p w14:paraId="0BB32FE7" w14:textId="77777777" w:rsidR="00EF2C67" w:rsidRPr="00D97B1C" w:rsidRDefault="00EF2C67" w:rsidP="00EF2C67"/>
        </w:tc>
      </w:tr>
      <w:tr w:rsidR="002F68BB" w:rsidRPr="00D97B1C" w14:paraId="6FB5AB5E" w14:textId="77777777" w:rsidTr="0083455E">
        <w:trPr>
          <w:trHeight w:val="288"/>
        </w:trPr>
        <w:tc>
          <w:tcPr>
            <w:tcW w:w="622" w:type="dxa"/>
          </w:tcPr>
          <w:p w14:paraId="0A4DF888" w14:textId="77777777" w:rsidR="00EF2C67" w:rsidRDefault="00EF2C67" w:rsidP="00EF2C67">
            <w:pPr>
              <w:jc w:val="center"/>
            </w:pPr>
            <w:r>
              <w:lastRenderedPageBreak/>
              <w:t>7</w:t>
            </w:r>
          </w:p>
        </w:tc>
        <w:tc>
          <w:tcPr>
            <w:tcW w:w="8959" w:type="dxa"/>
          </w:tcPr>
          <w:p w14:paraId="3BDF57EE" w14:textId="77777777" w:rsidR="009745AB" w:rsidRDefault="00EF2C67" w:rsidP="00EF2C67">
            <w:r>
              <w:t xml:space="preserve">Raise the UCM to provide proper clearance, slowly move the Cavity string under the 4 poster watching for interferences. </w:t>
            </w:r>
          </w:p>
          <w:p w14:paraId="5659FDA4" w14:textId="1F5FCF30" w:rsidR="009745AB" w:rsidRDefault="009745AB" w:rsidP="00EF2C67">
            <w:r w:rsidRPr="009745AB">
              <w:rPr>
                <w:b/>
              </w:rPr>
              <w:t>New to L2HE is the neg pump assembly</w:t>
            </w:r>
            <w:r>
              <w:rPr>
                <w:b/>
              </w:rPr>
              <w:t xml:space="preserve"> on the magnet end,</w:t>
            </w:r>
            <w:r w:rsidRPr="009745AB">
              <w:rPr>
                <w:b/>
              </w:rPr>
              <w:t xml:space="preserve"> shown in the below view. Exercise caution around this manifold.</w:t>
            </w:r>
            <w:r>
              <w:t xml:space="preserve"> </w:t>
            </w:r>
          </w:p>
          <w:p w14:paraId="6C443CEA" w14:textId="0191EDBC" w:rsidR="00EF2C67" w:rsidRDefault="00EF2C67" w:rsidP="00EF2C67">
            <w:r>
              <w:t>Verify the “Z” locations of the Cavities, Magnet, and Gate Valves. Fine tune as needed prior to lowering the UCM.</w:t>
            </w:r>
          </w:p>
          <w:p w14:paraId="10E1D01A" w14:textId="77777777" w:rsidR="00EF2C67" w:rsidRPr="00F108ED" w:rsidRDefault="00EF2C67" w:rsidP="00EF2C67">
            <w:pPr>
              <w:rPr>
                <w:b/>
                <w:color w:val="FF0000"/>
              </w:rPr>
            </w:pPr>
            <w:r w:rsidRPr="00F108ED">
              <w:rPr>
                <w:b/>
                <w:color w:val="FF0000"/>
              </w:rPr>
              <w:t xml:space="preserve">***Note- Only trained Technicians can </w:t>
            </w:r>
            <w:r>
              <w:rPr>
                <w:b/>
                <w:color w:val="FF0000"/>
              </w:rPr>
              <w:t xml:space="preserve">lead the </w:t>
            </w:r>
            <w:r w:rsidRPr="00F108ED">
              <w:rPr>
                <w:b/>
                <w:color w:val="FF0000"/>
              </w:rPr>
              <w:t xml:space="preserve">transfer </w:t>
            </w:r>
            <w:r>
              <w:rPr>
                <w:b/>
                <w:color w:val="FF0000"/>
              </w:rPr>
              <w:t xml:space="preserve">of </w:t>
            </w:r>
            <w:r w:rsidRPr="00F108ED">
              <w:rPr>
                <w:b/>
                <w:color w:val="FF0000"/>
              </w:rPr>
              <w:t>the Cavity string under the UCM</w:t>
            </w:r>
            <w:r>
              <w:rPr>
                <w:b/>
                <w:color w:val="FF0000"/>
              </w:rPr>
              <w:t>. A minimum of 6 people needed during this move.</w:t>
            </w:r>
            <w:r w:rsidRPr="00F108ED">
              <w:rPr>
                <w:b/>
                <w:color w:val="FF0000"/>
              </w:rPr>
              <w:t>***</w:t>
            </w:r>
          </w:p>
          <w:p w14:paraId="22873BBE" w14:textId="77777777" w:rsidR="00EF2C67" w:rsidRDefault="00EF2C67" w:rsidP="00EF2C67">
            <w:r>
              <w:rPr>
                <w:noProof/>
              </w:rPr>
              <w:lastRenderedPageBreak/>
              <w:drawing>
                <wp:inline distT="0" distB="0" distL="0" distR="0" wp14:anchorId="58313F34" wp14:editId="74528973">
                  <wp:extent cx="4572000" cy="302824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3028244"/>
                          </a:xfrm>
                          <a:prstGeom prst="rect">
                            <a:avLst/>
                          </a:prstGeom>
                        </pic:spPr>
                      </pic:pic>
                    </a:graphicData>
                  </a:graphic>
                </wp:inline>
              </w:drawing>
            </w:r>
          </w:p>
          <w:p w14:paraId="21238C91" w14:textId="77777777" w:rsidR="009745AB" w:rsidRDefault="009745AB" w:rsidP="00EF2C67">
            <w:r>
              <w:rPr>
                <w:noProof/>
              </w:rPr>
              <w:drawing>
                <wp:inline distT="0" distB="0" distL="0" distR="0" wp14:anchorId="4D442D73" wp14:editId="1B8467EF">
                  <wp:extent cx="5486400" cy="2331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CM-CAV.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2331720"/>
                          </a:xfrm>
                          <a:prstGeom prst="rect">
                            <a:avLst/>
                          </a:prstGeom>
                        </pic:spPr>
                      </pic:pic>
                    </a:graphicData>
                  </a:graphic>
                </wp:inline>
              </w:drawing>
            </w:r>
          </w:p>
          <w:p w14:paraId="41F928EC" w14:textId="4575C974" w:rsidR="009745AB" w:rsidRDefault="009745AB" w:rsidP="00EF2C67">
            <w:r>
              <w:rPr>
                <w:noProof/>
              </w:rPr>
              <w:lastRenderedPageBreak/>
              <mc:AlternateContent>
                <mc:Choice Requires="wps">
                  <w:drawing>
                    <wp:anchor distT="0" distB="0" distL="114300" distR="114300" simplePos="0" relativeHeight="251709440" behindDoc="0" locked="0" layoutInCell="1" allowOverlap="1" wp14:anchorId="52BE4D58" wp14:editId="67DAABF3">
                      <wp:simplePos x="0" y="0"/>
                      <wp:positionH relativeFrom="column">
                        <wp:posOffset>3675827</wp:posOffset>
                      </wp:positionH>
                      <wp:positionV relativeFrom="paragraph">
                        <wp:posOffset>2926813</wp:posOffset>
                      </wp:positionV>
                      <wp:extent cx="128789" cy="656823"/>
                      <wp:effectExtent l="0" t="38100" r="62230" b="29210"/>
                      <wp:wrapNone/>
                      <wp:docPr id="33" name="Straight Arrow Connector 33"/>
                      <wp:cNvGraphicFramePr/>
                      <a:graphic xmlns:a="http://schemas.openxmlformats.org/drawingml/2006/main">
                        <a:graphicData uri="http://schemas.microsoft.com/office/word/2010/wordprocessingShape">
                          <wps:wsp>
                            <wps:cNvCnPr/>
                            <wps:spPr>
                              <a:xfrm flipV="1">
                                <a:off x="0" y="0"/>
                                <a:ext cx="128789" cy="6568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2AC0C9" id="_x0000_t32" coordsize="21600,21600" o:spt="32" o:oned="t" path="m,l21600,21600e" filled="f">
                      <v:path arrowok="t" fillok="f" o:connecttype="none"/>
                      <o:lock v:ext="edit" shapetype="t"/>
                    </v:shapetype>
                    <v:shape id="Straight Arrow Connector 33" o:spid="_x0000_s1026" type="#_x0000_t32" style="position:absolute;margin-left:289.45pt;margin-top:230.45pt;width:10.15pt;height:51.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" strokecolor="red">
                      <v:stroke endarrow="block"/>
                    </v:shape>
                  </w:pict>
                </mc:Fallback>
              </mc:AlternateContent>
            </w:r>
            <w:r>
              <w:rPr>
                <w:noProof/>
              </w:rPr>
              <mc:AlternateContent>
                <mc:Choice Requires="wps">
                  <w:drawing>
                    <wp:anchor distT="45720" distB="45720" distL="114300" distR="114300" simplePos="0" relativeHeight="251708416" behindDoc="0" locked="0" layoutInCell="1" allowOverlap="1" wp14:anchorId="0A93DA16" wp14:editId="02D8CBAF">
                      <wp:simplePos x="0" y="0"/>
                      <wp:positionH relativeFrom="column">
                        <wp:posOffset>3205480</wp:posOffset>
                      </wp:positionH>
                      <wp:positionV relativeFrom="paragraph">
                        <wp:posOffset>3583305</wp:posOffset>
                      </wp:positionV>
                      <wp:extent cx="1210310" cy="26289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2890"/>
                              </a:xfrm>
                              <a:prstGeom prst="rect">
                                <a:avLst/>
                              </a:prstGeom>
                              <a:solidFill>
                                <a:srgbClr val="FFFFFF"/>
                              </a:solidFill>
                              <a:ln w="9525">
                                <a:solidFill>
                                  <a:srgbClr val="000000"/>
                                </a:solidFill>
                                <a:miter lim="800000"/>
                                <a:headEnd/>
                                <a:tailEnd/>
                              </a:ln>
                            </wps:spPr>
                            <wps:txbx>
                              <w:txbxContent>
                                <w:p w14:paraId="48CEFFAB" w14:textId="545484A0" w:rsidR="009745AB" w:rsidRDefault="009745AB">
                                  <w:r>
                                    <w:t>Neg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DA16" id="_x0000_t202" coordsize="21600,21600" o:spt="202" path="m,l,21600r21600,l21600,xe">
                      <v:stroke joinstyle="miter"/>
                      <v:path gradientshapeok="t" o:connecttype="rect"/>
                    </v:shapetype>
                    <v:shape id="Text Box 2" o:spid="_x0000_s1026" type="#_x0000_t202" style="position:absolute;margin-left:252.4pt;margin-top:282.15pt;width:95.3pt;height:20.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">
                      <v:textbox>
                        <w:txbxContent>
                          <w:p w14:paraId="48CEFFAB" w14:textId="545484A0" w:rsidR="009745AB" w:rsidRDefault="009745AB">
                            <w:r>
                              <w:t>Neg Assembly</w:t>
                            </w:r>
                          </w:p>
                        </w:txbxContent>
                      </v:textbox>
                      <w10:wrap type="square"/>
                    </v:shape>
                  </w:pict>
                </mc:Fallback>
              </mc:AlternateContent>
            </w:r>
            <w:r>
              <w:rPr>
                <w:noProof/>
              </w:rPr>
              <w:drawing>
                <wp:inline distT="0" distB="0" distL="0" distR="0" wp14:anchorId="66A6DD38" wp14:editId="63E3390A">
                  <wp:extent cx="4928616" cy="352958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CM NEG.png"/>
                          <pic:cNvPicPr/>
                        </pic:nvPicPr>
                        <pic:blipFill>
                          <a:blip r:embed="rId39">
                            <a:extLst>
                              <a:ext uri="{28A0092B-C50C-407E-A947-70E740481C1C}">
                                <a14:useLocalDpi xmlns:a14="http://schemas.microsoft.com/office/drawing/2010/main" val="0"/>
                              </a:ext>
                            </a:extLst>
                          </a:blip>
                          <a:stretch>
                            <a:fillRect/>
                          </a:stretch>
                        </pic:blipFill>
                        <pic:spPr>
                          <a:xfrm>
                            <a:off x="0" y="0"/>
                            <a:ext cx="4928616" cy="3529584"/>
                          </a:xfrm>
                          <a:prstGeom prst="rect">
                            <a:avLst/>
                          </a:prstGeom>
                        </pic:spPr>
                      </pic:pic>
                    </a:graphicData>
                  </a:graphic>
                </wp:inline>
              </w:drawing>
            </w:r>
          </w:p>
        </w:tc>
        <w:tc>
          <w:tcPr>
            <w:tcW w:w="3369" w:type="dxa"/>
            <w:noWrap/>
          </w:tcPr>
          <w:p w14:paraId="0EA3B769" w14:textId="77777777" w:rsidR="00EF2C67" w:rsidRDefault="00EF2C67" w:rsidP="00EF2C67">
            <w:r>
              <w:lastRenderedPageBreak/>
              <w:t>[[Technician7]] &lt;&lt;SRF&gt;&gt;</w:t>
            </w:r>
          </w:p>
          <w:p w14:paraId="39BFEA2C" w14:textId="77777777" w:rsidR="00EF2C67" w:rsidRDefault="00EF2C67" w:rsidP="00EF2C67">
            <w:r>
              <w:t>[[Date7]] &lt;&lt;TIMESTAMP&gt;&gt;</w:t>
            </w:r>
          </w:p>
          <w:p w14:paraId="12876836" w14:textId="77777777" w:rsidR="00EF2C67" w:rsidRDefault="00EF2C67" w:rsidP="00EF2C67">
            <w:r>
              <w:t>[[Comment7]] &lt;&lt;COMMENT&gt;&gt;</w:t>
            </w:r>
          </w:p>
        </w:tc>
      </w:tr>
      <w:tr w:rsidR="002F68BB" w:rsidRPr="00D97B1C" w14:paraId="75D223D3" w14:textId="77777777" w:rsidTr="0083455E">
        <w:trPr>
          <w:trHeight w:val="288"/>
        </w:trPr>
        <w:tc>
          <w:tcPr>
            <w:tcW w:w="622" w:type="dxa"/>
          </w:tcPr>
          <w:p w14:paraId="277C277E" w14:textId="77777777" w:rsidR="00EF2C67" w:rsidRDefault="00EF2C67" w:rsidP="00EF2C67">
            <w:pPr>
              <w:jc w:val="center"/>
            </w:pPr>
            <w:r>
              <w:lastRenderedPageBreak/>
              <w:t>8</w:t>
            </w:r>
          </w:p>
        </w:tc>
        <w:tc>
          <w:tcPr>
            <w:tcW w:w="8959" w:type="dxa"/>
          </w:tcPr>
          <w:p w14:paraId="6103C771" w14:textId="77777777" w:rsidR="00EF2C67" w:rsidRDefault="00EF2C67" w:rsidP="00EF2C67">
            <w:r>
              <w:t>Install the plastic spacer blocks on top of the HV and Magnet support lugs. Slowly lower the GHRP until you have contacted any one spacer.</w:t>
            </w:r>
            <w:r w:rsidRPr="00CE6C61">
              <w:rPr>
                <w:b/>
              </w:rPr>
              <w:t xml:space="preserve"> </w:t>
            </w:r>
            <w:r>
              <w:t>Monitor the move, making sure no weight is not put onto the cavity string and verify that there are no interferences. GHRP Hanger Pads should be in the proper relationship to the helium vessel lugs.</w:t>
            </w:r>
          </w:p>
          <w:p w14:paraId="69071C81" w14:textId="77777777" w:rsidR="00EF2C67" w:rsidRDefault="00EF2C67" w:rsidP="00EF2C67">
            <w:r>
              <w:rPr>
                <w:noProof/>
              </w:rPr>
              <w:lastRenderedPageBreak/>
              <mc:AlternateContent>
                <mc:Choice Requires="wps">
                  <w:drawing>
                    <wp:anchor distT="0" distB="0" distL="114300" distR="114300" simplePos="0" relativeHeight="251659264" behindDoc="0" locked="0" layoutInCell="1" allowOverlap="1" wp14:anchorId="1D6FFFA2" wp14:editId="6CAEB141">
                      <wp:simplePos x="0" y="0"/>
                      <wp:positionH relativeFrom="column">
                        <wp:posOffset>1640205</wp:posOffset>
                      </wp:positionH>
                      <wp:positionV relativeFrom="paragraph">
                        <wp:posOffset>1374775</wp:posOffset>
                      </wp:positionV>
                      <wp:extent cx="257175" cy="1495425"/>
                      <wp:effectExtent l="0" t="38100" r="66675" b="28575"/>
                      <wp:wrapNone/>
                      <wp:docPr id="85" name="Straight Arrow Connector 85"/>
                      <wp:cNvGraphicFramePr/>
                      <a:graphic xmlns:a="http://schemas.openxmlformats.org/drawingml/2006/main">
                        <a:graphicData uri="http://schemas.microsoft.com/office/word/2010/wordprocessingShape">
                          <wps:wsp>
                            <wps:cNvCnPr/>
                            <wps:spPr>
                              <a:xfrm flipV="1">
                                <a:off x="0" y="0"/>
                                <a:ext cx="257175" cy="14954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486F8" id="Straight Arrow Connector 85" o:spid="_x0000_s1026" type="#_x0000_t32" style="position:absolute;margin-left:129.15pt;margin-top:108.25pt;width:20.25pt;height:117.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" strokecolor="red" strokeweight="1.5pt">
                      <v:stroke endarrow="open"/>
                    </v:shape>
                  </w:pict>
                </mc:Fallback>
              </mc:AlternateContent>
            </w:r>
            <w:r>
              <w:rPr>
                <w:noProof/>
              </w:rPr>
              <w:drawing>
                <wp:inline distT="0" distB="0" distL="0" distR="0" wp14:anchorId="04D30ECA" wp14:editId="2FEB1EBF">
                  <wp:extent cx="3657600" cy="2743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0DD74A0" w14:textId="77777777" w:rsidR="00EF2C67" w:rsidRDefault="00EF2C67" w:rsidP="00EF2C67"/>
          <w:p w14:paraId="5AD01050" w14:textId="77777777" w:rsidR="00EF2C67" w:rsidRDefault="00EF2C67" w:rsidP="00EF2C67">
            <w:r>
              <w:t xml:space="preserve">                                      Spacer Block</w:t>
            </w:r>
          </w:p>
          <w:p w14:paraId="7B0EC65E" w14:textId="77777777" w:rsidR="00EF2C67" w:rsidRDefault="00EF2C67" w:rsidP="00EF2C67"/>
          <w:p w14:paraId="00DD0747" w14:textId="77777777" w:rsidR="00EF2C67" w:rsidRPr="00F108ED" w:rsidRDefault="00EF2C67" w:rsidP="00EF2C67">
            <w:pPr>
              <w:rPr>
                <w:b/>
                <w:color w:val="FF0000"/>
              </w:rPr>
            </w:pPr>
            <w:r w:rsidRPr="00F108ED">
              <w:rPr>
                <w:b/>
                <w:color w:val="FF0000"/>
              </w:rPr>
              <w:t xml:space="preserve">***Note- Only trained Technicians can </w:t>
            </w:r>
            <w:r>
              <w:rPr>
                <w:b/>
                <w:color w:val="FF0000"/>
              </w:rPr>
              <w:t xml:space="preserve">lead the lowering of </w:t>
            </w:r>
            <w:r w:rsidRPr="00F108ED">
              <w:rPr>
                <w:b/>
                <w:color w:val="FF0000"/>
              </w:rPr>
              <w:t xml:space="preserve">the </w:t>
            </w:r>
            <w:r>
              <w:rPr>
                <w:b/>
                <w:color w:val="FF0000"/>
              </w:rPr>
              <w:t>UCM to the Cavity String. A minimum of 6 people needed during this move.</w:t>
            </w:r>
            <w:r w:rsidRPr="00F108ED">
              <w:rPr>
                <w:b/>
                <w:color w:val="FF0000"/>
              </w:rPr>
              <w:t>***</w:t>
            </w:r>
          </w:p>
          <w:p w14:paraId="3A6CDD79" w14:textId="77777777" w:rsidR="00EF2C67" w:rsidRPr="00D97B1C" w:rsidRDefault="00EF2C67" w:rsidP="00EF2C67"/>
        </w:tc>
        <w:tc>
          <w:tcPr>
            <w:tcW w:w="3369" w:type="dxa"/>
            <w:noWrap/>
          </w:tcPr>
          <w:p w14:paraId="7D794B03" w14:textId="77777777" w:rsidR="00EF2C67" w:rsidRDefault="00EF2C67" w:rsidP="00EF2C67">
            <w:r>
              <w:lastRenderedPageBreak/>
              <w:t>[[GHRP_SRF8]] &lt;&lt;SRF&gt;&gt;</w:t>
            </w:r>
          </w:p>
          <w:p w14:paraId="313FB883" w14:textId="77777777" w:rsidR="00EF2C67" w:rsidRDefault="00EF2C67" w:rsidP="00EF2C67">
            <w:r>
              <w:t>[[GHRPDate8]] &lt;&lt;TIMESTAMP&gt;&gt;</w:t>
            </w:r>
          </w:p>
          <w:p w14:paraId="74964E55" w14:textId="77777777" w:rsidR="00EF2C67" w:rsidRDefault="00EF2C67" w:rsidP="00EF2C67">
            <w:r>
              <w:t>[[GHRPComment8]] &lt;&lt;COMMENT&gt;&gt;</w:t>
            </w:r>
          </w:p>
          <w:p w14:paraId="4547FD6D" w14:textId="77777777" w:rsidR="00EF2C67" w:rsidRPr="00D97B1C" w:rsidRDefault="00EF2C67" w:rsidP="00EF2C67"/>
        </w:tc>
      </w:tr>
      <w:tr w:rsidR="002F68BB" w:rsidRPr="00D97B1C" w14:paraId="23D1F0B8" w14:textId="77777777" w:rsidTr="0083455E">
        <w:trPr>
          <w:trHeight w:val="288"/>
        </w:trPr>
        <w:tc>
          <w:tcPr>
            <w:tcW w:w="622" w:type="dxa"/>
          </w:tcPr>
          <w:p w14:paraId="19B53EB4" w14:textId="77777777" w:rsidR="00EF2C67" w:rsidRDefault="00EF2C67" w:rsidP="00EF2C67">
            <w:pPr>
              <w:jc w:val="center"/>
            </w:pPr>
            <w:r>
              <w:t>9</w:t>
            </w:r>
          </w:p>
        </w:tc>
        <w:tc>
          <w:tcPr>
            <w:tcW w:w="8959" w:type="dxa"/>
          </w:tcPr>
          <w:p w14:paraId="59334C57" w14:textId="77777777" w:rsidR="00EF2C67" w:rsidRDefault="00EF2C67" w:rsidP="00EF2C67">
            <w:r>
              <w:t xml:space="preserve">Fine tune the HV/Magnet lug to hanger dimension as required to accommodate the bearing block installation. This is achieved by carefully adjusting the lollipop tooling. </w:t>
            </w:r>
          </w:p>
          <w:p w14:paraId="2004945A" w14:textId="77777777" w:rsidR="00EF2C67" w:rsidRPr="00FF3348" w:rsidRDefault="00EF2C67" w:rsidP="00EF2C67">
            <w:pPr>
              <w:rPr>
                <w:b/>
                <w:color w:val="FF0000"/>
              </w:rPr>
            </w:pPr>
            <w:r w:rsidRPr="00F108ED">
              <w:rPr>
                <w:b/>
                <w:color w:val="FF0000"/>
              </w:rPr>
              <w:t xml:space="preserve">***Note- Only trained Technicians </w:t>
            </w:r>
            <w:r>
              <w:rPr>
                <w:b/>
                <w:color w:val="FF0000"/>
              </w:rPr>
              <w:t>will perform this step due to the need to use proper alignment techniques.</w:t>
            </w:r>
            <w:r w:rsidRPr="00F108ED">
              <w:rPr>
                <w:b/>
                <w:color w:val="FF0000"/>
              </w:rPr>
              <w:t xml:space="preserve"> ***</w:t>
            </w:r>
          </w:p>
        </w:tc>
        <w:tc>
          <w:tcPr>
            <w:tcW w:w="3369" w:type="dxa"/>
            <w:noWrap/>
          </w:tcPr>
          <w:p w14:paraId="6ABC0600" w14:textId="77777777" w:rsidR="00EF2C67" w:rsidRDefault="00EF2C67" w:rsidP="00EF2C67">
            <w:r>
              <w:t>[[Distance_SRF9]] &lt;&lt;SRF&gt;&gt;</w:t>
            </w:r>
          </w:p>
          <w:p w14:paraId="4A3F2EE0" w14:textId="77777777" w:rsidR="00EF2C67" w:rsidRDefault="00EF2C67" w:rsidP="00EF2C67">
            <w:r>
              <w:t>[[DistanceDate9]] &lt;&lt;TIMESTAMP&gt;&gt;</w:t>
            </w:r>
          </w:p>
          <w:p w14:paraId="74F63165" w14:textId="77777777" w:rsidR="00EF2C67" w:rsidRPr="00D97B1C" w:rsidRDefault="00EF2C67" w:rsidP="00EF2C67">
            <w:r>
              <w:t>[[DistanceComment9]] &lt;&lt;COMMENT&gt;&gt;</w:t>
            </w:r>
          </w:p>
        </w:tc>
      </w:tr>
      <w:tr w:rsidR="002F68BB" w:rsidRPr="00D97B1C" w14:paraId="043542D4" w14:textId="77777777" w:rsidTr="0083455E">
        <w:trPr>
          <w:trHeight w:val="288"/>
        </w:trPr>
        <w:tc>
          <w:tcPr>
            <w:tcW w:w="622" w:type="dxa"/>
          </w:tcPr>
          <w:p w14:paraId="480C9497" w14:textId="77777777" w:rsidR="00EF2C67" w:rsidRDefault="00EF2C67" w:rsidP="00EF2C67">
            <w:pPr>
              <w:jc w:val="center"/>
            </w:pPr>
            <w:r>
              <w:t>10</w:t>
            </w:r>
          </w:p>
        </w:tc>
        <w:tc>
          <w:tcPr>
            <w:tcW w:w="8959" w:type="dxa"/>
          </w:tcPr>
          <w:p w14:paraId="25AD4537" w14:textId="77777777" w:rsidR="00EF2C67" w:rsidRDefault="00EF2C67" w:rsidP="00EF2C67">
            <w:r>
              <w:t>Install the previously demagnetized needle bearing support assemblies onto the HV lugs, snug all adjustment hardware to 20 in/lbs. Verify the installation, being sure the ladder bearings are properly positioned, then add the Stop Plates to each bearing assy.</w:t>
            </w:r>
          </w:p>
          <w:p w14:paraId="03451917" w14:textId="77777777" w:rsidR="00EF2C67" w:rsidRDefault="00EF2C67" w:rsidP="00EF2C67"/>
          <w:p w14:paraId="0CE02D1F" w14:textId="77777777" w:rsidR="00EF2C67" w:rsidRDefault="00EF2C67" w:rsidP="00EF2C67">
            <w:r>
              <w:rPr>
                <w:noProof/>
              </w:rPr>
              <w:lastRenderedPageBreak/>
              <mc:AlternateContent>
                <mc:Choice Requires="wps">
                  <w:drawing>
                    <wp:anchor distT="0" distB="0" distL="114300" distR="114300" simplePos="0" relativeHeight="251663360" behindDoc="0" locked="0" layoutInCell="1" allowOverlap="1" wp14:anchorId="6A07442D" wp14:editId="33CF546E">
                      <wp:simplePos x="0" y="0"/>
                      <wp:positionH relativeFrom="column">
                        <wp:posOffset>3685540</wp:posOffset>
                      </wp:positionH>
                      <wp:positionV relativeFrom="paragraph">
                        <wp:posOffset>642620</wp:posOffset>
                      </wp:positionV>
                      <wp:extent cx="257175" cy="1009650"/>
                      <wp:effectExtent l="57150" t="38100" r="28575" b="19050"/>
                      <wp:wrapNone/>
                      <wp:docPr id="97" name="Straight Arrow Connector 97"/>
                      <wp:cNvGraphicFramePr/>
                      <a:graphic xmlns:a="http://schemas.openxmlformats.org/drawingml/2006/main">
                        <a:graphicData uri="http://schemas.microsoft.com/office/word/2010/wordprocessingShape">
                          <wps:wsp>
                            <wps:cNvCnPr/>
                            <wps:spPr>
                              <a:xfrm flipH="1" flipV="1">
                                <a:off x="0" y="0"/>
                                <a:ext cx="257175" cy="10096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039D3" id="Straight Arrow Connector 97" o:spid="_x0000_s1026" type="#_x0000_t32" style="position:absolute;margin-left:290.2pt;margin-top:50.6pt;width:20.25pt;height:79.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" strokecolor="red" strokeweight="1.5pt">
                      <v:stroke endarrow="open"/>
                    </v:shape>
                  </w:pict>
                </mc:Fallback>
              </mc:AlternateContent>
            </w:r>
            <w:r>
              <w:rPr>
                <w:noProof/>
              </w:rPr>
              <mc:AlternateContent>
                <mc:Choice Requires="wps">
                  <w:drawing>
                    <wp:anchor distT="0" distB="0" distL="114300" distR="114300" simplePos="0" relativeHeight="251662336" behindDoc="0" locked="0" layoutInCell="1" allowOverlap="1" wp14:anchorId="33E6D0E2" wp14:editId="38E84E89">
                      <wp:simplePos x="0" y="0"/>
                      <wp:positionH relativeFrom="column">
                        <wp:posOffset>1456690</wp:posOffset>
                      </wp:positionH>
                      <wp:positionV relativeFrom="paragraph">
                        <wp:posOffset>1004570</wp:posOffset>
                      </wp:positionV>
                      <wp:extent cx="304800" cy="647700"/>
                      <wp:effectExtent l="38100" t="38100" r="19050" b="19050"/>
                      <wp:wrapNone/>
                      <wp:docPr id="96" name="Straight Arrow Connector 96"/>
                      <wp:cNvGraphicFramePr/>
                      <a:graphic xmlns:a="http://schemas.openxmlformats.org/drawingml/2006/main">
                        <a:graphicData uri="http://schemas.microsoft.com/office/word/2010/wordprocessingShape">
                          <wps:wsp>
                            <wps:cNvCnPr/>
                            <wps:spPr>
                              <a:xfrm flipH="1" flipV="1">
                                <a:off x="0" y="0"/>
                                <a:ext cx="304800" cy="647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EA4BF" id="Straight Arrow Connector 96" o:spid="_x0000_s1026" type="#_x0000_t32" style="position:absolute;margin-left:114.7pt;margin-top:79.1pt;width:24pt;height:51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" strokecolor="red" strokeweight="1.5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4319AED8" wp14:editId="4B555C79">
                      <wp:simplePos x="0" y="0"/>
                      <wp:positionH relativeFrom="column">
                        <wp:posOffset>485140</wp:posOffset>
                      </wp:positionH>
                      <wp:positionV relativeFrom="paragraph">
                        <wp:posOffset>1061720</wp:posOffset>
                      </wp:positionV>
                      <wp:extent cx="276225" cy="590550"/>
                      <wp:effectExtent l="0" t="38100" r="66675" b="19050"/>
                      <wp:wrapNone/>
                      <wp:docPr id="95" name="Straight Arrow Connector 95"/>
                      <wp:cNvGraphicFramePr/>
                      <a:graphic xmlns:a="http://schemas.openxmlformats.org/drawingml/2006/main">
                        <a:graphicData uri="http://schemas.microsoft.com/office/word/2010/wordprocessingShape">
                          <wps:wsp>
                            <wps:cNvCnPr/>
                            <wps:spPr>
                              <a:xfrm flipV="1">
                                <a:off x="0" y="0"/>
                                <a:ext cx="276225" cy="590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1B771" id="Straight Arrow Connector 95" o:spid="_x0000_s1026" type="#_x0000_t32" style="position:absolute;margin-left:38.2pt;margin-top:83.6pt;width:21.75pt;height:4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" strokecolor="red" strokeweight="1.5pt">
                      <v:stroke endarrow="open"/>
                    </v:shape>
                  </w:pict>
                </mc:Fallback>
              </mc:AlternateContent>
            </w:r>
            <w:r>
              <w:rPr>
                <w:noProof/>
              </w:rPr>
              <w:drawing>
                <wp:inline distT="0" distB="0" distL="0" distR="0" wp14:anchorId="24C97D27" wp14:editId="60D309EC">
                  <wp:extent cx="2484986" cy="1645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4986" cy="1645920"/>
                          </a:xfrm>
                          <a:prstGeom prst="rect">
                            <a:avLst/>
                          </a:prstGeom>
                        </pic:spPr>
                      </pic:pic>
                    </a:graphicData>
                  </a:graphic>
                </wp:inline>
              </w:drawing>
            </w:r>
            <w:r>
              <w:rPr>
                <w:noProof/>
              </w:rPr>
              <w:drawing>
                <wp:inline distT="0" distB="0" distL="0" distR="0" wp14:anchorId="1B308AE3" wp14:editId="304CEC60">
                  <wp:extent cx="2484986" cy="16459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4986" cy="1645920"/>
                          </a:xfrm>
                          <a:prstGeom prst="rect">
                            <a:avLst/>
                          </a:prstGeom>
                        </pic:spPr>
                      </pic:pic>
                    </a:graphicData>
                  </a:graphic>
                </wp:inline>
              </w:drawing>
            </w:r>
          </w:p>
          <w:p w14:paraId="0F2FC6B9" w14:textId="77777777" w:rsidR="00EF2C67" w:rsidRDefault="00EF2C67" w:rsidP="00EF2C67">
            <w:pPr>
              <w:rPr>
                <w:b/>
              </w:rPr>
            </w:pPr>
            <w:r w:rsidRPr="00FF3348">
              <w:rPr>
                <w:b/>
              </w:rPr>
              <w:t xml:space="preserve">      Stop Plate</w:t>
            </w:r>
            <w:r>
              <w:rPr>
                <w:b/>
              </w:rPr>
              <w:t xml:space="preserve">            </w:t>
            </w:r>
            <w:r w:rsidRPr="00FF3348">
              <w:rPr>
                <w:b/>
              </w:rPr>
              <w:t>Bearing Block Assembly</w:t>
            </w:r>
            <w:r>
              <w:rPr>
                <w:b/>
              </w:rPr>
              <w:t xml:space="preserve">                      Ladder Bearing</w:t>
            </w:r>
          </w:p>
          <w:p w14:paraId="36E7641E" w14:textId="77777777" w:rsidR="00EF2C67" w:rsidRPr="00FF3348" w:rsidRDefault="00EF2C67" w:rsidP="00EF2C67">
            <w:pPr>
              <w:rPr>
                <w:b/>
              </w:rPr>
            </w:pPr>
          </w:p>
        </w:tc>
        <w:tc>
          <w:tcPr>
            <w:tcW w:w="3369" w:type="dxa"/>
            <w:noWrap/>
          </w:tcPr>
          <w:p w14:paraId="65F890F9" w14:textId="77777777" w:rsidR="00EF2C67" w:rsidRDefault="00EF2C67" w:rsidP="00EF2C67">
            <w:r>
              <w:lastRenderedPageBreak/>
              <w:t>[[Needle_SRF10]] &lt;&lt;SRF&gt;&gt;</w:t>
            </w:r>
          </w:p>
          <w:p w14:paraId="0BDEA04A" w14:textId="77777777" w:rsidR="00EF2C67" w:rsidRDefault="00EF2C67" w:rsidP="00EF2C67">
            <w:r>
              <w:t>[[Date10]] &lt;&lt;TIMESTAMP&gt;&gt;</w:t>
            </w:r>
          </w:p>
          <w:p w14:paraId="76B7E5B6" w14:textId="77777777" w:rsidR="00EF2C67" w:rsidRDefault="00EF2C67" w:rsidP="00EF2C67">
            <w:r>
              <w:t>[[Comment10]] &lt;&lt;COMMENT&gt;&gt;</w:t>
            </w:r>
          </w:p>
          <w:p w14:paraId="07F4651E" w14:textId="77777777" w:rsidR="00EF2C67" w:rsidRDefault="00EF2C67" w:rsidP="00EF2C67">
            <w:r>
              <w:t>[[SmallPartDemagComplete10]] &lt;&lt;YESNO&gt;&gt;</w:t>
            </w:r>
          </w:p>
          <w:p w14:paraId="45D7D5E3" w14:textId="77777777" w:rsidR="00EF2C67" w:rsidRPr="00D97B1C" w:rsidRDefault="00EF2C67" w:rsidP="00EF2C67"/>
        </w:tc>
      </w:tr>
      <w:tr w:rsidR="002F68BB" w:rsidRPr="00D97B1C" w14:paraId="24D04751" w14:textId="77777777" w:rsidTr="0083455E">
        <w:trPr>
          <w:trHeight w:val="288"/>
        </w:trPr>
        <w:tc>
          <w:tcPr>
            <w:tcW w:w="622" w:type="dxa"/>
          </w:tcPr>
          <w:p w14:paraId="0A517EEF" w14:textId="77777777" w:rsidR="00EF2C67" w:rsidRDefault="00EF2C67" w:rsidP="00EF2C67">
            <w:pPr>
              <w:jc w:val="center"/>
            </w:pPr>
            <w:r>
              <w:lastRenderedPageBreak/>
              <w:t>11</w:t>
            </w:r>
          </w:p>
        </w:tc>
        <w:tc>
          <w:tcPr>
            <w:tcW w:w="8959" w:type="dxa"/>
          </w:tcPr>
          <w:p w14:paraId="737F47F9" w14:textId="77777777" w:rsidR="00EF2C67" w:rsidRDefault="00EF2C67" w:rsidP="00EF2C67">
            <w:r>
              <w:t>Prepare the magnet assembly by verifying the leveling feet are supporting the magnet weight, then remove the lug clamps and fixture sidewalls. Install the needle bearing supports onto the magnet lugs. Snug all adjustment hardware to 20 in/lbs.</w:t>
            </w:r>
          </w:p>
          <w:p w14:paraId="74F921A7" w14:textId="77777777" w:rsidR="00EF2C67" w:rsidRDefault="00EF2C67" w:rsidP="00EF2C67">
            <w:pPr>
              <w:rPr>
                <w:b/>
                <w:color w:val="FF0000"/>
              </w:rPr>
            </w:pPr>
            <w:r>
              <w:t xml:space="preserve"> </w:t>
            </w:r>
            <w:r w:rsidRPr="00F108ED">
              <w:rPr>
                <w:b/>
                <w:color w:val="FF0000"/>
              </w:rPr>
              <w:t xml:space="preserve">***Note- Only trained Technicians </w:t>
            </w:r>
            <w:r>
              <w:rPr>
                <w:b/>
                <w:color w:val="FF0000"/>
              </w:rPr>
              <w:t>will perform this step due to the need to maintain proper alignment and bellows positioning.</w:t>
            </w:r>
            <w:r w:rsidRPr="00F108ED">
              <w:rPr>
                <w:b/>
                <w:color w:val="FF0000"/>
              </w:rPr>
              <w:t xml:space="preserve"> ***</w:t>
            </w:r>
          </w:p>
          <w:p w14:paraId="148CE9CC" w14:textId="77777777" w:rsidR="00EF2C67" w:rsidRDefault="00EF2C67" w:rsidP="00EF2C67"/>
          <w:p w14:paraId="7CF200C3" w14:textId="77777777" w:rsidR="00EF2C67" w:rsidRDefault="00EF2C67" w:rsidP="00EF2C67">
            <w:r>
              <w:rPr>
                <w:noProof/>
              </w:rPr>
              <w:lastRenderedPageBreak/>
              <mc:AlternateContent>
                <mc:Choice Requires="wps">
                  <w:drawing>
                    <wp:anchor distT="0" distB="0" distL="114300" distR="114300" simplePos="0" relativeHeight="251666432" behindDoc="0" locked="0" layoutInCell="1" allowOverlap="1" wp14:anchorId="1214E469" wp14:editId="468B5933">
                      <wp:simplePos x="0" y="0"/>
                      <wp:positionH relativeFrom="column">
                        <wp:posOffset>2447290</wp:posOffset>
                      </wp:positionH>
                      <wp:positionV relativeFrom="paragraph">
                        <wp:posOffset>1597660</wp:posOffset>
                      </wp:positionV>
                      <wp:extent cx="333375" cy="1838325"/>
                      <wp:effectExtent l="76200" t="38100" r="28575" b="28575"/>
                      <wp:wrapNone/>
                      <wp:docPr id="94" name="Straight Arrow Connector 94"/>
                      <wp:cNvGraphicFramePr/>
                      <a:graphic xmlns:a="http://schemas.openxmlformats.org/drawingml/2006/main">
                        <a:graphicData uri="http://schemas.microsoft.com/office/word/2010/wordprocessingShape">
                          <wps:wsp>
                            <wps:cNvCnPr/>
                            <wps:spPr>
                              <a:xfrm flipH="1" flipV="1">
                                <a:off x="0" y="0"/>
                                <a:ext cx="333375" cy="1838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DF135" id="Straight Arrow Connector 94" o:spid="_x0000_s1026" type="#_x0000_t32" style="position:absolute;margin-left:192.7pt;margin-top:125.8pt;width:26.25pt;height:144.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" strokecolor="red" strokeweight="1.5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6AE9D72F" wp14:editId="27F1283A">
                      <wp:simplePos x="0" y="0"/>
                      <wp:positionH relativeFrom="column">
                        <wp:posOffset>961390</wp:posOffset>
                      </wp:positionH>
                      <wp:positionV relativeFrom="paragraph">
                        <wp:posOffset>1159510</wp:posOffset>
                      </wp:positionV>
                      <wp:extent cx="1428750" cy="2276475"/>
                      <wp:effectExtent l="0" t="38100" r="57150" b="28575"/>
                      <wp:wrapNone/>
                      <wp:docPr id="93" name="Straight Arrow Connector 93"/>
                      <wp:cNvGraphicFramePr/>
                      <a:graphic xmlns:a="http://schemas.openxmlformats.org/drawingml/2006/main">
                        <a:graphicData uri="http://schemas.microsoft.com/office/word/2010/wordprocessingShape">
                          <wps:wsp>
                            <wps:cNvCnPr/>
                            <wps:spPr>
                              <a:xfrm flipV="1">
                                <a:off x="0" y="0"/>
                                <a:ext cx="1428750" cy="2276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1F24E4" id="Straight Arrow Connector 93" o:spid="_x0000_s1026" type="#_x0000_t32" style="position:absolute;margin-left:75.7pt;margin-top:91.3pt;width:112.5pt;height:179.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" strokecolor="red" strokeweight="1.5pt">
                      <v:stroke endarrow="open"/>
                    </v:shape>
                  </w:pict>
                </mc:Fallback>
              </mc:AlternateContent>
            </w:r>
            <w:r>
              <w:rPr>
                <w:noProof/>
              </w:rPr>
              <w:drawing>
                <wp:inline distT="0" distB="0" distL="0" distR="0" wp14:anchorId="69A1002D" wp14:editId="6090A6A5">
                  <wp:extent cx="5108027" cy="33832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08027" cy="3383280"/>
                          </a:xfrm>
                          <a:prstGeom prst="rect">
                            <a:avLst/>
                          </a:prstGeom>
                        </pic:spPr>
                      </pic:pic>
                    </a:graphicData>
                  </a:graphic>
                </wp:inline>
              </w:drawing>
            </w:r>
            <w:r>
              <w:t xml:space="preserve"> </w:t>
            </w:r>
          </w:p>
          <w:p w14:paraId="6B1427E2" w14:textId="77777777" w:rsidR="00EF2C67" w:rsidRDefault="00EF2C67" w:rsidP="00EF2C67">
            <w:r>
              <w:t xml:space="preserve">        Lug Clamp                      Fixture Side Walls</w:t>
            </w:r>
          </w:p>
          <w:p w14:paraId="7F4AEA6E" w14:textId="77777777" w:rsidR="00EF2C67" w:rsidRDefault="00EF2C67" w:rsidP="00EF2C67"/>
        </w:tc>
        <w:tc>
          <w:tcPr>
            <w:tcW w:w="3369" w:type="dxa"/>
            <w:noWrap/>
          </w:tcPr>
          <w:p w14:paraId="78107C5D" w14:textId="77777777" w:rsidR="00EF2C67" w:rsidRDefault="00EF2C67" w:rsidP="00EF2C67">
            <w:r>
              <w:lastRenderedPageBreak/>
              <w:t>[[MagAssy_SRF11]] &lt;&lt;SRF&gt;&gt;</w:t>
            </w:r>
          </w:p>
          <w:p w14:paraId="2B7FE61C" w14:textId="77777777" w:rsidR="00EF2C67" w:rsidRDefault="00EF2C67" w:rsidP="00EF2C67">
            <w:r>
              <w:t>[[Date11]] &lt;&lt;TIMESTAMP&gt;&gt;</w:t>
            </w:r>
          </w:p>
          <w:p w14:paraId="64AB906B" w14:textId="77777777" w:rsidR="00EF2C67" w:rsidRDefault="00EF2C67" w:rsidP="00EF2C67">
            <w:r>
              <w:t>[[Comment11]] &lt;&lt;COMMENT&gt;&gt;</w:t>
            </w:r>
          </w:p>
        </w:tc>
      </w:tr>
      <w:tr w:rsidR="002F68BB" w:rsidRPr="00D97B1C" w14:paraId="4AB963E7" w14:textId="77777777" w:rsidTr="0083455E">
        <w:trPr>
          <w:trHeight w:val="288"/>
        </w:trPr>
        <w:tc>
          <w:tcPr>
            <w:tcW w:w="622" w:type="dxa"/>
          </w:tcPr>
          <w:p w14:paraId="654CBE39" w14:textId="77777777" w:rsidR="00EF2C67" w:rsidRDefault="00EF2C67" w:rsidP="00EF2C67">
            <w:pPr>
              <w:jc w:val="center"/>
            </w:pPr>
            <w:r>
              <w:t>12</w:t>
            </w:r>
          </w:p>
        </w:tc>
        <w:tc>
          <w:tcPr>
            <w:tcW w:w="8959" w:type="dxa"/>
          </w:tcPr>
          <w:p w14:paraId="4C2A7BB4" w14:textId="77777777" w:rsidR="00EF2C67" w:rsidRDefault="00EF2C67" w:rsidP="00EF2C67">
            <w:r>
              <w:t xml:space="preserve">Install the Cavity 1 Extended Tuner using the attached Procedure and Fastener Spread sheet. This assembly is to be demagnetized before installation. </w:t>
            </w:r>
            <w:hyperlink r:id="rId44" w:history="1">
              <w:r w:rsidRPr="00563529">
                <w:rPr>
                  <w:rStyle w:val="Hyperlink"/>
                </w:rPr>
                <w:t>Upstream Gate Val</w:t>
              </w:r>
              <w:r w:rsidRPr="00563529">
                <w:rPr>
                  <w:rStyle w:val="Hyperlink"/>
                </w:rPr>
                <w:t>v</w:t>
              </w:r>
              <w:r w:rsidRPr="00563529">
                <w:rPr>
                  <w:rStyle w:val="Hyperlink"/>
                </w:rPr>
                <w:t>e support procedure</w:t>
              </w:r>
            </w:hyperlink>
          </w:p>
          <w:p w14:paraId="14D890EB" w14:textId="77777777" w:rsidR="00EF2C67" w:rsidRDefault="00EF2C67" w:rsidP="00EF2C67">
            <w:pPr>
              <w:rPr>
                <w:b/>
                <w:color w:val="FF0000"/>
              </w:rPr>
            </w:pPr>
            <w:r w:rsidRPr="00F108ED">
              <w:rPr>
                <w:b/>
                <w:color w:val="FF0000"/>
              </w:rPr>
              <w:t xml:space="preserve">***Note- Only trained Technicians </w:t>
            </w:r>
            <w:r>
              <w:rPr>
                <w:b/>
                <w:color w:val="FF0000"/>
              </w:rPr>
              <w:t>will perform this step due to the need to maintain proper alignment and bellows positioning.</w:t>
            </w:r>
            <w:r w:rsidRPr="00F108ED">
              <w:rPr>
                <w:b/>
                <w:color w:val="FF0000"/>
              </w:rPr>
              <w:t xml:space="preserve"> ***</w:t>
            </w:r>
          </w:p>
          <w:p w14:paraId="533C49C2" w14:textId="77777777" w:rsidR="00EF2C67" w:rsidRDefault="00EF2C67" w:rsidP="00EF2C67"/>
          <w:p w14:paraId="4AE66EC5" w14:textId="77777777" w:rsidR="00EF2C67" w:rsidRDefault="00EF2C67" w:rsidP="00EF2C67">
            <w:r>
              <w:rPr>
                <w:noProof/>
              </w:rPr>
              <w:lastRenderedPageBreak/>
              <mc:AlternateContent>
                <mc:Choice Requires="wps">
                  <w:drawing>
                    <wp:anchor distT="0" distB="0" distL="114300" distR="114300" simplePos="0" relativeHeight="251669504" behindDoc="0" locked="0" layoutInCell="1" allowOverlap="1" wp14:anchorId="28560227" wp14:editId="069D4F77">
                      <wp:simplePos x="0" y="0"/>
                      <wp:positionH relativeFrom="column">
                        <wp:posOffset>1694815</wp:posOffset>
                      </wp:positionH>
                      <wp:positionV relativeFrom="paragraph">
                        <wp:posOffset>2632075</wp:posOffset>
                      </wp:positionV>
                      <wp:extent cx="266700" cy="619125"/>
                      <wp:effectExtent l="57150" t="38100" r="19050" b="28575"/>
                      <wp:wrapNone/>
                      <wp:docPr id="100" name="Straight Arrow Connector 100"/>
                      <wp:cNvGraphicFramePr/>
                      <a:graphic xmlns:a="http://schemas.openxmlformats.org/drawingml/2006/main">
                        <a:graphicData uri="http://schemas.microsoft.com/office/word/2010/wordprocessingShape">
                          <wps:wsp>
                            <wps:cNvCnPr/>
                            <wps:spPr>
                              <a:xfrm flipH="1" flipV="1">
                                <a:off x="0" y="0"/>
                                <a:ext cx="266700" cy="619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DCF24" id="Straight Arrow Connector 100" o:spid="_x0000_s1026" type="#_x0000_t32" style="position:absolute;margin-left:133.45pt;margin-top:207.25pt;width:21pt;height:48.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" strokecolor="red" strokeweight="1.5pt">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5BFE2BAC" wp14:editId="40DE3C1A">
                      <wp:simplePos x="0" y="0"/>
                      <wp:positionH relativeFrom="column">
                        <wp:posOffset>1142365</wp:posOffset>
                      </wp:positionH>
                      <wp:positionV relativeFrom="paragraph">
                        <wp:posOffset>1984375</wp:posOffset>
                      </wp:positionV>
                      <wp:extent cx="609600" cy="1266825"/>
                      <wp:effectExtent l="0" t="38100" r="57150" b="28575"/>
                      <wp:wrapNone/>
                      <wp:docPr id="99" name="Straight Arrow Connector 99"/>
                      <wp:cNvGraphicFramePr/>
                      <a:graphic xmlns:a="http://schemas.openxmlformats.org/drawingml/2006/main">
                        <a:graphicData uri="http://schemas.microsoft.com/office/word/2010/wordprocessingShape">
                          <wps:wsp>
                            <wps:cNvCnPr/>
                            <wps:spPr>
                              <a:xfrm flipV="1">
                                <a:off x="0" y="0"/>
                                <a:ext cx="609600" cy="12668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9EB4A" id="Straight Arrow Connector 99" o:spid="_x0000_s1026" type="#_x0000_t32" style="position:absolute;margin-left:89.95pt;margin-top:156.25pt;width:48pt;height:99.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" strokecolor="red" strokeweight="1.5pt">
                      <v:stroke endarrow="open"/>
                    </v:shape>
                  </w:pict>
                </mc:Fallback>
              </mc:AlternateContent>
            </w:r>
            <w:r>
              <w:rPr>
                <w:noProof/>
              </w:rPr>
              <w:drawing>
                <wp:inline distT="0" distB="0" distL="0" distR="0" wp14:anchorId="28B48A63" wp14:editId="312DC2BF">
                  <wp:extent cx="4831918" cy="3200400"/>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1918" cy="3200400"/>
                          </a:xfrm>
                          <a:prstGeom prst="rect">
                            <a:avLst/>
                          </a:prstGeom>
                        </pic:spPr>
                      </pic:pic>
                    </a:graphicData>
                  </a:graphic>
                </wp:inline>
              </w:drawing>
            </w:r>
          </w:p>
          <w:p w14:paraId="05344680" w14:textId="77777777" w:rsidR="00EF2C67" w:rsidRDefault="00EF2C67" w:rsidP="00EF2C67">
            <w:r>
              <w:t xml:space="preserve">    Extended Tuner                           Gate Valve Support Bracket</w:t>
            </w:r>
          </w:p>
          <w:p w14:paraId="41814230" w14:textId="77777777" w:rsidR="00EF2C67" w:rsidRDefault="00EF2C67" w:rsidP="00EF2C67"/>
        </w:tc>
        <w:tc>
          <w:tcPr>
            <w:tcW w:w="3369" w:type="dxa"/>
            <w:noWrap/>
          </w:tcPr>
          <w:p w14:paraId="16D5134A" w14:textId="77777777" w:rsidR="00EF2C67" w:rsidRDefault="00EF2C67" w:rsidP="00EF2C67">
            <w:r>
              <w:lastRenderedPageBreak/>
              <w:t>[[Technician12]] &lt;&lt;SRF&gt;&gt;</w:t>
            </w:r>
          </w:p>
          <w:p w14:paraId="0751CE49" w14:textId="77777777" w:rsidR="00EF2C67" w:rsidRDefault="00EF2C67" w:rsidP="00EF2C67">
            <w:r>
              <w:t>[[Date12]] &lt;&lt;TIMESTAMP&gt;&gt;</w:t>
            </w:r>
          </w:p>
          <w:p w14:paraId="6863762C" w14:textId="77777777" w:rsidR="00EF2C67" w:rsidRDefault="00EF2C67" w:rsidP="00EF2C67">
            <w:r>
              <w:t>[[Comment12]] &lt;&lt;COMMENT&gt;&gt;</w:t>
            </w:r>
          </w:p>
        </w:tc>
      </w:tr>
      <w:tr w:rsidR="002F68BB" w:rsidRPr="00D97B1C" w14:paraId="036AA631" w14:textId="77777777" w:rsidTr="0083455E">
        <w:trPr>
          <w:trHeight w:val="288"/>
        </w:trPr>
        <w:tc>
          <w:tcPr>
            <w:tcW w:w="622" w:type="dxa"/>
          </w:tcPr>
          <w:p w14:paraId="453A80AA" w14:textId="77777777" w:rsidR="00EF2C67" w:rsidRDefault="00EF2C67" w:rsidP="00EF2C67">
            <w:pPr>
              <w:jc w:val="center"/>
            </w:pPr>
            <w:r>
              <w:t>13</w:t>
            </w:r>
          </w:p>
        </w:tc>
        <w:tc>
          <w:tcPr>
            <w:tcW w:w="8959" w:type="dxa"/>
          </w:tcPr>
          <w:p w14:paraId="7066DB3D" w14:textId="77777777" w:rsidR="00EF2C67" w:rsidRDefault="00EF2C67" w:rsidP="00EF2C67">
            <w:r>
              <w:t>Loosely install the 8 HV post and 2 center invar clamps. Cavity 1 thru 8 clamps are 22mm wide and the Magnet clamp is 20mm wide.</w:t>
            </w:r>
            <w:r w:rsidR="0078033B">
              <w:t xml:space="preserve"> </w:t>
            </w:r>
            <w:r>
              <w:t>Install in the correct position. Center clamps will lock the position of the invar rod, be sure to install it tight to the center GHRP support structure prior to tightening.</w:t>
            </w:r>
          </w:p>
          <w:p w14:paraId="34F59910" w14:textId="77777777" w:rsidR="00EF2C67" w:rsidRDefault="00EF2C67" w:rsidP="00EF2C67">
            <w:r>
              <w:rPr>
                <w:noProof/>
              </w:rPr>
              <w:lastRenderedPageBreak/>
              <mc:AlternateContent>
                <mc:Choice Requires="wps">
                  <w:drawing>
                    <wp:anchor distT="0" distB="0" distL="114300" distR="114300" simplePos="0" relativeHeight="251672576" behindDoc="0" locked="0" layoutInCell="1" allowOverlap="1" wp14:anchorId="4394D781" wp14:editId="401C3998">
                      <wp:simplePos x="0" y="0"/>
                      <wp:positionH relativeFrom="column">
                        <wp:posOffset>3441700</wp:posOffset>
                      </wp:positionH>
                      <wp:positionV relativeFrom="paragraph">
                        <wp:posOffset>640080</wp:posOffset>
                      </wp:positionV>
                      <wp:extent cx="66675" cy="914400"/>
                      <wp:effectExtent l="76200" t="38100" r="47625" b="19050"/>
                      <wp:wrapNone/>
                      <wp:docPr id="102" name="Straight Arrow Connector 102"/>
                      <wp:cNvGraphicFramePr/>
                      <a:graphic xmlns:a="http://schemas.openxmlformats.org/drawingml/2006/main">
                        <a:graphicData uri="http://schemas.microsoft.com/office/word/2010/wordprocessingShape">
                          <wps:wsp>
                            <wps:cNvCnPr/>
                            <wps:spPr>
                              <a:xfrm flipH="1" flipV="1">
                                <a:off x="0" y="0"/>
                                <a:ext cx="66675" cy="914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F4471" id="Straight Arrow Connector 102" o:spid="_x0000_s1026" type="#_x0000_t32" style="position:absolute;margin-left:271pt;margin-top:50.4pt;width:5.25pt;height:1in;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" strokecolor="red" strokeweight="1.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15DA4BDF" wp14:editId="729D60B5">
                      <wp:simplePos x="0" y="0"/>
                      <wp:positionH relativeFrom="column">
                        <wp:posOffset>1260475</wp:posOffset>
                      </wp:positionH>
                      <wp:positionV relativeFrom="paragraph">
                        <wp:posOffset>640080</wp:posOffset>
                      </wp:positionV>
                      <wp:extent cx="171450" cy="914400"/>
                      <wp:effectExtent l="76200" t="38100" r="19050" b="19050"/>
                      <wp:wrapNone/>
                      <wp:docPr id="101" name="Straight Arrow Connector 101"/>
                      <wp:cNvGraphicFramePr/>
                      <a:graphic xmlns:a="http://schemas.openxmlformats.org/drawingml/2006/main">
                        <a:graphicData uri="http://schemas.microsoft.com/office/word/2010/wordprocessingShape">
                          <wps:wsp>
                            <wps:cNvCnPr/>
                            <wps:spPr>
                              <a:xfrm flipH="1" flipV="1">
                                <a:off x="0" y="0"/>
                                <a:ext cx="171450" cy="914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EF254" id="Straight Arrow Connector 101" o:spid="_x0000_s1026" type="#_x0000_t32" style="position:absolute;margin-left:99.25pt;margin-top:50.4pt;width:13.5pt;height:1in;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" strokecolor="red" strokeweight="1.5pt">
                      <v:stroke endarrow="open"/>
                    </v:shape>
                  </w:pict>
                </mc:Fallback>
              </mc:AlternateContent>
            </w:r>
            <w:r>
              <w:rPr>
                <w:noProof/>
              </w:rPr>
              <w:drawing>
                <wp:inline distT="0" distB="0" distL="0" distR="0" wp14:anchorId="1A93F086" wp14:editId="387F0665">
                  <wp:extent cx="2346960" cy="1554479"/>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6960" cy="1554479"/>
                          </a:xfrm>
                          <a:prstGeom prst="rect">
                            <a:avLst/>
                          </a:prstGeom>
                        </pic:spPr>
                      </pic:pic>
                    </a:graphicData>
                  </a:graphic>
                </wp:inline>
              </w:drawing>
            </w:r>
            <w:r>
              <w:rPr>
                <w:noProof/>
              </w:rPr>
              <w:drawing>
                <wp:inline distT="0" distB="0" distL="0" distR="0" wp14:anchorId="7C250FA1" wp14:editId="34D58382">
                  <wp:extent cx="2346960" cy="1554479"/>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6960" cy="1554479"/>
                          </a:xfrm>
                          <a:prstGeom prst="rect">
                            <a:avLst/>
                          </a:prstGeom>
                        </pic:spPr>
                      </pic:pic>
                    </a:graphicData>
                  </a:graphic>
                </wp:inline>
              </w:drawing>
            </w:r>
          </w:p>
          <w:p w14:paraId="4CFDD5DA" w14:textId="77777777" w:rsidR="00EF2C67" w:rsidRPr="00E94E87" w:rsidRDefault="00EF2C67" w:rsidP="00EF2C67">
            <w:pPr>
              <w:rPr>
                <w:b/>
              </w:rPr>
            </w:pPr>
            <w:r w:rsidRPr="00E94E87">
              <w:rPr>
                <w:b/>
              </w:rPr>
              <w:t>Cavities 2-8 invar clamps                                         Cavity 1 and Magnet</w:t>
            </w:r>
          </w:p>
          <w:p w14:paraId="4101DA45" w14:textId="77777777" w:rsidR="00EF2C67" w:rsidRDefault="00EF2C67" w:rsidP="00EF2C67"/>
        </w:tc>
        <w:tc>
          <w:tcPr>
            <w:tcW w:w="3369" w:type="dxa"/>
            <w:noWrap/>
          </w:tcPr>
          <w:p w14:paraId="7F1F6D3E" w14:textId="77777777" w:rsidR="00EF2C67" w:rsidRDefault="00EF2C67" w:rsidP="00EF2C67">
            <w:r>
              <w:lastRenderedPageBreak/>
              <w:t>[[HVPost_SRF13]] &lt;&lt;SRF&gt;&gt;</w:t>
            </w:r>
          </w:p>
          <w:p w14:paraId="73AEDE1A" w14:textId="77777777" w:rsidR="00EF2C67" w:rsidRDefault="00EF2C67" w:rsidP="00EF2C67">
            <w:r>
              <w:t>[[Date13]] &lt;&lt;TIMESTAMP&gt;&gt;</w:t>
            </w:r>
          </w:p>
          <w:p w14:paraId="168B91F2" w14:textId="77777777" w:rsidR="00EF2C67" w:rsidRDefault="00EF2C67" w:rsidP="00EF2C67">
            <w:r>
              <w:t>[[Comment13]] &lt;&lt;COMMENT&gt;&gt;</w:t>
            </w:r>
            <w:r>
              <w:tab/>
            </w:r>
          </w:p>
        </w:tc>
      </w:tr>
      <w:tr w:rsidR="002F68BB" w:rsidRPr="00D97B1C" w14:paraId="1A4A1277" w14:textId="77777777" w:rsidTr="0083455E">
        <w:trPr>
          <w:trHeight w:val="288"/>
        </w:trPr>
        <w:tc>
          <w:tcPr>
            <w:tcW w:w="622" w:type="dxa"/>
          </w:tcPr>
          <w:p w14:paraId="2D765EE6" w14:textId="77777777" w:rsidR="00EF2C67" w:rsidRDefault="00EF2C67" w:rsidP="00EF2C67">
            <w:pPr>
              <w:jc w:val="center"/>
            </w:pPr>
            <w:r>
              <w:t>14</w:t>
            </w:r>
          </w:p>
        </w:tc>
        <w:tc>
          <w:tcPr>
            <w:tcW w:w="8959" w:type="dxa"/>
          </w:tcPr>
          <w:p w14:paraId="312360C4" w14:textId="77777777" w:rsidR="00EF2C67" w:rsidRDefault="00EF2C67" w:rsidP="00EF2C67">
            <w:r>
              <w:t>Install the gate valve bracket on the Down Stream end. Follow the Fastener Spread Sheet to complete this work.</w:t>
            </w:r>
          </w:p>
          <w:p w14:paraId="3544166C" w14:textId="77777777" w:rsidR="00EF2C67" w:rsidRDefault="00EF2C67" w:rsidP="00EF2C67">
            <w:r>
              <w:rPr>
                <w:noProof/>
              </w:rPr>
              <mc:AlternateContent>
                <mc:Choice Requires="wps">
                  <w:drawing>
                    <wp:anchor distT="0" distB="0" distL="114300" distR="114300" simplePos="0" relativeHeight="251674624" behindDoc="0" locked="0" layoutInCell="1" allowOverlap="1" wp14:anchorId="7E22DAFA" wp14:editId="1A37B756">
                      <wp:simplePos x="0" y="0"/>
                      <wp:positionH relativeFrom="column">
                        <wp:posOffset>2117725</wp:posOffset>
                      </wp:positionH>
                      <wp:positionV relativeFrom="paragraph">
                        <wp:posOffset>1403350</wp:posOffset>
                      </wp:positionV>
                      <wp:extent cx="66675" cy="1628775"/>
                      <wp:effectExtent l="38100" t="38100" r="66675" b="28575"/>
                      <wp:wrapNone/>
                      <wp:docPr id="105" name="Straight Arrow Connector 105"/>
                      <wp:cNvGraphicFramePr/>
                      <a:graphic xmlns:a="http://schemas.openxmlformats.org/drawingml/2006/main">
                        <a:graphicData uri="http://schemas.microsoft.com/office/word/2010/wordprocessingShape">
                          <wps:wsp>
                            <wps:cNvCnPr/>
                            <wps:spPr>
                              <a:xfrm flipV="1">
                                <a:off x="0" y="0"/>
                                <a:ext cx="66675" cy="16287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DE7309" id="Straight Arrow Connector 105" o:spid="_x0000_s1026" type="#_x0000_t32" style="position:absolute;margin-left:166.75pt;margin-top:110.5pt;width:5.25pt;height:128.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" strokecolor="red" strokeweight="1.5pt">
                      <v:stroke endarrow="open"/>
                    </v:shape>
                  </w:pict>
                </mc:Fallback>
              </mc:AlternateContent>
            </w:r>
            <w:r>
              <w:rPr>
                <w:noProof/>
              </w:rPr>
              <w:drawing>
                <wp:inline distT="0" distB="0" distL="0" distR="0" wp14:anchorId="6681244C" wp14:editId="035A7172">
                  <wp:extent cx="4572000" cy="3028244"/>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3028244"/>
                          </a:xfrm>
                          <a:prstGeom prst="rect">
                            <a:avLst/>
                          </a:prstGeom>
                        </pic:spPr>
                      </pic:pic>
                    </a:graphicData>
                  </a:graphic>
                </wp:inline>
              </w:drawing>
            </w:r>
          </w:p>
          <w:p w14:paraId="2DCFE3AE" w14:textId="77777777" w:rsidR="00EF2C67" w:rsidRDefault="00EF2C67" w:rsidP="00EF2C67">
            <w:r>
              <w:t xml:space="preserve">                            Gate Valve Support Bracket</w:t>
            </w:r>
          </w:p>
          <w:p w14:paraId="101CF133" w14:textId="377E30BA" w:rsidR="00C04908" w:rsidRDefault="00C04908" w:rsidP="00EF2C67">
            <w:r>
              <w:rPr>
                <w:noProof/>
              </w:rPr>
              <w:lastRenderedPageBreak/>
              <w:drawing>
                <wp:inline distT="0" distB="0" distL="0" distR="0" wp14:anchorId="7F2028BB" wp14:editId="75249329">
                  <wp:extent cx="4928616" cy="35295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CM NEG.png"/>
                          <pic:cNvPicPr/>
                        </pic:nvPicPr>
                        <pic:blipFill>
                          <a:blip r:embed="rId39">
                            <a:extLst>
                              <a:ext uri="{28A0092B-C50C-407E-A947-70E740481C1C}">
                                <a14:useLocalDpi xmlns:a14="http://schemas.microsoft.com/office/drawing/2010/main" val="0"/>
                              </a:ext>
                            </a:extLst>
                          </a:blip>
                          <a:stretch>
                            <a:fillRect/>
                          </a:stretch>
                        </pic:blipFill>
                        <pic:spPr>
                          <a:xfrm>
                            <a:off x="0" y="0"/>
                            <a:ext cx="4928616" cy="3529584"/>
                          </a:xfrm>
                          <a:prstGeom prst="rect">
                            <a:avLst/>
                          </a:prstGeom>
                        </pic:spPr>
                      </pic:pic>
                    </a:graphicData>
                  </a:graphic>
                </wp:inline>
              </w:drawing>
            </w:r>
          </w:p>
        </w:tc>
        <w:tc>
          <w:tcPr>
            <w:tcW w:w="3369" w:type="dxa"/>
            <w:noWrap/>
          </w:tcPr>
          <w:p w14:paraId="415DDB56" w14:textId="77777777" w:rsidR="00EF2C67" w:rsidRDefault="00EF2C67" w:rsidP="00EF2C67">
            <w:r>
              <w:lastRenderedPageBreak/>
              <w:t>[[ValveBrack_SRF14]] &lt;&lt;SRF&gt;&gt;</w:t>
            </w:r>
          </w:p>
          <w:p w14:paraId="48B459B8" w14:textId="77777777" w:rsidR="00EF2C67" w:rsidRDefault="00EF2C67" w:rsidP="00EF2C67">
            <w:r>
              <w:t>[[Date14]] &lt;&lt;TIMESTAMP&gt;&gt;</w:t>
            </w:r>
          </w:p>
          <w:p w14:paraId="49E2BBC3" w14:textId="77777777" w:rsidR="00EF2C67" w:rsidRDefault="00EF2C67" w:rsidP="00EF2C67">
            <w:r>
              <w:t>[[Comment14]] &lt;&lt;COMMENT&gt;&gt;</w:t>
            </w:r>
          </w:p>
        </w:tc>
      </w:tr>
      <w:tr w:rsidR="002F68BB" w:rsidRPr="00D97B1C" w14:paraId="6B0D4291" w14:textId="77777777" w:rsidTr="0083455E">
        <w:trPr>
          <w:trHeight w:val="288"/>
        </w:trPr>
        <w:tc>
          <w:tcPr>
            <w:tcW w:w="622" w:type="dxa"/>
          </w:tcPr>
          <w:p w14:paraId="26B324EA" w14:textId="77777777" w:rsidR="00EF2C67" w:rsidRDefault="00EF2C67" w:rsidP="00EF2C67">
            <w:pPr>
              <w:jc w:val="center"/>
            </w:pPr>
            <w:r>
              <w:t>15</w:t>
            </w:r>
          </w:p>
        </w:tc>
        <w:tc>
          <w:tcPr>
            <w:tcW w:w="8959" w:type="dxa"/>
          </w:tcPr>
          <w:p w14:paraId="419BFC00" w14:textId="77777777" w:rsidR="00EF2C67" w:rsidRDefault="00EF2C67" w:rsidP="00EF2C67">
            <w:r>
              <w:t>Remove the magnet tooling in preparation of the Magnet Lead soldering.</w:t>
            </w:r>
          </w:p>
          <w:p w14:paraId="181F616C" w14:textId="77777777" w:rsidR="00EF2C67" w:rsidRDefault="00EF2C67" w:rsidP="00EF2C67">
            <w:pPr>
              <w:rPr>
                <w:noProof/>
              </w:rPr>
            </w:pPr>
          </w:p>
          <w:p w14:paraId="06E92269" w14:textId="77777777" w:rsidR="00EF2C67" w:rsidRDefault="00EF2C67" w:rsidP="00EF2C67">
            <w:pPr>
              <w:rPr>
                <w:noProof/>
              </w:rPr>
            </w:pPr>
          </w:p>
          <w:p w14:paraId="38D9D622" w14:textId="77777777" w:rsidR="00EF2C67" w:rsidRDefault="00EF2C67" w:rsidP="00EF2C67">
            <w:r>
              <w:rPr>
                <w:noProof/>
              </w:rPr>
              <w:lastRenderedPageBreak/>
              <mc:AlternateContent>
                <mc:Choice Requires="wps">
                  <w:drawing>
                    <wp:anchor distT="0" distB="0" distL="114300" distR="114300" simplePos="0" relativeHeight="251676672" behindDoc="0" locked="0" layoutInCell="1" allowOverlap="1" wp14:anchorId="3FBEE33A" wp14:editId="1920067C">
                      <wp:simplePos x="0" y="0"/>
                      <wp:positionH relativeFrom="column">
                        <wp:posOffset>2130425</wp:posOffset>
                      </wp:positionH>
                      <wp:positionV relativeFrom="paragraph">
                        <wp:posOffset>1841500</wp:posOffset>
                      </wp:positionV>
                      <wp:extent cx="85725" cy="1409700"/>
                      <wp:effectExtent l="76200" t="38100" r="28575" b="19050"/>
                      <wp:wrapNone/>
                      <wp:docPr id="113" name="Straight Arrow Connector 113"/>
                      <wp:cNvGraphicFramePr/>
                      <a:graphic xmlns:a="http://schemas.openxmlformats.org/drawingml/2006/main">
                        <a:graphicData uri="http://schemas.microsoft.com/office/word/2010/wordprocessingShape">
                          <wps:wsp>
                            <wps:cNvCnPr/>
                            <wps:spPr>
                              <a:xfrm flipH="1" flipV="1">
                                <a:off x="0" y="0"/>
                                <a:ext cx="85725" cy="1409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C7AC5" id="Straight Arrow Connector 113" o:spid="_x0000_s1026" type="#_x0000_t32" style="position:absolute;margin-left:167.75pt;margin-top:145pt;width:6.75pt;height:111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" strokecolor="red" strokeweight="1.5pt">
                      <v:stroke endarrow="open"/>
                    </v:shape>
                  </w:pict>
                </mc:Fallback>
              </mc:AlternateContent>
            </w:r>
            <w:r>
              <w:rPr>
                <w:noProof/>
              </w:rPr>
              <w:drawing>
                <wp:inline distT="0" distB="0" distL="0" distR="0" wp14:anchorId="7CA5716D" wp14:editId="71FD4D25">
                  <wp:extent cx="4831918" cy="320040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31918" cy="3200400"/>
                          </a:xfrm>
                          <a:prstGeom prst="rect">
                            <a:avLst/>
                          </a:prstGeom>
                        </pic:spPr>
                      </pic:pic>
                    </a:graphicData>
                  </a:graphic>
                </wp:inline>
              </w:drawing>
            </w:r>
          </w:p>
          <w:p w14:paraId="17F8B4D7" w14:textId="77777777" w:rsidR="00EF2C67" w:rsidRPr="00136ACD" w:rsidRDefault="00EF2C67" w:rsidP="00EF2C67">
            <w:pPr>
              <w:rPr>
                <w:b/>
              </w:rPr>
            </w:pPr>
            <w:r>
              <w:t xml:space="preserve">                       </w:t>
            </w:r>
            <w:r w:rsidRPr="00136ACD">
              <w:rPr>
                <w:b/>
              </w:rPr>
              <w:t>Tooling to be removed</w:t>
            </w:r>
            <w:r>
              <w:rPr>
                <w:b/>
              </w:rPr>
              <w:t xml:space="preserve"> including lollipops</w:t>
            </w:r>
          </w:p>
          <w:p w14:paraId="3B3E5174" w14:textId="77777777" w:rsidR="00EF2C67" w:rsidRDefault="00EF2C67" w:rsidP="00EF2C67"/>
        </w:tc>
        <w:tc>
          <w:tcPr>
            <w:tcW w:w="3369" w:type="dxa"/>
            <w:noWrap/>
          </w:tcPr>
          <w:p w14:paraId="60C7B591" w14:textId="77777777" w:rsidR="00EF2C67" w:rsidRDefault="00EF2C67" w:rsidP="00EF2C67">
            <w:r>
              <w:lastRenderedPageBreak/>
              <w:t>[[SRF15]] &lt;&lt;SRF&gt;&gt;</w:t>
            </w:r>
          </w:p>
          <w:p w14:paraId="688D6120" w14:textId="77777777" w:rsidR="00EF2C67" w:rsidRDefault="00EF2C67" w:rsidP="00EF2C67">
            <w:r>
              <w:t>[[Date15]] &lt;&lt;TIMESTAMP&gt;&gt;</w:t>
            </w:r>
          </w:p>
          <w:p w14:paraId="12D40695" w14:textId="77777777" w:rsidR="00EF2C67" w:rsidRDefault="00EF2C67" w:rsidP="00EF2C67">
            <w:r>
              <w:t>[[Comment15]] &lt;&lt;COMMENT&gt;&gt;</w:t>
            </w:r>
          </w:p>
        </w:tc>
      </w:tr>
      <w:tr w:rsidR="002F68BB" w:rsidRPr="00D97B1C" w14:paraId="2630DE58" w14:textId="77777777" w:rsidTr="0083455E">
        <w:trPr>
          <w:trHeight w:val="288"/>
        </w:trPr>
        <w:tc>
          <w:tcPr>
            <w:tcW w:w="622" w:type="dxa"/>
          </w:tcPr>
          <w:p w14:paraId="76BF969B" w14:textId="77777777" w:rsidR="00EF2C67" w:rsidRDefault="00EF2C67" w:rsidP="00EF2C67">
            <w:pPr>
              <w:jc w:val="center"/>
            </w:pPr>
            <w:r>
              <w:t>16</w:t>
            </w:r>
          </w:p>
        </w:tc>
        <w:tc>
          <w:tcPr>
            <w:tcW w:w="8959" w:type="dxa"/>
          </w:tcPr>
          <w:p w14:paraId="2F01A1BC" w14:textId="77777777" w:rsidR="00EF2C67" w:rsidRDefault="00EF2C67" w:rsidP="00EF2C67">
            <w:r>
              <w:t>Lower the cavity tooling lollipops and return to cleanroom</w:t>
            </w:r>
          </w:p>
          <w:p w14:paraId="6CA672A6" w14:textId="77777777" w:rsidR="00EF2C67" w:rsidRDefault="00EF2C67" w:rsidP="00EF2C67">
            <w:r>
              <w:t>Care should be taken when lowering the tooling that cavity is not caught.</w:t>
            </w:r>
          </w:p>
          <w:p w14:paraId="488943D7" w14:textId="77777777" w:rsidR="00EF2C67" w:rsidRDefault="00EF2C67" w:rsidP="00EF2C67"/>
          <w:p w14:paraId="54FC5A8F" w14:textId="77777777" w:rsidR="00EF2C67" w:rsidRDefault="00EF2C67" w:rsidP="00EF2C67">
            <w:pPr>
              <w:rPr>
                <w:b/>
                <w:color w:val="FF0000"/>
              </w:rPr>
            </w:pPr>
            <w:r w:rsidRPr="00F108ED">
              <w:rPr>
                <w:b/>
                <w:color w:val="FF0000"/>
              </w:rPr>
              <w:t xml:space="preserve">***Note- Only trained Technicians </w:t>
            </w:r>
            <w:r>
              <w:rPr>
                <w:b/>
                <w:color w:val="FF0000"/>
              </w:rPr>
              <w:t>are to perform this step due to the need to maintain proper alignment and bellows positioning.</w:t>
            </w:r>
            <w:r w:rsidRPr="00F108ED">
              <w:rPr>
                <w:b/>
                <w:color w:val="FF0000"/>
              </w:rPr>
              <w:t xml:space="preserve"> ***</w:t>
            </w:r>
          </w:p>
          <w:p w14:paraId="702AF66A" w14:textId="77777777" w:rsidR="00EF2C67" w:rsidRDefault="00EF2C67" w:rsidP="00EF2C67">
            <w:pPr>
              <w:rPr>
                <w:b/>
                <w:color w:val="FF0000"/>
              </w:rPr>
            </w:pPr>
          </w:p>
          <w:p w14:paraId="3B3C31E0" w14:textId="77777777" w:rsidR="00EF2C67" w:rsidRDefault="00EF2C67" w:rsidP="00EF2C67">
            <w:pPr>
              <w:rPr>
                <w:b/>
                <w:color w:val="FF0000"/>
              </w:rPr>
            </w:pPr>
            <w:r>
              <w:rPr>
                <w:b/>
                <w:noProof/>
                <w:color w:val="FF0000"/>
              </w:rPr>
              <w:lastRenderedPageBreak/>
              <w:drawing>
                <wp:inline distT="0" distB="0" distL="0" distR="0" wp14:anchorId="1D8569AC" wp14:editId="2233AE3F">
                  <wp:extent cx="2623041" cy="173736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23041" cy="1737360"/>
                          </a:xfrm>
                          <a:prstGeom prst="rect">
                            <a:avLst/>
                          </a:prstGeom>
                        </pic:spPr>
                      </pic:pic>
                    </a:graphicData>
                  </a:graphic>
                </wp:inline>
              </w:drawing>
            </w:r>
            <w:r>
              <w:rPr>
                <w:b/>
                <w:noProof/>
                <w:color w:val="FF0000"/>
              </w:rPr>
              <w:drawing>
                <wp:inline distT="0" distB="0" distL="0" distR="0" wp14:anchorId="33B07AA8" wp14:editId="145E5BB8">
                  <wp:extent cx="2623041" cy="173736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23041" cy="1737360"/>
                          </a:xfrm>
                          <a:prstGeom prst="rect">
                            <a:avLst/>
                          </a:prstGeom>
                        </pic:spPr>
                      </pic:pic>
                    </a:graphicData>
                  </a:graphic>
                </wp:inline>
              </w:drawing>
            </w:r>
          </w:p>
          <w:p w14:paraId="0F523179" w14:textId="77777777" w:rsidR="00EF2C67" w:rsidRDefault="00EF2C67" w:rsidP="00EF2C67">
            <w:pPr>
              <w:rPr>
                <w:b/>
                <w:color w:val="FF0000"/>
              </w:rPr>
            </w:pPr>
          </w:p>
          <w:p w14:paraId="5F40B34A" w14:textId="77777777" w:rsidR="00EF2C67" w:rsidRPr="005E1400" w:rsidRDefault="00EF2C67" w:rsidP="00EF2C67">
            <w:pPr>
              <w:rPr>
                <w:b/>
              </w:rPr>
            </w:pPr>
            <w:r>
              <w:rPr>
                <w:b/>
                <w:color w:val="FF0000"/>
              </w:rPr>
              <w:t xml:space="preserve">                      </w:t>
            </w:r>
            <w:r>
              <w:rPr>
                <w:b/>
              </w:rPr>
              <w:t>Before                                                                        After</w:t>
            </w:r>
          </w:p>
        </w:tc>
        <w:tc>
          <w:tcPr>
            <w:tcW w:w="3369" w:type="dxa"/>
            <w:noWrap/>
          </w:tcPr>
          <w:p w14:paraId="502B10E6" w14:textId="77777777" w:rsidR="00EF2C67" w:rsidRDefault="00EF2C67" w:rsidP="00EF2C67">
            <w:r>
              <w:lastRenderedPageBreak/>
              <w:t>[[Tooling_SRF16]] &lt;&lt;SRF&gt;&gt;</w:t>
            </w:r>
          </w:p>
          <w:p w14:paraId="1F341A6D" w14:textId="77777777" w:rsidR="00EF2C67" w:rsidRDefault="00EF2C67" w:rsidP="00EF2C67">
            <w:r>
              <w:t>[[Date16]] &lt;&lt;TIMESTAMP&gt;&gt;</w:t>
            </w:r>
          </w:p>
          <w:p w14:paraId="2CE69D64" w14:textId="77777777" w:rsidR="00EF2C67" w:rsidRDefault="00EF2C67" w:rsidP="00EF2C67">
            <w:r>
              <w:t>[[Comment16]] &lt;&lt;COMMENT&gt;&gt;</w:t>
            </w:r>
          </w:p>
        </w:tc>
      </w:tr>
      <w:tr w:rsidR="002F68BB" w:rsidRPr="00D97B1C" w14:paraId="016BC680" w14:textId="77777777" w:rsidTr="0083455E">
        <w:trPr>
          <w:trHeight w:val="288"/>
        </w:trPr>
        <w:tc>
          <w:tcPr>
            <w:tcW w:w="622" w:type="dxa"/>
          </w:tcPr>
          <w:p w14:paraId="3BCEA7B7" w14:textId="77777777" w:rsidR="00EF2C67" w:rsidRPr="000C538A" w:rsidRDefault="00EF2C67" w:rsidP="00EF2C67">
            <w:pPr>
              <w:jc w:val="center"/>
            </w:pPr>
            <w:r>
              <w:t>17</w:t>
            </w:r>
          </w:p>
        </w:tc>
        <w:tc>
          <w:tcPr>
            <w:tcW w:w="8959" w:type="dxa"/>
          </w:tcPr>
          <w:p w14:paraId="0204F7D8" w14:textId="77777777" w:rsidR="00EF2C67" w:rsidRDefault="00EF2C67" w:rsidP="00EF2C67">
            <w:r>
              <w:t xml:space="preserve">Weld the process piping and support discs. Complete the </w:t>
            </w:r>
            <w:r w:rsidR="0078033B">
              <w:t>In-Process weld examinations</w:t>
            </w:r>
            <w:r>
              <w:t xml:space="preserve">. Upload results. </w:t>
            </w:r>
            <w:r w:rsidR="0078033B">
              <w:t xml:space="preserve">For reference; </w:t>
            </w:r>
            <w:hyperlink r:id="rId52" w:history="1">
              <w:r w:rsidRPr="008102C1">
                <w:rPr>
                  <w:rStyle w:val="Hyperlink"/>
                </w:rPr>
                <w:t>2 Phase We</w:t>
              </w:r>
              <w:r w:rsidRPr="008102C1">
                <w:rPr>
                  <w:rStyle w:val="Hyperlink"/>
                </w:rPr>
                <w:t>l</w:t>
              </w:r>
              <w:r w:rsidRPr="008102C1">
                <w:rPr>
                  <w:rStyle w:val="Hyperlink"/>
                </w:rPr>
                <w:t>d Map</w:t>
              </w:r>
            </w:hyperlink>
            <w:r>
              <w:rPr>
                <w:rStyle w:val="Hyperlink"/>
              </w:rPr>
              <w:t xml:space="preserve">, </w:t>
            </w:r>
            <w:hyperlink r:id="rId53" w:history="1">
              <w:r w:rsidRPr="008C7A7A">
                <w:rPr>
                  <w:rStyle w:val="Hyperlink"/>
                </w:rPr>
                <w:t>2 Pha</w:t>
              </w:r>
              <w:r w:rsidRPr="008C7A7A">
                <w:rPr>
                  <w:rStyle w:val="Hyperlink"/>
                </w:rPr>
                <w:t>s</w:t>
              </w:r>
              <w:r w:rsidRPr="008C7A7A">
                <w:rPr>
                  <w:rStyle w:val="Hyperlink"/>
                </w:rPr>
                <w:t>e Cover Map</w:t>
              </w:r>
            </w:hyperlink>
          </w:p>
          <w:p w14:paraId="13A4BD36" w14:textId="77777777" w:rsidR="00EF2C67" w:rsidRDefault="00EF2C67" w:rsidP="00EF2C67">
            <w:pPr>
              <w:rPr>
                <w:color w:val="FF0000"/>
              </w:rPr>
            </w:pPr>
            <w:r>
              <w:t xml:space="preserve">**¼” fill line uses couplings** </w:t>
            </w:r>
          </w:p>
          <w:p w14:paraId="31FB8CBF" w14:textId="77777777" w:rsidR="00EF2C67" w:rsidRDefault="00EF2C67" w:rsidP="00EF2C67">
            <w:r>
              <w:rPr>
                <w:noProof/>
              </w:rPr>
              <mc:AlternateContent>
                <mc:Choice Requires="wps">
                  <w:drawing>
                    <wp:anchor distT="0" distB="0" distL="114300" distR="114300" simplePos="0" relativeHeight="251679744" behindDoc="0" locked="0" layoutInCell="1" allowOverlap="1" wp14:anchorId="02F16FC6" wp14:editId="0359AED0">
                      <wp:simplePos x="0" y="0"/>
                      <wp:positionH relativeFrom="column">
                        <wp:posOffset>3463925</wp:posOffset>
                      </wp:positionH>
                      <wp:positionV relativeFrom="paragraph">
                        <wp:posOffset>1113790</wp:posOffset>
                      </wp:positionV>
                      <wp:extent cx="104775" cy="771525"/>
                      <wp:effectExtent l="76200" t="38100" r="28575" b="28575"/>
                      <wp:wrapNone/>
                      <wp:docPr id="139" name="Straight Arrow Connector 139"/>
                      <wp:cNvGraphicFramePr/>
                      <a:graphic xmlns:a="http://schemas.openxmlformats.org/drawingml/2006/main">
                        <a:graphicData uri="http://schemas.microsoft.com/office/word/2010/wordprocessingShape">
                          <wps:wsp>
                            <wps:cNvCnPr/>
                            <wps:spPr>
                              <a:xfrm flipH="1" flipV="1">
                                <a:off x="0" y="0"/>
                                <a:ext cx="104775" cy="771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9FC381" id="Straight Arrow Connector 139" o:spid="_x0000_s1026" type="#_x0000_t32" style="position:absolute;margin-left:272.75pt;margin-top:87.7pt;width:8.25pt;height:60.7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" strokecolor="red" strokeweight="1.5pt">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229417AA" wp14:editId="265CA4C6">
                      <wp:simplePos x="0" y="0"/>
                      <wp:positionH relativeFrom="column">
                        <wp:posOffset>1349375</wp:posOffset>
                      </wp:positionH>
                      <wp:positionV relativeFrom="paragraph">
                        <wp:posOffset>951865</wp:posOffset>
                      </wp:positionV>
                      <wp:extent cx="57150" cy="981075"/>
                      <wp:effectExtent l="38100" t="38100" r="57150" b="28575"/>
                      <wp:wrapNone/>
                      <wp:docPr id="138" name="Straight Arrow Connector 138"/>
                      <wp:cNvGraphicFramePr/>
                      <a:graphic xmlns:a="http://schemas.openxmlformats.org/drawingml/2006/main">
                        <a:graphicData uri="http://schemas.microsoft.com/office/word/2010/wordprocessingShape">
                          <wps:wsp>
                            <wps:cNvCnPr/>
                            <wps:spPr>
                              <a:xfrm flipV="1">
                                <a:off x="0" y="0"/>
                                <a:ext cx="57150" cy="981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6053B7" id="Straight Arrow Connector 138" o:spid="_x0000_s1026" type="#_x0000_t32" style="position:absolute;margin-left:106.25pt;margin-top:74.95pt;width:4.5pt;height:77.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" strokecolor="red" strokeweight="1.5pt">
                      <v:stroke endarrow="open"/>
                    </v:shape>
                  </w:pict>
                </mc:Fallback>
              </mc:AlternateContent>
            </w:r>
            <w:r>
              <w:rPr>
                <w:noProof/>
              </w:rPr>
              <w:drawing>
                <wp:inline distT="0" distB="0" distL="0" distR="0" wp14:anchorId="4B2A0A39" wp14:editId="26D6F713">
                  <wp:extent cx="2623073" cy="1737360"/>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r>
              <w:rPr>
                <w:noProof/>
              </w:rPr>
              <w:drawing>
                <wp:inline distT="0" distB="0" distL="0" distR="0" wp14:anchorId="1FD16547" wp14:editId="3F27124F">
                  <wp:extent cx="2623073" cy="1737360"/>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0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p>
          <w:p w14:paraId="1A535AD9" w14:textId="77777777" w:rsidR="00EF2C67" w:rsidRDefault="00EF2C67" w:rsidP="00EF2C67"/>
          <w:p w14:paraId="0AD0FA0C" w14:textId="77777777" w:rsidR="00EF2C67" w:rsidRPr="008C7A7A" w:rsidRDefault="00EF2C67" w:rsidP="00EF2C67">
            <w:pPr>
              <w:rPr>
                <w:b/>
              </w:rPr>
            </w:pPr>
            <w:r w:rsidRPr="008C7A7A">
              <w:rPr>
                <w:b/>
              </w:rPr>
              <w:t xml:space="preserve">                       Fill Line Joints                                     Invar Support Rings</w:t>
            </w:r>
          </w:p>
        </w:tc>
        <w:tc>
          <w:tcPr>
            <w:tcW w:w="3369" w:type="dxa"/>
            <w:noWrap/>
          </w:tcPr>
          <w:p w14:paraId="0E154F37" w14:textId="77777777" w:rsidR="00EF2C67" w:rsidRDefault="0078033B" w:rsidP="00EF2C67">
            <w:r>
              <w:t>[[Welder</w:t>
            </w:r>
            <w:r w:rsidR="00EF2C67">
              <w:t>_SRF17]] &lt;&lt;SRF&gt;&gt;</w:t>
            </w:r>
          </w:p>
          <w:p w14:paraId="628CB4F0" w14:textId="77777777" w:rsidR="00EF2C67" w:rsidRDefault="00EF2C67" w:rsidP="00EF2C67">
            <w:r>
              <w:t>[[Date17]] &lt;&lt;TIMESTAMP&gt;&gt;</w:t>
            </w:r>
          </w:p>
          <w:p w14:paraId="4B0651B9" w14:textId="77777777" w:rsidR="00EF2C67" w:rsidRDefault="00EF2C67" w:rsidP="00EF2C67">
            <w:r>
              <w:t>[[Comment17]] &lt;&lt;COMMENT&gt;&gt;</w:t>
            </w:r>
          </w:p>
          <w:p w14:paraId="4C7A0DAF" w14:textId="77777777" w:rsidR="00EF2C67" w:rsidRDefault="0078033B" w:rsidP="00EF2C67">
            <w:r>
              <w:t>[[WeldDocumentation</w:t>
            </w:r>
            <w:r w:rsidR="00EF2C67">
              <w:t>17]] &lt;&lt;FILEUPLOAD&gt;&gt;</w:t>
            </w:r>
          </w:p>
        </w:tc>
      </w:tr>
      <w:tr w:rsidR="002F68BB" w:rsidRPr="00D97B1C" w14:paraId="3BCD55FA" w14:textId="77777777" w:rsidTr="0083455E">
        <w:trPr>
          <w:trHeight w:val="288"/>
        </w:trPr>
        <w:tc>
          <w:tcPr>
            <w:tcW w:w="622" w:type="dxa"/>
          </w:tcPr>
          <w:p w14:paraId="1EAABA66" w14:textId="77777777" w:rsidR="00EF2C67" w:rsidRDefault="00EF2C67" w:rsidP="00EF2C67">
            <w:pPr>
              <w:jc w:val="center"/>
            </w:pPr>
            <w:r>
              <w:t>18</w:t>
            </w:r>
          </w:p>
        </w:tc>
        <w:tc>
          <w:tcPr>
            <w:tcW w:w="8959" w:type="dxa"/>
          </w:tcPr>
          <w:p w14:paraId="16BDA0BE" w14:textId="7AE7F8AA" w:rsidR="00EF2C67" w:rsidRDefault="00EF2C67" w:rsidP="00EF2C67">
            <w:r>
              <w:t xml:space="preserve">Solder the magnet current leads and install into thermal clamps. Torque clamp hardware  to 50 ft/lbs, use </w:t>
            </w:r>
            <w:hyperlink r:id="rId56" w:history="1">
              <w:r w:rsidR="00EA5B43">
                <w:rPr>
                  <w:rStyle w:val="Hyperlink"/>
                </w:rPr>
                <w:t>F10040841_Rev-G  2k Magnet Lead Clamp</w:t>
              </w:r>
            </w:hyperlink>
            <w:r>
              <w:t xml:space="preserve">, </w:t>
            </w:r>
            <w:hyperlink r:id="rId57" w:history="1">
              <w:r w:rsidR="00EA5B43">
                <w:rPr>
                  <w:rStyle w:val="Hyperlink"/>
                </w:rPr>
                <w:t>F10045236_Rev-H  5K Magnet Lead Clamp</w:t>
              </w:r>
            </w:hyperlink>
            <w:r>
              <w:t xml:space="preserve">,  </w:t>
            </w:r>
            <w:hyperlink r:id="rId58" w:history="1">
              <w:r w:rsidR="00EA5B43">
                <w:rPr>
                  <w:rStyle w:val="Hyperlink"/>
                </w:rPr>
                <w:t>F10046443 Rev-F  50K Magnet Lead Clamp</w:t>
              </w:r>
            </w:hyperlink>
            <w:r>
              <w:rPr>
                <w:rStyle w:val="Hyperlink"/>
              </w:rPr>
              <w:t xml:space="preserve">. </w:t>
            </w:r>
            <w:r>
              <w:t>Hi-pot once work is completed. Record results.</w:t>
            </w:r>
          </w:p>
          <w:p w14:paraId="03CC5528" w14:textId="77777777" w:rsidR="00EF2C67" w:rsidRDefault="00EF2C67" w:rsidP="00EF2C67">
            <w:pPr>
              <w:rPr>
                <w:b/>
                <w:color w:val="FF0000"/>
              </w:rPr>
            </w:pPr>
            <w:r w:rsidRPr="00F108ED">
              <w:rPr>
                <w:b/>
                <w:color w:val="FF0000"/>
              </w:rPr>
              <w:t xml:space="preserve">***Note- Only trained </w:t>
            </w:r>
            <w:r>
              <w:rPr>
                <w:b/>
                <w:color w:val="FF0000"/>
              </w:rPr>
              <w:t xml:space="preserve">Electrical </w:t>
            </w:r>
            <w:r w:rsidRPr="00F108ED">
              <w:rPr>
                <w:b/>
                <w:color w:val="FF0000"/>
              </w:rPr>
              <w:t xml:space="preserve">Technicians </w:t>
            </w:r>
            <w:r>
              <w:rPr>
                <w:b/>
                <w:color w:val="FF0000"/>
              </w:rPr>
              <w:t>are to perform this step.</w:t>
            </w:r>
            <w:r w:rsidRPr="00F108ED">
              <w:rPr>
                <w:b/>
                <w:color w:val="FF0000"/>
              </w:rPr>
              <w:t>***</w:t>
            </w:r>
          </w:p>
          <w:p w14:paraId="50EB9D3C" w14:textId="77777777" w:rsidR="00EF2C67" w:rsidRDefault="00EF2C67" w:rsidP="00EF2C67"/>
          <w:p w14:paraId="79FBE3BE" w14:textId="77777777" w:rsidR="00EF2C67" w:rsidRDefault="00EF2C67" w:rsidP="00EF2C67">
            <w:r>
              <w:rPr>
                <w:noProof/>
              </w:rPr>
              <w:drawing>
                <wp:inline distT="0" distB="0" distL="0" distR="0" wp14:anchorId="58F63F68" wp14:editId="79EB6965">
                  <wp:extent cx="2623042" cy="173736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5737481E" wp14:editId="7ED68D9F">
                  <wp:extent cx="2623042" cy="173736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14:paraId="37548DF2" w14:textId="77777777" w:rsidR="00EF2C67" w:rsidRDefault="00EF2C67" w:rsidP="00EF2C67">
            <w:r>
              <w:rPr>
                <w:noProof/>
              </w:rPr>
              <w:drawing>
                <wp:inline distT="0" distB="0" distL="0" distR="0" wp14:anchorId="08040E17" wp14:editId="1E9D4F9D">
                  <wp:extent cx="2623042" cy="173736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140409E9" wp14:editId="79FCFB3E">
                  <wp:extent cx="2623042" cy="173736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14:paraId="4F5CE98E" w14:textId="737DC31C" w:rsidR="002F68BB" w:rsidRDefault="002F68BB" w:rsidP="00EF2C67">
            <w:r>
              <w:rPr>
                <w:noProof/>
              </w:rPr>
              <w:lastRenderedPageBreak/>
              <w:drawing>
                <wp:inline distT="0" distB="0" distL="0" distR="0" wp14:anchorId="3AB2EFF4" wp14:editId="47083605">
                  <wp:extent cx="4928616" cy="352958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CM NEG.png"/>
                          <pic:cNvPicPr/>
                        </pic:nvPicPr>
                        <pic:blipFill>
                          <a:blip r:embed="rId39">
                            <a:extLst>
                              <a:ext uri="{28A0092B-C50C-407E-A947-70E740481C1C}">
                                <a14:useLocalDpi xmlns:a14="http://schemas.microsoft.com/office/drawing/2010/main" val="0"/>
                              </a:ext>
                            </a:extLst>
                          </a:blip>
                          <a:stretch>
                            <a:fillRect/>
                          </a:stretch>
                        </pic:blipFill>
                        <pic:spPr>
                          <a:xfrm>
                            <a:off x="0" y="0"/>
                            <a:ext cx="4928616" cy="3529584"/>
                          </a:xfrm>
                          <a:prstGeom prst="rect">
                            <a:avLst/>
                          </a:prstGeom>
                        </pic:spPr>
                      </pic:pic>
                    </a:graphicData>
                  </a:graphic>
                </wp:inline>
              </w:drawing>
            </w:r>
          </w:p>
        </w:tc>
        <w:tc>
          <w:tcPr>
            <w:tcW w:w="3369" w:type="dxa"/>
            <w:noWrap/>
          </w:tcPr>
          <w:p w14:paraId="3A78DE67" w14:textId="77777777" w:rsidR="00EF2C67" w:rsidRDefault="0078033B" w:rsidP="00EF2C67">
            <w:r>
              <w:lastRenderedPageBreak/>
              <w:t>[[ElectTech</w:t>
            </w:r>
            <w:r w:rsidR="00EF2C67">
              <w:t>18]] &lt;&lt;SRF&gt;&gt;</w:t>
            </w:r>
          </w:p>
          <w:p w14:paraId="49F8EBE3" w14:textId="77777777" w:rsidR="00EF2C67" w:rsidRDefault="00EF2C67" w:rsidP="00EF2C67">
            <w:r>
              <w:t>[[Dates18]] &lt;&lt;TIMESTAMP&gt;&gt;</w:t>
            </w:r>
          </w:p>
          <w:p w14:paraId="6D7E2E77" w14:textId="77777777" w:rsidR="00EF2C67" w:rsidRDefault="00EF2C67" w:rsidP="00EF2C67">
            <w:r>
              <w:t>[[Comment18]] &lt;&lt;COMMENT&gt;&gt;</w:t>
            </w:r>
          </w:p>
          <w:p w14:paraId="1CC9849E" w14:textId="77777777" w:rsidR="00EF2C67" w:rsidRDefault="00EF2C67" w:rsidP="00EF2C67">
            <w:r>
              <w:t>[[HipotResults18]] &lt;&lt;FILEUPLOAD&gt;&gt;</w:t>
            </w:r>
          </w:p>
          <w:p w14:paraId="79F15EC3" w14:textId="77777777" w:rsidR="00EF2C67" w:rsidRDefault="00EF2C67" w:rsidP="00EF2C67"/>
        </w:tc>
      </w:tr>
      <w:tr w:rsidR="002F68BB" w:rsidRPr="00D97B1C" w14:paraId="61113E8E" w14:textId="77777777" w:rsidTr="0083455E">
        <w:trPr>
          <w:trHeight w:val="288"/>
        </w:trPr>
        <w:tc>
          <w:tcPr>
            <w:tcW w:w="622" w:type="dxa"/>
          </w:tcPr>
          <w:p w14:paraId="4F682A77" w14:textId="77777777" w:rsidR="00EF2C67" w:rsidRPr="006105F8" w:rsidRDefault="00EF2C67" w:rsidP="00EF2C67">
            <w:pPr>
              <w:jc w:val="center"/>
            </w:pPr>
            <w:r>
              <w:lastRenderedPageBreak/>
              <w:t>19</w:t>
            </w:r>
          </w:p>
        </w:tc>
        <w:tc>
          <w:tcPr>
            <w:tcW w:w="8959" w:type="dxa"/>
          </w:tcPr>
          <w:p w14:paraId="6A31FE7B" w14:textId="77777777" w:rsidR="00EF2C67" w:rsidRDefault="00EF2C67" w:rsidP="00EF2C67">
            <w:pPr>
              <w:rPr>
                <w:color w:val="FF0000"/>
              </w:rPr>
            </w:pPr>
            <w:r>
              <w:t xml:space="preserve">Install the 2 phase invar rods and GHRP 2 phase clamps (3 x’s)  </w:t>
            </w:r>
          </w:p>
          <w:p w14:paraId="1AFC9A10" w14:textId="77777777" w:rsidR="00EF2C67" w:rsidRDefault="00EF2C67" w:rsidP="00EF2C67">
            <w:pPr>
              <w:rPr>
                <w:color w:val="FF0000"/>
              </w:rPr>
            </w:pPr>
          </w:p>
          <w:p w14:paraId="67AF286F" w14:textId="77777777" w:rsidR="00EF2C67" w:rsidRDefault="00EF2C67" w:rsidP="00EF2C67">
            <w:r>
              <w:rPr>
                <w:noProof/>
              </w:rPr>
              <w:lastRenderedPageBreak/>
              <mc:AlternateContent>
                <mc:Choice Requires="wps">
                  <w:drawing>
                    <wp:anchor distT="0" distB="0" distL="114300" distR="114300" simplePos="0" relativeHeight="251682816" behindDoc="0" locked="0" layoutInCell="1" allowOverlap="1" wp14:anchorId="793F844A" wp14:editId="14C2F403">
                      <wp:simplePos x="0" y="0"/>
                      <wp:positionH relativeFrom="column">
                        <wp:posOffset>3149600</wp:posOffset>
                      </wp:positionH>
                      <wp:positionV relativeFrom="paragraph">
                        <wp:posOffset>298450</wp:posOffset>
                      </wp:positionV>
                      <wp:extent cx="466725" cy="1543050"/>
                      <wp:effectExtent l="57150" t="38100" r="28575" b="19050"/>
                      <wp:wrapNone/>
                      <wp:docPr id="161" name="Straight Arrow Connector 161"/>
                      <wp:cNvGraphicFramePr/>
                      <a:graphic xmlns:a="http://schemas.openxmlformats.org/drawingml/2006/main">
                        <a:graphicData uri="http://schemas.microsoft.com/office/word/2010/wordprocessingShape">
                          <wps:wsp>
                            <wps:cNvCnPr/>
                            <wps:spPr>
                              <a:xfrm flipH="1" flipV="1">
                                <a:off x="0" y="0"/>
                                <a:ext cx="466725" cy="15430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479D7" id="Straight Arrow Connector 161" o:spid="_x0000_s1026" type="#_x0000_t32" style="position:absolute;margin-left:248pt;margin-top:23.5pt;width:36.75pt;height:121.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" strokecolor="red" strokeweight="1.5pt">
                      <v:stroke endarrow="open"/>
                    </v:shape>
                  </w:pict>
                </mc:Fallback>
              </mc:AlternateContent>
            </w:r>
            <w:r>
              <w:rPr>
                <w:noProof/>
              </w:rPr>
              <mc:AlternateContent>
                <mc:Choice Requires="wps">
                  <w:drawing>
                    <wp:anchor distT="0" distB="0" distL="114300" distR="114300" simplePos="0" relativeHeight="251681792" behindDoc="0" locked="0" layoutInCell="1" allowOverlap="1" wp14:anchorId="1617C493" wp14:editId="28DCF8B2">
                      <wp:simplePos x="0" y="0"/>
                      <wp:positionH relativeFrom="column">
                        <wp:posOffset>844550</wp:posOffset>
                      </wp:positionH>
                      <wp:positionV relativeFrom="paragraph">
                        <wp:posOffset>298450</wp:posOffset>
                      </wp:positionV>
                      <wp:extent cx="228600" cy="1543050"/>
                      <wp:effectExtent l="76200" t="38100" r="19050" b="19050"/>
                      <wp:wrapNone/>
                      <wp:docPr id="160" name="Straight Arrow Connector 160"/>
                      <wp:cNvGraphicFramePr/>
                      <a:graphic xmlns:a="http://schemas.openxmlformats.org/drawingml/2006/main">
                        <a:graphicData uri="http://schemas.microsoft.com/office/word/2010/wordprocessingShape">
                          <wps:wsp>
                            <wps:cNvCnPr/>
                            <wps:spPr>
                              <a:xfrm flipH="1" flipV="1">
                                <a:off x="0" y="0"/>
                                <a:ext cx="228600" cy="15430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CBFA4" id="Straight Arrow Connector 160" o:spid="_x0000_s1026" type="#_x0000_t32" style="position:absolute;margin-left:66.5pt;margin-top:23.5pt;width:18pt;height:121.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" strokecolor="red" strokeweight="1.5pt">
                      <v:stroke endarrow="open"/>
                    </v:shape>
                  </w:pict>
                </mc:Fallback>
              </mc:AlternateContent>
            </w:r>
            <w:r>
              <w:rPr>
                <w:noProof/>
              </w:rPr>
              <w:drawing>
                <wp:inline distT="0" distB="0" distL="0" distR="0" wp14:anchorId="403D8E78" wp14:editId="148F6837">
                  <wp:extent cx="2623073" cy="173736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r>
              <w:rPr>
                <w:noProof/>
              </w:rPr>
              <w:drawing>
                <wp:inline distT="0" distB="0" distL="0" distR="0" wp14:anchorId="5C9DB88E" wp14:editId="29BE10BB">
                  <wp:extent cx="2623073" cy="173736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p>
          <w:p w14:paraId="45AF153F" w14:textId="77777777" w:rsidR="00EF2C67" w:rsidRDefault="00EF2C67" w:rsidP="00EF2C67"/>
          <w:p w14:paraId="68CEF371" w14:textId="77777777" w:rsidR="00EF2C67" w:rsidRPr="004B6BE2" w:rsidRDefault="00EF2C67" w:rsidP="00EF2C67">
            <w:pPr>
              <w:rPr>
                <w:b/>
              </w:rPr>
            </w:pPr>
            <w:r w:rsidRPr="004B6BE2">
              <w:rPr>
                <w:b/>
              </w:rPr>
              <w:t xml:space="preserve">                 2 Phase Invar Rods (2 qnty)   </w:t>
            </w:r>
            <w:r>
              <w:rPr>
                <w:b/>
              </w:rPr>
              <w:t xml:space="preserve">                            </w:t>
            </w:r>
            <w:r w:rsidRPr="004B6BE2">
              <w:rPr>
                <w:b/>
              </w:rPr>
              <w:t xml:space="preserve"> GHRP 2 Phase Clamps</w:t>
            </w:r>
            <w:r>
              <w:rPr>
                <w:b/>
              </w:rPr>
              <w:t xml:space="preserve"> (3 qnty)</w:t>
            </w:r>
          </w:p>
        </w:tc>
        <w:tc>
          <w:tcPr>
            <w:tcW w:w="3369" w:type="dxa"/>
            <w:noWrap/>
          </w:tcPr>
          <w:p w14:paraId="665E22EB" w14:textId="77777777" w:rsidR="00EF2C67" w:rsidRDefault="00EF2C67" w:rsidP="00EF2C67">
            <w:r>
              <w:lastRenderedPageBreak/>
              <w:t>[[SRF19]] &lt;&lt;SRF&gt;&gt;</w:t>
            </w:r>
          </w:p>
          <w:p w14:paraId="446E8EA7" w14:textId="77777777" w:rsidR="00EF2C67" w:rsidRDefault="00EF2C67" w:rsidP="00EF2C67">
            <w:r>
              <w:t>[[Date19]] &lt;&lt;TIMESTAMP&gt;&gt;</w:t>
            </w:r>
          </w:p>
          <w:p w14:paraId="60636B1E" w14:textId="77777777" w:rsidR="00EF2C67" w:rsidRDefault="00EF2C67" w:rsidP="00EF2C67">
            <w:r>
              <w:t>[[Comment19]] &lt;&lt;COMMENT&gt;&gt;</w:t>
            </w:r>
          </w:p>
        </w:tc>
      </w:tr>
      <w:tr w:rsidR="002F68BB" w:rsidRPr="00D97B1C" w14:paraId="37D9D3F7" w14:textId="77777777" w:rsidTr="0083455E">
        <w:trPr>
          <w:trHeight w:val="288"/>
        </w:trPr>
        <w:tc>
          <w:tcPr>
            <w:tcW w:w="622" w:type="dxa"/>
          </w:tcPr>
          <w:p w14:paraId="6D99B390" w14:textId="77777777" w:rsidR="00EF2C67" w:rsidRDefault="00EF2C67" w:rsidP="00EF2C67">
            <w:pPr>
              <w:jc w:val="center"/>
            </w:pPr>
            <w:r>
              <w:t>20</w:t>
            </w:r>
          </w:p>
        </w:tc>
        <w:tc>
          <w:tcPr>
            <w:tcW w:w="8959" w:type="dxa"/>
          </w:tcPr>
          <w:p w14:paraId="3C8A7D52" w14:textId="77777777" w:rsidR="00EF2C67" w:rsidRPr="00375329" w:rsidRDefault="00EF2C67" w:rsidP="00EF2C67">
            <w:pPr>
              <w:rPr>
                <w:b/>
              </w:rPr>
            </w:pPr>
            <w:r>
              <w:t xml:space="preserve">Install the aluminum GHRP testing caps. </w:t>
            </w:r>
            <w:r w:rsidRPr="00375329">
              <w:rPr>
                <w:b/>
              </w:rPr>
              <w:t>Use the installation cart to protect the beamline during the operation.</w:t>
            </w:r>
          </w:p>
          <w:p w14:paraId="27F67CBF" w14:textId="77777777" w:rsidR="00EF2C67" w:rsidRDefault="00EF2C67" w:rsidP="00EF2C67">
            <w:r>
              <w:t xml:space="preserve">GHRP pipe ends may be out of round </w:t>
            </w:r>
          </w:p>
          <w:p w14:paraId="361C6994" w14:textId="77777777" w:rsidR="00EF2C67" w:rsidRDefault="00EF2C67" w:rsidP="00EF2C67"/>
          <w:p w14:paraId="7B0B2376" w14:textId="77777777" w:rsidR="00EF2C67" w:rsidRPr="004B6BE2" w:rsidRDefault="00EF2C67" w:rsidP="00EF2C67">
            <w:pPr>
              <w:rPr>
                <w:b/>
                <w:color w:val="FF0000"/>
              </w:rPr>
            </w:pPr>
            <w:r w:rsidRPr="00F108ED">
              <w:rPr>
                <w:b/>
                <w:color w:val="FF0000"/>
              </w:rPr>
              <w:t xml:space="preserve">***Note- Only trained Technicians </w:t>
            </w:r>
            <w:r>
              <w:rPr>
                <w:b/>
                <w:color w:val="FF0000"/>
              </w:rPr>
              <w:t>are to perform this step.</w:t>
            </w:r>
            <w:r w:rsidRPr="00F108ED">
              <w:rPr>
                <w:b/>
                <w:color w:val="FF0000"/>
              </w:rPr>
              <w:t xml:space="preserve"> ***</w:t>
            </w:r>
          </w:p>
          <w:p w14:paraId="755C57C1" w14:textId="77777777" w:rsidR="00EF2C67" w:rsidRDefault="00EF2C67" w:rsidP="00EF2C67">
            <w:r>
              <w:rPr>
                <w:noProof/>
              </w:rPr>
              <w:lastRenderedPageBreak/>
              <mc:AlternateContent>
                <mc:Choice Requires="wps">
                  <w:drawing>
                    <wp:anchor distT="0" distB="0" distL="114300" distR="114300" simplePos="0" relativeHeight="251684864" behindDoc="0" locked="0" layoutInCell="1" allowOverlap="1" wp14:anchorId="7B94940C" wp14:editId="0E008075">
                      <wp:simplePos x="0" y="0"/>
                      <wp:positionH relativeFrom="column">
                        <wp:posOffset>2444749</wp:posOffset>
                      </wp:positionH>
                      <wp:positionV relativeFrom="paragraph">
                        <wp:posOffset>1567815</wp:posOffset>
                      </wp:positionV>
                      <wp:extent cx="1304925" cy="1704975"/>
                      <wp:effectExtent l="0" t="38100" r="47625" b="28575"/>
                      <wp:wrapNone/>
                      <wp:docPr id="162" name="Straight Arrow Connector 162"/>
                      <wp:cNvGraphicFramePr/>
                      <a:graphic xmlns:a="http://schemas.openxmlformats.org/drawingml/2006/main">
                        <a:graphicData uri="http://schemas.microsoft.com/office/word/2010/wordprocessingShape">
                          <wps:wsp>
                            <wps:cNvCnPr/>
                            <wps:spPr>
                              <a:xfrm flipV="1">
                                <a:off x="0" y="0"/>
                                <a:ext cx="1304925" cy="17049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436EC" id="Straight Arrow Connector 162" o:spid="_x0000_s1026" type="#_x0000_t32" style="position:absolute;margin-left:192.5pt;margin-top:123.45pt;width:102.75pt;height:134.2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" strokecolor="red" strokeweight="1.5pt">
                      <v:stroke endarrow="open"/>
                    </v:shape>
                  </w:pict>
                </mc:Fallback>
              </mc:AlternateContent>
            </w:r>
            <w:r>
              <w:rPr>
                <w:noProof/>
              </w:rPr>
              <w:drawing>
                <wp:inline distT="0" distB="0" distL="0" distR="0" wp14:anchorId="444CB1CA" wp14:editId="4D4D6F71">
                  <wp:extent cx="4831976" cy="3200400"/>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31976" cy="3200400"/>
                          </a:xfrm>
                          <a:prstGeom prst="rect">
                            <a:avLst/>
                          </a:prstGeom>
                        </pic:spPr>
                      </pic:pic>
                    </a:graphicData>
                  </a:graphic>
                </wp:inline>
              </w:drawing>
            </w:r>
          </w:p>
          <w:p w14:paraId="729F8AE9" w14:textId="77777777" w:rsidR="00EF2C67" w:rsidRDefault="00EF2C67" w:rsidP="00EF2C67"/>
          <w:p w14:paraId="6DA0F9F6" w14:textId="77777777" w:rsidR="00EF2C67" w:rsidRPr="004B6BE2" w:rsidRDefault="00EF2C67" w:rsidP="00EF2C67">
            <w:pPr>
              <w:rPr>
                <w:b/>
              </w:rPr>
            </w:pPr>
            <w:r>
              <w:t xml:space="preserve">                                                    </w:t>
            </w:r>
            <w:r w:rsidRPr="004B6BE2">
              <w:rPr>
                <w:b/>
              </w:rPr>
              <w:t>Leak Testing Cap</w:t>
            </w:r>
          </w:p>
        </w:tc>
        <w:tc>
          <w:tcPr>
            <w:tcW w:w="3369" w:type="dxa"/>
            <w:noWrap/>
          </w:tcPr>
          <w:p w14:paraId="53A2532B" w14:textId="77777777" w:rsidR="00EF2C67" w:rsidRDefault="00EF2C67" w:rsidP="00EF2C67">
            <w:r>
              <w:lastRenderedPageBreak/>
              <w:t>[[SRF20]] &lt;&lt;SRF&gt;&gt;</w:t>
            </w:r>
          </w:p>
          <w:p w14:paraId="155D7BC1" w14:textId="77777777" w:rsidR="00EF2C67" w:rsidRDefault="00EF2C67" w:rsidP="00EF2C67">
            <w:r>
              <w:t>[[Date20]] &lt;&lt;TIMESTAMP&gt;&gt;</w:t>
            </w:r>
          </w:p>
          <w:p w14:paraId="3E615A81" w14:textId="77777777" w:rsidR="00EF2C67" w:rsidRDefault="00EF2C67" w:rsidP="00EF2C67">
            <w:r>
              <w:t>[[Comment20]] &lt;&lt;COMMENT&gt;&gt;</w:t>
            </w:r>
          </w:p>
        </w:tc>
      </w:tr>
      <w:tr w:rsidR="002F68BB" w:rsidRPr="00D97B1C" w14:paraId="0BCE7007" w14:textId="77777777" w:rsidTr="0083455E">
        <w:trPr>
          <w:trHeight w:val="288"/>
        </w:trPr>
        <w:tc>
          <w:tcPr>
            <w:tcW w:w="622" w:type="dxa"/>
          </w:tcPr>
          <w:p w14:paraId="3AA5810C" w14:textId="77777777" w:rsidR="00EF2C67" w:rsidRDefault="00EF2C67" w:rsidP="00EF2C67">
            <w:pPr>
              <w:jc w:val="center"/>
            </w:pPr>
            <w:r>
              <w:t>21</w:t>
            </w:r>
          </w:p>
        </w:tc>
        <w:tc>
          <w:tcPr>
            <w:tcW w:w="8959" w:type="dxa"/>
          </w:tcPr>
          <w:p w14:paraId="7A548CC9" w14:textId="77777777" w:rsidR="00EF2C67" w:rsidRDefault="00EF2C67" w:rsidP="00EF2C67">
            <w:r>
              <w:t xml:space="preserve">Leak check the 2 phase circuit.  </w:t>
            </w:r>
            <w:r w:rsidRPr="00660396">
              <w:rPr>
                <w:b/>
              </w:rPr>
              <w:t>Out board bellows restraints must be in place prior to process piping evacuation.</w:t>
            </w:r>
            <w:r>
              <w:rPr>
                <w:b/>
              </w:rPr>
              <w:t xml:space="preserve"> </w:t>
            </w:r>
            <w:r>
              <w:t>Upload findings.</w:t>
            </w:r>
          </w:p>
          <w:p w14:paraId="18A9FCA6" w14:textId="15F3F2FC" w:rsidR="00EF2C67" w:rsidRDefault="00EF2C67" w:rsidP="00EF2C67">
            <w:pPr>
              <w:rPr>
                <w:rStyle w:val="Hyperlink"/>
              </w:rPr>
            </w:pPr>
            <w:hyperlink r:id="rId66" w:history="1">
              <w:r w:rsidR="00EA5B43">
                <w:rPr>
                  <w:rStyle w:val="Hyperlink"/>
                </w:rPr>
                <w:t>11141S0033-Large Leak Check Procedure</w:t>
              </w:r>
            </w:hyperlink>
          </w:p>
          <w:p w14:paraId="4C4E2912" w14:textId="77777777" w:rsidR="00EF2C67" w:rsidRDefault="00EF2C67" w:rsidP="00EF2C67"/>
          <w:p w14:paraId="6D8A7D4A" w14:textId="77777777" w:rsidR="00EF2C67" w:rsidRPr="00375329" w:rsidRDefault="00EF2C67" w:rsidP="00EF2C67">
            <w:pPr>
              <w:rPr>
                <w:b/>
                <w:color w:val="FF0000"/>
              </w:rPr>
            </w:pPr>
            <w:r w:rsidRPr="00F108ED">
              <w:rPr>
                <w:b/>
                <w:color w:val="FF0000"/>
              </w:rPr>
              <w:t xml:space="preserve">***Note- Only </w:t>
            </w:r>
            <w:r>
              <w:rPr>
                <w:b/>
                <w:color w:val="FF0000"/>
              </w:rPr>
              <w:t xml:space="preserve">Leak Detection </w:t>
            </w:r>
            <w:r w:rsidRPr="00F108ED">
              <w:rPr>
                <w:b/>
                <w:color w:val="FF0000"/>
              </w:rPr>
              <w:t xml:space="preserve">trained Technicians </w:t>
            </w:r>
            <w:r>
              <w:rPr>
                <w:b/>
                <w:color w:val="FF0000"/>
              </w:rPr>
              <w:t>are to perform this step.</w:t>
            </w:r>
            <w:r w:rsidRPr="00F108ED">
              <w:rPr>
                <w:b/>
                <w:color w:val="FF0000"/>
              </w:rPr>
              <w:t xml:space="preserve"> ***</w:t>
            </w:r>
          </w:p>
        </w:tc>
        <w:tc>
          <w:tcPr>
            <w:tcW w:w="3369" w:type="dxa"/>
            <w:noWrap/>
          </w:tcPr>
          <w:p w14:paraId="74F57358" w14:textId="77777777" w:rsidR="00EF2C67" w:rsidRDefault="00EF2C67" w:rsidP="00EF2C67">
            <w:r>
              <w:t>[[SRF21]] &lt;&lt;SRF&gt;&gt;</w:t>
            </w:r>
          </w:p>
          <w:p w14:paraId="0756F3BA" w14:textId="77777777" w:rsidR="00EF2C67" w:rsidRDefault="00EF2C67" w:rsidP="00EF2C67">
            <w:r>
              <w:t>[[Date21]] &lt;&lt;TIMESTAMP&gt;&gt;</w:t>
            </w:r>
          </w:p>
          <w:p w14:paraId="2DD0EAAE" w14:textId="77777777" w:rsidR="00EF2C67" w:rsidRDefault="00EF2C67" w:rsidP="00EF2C67">
            <w:r>
              <w:t>[[Comment21]] &lt;&lt;COMMENT&gt;&gt;</w:t>
            </w:r>
          </w:p>
          <w:p w14:paraId="42C7F352" w14:textId="77777777" w:rsidR="00EF2C67" w:rsidRDefault="00EF2C67" w:rsidP="00EF2C67">
            <w:r>
              <w:t>[[LkChk2PFile21]] &lt;&lt;FILEUPLOAD&gt;&gt;</w:t>
            </w:r>
          </w:p>
        </w:tc>
      </w:tr>
      <w:tr w:rsidR="002F68BB" w:rsidRPr="00D97B1C" w14:paraId="07D8BE49" w14:textId="77777777" w:rsidTr="0083455E">
        <w:trPr>
          <w:trHeight w:val="288"/>
        </w:trPr>
        <w:tc>
          <w:tcPr>
            <w:tcW w:w="622" w:type="dxa"/>
          </w:tcPr>
          <w:p w14:paraId="09AC6ADA" w14:textId="77777777" w:rsidR="00EF2C67" w:rsidRDefault="00EF2C67" w:rsidP="00EF2C67">
            <w:pPr>
              <w:jc w:val="center"/>
            </w:pPr>
            <w:r>
              <w:t>22</w:t>
            </w:r>
          </w:p>
        </w:tc>
        <w:tc>
          <w:tcPr>
            <w:tcW w:w="8959" w:type="dxa"/>
          </w:tcPr>
          <w:p w14:paraId="368BEA6A" w14:textId="3BA545EF" w:rsidR="00EF2C67" w:rsidRDefault="00EF2C67" w:rsidP="00EF2C67">
            <w:r>
              <w:t xml:space="preserve">Align the cavity string, record findings. </w:t>
            </w:r>
            <w:hyperlink r:id="rId67" w:history="1">
              <w:r w:rsidRPr="008102C1">
                <w:rPr>
                  <w:rStyle w:val="Hyperlink"/>
                </w:rPr>
                <w:t>Cryomodule Group Alignme</w:t>
              </w:r>
              <w:r w:rsidRPr="008102C1">
                <w:rPr>
                  <w:rStyle w:val="Hyperlink"/>
                </w:rPr>
                <w:t>n</w:t>
              </w:r>
              <w:r w:rsidRPr="008102C1">
                <w:rPr>
                  <w:rStyle w:val="Hyperlink"/>
                </w:rPr>
                <w:t>t Procedure</w:t>
              </w:r>
            </w:hyperlink>
            <w:r w:rsidR="00587261">
              <w:rPr>
                <w:rStyle w:val="Hyperlink"/>
              </w:rPr>
              <w:t xml:space="preserve">, </w:t>
            </w:r>
            <w:hyperlink r:id="rId68" w:history="1">
              <w:r w:rsidR="00587261" w:rsidRPr="00587261">
                <w:rPr>
                  <w:rStyle w:val="Hyperlink"/>
                </w:rPr>
                <w:t>JLAB Align Procedure</w:t>
              </w:r>
            </w:hyperlink>
          </w:p>
          <w:p w14:paraId="30ACA758" w14:textId="77777777" w:rsidR="00EF2C67" w:rsidRDefault="00EF2C67" w:rsidP="00EF2C67">
            <w:r>
              <w:t>Bearing block stop plates should be removed once HV invar clamps are tightened and alignment is completed. Cavity 5 is fixed with a variation of stop plate.</w:t>
            </w:r>
          </w:p>
          <w:p w14:paraId="6A9CB5B4" w14:textId="77777777" w:rsidR="00EF2C67" w:rsidRDefault="00EF2C67" w:rsidP="00EF2C67">
            <w:r>
              <w:t>Add Loctite 290 to screws on HV invar clamps after alignment is complete.</w:t>
            </w:r>
          </w:p>
          <w:p w14:paraId="18F3B952" w14:textId="77777777" w:rsidR="00EF2C67" w:rsidRDefault="00EF2C67" w:rsidP="00EF2C67"/>
          <w:p w14:paraId="59194D17" w14:textId="77777777" w:rsidR="00EF2C67" w:rsidRPr="00375329" w:rsidRDefault="00EF2C67" w:rsidP="00EF2C67">
            <w:pPr>
              <w:rPr>
                <w:b/>
                <w:color w:val="FF0000"/>
              </w:rPr>
            </w:pPr>
            <w:r w:rsidRPr="00F108ED">
              <w:rPr>
                <w:b/>
                <w:color w:val="FF0000"/>
              </w:rPr>
              <w:t xml:space="preserve">***Note- Only trained Technicians </w:t>
            </w:r>
            <w:r>
              <w:rPr>
                <w:b/>
                <w:color w:val="FF0000"/>
              </w:rPr>
              <w:t>are to perform this step.</w:t>
            </w:r>
            <w:r w:rsidRPr="00F108ED">
              <w:rPr>
                <w:b/>
                <w:color w:val="FF0000"/>
              </w:rPr>
              <w:t xml:space="preserve"> ***</w:t>
            </w:r>
          </w:p>
        </w:tc>
        <w:tc>
          <w:tcPr>
            <w:tcW w:w="3369" w:type="dxa"/>
            <w:noWrap/>
          </w:tcPr>
          <w:p w14:paraId="3AAF3E14" w14:textId="77777777" w:rsidR="00EF2C67" w:rsidRDefault="00EF2C67" w:rsidP="00EF2C67">
            <w:r>
              <w:t>[[SRF22]] &lt;&lt;SRF&gt;&gt;</w:t>
            </w:r>
          </w:p>
          <w:p w14:paraId="6FED4D1F" w14:textId="77777777" w:rsidR="00EF2C67" w:rsidRDefault="00EF2C67" w:rsidP="00EF2C67">
            <w:r>
              <w:t>[[Date22]] &lt;&lt;TIMESTAMP&gt;&gt;</w:t>
            </w:r>
          </w:p>
          <w:p w14:paraId="7DB47F84" w14:textId="77777777" w:rsidR="00EF2C67" w:rsidRDefault="00EF2C67" w:rsidP="00EF2C67">
            <w:r>
              <w:t>[[Comment22]] &lt;&lt;COMMENT&gt;&gt;</w:t>
            </w:r>
          </w:p>
          <w:p w14:paraId="108CE278" w14:textId="77777777" w:rsidR="00EF2C67" w:rsidRDefault="00EF2C67" w:rsidP="00EF2C67">
            <w:r>
              <w:t>[[AlignmentData22]] &lt;&lt;FILEUPLOAD&gt;&gt;</w:t>
            </w:r>
          </w:p>
        </w:tc>
      </w:tr>
      <w:tr w:rsidR="002F68BB" w:rsidRPr="00D97B1C" w14:paraId="6A0D5B44" w14:textId="77777777" w:rsidTr="0083455E">
        <w:trPr>
          <w:trHeight w:val="288"/>
        </w:trPr>
        <w:tc>
          <w:tcPr>
            <w:tcW w:w="622" w:type="dxa"/>
          </w:tcPr>
          <w:p w14:paraId="21089BD6" w14:textId="77777777" w:rsidR="00375B0D" w:rsidRDefault="00375B0D" w:rsidP="00375B0D">
            <w:pPr>
              <w:jc w:val="center"/>
            </w:pPr>
            <w:r>
              <w:lastRenderedPageBreak/>
              <w:t>23</w:t>
            </w:r>
          </w:p>
        </w:tc>
        <w:tc>
          <w:tcPr>
            <w:tcW w:w="8959" w:type="dxa"/>
          </w:tcPr>
          <w:p w14:paraId="624F25C0" w14:textId="77777777" w:rsidR="00375B0D" w:rsidRDefault="00375B0D" w:rsidP="00375B0D">
            <w:r>
              <w:t>Continue installation of the 2</w:t>
            </w:r>
            <w:r w:rsidRPr="006330D6">
              <w:rPr>
                <w:vertAlign w:val="superscript"/>
              </w:rPr>
              <w:t>nd</w:t>
            </w:r>
            <w:r>
              <w:t xml:space="preserve"> layer magnetic shields.</w:t>
            </w:r>
          </w:p>
          <w:p w14:paraId="11681BC2" w14:textId="77777777" w:rsidR="00375B0D" w:rsidRDefault="00375B0D" w:rsidP="00375B0D">
            <w:pPr>
              <w:rPr>
                <w:rStyle w:val="Hyperlink"/>
              </w:rPr>
            </w:pPr>
            <w:r>
              <w:t xml:space="preserve">This will add the center section and beam pipe halves prior to tuners, </w:t>
            </w:r>
            <w:hyperlink r:id="rId69" w:history="1">
              <w:r w:rsidRPr="008102C1">
                <w:rPr>
                  <w:rStyle w:val="Hyperlink"/>
                </w:rPr>
                <w:t>Magnetic Shield Installation Procedure-Rev 8</w:t>
              </w:r>
            </w:hyperlink>
          </w:p>
          <w:p w14:paraId="61FD8F42" w14:textId="77777777" w:rsidR="00375B0D" w:rsidRDefault="00375B0D" w:rsidP="00375B0D">
            <w:pPr>
              <w:rPr>
                <w:rStyle w:val="Hyperlink"/>
              </w:rPr>
            </w:pPr>
          </w:p>
          <w:p w14:paraId="576DB024" w14:textId="77777777" w:rsidR="00375B0D" w:rsidRDefault="00375B0D" w:rsidP="00375B0D">
            <w:pPr>
              <w:rPr>
                <w:rStyle w:val="Hyperlink"/>
              </w:rPr>
            </w:pPr>
            <w:r>
              <w:rPr>
                <w:noProof/>
                <w:color w:val="0000FF" w:themeColor="hyperlink"/>
                <w:u w:val="single"/>
              </w:rPr>
              <mc:AlternateContent>
                <mc:Choice Requires="wps">
                  <w:drawing>
                    <wp:anchor distT="0" distB="0" distL="114300" distR="114300" simplePos="0" relativeHeight="251687936" behindDoc="0" locked="0" layoutInCell="1" allowOverlap="1" wp14:anchorId="2EB932D2" wp14:editId="11DF63EE">
                      <wp:simplePos x="0" y="0"/>
                      <wp:positionH relativeFrom="column">
                        <wp:posOffset>3825875</wp:posOffset>
                      </wp:positionH>
                      <wp:positionV relativeFrom="paragraph">
                        <wp:posOffset>571500</wp:posOffset>
                      </wp:positionV>
                      <wp:extent cx="409575" cy="1276350"/>
                      <wp:effectExtent l="0" t="38100" r="66675" b="19050"/>
                      <wp:wrapNone/>
                      <wp:docPr id="179" name="Straight Arrow Connector 179"/>
                      <wp:cNvGraphicFramePr/>
                      <a:graphic xmlns:a="http://schemas.openxmlformats.org/drawingml/2006/main">
                        <a:graphicData uri="http://schemas.microsoft.com/office/word/2010/wordprocessingShape">
                          <wps:wsp>
                            <wps:cNvCnPr/>
                            <wps:spPr>
                              <a:xfrm flipV="1">
                                <a:off x="0" y="0"/>
                                <a:ext cx="409575" cy="12763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152F6" id="Straight Arrow Connector 179" o:spid="_x0000_s1026" type="#_x0000_t32" style="position:absolute;margin-left:301.25pt;margin-top:45pt;width:32.25pt;height:100.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" strokecolor="red" strokeweight="1.5pt">
                      <v:stroke endarrow="open"/>
                    </v:shape>
                  </w:pict>
                </mc:Fallback>
              </mc:AlternateContent>
            </w:r>
            <w:r>
              <w:rPr>
                <w:noProof/>
                <w:color w:val="0000FF" w:themeColor="hyperlink"/>
                <w:u w:val="single"/>
              </w:rPr>
              <mc:AlternateContent>
                <mc:Choice Requires="wps">
                  <w:drawing>
                    <wp:anchor distT="0" distB="0" distL="114300" distR="114300" simplePos="0" relativeHeight="251686912" behindDoc="0" locked="0" layoutInCell="1" allowOverlap="1" wp14:anchorId="4209596F" wp14:editId="7BB8C519">
                      <wp:simplePos x="0" y="0"/>
                      <wp:positionH relativeFrom="column">
                        <wp:posOffset>1263650</wp:posOffset>
                      </wp:positionH>
                      <wp:positionV relativeFrom="paragraph">
                        <wp:posOffset>1019175</wp:posOffset>
                      </wp:positionV>
                      <wp:extent cx="1009650" cy="885825"/>
                      <wp:effectExtent l="0" t="38100" r="57150" b="28575"/>
                      <wp:wrapNone/>
                      <wp:docPr id="178" name="Straight Arrow Connector 178"/>
                      <wp:cNvGraphicFramePr/>
                      <a:graphic xmlns:a="http://schemas.openxmlformats.org/drawingml/2006/main">
                        <a:graphicData uri="http://schemas.microsoft.com/office/word/2010/wordprocessingShape">
                          <wps:wsp>
                            <wps:cNvCnPr/>
                            <wps:spPr>
                              <a:xfrm flipV="1">
                                <a:off x="0" y="0"/>
                                <a:ext cx="1009650" cy="8858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DF578" id="Straight Arrow Connector 178" o:spid="_x0000_s1026" type="#_x0000_t32" style="position:absolute;margin-left:99.5pt;margin-top:80.25pt;width:79.5pt;height:69.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" strokecolor="red" strokeweight="1.5pt">
                      <v:stroke endarrow="open"/>
                    </v:shape>
                  </w:pict>
                </mc:Fallback>
              </mc:AlternateContent>
            </w:r>
            <w:r>
              <w:rPr>
                <w:noProof/>
                <w:color w:val="0000FF" w:themeColor="hyperlink"/>
                <w:u w:val="single"/>
              </w:rPr>
              <w:drawing>
                <wp:inline distT="0" distB="0" distL="0" distR="0" wp14:anchorId="7A6E3EBF" wp14:editId="726A3087">
                  <wp:extent cx="2623073" cy="1737360"/>
                  <wp:effectExtent l="0" t="0" r="635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r>
              <w:rPr>
                <w:noProof/>
                <w:color w:val="0000FF" w:themeColor="hyperlink"/>
                <w:u w:val="single"/>
              </w:rPr>
              <w:drawing>
                <wp:inline distT="0" distB="0" distL="0" distR="0" wp14:anchorId="6ED490B8" wp14:editId="6BC0CF6A">
                  <wp:extent cx="2623073" cy="173736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23073" cy="1737360"/>
                          </a:xfrm>
                          <a:prstGeom prst="rect">
                            <a:avLst/>
                          </a:prstGeom>
                        </pic:spPr>
                      </pic:pic>
                    </a:graphicData>
                  </a:graphic>
                </wp:inline>
              </w:drawing>
            </w:r>
          </w:p>
          <w:p w14:paraId="260B34C3" w14:textId="77777777" w:rsidR="00375B0D" w:rsidRDefault="00375B0D" w:rsidP="00375B0D">
            <w:pPr>
              <w:rPr>
                <w:rStyle w:val="Hyperlink"/>
              </w:rPr>
            </w:pPr>
          </w:p>
          <w:p w14:paraId="16F3F4F5" w14:textId="77777777" w:rsidR="00375B0D" w:rsidRPr="00CE5692" w:rsidRDefault="00375B0D" w:rsidP="00375B0D">
            <w:pPr>
              <w:rPr>
                <w:b/>
              </w:rPr>
            </w:pPr>
            <w:r>
              <w:t xml:space="preserve">                      </w:t>
            </w:r>
            <w:r w:rsidRPr="00CE5692">
              <w:rPr>
                <w:b/>
              </w:rPr>
              <w:t>Beam Pipe Halves                                     Helium Vessel Center Section</w:t>
            </w:r>
          </w:p>
        </w:tc>
        <w:tc>
          <w:tcPr>
            <w:tcW w:w="3369" w:type="dxa"/>
            <w:noWrap/>
          </w:tcPr>
          <w:p w14:paraId="280925DC" w14:textId="77777777" w:rsidR="00375B0D" w:rsidRDefault="00375B0D" w:rsidP="00375B0D">
            <w:r>
              <w:t>[[SRF23]] &lt;&lt;SRF&gt;&gt;</w:t>
            </w:r>
          </w:p>
          <w:p w14:paraId="01FE2E03" w14:textId="77777777" w:rsidR="00375B0D" w:rsidRDefault="00375B0D" w:rsidP="00375B0D">
            <w:r>
              <w:t>[[Date23]] &lt;&lt;TIMESTAMP&gt;&gt;</w:t>
            </w:r>
          </w:p>
          <w:p w14:paraId="0F37C857" w14:textId="77777777" w:rsidR="00375B0D" w:rsidRDefault="00375B0D" w:rsidP="00375B0D">
            <w:r>
              <w:t>[[Comment23]] &lt;&lt;COMMENT&gt;&gt;</w:t>
            </w:r>
          </w:p>
        </w:tc>
      </w:tr>
      <w:tr w:rsidR="002F68BB" w:rsidRPr="00D97B1C" w14:paraId="4797E59F" w14:textId="77777777" w:rsidTr="0083455E">
        <w:trPr>
          <w:trHeight w:val="288"/>
        </w:trPr>
        <w:tc>
          <w:tcPr>
            <w:tcW w:w="622" w:type="dxa"/>
          </w:tcPr>
          <w:p w14:paraId="1D73303F" w14:textId="77777777" w:rsidR="00375B0D" w:rsidRDefault="00375B0D" w:rsidP="00375B0D">
            <w:pPr>
              <w:jc w:val="center"/>
            </w:pPr>
            <w:r>
              <w:t>24</w:t>
            </w:r>
          </w:p>
        </w:tc>
        <w:tc>
          <w:tcPr>
            <w:tcW w:w="8959" w:type="dxa"/>
          </w:tcPr>
          <w:p w14:paraId="670EB3FB" w14:textId="77777777" w:rsidR="00375B0D" w:rsidRDefault="00375B0D" w:rsidP="00375B0D">
            <w:r>
              <w:t>Install the remaining instrumentation onto the Cold Mass Assembly. This will include process piping and shield thermal sensors, and magnet voltage taps.</w:t>
            </w:r>
          </w:p>
          <w:p w14:paraId="3A1B8EE2" w14:textId="77777777" w:rsidR="00375B0D" w:rsidRPr="00C30ECB" w:rsidRDefault="00375B0D" w:rsidP="00375B0D">
            <w:pPr>
              <w:rPr>
                <w:b/>
                <w:color w:val="FF0000"/>
              </w:rPr>
            </w:pPr>
            <w:r w:rsidRPr="00F108ED">
              <w:rPr>
                <w:b/>
                <w:color w:val="FF0000"/>
              </w:rPr>
              <w:t xml:space="preserve">***Note- Only trained </w:t>
            </w:r>
            <w:r>
              <w:rPr>
                <w:b/>
                <w:color w:val="FF0000"/>
              </w:rPr>
              <w:t xml:space="preserve">Electrical </w:t>
            </w:r>
            <w:r w:rsidRPr="00F108ED">
              <w:rPr>
                <w:b/>
                <w:color w:val="FF0000"/>
              </w:rPr>
              <w:t xml:space="preserve">Technicians </w:t>
            </w:r>
            <w:r>
              <w:rPr>
                <w:b/>
                <w:color w:val="FF0000"/>
              </w:rPr>
              <w:t>are to perform this step.</w:t>
            </w:r>
            <w:r w:rsidRPr="00F108ED">
              <w:rPr>
                <w:b/>
                <w:color w:val="FF0000"/>
              </w:rPr>
              <w:t>***</w:t>
            </w:r>
          </w:p>
        </w:tc>
        <w:tc>
          <w:tcPr>
            <w:tcW w:w="3369" w:type="dxa"/>
            <w:noWrap/>
          </w:tcPr>
          <w:p w14:paraId="4E4540C1" w14:textId="77777777" w:rsidR="00375B0D" w:rsidRDefault="00375B0D" w:rsidP="00375B0D">
            <w:r>
              <w:t>[[SRF24]] &lt;&lt;SRF&gt;&gt;</w:t>
            </w:r>
          </w:p>
          <w:p w14:paraId="51D1FEFC" w14:textId="77777777" w:rsidR="00375B0D" w:rsidRDefault="00375B0D" w:rsidP="00375B0D">
            <w:r>
              <w:t>[[Date24]] &lt;&lt;TIMESTAMP&gt;&gt;</w:t>
            </w:r>
          </w:p>
          <w:p w14:paraId="002FDF58" w14:textId="77777777" w:rsidR="00375B0D" w:rsidRDefault="00375B0D" w:rsidP="00375B0D">
            <w:r>
              <w:t>[[Comment24]] &lt;&lt;COMMENT&gt;&gt;</w:t>
            </w:r>
          </w:p>
        </w:tc>
      </w:tr>
      <w:tr w:rsidR="002F68BB" w:rsidRPr="00D97B1C" w14:paraId="5DD53EC0" w14:textId="77777777" w:rsidTr="0083455E">
        <w:trPr>
          <w:trHeight w:val="288"/>
        </w:trPr>
        <w:tc>
          <w:tcPr>
            <w:tcW w:w="622" w:type="dxa"/>
          </w:tcPr>
          <w:p w14:paraId="2950D683" w14:textId="77777777" w:rsidR="00375B0D" w:rsidRDefault="00375B0D" w:rsidP="00375B0D">
            <w:pPr>
              <w:jc w:val="center"/>
            </w:pPr>
            <w:r>
              <w:t>25</w:t>
            </w:r>
          </w:p>
        </w:tc>
        <w:tc>
          <w:tcPr>
            <w:tcW w:w="8959" w:type="dxa"/>
          </w:tcPr>
          <w:p w14:paraId="1D4227F9" w14:textId="014CCD0B" w:rsidR="00375B0D" w:rsidRDefault="00375B0D" w:rsidP="00375B0D">
            <w:r>
              <w:t xml:space="preserve">Install the tuners,stepper motors, and piezos. </w:t>
            </w:r>
            <w:r w:rsidRPr="003D5E23">
              <w:rPr>
                <w:b/>
              </w:rPr>
              <w:t>Note-The</w:t>
            </w:r>
            <w:r>
              <w:rPr>
                <w:b/>
              </w:rPr>
              <w:t xml:space="preserve"> Bellows Braces and Split r</w:t>
            </w:r>
            <w:r w:rsidRPr="003D5E23">
              <w:rPr>
                <w:b/>
              </w:rPr>
              <w:t>ings must be removed</w:t>
            </w:r>
            <w:r>
              <w:rPr>
                <w:b/>
              </w:rPr>
              <w:t xml:space="preserve"> with care. Use the following documents to execute the work. </w:t>
            </w:r>
            <w:hyperlink r:id="rId72" w:history="1">
              <w:r w:rsidRPr="008102C1">
                <w:rPr>
                  <w:rStyle w:val="Hyperlink"/>
                </w:rPr>
                <w:t>JLAB Tuner Installation Procedure</w:t>
              </w:r>
            </w:hyperlink>
            <w:r>
              <w:rPr>
                <w:rStyle w:val="Hyperlink"/>
              </w:rPr>
              <w:t xml:space="preserve">, </w:t>
            </w:r>
            <w:hyperlink r:id="rId73" w:history="1">
              <w:r w:rsidR="00B22835" w:rsidRPr="00B22835">
                <w:rPr>
                  <w:rStyle w:val="Hyperlink"/>
                </w:rPr>
                <w:t>Limit Switch Setting Procedure</w:t>
              </w:r>
            </w:hyperlink>
            <w:r w:rsidR="00B22835">
              <w:rPr>
                <w:rStyle w:val="Hyperlink"/>
              </w:rPr>
              <w:t xml:space="preserve">, </w:t>
            </w:r>
            <w:hyperlink r:id="rId74" w:history="1">
              <w:r w:rsidRPr="00681C35">
                <w:rPr>
                  <w:rStyle w:val="Hyperlink"/>
                </w:rPr>
                <w:t>914269-Bellows Brace Procedure</w:t>
              </w:r>
            </w:hyperlink>
          </w:p>
          <w:p w14:paraId="0E0440C5" w14:textId="77777777" w:rsidR="00375B0D" w:rsidRDefault="00375B0D" w:rsidP="00375B0D">
            <w:r>
              <w:t>Perform tuner and piezo functionality tests</w:t>
            </w:r>
          </w:p>
          <w:p w14:paraId="543579B7" w14:textId="77777777" w:rsidR="00375B0D" w:rsidRDefault="00375B0D" w:rsidP="00375B0D">
            <w:r>
              <w:t>Apply preload. Record setup information</w:t>
            </w:r>
          </w:p>
          <w:p w14:paraId="228B4B82" w14:textId="77777777" w:rsidR="00375B0D" w:rsidRDefault="00375B0D" w:rsidP="00375B0D"/>
          <w:p w14:paraId="54DC6E87" w14:textId="77777777" w:rsidR="00375B0D"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Work is in very close proximetry to the Helium Vessel and Beam Pipe Bellows.</w:t>
            </w:r>
            <w:r w:rsidRPr="00F108ED">
              <w:rPr>
                <w:b/>
                <w:color w:val="FF0000"/>
              </w:rPr>
              <w:t>***</w:t>
            </w:r>
          </w:p>
          <w:p w14:paraId="278902A4" w14:textId="77777777" w:rsidR="00375B0D" w:rsidRDefault="00375B0D" w:rsidP="00375B0D"/>
          <w:p w14:paraId="4E372000" w14:textId="77777777" w:rsidR="00375B0D" w:rsidRDefault="00375B0D" w:rsidP="00375B0D">
            <w:r>
              <w:rPr>
                <w:noProof/>
              </w:rPr>
              <w:lastRenderedPageBreak/>
              <w:drawing>
                <wp:inline distT="0" distB="0" distL="0" distR="0" wp14:anchorId="5EE1F6FD" wp14:editId="1DCD2DE4">
                  <wp:extent cx="2623042" cy="173736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63663F78" wp14:editId="649DCEE9">
                  <wp:extent cx="2623042" cy="173736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14:paraId="33D37259" w14:textId="77777777" w:rsidR="00375B0D" w:rsidRDefault="00375B0D" w:rsidP="00375B0D">
            <w:pPr>
              <w:rPr>
                <w:b/>
              </w:rPr>
            </w:pPr>
          </w:p>
          <w:p w14:paraId="51D68BB6" w14:textId="77777777" w:rsidR="00375B0D" w:rsidRDefault="00375B0D" w:rsidP="00375B0D">
            <w:pPr>
              <w:rPr>
                <w:b/>
              </w:rPr>
            </w:pPr>
            <w:r>
              <w:rPr>
                <w:b/>
              </w:rPr>
              <w:t>TUNMT – Stepper Motors</w:t>
            </w:r>
          </w:p>
          <w:p w14:paraId="2EBA949E" w14:textId="77777777" w:rsidR="00375B0D" w:rsidRDefault="00375B0D" w:rsidP="00375B0D">
            <w:pPr>
              <w:rPr>
                <w:b/>
              </w:rPr>
            </w:pPr>
            <w:r>
              <w:rPr>
                <w:b/>
              </w:rPr>
              <w:t>TUNMC –Tuners</w:t>
            </w:r>
          </w:p>
          <w:p w14:paraId="46E44086" w14:textId="77777777" w:rsidR="00375B0D" w:rsidRDefault="00375B0D" w:rsidP="00375B0D">
            <w:r>
              <w:rPr>
                <w:b/>
              </w:rPr>
              <w:t>TUNPZ - Piezos</w:t>
            </w:r>
          </w:p>
        </w:tc>
        <w:tc>
          <w:tcPr>
            <w:tcW w:w="3369" w:type="dxa"/>
            <w:noWrap/>
          </w:tcPr>
          <w:p w14:paraId="3D8C2753" w14:textId="77777777" w:rsidR="00375B0D" w:rsidRDefault="00375B0D" w:rsidP="00375B0D">
            <w:r>
              <w:lastRenderedPageBreak/>
              <w:t>[[SRF25]] &lt;&lt;SRF&gt;&gt;</w:t>
            </w:r>
          </w:p>
          <w:p w14:paraId="44CD8267" w14:textId="77777777" w:rsidR="00375B0D" w:rsidRDefault="00375B0D" w:rsidP="00375B0D">
            <w:r>
              <w:t>[[Date25]] &lt;&lt;TIMESTAMP&gt;&gt;</w:t>
            </w:r>
          </w:p>
          <w:p w14:paraId="1B108ECC" w14:textId="77777777" w:rsidR="00375B0D" w:rsidRDefault="00375B0D" w:rsidP="00375B0D">
            <w:r>
              <w:t>[[Comment25]] &lt;&lt;COMMENT&gt;&gt;</w:t>
            </w:r>
          </w:p>
          <w:p w14:paraId="6542F8BB" w14:textId="77777777" w:rsidR="00375B0D" w:rsidRDefault="00375B0D" w:rsidP="00375B0D">
            <w:r>
              <w:t>[[TunerDataUpload25]] &lt;&lt;FILEUPLOAD&gt;&gt;</w:t>
            </w:r>
          </w:p>
          <w:p w14:paraId="554D08DB" w14:textId="77777777" w:rsidR="00375B0D" w:rsidRDefault="00375B0D" w:rsidP="00375B0D">
            <w:r>
              <w:t>[[TUNMTSNCav1]] &lt;&lt;TUNMTSN&gt;&gt;</w:t>
            </w:r>
          </w:p>
          <w:p w14:paraId="07599B1E" w14:textId="77777777" w:rsidR="00375B0D" w:rsidRDefault="00375B0D" w:rsidP="00375B0D">
            <w:r>
              <w:t>[[TUNMTSNCav2]] &lt;&lt;TUNMTSN&gt;&gt;</w:t>
            </w:r>
          </w:p>
          <w:p w14:paraId="13A09469" w14:textId="77777777" w:rsidR="00375B0D" w:rsidRDefault="00375B0D" w:rsidP="00375B0D">
            <w:r>
              <w:t>[[TUNMTSNCav3]] &lt;&lt;TUNMTSN&gt;&gt;</w:t>
            </w:r>
          </w:p>
          <w:p w14:paraId="126A30B4" w14:textId="77777777" w:rsidR="00375B0D" w:rsidRDefault="00375B0D" w:rsidP="00375B0D">
            <w:r>
              <w:t>[[TUNMTSNCav4]] &lt;&lt;TUNMTSN&gt;&gt;</w:t>
            </w:r>
          </w:p>
          <w:p w14:paraId="0EDB117B" w14:textId="77777777" w:rsidR="00375B0D" w:rsidRDefault="00375B0D" w:rsidP="00375B0D">
            <w:r>
              <w:lastRenderedPageBreak/>
              <w:t>[[TUNMTSNCav5]] &lt;&lt;TUNMTSN&gt;&gt;</w:t>
            </w:r>
          </w:p>
          <w:p w14:paraId="053A55FB" w14:textId="77777777" w:rsidR="00375B0D" w:rsidRDefault="00375B0D" w:rsidP="00375B0D">
            <w:r>
              <w:t>[[TUNMTSNCav6]] &lt;&lt;TUNMTSN&gt;&gt;</w:t>
            </w:r>
          </w:p>
          <w:p w14:paraId="2A013DCD" w14:textId="77777777" w:rsidR="00375B0D" w:rsidRDefault="00375B0D" w:rsidP="00375B0D">
            <w:r>
              <w:t>[[TUNMTSNCav7]] &lt;&lt;TUNMTSN&gt;&gt;</w:t>
            </w:r>
          </w:p>
          <w:p w14:paraId="0CAC9D1E" w14:textId="77777777" w:rsidR="00375B0D" w:rsidRDefault="00375B0D" w:rsidP="00375B0D">
            <w:r>
              <w:t>[[TUNMTSNCav8]] &lt;&lt;TUNMTSN&gt;&gt;</w:t>
            </w:r>
          </w:p>
          <w:p w14:paraId="551451DA" w14:textId="77777777" w:rsidR="00375B0D" w:rsidRDefault="00375B0D" w:rsidP="00375B0D">
            <w:r>
              <w:t>[[TUNPZUpperCav1]] &lt;&lt;TUNPZSN&gt;&gt;</w:t>
            </w:r>
          </w:p>
          <w:p w14:paraId="0794FCC1" w14:textId="77777777" w:rsidR="00375B0D" w:rsidRDefault="00375B0D" w:rsidP="00375B0D">
            <w:r>
              <w:t>[[TUNPZLowerCav1]] &lt;&lt;TUNPZSN&gt;&gt;</w:t>
            </w:r>
          </w:p>
          <w:p w14:paraId="79B12272" w14:textId="77777777" w:rsidR="00375B0D" w:rsidRDefault="00375B0D" w:rsidP="00375B0D">
            <w:r>
              <w:t>[[TUNPZUpperCav2]] &lt;&lt;TUNPZSN&gt;&gt;</w:t>
            </w:r>
          </w:p>
          <w:p w14:paraId="1B83614F" w14:textId="77777777" w:rsidR="00375B0D" w:rsidRDefault="00375B0D" w:rsidP="00375B0D">
            <w:r>
              <w:t>[[TUNPZLowerCav2]] &lt;&lt;TUNPZSN&gt;&gt;</w:t>
            </w:r>
          </w:p>
          <w:p w14:paraId="1A38CAC6" w14:textId="77777777" w:rsidR="00375B0D" w:rsidRDefault="00375B0D" w:rsidP="00375B0D">
            <w:r>
              <w:t>[[TUNPZUpperCav3]] &lt;&lt;TUNPZSN&gt;&gt;</w:t>
            </w:r>
          </w:p>
          <w:p w14:paraId="0FC7D4D1" w14:textId="77777777" w:rsidR="00375B0D" w:rsidRDefault="00375B0D" w:rsidP="00375B0D">
            <w:r>
              <w:t>[[TUNPZLowerCav3]] &lt;&lt;TUNPZSN&gt;&gt;</w:t>
            </w:r>
          </w:p>
          <w:p w14:paraId="003C02F6" w14:textId="77777777" w:rsidR="00375B0D" w:rsidRDefault="00375B0D" w:rsidP="00375B0D">
            <w:r>
              <w:t>[[TUNPZUpperCav4]] &lt;&lt;TUNPZSN&gt;&gt;</w:t>
            </w:r>
          </w:p>
          <w:p w14:paraId="194A5137" w14:textId="77777777" w:rsidR="00375B0D" w:rsidRDefault="00375B0D" w:rsidP="00375B0D">
            <w:r>
              <w:t>[[TUNPZLowerCav4]] &lt;&lt;TUNPZSN&gt;&gt;</w:t>
            </w:r>
          </w:p>
          <w:p w14:paraId="531A6726" w14:textId="77777777" w:rsidR="00375B0D" w:rsidRDefault="00375B0D" w:rsidP="00375B0D">
            <w:r>
              <w:t>[[TUNPZUpperCav5]] &lt;&lt;TUNPZSN&gt;&gt;</w:t>
            </w:r>
          </w:p>
          <w:p w14:paraId="36F3FF8B" w14:textId="77777777" w:rsidR="00375B0D" w:rsidRDefault="00375B0D" w:rsidP="00375B0D">
            <w:r>
              <w:t>[[TUNPZLowerCav5]] &lt;&lt;TUNPZSN&gt;&gt;</w:t>
            </w:r>
          </w:p>
          <w:p w14:paraId="499F4246" w14:textId="77777777" w:rsidR="00375B0D" w:rsidRDefault="00375B0D" w:rsidP="00375B0D">
            <w:r>
              <w:t>[[TUNPZUpperCav6]] &lt;&lt;TUNPZSN&gt;&gt;</w:t>
            </w:r>
          </w:p>
          <w:p w14:paraId="7DBE5BE8" w14:textId="77777777" w:rsidR="00375B0D" w:rsidRDefault="00375B0D" w:rsidP="00375B0D">
            <w:r>
              <w:t>[[TUNPZLowerCav6]] &lt;&lt;TUNPZSN&gt;&gt;</w:t>
            </w:r>
          </w:p>
          <w:p w14:paraId="0AD8C361" w14:textId="77777777" w:rsidR="00375B0D" w:rsidRDefault="00375B0D" w:rsidP="00375B0D">
            <w:r>
              <w:t>[[TUNPZUpperCav7]] &lt;&lt;TUNPZSN&gt;&gt;</w:t>
            </w:r>
          </w:p>
          <w:p w14:paraId="38CC0986" w14:textId="77777777" w:rsidR="00375B0D" w:rsidRDefault="00375B0D" w:rsidP="00375B0D">
            <w:r>
              <w:lastRenderedPageBreak/>
              <w:t>[[TUNPZLowerCav7]] &lt;&lt;TUNPZSN&gt;&gt;</w:t>
            </w:r>
          </w:p>
          <w:p w14:paraId="069636BF" w14:textId="77777777" w:rsidR="00375B0D" w:rsidRDefault="00375B0D" w:rsidP="00375B0D">
            <w:r>
              <w:t>[[TUNPZUpperCav8]] &lt;&lt;TUNPZSN&gt;&gt;</w:t>
            </w:r>
          </w:p>
          <w:p w14:paraId="4BBEE16D" w14:textId="77777777" w:rsidR="00375B0D" w:rsidRDefault="00375B0D" w:rsidP="00375B0D">
            <w:r>
              <w:t>[[TUNPZLowerCav8]] &lt;&lt;TUNPZSN&gt;&gt;</w:t>
            </w:r>
          </w:p>
          <w:p w14:paraId="74DAFA98" w14:textId="77777777" w:rsidR="00375B0D" w:rsidRDefault="00375B0D" w:rsidP="00375B0D">
            <w:r>
              <w:t>[[TUNMCSNCav1]] &lt;&lt;TUNMCSN&gt;&gt;</w:t>
            </w:r>
          </w:p>
          <w:p w14:paraId="0FCC9DEC" w14:textId="77777777" w:rsidR="00375B0D" w:rsidRDefault="00375B0D" w:rsidP="00375B0D">
            <w:r>
              <w:t>[[TUNMCSNCav2]] &lt;&lt;TUNMCSN&gt;&gt;</w:t>
            </w:r>
          </w:p>
          <w:p w14:paraId="37D30E39" w14:textId="77777777" w:rsidR="00375B0D" w:rsidRDefault="00375B0D" w:rsidP="00375B0D">
            <w:r>
              <w:t>[[TUNMCSNCav3]] &lt;&lt;TUNMCSN&gt;&gt;</w:t>
            </w:r>
          </w:p>
          <w:p w14:paraId="36D56FFB" w14:textId="77777777" w:rsidR="00375B0D" w:rsidRDefault="00375B0D" w:rsidP="00375B0D">
            <w:r>
              <w:t>[[TUNMCSNCav4]] &lt;&lt;TUNMCSN&gt;&gt;</w:t>
            </w:r>
          </w:p>
          <w:p w14:paraId="3535D0C4" w14:textId="77777777" w:rsidR="00375B0D" w:rsidRDefault="00375B0D" w:rsidP="00375B0D">
            <w:r>
              <w:t>[[TUNMCSNCav5]] &lt;&lt;TUNMCSN&gt;&gt;</w:t>
            </w:r>
          </w:p>
          <w:p w14:paraId="6C96CE36" w14:textId="77777777" w:rsidR="00375B0D" w:rsidRDefault="00375B0D" w:rsidP="00375B0D">
            <w:r>
              <w:t>[[TUNMCSNCav6]] &lt;&lt;TUNMCSN&gt;&gt;</w:t>
            </w:r>
          </w:p>
          <w:p w14:paraId="7071D3BE" w14:textId="77777777" w:rsidR="00375B0D" w:rsidRDefault="00375B0D" w:rsidP="00375B0D">
            <w:r>
              <w:t>[[TUNMCSNCav7]] &lt;&lt;TUNMCSN&gt;&gt;</w:t>
            </w:r>
          </w:p>
          <w:p w14:paraId="59D5100A" w14:textId="77777777" w:rsidR="00375B0D" w:rsidRDefault="00375B0D" w:rsidP="00375B0D">
            <w:r>
              <w:t>[[TUNMCSNCav8]] &lt;&lt;TUNMCSN&gt;&gt;</w:t>
            </w:r>
          </w:p>
        </w:tc>
      </w:tr>
      <w:tr w:rsidR="002F68BB" w:rsidRPr="00D97B1C" w14:paraId="271EBE04" w14:textId="77777777" w:rsidTr="0083455E">
        <w:trPr>
          <w:trHeight w:val="288"/>
        </w:trPr>
        <w:tc>
          <w:tcPr>
            <w:tcW w:w="622" w:type="dxa"/>
          </w:tcPr>
          <w:p w14:paraId="58D533E6" w14:textId="77777777" w:rsidR="00375B0D" w:rsidRDefault="00375B0D" w:rsidP="00375B0D">
            <w:pPr>
              <w:jc w:val="center"/>
            </w:pPr>
            <w:r>
              <w:lastRenderedPageBreak/>
              <w:t>26</w:t>
            </w:r>
          </w:p>
        </w:tc>
        <w:tc>
          <w:tcPr>
            <w:tcW w:w="8959" w:type="dxa"/>
          </w:tcPr>
          <w:p w14:paraId="0634EAD4" w14:textId="77777777" w:rsidR="00375B0D" w:rsidRDefault="00375B0D" w:rsidP="00375B0D">
            <w:pPr>
              <w:rPr>
                <w:rStyle w:val="Hyperlink"/>
              </w:rPr>
            </w:pPr>
            <w:r>
              <w:t xml:space="preserve">Install the remaining interconnect magnetic shielding and HV end caps.. Be sure to keep serial numbers aligned. </w:t>
            </w:r>
            <w:hyperlink r:id="rId77" w:history="1">
              <w:r w:rsidRPr="008102C1">
                <w:rPr>
                  <w:rStyle w:val="Hyperlink"/>
                </w:rPr>
                <w:t>Magnetic Shield Installation Procedure-Rev 8</w:t>
              </w:r>
            </w:hyperlink>
          </w:p>
          <w:p w14:paraId="37218C8D" w14:textId="77777777" w:rsidR="00375B0D" w:rsidRDefault="00375B0D" w:rsidP="00375B0D">
            <w:pPr>
              <w:rPr>
                <w:rStyle w:val="Hyperlink"/>
              </w:rPr>
            </w:pPr>
          </w:p>
          <w:p w14:paraId="1D19C648" w14:textId="77777777" w:rsidR="00375B0D"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Work is in very close proximetry to the Helium Vessel and Beam Pipe Bellows.</w:t>
            </w:r>
            <w:r w:rsidRPr="00F108ED">
              <w:rPr>
                <w:b/>
                <w:color w:val="FF0000"/>
              </w:rPr>
              <w:t>***</w:t>
            </w:r>
          </w:p>
          <w:p w14:paraId="00D86F75" w14:textId="77777777" w:rsidR="00375B0D" w:rsidRDefault="00375B0D" w:rsidP="00375B0D"/>
          <w:p w14:paraId="0A3890EE" w14:textId="77777777" w:rsidR="00375B0D" w:rsidRDefault="00375B0D" w:rsidP="00375B0D">
            <w:r>
              <w:rPr>
                <w:noProof/>
              </w:rPr>
              <w:lastRenderedPageBreak/>
              <mc:AlternateContent>
                <mc:Choice Requires="wps">
                  <w:drawing>
                    <wp:anchor distT="0" distB="0" distL="114300" distR="114300" simplePos="0" relativeHeight="251691008" behindDoc="0" locked="0" layoutInCell="1" allowOverlap="1" wp14:anchorId="1517A534" wp14:editId="4729663A">
                      <wp:simplePos x="0" y="0"/>
                      <wp:positionH relativeFrom="column">
                        <wp:posOffset>3835400</wp:posOffset>
                      </wp:positionH>
                      <wp:positionV relativeFrom="paragraph">
                        <wp:posOffset>1193800</wp:posOffset>
                      </wp:positionV>
                      <wp:extent cx="9525" cy="647700"/>
                      <wp:effectExtent l="95250" t="38100" r="66675" b="19050"/>
                      <wp:wrapNone/>
                      <wp:docPr id="181" name="Straight Arrow Connector 181"/>
                      <wp:cNvGraphicFramePr/>
                      <a:graphic xmlns:a="http://schemas.openxmlformats.org/drawingml/2006/main">
                        <a:graphicData uri="http://schemas.microsoft.com/office/word/2010/wordprocessingShape">
                          <wps:wsp>
                            <wps:cNvCnPr/>
                            <wps:spPr>
                              <a:xfrm flipH="1" flipV="1">
                                <a:off x="0" y="0"/>
                                <a:ext cx="9525" cy="647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7DD80" id="Straight Arrow Connector 181" o:spid="_x0000_s1026" type="#_x0000_t32" style="position:absolute;margin-left:302pt;margin-top:94pt;width:.75pt;height:51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" strokecolor="red" strokeweight="1.5pt">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1A438A9A" wp14:editId="2C28ED05">
                      <wp:simplePos x="0" y="0"/>
                      <wp:positionH relativeFrom="column">
                        <wp:posOffset>654050</wp:posOffset>
                      </wp:positionH>
                      <wp:positionV relativeFrom="paragraph">
                        <wp:posOffset>1041400</wp:posOffset>
                      </wp:positionV>
                      <wp:extent cx="114300" cy="800100"/>
                      <wp:effectExtent l="76200" t="38100" r="19050" b="19050"/>
                      <wp:wrapNone/>
                      <wp:docPr id="180" name="Straight Arrow Connector 180"/>
                      <wp:cNvGraphicFramePr/>
                      <a:graphic xmlns:a="http://schemas.openxmlformats.org/drawingml/2006/main">
                        <a:graphicData uri="http://schemas.microsoft.com/office/word/2010/wordprocessingShape">
                          <wps:wsp>
                            <wps:cNvCnPr/>
                            <wps:spPr>
                              <a:xfrm flipH="1" flipV="1">
                                <a:off x="0" y="0"/>
                                <a:ext cx="114300" cy="800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285A1" id="Straight Arrow Connector 180" o:spid="_x0000_s1026" type="#_x0000_t32" style="position:absolute;margin-left:51.5pt;margin-top:82pt;width:9pt;height:63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" strokecolor="red" strokeweight="1.5pt">
                      <v:stroke endarrow="open"/>
                    </v:shape>
                  </w:pict>
                </mc:Fallback>
              </mc:AlternateContent>
            </w:r>
            <w:r>
              <w:rPr>
                <w:noProof/>
              </w:rPr>
              <w:drawing>
                <wp:inline distT="0" distB="0" distL="0" distR="0" wp14:anchorId="39199FB3" wp14:editId="2710696D">
                  <wp:extent cx="2623042" cy="173736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3BA93471" wp14:editId="654DB594">
                  <wp:extent cx="2623042" cy="173736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14:paraId="371CC17F" w14:textId="77777777" w:rsidR="00375B0D" w:rsidRDefault="00375B0D" w:rsidP="00375B0D"/>
          <w:p w14:paraId="0418A2C3" w14:textId="77777777" w:rsidR="00375B0D" w:rsidRDefault="00375B0D" w:rsidP="00375B0D">
            <w:pPr>
              <w:rPr>
                <w:b/>
              </w:rPr>
            </w:pPr>
            <w:r>
              <w:t xml:space="preserve">          </w:t>
            </w:r>
            <w:r w:rsidRPr="00CE5692">
              <w:rPr>
                <w:b/>
              </w:rPr>
              <w:t>Magnetic Shield Cap                                          Magnetic Shield Cap Tuner Side</w:t>
            </w:r>
          </w:p>
          <w:p w14:paraId="6537EB9B" w14:textId="1F5F1805" w:rsidR="002F68BB" w:rsidRPr="00CE5692" w:rsidRDefault="002F68BB" w:rsidP="00375B0D">
            <w:pPr>
              <w:rPr>
                <w:b/>
              </w:rPr>
            </w:pPr>
            <w:r>
              <w:rPr>
                <w:b/>
                <w:noProof/>
              </w:rPr>
              <w:lastRenderedPageBreak/>
              <w:drawing>
                <wp:inline distT="0" distB="0" distL="0" distR="0" wp14:anchorId="1E294718" wp14:editId="264547A0">
                  <wp:extent cx="4846320" cy="3977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CM CU HOM.png"/>
                          <pic:cNvPicPr/>
                        </pic:nvPicPr>
                        <pic:blipFill>
                          <a:blip r:embed="rId80">
                            <a:extLst>
                              <a:ext uri="{28A0092B-C50C-407E-A947-70E740481C1C}">
                                <a14:useLocalDpi xmlns:a14="http://schemas.microsoft.com/office/drawing/2010/main" val="0"/>
                              </a:ext>
                            </a:extLst>
                          </a:blip>
                          <a:stretch>
                            <a:fillRect/>
                          </a:stretch>
                        </pic:blipFill>
                        <pic:spPr>
                          <a:xfrm>
                            <a:off x="0" y="0"/>
                            <a:ext cx="4846320" cy="3977640"/>
                          </a:xfrm>
                          <a:prstGeom prst="rect">
                            <a:avLst/>
                          </a:prstGeom>
                        </pic:spPr>
                      </pic:pic>
                    </a:graphicData>
                  </a:graphic>
                </wp:inline>
              </w:drawing>
            </w:r>
          </w:p>
        </w:tc>
        <w:tc>
          <w:tcPr>
            <w:tcW w:w="3369" w:type="dxa"/>
            <w:noWrap/>
          </w:tcPr>
          <w:p w14:paraId="2D567FF6" w14:textId="77777777" w:rsidR="00375B0D" w:rsidRDefault="00375B0D" w:rsidP="00375B0D">
            <w:r>
              <w:lastRenderedPageBreak/>
              <w:t>[[SRF26]] &lt;&lt;SRF&gt;&gt;</w:t>
            </w:r>
          </w:p>
          <w:p w14:paraId="6A77D45C" w14:textId="77777777" w:rsidR="00375B0D" w:rsidRDefault="00375B0D" w:rsidP="00375B0D">
            <w:r>
              <w:t>[[Date26]] &lt;&lt;TIMESTAMP&gt;&gt;</w:t>
            </w:r>
          </w:p>
          <w:p w14:paraId="121ABF04" w14:textId="77777777" w:rsidR="00375B0D" w:rsidRDefault="00375B0D" w:rsidP="00375B0D">
            <w:r>
              <w:t>[[Comment26]] &lt;&lt;COMMENT&gt;&gt;</w:t>
            </w:r>
          </w:p>
        </w:tc>
      </w:tr>
      <w:tr w:rsidR="002F68BB" w:rsidRPr="00D97B1C" w14:paraId="6A3DBA9B" w14:textId="77777777" w:rsidTr="0083455E">
        <w:trPr>
          <w:trHeight w:val="288"/>
        </w:trPr>
        <w:tc>
          <w:tcPr>
            <w:tcW w:w="622" w:type="dxa"/>
          </w:tcPr>
          <w:p w14:paraId="616C76D1" w14:textId="77777777" w:rsidR="00375B0D" w:rsidRDefault="00375B0D" w:rsidP="00375B0D">
            <w:pPr>
              <w:jc w:val="center"/>
            </w:pPr>
            <w:r>
              <w:lastRenderedPageBreak/>
              <w:t>27</w:t>
            </w:r>
          </w:p>
        </w:tc>
        <w:tc>
          <w:tcPr>
            <w:tcW w:w="8959" w:type="dxa"/>
          </w:tcPr>
          <w:p w14:paraId="19172830" w14:textId="77777777" w:rsidR="00375B0D" w:rsidRDefault="00375B0D" w:rsidP="00375B0D">
            <w:r>
              <w:t>Install the both ends, the ¼” line support assy.</w:t>
            </w:r>
          </w:p>
          <w:p w14:paraId="286D815F" w14:textId="3E0EF95C" w:rsidR="00375B0D" w:rsidRDefault="00375B0D" w:rsidP="00375B0D">
            <w:pPr>
              <w:rPr>
                <w:rStyle w:val="Hyperlink"/>
              </w:rPr>
            </w:pPr>
            <w:hyperlink r:id="rId81" w:history="1">
              <w:r w:rsidRPr="00E72D99">
                <w:rPr>
                  <w:rStyle w:val="Hyperlink"/>
                </w:rPr>
                <w:t>F10057651- G-10 Support</w:t>
              </w:r>
            </w:hyperlink>
            <w:r>
              <w:rPr>
                <w:rStyle w:val="Hyperlink"/>
              </w:rPr>
              <w:t xml:space="preserve">, </w:t>
            </w:r>
            <w:hyperlink r:id="rId82" w:history="1">
              <w:r w:rsidR="00372EB4">
                <w:rPr>
                  <w:rStyle w:val="Hyperlink"/>
                </w:rPr>
                <w:t>F10057648 Rev-B  Angle Support Bracket</w:t>
              </w:r>
            </w:hyperlink>
          </w:p>
          <w:p w14:paraId="0C08DB61" w14:textId="77777777" w:rsidR="00375B0D" w:rsidRDefault="00375B0D" w:rsidP="00375B0D">
            <w:pPr>
              <w:rPr>
                <w:rStyle w:val="Hyperlink"/>
              </w:rPr>
            </w:pPr>
          </w:p>
          <w:p w14:paraId="4AD4BEC0" w14:textId="77777777" w:rsidR="00375B0D" w:rsidRDefault="00375B0D" w:rsidP="00375B0D">
            <w:r>
              <w:rPr>
                <w:noProof/>
              </w:rPr>
              <w:lastRenderedPageBreak/>
              <w:drawing>
                <wp:inline distT="0" distB="0" distL="0" distR="0" wp14:anchorId="713BE97F" wp14:editId="22799B35">
                  <wp:extent cx="4141694"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41694" cy="2743200"/>
                          </a:xfrm>
                          <a:prstGeom prst="rect">
                            <a:avLst/>
                          </a:prstGeom>
                        </pic:spPr>
                      </pic:pic>
                    </a:graphicData>
                  </a:graphic>
                </wp:inline>
              </w:drawing>
            </w:r>
          </w:p>
          <w:p w14:paraId="5EA6B386" w14:textId="77777777" w:rsidR="00375B0D" w:rsidRDefault="00375B0D" w:rsidP="00375B0D"/>
        </w:tc>
        <w:tc>
          <w:tcPr>
            <w:tcW w:w="3369" w:type="dxa"/>
            <w:noWrap/>
          </w:tcPr>
          <w:p w14:paraId="3C420B79" w14:textId="77777777" w:rsidR="00375B0D" w:rsidRDefault="00375B0D" w:rsidP="00375B0D">
            <w:r>
              <w:lastRenderedPageBreak/>
              <w:t>[[SRF27]] &lt;&lt;SRF&gt;&gt;</w:t>
            </w:r>
          </w:p>
          <w:p w14:paraId="4CBEFB18" w14:textId="77777777" w:rsidR="00375B0D" w:rsidRDefault="00375B0D" w:rsidP="00375B0D">
            <w:r>
              <w:t>[[Date27]] &lt;&lt;TIMESTAMP&gt;&gt;</w:t>
            </w:r>
          </w:p>
          <w:p w14:paraId="55B3B543" w14:textId="77777777" w:rsidR="00375B0D" w:rsidRDefault="00375B0D" w:rsidP="00375B0D">
            <w:r>
              <w:t>[[Comment27]] &lt;&lt;COMMENT&gt;&gt;</w:t>
            </w:r>
          </w:p>
        </w:tc>
      </w:tr>
      <w:tr w:rsidR="002F68BB" w:rsidRPr="00D97B1C" w14:paraId="310FBF0F" w14:textId="77777777" w:rsidTr="0083455E">
        <w:trPr>
          <w:trHeight w:val="288"/>
        </w:trPr>
        <w:tc>
          <w:tcPr>
            <w:tcW w:w="622" w:type="dxa"/>
          </w:tcPr>
          <w:p w14:paraId="5D2CC265" w14:textId="77777777" w:rsidR="00375B0D" w:rsidRDefault="00375B0D" w:rsidP="00375B0D">
            <w:pPr>
              <w:jc w:val="center"/>
            </w:pPr>
            <w:r>
              <w:t>28</w:t>
            </w:r>
          </w:p>
        </w:tc>
        <w:tc>
          <w:tcPr>
            <w:tcW w:w="8959" w:type="dxa"/>
          </w:tcPr>
          <w:p w14:paraId="192A80B9" w14:textId="77777777" w:rsidR="00375B0D" w:rsidRDefault="00375B0D" w:rsidP="00375B0D">
            <w:r>
              <w:t xml:space="preserve">Install the thermal strapping to include stepper motors, HOM’s, and cold coupler 5k and 50 k intercepts. Multi strand Cu straps should have shrink Mylar in place prior. Indium foil, bellevilles, or lock-tite shall be included as defined in- </w:t>
            </w:r>
            <w:hyperlink r:id="rId84" w:history="1">
              <w:r w:rsidRPr="008102C1">
                <w:rPr>
                  <w:rStyle w:val="Hyperlink"/>
                </w:rPr>
                <w:t>Fastener Installation and</w:t>
              </w:r>
              <w:r w:rsidRPr="008102C1">
                <w:rPr>
                  <w:rStyle w:val="Hyperlink"/>
                </w:rPr>
                <w:t xml:space="preserve"> </w:t>
              </w:r>
              <w:r w:rsidRPr="008102C1">
                <w:rPr>
                  <w:rStyle w:val="Hyperlink"/>
                </w:rPr>
                <w:t>Torque Chart</w:t>
              </w:r>
            </w:hyperlink>
          </w:p>
          <w:p w14:paraId="0E98FF7E" w14:textId="77777777" w:rsidR="00375B0D" w:rsidRDefault="00375B0D" w:rsidP="00375B0D">
            <w:r>
              <w:rPr>
                <w:noProof/>
              </w:rPr>
              <mc:AlternateContent>
                <mc:Choice Requires="wps">
                  <w:drawing>
                    <wp:anchor distT="0" distB="0" distL="114300" distR="114300" simplePos="0" relativeHeight="251696128" behindDoc="0" locked="0" layoutInCell="1" allowOverlap="1" wp14:anchorId="2E4413A7" wp14:editId="04B2A784">
                      <wp:simplePos x="0" y="0"/>
                      <wp:positionH relativeFrom="column">
                        <wp:posOffset>4359275</wp:posOffset>
                      </wp:positionH>
                      <wp:positionV relativeFrom="paragraph">
                        <wp:posOffset>883285</wp:posOffset>
                      </wp:positionV>
                      <wp:extent cx="95250" cy="895350"/>
                      <wp:effectExtent l="76200" t="38100" r="19050" b="19050"/>
                      <wp:wrapNone/>
                      <wp:docPr id="185" name="Straight Arrow Connector 185"/>
                      <wp:cNvGraphicFramePr/>
                      <a:graphic xmlns:a="http://schemas.openxmlformats.org/drawingml/2006/main">
                        <a:graphicData uri="http://schemas.microsoft.com/office/word/2010/wordprocessingShape">
                          <wps:wsp>
                            <wps:cNvCnPr/>
                            <wps:spPr>
                              <a:xfrm flipH="1" flipV="1">
                                <a:off x="0" y="0"/>
                                <a:ext cx="95250" cy="8953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B1790" id="Straight Arrow Connector 185" o:spid="_x0000_s1026" type="#_x0000_t32" style="position:absolute;margin-left:343.25pt;margin-top:69.55pt;width:7.5pt;height:70.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" strokecolor="red" strokeweight="1.5pt">
                      <v:stroke endarrow="open"/>
                    </v:shape>
                  </w:pict>
                </mc:Fallback>
              </mc:AlternateContent>
            </w:r>
            <w:r>
              <w:rPr>
                <w:noProof/>
              </w:rPr>
              <mc:AlternateContent>
                <mc:Choice Requires="wps">
                  <w:drawing>
                    <wp:anchor distT="0" distB="0" distL="114300" distR="114300" simplePos="0" relativeHeight="251695104" behindDoc="0" locked="0" layoutInCell="1" allowOverlap="1" wp14:anchorId="54D12F1F" wp14:editId="78098CA1">
                      <wp:simplePos x="0" y="0"/>
                      <wp:positionH relativeFrom="column">
                        <wp:posOffset>3397250</wp:posOffset>
                      </wp:positionH>
                      <wp:positionV relativeFrom="paragraph">
                        <wp:posOffset>1464310</wp:posOffset>
                      </wp:positionV>
                      <wp:extent cx="504825" cy="314325"/>
                      <wp:effectExtent l="0" t="38100" r="47625" b="28575"/>
                      <wp:wrapNone/>
                      <wp:docPr id="184" name="Straight Arrow Connector 184"/>
                      <wp:cNvGraphicFramePr/>
                      <a:graphic xmlns:a="http://schemas.openxmlformats.org/drawingml/2006/main">
                        <a:graphicData uri="http://schemas.microsoft.com/office/word/2010/wordprocessingShape">
                          <wps:wsp>
                            <wps:cNvCnPr/>
                            <wps:spPr>
                              <a:xfrm flipV="1">
                                <a:off x="0" y="0"/>
                                <a:ext cx="504825" cy="314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58B55C" id="Straight Arrow Connector 184" o:spid="_x0000_s1026" type="#_x0000_t32" style="position:absolute;margin-left:267.5pt;margin-top:115.3pt;width:39.75pt;height:24.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" strokecolor="red" strokeweight="1.5pt">
                      <v:stroke endarrow="open"/>
                    </v:shape>
                  </w:pict>
                </mc:Fallback>
              </mc:AlternateContent>
            </w:r>
            <w:r>
              <w:rPr>
                <w:noProof/>
              </w:rPr>
              <mc:AlternateContent>
                <mc:Choice Requires="wps">
                  <w:drawing>
                    <wp:anchor distT="0" distB="0" distL="114300" distR="114300" simplePos="0" relativeHeight="251694080" behindDoc="0" locked="0" layoutInCell="1" allowOverlap="1" wp14:anchorId="2164EA8F" wp14:editId="37874358">
                      <wp:simplePos x="0" y="0"/>
                      <wp:positionH relativeFrom="column">
                        <wp:posOffset>1778000</wp:posOffset>
                      </wp:positionH>
                      <wp:positionV relativeFrom="paragraph">
                        <wp:posOffset>797560</wp:posOffset>
                      </wp:positionV>
                      <wp:extent cx="438150" cy="981075"/>
                      <wp:effectExtent l="38100" t="38100" r="19050" b="28575"/>
                      <wp:wrapNone/>
                      <wp:docPr id="183" name="Straight Arrow Connector 183"/>
                      <wp:cNvGraphicFramePr/>
                      <a:graphic xmlns:a="http://schemas.openxmlformats.org/drawingml/2006/main">
                        <a:graphicData uri="http://schemas.microsoft.com/office/word/2010/wordprocessingShape">
                          <wps:wsp>
                            <wps:cNvCnPr/>
                            <wps:spPr>
                              <a:xfrm flipH="1" flipV="1">
                                <a:off x="0" y="0"/>
                                <a:ext cx="438150" cy="9810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647629" id="Straight Arrow Connector 183" o:spid="_x0000_s1026" type="#_x0000_t32" style="position:absolute;margin-left:140pt;margin-top:62.8pt;width:34.5pt;height:77.2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" strokecolor="red" strokeweight="1.5pt">
                      <v:stroke endarrow="open"/>
                    </v:shape>
                  </w:pict>
                </mc:Fallback>
              </mc:AlternateContent>
            </w:r>
            <w:r>
              <w:rPr>
                <w:noProof/>
              </w:rPr>
              <mc:AlternateContent>
                <mc:Choice Requires="wps">
                  <w:drawing>
                    <wp:anchor distT="0" distB="0" distL="114300" distR="114300" simplePos="0" relativeHeight="251693056" behindDoc="0" locked="0" layoutInCell="1" allowOverlap="1" wp14:anchorId="5B2F672D" wp14:editId="44960BE1">
                      <wp:simplePos x="0" y="0"/>
                      <wp:positionH relativeFrom="column">
                        <wp:posOffset>787400</wp:posOffset>
                      </wp:positionH>
                      <wp:positionV relativeFrom="paragraph">
                        <wp:posOffset>530860</wp:posOffset>
                      </wp:positionV>
                      <wp:extent cx="104775" cy="1200150"/>
                      <wp:effectExtent l="0" t="38100" r="85725" b="19050"/>
                      <wp:wrapNone/>
                      <wp:docPr id="182" name="Straight Arrow Connector 182"/>
                      <wp:cNvGraphicFramePr/>
                      <a:graphic xmlns:a="http://schemas.openxmlformats.org/drawingml/2006/main">
                        <a:graphicData uri="http://schemas.microsoft.com/office/word/2010/wordprocessingShape">
                          <wps:wsp>
                            <wps:cNvCnPr/>
                            <wps:spPr>
                              <a:xfrm flipV="1">
                                <a:off x="0" y="0"/>
                                <a:ext cx="104775" cy="1200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709C7" id="Straight Arrow Connector 182" o:spid="_x0000_s1026" type="#_x0000_t32" style="position:absolute;margin-left:62pt;margin-top:41.8pt;width:8.25pt;height:9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" strokecolor="red" strokeweight="1.5pt">
                      <v:stroke endarrow="open"/>
                    </v:shape>
                  </w:pict>
                </mc:Fallback>
              </mc:AlternateContent>
            </w:r>
            <w:r>
              <w:rPr>
                <w:noProof/>
              </w:rPr>
              <w:drawing>
                <wp:inline distT="0" distB="0" distL="0" distR="0" wp14:anchorId="4B528B1B" wp14:editId="38AF78E1">
                  <wp:extent cx="2623042" cy="173736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r>
              <w:rPr>
                <w:noProof/>
              </w:rPr>
              <w:drawing>
                <wp:inline distT="0" distB="0" distL="0" distR="0" wp14:anchorId="3EBD230F" wp14:editId="78F6CFB0">
                  <wp:extent cx="2623042" cy="17373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23042" cy="1737360"/>
                          </a:xfrm>
                          <a:prstGeom prst="rect">
                            <a:avLst/>
                          </a:prstGeom>
                        </pic:spPr>
                      </pic:pic>
                    </a:graphicData>
                  </a:graphic>
                </wp:inline>
              </w:drawing>
            </w:r>
          </w:p>
          <w:p w14:paraId="1E8E46CA" w14:textId="49EF7EC3" w:rsidR="00375B0D" w:rsidRDefault="00375B0D" w:rsidP="00375B0D">
            <w:pPr>
              <w:rPr>
                <w:b/>
              </w:rPr>
            </w:pPr>
            <w:r w:rsidRPr="00A34B94">
              <w:rPr>
                <w:b/>
              </w:rPr>
              <w:t>50K Coupler Heat Station     5K Coupler Station</w:t>
            </w:r>
            <w:r>
              <w:rPr>
                <w:b/>
              </w:rPr>
              <w:t xml:space="preserve">   HOM Station    </w:t>
            </w:r>
            <w:r w:rsidRPr="00A34B94">
              <w:rPr>
                <w:b/>
              </w:rPr>
              <w:t>Stepper Motor Strap</w:t>
            </w:r>
          </w:p>
          <w:p w14:paraId="03DECE1E" w14:textId="77777777" w:rsidR="00835ECF" w:rsidRPr="00A34B94" w:rsidRDefault="00835ECF" w:rsidP="00375B0D">
            <w:pPr>
              <w:rPr>
                <w:b/>
              </w:rPr>
            </w:pPr>
          </w:p>
          <w:p w14:paraId="533E67D5" w14:textId="77777777" w:rsidR="00375B0D" w:rsidRPr="00A34B94" w:rsidRDefault="00375B0D" w:rsidP="00375B0D">
            <w:pPr>
              <w:rPr>
                <w:b/>
              </w:rPr>
            </w:pPr>
            <w:r>
              <w:rPr>
                <w:b/>
              </w:rPr>
              <w:lastRenderedPageBreak/>
              <w:t xml:space="preserve">        Upstream Thermal Configuration</w:t>
            </w:r>
          </w:p>
          <w:p w14:paraId="1C2235EA" w14:textId="77777777" w:rsidR="00375B0D" w:rsidRDefault="00375B0D" w:rsidP="00375B0D">
            <w:r>
              <w:rPr>
                <w:noProof/>
              </w:rPr>
              <mc:AlternateContent>
                <mc:Choice Requires="wps">
                  <w:drawing>
                    <wp:anchor distT="0" distB="0" distL="114300" distR="114300" simplePos="0" relativeHeight="251697152" behindDoc="0" locked="0" layoutInCell="1" allowOverlap="1" wp14:anchorId="2F8A7997" wp14:editId="6E6769FF">
                      <wp:simplePos x="0" y="0"/>
                      <wp:positionH relativeFrom="column">
                        <wp:posOffset>1320800</wp:posOffset>
                      </wp:positionH>
                      <wp:positionV relativeFrom="paragraph">
                        <wp:posOffset>-3811</wp:posOffset>
                      </wp:positionV>
                      <wp:extent cx="142875" cy="1190625"/>
                      <wp:effectExtent l="76200" t="0" r="28575" b="66675"/>
                      <wp:wrapNone/>
                      <wp:docPr id="186" name="Straight Arrow Connector 186"/>
                      <wp:cNvGraphicFramePr/>
                      <a:graphic xmlns:a="http://schemas.openxmlformats.org/drawingml/2006/main">
                        <a:graphicData uri="http://schemas.microsoft.com/office/word/2010/wordprocessingShape">
                          <wps:wsp>
                            <wps:cNvCnPr/>
                            <wps:spPr>
                              <a:xfrm flipH="1">
                                <a:off x="0" y="0"/>
                                <a:ext cx="142875" cy="1190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B1696" id="Straight Arrow Connector 186" o:spid="_x0000_s1026" type="#_x0000_t32" style="position:absolute;margin-left:104pt;margin-top:-.3pt;width:11.25pt;height:93.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" strokecolor="red" strokeweight="1.5pt">
                      <v:stroke endarrow="open"/>
                    </v:shape>
                  </w:pict>
                </mc:Fallback>
              </mc:AlternateContent>
            </w:r>
            <w:r>
              <w:rPr>
                <w:noProof/>
              </w:rPr>
              <w:drawing>
                <wp:inline distT="0" distB="0" distL="0" distR="0" wp14:anchorId="105A5B2B" wp14:editId="75683A17">
                  <wp:extent cx="2286000" cy="1514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p>
        </w:tc>
        <w:tc>
          <w:tcPr>
            <w:tcW w:w="3369" w:type="dxa"/>
            <w:noWrap/>
          </w:tcPr>
          <w:p w14:paraId="677B1C2F" w14:textId="77777777" w:rsidR="00375B0D" w:rsidRDefault="00375B0D" w:rsidP="00375B0D">
            <w:r>
              <w:lastRenderedPageBreak/>
              <w:t>[[SRF28]] &lt;&lt;SRF&gt;&gt;</w:t>
            </w:r>
          </w:p>
          <w:p w14:paraId="78F53088" w14:textId="77777777" w:rsidR="00375B0D" w:rsidRDefault="00375B0D" w:rsidP="00375B0D">
            <w:r>
              <w:t>[[Date28]] &lt;&lt;TIMESTAMP&gt;&gt;</w:t>
            </w:r>
          </w:p>
          <w:p w14:paraId="7153BC1A" w14:textId="77777777" w:rsidR="00375B0D" w:rsidRDefault="00375B0D" w:rsidP="00375B0D">
            <w:r>
              <w:t>[[Comment28]] &lt;&lt;COMMENT&gt;&gt;</w:t>
            </w:r>
          </w:p>
          <w:p w14:paraId="34642476" w14:textId="77777777" w:rsidR="00375B0D" w:rsidRDefault="00375B0D" w:rsidP="00375B0D">
            <w:r>
              <w:t>[[Complete50K]] &lt;&lt;CHECKBOX&gt;&gt;</w:t>
            </w:r>
          </w:p>
          <w:p w14:paraId="00D795D1" w14:textId="77777777" w:rsidR="00375B0D" w:rsidRDefault="00375B0D" w:rsidP="00375B0D">
            <w:r>
              <w:t>[[Complete5K]] &lt;&lt;CHECKBOX&gt;&gt;</w:t>
            </w:r>
          </w:p>
          <w:p w14:paraId="699B2952" w14:textId="77777777" w:rsidR="00375B0D" w:rsidRDefault="00375B0D" w:rsidP="00375B0D">
            <w:r>
              <w:t>[[HOMComplete]] &lt;&lt;CHECKBOX&gt;&gt;</w:t>
            </w:r>
          </w:p>
          <w:p w14:paraId="008D2A0D" w14:textId="77777777" w:rsidR="00375B0D" w:rsidRDefault="00375B0D" w:rsidP="00375B0D">
            <w:r>
              <w:t>[[StepperMotorComplete]] &lt;&lt;CHECKBOX&gt;&gt;</w:t>
            </w:r>
          </w:p>
          <w:p w14:paraId="4292EBF2" w14:textId="77777777" w:rsidR="00375B0D" w:rsidRDefault="00375B0D" w:rsidP="00375B0D"/>
          <w:p w14:paraId="197277BD" w14:textId="77777777" w:rsidR="00375B0D" w:rsidRDefault="00375B0D" w:rsidP="00375B0D"/>
          <w:p w14:paraId="57683DEA" w14:textId="77777777" w:rsidR="00375B0D" w:rsidRDefault="00375B0D" w:rsidP="00375B0D"/>
          <w:p w14:paraId="551C12F2" w14:textId="77777777" w:rsidR="00375B0D" w:rsidRDefault="00375B0D" w:rsidP="00375B0D"/>
        </w:tc>
      </w:tr>
      <w:tr w:rsidR="002F68BB" w:rsidRPr="00D97B1C" w14:paraId="3AF6F410" w14:textId="77777777" w:rsidTr="0083455E">
        <w:trPr>
          <w:trHeight w:val="288"/>
        </w:trPr>
        <w:tc>
          <w:tcPr>
            <w:tcW w:w="622" w:type="dxa"/>
          </w:tcPr>
          <w:p w14:paraId="44216091" w14:textId="77777777" w:rsidR="00375B0D" w:rsidRDefault="00375B0D" w:rsidP="00375B0D">
            <w:pPr>
              <w:jc w:val="center"/>
            </w:pPr>
            <w:r>
              <w:lastRenderedPageBreak/>
              <w:t>29</w:t>
            </w:r>
          </w:p>
        </w:tc>
        <w:tc>
          <w:tcPr>
            <w:tcW w:w="8959" w:type="dxa"/>
          </w:tcPr>
          <w:p w14:paraId="4F826468" w14:textId="77777777" w:rsidR="00375B0D" w:rsidRDefault="00375B0D" w:rsidP="00375B0D">
            <w:pPr>
              <w:rPr>
                <w:rStyle w:val="Hyperlink"/>
              </w:rPr>
            </w:pPr>
            <w:r>
              <w:t xml:space="preserve">Install the RF cables and intercepts. Test cables and record findings. Apply L type apiezon grease as a thermal compound.  See </w:t>
            </w:r>
            <w:hyperlink r:id="rId88" w:history="1">
              <w:r w:rsidRPr="008102C1">
                <w:rPr>
                  <w:rStyle w:val="Hyperlink"/>
                </w:rPr>
                <w:t>Fastener Installation and Torque Chart</w:t>
              </w:r>
            </w:hyperlink>
          </w:p>
          <w:p w14:paraId="5852B96E" w14:textId="77777777" w:rsidR="00375B0D" w:rsidRDefault="00375B0D" w:rsidP="00375B0D">
            <w:pPr>
              <w:rPr>
                <w:rStyle w:val="Hyperlink"/>
              </w:rPr>
            </w:pPr>
          </w:p>
          <w:p w14:paraId="78A08E05" w14:textId="77777777" w:rsidR="00375B0D"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RF Cables are delicate and can be damaged easily.</w:t>
            </w:r>
            <w:r w:rsidRPr="00F108ED">
              <w:rPr>
                <w:b/>
                <w:color w:val="FF0000"/>
              </w:rPr>
              <w:t>***</w:t>
            </w:r>
          </w:p>
          <w:p w14:paraId="42754695" w14:textId="77777777" w:rsidR="00375B0D" w:rsidRDefault="00375B0D" w:rsidP="00375B0D"/>
          <w:p w14:paraId="2821AA35" w14:textId="77777777" w:rsidR="00375B0D" w:rsidRDefault="00375B0D" w:rsidP="00375B0D"/>
          <w:p w14:paraId="2E8B7232" w14:textId="77777777" w:rsidR="00375B0D" w:rsidRDefault="00375B0D" w:rsidP="00375B0D">
            <w:r>
              <w:rPr>
                <w:noProof/>
              </w:rPr>
              <mc:AlternateContent>
                <mc:Choice Requires="wps">
                  <w:drawing>
                    <wp:anchor distT="0" distB="0" distL="114300" distR="114300" simplePos="0" relativeHeight="251701248" behindDoc="0" locked="0" layoutInCell="1" allowOverlap="1" wp14:anchorId="4342CF85" wp14:editId="752002A5">
                      <wp:simplePos x="0" y="0"/>
                      <wp:positionH relativeFrom="column">
                        <wp:posOffset>3568700</wp:posOffset>
                      </wp:positionH>
                      <wp:positionV relativeFrom="paragraph">
                        <wp:posOffset>184150</wp:posOffset>
                      </wp:positionV>
                      <wp:extent cx="409575" cy="1381125"/>
                      <wp:effectExtent l="0" t="38100" r="66675" b="28575"/>
                      <wp:wrapNone/>
                      <wp:docPr id="189" name="Straight Arrow Connector 189"/>
                      <wp:cNvGraphicFramePr/>
                      <a:graphic xmlns:a="http://schemas.openxmlformats.org/drawingml/2006/main">
                        <a:graphicData uri="http://schemas.microsoft.com/office/word/2010/wordprocessingShape">
                          <wps:wsp>
                            <wps:cNvCnPr/>
                            <wps:spPr>
                              <a:xfrm flipV="1">
                                <a:off x="0" y="0"/>
                                <a:ext cx="409575" cy="1381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C980B" id="Straight Arrow Connector 189" o:spid="_x0000_s1026" type="#_x0000_t32" style="position:absolute;margin-left:281pt;margin-top:14.5pt;width:32.25pt;height:108.7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" strokecolor="red" strokeweight="1.5pt">
                      <v:stroke endarrow="open"/>
                    </v:shape>
                  </w:pict>
                </mc:Fallback>
              </mc:AlternateContent>
            </w:r>
            <w:r>
              <w:rPr>
                <w:noProof/>
              </w:rPr>
              <mc:AlternateContent>
                <mc:Choice Requires="wps">
                  <w:drawing>
                    <wp:anchor distT="0" distB="0" distL="114300" distR="114300" simplePos="0" relativeHeight="251700224" behindDoc="0" locked="0" layoutInCell="1" allowOverlap="1" wp14:anchorId="68127245" wp14:editId="26B6A480">
                      <wp:simplePos x="0" y="0"/>
                      <wp:positionH relativeFrom="column">
                        <wp:posOffset>2701925</wp:posOffset>
                      </wp:positionH>
                      <wp:positionV relativeFrom="paragraph">
                        <wp:posOffset>717550</wp:posOffset>
                      </wp:positionV>
                      <wp:extent cx="638175" cy="800100"/>
                      <wp:effectExtent l="0" t="38100" r="47625" b="19050"/>
                      <wp:wrapNone/>
                      <wp:docPr id="188" name="Straight Arrow Connector 188"/>
                      <wp:cNvGraphicFramePr/>
                      <a:graphic xmlns:a="http://schemas.openxmlformats.org/drawingml/2006/main">
                        <a:graphicData uri="http://schemas.microsoft.com/office/word/2010/wordprocessingShape">
                          <wps:wsp>
                            <wps:cNvCnPr/>
                            <wps:spPr>
                              <a:xfrm flipV="1">
                                <a:off x="0" y="0"/>
                                <a:ext cx="638175" cy="800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DA878" id="Straight Arrow Connector 188" o:spid="_x0000_s1026" type="#_x0000_t32" style="position:absolute;margin-left:212.75pt;margin-top:56.5pt;width:50.25pt;height:63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" strokecolor="red" strokeweight="1.5pt">
                      <v:stroke endarrow="open"/>
                    </v:shape>
                  </w:pict>
                </mc:Fallback>
              </mc:AlternateContent>
            </w:r>
            <w:r>
              <w:rPr>
                <w:noProof/>
              </w:rPr>
              <mc:AlternateContent>
                <mc:Choice Requires="wps">
                  <w:drawing>
                    <wp:anchor distT="0" distB="0" distL="114300" distR="114300" simplePos="0" relativeHeight="251699200" behindDoc="0" locked="0" layoutInCell="1" allowOverlap="1" wp14:anchorId="47D17766" wp14:editId="49DE6709">
                      <wp:simplePos x="0" y="0"/>
                      <wp:positionH relativeFrom="column">
                        <wp:posOffset>1492250</wp:posOffset>
                      </wp:positionH>
                      <wp:positionV relativeFrom="paragraph">
                        <wp:posOffset>184150</wp:posOffset>
                      </wp:positionV>
                      <wp:extent cx="257175" cy="1381125"/>
                      <wp:effectExtent l="0" t="38100" r="66675" b="28575"/>
                      <wp:wrapNone/>
                      <wp:docPr id="187" name="Straight Arrow Connector 187"/>
                      <wp:cNvGraphicFramePr/>
                      <a:graphic xmlns:a="http://schemas.openxmlformats.org/drawingml/2006/main">
                        <a:graphicData uri="http://schemas.microsoft.com/office/word/2010/wordprocessingShape">
                          <wps:wsp>
                            <wps:cNvCnPr/>
                            <wps:spPr>
                              <a:xfrm flipV="1">
                                <a:off x="0" y="0"/>
                                <a:ext cx="257175" cy="1381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AB739" id="Straight Arrow Connector 187" o:spid="_x0000_s1026" type="#_x0000_t32" style="position:absolute;margin-left:117.5pt;margin-top:14.5pt;width:20.25pt;height:108.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" strokecolor="red" strokeweight="1.5pt">
                      <v:stroke endarrow="open"/>
                    </v:shape>
                  </w:pict>
                </mc:Fallback>
              </mc:AlternateContent>
            </w:r>
            <w:r>
              <w:rPr>
                <w:noProof/>
              </w:rPr>
              <w:drawing>
                <wp:inline distT="0" distB="0" distL="0" distR="0" wp14:anchorId="74239C15" wp14:editId="1527CD57">
                  <wp:extent cx="2286000" cy="15141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r>
              <w:rPr>
                <w:noProof/>
              </w:rPr>
              <w:drawing>
                <wp:inline distT="0" distB="0" distL="0" distR="0" wp14:anchorId="32FD31E3" wp14:editId="366F9C8B">
                  <wp:extent cx="2286000" cy="15141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p>
          <w:p w14:paraId="36A8B1D2" w14:textId="505EC37C" w:rsidR="00375B0D" w:rsidRDefault="00375B0D" w:rsidP="00375B0D">
            <w:pPr>
              <w:rPr>
                <w:b/>
              </w:rPr>
            </w:pPr>
            <w:r>
              <w:t xml:space="preserve">                  </w:t>
            </w:r>
            <w:r w:rsidRPr="001748FC">
              <w:rPr>
                <w:b/>
              </w:rPr>
              <w:t>BPM Routing                          5K Intercept        50K Intercept</w:t>
            </w:r>
          </w:p>
          <w:p w14:paraId="5E7E49B5" w14:textId="777676B9" w:rsidR="00835ECF" w:rsidRDefault="00835ECF" w:rsidP="00375B0D">
            <w:pPr>
              <w:rPr>
                <w:b/>
              </w:rPr>
            </w:pPr>
          </w:p>
          <w:p w14:paraId="16B58D99" w14:textId="0FC5FCD3" w:rsidR="00835ECF" w:rsidRDefault="00835ECF" w:rsidP="00375B0D">
            <w:pPr>
              <w:rPr>
                <w:b/>
              </w:rPr>
            </w:pPr>
          </w:p>
          <w:p w14:paraId="3980F0A3" w14:textId="118187E6" w:rsidR="00835ECF" w:rsidRDefault="00835ECF" w:rsidP="00375B0D">
            <w:pPr>
              <w:rPr>
                <w:b/>
              </w:rPr>
            </w:pPr>
          </w:p>
          <w:p w14:paraId="31472CD1" w14:textId="7031D944" w:rsidR="00835ECF" w:rsidRDefault="00835ECF" w:rsidP="00375B0D">
            <w:pPr>
              <w:rPr>
                <w:b/>
              </w:rPr>
            </w:pPr>
          </w:p>
          <w:p w14:paraId="4368E83C" w14:textId="77777777" w:rsidR="00835ECF" w:rsidRPr="001748FC" w:rsidRDefault="00835ECF" w:rsidP="00375B0D">
            <w:pPr>
              <w:rPr>
                <w:b/>
              </w:rPr>
            </w:pPr>
            <w:bookmarkStart w:id="0" w:name="_GoBack"/>
            <w:bookmarkEnd w:id="0"/>
          </w:p>
          <w:p w14:paraId="00BA8DF9" w14:textId="77777777" w:rsidR="00375B0D" w:rsidRDefault="00375B0D" w:rsidP="00375B0D"/>
          <w:p w14:paraId="0FE54447" w14:textId="77777777" w:rsidR="00375B0D" w:rsidRPr="001748FC" w:rsidRDefault="00375B0D" w:rsidP="00375B0D">
            <w:pPr>
              <w:rPr>
                <w:b/>
              </w:rPr>
            </w:pPr>
            <w:r>
              <w:rPr>
                <w:noProof/>
              </w:rPr>
              <w:lastRenderedPageBreak/>
              <mc:AlternateContent>
                <mc:Choice Requires="wps">
                  <w:drawing>
                    <wp:anchor distT="0" distB="0" distL="114300" distR="114300" simplePos="0" relativeHeight="251703296" behindDoc="0" locked="0" layoutInCell="1" allowOverlap="1" wp14:anchorId="72D55A7B" wp14:editId="7DFD26A7">
                      <wp:simplePos x="0" y="0"/>
                      <wp:positionH relativeFrom="column">
                        <wp:posOffset>3273425</wp:posOffset>
                      </wp:positionH>
                      <wp:positionV relativeFrom="paragraph">
                        <wp:posOffset>92075</wp:posOffset>
                      </wp:positionV>
                      <wp:extent cx="809625" cy="638175"/>
                      <wp:effectExtent l="38100" t="0" r="28575" b="47625"/>
                      <wp:wrapNone/>
                      <wp:docPr id="191" name="Straight Arrow Connector 191"/>
                      <wp:cNvGraphicFramePr/>
                      <a:graphic xmlns:a="http://schemas.openxmlformats.org/drawingml/2006/main">
                        <a:graphicData uri="http://schemas.microsoft.com/office/word/2010/wordprocessingShape">
                          <wps:wsp>
                            <wps:cNvCnPr/>
                            <wps:spPr>
                              <a:xfrm flipH="1">
                                <a:off x="0" y="0"/>
                                <a:ext cx="809625" cy="6381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34E57" id="Straight Arrow Connector 191" o:spid="_x0000_s1026" type="#_x0000_t32" style="position:absolute;margin-left:257.75pt;margin-top:7.25pt;width:63.75pt;height:50.2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" strokecolor="red" strokeweight="1.5pt">
                      <v:stroke endarrow="open"/>
                    </v:shape>
                  </w:pict>
                </mc:Fallback>
              </mc:AlternateContent>
            </w:r>
            <w:r>
              <w:rPr>
                <w:noProof/>
              </w:rPr>
              <mc:AlternateContent>
                <mc:Choice Requires="wps">
                  <w:drawing>
                    <wp:anchor distT="0" distB="0" distL="114300" distR="114300" simplePos="0" relativeHeight="251702272" behindDoc="0" locked="0" layoutInCell="1" allowOverlap="1" wp14:anchorId="73C0CC2D" wp14:editId="4665CFC3">
                      <wp:simplePos x="0" y="0"/>
                      <wp:positionH relativeFrom="column">
                        <wp:posOffset>892175</wp:posOffset>
                      </wp:positionH>
                      <wp:positionV relativeFrom="paragraph">
                        <wp:posOffset>92075</wp:posOffset>
                      </wp:positionV>
                      <wp:extent cx="66675" cy="371475"/>
                      <wp:effectExtent l="76200" t="0" r="47625" b="66675"/>
                      <wp:wrapNone/>
                      <wp:docPr id="190" name="Straight Arrow Connector 190"/>
                      <wp:cNvGraphicFramePr/>
                      <a:graphic xmlns:a="http://schemas.openxmlformats.org/drawingml/2006/main">
                        <a:graphicData uri="http://schemas.microsoft.com/office/word/2010/wordprocessingShape">
                          <wps:wsp>
                            <wps:cNvCnPr/>
                            <wps:spPr>
                              <a:xfrm flipH="1">
                                <a:off x="0" y="0"/>
                                <a:ext cx="66675" cy="371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4694C" id="Straight Arrow Connector 190" o:spid="_x0000_s1026" type="#_x0000_t32" style="position:absolute;margin-left:70.25pt;margin-top:7.25pt;width:5.25pt;height:29.2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" strokecolor="red" strokeweight="1.5pt">
                      <v:stroke endarrow="open"/>
                    </v:shape>
                  </w:pict>
                </mc:Fallback>
              </mc:AlternateContent>
            </w:r>
            <w:r>
              <w:t xml:space="preserve">                  </w:t>
            </w:r>
            <w:r w:rsidRPr="001748FC">
              <w:rPr>
                <w:b/>
              </w:rPr>
              <w:t>BPM 5K Intercept                                   BPM 50K Intercept</w:t>
            </w:r>
          </w:p>
          <w:p w14:paraId="697921D2" w14:textId="77777777" w:rsidR="00375B0D" w:rsidRDefault="00375B0D" w:rsidP="00375B0D">
            <w:r>
              <w:rPr>
                <w:noProof/>
              </w:rPr>
              <w:drawing>
                <wp:inline distT="0" distB="0" distL="0" distR="0" wp14:anchorId="4AE03798" wp14:editId="16C18E33">
                  <wp:extent cx="2286000" cy="15141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r>
              <w:rPr>
                <w:noProof/>
              </w:rPr>
              <w:drawing>
                <wp:inline distT="0" distB="0" distL="0" distR="0" wp14:anchorId="1A78F50D" wp14:editId="2D5DA1E1">
                  <wp:extent cx="2286000" cy="15141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p>
        </w:tc>
        <w:tc>
          <w:tcPr>
            <w:tcW w:w="3369" w:type="dxa"/>
            <w:noWrap/>
          </w:tcPr>
          <w:p w14:paraId="67136C50" w14:textId="77777777" w:rsidR="00375B0D" w:rsidRDefault="00375B0D" w:rsidP="00375B0D">
            <w:r>
              <w:lastRenderedPageBreak/>
              <w:t>[[SRF29]] &lt;&lt;SRF&gt;&gt;</w:t>
            </w:r>
          </w:p>
          <w:p w14:paraId="6F2F1453" w14:textId="77777777" w:rsidR="00375B0D" w:rsidRDefault="00375B0D" w:rsidP="00375B0D">
            <w:r>
              <w:t>[[Date29]] &lt;&lt;TIMESTAMP&gt;&gt;</w:t>
            </w:r>
          </w:p>
          <w:p w14:paraId="7C2B9721" w14:textId="77777777" w:rsidR="00375B0D" w:rsidRDefault="00375B0D" w:rsidP="00375B0D">
            <w:r>
              <w:t>[[Comment29]] &lt;&lt;COMMENT&gt;&gt;</w:t>
            </w:r>
          </w:p>
          <w:p w14:paraId="2F51CB3E" w14:textId="77777777" w:rsidR="00375B0D" w:rsidRDefault="00375B0D" w:rsidP="00375B0D">
            <w:r>
              <w:t>[[RFCableMapUpload]] &lt;&lt;FILEUPLOAD&gt;&gt;</w:t>
            </w:r>
          </w:p>
          <w:p w14:paraId="6FEEE5E8" w14:textId="77777777" w:rsidR="00375B0D" w:rsidRDefault="00375B0D" w:rsidP="00375B0D">
            <w:r>
              <w:t>[[RFCableTestsUpload]] &lt;&lt;FILEUPLOAD&gt;&gt;</w:t>
            </w:r>
          </w:p>
        </w:tc>
      </w:tr>
      <w:tr w:rsidR="002F68BB" w:rsidRPr="00D97B1C" w14:paraId="1DD5D91E" w14:textId="77777777" w:rsidTr="0083455E">
        <w:trPr>
          <w:trHeight w:val="288"/>
        </w:trPr>
        <w:tc>
          <w:tcPr>
            <w:tcW w:w="622" w:type="dxa"/>
          </w:tcPr>
          <w:p w14:paraId="2EFDCA2D" w14:textId="77777777" w:rsidR="00375B0D" w:rsidRDefault="00375B0D" w:rsidP="00375B0D">
            <w:pPr>
              <w:jc w:val="center"/>
            </w:pPr>
            <w:r>
              <w:t>30</w:t>
            </w:r>
          </w:p>
        </w:tc>
        <w:tc>
          <w:tcPr>
            <w:tcW w:w="8959" w:type="dxa"/>
          </w:tcPr>
          <w:p w14:paraId="5941FB4F" w14:textId="77777777" w:rsidR="00375B0D" w:rsidRDefault="00375B0D" w:rsidP="00375B0D">
            <w:r>
              <w:t xml:space="preserve">Complete the 2k MLI package. </w:t>
            </w:r>
          </w:p>
          <w:p w14:paraId="5352F32B" w14:textId="77777777" w:rsidR="00375B0D" w:rsidRDefault="00375B0D" w:rsidP="00375B0D">
            <w:r>
              <w:t>Includes all 2k piping, magnet package and  intercept clamps.</w:t>
            </w:r>
          </w:p>
          <w:p w14:paraId="3047A0EC" w14:textId="77777777" w:rsidR="00375B0D" w:rsidRDefault="00375B0D" w:rsidP="00375B0D">
            <w:r>
              <w:t>Magnet thermal clamps should have Kapton sheet installed as an isolater prior to MLI.</w:t>
            </w:r>
          </w:p>
          <w:p w14:paraId="46F55194" w14:textId="77777777" w:rsidR="00375B0D" w:rsidRDefault="00375B0D" w:rsidP="00375B0D">
            <w:r>
              <w:rPr>
                <w:noProof/>
              </w:rPr>
              <mc:AlternateContent>
                <mc:Choice Requires="wps">
                  <w:drawing>
                    <wp:anchor distT="0" distB="0" distL="114300" distR="114300" simplePos="0" relativeHeight="251706368" behindDoc="0" locked="0" layoutInCell="1" allowOverlap="1" wp14:anchorId="7C180A61" wp14:editId="41531CAE">
                      <wp:simplePos x="0" y="0"/>
                      <wp:positionH relativeFrom="column">
                        <wp:posOffset>3492500</wp:posOffset>
                      </wp:positionH>
                      <wp:positionV relativeFrom="paragraph">
                        <wp:posOffset>898525</wp:posOffset>
                      </wp:positionV>
                      <wp:extent cx="161925" cy="771525"/>
                      <wp:effectExtent l="0" t="38100" r="66675" b="28575"/>
                      <wp:wrapNone/>
                      <wp:docPr id="195" name="Straight Arrow Connector 195"/>
                      <wp:cNvGraphicFramePr/>
                      <a:graphic xmlns:a="http://schemas.openxmlformats.org/drawingml/2006/main">
                        <a:graphicData uri="http://schemas.microsoft.com/office/word/2010/wordprocessingShape">
                          <wps:wsp>
                            <wps:cNvCnPr/>
                            <wps:spPr>
                              <a:xfrm flipV="1">
                                <a:off x="0" y="0"/>
                                <a:ext cx="161925" cy="771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82D4A" id="Straight Arrow Connector 195" o:spid="_x0000_s1026" type="#_x0000_t32" style="position:absolute;margin-left:275pt;margin-top:70.75pt;width:12.75pt;height:60.7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" strokecolor="red" strokeweight="1.5pt">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2C80195A" wp14:editId="495958E0">
                      <wp:simplePos x="0" y="0"/>
                      <wp:positionH relativeFrom="column">
                        <wp:posOffset>1273175</wp:posOffset>
                      </wp:positionH>
                      <wp:positionV relativeFrom="paragraph">
                        <wp:posOffset>1012825</wp:posOffset>
                      </wp:positionV>
                      <wp:extent cx="9525" cy="609600"/>
                      <wp:effectExtent l="95250" t="38100" r="66675" b="19050"/>
                      <wp:wrapNone/>
                      <wp:docPr id="194" name="Straight Arrow Connector 194"/>
                      <wp:cNvGraphicFramePr/>
                      <a:graphic xmlns:a="http://schemas.openxmlformats.org/drawingml/2006/main">
                        <a:graphicData uri="http://schemas.microsoft.com/office/word/2010/wordprocessingShape">
                          <wps:wsp>
                            <wps:cNvCnPr/>
                            <wps:spPr>
                              <a:xfrm flipH="1" flipV="1">
                                <a:off x="0" y="0"/>
                                <a:ext cx="9525" cy="609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6F738" id="Straight Arrow Connector 194" o:spid="_x0000_s1026" type="#_x0000_t32" style="position:absolute;margin-left:100.25pt;margin-top:79.75pt;width:.75pt;height:48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" strokecolor="red" strokeweight="1.5pt">
                      <v:stroke endarrow="open"/>
                    </v:shape>
                  </w:pict>
                </mc:Fallback>
              </mc:AlternateContent>
            </w:r>
            <w:r>
              <w:rPr>
                <w:noProof/>
              </w:rPr>
              <w:drawing>
                <wp:inline distT="0" distB="0" distL="0" distR="0" wp14:anchorId="03B378A6" wp14:editId="172821AB">
                  <wp:extent cx="2286000" cy="151412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9.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r>
              <w:rPr>
                <w:noProof/>
              </w:rPr>
              <w:drawing>
                <wp:inline distT="0" distB="0" distL="0" distR="0" wp14:anchorId="79A05AC9" wp14:editId="17C7BDAB">
                  <wp:extent cx="2286000" cy="151412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86000" cy="1514122"/>
                          </a:xfrm>
                          <a:prstGeom prst="rect">
                            <a:avLst/>
                          </a:prstGeom>
                        </pic:spPr>
                      </pic:pic>
                    </a:graphicData>
                  </a:graphic>
                </wp:inline>
              </w:drawing>
            </w:r>
          </w:p>
          <w:p w14:paraId="4C477E6B" w14:textId="77777777" w:rsidR="00375B0D" w:rsidRDefault="00375B0D" w:rsidP="00375B0D"/>
          <w:p w14:paraId="6DC9BF09" w14:textId="77777777" w:rsidR="00375B0D" w:rsidRPr="001748FC" w:rsidRDefault="00375B0D" w:rsidP="00375B0D">
            <w:pPr>
              <w:rPr>
                <w:b/>
              </w:rPr>
            </w:pPr>
            <w:r w:rsidRPr="001748FC">
              <w:rPr>
                <w:b/>
              </w:rPr>
              <w:t>Magnet Lead Thermal Clamp Kapton                        Magnet MLI</w:t>
            </w:r>
          </w:p>
        </w:tc>
        <w:tc>
          <w:tcPr>
            <w:tcW w:w="3369" w:type="dxa"/>
            <w:noWrap/>
          </w:tcPr>
          <w:p w14:paraId="6FB2B93F" w14:textId="77777777" w:rsidR="00375B0D" w:rsidRDefault="00375B0D" w:rsidP="00375B0D">
            <w:r>
              <w:t>[[SRF30]] &lt;&lt;SRF&gt;&gt;</w:t>
            </w:r>
          </w:p>
          <w:p w14:paraId="3679A531" w14:textId="77777777" w:rsidR="00375B0D" w:rsidRDefault="00375B0D" w:rsidP="00375B0D">
            <w:r>
              <w:t>[[Date30]] &lt;&lt;TIMESTAMP&gt;&gt;</w:t>
            </w:r>
          </w:p>
          <w:p w14:paraId="73C313A7" w14:textId="77777777" w:rsidR="00375B0D" w:rsidRDefault="00375B0D" w:rsidP="00375B0D">
            <w:r>
              <w:t>[[Comment30]] &lt;&lt;COMMENT&gt;&gt;</w:t>
            </w:r>
          </w:p>
        </w:tc>
      </w:tr>
      <w:tr w:rsidR="002F68BB" w:rsidRPr="00D97B1C" w14:paraId="72D6BEAB" w14:textId="77777777" w:rsidTr="0083455E">
        <w:trPr>
          <w:trHeight w:val="288"/>
        </w:trPr>
        <w:tc>
          <w:tcPr>
            <w:tcW w:w="622" w:type="dxa"/>
          </w:tcPr>
          <w:p w14:paraId="2FF719A8" w14:textId="77777777" w:rsidR="00375B0D" w:rsidRDefault="00375B0D" w:rsidP="00375B0D">
            <w:pPr>
              <w:jc w:val="center"/>
            </w:pPr>
            <w:r>
              <w:t>31</w:t>
            </w:r>
          </w:p>
        </w:tc>
        <w:tc>
          <w:tcPr>
            <w:tcW w:w="8959" w:type="dxa"/>
          </w:tcPr>
          <w:p w14:paraId="35A01FFE" w14:textId="77777777" w:rsidR="00375B0D" w:rsidRDefault="00375B0D" w:rsidP="00375B0D">
            <w:r>
              <w:t>Arrange and harness the cables to the appropriate ports. Perform wire a check to verify. Completed wiring should be inside shield package in preparation of the 50K lower shield installation.</w:t>
            </w:r>
          </w:p>
          <w:p w14:paraId="5AF82492" w14:textId="77777777" w:rsidR="00375B0D" w:rsidRDefault="00375B0D" w:rsidP="00375B0D"/>
          <w:p w14:paraId="7C9FD1F2" w14:textId="77777777" w:rsidR="00375B0D" w:rsidRDefault="00375B0D" w:rsidP="00375B0D">
            <w:r w:rsidRPr="00F108ED">
              <w:rPr>
                <w:b/>
                <w:color w:val="FF0000"/>
              </w:rPr>
              <w:t xml:space="preserve">***Note- Only trained </w:t>
            </w:r>
            <w:r>
              <w:rPr>
                <w:b/>
                <w:color w:val="FF0000"/>
              </w:rPr>
              <w:t xml:space="preserve">Electrical </w:t>
            </w:r>
            <w:r w:rsidRPr="00F108ED">
              <w:rPr>
                <w:b/>
                <w:color w:val="FF0000"/>
              </w:rPr>
              <w:t xml:space="preserve">Technicians </w:t>
            </w:r>
            <w:r>
              <w:rPr>
                <w:b/>
                <w:color w:val="FF0000"/>
              </w:rPr>
              <w:t>are to perform this step.</w:t>
            </w:r>
            <w:r w:rsidRPr="00F108ED">
              <w:rPr>
                <w:b/>
                <w:color w:val="FF0000"/>
              </w:rPr>
              <w:t>***</w:t>
            </w:r>
          </w:p>
        </w:tc>
        <w:tc>
          <w:tcPr>
            <w:tcW w:w="3369" w:type="dxa"/>
            <w:noWrap/>
          </w:tcPr>
          <w:p w14:paraId="1A463A1C" w14:textId="77777777" w:rsidR="00375B0D" w:rsidRDefault="00375B0D" w:rsidP="00375B0D">
            <w:r>
              <w:t>[[SRF31]] &lt;&lt;SRF&gt;&gt;</w:t>
            </w:r>
          </w:p>
          <w:p w14:paraId="13300E21" w14:textId="77777777" w:rsidR="00375B0D" w:rsidRDefault="00375B0D" w:rsidP="00375B0D">
            <w:r>
              <w:t>[[Date31]] &lt;&lt;TIMESTAMP&gt;&gt;</w:t>
            </w:r>
          </w:p>
          <w:p w14:paraId="359AC62E" w14:textId="77777777" w:rsidR="00375B0D" w:rsidRDefault="00375B0D" w:rsidP="00375B0D">
            <w:r>
              <w:t>[[Comment31]] &lt;&lt;COMMENT&gt;&gt;</w:t>
            </w:r>
          </w:p>
          <w:p w14:paraId="0DB1A369" w14:textId="77777777" w:rsidR="00375B0D" w:rsidRDefault="00375B0D" w:rsidP="00375B0D">
            <w:r>
              <w:t>[[WireChkValues31]] &lt;&lt;FILEUPLOAD&gt;&gt;</w:t>
            </w:r>
          </w:p>
        </w:tc>
      </w:tr>
      <w:tr w:rsidR="002F68BB" w:rsidRPr="00D97B1C" w14:paraId="66B1C8B9" w14:textId="77777777" w:rsidTr="0083455E">
        <w:trPr>
          <w:trHeight w:val="288"/>
        </w:trPr>
        <w:tc>
          <w:tcPr>
            <w:tcW w:w="622" w:type="dxa"/>
          </w:tcPr>
          <w:p w14:paraId="335DA9EC" w14:textId="77777777" w:rsidR="00375B0D" w:rsidRDefault="00375B0D" w:rsidP="00375B0D">
            <w:pPr>
              <w:jc w:val="center"/>
            </w:pPr>
            <w:r>
              <w:t>32</w:t>
            </w:r>
          </w:p>
        </w:tc>
        <w:tc>
          <w:tcPr>
            <w:tcW w:w="8959" w:type="dxa"/>
          </w:tcPr>
          <w:p w14:paraId="2B4C89B1" w14:textId="77777777" w:rsidR="00375B0D" w:rsidRDefault="00375B0D" w:rsidP="00375B0D">
            <w:r>
              <w:t>Carefully remove all of the bellows protectors from the Cold Mass assembly.</w:t>
            </w:r>
          </w:p>
          <w:p w14:paraId="324B25AA" w14:textId="77777777" w:rsidR="00375B0D" w:rsidRDefault="00375B0D" w:rsidP="00375B0D"/>
          <w:p w14:paraId="07F0C6D9" w14:textId="77777777" w:rsidR="00375B0D"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Work is in very close proximetry to the Helium Vessel, Beam Pipe and 2 Phase Bellows.</w:t>
            </w:r>
            <w:r w:rsidRPr="00F108ED">
              <w:rPr>
                <w:b/>
                <w:color w:val="FF0000"/>
              </w:rPr>
              <w:t>***</w:t>
            </w:r>
          </w:p>
          <w:p w14:paraId="3B092F60" w14:textId="77777777" w:rsidR="00375B0D" w:rsidRDefault="00375B0D" w:rsidP="00375B0D">
            <w:pPr>
              <w:rPr>
                <w:b/>
                <w:color w:val="FF0000"/>
              </w:rPr>
            </w:pPr>
          </w:p>
          <w:p w14:paraId="6A6B46B8" w14:textId="77777777" w:rsidR="00375B0D" w:rsidRPr="007C46A8" w:rsidRDefault="00375B0D" w:rsidP="00375B0D">
            <w:pPr>
              <w:rPr>
                <w:b/>
              </w:rPr>
            </w:pPr>
            <w:r>
              <w:rPr>
                <w:b/>
              </w:rPr>
              <w:t xml:space="preserve">Inspect the visual areas of the bellows during the Protector removal </w:t>
            </w:r>
          </w:p>
        </w:tc>
        <w:tc>
          <w:tcPr>
            <w:tcW w:w="3369" w:type="dxa"/>
            <w:noWrap/>
          </w:tcPr>
          <w:p w14:paraId="308500AC" w14:textId="77777777" w:rsidR="00375B0D" w:rsidRDefault="00375B0D" w:rsidP="00375B0D">
            <w:r>
              <w:lastRenderedPageBreak/>
              <w:t>[[SRF32]] &lt;&lt;SRF&gt;&gt;</w:t>
            </w:r>
          </w:p>
          <w:p w14:paraId="79779BAD" w14:textId="77777777" w:rsidR="00375B0D" w:rsidRDefault="00375B0D" w:rsidP="00375B0D">
            <w:r>
              <w:t>[[Date32]] &lt;&lt;TIMESTAMP&gt;&gt;</w:t>
            </w:r>
          </w:p>
          <w:p w14:paraId="7C9C29D7" w14:textId="77777777" w:rsidR="00375B0D" w:rsidRDefault="00375B0D" w:rsidP="00375B0D">
            <w:r>
              <w:t>[[Comment32]] &lt;&lt;COMMENT&gt;&gt;</w:t>
            </w:r>
          </w:p>
          <w:p w14:paraId="0DFE0FD3" w14:textId="77777777" w:rsidR="00375B0D" w:rsidRPr="003A2B17" w:rsidRDefault="00375B0D" w:rsidP="00375B0D">
            <w:r>
              <w:lastRenderedPageBreak/>
              <w:t>[[QCBellowsHoldPoint]] {{fischer,rlegg,worland}} &lt;&lt;HOLDPOINT&gt;&gt;</w:t>
            </w:r>
          </w:p>
        </w:tc>
      </w:tr>
      <w:tr w:rsidR="002F68BB" w:rsidRPr="00D97B1C" w14:paraId="2776E2C3" w14:textId="77777777" w:rsidTr="0083455E">
        <w:trPr>
          <w:trHeight w:val="288"/>
        </w:trPr>
        <w:tc>
          <w:tcPr>
            <w:tcW w:w="622" w:type="dxa"/>
          </w:tcPr>
          <w:p w14:paraId="4D6E4E74" w14:textId="77777777" w:rsidR="00375B0D" w:rsidRDefault="00375B0D" w:rsidP="00375B0D">
            <w:pPr>
              <w:jc w:val="center"/>
            </w:pPr>
            <w:r>
              <w:lastRenderedPageBreak/>
              <w:t>33</w:t>
            </w:r>
          </w:p>
        </w:tc>
        <w:tc>
          <w:tcPr>
            <w:tcW w:w="8959" w:type="dxa"/>
          </w:tcPr>
          <w:p w14:paraId="1BC48B8A" w14:textId="77777777" w:rsidR="00375B0D" w:rsidRDefault="00375B0D" w:rsidP="00375B0D">
            <w:r>
              <w:t xml:space="preserve">Leak check the 2 phase circuit.  </w:t>
            </w:r>
            <w:r w:rsidRPr="00660396">
              <w:rPr>
                <w:b/>
              </w:rPr>
              <w:t>Out board bellows restraints must be in place prior to process piping evacuation.</w:t>
            </w:r>
            <w:r>
              <w:rPr>
                <w:b/>
              </w:rPr>
              <w:t xml:space="preserve"> </w:t>
            </w:r>
            <w:r>
              <w:t>Upload findings.</w:t>
            </w:r>
          </w:p>
          <w:p w14:paraId="5E29E6FA" w14:textId="0957A218" w:rsidR="00375B0D" w:rsidRDefault="00375B0D" w:rsidP="00375B0D">
            <w:pPr>
              <w:rPr>
                <w:rStyle w:val="Hyperlink"/>
              </w:rPr>
            </w:pPr>
            <w:hyperlink r:id="rId95" w:history="1">
              <w:r w:rsidR="00372EB4">
                <w:rPr>
                  <w:rStyle w:val="Hyperlink"/>
                </w:rPr>
                <w:t>11141S0033- Large Leak Check Procedure</w:t>
              </w:r>
            </w:hyperlink>
          </w:p>
          <w:p w14:paraId="088EE75B" w14:textId="77777777" w:rsidR="00375B0D" w:rsidRDefault="00375B0D" w:rsidP="00375B0D"/>
          <w:p w14:paraId="6D4E3C10" w14:textId="77777777" w:rsidR="00375B0D" w:rsidRPr="00375329" w:rsidRDefault="00375B0D" w:rsidP="00375B0D">
            <w:pPr>
              <w:rPr>
                <w:b/>
                <w:color w:val="FF0000"/>
              </w:rPr>
            </w:pPr>
            <w:r w:rsidRPr="00F108ED">
              <w:rPr>
                <w:b/>
                <w:color w:val="FF0000"/>
              </w:rPr>
              <w:t xml:space="preserve">***Note- Only </w:t>
            </w:r>
            <w:r>
              <w:rPr>
                <w:b/>
                <w:color w:val="FF0000"/>
              </w:rPr>
              <w:t xml:space="preserve">Leak Detection </w:t>
            </w:r>
            <w:r w:rsidRPr="00F108ED">
              <w:rPr>
                <w:b/>
                <w:color w:val="FF0000"/>
              </w:rPr>
              <w:t xml:space="preserve">trained Technicians </w:t>
            </w:r>
            <w:r>
              <w:rPr>
                <w:b/>
                <w:color w:val="FF0000"/>
              </w:rPr>
              <w:t>are to perform this step.</w:t>
            </w:r>
            <w:r w:rsidRPr="00F108ED">
              <w:rPr>
                <w:b/>
                <w:color w:val="FF0000"/>
              </w:rPr>
              <w:t xml:space="preserve"> ***</w:t>
            </w:r>
          </w:p>
        </w:tc>
        <w:tc>
          <w:tcPr>
            <w:tcW w:w="3369" w:type="dxa"/>
            <w:noWrap/>
          </w:tcPr>
          <w:p w14:paraId="6D631FE1" w14:textId="77777777" w:rsidR="00375B0D" w:rsidRDefault="00375B0D" w:rsidP="00375B0D">
            <w:r>
              <w:t>[[SRF33]] &lt;&lt;SRF&gt;&gt;</w:t>
            </w:r>
          </w:p>
          <w:p w14:paraId="0ECAF480" w14:textId="77777777" w:rsidR="00375B0D" w:rsidRDefault="00375B0D" w:rsidP="00375B0D">
            <w:r>
              <w:t>[[Date33]] &lt;&lt;TIMESTAMP&gt;&gt;</w:t>
            </w:r>
          </w:p>
          <w:p w14:paraId="1B128C6C" w14:textId="77777777" w:rsidR="00375B0D" w:rsidRDefault="00375B0D" w:rsidP="00375B0D">
            <w:r>
              <w:t>[[Comment33]] &lt;&lt;COMMENT&gt;&gt;</w:t>
            </w:r>
          </w:p>
          <w:p w14:paraId="31A1CE5F" w14:textId="77777777" w:rsidR="00375B0D" w:rsidRDefault="00375B0D" w:rsidP="00375B0D">
            <w:r>
              <w:t>[[LkChk2PFile33]] &lt;&lt;FILEUPLOAD&gt;&gt;</w:t>
            </w:r>
          </w:p>
        </w:tc>
      </w:tr>
      <w:tr w:rsidR="002F68BB" w:rsidRPr="00D97B1C" w14:paraId="16FCEFC5" w14:textId="77777777" w:rsidTr="0083455E">
        <w:trPr>
          <w:trHeight w:val="288"/>
        </w:trPr>
        <w:tc>
          <w:tcPr>
            <w:tcW w:w="622" w:type="dxa"/>
          </w:tcPr>
          <w:p w14:paraId="16E61AEC" w14:textId="77777777" w:rsidR="00375B0D" w:rsidRDefault="00375B0D" w:rsidP="00375B0D">
            <w:pPr>
              <w:jc w:val="center"/>
            </w:pPr>
            <w:r>
              <w:t>34</w:t>
            </w:r>
          </w:p>
        </w:tc>
        <w:tc>
          <w:tcPr>
            <w:tcW w:w="8959" w:type="dxa"/>
          </w:tcPr>
          <w:p w14:paraId="14A39F89" w14:textId="77777777" w:rsidR="00375B0D" w:rsidRDefault="00375B0D" w:rsidP="00375B0D">
            <w:r>
              <w:t>Verify the RF cable routing looking for tight spots that may be affected during cooldown..</w:t>
            </w:r>
          </w:p>
          <w:p w14:paraId="642C0F67" w14:textId="77777777" w:rsidR="00375B0D" w:rsidRDefault="00375B0D" w:rsidP="00375B0D">
            <w:r>
              <w:t>Tune and record the HOM notch frequencies. This should be the last step in the assembly process.</w:t>
            </w:r>
          </w:p>
          <w:p w14:paraId="0957CAF2" w14:textId="77777777" w:rsidR="00375B0D" w:rsidRPr="007C46A8"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Work is in very close proximetry to the Helium Vessel and Beam Pipe Bellows.</w:t>
            </w:r>
            <w:r w:rsidRPr="00F108ED">
              <w:rPr>
                <w:b/>
                <w:color w:val="FF0000"/>
              </w:rPr>
              <w:t>***</w:t>
            </w:r>
          </w:p>
        </w:tc>
        <w:tc>
          <w:tcPr>
            <w:tcW w:w="3369" w:type="dxa"/>
            <w:noWrap/>
          </w:tcPr>
          <w:p w14:paraId="0811684E" w14:textId="77777777" w:rsidR="00375B0D" w:rsidRDefault="00375B0D" w:rsidP="00375B0D">
            <w:r>
              <w:t>[[SRF34]] &lt;&lt;SRF&gt;&gt;</w:t>
            </w:r>
          </w:p>
          <w:p w14:paraId="1EDB2944" w14:textId="77777777" w:rsidR="00375B0D" w:rsidRDefault="00375B0D" w:rsidP="00375B0D">
            <w:r>
              <w:t>[[Date34]] &lt;&lt;TIMESTAMP&gt;&gt;</w:t>
            </w:r>
          </w:p>
          <w:p w14:paraId="58CAE0A1" w14:textId="77777777" w:rsidR="00375B0D" w:rsidRDefault="00375B0D" w:rsidP="00375B0D">
            <w:r>
              <w:t>[[Comment34]] &lt;&lt;COMMENT&gt;&gt;</w:t>
            </w:r>
          </w:p>
          <w:p w14:paraId="7A1872E7" w14:textId="77777777" w:rsidR="00375B0D" w:rsidRDefault="00375B0D" w:rsidP="00375B0D">
            <w:r>
              <w:t>[[HOMData34]] &lt;&lt;FILEUPLOAD&gt;&gt;</w:t>
            </w:r>
          </w:p>
        </w:tc>
      </w:tr>
      <w:tr w:rsidR="002F68BB" w:rsidRPr="00D97B1C" w14:paraId="7C925045" w14:textId="77777777" w:rsidTr="0083455E">
        <w:trPr>
          <w:trHeight w:val="288"/>
        </w:trPr>
        <w:tc>
          <w:tcPr>
            <w:tcW w:w="622" w:type="dxa"/>
          </w:tcPr>
          <w:p w14:paraId="0087291E" w14:textId="77777777" w:rsidR="00375B0D" w:rsidRDefault="00375B0D" w:rsidP="00375B0D">
            <w:pPr>
              <w:jc w:val="center"/>
            </w:pPr>
            <w:r>
              <w:t>35</w:t>
            </w:r>
          </w:p>
        </w:tc>
        <w:tc>
          <w:tcPr>
            <w:tcW w:w="8959" w:type="dxa"/>
          </w:tcPr>
          <w:p w14:paraId="5C41217D" w14:textId="77777777" w:rsidR="00375B0D" w:rsidRDefault="00375B0D" w:rsidP="00375B0D">
            <w:r>
              <w:t>Carefully install the HOM magnetic shield cans. Use the correct length hardware and do not force.</w:t>
            </w:r>
          </w:p>
          <w:p w14:paraId="49AE9E17" w14:textId="77777777" w:rsidR="00375B0D" w:rsidRPr="003A03B1" w:rsidRDefault="00375B0D" w:rsidP="00375B0D">
            <w:pPr>
              <w:rPr>
                <w:b/>
                <w:color w:val="FF0000"/>
              </w:rPr>
            </w:pPr>
            <w:r w:rsidRPr="00F108ED">
              <w:rPr>
                <w:b/>
                <w:color w:val="FF0000"/>
              </w:rPr>
              <w:t>***N</w:t>
            </w:r>
            <w:r>
              <w:rPr>
                <w:b/>
                <w:color w:val="FF0000"/>
              </w:rPr>
              <w:t>ote- Only qualified</w:t>
            </w:r>
            <w:r w:rsidRPr="00F108ED">
              <w:rPr>
                <w:b/>
                <w:color w:val="FF0000"/>
              </w:rPr>
              <w:t xml:space="preserve"> Technicians </w:t>
            </w:r>
            <w:r>
              <w:rPr>
                <w:b/>
                <w:color w:val="FF0000"/>
              </w:rPr>
              <w:t>are to perform this step. HOM’s have been tuned and need to not be disturbed.</w:t>
            </w:r>
            <w:r w:rsidRPr="00F108ED">
              <w:rPr>
                <w:b/>
                <w:color w:val="FF0000"/>
              </w:rPr>
              <w:t>***</w:t>
            </w:r>
          </w:p>
        </w:tc>
        <w:tc>
          <w:tcPr>
            <w:tcW w:w="3369" w:type="dxa"/>
            <w:noWrap/>
          </w:tcPr>
          <w:p w14:paraId="4AF3A9F4" w14:textId="77777777" w:rsidR="00375B0D" w:rsidRDefault="00375B0D" w:rsidP="00375B0D">
            <w:r>
              <w:t>[[SRF35]] &lt;&lt;SRF&gt;&gt;</w:t>
            </w:r>
          </w:p>
          <w:p w14:paraId="00CBC811" w14:textId="77777777" w:rsidR="00375B0D" w:rsidRDefault="00375B0D" w:rsidP="00375B0D">
            <w:r>
              <w:t>[[Date35]] &lt;&lt;TIMESTAMP&gt;&gt;</w:t>
            </w:r>
          </w:p>
          <w:p w14:paraId="24C6E029" w14:textId="77777777" w:rsidR="00375B0D" w:rsidRDefault="00375B0D" w:rsidP="00375B0D">
            <w:r>
              <w:t>[[Comment35]] &lt;&lt;COMMENT&gt;&gt;</w:t>
            </w:r>
          </w:p>
        </w:tc>
      </w:tr>
      <w:tr w:rsidR="002F68BB" w:rsidRPr="00D97B1C" w14:paraId="1D62463D" w14:textId="77777777" w:rsidTr="0083455E">
        <w:trPr>
          <w:trHeight w:val="288"/>
        </w:trPr>
        <w:tc>
          <w:tcPr>
            <w:tcW w:w="622" w:type="dxa"/>
          </w:tcPr>
          <w:p w14:paraId="141E686F" w14:textId="77777777" w:rsidR="00375B0D" w:rsidRDefault="00375B0D" w:rsidP="00375B0D">
            <w:pPr>
              <w:jc w:val="center"/>
            </w:pPr>
            <w:r>
              <w:t>36</w:t>
            </w:r>
          </w:p>
        </w:tc>
        <w:tc>
          <w:tcPr>
            <w:tcW w:w="8959" w:type="dxa"/>
          </w:tcPr>
          <w:p w14:paraId="6D9921D8" w14:textId="77777777" w:rsidR="00375B0D" w:rsidRDefault="00375B0D" w:rsidP="00375B0D">
            <w:r>
              <w:t>Review the cold mass assembly for completeness before preceeding</w:t>
            </w:r>
          </w:p>
          <w:p w14:paraId="26B44C2A" w14:textId="77777777" w:rsidR="00375B0D" w:rsidRDefault="00375B0D" w:rsidP="00375B0D">
            <w:r>
              <w:t>Final verification of RF checks, wire values, and thermal strapping.</w:t>
            </w:r>
          </w:p>
          <w:p w14:paraId="6DDAA1ED" w14:textId="77777777" w:rsidR="00375B0D" w:rsidRPr="00D565C3" w:rsidRDefault="00375B0D" w:rsidP="00375B0D">
            <w:pPr>
              <w:rPr>
                <w:b/>
              </w:rPr>
            </w:pPr>
            <w:r>
              <w:t>Upload the Checklist.</w:t>
            </w:r>
          </w:p>
        </w:tc>
        <w:tc>
          <w:tcPr>
            <w:tcW w:w="3369" w:type="dxa"/>
            <w:noWrap/>
          </w:tcPr>
          <w:p w14:paraId="7782E38D" w14:textId="77777777" w:rsidR="00375B0D" w:rsidRDefault="00375B0D" w:rsidP="00375B0D">
            <w:r>
              <w:t>[[Verification_SRF36]] &lt;&lt;SRF&gt;&gt;</w:t>
            </w:r>
          </w:p>
          <w:p w14:paraId="73608C22" w14:textId="77777777" w:rsidR="00375B0D" w:rsidRDefault="00375B0D" w:rsidP="00375B0D">
            <w:r>
              <w:t>[[Date36]] &lt;&lt;TIMESTAMP&gt;&gt;</w:t>
            </w:r>
          </w:p>
          <w:p w14:paraId="59ECF48D" w14:textId="77777777" w:rsidR="00375B0D" w:rsidRDefault="00375B0D" w:rsidP="00375B0D">
            <w:r>
              <w:t>[[Comment36]] &lt;&lt;COMMENT&gt;&gt;</w:t>
            </w:r>
          </w:p>
          <w:p w14:paraId="726EBD54" w14:textId="77777777" w:rsidR="00375B0D" w:rsidRDefault="00375B0D" w:rsidP="00375B0D">
            <w:r>
              <w:t>[[Checklist36]] &lt;&lt;FILEUPLOAD&gt;&gt;</w:t>
            </w:r>
          </w:p>
        </w:tc>
      </w:tr>
      <w:tr w:rsidR="002F68BB" w:rsidRPr="00D97B1C" w14:paraId="612953FD" w14:textId="77777777" w:rsidTr="0083455E">
        <w:trPr>
          <w:trHeight w:val="288"/>
        </w:trPr>
        <w:tc>
          <w:tcPr>
            <w:tcW w:w="622" w:type="dxa"/>
          </w:tcPr>
          <w:p w14:paraId="5E2D5C6A" w14:textId="77777777" w:rsidR="00375B0D" w:rsidRDefault="00375B0D" w:rsidP="00375B0D">
            <w:pPr>
              <w:jc w:val="center"/>
            </w:pPr>
            <w:r>
              <w:t>37</w:t>
            </w:r>
          </w:p>
        </w:tc>
        <w:tc>
          <w:tcPr>
            <w:tcW w:w="8959" w:type="dxa"/>
          </w:tcPr>
          <w:p w14:paraId="0D3F2893" w14:textId="77777777" w:rsidR="00375B0D" w:rsidRPr="00D565C3" w:rsidRDefault="00375B0D" w:rsidP="00375B0D">
            <w:pPr>
              <w:rPr>
                <w:b/>
              </w:rPr>
            </w:pPr>
            <w:r>
              <w:t xml:space="preserve">Upload the completed </w:t>
            </w:r>
            <w:hyperlink r:id="rId96" w:history="1">
              <w:r w:rsidRPr="00BB3A9A">
                <w:rPr>
                  <w:rStyle w:val="Hyperlink"/>
                </w:rPr>
                <w:t>Check list for WS3 fasteners</w:t>
              </w:r>
            </w:hyperlink>
            <w:r>
              <w:t>. Note any deviations.</w:t>
            </w:r>
          </w:p>
        </w:tc>
        <w:tc>
          <w:tcPr>
            <w:tcW w:w="3369" w:type="dxa"/>
            <w:noWrap/>
          </w:tcPr>
          <w:p w14:paraId="4B044F9E" w14:textId="77777777" w:rsidR="00375B0D" w:rsidRDefault="00375B0D" w:rsidP="00375B0D">
            <w:r>
              <w:t>[[SRF37]] &lt;&lt;SRFCMP&gt;&gt;</w:t>
            </w:r>
          </w:p>
          <w:p w14:paraId="7F6F2D6C" w14:textId="77777777" w:rsidR="00375B0D" w:rsidRDefault="00375B0D" w:rsidP="00375B0D">
            <w:r>
              <w:t>[[Date37]] &lt;&lt;TIMESTAMP&gt;&gt;</w:t>
            </w:r>
          </w:p>
          <w:p w14:paraId="672E7DF2" w14:textId="77777777" w:rsidR="00375B0D" w:rsidRDefault="00375B0D" w:rsidP="00375B0D">
            <w:r>
              <w:t>[[Comment37]] &lt;&lt;COMMENT&gt;&gt;</w:t>
            </w:r>
          </w:p>
          <w:p w14:paraId="7DA29489" w14:textId="77777777" w:rsidR="00375B0D" w:rsidRDefault="00375B0D" w:rsidP="00375B0D">
            <w:r>
              <w:t>[[FastenerSheet37]] &lt;&lt;FILEUPLOAD&gt;&gt;</w:t>
            </w:r>
          </w:p>
        </w:tc>
      </w:tr>
      <w:tr w:rsidR="002F68BB" w:rsidRPr="00D97B1C" w14:paraId="016F87BA" w14:textId="77777777" w:rsidTr="0083455E">
        <w:trPr>
          <w:trHeight w:val="288"/>
        </w:trPr>
        <w:tc>
          <w:tcPr>
            <w:tcW w:w="622" w:type="dxa"/>
          </w:tcPr>
          <w:p w14:paraId="0987F372" w14:textId="77777777" w:rsidR="00375B0D" w:rsidRDefault="00375B0D" w:rsidP="00375B0D">
            <w:pPr>
              <w:jc w:val="center"/>
            </w:pPr>
            <w:r>
              <w:t>38</w:t>
            </w:r>
          </w:p>
        </w:tc>
        <w:tc>
          <w:tcPr>
            <w:tcW w:w="8959" w:type="dxa"/>
          </w:tcPr>
          <w:p w14:paraId="3F930A6C" w14:textId="77777777" w:rsidR="00375B0D" w:rsidRDefault="00375B0D" w:rsidP="00375B0D">
            <w:r w:rsidRPr="003A03B1">
              <w:rPr>
                <w:b/>
              </w:rPr>
              <w:t>It is acceptable to add the lower 50k shield at either WS3 or 4. So it is in both Traveler sets.</w:t>
            </w:r>
            <w:r>
              <w:rPr>
                <w:b/>
              </w:rPr>
              <w:t xml:space="preserve"> </w:t>
            </w:r>
            <w:r>
              <w:t>Install the lower 50k shielding. Stich weld as required.</w:t>
            </w:r>
          </w:p>
          <w:p w14:paraId="070398F2" w14:textId="77777777" w:rsidR="00375B0D" w:rsidRDefault="00375B0D" w:rsidP="00375B0D">
            <w:pPr>
              <w:rPr>
                <w:b/>
              </w:rPr>
            </w:pPr>
            <w:r w:rsidRPr="001E753A">
              <w:rPr>
                <w:b/>
              </w:rPr>
              <w:t xml:space="preserve">**Keep welding ground close to area being welded to reduce length of current path** </w:t>
            </w:r>
          </w:p>
          <w:p w14:paraId="300F28DF" w14:textId="3E792C81" w:rsidR="00375B0D" w:rsidRDefault="00375B0D" w:rsidP="00375B0D">
            <w:pPr>
              <w:rPr>
                <w:rStyle w:val="Hyperlink"/>
                <w:b/>
              </w:rPr>
            </w:pPr>
            <w:hyperlink r:id="rId97" w:history="1">
              <w:r w:rsidR="00372EB4">
                <w:rPr>
                  <w:rStyle w:val="Hyperlink"/>
                  <w:b/>
                </w:rPr>
                <w:t>F10017613-Rev E-Lower Shield Assy</w:t>
              </w:r>
            </w:hyperlink>
          </w:p>
          <w:p w14:paraId="509FCC40" w14:textId="77777777" w:rsidR="00375B0D" w:rsidRDefault="00375B0D" w:rsidP="00375B0D">
            <w:r>
              <w:rPr>
                <w:b/>
                <w:noProof/>
              </w:rPr>
              <w:lastRenderedPageBreak/>
              <w:drawing>
                <wp:inline distT="0" distB="0" distL="0" distR="0" wp14:anchorId="64C40B48" wp14:editId="4FF1B1E8">
                  <wp:extent cx="4328646" cy="28670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332205" cy="2869383"/>
                          </a:xfrm>
                          <a:prstGeom prst="rect">
                            <a:avLst/>
                          </a:prstGeom>
                        </pic:spPr>
                      </pic:pic>
                    </a:graphicData>
                  </a:graphic>
                </wp:inline>
              </w:drawing>
            </w:r>
          </w:p>
        </w:tc>
        <w:tc>
          <w:tcPr>
            <w:tcW w:w="3369" w:type="dxa"/>
            <w:noWrap/>
          </w:tcPr>
          <w:p w14:paraId="1D6B99E7" w14:textId="77777777" w:rsidR="00375B0D" w:rsidRDefault="00375B0D" w:rsidP="00375B0D">
            <w:r>
              <w:lastRenderedPageBreak/>
              <w:t>[[SRF38]] &lt;&lt;SRF&gt;&gt;</w:t>
            </w:r>
          </w:p>
          <w:p w14:paraId="43FC06EA" w14:textId="77777777" w:rsidR="00375B0D" w:rsidRDefault="00375B0D" w:rsidP="00375B0D">
            <w:r>
              <w:t>[[Date38]] &lt;&lt;TIMESTAMP&gt;&gt;</w:t>
            </w:r>
          </w:p>
          <w:p w14:paraId="36A20A3D" w14:textId="77777777" w:rsidR="00375B0D" w:rsidRPr="003A2B17" w:rsidRDefault="00375B0D" w:rsidP="00375B0D">
            <w:r>
              <w:t>[[Comment38]] &lt;&lt;COMMENT&gt;&gt;</w:t>
            </w:r>
          </w:p>
        </w:tc>
      </w:tr>
      <w:tr w:rsidR="002F68BB" w:rsidRPr="00D97B1C" w14:paraId="1B35CA69" w14:textId="77777777" w:rsidTr="0083455E">
        <w:trPr>
          <w:trHeight w:val="288"/>
        </w:trPr>
        <w:tc>
          <w:tcPr>
            <w:tcW w:w="622" w:type="dxa"/>
          </w:tcPr>
          <w:p w14:paraId="2EB69B93" w14:textId="77777777" w:rsidR="00375B0D" w:rsidRDefault="00375B0D" w:rsidP="00375B0D">
            <w:pPr>
              <w:jc w:val="center"/>
            </w:pPr>
            <w:r>
              <w:t>39</w:t>
            </w:r>
          </w:p>
        </w:tc>
        <w:tc>
          <w:tcPr>
            <w:tcW w:w="8959" w:type="dxa"/>
          </w:tcPr>
          <w:p w14:paraId="2E7B284D" w14:textId="77777777" w:rsidR="00375B0D" w:rsidRDefault="00375B0D" w:rsidP="00375B0D">
            <w:r>
              <w:t>Cold Mass Phase 2 assembly is complete, ready for Vacuum Vessel.</w:t>
            </w:r>
          </w:p>
        </w:tc>
        <w:tc>
          <w:tcPr>
            <w:tcW w:w="3369" w:type="dxa"/>
            <w:noWrap/>
          </w:tcPr>
          <w:p w14:paraId="45C5E568" w14:textId="77777777" w:rsidR="00375B0D" w:rsidRDefault="00375B0D" w:rsidP="00375B0D">
            <w:r>
              <w:t>[[SRF39]] &lt;&lt;SRF&gt;&gt;</w:t>
            </w:r>
          </w:p>
          <w:p w14:paraId="53FE974A" w14:textId="77777777" w:rsidR="00375B0D" w:rsidRDefault="00375B0D" w:rsidP="00375B0D">
            <w:r>
              <w:t>[[Date39]] &lt;&lt;TIMESTAMP&gt;&gt;</w:t>
            </w:r>
          </w:p>
          <w:p w14:paraId="68FEE592" w14:textId="77777777" w:rsidR="00375B0D" w:rsidRDefault="00375B0D" w:rsidP="00375B0D">
            <w:r>
              <w:t>[[Comment39]] &lt;&lt;COMMENT&gt;&gt;</w:t>
            </w:r>
          </w:p>
          <w:p w14:paraId="15B9FD44" w14:textId="77777777" w:rsidR="00375B0D" w:rsidRDefault="00375B0D" w:rsidP="00375B0D">
            <w:r>
              <w:t>[[TravelerComplete]] {{fischer,rlegg ,worland }} &lt;&lt;HOLDPOINT&gt;&gt;</w:t>
            </w:r>
          </w:p>
        </w:tc>
      </w:tr>
    </w:tbl>
    <w:p w14:paraId="79A2D42A" w14:textId="77777777" w:rsidR="00A208EE" w:rsidRPr="00D97B1C" w:rsidRDefault="00A208EE" w:rsidP="00D97B1C"/>
    <w:sectPr w:rsidR="00A208EE" w:rsidRPr="00D97B1C" w:rsidSect="00A841DF">
      <w:headerReference w:type="even" r:id="rId99"/>
      <w:headerReference w:type="default" r:id="rId100"/>
      <w:footerReference w:type="even" r:id="rId101"/>
      <w:footerReference w:type="default" r:id="rId102"/>
      <w:headerReference w:type="first" r:id="rId103"/>
      <w:footerReference w:type="first" r:id="rId104"/>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C80A8" w14:textId="77777777" w:rsidR="00A26E5F" w:rsidRDefault="00A26E5F" w:rsidP="00D97B1C">
      <w:r>
        <w:separator/>
      </w:r>
    </w:p>
  </w:endnote>
  <w:endnote w:type="continuationSeparator" w:id="0">
    <w:p w14:paraId="51ECEAA0" w14:textId="77777777" w:rsidR="00A26E5F" w:rsidRDefault="00A26E5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36B1" w14:textId="77777777"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4E24" w14:textId="70790E9B"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A26E5F">
      <w:rPr>
        <w:noProof/>
      </w:rPr>
      <w:t>Document2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835ECF">
      <w:rPr>
        <w:noProof/>
      </w:rPr>
      <w:t>26</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835ECF">
      <w:rPr>
        <w:noProof/>
      </w:rPr>
      <w:t>30</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B00CF7">
      <w:rPr>
        <w:noProof/>
      </w:rPr>
      <w:t>4/12/2022 12:30:00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534C3" w14:textId="77777777"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18D2D" w14:textId="77777777" w:rsidR="00A26E5F" w:rsidRDefault="00A26E5F" w:rsidP="00D97B1C">
      <w:r>
        <w:separator/>
      </w:r>
    </w:p>
  </w:footnote>
  <w:footnote w:type="continuationSeparator" w:id="0">
    <w:p w14:paraId="780DD21A" w14:textId="77777777" w:rsidR="00A26E5F" w:rsidRDefault="00A26E5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B3DF" w14:textId="77777777"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C0790" w14:textId="77777777" w:rsidR="00766F7D" w:rsidRDefault="00766F7D" w:rsidP="00D97B1C">
    <w:pPr>
      <w:pStyle w:val="Header"/>
    </w:pPr>
    <w:r>
      <w:rPr>
        <w:noProof/>
      </w:rPr>
      <w:drawing>
        <wp:inline distT="0" distB="0" distL="0" distR="0" wp14:anchorId="69DE6838" wp14:editId="14510DFA">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491FD4D" wp14:editId="6FAF1F67">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9B938" w14:textId="77777777"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5F"/>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E711F"/>
    <w:rsid w:val="002F2829"/>
    <w:rsid w:val="002F292D"/>
    <w:rsid w:val="002F68BB"/>
    <w:rsid w:val="00317F9D"/>
    <w:rsid w:val="0032290C"/>
    <w:rsid w:val="003230F1"/>
    <w:rsid w:val="00340E8A"/>
    <w:rsid w:val="00351701"/>
    <w:rsid w:val="00355812"/>
    <w:rsid w:val="0036135C"/>
    <w:rsid w:val="00372EB4"/>
    <w:rsid w:val="00375A07"/>
    <w:rsid w:val="00375B0D"/>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87261"/>
    <w:rsid w:val="005907B2"/>
    <w:rsid w:val="0059398C"/>
    <w:rsid w:val="00594166"/>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16F"/>
    <w:rsid w:val="00734468"/>
    <w:rsid w:val="00736506"/>
    <w:rsid w:val="00747E5A"/>
    <w:rsid w:val="00752FFE"/>
    <w:rsid w:val="00755A06"/>
    <w:rsid w:val="00766F7D"/>
    <w:rsid w:val="007749CB"/>
    <w:rsid w:val="00776389"/>
    <w:rsid w:val="0078033B"/>
    <w:rsid w:val="007856A2"/>
    <w:rsid w:val="00790A9E"/>
    <w:rsid w:val="007915D1"/>
    <w:rsid w:val="00793B72"/>
    <w:rsid w:val="00796774"/>
    <w:rsid w:val="00796D75"/>
    <w:rsid w:val="007B32FF"/>
    <w:rsid w:val="007B3E79"/>
    <w:rsid w:val="007C13A0"/>
    <w:rsid w:val="007C2022"/>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455E"/>
    <w:rsid w:val="00835D01"/>
    <w:rsid w:val="00835ECF"/>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4369E"/>
    <w:rsid w:val="00952455"/>
    <w:rsid w:val="00953602"/>
    <w:rsid w:val="00957CBB"/>
    <w:rsid w:val="00961BC6"/>
    <w:rsid w:val="009745AB"/>
    <w:rsid w:val="00976CEF"/>
    <w:rsid w:val="00987670"/>
    <w:rsid w:val="009903C0"/>
    <w:rsid w:val="009918DD"/>
    <w:rsid w:val="0099215E"/>
    <w:rsid w:val="00995F42"/>
    <w:rsid w:val="009B6DF4"/>
    <w:rsid w:val="009C524F"/>
    <w:rsid w:val="009D0916"/>
    <w:rsid w:val="009D7011"/>
    <w:rsid w:val="009E0910"/>
    <w:rsid w:val="009E7B59"/>
    <w:rsid w:val="009F5E06"/>
    <w:rsid w:val="009F660F"/>
    <w:rsid w:val="00A000A6"/>
    <w:rsid w:val="00A136D5"/>
    <w:rsid w:val="00A208EE"/>
    <w:rsid w:val="00A21F4D"/>
    <w:rsid w:val="00A26E5F"/>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15B9"/>
    <w:rsid w:val="00AD232C"/>
    <w:rsid w:val="00AF0020"/>
    <w:rsid w:val="00AF3282"/>
    <w:rsid w:val="00AF46AF"/>
    <w:rsid w:val="00B00CF7"/>
    <w:rsid w:val="00B104B6"/>
    <w:rsid w:val="00B1134C"/>
    <w:rsid w:val="00B13078"/>
    <w:rsid w:val="00B1554F"/>
    <w:rsid w:val="00B16F27"/>
    <w:rsid w:val="00B22835"/>
    <w:rsid w:val="00B4428C"/>
    <w:rsid w:val="00B56613"/>
    <w:rsid w:val="00B622EB"/>
    <w:rsid w:val="00B6706A"/>
    <w:rsid w:val="00B87041"/>
    <w:rsid w:val="00B96500"/>
    <w:rsid w:val="00BA024A"/>
    <w:rsid w:val="00BA086D"/>
    <w:rsid w:val="00BA4EBC"/>
    <w:rsid w:val="00BD6884"/>
    <w:rsid w:val="00BE1BCD"/>
    <w:rsid w:val="00BF17B7"/>
    <w:rsid w:val="00BF589E"/>
    <w:rsid w:val="00C0197D"/>
    <w:rsid w:val="00C042CB"/>
    <w:rsid w:val="00C04908"/>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84054"/>
    <w:rsid w:val="00D90AA8"/>
    <w:rsid w:val="00D955CF"/>
    <w:rsid w:val="00D97B1C"/>
    <w:rsid w:val="00DA3A56"/>
    <w:rsid w:val="00DA591E"/>
    <w:rsid w:val="00DA72A7"/>
    <w:rsid w:val="00DB7920"/>
    <w:rsid w:val="00DC14A1"/>
    <w:rsid w:val="00DC16C1"/>
    <w:rsid w:val="00DD600F"/>
    <w:rsid w:val="00DE73F0"/>
    <w:rsid w:val="00DF2756"/>
    <w:rsid w:val="00E06B2F"/>
    <w:rsid w:val="00E15258"/>
    <w:rsid w:val="00E17623"/>
    <w:rsid w:val="00E26259"/>
    <w:rsid w:val="00E41BA7"/>
    <w:rsid w:val="00E516DE"/>
    <w:rsid w:val="00E61D0A"/>
    <w:rsid w:val="00E64C88"/>
    <w:rsid w:val="00E77A3B"/>
    <w:rsid w:val="00E80ADD"/>
    <w:rsid w:val="00E82919"/>
    <w:rsid w:val="00E9013A"/>
    <w:rsid w:val="00E97233"/>
    <w:rsid w:val="00EA01E7"/>
    <w:rsid w:val="00EA1184"/>
    <w:rsid w:val="00EA5B43"/>
    <w:rsid w:val="00EA5FE6"/>
    <w:rsid w:val="00EA63EB"/>
    <w:rsid w:val="00EA6531"/>
    <w:rsid w:val="00EA7596"/>
    <w:rsid w:val="00EA7DAC"/>
    <w:rsid w:val="00ED1D2E"/>
    <w:rsid w:val="00ED7A58"/>
    <w:rsid w:val="00EE4B92"/>
    <w:rsid w:val="00EE7717"/>
    <w:rsid w:val="00EF2C6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5C7044"/>
  <w15:docId w15:val="{D8179C18-0014-491B-B6AA-74DAAA5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6E5F"/>
    <w:rPr>
      <w:color w:val="0000FF" w:themeColor="hyperlink"/>
      <w:u w:val="single"/>
    </w:rPr>
  </w:style>
  <w:style w:type="paragraph" w:styleId="ListParagraph">
    <w:name w:val="List Paragraph"/>
    <w:basedOn w:val="Normal"/>
    <w:uiPriority w:val="34"/>
    <w:qFormat/>
    <w:rsid w:val="00A26E5F"/>
    <w:pPr>
      <w:ind w:left="720"/>
      <w:contextualSpacing/>
    </w:pPr>
  </w:style>
  <w:style w:type="character" w:styleId="FollowedHyperlink">
    <w:name w:val="FollowedHyperlink"/>
    <w:basedOn w:val="DefaultParagraphFont"/>
    <w:uiPriority w:val="99"/>
    <w:semiHidden/>
    <w:unhideWhenUsed/>
    <w:rsid w:val="0078033B"/>
    <w:rPr>
      <w:color w:val="800080" w:themeColor="followedHyperlink"/>
      <w:u w:val="single"/>
    </w:rPr>
  </w:style>
  <w:style w:type="character" w:styleId="CommentReference">
    <w:name w:val="annotation reference"/>
    <w:basedOn w:val="DefaultParagraphFont"/>
    <w:uiPriority w:val="99"/>
    <w:semiHidden/>
    <w:unhideWhenUsed/>
    <w:rsid w:val="0078033B"/>
    <w:rPr>
      <w:sz w:val="16"/>
      <w:szCs w:val="16"/>
    </w:rPr>
  </w:style>
  <w:style w:type="paragraph" w:styleId="CommentText">
    <w:name w:val="annotation text"/>
    <w:basedOn w:val="Normal"/>
    <w:link w:val="CommentTextChar"/>
    <w:uiPriority w:val="99"/>
    <w:semiHidden/>
    <w:unhideWhenUsed/>
    <w:rsid w:val="0078033B"/>
    <w:rPr>
      <w:sz w:val="20"/>
    </w:rPr>
  </w:style>
  <w:style w:type="character" w:customStyle="1" w:styleId="CommentTextChar">
    <w:name w:val="Comment Text Char"/>
    <w:basedOn w:val="DefaultParagraphFont"/>
    <w:link w:val="CommentText"/>
    <w:uiPriority w:val="99"/>
    <w:semiHidden/>
    <w:rsid w:val="0078033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033B"/>
    <w:rPr>
      <w:b/>
      <w:bCs/>
    </w:rPr>
  </w:style>
  <w:style w:type="character" w:customStyle="1" w:styleId="CommentSubjectChar">
    <w:name w:val="Comment Subject Char"/>
    <w:basedOn w:val="CommentTextChar"/>
    <w:link w:val="CommentSubject"/>
    <w:uiPriority w:val="99"/>
    <w:semiHidden/>
    <w:rsid w:val="0078033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labdoc.jlab.org/docushare/dsweb/Get/Document-125846/JLab%20Tuner%20Installation%20Procedure%20082916.docx" TargetMode="External"/><Relationship Id="rId21" Type="http://schemas.openxmlformats.org/officeDocument/2006/relationships/hyperlink" Target="https://jlabdoc.jlab.org/docushare/dsweb/Get/Document-257469/F10046443_F_DWG1-50K%20CLAMP%20MAG.pdf" TargetMode="External"/><Relationship Id="rId42" Type="http://schemas.openxmlformats.org/officeDocument/2006/relationships/image" Target="media/image10.jpeg"/><Relationship Id="rId47" Type="http://schemas.openxmlformats.org/officeDocument/2006/relationships/image" Target="media/image14.jpeg"/><Relationship Id="rId63" Type="http://schemas.openxmlformats.org/officeDocument/2006/relationships/image" Target="media/image25.jpeg"/><Relationship Id="rId68" Type="http://schemas.openxmlformats.org/officeDocument/2006/relationships/hyperlink" Target="https://jlabdoc.jlab.org/docushare/dsweb/Get/Document-257483/Cavity%20alignment%20procedure.docx" TargetMode="External"/><Relationship Id="rId84" Type="http://schemas.openxmlformats.org/officeDocument/2006/relationships/hyperlink" Target="https://jlabdoc.jlab.org/docushare/dsweb/Get/Document-125853/Copy%20of%20Fastener%20Summary-1%203CM_20160621.xlsx" TargetMode="External"/><Relationship Id="rId89"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hyperlink" Target="https://jlabdoc.jlab.org/docushare/dsweb/Get/Document-257483/Cavity%20alignment%20procedure.docx" TargetMode="External"/><Relationship Id="rId29" Type="http://schemas.openxmlformats.org/officeDocument/2006/relationships/hyperlink" Target="https://jlabdoc.jlab.org/docushare/dsweb/Get/Document-155013/Copy%20of%20Station%203%20Torque%20spreadsheet-1.pdf" TargetMode="External"/><Relationship Id="rId107" Type="http://schemas.openxmlformats.org/officeDocument/2006/relationships/theme" Target="theme/theme1.xml"/><Relationship Id="rId11" Type="http://schemas.openxmlformats.org/officeDocument/2006/relationships/hyperlink" Target="https://jlabdoc.jlab.org/docushare/dsweb/Get/Document-254209/F10127864_A_DWG1-%20Cold%20Mass%20Assy%204%20poster.pdf" TargetMode="External"/><Relationship Id="rId24" Type="http://schemas.openxmlformats.org/officeDocument/2006/relationships/hyperlink" Target="https://jlabdoc.jlab.org/docushare/dsweb/Get/Document-257479/L2HE-CMA-UCM-DMAG-R1.docx" TargetMode="External"/><Relationship Id="rId32" Type="http://schemas.openxmlformats.org/officeDocument/2006/relationships/image" Target="media/image2.png"/><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hyperlink" Target="https://jlabdoc.jlab.org/docushare/dsweb/Get/Document-165520/New%202%20phase%20cover%20map%20final%20final%20update.jpg" TargetMode="External"/><Relationship Id="rId58" Type="http://schemas.openxmlformats.org/officeDocument/2006/relationships/hyperlink" Target="https://jlabdoc.jlab.org/docushare/dsweb/Get/Document-257469/F10046443_F_DWG1-50K%20CLAMP%20MAG.pdf" TargetMode="External"/><Relationship Id="rId66" Type="http://schemas.openxmlformats.org/officeDocument/2006/relationships/hyperlink" Target="https://jlabdoc.jlab.org/docushare/dsweb/Get/Document-257481/11141S0033%201e9%20Leak%20Check%20Final.pdf" TargetMode="External"/><Relationship Id="rId74" Type="http://schemas.openxmlformats.org/officeDocument/2006/relationships/hyperlink" Target="https://jlabdoc.jlab.org/docushare/dsweb/Get/Document-165777/914269-Bellow%20Brace%20Procedure.docx" TargetMode="External"/><Relationship Id="rId79" Type="http://schemas.openxmlformats.org/officeDocument/2006/relationships/image" Target="media/image33.jpeg"/><Relationship Id="rId87" Type="http://schemas.openxmlformats.org/officeDocument/2006/relationships/image" Target="media/image38.jpe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s://jlabdoc.jlab.org/docushare/dsweb/Get/Document-257470/F10057648_B_DWG1-%20ALUM%20ANGLE.pdf" TargetMode="External"/><Relationship Id="rId90" Type="http://schemas.openxmlformats.org/officeDocument/2006/relationships/image" Target="media/image40.jpeg"/><Relationship Id="rId95" Type="http://schemas.openxmlformats.org/officeDocument/2006/relationships/hyperlink" Target="https://jlabdoc.jlab.org/docushare/dsweb/Get/Document-257481/11141S0033%201e9%20Leak%20Check%20Final.pdf" TargetMode="External"/><Relationship Id="rId19" Type="http://schemas.openxmlformats.org/officeDocument/2006/relationships/hyperlink" Target="https://jlabdoc.jlab.org/docushare/dsweb/Get/Document-257467/F10040841_G_DWG1-2K%20CLAMP%20MAG.pdf" TargetMode="External"/><Relationship Id="rId14" Type="http://schemas.openxmlformats.org/officeDocument/2006/relationships/hyperlink" Target="https://jlabdoc.jlab.org/docushare/dsweb/Get/Document-257482/11141S0029%202e-10%20Leak%20Check%20Final.pdf" TargetMode="External"/><Relationship Id="rId22" Type="http://schemas.openxmlformats.org/officeDocument/2006/relationships/hyperlink" Target="https://jlabdoc.jlab.org/docushare/dsweb/Get/Document-257473/F10127864_A_DWG1-UCM-CAV.pdf" TargetMode="External"/><Relationship Id="rId27" Type="http://schemas.openxmlformats.org/officeDocument/2006/relationships/hyperlink" Target="https://jlabdoc.jlab.org/docushare/dsweb/Get/Document-257488/LCLS%20II%20HE%20LS%20setting%20procedure_V1.pdf" TargetMode="External"/><Relationship Id="rId30" Type="http://schemas.openxmlformats.org/officeDocument/2006/relationships/hyperlink" Target="https://jlabdoc.jlab.org/docushare/dsweb/Get/Document-136441/8%2c000lb%20spreader%20bar%20lift%20plan.pdf"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hyperlink" Target="https://jlabdoc.jlab.org/docushare/dsweb/Get/Document-257467/F10040841_G_DWG1-2K%20CLAMP%20MAG.pdf" TargetMode="External"/><Relationship Id="rId64" Type="http://schemas.openxmlformats.org/officeDocument/2006/relationships/image" Target="media/image26.jpeg"/><Relationship Id="rId69" Type="http://schemas.openxmlformats.org/officeDocument/2006/relationships/hyperlink" Target="https://jlabdoc.jlab.org/docushare/dsweb/Get/Document-125847/464267%20Magnetic%20Shielding_V8.pdf" TargetMode="External"/><Relationship Id="rId77" Type="http://schemas.openxmlformats.org/officeDocument/2006/relationships/hyperlink" Target="https://jlabdoc.jlab.org/docushare/dsweb/Get/Document-125847/464267%20Magnetic%20Shielding_V8.pdf"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hyperlink" Target="https://jlabdoc.jlab.org/docushare/dsweb/Get/Document-254210/F10127865_D_DWG1-%20Cavity%20String-Cold%20Mass1.pdf" TargetMode="External"/><Relationship Id="rId51" Type="http://schemas.openxmlformats.org/officeDocument/2006/relationships/image" Target="media/image18.jpeg"/><Relationship Id="rId72" Type="http://schemas.openxmlformats.org/officeDocument/2006/relationships/hyperlink" Target="https://jlabdoc.jlab.org/docushare/dsweb/Get/Document-125846/JLab%20Tuner%20Installation%20Procedure%20082916.docx" TargetMode="External"/><Relationship Id="rId80" Type="http://schemas.openxmlformats.org/officeDocument/2006/relationships/image" Target="media/image34.png"/><Relationship Id="rId85" Type="http://schemas.openxmlformats.org/officeDocument/2006/relationships/image" Target="media/image36.jpeg"/><Relationship Id="rId93" Type="http://schemas.openxmlformats.org/officeDocument/2006/relationships/image" Target="media/image43.jpeg"/><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jlabdoc.jlab.org/docushare/dsweb/Get/Document-254207/F10151272-A-DWG1-%20HV%20Magnetic%20Shielding%20Cav%201.pdf" TargetMode="External"/><Relationship Id="rId17" Type="http://schemas.openxmlformats.org/officeDocument/2006/relationships/hyperlink" Target="https://jlabdoc.jlab.org/docushare/dsweb/Get/Document-257465/F10009954_U_DWG1-UCM.pdf" TargetMode="External"/><Relationship Id="rId25" Type="http://schemas.openxmlformats.org/officeDocument/2006/relationships/hyperlink" Target="https://jlabdoc.jlab.org/docushare/dsweb/Get/Document-257480/L2HE-CMA-UCM-INSP-R1.docx" TargetMode="External"/><Relationship Id="rId33" Type="http://schemas.openxmlformats.org/officeDocument/2006/relationships/hyperlink" Target="https://jlabdoc.jlab.org/docushare/dsweb/Get/Document-257480/L2HE-CMA-UCM-INSP-R1.docx" TargetMode="External"/><Relationship Id="rId38" Type="http://schemas.openxmlformats.org/officeDocument/2006/relationships/image" Target="media/image6.png"/><Relationship Id="rId46" Type="http://schemas.openxmlformats.org/officeDocument/2006/relationships/image" Target="media/image13.jpeg"/><Relationship Id="rId59" Type="http://schemas.openxmlformats.org/officeDocument/2006/relationships/image" Target="media/image21.jpeg"/><Relationship Id="rId67" Type="http://schemas.openxmlformats.org/officeDocument/2006/relationships/hyperlink" Target="https://jlabdoc.jlab.org/docushare/dsweb/Get/Document-125869/LCLS%20ll%20Alignment%20Procedure.docx" TargetMode="External"/><Relationship Id="rId103" Type="http://schemas.openxmlformats.org/officeDocument/2006/relationships/header" Target="header3.xml"/><Relationship Id="rId20" Type="http://schemas.openxmlformats.org/officeDocument/2006/relationships/hyperlink" Target="https://jlabdoc.jlab.org/docushare/dsweb/Get/Document-257468/F10045236_H_DWG1-5K%20CLAMP%20MAG.pdf" TargetMode="External"/><Relationship Id="rId41" Type="http://schemas.openxmlformats.org/officeDocument/2006/relationships/image" Target="media/image9.jpeg"/><Relationship Id="rId54" Type="http://schemas.openxmlformats.org/officeDocument/2006/relationships/image" Target="media/image19.jpeg"/><Relationship Id="rId62" Type="http://schemas.openxmlformats.org/officeDocument/2006/relationships/image" Target="media/image24.jpeg"/><Relationship Id="rId70" Type="http://schemas.openxmlformats.org/officeDocument/2006/relationships/image" Target="media/image28.jpeg"/><Relationship Id="rId75" Type="http://schemas.openxmlformats.org/officeDocument/2006/relationships/image" Target="media/image30.jpeg"/><Relationship Id="rId83" Type="http://schemas.openxmlformats.org/officeDocument/2006/relationships/image" Target="media/image35.jpeg"/><Relationship Id="rId88" Type="http://schemas.openxmlformats.org/officeDocument/2006/relationships/hyperlink" Target="https://jlabdoc.jlab.org/docushare/dsweb/Get/Document-125853/Copy%20of%20Fastener%20Summary-1%203CM_20160621.xlsx" TargetMode="External"/><Relationship Id="rId91" Type="http://schemas.openxmlformats.org/officeDocument/2006/relationships/image" Target="media/image41.jpeg"/><Relationship Id="rId96" Type="http://schemas.openxmlformats.org/officeDocument/2006/relationships/hyperlink" Target="https://jlabdoc.jlab.org/docushare/dsweb/Get/Document-155014/Workstation%203%20sign%20off-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257481/11141S0033%201e9%20Leak%20Check%20Final.pdf" TargetMode="External"/><Relationship Id="rId23" Type="http://schemas.openxmlformats.org/officeDocument/2006/relationships/hyperlink" Target="https://jlabdoc.jlab.org/docushare/dsweb/Get/Document-257472/F10127855_A_DWG1-HE%20ASSY%20CM.pdf" TargetMode="External"/><Relationship Id="rId28" Type="http://schemas.openxmlformats.org/officeDocument/2006/relationships/hyperlink" Target="https://jlabdoc.jlab.org/docushare/dsweb/Get/Document-155014/Workstation%203%20sign%20off-1.pdf"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hyperlink" Target="https://jlabdoc.jlab.org/docushare/dsweb/Get/Document-257468/F10045236_H_DWG1-5K%20CLAMP%20MAG.pdf" TargetMode="External"/><Relationship Id="rId106" Type="http://schemas.openxmlformats.org/officeDocument/2006/relationships/glossaryDocument" Target="glossary/document.xml"/><Relationship Id="rId10" Type="http://schemas.openxmlformats.org/officeDocument/2006/relationships/hyperlink" Target="https://jlabdoc.jlab.org/docushare/dsweb/Get/Document-254206/F10048652-G-DWG1-%20HV%20Magnetic%20Shielding.pdf" TargetMode="External"/><Relationship Id="rId31" Type="http://schemas.openxmlformats.org/officeDocument/2006/relationships/image" Target="media/image1.jpeg"/><Relationship Id="rId44" Type="http://schemas.openxmlformats.org/officeDocument/2006/relationships/hyperlink" Target="https://jlabdoc.jlab.org/docushare/dsweb/Get/Document-159389/Upstream%20Gate%20Valve%20support%20procedure.docx" TargetMode="External"/><Relationship Id="rId52" Type="http://schemas.openxmlformats.org/officeDocument/2006/relationships/hyperlink" Target="https://jlabdoc.jlab.org/docushare/dsweb/Get/Document-165519/2%20Phase%20Weld%20Map-8-18.docx" TargetMode="Externa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hyperlink" Target="https://jlabdoc.jlab.org/docushare/dsweb/Get/Document-257488/LCLS%20II%20HE%20LS%20setting%20procedure_V1.pdf" TargetMode="External"/><Relationship Id="rId78" Type="http://schemas.openxmlformats.org/officeDocument/2006/relationships/image" Target="media/image32.jpeg"/><Relationship Id="rId81" Type="http://schemas.openxmlformats.org/officeDocument/2006/relationships/hyperlink" Target="https://jlabdoc.jlab.org/docushare/dsweb/Get/Document-257471/F10057651___DWG1-%20G-10%20SUPPORT.pdf" TargetMode="External"/><Relationship Id="rId86" Type="http://schemas.openxmlformats.org/officeDocument/2006/relationships/image" Target="media/image37.jpeg"/><Relationship Id="rId94" Type="http://schemas.openxmlformats.org/officeDocument/2006/relationships/image" Target="media/image44.jpe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jlabdoc.jlab.org/docushare/dsweb/Get/Document-254204/F10009375-U-DWG1-Magnet.pdf" TargetMode="External"/><Relationship Id="rId13" Type="http://schemas.openxmlformats.org/officeDocument/2006/relationships/hyperlink" Target="https://jlabdoc.jlab.org/docushare/dsweb/Get/Document-254208/F10151275-A-DWG1-%20HV%20Magnetic%20Shielding%20Cav%206.pdf" TargetMode="External"/><Relationship Id="rId18" Type="http://schemas.openxmlformats.org/officeDocument/2006/relationships/hyperlink" Target="https://jlabdoc.jlab.org/docushare/dsweb/Get/Document-257466/F10017613_E_DWG1-50K%20SHIELDS.pdf" TargetMode="External"/><Relationship Id="rId39" Type="http://schemas.openxmlformats.org/officeDocument/2006/relationships/image" Target="media/image7.png"/><Relationship Id="rId34" Type="http://schemas.openxmlformats.org/officeDocument/2006/relationships/hyperlink" Target="https://jlabdoc.jlab.org/docushare/dsweb/Get/Document-257479/L2HE-CMA-UCM-DMAG-R1.docx" TargetMode="External"/><Relationship Id="rId50" Type="http://schemas.openxmlformats.org/officeDocument/2006/relationships/image" Target="media/image17.jpeg"/><Relationship Id="rId55" Type="http://schemas.openxmlformats.org/officeDocument/2006/relationships/image" Target="media/image20.jpeg"/><Relationship Id="rId76" Type="http://schemas.openxmlformats.org/officeDocument/2006/relationships/image" Target="media/image31.jpeg"/><Relationship Id="rId97" Type="http://schemas.openxmlformats.org/officeDocument/2006/relationships/hyperlink" Target="https://jlabdoc.jlab.org/docushare/dsweb/Get/Document-257466/F10017613_E_DWG1-50K%20SHIELDS.pdf" TargetMode="External"/><Relationship Id="rId10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7.gif"/><Relationship Id="rId1"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C6E25B7903449DACACFC0588CCBE74"/>
        <w:category>
          <w:name w:val="General"/>
          <w:gallery w:val="placeholder"/>
        </w:category>
        <w:types>
          <w:type w:val="bbPlcHdr"/>
        </w:types>
        <w:behaviors>
          <w:behavior w:val="content"/>
        </w:behaviors>
        <w:guid w:val="{042E432C-DFD5-4A97-80AD-CE031F6B3597}"/>
      </w:docPartPr>
      <w:docPartBody>
        <w:p w:rsidR="00922830" w:rsidRDefault="00922830">
          <w:pPr>
            <w:pStyle w:val="56C6E25B7903449DACACFC0588CCBE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830"/>
    <w:rsid w:val="00922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C6E25B7903449DACACFC0588CCBE74">
    <w:name w:val="56C6E25B7903449DACACFC0588CC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E802E-66D2-4232-941A-B2B8024CA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0</TotalTime>
  <Pages>30</Pages>
  <Words>3461</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2</cp:revision>
  <dcterms:created xsi:type="dcterms:W3CDTF">2022-07-15T14:37:00Z</dcterms:created>
  <dcterms:modified xsi:type="dcterms:W3CDTF">2022-07-15T14:37:00Z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