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D2636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14:paraId="260A3497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039FD710" w14:textId="77777777" w:rsidR="0040130A" w:rsidRPr="00BE6ADF" w:rsidRDefault="001E7200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1E7200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JLEIC Crab Cavity Trim Tuning Measurements and Cable Calibration Procedure</w:t>
            </w:r>
          </w:p>
        </w:tc>
      </w:tr>
      <w:tr w:rsidR="0040130A" w:rsidRPr="000E7AB8" w14:paraId="77602B07" w14:textId="77777777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04C09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6AC1E489" w14:textId="77777777" w:rsidR="0040130A" w:rsidRPr="000E7AB8" w:rsidRDefault="001E7200" w:rsidP="00BE1FD5">
            <w:r>
              <w:t>SRF-MSPR-TUNE-CAV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6951EF" w14:textId="77777777"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2790276" w14:textId="77777777"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14:paraId="78128A96" w14:textId="77777777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5F944C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8EF9D" w14:textId="77777777" w:rsidR="0040130A" w:rsidRPr="0035230B" w:rsidRDefault="00497A9D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9D493B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F2530" w14:textId="77777777"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14:paraId="1C1F7AB3" w14:textId="77777777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A5B88E9" w14:textId="77777777"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4A04C8E" w14:textId="77777777" w:rsidR="0040130A" w:rsidRPr="000E7AB8" w:rsidRDefault="00497A9D" w:rsidP="0011454E">
            <w:r>
              <w:t>Subashini De Silva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34A5AB71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52AEEF4F" w14:textId="77777777"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14:paraId="7EB2E610" w14:textId="77777777" w:rsidR="0040130A" w:rsidRDefault="0040130A" w:rsidP="0040130A"/>
    <w:p w14:paraId="3030E721" w14:textId="77777777" w:rsidR="002169BB" w:rsidRPr="001718A7" w:rsidRDefault="00856CD8" w:rsidP="00215E9D">
      <w:pPr>
        <w:pStyle w:val="Heading1"/>
      </w:pPr>
      <w:bookmarkStart w:id="1" w:name="_Purpose"/>
      <w:bookmarkEnd w:id="0"/>
      <w:bookmarkEnd w:id="1"/>
      <w:r w:rsidRPr="001718A7">
        <w:t>Purpose</w:t>
      </w:r>
    </w:p>
    <w:p w14:paraId="5F1FA571" w14:textId="77777777" w:rsidR="00B43C3C" w:rsidRPr="009C4FD7" w:rsidRDefault="00B43C3C" w:rsidP="00215E9D"/>
    <w:p w14:paraId="5C1AD2B1" w14:textId="3A0685EC"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1E7200" w:rsidRPr="001E7200">
        <w:t xml:space="preserve">describe the steps to measure the frequency, and </w:t>
      </w:r>
      <w:proofErr w:type="spellStart"/>
      <w:r w:rsidR="003D6215" w:rsidRPr="00960CC5">
        <w:rPr>
          <w:i/>
          <w:iCs/>
        </w:rPr>
        <w:t>Q</w:t>
      </w:r>
      <w:r w:rsidR="003D6215" w:rsidRPr="00960CC5">
        <w:rPr>
          <w:vertAlign w:val="subscript"/>
        </w:rPr>
        <w:t>ext</w:t>
      </w:r>
      <w:proofErr w:type="spellEnd"/>
      <w:r w:rsidR="003D6215" w:rsidRPr="006B2245">
        <w:t xml:space="preserve"> </w:t>
      </w:r>
      <w:r w:rsidR="001E7200" w:rsidRPr="001E7200">
        <w:t xml:space="preserve">of the Input Probe and Pick Up Probe for the JLEIC </w:t>
      </w:r>
      <w:r w:rsidR="003D144C">
        <w:t xml:space="preserve">RFD </w:t>
      </w:r>
      <w:r w:rsidR="001E7200" w:rsidRPr="001E7200">
        <w:t>crab cavity.</w:t>
      </w:r>
    </w:p>
    <w:p w14:paraId="0C11A6B2" w14:textId="77777777" w:rsidR="009B6E19" w:rsidRPr="001718A7" w:rsidRDefault="009B6E19" w:rsidP="00215E9D"/>
    <w:p w14:paraId="1C34BEB4" w14:textId="77777777" w:rsidR="00FA156D" w:rsidRPr="009C4FD7" w:rsidRDefault="00FA156D" w:rsidP="00215E9D"/>
    <w:p w14:paraId="2E84B02C" w14:textId="77777777" w:rsidR="00FA156D" w:rsidRPr="001718A7" w:rsidRDefault="00FA156D" w:rsidP="00215E9D">
      <w:pPr>
        <w:pStyle w:val="Heading1"/>
      </w:pPr>
      <w:r w:rsidRPr="001718A7">
        <w:t>Scope</w:t>
      </w:r>
    </w:p>
    <w:p w14:paraId="336744FA" w14:textId="77777777" w:rsidR="00B43C3C" w:rsidRPr="009C4FD7" w:rsidRDefault="00B43C3C" w:rsidP="00215E9D"/>
    <w:p w14:paraId="1BCDFF1E" w14:textId="744B60F7"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3D144C">
        <w:t>RF-Dipole (RFD) style deflecting crabbing cavities.</w:t>
      </w:r>
    </w:p>
    <w:p w14:paraId="48C0E2A3" w14:textId="77777777" w:rsidR="00D446CC" w:rsidRPr="001718A7" w:rsidRDefault="00D446CC" w:rsidP="00215E9D"/>
    <w:p w14:paraId="2AC35EA8" w14:textId="4A7A31D3" w:rsidR="005D5285" w:rsidRPr="001718A7" w:rsidRDefault="00E40980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does not apply to</w:t>
      </w:r>
      <w:r w:rsidR="00844E9C">
        <w:t xml:space="preserve"> </w:t>
      </w:r>
      <w:r w:rsidR="003D144C">
        <w:t>standard elliptical cavities.</w:t>
      </w:r>
    </w:p>
    <w:p w14:paraId="24132BE6" w14:textId="77777777" w:rsidR="00856CD8" w:rsidRDefault="00856CD8" w:rsidP="00215E9D"/>
    <w:p w14:paraId="0E87DA5E" w14:textId="77777777" w:rsidR="005D03A2" w:rsidRPr="009C4FD7" w:rsidRDefault="005D03A2" w:rsidP="00215E9D"/>
    <w:p w14:paraId="0CD10A63" w14:textId="77777777"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14:paraId="4A884152" w14:textId="77777777" w:rsidR="00856CD8" w:rsidRPr="009C4FD7" w:rsidRDefault="00856CD8" w:rsidP="00215E9D"/>
    <w:p w14:paraId="683EB9F5" w14:textId="77777777"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14:paraId="4970DDAB" w14:textId="77777777"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14:paraId="29C5794D" w14:textId="77777777" w:rsidTr="006F1AA8">
        <w:tc>
          <w:tcPr>
            <w:tcW w:w="2425" w:type="dxa"/>
            <w:shd w:val="clear" w:color="auto" w:fill="DEEAF6" w:themeFill="accent1" w:themeFillTint="33"/>
          </w:tcPr>
          <w:p w14:paraId="09F4D805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110FE4B4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14:paraId="45948B75" w14:textId="77777777" w:rsidTr="006F1AA8">
        <w:tc>
          <w:tcPr>
            <w:tcW w:w="2425" w:type="dxa"/>
          </w:tcPr>
          <w:p w14:paraId="17CB4363" w14:textId="06BFF696" w:rsidR="006F1AA8" w:rsidRPr="000E7AB8" w:rsidRDefault="003D144C" w:rsidP="006F1AA8">
            <w:r>
              <w:t>VNA</w:t>
            </w:r>
          </w:p>
        </w:tc>
        <w:tc>
          <w:tcPr>
            <w:tcW w:w="7645" w:type="dxa"/>
          </w:tcPr>
          <w:p w14:paraId="6BE4DA38" w14:textId="28BD075E" w:rsidR="006F1AA8" w:rsidRPr="000E7AB8" w:rsidRDefault="003D144C" w:rsidP="006F1AA8">
            <w:r>
              <w:t>Vector Network Analyzer</w:t>
            </w:r>
          </w:p>
        </w:tc>
      </w:tr>
      <w:tr w:rsidR="006F1AA8" w:rsidRPr="000E7AB8" w14:paraId="733D985D" w14:textId="77777777" w:rsidTr="006F1AA8">
        <w:tc>
          <w:tcPr>
            <w:tcW w:w="2425" w:type="dxa"/>
          </w:tcPr>
          <w:p w14:paraId="6EB6DDBE" w14:textId="51C50A42" w:rsidR="006F1AA8" w:rsidRPr="000E7AB8" w:rsidRDefault="003D144C" w:rsidP="0011454E">
            <w:r>
              <w:t>CF</w:t>
            </w:r>
          </w:p>
        </w:tc>
        <w:tc>
          <w:tcPr>
            <w:tcW w:w="7645" w:type="dxa"/>
          </w:tcPr>
          <w:p w14:paraId="7865C4D8" w14:textId="1157BDF0" w:rsidR="006F1AA8" w:rsidRPr="000E7AB8" w:rsidRDefault="003D144C" w:rsidP="0011454E">
            <w:proofErr w:type="spellStart"/>
            <w:r>
              <w:t>Conflat</w:t>
            </w:r>
            <w:proofErr w:type="spellEnd"/>
          </w:p>
        </w:tc>
      </w:tr>
      <w:tr w:rsidR="006F1AA8" w:rsidRPr="000E7AB8" w14:paraId="0DAC9222" w14:textId="77777777" w:rsidTr="006F1AA8">
        <w:tc>
          <w:tcPr>
            <w:tcW w:w="2425" w:type="dxa"/>
          </w:tcPr>
          <w:p w14:paraId="1D0B1868" w14:textId="7F0A6A19" w:rsidR="006F1AA8" w:rsidRPr="000E7AB8" w:rsidRDefault="003D144C" w:rsidP="0011454E">
            <w:r>
              <w:t>BW</w:t>
            </w:r>
          </w:p>
        </w:tc>
        <w:tc>
          <w:tcPr>
            <w:tcW w:w="7645" w:type="dxa"/>
          </w:tcPr>
          <w:p w14:paraId="4DB4018E" w14:textId="61EF791C" w:rsidR="006F1AA8" w:rsidRPr="000E7AB8" w:rsidRDefault="003D144C" w:rsidP="0011454E">
            <w:r>
              <w:t>Bandwidth</w:t>
            </w:r>
          </w:p>
        </w:tc>
      </w:tr>
      <w:tr w:rsidR="003D144C" w:rsidRPr="000E7AB8" w14:paraId="527A5562" w14:textId="77777777" w:rsidTr="006F1AA8">
        <w:tc>
          <w:tcPr>
            <w:tcW w:w="2425" w:type="dxa"/>
          </w:tcPr>
          <w:p w14:paraId="51BBEA2C" w14:textId="5ADF0C49" w:rsidR="003D144C" w:rsidRDefault="003D144C" w:rsidP="0011454E">
            <w:r>
              <w:t>RFD</w:t>
            </w:r>
          </w:p>
        </w:tc>
        <w:tc>
          <w:tcPr>
            <w:tcW w:w="7645" w:type="dxa"/>
          </w:tcPr>
          <w:p w14:paraId="311374F3" w14:textId="76313B7E" w:rsidR="003D144C" w:rsidRDefault="003D144C" w:rsidP="0011454E">
            <w:r>
              <w:t>Rf-Dipole</w:t>
            </w:r>
          </w:p>
        </w:tc>
      </w:tr>
    </w:tbl>
    <w:p w14:paraId="306EEB42" w14:textId="77777777" w:rsidR="004A1704" w:rsidRDefault="004A1704" w:rsidP="00215E9D"/>
    <w:p w14:paraId="2A4412B4" w14:textId="77777777" w:rsidR="004A1704" w:rsidRPr="001718A7" w:rsidRDefault="004A1704" w:rsidP="00215E9D"/>
    <w:p w14:paraId="108E410F" w14:textId="77777777"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14:paraId="3C62A2BC" w14:textId="77777777" w:rsidR="004704CF" w:rsidRPr="000E7AB8" w:rsidRDefault="004704CF" w:rsidP="00215E9D"/>
    <w:p w14:paraId="2F09C84F" w14:textId="77777777"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25565984" w14:textId="77777777"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22A6D915" w14:textId="77777777" w:rsidTr="0035230B">
        <w:tc>
          <w:tcPr>
            <w:tcW w:w="3775" w:type="dxa"/>
            <w:shd w:val="clear" w:color="auto" w:fill="DEEAF6" w:themeFill="accent1" w:themeFillTint="33"/>
          </w:tcPr>
          <w:p w14:paraId="7CB4D61F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408753CE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14:paraId="378A3036" w14:textId="77777777" w:rsidTr="00215E9D">
        <w:tc>
          <w:tcPr>
            <w:tcW w:w="3775" w:type="dxa"/>
          </w:tcPr>
          <w:p w14:paraId="75E2CCE6" w14:textId="77777777" w:rsidR="00D77923" w:rsidRPr="000E7AB8" w:rsidRDefault="006F554D" w:rsidP="00215E9D">
            <w:r>
              <w:t>&lt;Job Title&gt;</w:t>
            </w:r>
          </w:p>
        </w:tc>
        <w:tc>
          <w:tcPr>
            <w:tcW w:w="6295" w:type="dxa"/>
          </w:tcPr>
          <w:p w14:paraId="18DB7E55" w14:textId="77777777" w:rsidR="00D77923" w:rsidRPr="000E7AB8" w:rsidRDefault="000E7AB8" w:rsidP="00215E9D">
            <w:r>
              <w:t>&lt;</w:t>
            </w:r>
            <w:r w:rsidR="00E40980" w:rsidRPr="000E7AB8">
              <w:t>Very short summary of activities this job title performs in this procedure.</w:t>
            </w:r>
            <w:r>
              <w:t>&gt;</w:t>
            </w:r>
          </w:p>
        </w:tc>
      </w:tr>
      <w:tr w:rsidR="00E432AF" w:rsidRPr="000E7AB8" w14:paraId="68E6B2C0" w14:textId="77777777" w:rsidTr="00215E9D">
        <w:tc>
          <w:tcPr>
            <w:tcW w:w="3775" w:type="dxa"/>
          </w:tcPr>
          <w:p w14:paraId="4B685D56" w14:textId="77777777" w:rsidR="00E432AF" w:rsidRPr="000E7AB8" w:rsidRDefault="00E432AF" w:rsidP="00215E9D"/>
        </w:tc>
        <w:tc>
          <w:tcPr>
            <w:tcW w:w="6295" w:type="dxa"/>
          </w:tcPr>
          <w:p w14:paraId="7DD17E49" w14:textId="77777777" w:rsidR="00E432AF" w:rsidRPr="000E7AB8" w:rsidRDefault="00E432AF" w:rsidP="00215E9D"/>
        </w:tc>
      </w:tr>
      <w:tr w:rsidR="00D77923" w:rsidRPr="000E7AB8" w14:paraId="15AA8E67" w14:textId="77777777" w:rsidTr="00215E9D">
        <w:tc>
          <w:tcPr>
            <w:tcW w:w="3775" w:type="dxa"/>
          </w:tcPr>
          <w:p w14:paraId="75644FE1" w14:textId="77777777" w:rsidR="00D77923" w:rsidRPr="000E7AB8" w:rsidRDefault="00D77923" w:rsidP="00215E9D"/>
        </w:tc>
        <w:tc>
          <w:tcPr>
            <w:tcW w:w="6295" w:type="dxa"/>
          </w:tcPr>
          <w:p w14:paraId="24596CAA" w14:textId="77777777" w:rsidR="00D77923" w:rsidRPr="000E7AB8" w:rsidRDefault="00D77923" w:rsidP="00215E9D"/>
        </w:tc>
      </w:tr>
      <w:tr w:rsidR="00E432AF" w:rsidRPr="000E7AB8" w14:paraId="55078E58" w14:textId="77777777" w:rsidTr="00215E9D">
        <w:tc>
          <w:tcPr>
            <w:tcW w:w="3775" w:type="dxa"/>
          </w:tcPr>
          <w:p w14:paraId="4B25B453" w14:textId="77777777" w:rsidR="00E432AF" w:rsidRPr="000E7AB8" w:rsidRDefault="00E432AF" w:rsidP="00215E9D"/>
        </w:tc>
        <w:tc>
          <w:tcPr>
            <w:tcW w:w="6295" w:type="dxa"/>
          </w:tcPr>
          <w:p w14:paraId="0083A2C2" w14:textId="77777777" w:rsidR="00E432AF" w:rsidRPr="000E7AB8" w:rsidRDefault="00E432AF" w:rsidP="00215E9D"/>
        </w:tc>
      </w:tr>
    </w:tbl>
    <w:p w14:paraId="1DECA3B5" w14:textId="77777777" w:rsidR="00BE6ADF" w:rsidRDefault="00BE6ADF" w:rsidP="00AE4D72">
      <w:pPr>
        <w:tabs>
          <w:tab w:val="clear" w:pos="2250"/>
          <w:tab w:val="left" w:pos="3064"/>
        </w:tabs>
      </w:pPr>
    </w:p>
    <w:p w14:paraId="1A511E9D" w14:textId="4C5B3164" w:rsidR="005D03A2" w:rsidRDefault="005D03A2" w:rsidP="00AE4D72">
      <w:pPr>
        <w:tabs>
          <w:tab w:val="clear" w:pos="2250"/>
          <w:tab w:val="left" w:pos="3064"/>
        </w:tabs>
      </w:pPr>
    </w:p>
    <w:p w14:paraId="6182AEC8" w14:textId="4CD992DE" w:rsidR="003D144C" w:rsidRDefault="003D144C" w:rsidP="00AE4D72">
      <w:pPr>
        <w:tabs>
          <w:tab w:val="clear" w:pos="2250"/>
          <w:tab w:val="left" w:pos="3064"/>
        </w:tabs>
      </w:pPr>
    </w:p>
    <w:p w14:paraId="51E437FF" w14:textId="14FF8804" w:rsidR="003D144C" w:rsidRDefault="003D144C" w:rsidP="00AE4D72">
      <w:pPr>
        <w:tabs>
          <w:tab w:val="clear" w:pos="2250"/>
          <w:tab w:val="left" w:pos="3064"/>
        </w:tabs>
      </w:pPr>
    </w:p>
    <w:p w14:paraId="2A11CD22" w14:textId="6F52E5BD" w:rsidR="003D144C" w:rsidRDefault="003D144C" w:rsidP="00AE4D72">
      <w:pPr>
        <w:tabs>
          <w:tab w:val="clear" w:pos="2250"/>
          <w:tab w:val="left" w:pos="3064"/>
        </w:tabs>
      </w:pPr>
    </w:p>
    <w:p w14:paraId="5A448330" w14:textId="77777777" w:rsidR="003D144C" w:rsidRDefault="003D144C" w:rsidP="00AE4D72">
      <w:pPr>
        <w:tabs>
          <w:tab w:val="clear" w:pos="2250"/>
          <w:tab w:val="left" w:pos="3064"/>
        </w:tabs>
      </w:pPr>
    </w:p>
    <w:p w14:paraId="5062EF35" w14:textId="77777777" w:rsidR="003D144C" w:rsidRDefault="003D144C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351027EE" w14:textId="6A8D78DF" w:rsidR="00B61916" w:rsidRPr="00413D73" w:rsidRDefault="009839B6" w:rsidP="00215E9D">
      <w:pPr>
        <w:pStyle w:val="Heading1"/>
      </w:pPr>
      <w:r w:rsidRPr="00413D73">
        <w:lastRenderedPageBreak/>
        <w:t>Procedure</w:t>
      </w:r>
    </w:p>
    <w:p w14:paraId="47D8A675" w14:textId="77777777" w:rsidR="002D68C0" w:rsidRPr="006F554D" w:rsidRDefault="002D68C0" w:rsidP="000076FD">
      <w:pPr>
        <w:tabs>
          <w:tab w:val="clear" w:pos="2250"/>
        </w:tabs>
      </w:pPr>
    </w:p>
    <w:p w14:paraId="5D76BDE7" w14:textId="77777777" w:rsidR="00E432AF" w:rsidRPr="00AB6D85" w:rsidRDefault="004F55DA" w:rsidP="00AB6D85">
      <w:pPr>
        <w:pStyle w:val="Heading2"/>
      </w:pPr>
      <w:bookmarkStart w:id="2" w:name="Required_Identifiers"/>
      <w:bookmarkStart w:id="3" w:name="MSAstepsdiagram"/>
      <w:bookmarkStart w:id="4" w:name="Secton4_Reference_Docs"/>
      <w:bookmarkStart w:id="5" w:name="TSP1004"/>
      <w:bookmarkStart w:id="6" w:name="Section5Reviews"/>
      <w:bookmarkStart w:id="7" w:name="Refdocacronymns"/>
      <w:bookmarkEnd w:id="2"/>
      <w:bookmarkEnd w:id="3"/>
      <w:bookmarkEnd w:id="4"/>
      <w:r>
        <w:t>Trim Tuning</w:t>
      </w:r>
    </w:p>
    <w:p w14:paraId="2F603A3C" w14:textId="77777777" w:rsidR="004F55DA" w:rsidRDefault="004F55DA" w:rsidP="004F55DA">
      <w:pPr>
        <w:tabs>
          <w:tab w:val="clear" w:pos="2250"/>
        </w:tabs>
        <w:ind w:left="540"/>
        <w:jc w:val="center"/>
      </w:pPr>
      <w:r>
        <w:rPr>
          <w:noProof/>
        </w:rPr>
        <w:drawing>
          <wp:inline distT="0" distB="0" distL="0" distR="0" wp14:anchorId="4B08F1CB" wp14:editId="3130E53E">
            <wp:extent cx="1755775" cy="4017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6D82E" w14:textId="77777777" w:rsidR="004F55DA" w:rsidRPr="00CE60E4" w:rsidRDefault="004F55DA" w:rsidP="004F55DA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1: Trim Tuning Set Up</w:t>
      </w:r>
    </w:p>
    <w:p w14:paraId="30C02205" w14:textId="77777777" w:rsidR="00B67661" w:rsidRPr="006F554D" w:rsidRDefault="00B67661" w:rsidP="000076FD">
      <w:pPr>
        <w:tabs>
          <w:tab w:val="clear" w:pos="2250"/>
        </w:tabs>
      </w:pPr>
    </w:p>
    <w:p w14:paraId="55E5F454" w14:textId="77777777" w:rsidR="003A26E8" w:rsidRPr="006F554D" w:rsidRDefault="004F55DA" w:rsidP="00A82314">
      <w:pPr>
        <w:pStyle w:val="Heading3"/>
      </w:pPr>
      <w:r w:rsidRPr="004F55DA">
        <w:t>Assembly Steps:</w:t>
      </w:r>
    </w:p>
    <w:p w14:paraId="71DB2489" w14:textId="77777777" w:rsidR="004F55DA" w:rsidRDefault="004F55DA" w:rsidP="004F55DA">
      <w:pPr>
        <w:jc w:val="center"/>
        <w:rPr>
          <w:rFonts w:ascii="Times New Roman" w:hAnsi="Times New Roman" w:cs="Times New Roman"/>
          <w:bCs/>
        </w:rPr>
      </w:pPr>
      <w:r w:rsidRPr="00BC5702">
        <w:rPr>
          <w:rFonts w:ascii="Times New Roman" w:hAnsi="Times New Roman" w:cs="Times New Roman"/>
          <w:bCs/>
          <w:noProof/>
        </w:rPr>
        <mc:AlternateContent>
          <mc:Choice Requires="wpg">
            <w:drawing>
              <wp:inline distT="0" distB="0" distL="0" distR="0" wp14:anchorId="3BD755F6" wp14:editId="4F09A16C">
                <wp:extent cx="1895708" cy="1773044"/>
                <wp:effectExtent l="0" t="0" r="28575" b="17780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6450E3-B9B8-7CA6-0289-8CBC5C47D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708" cy="1773044"/>
                          <a:chOff x="0" y="0"/>
                          <a:chExt cx="1895708" cy="1773044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A85A207C-8847-4956-918D-9EDBACCE6DD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95708" cy="1773044"/>
                            <a:chOff x="0" y="0"/>
                            <a:chExt cx="1895708" cy="1773044"/>
                          </a:xfrm>
                        </wpg:grpSpPr>
                        <wps:wsp>
                          <wps:cNvPr id="4" name="Rectangle 4">
                            <a:extLst>
                              <a:ext uri="{FF2B5EF4-FFF2-40B4-BE49-F238E27FC236}">
                                <a16:creationId xmlns:a16="http://schemas.microsoft.com/office/drawing/2014/main" id="{197DA252-AF8F-4F1E-B086-9E1AF5CA8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895708" cy="177304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Oval 5">
                            <a:extLst>
                              <a:ext uri="{FF2B5EF4-FFF2-40B4-BE49-F238E27FC236}">
                                <a16:creationId xmlns:a16="http://schemas.microsoft.com/office/drawing/2014/main" id="{5F5C9D76-6BAC-43C1-9F3E-A941E5688C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6410" y="447628"/>
                              <a:ext cx="802888" cy="82083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Oval 6">
                            <a:extLst>
                              <a:ext uri="{FF2B5EF4-FFF2-40B4-BE49-F238E27FC236}">
                                <a16:creationId xmlns:a16="http://schemas.microsoft.com/office/drawing/2014/main" id="{DA317B42-B69F-4BDA-9FBF-65A785E12B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6507" y="71167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Oval 7">
                            <a:extLst>
                              <a:ext uri="{FF2B5EF4-FFF2-40B4-BE49-F238E27FC236}">
                                <a16:creationId xmlns:a16="http://schemas.microsoft.com/office/drawing/2014/main" id="{79BFBBEF-CB74-4FA3-880D-E487BAE809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637" y="85992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Oval 8">
                            <a:extLst>
                              <a:ext uri="{FF2B5EF4-FFF2-40B4-BE49-F238E27FC236}">
                                <a16:creationId xmlns:a16="http://schemas.microsoft.com/office/drawing/2014/main" id="{4CDEB1E1-4EFD-42C5-9F99-9A9D50274E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1832" y="1497921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Oval 9">
                            <a:extLst>
                              <a:ext uri="{FF2B5EF4-FFF2-40B4-BE49-F238E27FC236}">
                                <a16:creationId xmlns:a16="http://schemas.microsoft.com/office/drawing/2014/main" id="{2AFEDCAB-2F08-4390-9D71-76E608A9CA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390" y="1510768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9F3CF1D0-0A14-4F2E-988E-F0C515F5888C}"/>
                            </a:ext>
                          </a:extLst>
                        </wps:cNvPr>
                        <wps:cNvSpPr/>
                        <wps:spPr>
                          <a:xfrm>
                            <a:off x="650674" y="560866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78B0D" id="Group 9" o:spid="_x0000_s1026" style="width:149.25pt;height:139.6pt;mso-position-horizontal-relative:char;mso-position-vertical-relative:line" coordsize="18957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">
                <v:group id="Group 2" o:spid="_x0000_s1027" style="position:absolute;width:18957;height:17730" coordsize="18957,1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028" style="position:absolute;width:18957;height:17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" fillcolor="gray [1629]" strokecolor="#1f4d78 [1604]" strokeweight="1pt"/>
                  <v:oval id="Oval 5" o:spid="_x0000_s1029" style="position:absolute;left:5464;top:4476;width:8028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5b9bd5 [3204]" strokecolor="#1f4d78 [1604]" strokeweight="1pt">
                    <v:stroke joinstyle="miter"/>
                  </v:oval>
                  <v:oval id="Oval 6" o:spid="_x0000_s1030" style="position:absolute;left:16765;top:711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7" o:spid="_x0000_s1031" style="position:absolute;left:836;top:85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8" o:spid="_x0000_s1032" style="position:absolute;left:16718;top:1497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" fillcolor="white [3212]" strokecolor="#1f4d78 [1604]" strokeweight="1pt">
                    <v:stroke joinstyle="miter"/>
                  </v:oval>
                  <v:oval id="Oval 9" o:spid="_x0000_s1033" style="position:absolute;left:1303;top:15107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" fillcolor="white [3212]" strokecolor="#1f4d78 [1604]" strokeweight="1pt">
                    <v:stroke joinstyle="miter"/>
                  </v:oval>
                </v:group>
                <v:oval id="Oval 3" o:spid="_x0000_s1034" style="position:absolute;left:6506;top:5608;width:5944;height:5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" fillcolor="white [3212]" strokecolor="#1f4d78 [1604]" strokeweight="1pt">
                  <v:stroke joinstyle="miter"/>
                </v:oval>
                <w10:anchorlock/>
              </v:group>
            </w:pict>
          </mc:Fallback>
        </mc:AlternateContent>
      </w:r>
    </w:p>
    <w:p w14:paraId="7F159CCB" w14:textId="77777777" w:rsidR="004F55DA" w:rsidRPr="00CE60E4" w:rsidRDefault="004F55DA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2: Top and bottom plates with opening to insert auxiliary probes.</w:t>
      </w:r>
    </w:p>
    <w:p w14:paraId="7B2D0FDA" w14:textId="77777777" w:rsidR="004F55DA" w:rsidRDefault="004F55DA" w:rsidP="000076FD">
      <w:pPr>
        <w:tabs>
          <w:tab w:val="clear" w:pos="2250"/>
        </w:tabs>
        <w:ind w:left="540"/>
      </w:pPr>
    </w:p>
    <w:p w14:paraId="0AC624FF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Assemble the 4 rods to the bottom plate. Make sure the plate is leveled (Fig. 2).</w:t>
      </w:r>
    </w:p>
    <w:p w14:paraId="6E85F56B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Assemble a 6” blank flange with a crushed 6” Cu gasket to the end cap at the bottom.</w:t>
      </w:r>
    </w:p>
    <w:p w14:paraId="2424FF36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Stack the 3 sub-assemblies (Fig. 1).</w:t>
      </w:r>
    </w:p>
    <w:p w14:paraId="3A5F7F7A" w14:textId="77777777" w:rsidR="00E40980" w:rsidRPr="006F554D" w:rsidRDefault="004F55DA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 w:rsidRPr="004F55DA">
        <w:t>Temporary blanks, auxiliary probes will supply RF power to the cavity while measuring RF frequency of the stacked assembly (Fig. 3).</w:t>
      </w:r>
    </w:p>
    <w:p w14:paraId="7CAA4262" w14:textId="77777777" w:rsidR="00EE0927" w:rsidRDefault="00EE0927" w:rsidP="000076FD">
      <w:pPr>
        <w:tabs>
          <w:tab w:val="clear" w:pos="2250"/>
        </w:tabs>
      </w:pPr>
    </w:p>
    <w:p w14:paraId="2AC1AC5A" w14:textId="77777777" w:rsidR="00C6173F" w:rsidRPr="00E3248D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  <w:noProof/>
        </w:rPr>
        <w:lastRenderedPageBreak/>
        <w:drawing>
          <wp:inline distT="0" distB="0" distL="0" distR="0" wp14:anchorId="3F828B05" wp14:editId="0E1C100B">
            <wp:extent cx="3276600" cy="1990725"/>
            <wp:effectExtent l="0" t="0" r="0" b="9525"/>
            <wp:docPr id="1028" name="Picture 4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D6E4832F-D54A-A39B-E590-171A8BFDF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">
                      <a:extLst>
                        <a:ext uri="{FF2B5EF4-FFF2-40B4-BE49-F238E27FC236}">
                          <a16:creationId xmlns:a16="http://schemas.microsoft.com/office/drawing/2014/main" id="{D6E4832F-D54A-A39B-E590-171A8BFDFB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90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2FDD12F" w14:textId="449BEC36" w:rsidR="00C6173F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</w:rPr>
        <w:t>Fig. 3: Temporary blanks with auxiliary probes.</w:t>
      </w:r>
    </w:p>
    <w:p w14:paraId="2CC1B9D2" w14:textId="77777777" w:rsidR="00A82314" w:rsidRPr="00E3248D" w:rsidRDefault="00A82314" w:rsidP="00C6173F">
      <w:pPr>
        <w:ind w:left="360"/>
        <w:jc w:val="center"/>
        <w:rPr>
          <w:rFonts w:cs="Times New Roman"/>
        </w:rPr>
      </w:pPr>
    </w:p>
    <w:p w14:paraId="3E4EE5C5" w14:textId="77777777" w:rsidR="00C6173F" w:rsidRP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 w:rsidRPr="00E3248D">
        <w:t xml:space="preserve">The threaded holes for the </w:t>
      </w:r>
      <w:proofErr w:type="gramStart"/>
      <w:r w:rsidRPr="00E3248D">
        <w:t>feed-throughs</w:t>
      </w:r>
      <w:proofErr w:type="gramEnd"/>
      <w:r w:rsidRPr="00E3248D">
        <w:t xml:space="preserve"> are slightly off center to couple to the fundamental mode through the beam pipe. The temporary antenna will be cut to a length that will ensure that it is under coupled and not affecting the field in the cavity (approximately 5”-6” in length).</w:t>
      </w:r>
    </w:p>
    <w:p w14:paraId="73D18D68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Insert the temporary blank that fits on a 6” CF flange with the auxiliary probe (with an offset of 1 cm as shown in the diagram) and a 6” Cu gasket. Clamp the temporary blank to the CF flange.</w:t>
      </w:r>
    </w:p>
    <w:p w14:paraId="492ABCA0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</w:pPr>
      <w:r>
        <w:t>Place the top plate and tighten the set up.</w:t>
      </w:r>
    </w:p>
    <w:p w14:paraId="07932B0F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Use the temporary blank that fits a 2¾” CF flange with the feed-through. Use a temporary antenna of approximately 2”-3” in length. Insert the temporary blank with auxiliary probe centered on one of the 2¾” flanges. Clamp the temporary blank to the CF flange.</w:t>
      </w:r>
    </w:p>
    <w:p w14:paraId="33E78543" w14:textId="77777777" w:rsidR="00E3248D" w:rsidRPr="006F554D" w:rsidRDefault="00E3248D" w:rsidP="00E3248D">
      <w:pPr>
        <w:pStyle w:val="ListParagraph"/>
        <w:tabs>
          <w:tab w:val="clear" w:pos="2250"/>
        </w:tabs>
        <w:ind w:left="1080"/>
      </w:pPr>
    </w:p>
    <w:p w14:paraId="53F038A0" w14:textId="77777777" w:rsidR="003078C9" w:rsidRPr="006F554D" w:rsidRDefault="00E3248D" w:rsidP="00A82314">
      <w:pPr>
        <w:pStyle w:val="Heading3"/>
      </w:pPr>
      <w:r w:rsidRPr="00E3248D">
        <w:t>Frequency Measurement Steps:</w:t>
      </w:r>
    </w:p>
    <w:p w14:paraId="41B9316F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Connect Vector Network Analyzer (VNA) and attach cables to the input (Port 1) and pick up (Port 2) probes.</w:t>
      </w:r>
    </w:p>
    <w:p w14:paraId="78AA4AF5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Set the VNA for an S21 measurement, Format = Log Mag, Number of points = 1600, IF Bandwidth = 1 kHz.</w:t>
      </w:r>
    </w:p>
    <w:p w14:paraId="380A9ED4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the Start Frequency to 950 MHz and Stop Frequency to 960 </w:t>
      </w:r>
      <w:proofErr w:type="spellStart"/>
      <w:r>
        <w:t>MHz.</w:t>
      </w:r>
      <w:proofErr w:type="spellEnd"/>
      <w:r>
        <w:t xml:space="preserve"> There should be a single peak displayed corresponding to each mode to the fundamental crabbing mode. </w:t>
      </w:r>
    </w:p>
    <w:p w14:paraId="0A7BEE61" w14:textId="4D8A6AA3" w:rsidR="009C4FD7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3dB BW S21 for measurement. Make sure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>
        <w:t xml:space="preserve">is &gt; 6500 (Fig. 4). Tighten the assembly to determine the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 w:rsidR="00A82314">
        <w:t>does not</w:t>
      </w:r>
      <w:r>
        <w:t xml:space="preserve"> vary. This verifies the good electrical contact between the sub-assemblies in the cavity.</w:t>
      </w:r>
    </w:p>
    <w:p w14:paraId="4F74BE07" w14:textId="77777777" w:rsidR="00D43C8D" w:rsidRPr="00D43C8D" w:rsidRDefault="00D43C8D" w:rsidP="00144048">
      <w:pPr>
        <w:pStyle w:val="ListParagraph"/>
        <w:ind w:left="10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5A02593" wp14:editId="4BCE5F5A">
            <wp:extent cx="5888736" cy="4242816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F4A0" w14:textId="6949F8FF" w:rsidR="00D43C8D" w:rsidRDefault="00D43C8D" w:rsidP="00144048">
      <w:pPr>
        <w:pStyle w:val="ListParagraph"/>
        <w:ind w:left="1080"/>
        <w:jc w:val="center"/>
        <w:rPr>
          <w:rFonts w:cs="Times New Roman"/>
        </w:rPr>
      </w:pPr>
      <w:r w:rsidRPr="00D43C8D">
        <w:rPr>
          <w:rFonts w:cs="Times New Roman"/>
        </w:rPr>
        <w:t xml:space="preserve">Fig. 4: VNA screenshot to measure </w:t>
      </w:r>
      <w:r w:rsidRPr="00D43C8D">
        <w:rPr>
          <w:rFonts w:cs="Times New Roman"/>
          <w:i/>
        </w:rPr>
        <w:t>Q</w:t>
      </w:r>
      <w:r w:rsidRPr="00D43C8D">
        <w:rPr>
          <w:rFonts w:cs="Times New Roman"/>
          <w:vertAlign w:val="subscript"/>
        </w:rPr>
        <w:t>L</w:t>
      </w:r>
      <w:r w:rsidRPr="00D43C8D">
        <w:rPr>
          <w:rFonts w:cs="Times New Roman"/>
        </w:rPr>
        <w:t>.</w:t>
      </w:r>
    </w:p>
    <w:p w14:paraId="55E23031" w14:textId="77777777" w:rsidR="00A82314" w:rsidRPr="00144048" w:rsidRDefault="00A82314" w:rsidP="00144048">
      <w:pPr>
        <w:pStyle w:val="ListParagraph"/>
        <w:ind w:left="1080"/>
        <w:jc w:val="center"/>
        <w:rPr>
          <w:rFonts w:cs="Times New Roman"/>
        </w:rPr>
      </w:pPr>
    </w:p>
    <w:p w14:paraId="55776F0C" w14:textId="5343728F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 xml:space="preserve">Set the VNA for an S11 and S22 measurement, Format = Polar </w:t>
      </w:r>
      <w:r w:rsidR="003D144C">
        <w:sym w:font="Wingdings" w:char="F0E0"/>
      </w:r>
      <w:r>
        <w:t xml:space="preserve"> Real </w:t>
      </w:r>
      <w:proofErr w:type="spellStart"/>
      <w:r>
        <w:t>Imag</w:t>
      </w:r>
      <w:proofErr w:type="spellEnd"/>
      <w:r>
        <w:t xml:space="preserve">. </w:t>
      </w:r>
    </w:p>
    <w:p w14:paraId="61EBFFCA" w14:textId="77777777" w:rsidR="00D43C8D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>Check that S11 and S22 to ensure it is critically coupled and not over coupled (Fig. 5).</w:t>
      </w:r>
    </w:p>
    <w:p w14:paraId="35C0DFD2" w14:textId="77777777" w:rsidR="00144048" w:rsidRPr="00811398" w:rsidRDefault="00144048" w:rsidP="00144048">
      <w:pPr>
        <w:pStyle w:val="ListParagraph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2CEF90" wp14:editId="21EF486C">
            <wp:extent cx="5806440" cy="4178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434C" w14:textId="257827F3" w:rsidR="00144048" w:rsidRDefault="00144048" w:rsidP="00144048">
      <w:pPr>
        <w:pStyle w:val="ListParagraph"/>
        <w:ind w:left="360"/>
        <w:jc w:val="center"/>
        <w:rPr>
          <w:rFonts w:cs="Times New Roman"/>
        </w:rPr>
      </w:pPr>
      <w:r w:rsidRPr="00144048">
        <w:rPr>
          <w:rFonts w:cs="Times New Roman"/>
        </w:rPr>
        <w:t>Fig. 5: VNA screenshots to check the coupling.</w:t>
      </w:r>
    </w:p>
    <w:p w14:paraId="0DA15784" w14:textId="77777777" w:rsidR="00A82314" w:rsidRPr="00144048" w:rsidRDefault="00A82314" w:rsidP="00144048">
      <w:pPr>
        <w:pStyle w:val="ListParagraph"/>
        <w:ind w:left="360"/>
        <w:jc w:val="center"/>
        <w:rPr>
          <w:rFonts w:cs="Times New Roman"/>
        </w:rPr>
      </w:pPr>
    </w:p>
    <w:p w14:paraId="05BD8372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Record the frequency of the mode.</w:t>
      </w:r>
    </w:p>
    <w:p w14:paraId="52684ECE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Follow the above steps to measure the cavity frequency at different processing steps on the cavity.</w:t>
      </w:r>
    </w:p>
    <w:p w14:paraId="06A41CFD" w14:textId="77777777" w:rsidR="00144048" w:rsidRDefault="00144048" w:rsidP="00144048"/>
    <w:p w14:paraId="60F8DBD1" w14:textId="77777777" w:rsidR="00144048" w:rsidRPr="00144048" w:rsidRDefault="00144048" w:rsidP="00144048">
      <w:pPr>
        <w:pStyle w:val="Heading2"/>
      </w:pPr>
      <w:r w:rsidRPr="00144048">
        <w:t>Probe Calibration</w:t>
      </w:r>
    </w:p>
    <w:p w14:paraId="4615CCD3" w14:textId="77777777" w:rsidR="00144048" w:rsidRDefault="00144048" w:rsidP="001440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73BA1A4B" wp14:editId="458F9EE4">
            <wp:extent cx="4077986" cy="1819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01" cy="183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F83B5" w14:textId="444B8E76" w:rsidR="00144048" w:rsidRDefault="00144048" w:rsidP="00144048">
      <w:pPr>
        <w:jc w:val="center"/>
        <w:rPr>
          <w:rFonts w:cs="Times New Roman"/>
          <w:bCs/>
        </w:rPr>
      </w:pPr>
      <w:r w:rsidRPr="00144048">
        <w:rPr>
          <w:rFonts w:cs="Times New Roman"/>
          <w:bCs/>
        </w:rPr>
        <w:t>Fig. 6: Input and Pick Up Probes for VTA Test.</w:t>
      </w:r>
    </w:p>
    <w:p w14:paraId="21A52AEC" w14:textId="77777777" w:rsidR="00A82314" w:rsidRPr="00144048" w:rsidRDefault="00A82314" w:rsidP="00144048">
      <w:pPr>
        <w:jc w:val="center"/>
        <w:rPr>
          <w:rFonts w:cs="Times New Roman"/>
          <w:bCs/>
        </w:rPr>
      </w:pPr>
    </w:p>
    <w:p w14:paraId="644C946A" w14:textId="13508630" w:rsidR="00144048" w:rsidRDefault="00E266E1" w:rsidP="00144048">
      <w:r w:rsidRPr="00E266E1">
        <w:t xml:space="preserve">The JLEIC crab cavity test in VTA requires an Input Probe to couple forward power in to the cavity and a </w:t>
      </w:r>
      <w:proofErr w:type="gramStart"/>
      <w:r w:rsidRPr="00E266E1">
        <w:t>Pick Up</w:t>
      </w:r>
      <w:proofErr w:type="gramEnd"/>
      <w:r w:rsidRPr="00E266E1">
        <w:t xml:space="preserve"> Probe to measure the transmitted power (Fig. 6).</w:t>
      </w:r>
    </w:p>
    <w:p w14:paraId="133891A4" w14:textId="7C380EE0" w:rsidR="00A82314" w:rsidRDefault="00A82314" w:rsidP="00144048"/>
    <w:p w14:paraId="3FDB96B9" w14:textId="443CD693" w:rsidR="00A82314" w:rsidRPr="00A82314" w:rsidRDefault="00A82314" w:rsidP="00A82314">
      <w:pPr>
        <w:pStyle w:val="Heading3"/>
      </w:pPr>
      <w:r w:rsidRPr="00A82314">
        <w:t xml:space="preserve">Input Probe </w:t>
      </w:r>
      <w:proofErr w:type="spellStart"/>
      <w:r w:rsidR="00B265C7" w:rsidRPr="00960CC5">
        <w:rPr>
          <w:i/>
          <w:iCs/>
        </w:rPr>
        <w:t>Q</w:t>
      </w:r>
      <w:r w:rsidR="00B265C7" w:rsidRPr="00960CC5">
        <w:rPr>
          <w:vertAlign w:val="subscript"/>
        </w:rPr>
        <w:t>ext</w:t>
      </w:r>
      <w:proofErr w:type="spellEnd"/>
      <w:r w:rsidR="00B265C7" w:rsidRPr="006B2245">
        <w:t xml:space="preserve"> </w:t>
      </w:r>
      <w:r w:rsidRPr="00A82314">
        <w:t>Measurement and Tuning Steps:</w:t>
      </w:r>
    </w:p>
    <w:p w14:paraId="66321876" w14:textId="77777777" w:rsidR="00A82314" w:rsidRDefault="00A82314" w:rsidP="00A82314">
      <w:pPr>
        <w:jc w:val="center"/>
        <w:rPr>
          <w:rFonts w:ascii="Times New Roman" w:hAnsi="Times New Roman" w:cs="Times New Roman"/>
          <w:bCs/>
        </w:rPr>
      </w:pPr>
    </w:p>
    <w:p w14:paraId="2AE15E3B" w14:textId="77777777" w:rsidR="00A82314" w:rsidRPr="00A82314" w:rsidRDefault="00A82314" w:rsidP="003E2DF6">
      <w:pPr>
        <w:pStyle w:val="ListParagraph"/>
        <w:numPr>
          <w:ilvl w:val="0"/>
          <w:numId w:val="23"/>
        </w:numPr>
        <w:spacing w:line="276" w:lineRule="auto"/>
      </w:pPr>
      <w:r w:rsidRPr="00A82314">
        <w:t xml:space="preserve">Setup the VNA as follows: </w:t>
      </w:r>
    </w:p>
    <w:p w14:paraId="22E8BE79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>Measure: S21</w:t>
      </w:r>
    </w:p>
    <w:p w14:paraId="55DFF4E8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Trigger: Continuous </w:t>
      </w:r>
    </w:p>
    <w:p w14:paraId="0BC35707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Format: Log Mag </w:t>
      </w:r>
    </w:p>
    <w:p w14:paraId="5FEE6CDA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lastRenderedPageBreak/>
        <w:t xml:space="preserve">Span: 1 MHz </w:t>
      </w:r>
    </w:p>
    <w:p w14:paraId="58D2C1B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Number of Points: 1601 </w:t>
      </w:r>
    </w:p>
    <w:p w14:paraId="285E26C7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IF BW: 300 Hz </w:t>
      </w:r>
    </w:p>
    <w:p w14:paraId="3F027AF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>Set the Center Frequency to be the frequency of the crabbing mode (952 MHz)</w:t>
      </w:r>
    </w:p>
    <w:p w14:paraId="5D33DA99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Calibrate the VNA: connect the cables to the Keysight N4431B electronic calibration module. Select Cal, E-CAL.</w:t>
      </w:r>
    </w:p>
    <w:p w14:paraId="2956185E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Verify the calibration using an S21 measurement with the cables connected together: the attenuation should be ≤ ±0.01dB when measuring calibrated cables.</w:t>
      </w:r>
    </w:p>
    <w:p w14:paraId="66F1A07E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 xml:space="preserve">A launching antenna should be inserted in a feedthrough with a temporary blank installed on the </w:t>
      </w:r>
      <w:proofErr w:type="gramStart"/>
      <w:r w:rsidRPr="003E2DF6">
        <w:t>Pick Up</w:t>
      </w:r>
      <w:proofErr w:type="gramEnd"/>
      <w:r w:rsidRPr="003E2DF6">
        <w:t xml:space="preserve"> Probe flange (Fig. 6). Connect Port 1 of the VNA to the feed-through.</w:t>
      </w:r>
    </w:p>
    <w:p w14:paraId="5EA6F383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Attach the shorter Cu probe (Fig. 7) to the 2¾” CF flange with the threaded feed-through (Fig. 8). Connect the flange to the cavity Input Probe flange with a crushed 2¾” Cu gasket. Connect Port 2 of the VNA to the feed-through.</w:t>
      </w:r>
    </w:p>
    <w:p w14:paraId="0D9FA076" w14:textId="77777777" w:rsidR="00A82314" w:rsidRPr="006F554D" w:rsidRDefault="00A82314" w:rsidP="00144048"/>
    <w:p w14:paraId="02230BD1" w14:textId="77777777" w:rsidR="003E2DF6" w:rsidRDefault="003E2DF6" w:rsidP="003E2DF6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80C532" wp14:editId="7E19B66C">
            <wp:extent cx="933450" cy="1769843"/>
            <wp:effectExtent l="0" t="0" r="0" b="1905"/>
            <wp:docPr id="43" name="Picture 43" descr="C:\Users\sdesilva\AppData\Local\Microsoft\Windows\INetCache\Content.MSO\3E459B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esilva\AppData\Local\Microsoft\Windows\INetCache\Content.MSO\3E459BF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4500" r="26167" b="8000"/>
                    <a:stretch/>
                  </pic:blipFill>
                  <pic:spPr bwMode="auto">
                    <a:xfrm>
                      <a:off x="0" y="0"/>
                      <a:ext cx="940475" cy="1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91171" w14:textId="052C30D7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7: Cu probes for Pick Up Probe (left) and Input Probe (right).</w:t>
      </w:r>
    </w:p>
    <w:p w14:paraId="0B5A670C" w14:textId="77777777" w:rsidR="00CE60E4" w:rsidRPr="00CE60E4" w:rsidRDefault="00CE60E4" w:rsidP="00CE60E4">
      <w:pPr>
        <w:ind w:left="180"/>
        <w:jc w:val="center"/>
        <w:rPr>
          <w:rFonts w:cs="Times New Roman"/>
        </w:rPr>
      </w:pPr>
    </w:p>
    <w:p w14:paraId="466EDE97" w14:textId="77777777" w:rsidR="003E2DF6" w:rsidRDefault="003E2DF6" w:rsidP="00CE60E4">
      <w:pPr>
        <w:ind w:left="180"/>
        <w:jc w:val="center"/>
      </w:pPr>
      <w:r w:rsidRPr="00CE60E4">
        <w:rPr>
          <w:rFonts w:cs="Times New Roman"/>
        </w:rPr>
        <w:drawing>
          <wp:inline distT="0" distB="0" distL="0" distR="0" wp14:anchorId="3B785455" wp14:editId="1248078A">
            <wp:extent cx="1885950" cy="1638300"/>
            <wp:effectExtent l="0" t="0" r="0" b="0"/>
            <wp:docPr id="44" name="Picture 44" descr="C:\Users\sdesilva\AppData\Local\Microsoft\Windows\INetCache\Content.MSO\1240AD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esilva\AppData\Local\Microsoft\Windows\INetCache\Content.MSO\1240AD7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27322" r="14641" b="21031"/>
                    <a:stretch/>
                  </pic:blipFill>
                  <pic:spPr bwMode="auto">
                    <a:xfrm>
                      <a:off x="0" y="0"/>
                      <a:ext cx="1886454" cy="16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0E4">
        <w:rPr>
          <w:rFonts w:cs="Times New Roman"/>
        </w:rPr>
        <w:tab/>
      </w:r>
      <w:r>
        <w:rPr>
          <w:noProof/>
        </w:rPr>
        <w:drawing>
          <wp:inline distT="0" distB="0" distL="0" distR="0" wp14:anchorId="7055F79F" wp14:editId="2D097B56">
            <wp:extent cx="1751965" cy="1637613"/>
            <wp:effectExtent l="0" t="0" r="635" b="1270"/>
            <wp:docPr id="45" name="Picture 45" descr="C:\Users\sdesilva\AppData\Local\Microsoft\Windows\INetCache\Content.MSO\1C9B66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desilva\AppData\Local\Microsoft\Windows\INetCache\Content.MSO\1C9B66E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t="24632" r="14239" b="23724"/>
                    <a:stretch/>
                  </pic:blipFill>
                  <pic:spPr bwMode="auto">
                    <a:xfrm>
                      <a:off x="0" y="0"/>
                      <a:ext cx="1753094" cy="16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1CBA" w14:textId="2E7DE4BC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8: 2¾” CF flange for Input Probe</w:t>
      </w:r>
    </w:p>
    <w:p w14:paraId="2EBCD617" w14:textId="537C81C8" w:rsidR="00E86B31" w:rsidRDefault="00E86B31" w:rsidP="00CE60E4">
      <w:pPr>
        <w:ind w:left="180"/>
        <w:jc w:val="center"/>
        <w:rPr>
          <w:rFonts w:cs="Times New Roman"/>
        </w:rPr>
      </w:pPr>
    </w:p>
    <w:p w14:paraId="0CBE6277" w14:textId="77777777" w:rsidR="00E86B31" w:rsidRPr="00E86B31" w:rsidRDefault="00E86B31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E86B31">
        <w:t>Set the VNA to Measure S11, Format: Polar, to check the input antenna for coupling and reflection coefficient. The VNA screen should be similar to the one shown in Fig. 9: the signal will not include the origin if the antenna is properly under-coupled. Too short of an antenna will result in noisy signal.</w:t>
      </w:r>
    </w:p>
    <w:p w14:paraId="7ED431D7" w14:textId="77777777" w:rsidR="00E86B31" w:rsidRPr="00C028A6" w:rsidRDefault="00E86B31" w:rsidP="00E86B31">
      <w:pPr>
        <w:ind w:left="360"/>
        <w:jc w:val="center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9DFBE6" wp14:editId="3CD59A18">
            <wp:extent cx="3465885" cy="194310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6" cy="19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F14E" w14:textId="77777777" w:rsidR="00E86B31" w:rsidRPr="00200CC8" w:rsidRDefault="00E86B31" w:rsidP="00200CC8">
      <w:pPr>
        <w:ind w:left="180"/>
        <w:jc w:val="center"/>
        <w:rPr>
          <w:rFonts w:cs="Times New Roman"/>
        </w:rPr>
      </w:pPr>
      <w:r w:rsidRPr="00200CC8">
        <w:rPr>
          <w:rFonts w:cs="Times New Roman"/>
        </w:rPr>
        <w:t>Fig. 9: VNA screenshots to check the coupling.</w:t>
      </w:r>
    </w:p>
    <w:p w14:paraId="6A8BB57D" w14:textId="160A3517" w:rsidR="00E86B31" w:rsidRDefault="00E86B31" w:rsidP="00CE60E4">
      <w:pPr>
        <w:ind w:left="180"/>
        <w:jc w:val="center"/>
        <w:rPr>
          <w:rFonts w:cs="Times New Roman"/>
        </w:rPr>
      </w:pPr>
    </w:p>
    <w:p w14:paraId="69DD46B9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 w:rsidRPr="00426893">
        <w:rPr>
          <w:rFonts w:ascii="Times New Roman" w:hAnsi="Times New Roman" w:cs="Times New Roman"/>
          <w:noProof/>
        </w:rPr>
        <w:drawing>
          <wp:inline distT="0" distB="0" distL="0" distR="0" wp14:anchorId="00076024" wp14:editId="35FFE79F">
            <wp:extent cx="3476625" cy="19498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5" cy="19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07CA" w14:textId="1B679CC9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10: VNA screenshot to measure the reflection coefficient of the launching antenna.</w:t>
      </w:r>
    </w:p>
    <w:p w14:paraId="70F67C8B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350AAF65" w14:textId="00D0C94A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Set marker to search for minimum. Using the Scale: Phase Offset button, roll the signal around until the point of the marker is on the positive x-axis. </w:t>
      </w:r>
    </w:p>
    <w:p w14:paraId="75F77574" w14:textId="77777777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Change the Format to Real, use the Reference Value button to roll the “off-resonance” (detuned) signal to the reference line (Fig. 10). Record the values of “S11_Detuned” and “S11_Resonant” in </w:t>
      </w:r>
      <w:proofErr w:type="spellStart"/>
      <w:r w:rsidRPr="0078681D">
        <w:t>mU</w:t>
      </w:r>
      <w:proofErr w:type="spellEnd"/>
      <w:r w:rsidRPr="0078681D">
        <w:t xml:space="preserve"> by placing the marker off resonance and on resonance (Use the </w:t>
      </w:r>
      <w:proofErr w:type="spellStart"/>
      <w:r w:rsidRPr="0078681D">
        <w:t>Mrk</w:t>
      </w:r>
      <w:proofErr w:type="spellEnd"/>
      <w:r w:rsidRPr="0078681D">
        <w:t xml:space="preserve"> Search: Min function), respectively. The length of the launching antenna should be such that S11_Resonant is ~ 0.8-0.9 </w:t>
      </w:r>
      <w:proofErr w:type="spellStart"/>
      <w:r w:rsidRPr="0078681D">
        <w:t>mU</w:t>
      </w:r>
      <w:proofErr w:type="spellEnd"/>
      <w:r w:rsidRPr="0078681D">
        <w:t xml:space="preserve">. </w:t>
      </w:r>
    </w:p>
    <w:p w14:paraId="3161D316" w14:textId="77777777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The reflection coefficient can be calculated as: </w:t>
      </w:r>
      <w:r w:rsidRPr="0078681D">
        <w:rPr>
          <w:rFonts w:ascii="Calibri" w:hAnsi="Calibri" w:cs="Calibri"/>
        </w:rPr>
        <w:t>Γ</w:t>
      </w:r>
      <w:r w:rsidRPr="0078681D">
        <w:t xml:space="preserve"> = S11_Resonant/ S11_Detuned.</w:t>
      </w:r>
    </w:p>
    <w:p w14:paraId="10EBB4DB" w14:textId="3CF556FD" w:rsidR="0078681D" w:rsidRPr="0078681D" w:rsidRDefault="0078681D" w:rsidP="00960CC5">
      <w:pPr>
        <w:pStyle w:val="ListParagraph"/>
        <w:numPr>
          <w:ilvl w:val="0"/>
          <w:numId w:val="23"/>
        </w:numPr>
        <w:spacing w:line="276" w:lineRule="auto"/>
      </w:pPr>
      <w:r w:rsidRPr="0078681D">
        <w:t xml:space="preserve">Change the measurement to S21, Format: Log Mag. Set </w:t>
      </w:r>
      <w:proofErr w:type="spellStart"/>
      <w:r w:rsidRPr="0078681D">
        <w:t>Mrk</w:t>
      </w:r>
      <w:proofErr w:type="spellEnd"/>
      <w:r w:rsidRPr="0078681D">
        <w:t xml:space="preserve"> Search to Max, Tracking: On, set Width: On (default setting for marker widths is -3 dB), as shown in Fig. 11. Record the values of “</w:t>
      </w:r>
      <w:r w:rsidR="00960CC5" w:rsidRPr="00960CC5">
        <w:rPr>
          <w:i/>
          <w:iCs/>
        </w:rPr>
        <w:t>Q</w:t>
      </w:r>
      <w:r w:rsidR="00960CC5">
        <w:rPr>
          <w:vertAlign w:val="subscript"/>
        </w:rPr>
        <w:t>L</w:t>
      </w:r>
      <w:r w:rsidRPr="0078681D">
        <w:t xml:space="preserve">” and “loss” displayed on the screen.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can be calculated as: </w:t>
      </w:r>
    </w:p>
    <w:p w14:paraId="3D86026F" w14:textId="77777777" w:rsidR="0078681D" w:rsidRPr="0078681D" w:rsidRDefault="0078681D" w:rsidP="0078681D">
      <w:pPr>
        <w:pStyle w:val="ListParagraph"/>
        <w:spacing w:line="276" w:lineRule="auto"/>
        <w:ind w:left="1080"/>
        <w:jc w:val="center"/>
      </w:pPr>
      <w:r>
        <w:drawing>
          <wp:inline distT="0" distB="0" distL="0" distR="0" wp14:anchorId="35658E7D" wp14:editId="14181CB7">
            <wp:extent cx="3390900" cy="410589"/>
            <wp:effectExtent l="0" t="0" r="0" b="8890"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7411" cy="4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4419" w14:textId="735D3BF5" w:rsidR="0078681D" w:rsidRPr="0078681D" w:rsidRDefault="0078681D" w:rsidP="0078681D">
      <w:pPr>
        <w:pStyle w:val="ListParagraph"/>
        <w:spacing w:line="276" w:lineRule="auto"/>
        <w:ind w:left="1080"/>
        <w:jc w:val="both"/>
      </w:pPr>
      <w:r w:rsidRPr="0078681D">
        <w:t xml:space="preserve">The measured quantities can be typed in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calculation spreadsheet to automatically calculate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Pr="0078681D">
        <w:t xml:space="preserve">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of the Input Probe needs to be set at </w:t>
      </w:r>
      <w:r>
        <w:t>9</w:t>
      </w:r>
      <w:r w:rsidRPr="00F02154">
        <w:t>.0×10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± 15% (</w:t>
      </w:r>
      <w:r>
        <w:t>7.7</w:t>
      </w:r>
      <w:r w:rsidRPr="00F02154">
        <w:t>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– 10.4</w:t>
      </w:r>
      <w:r w:rsidRPr="00F02154">
        <w:t>×10</w:t>
      </w:r>
      <w:r w:rsidRPr="00960CC5">
        <w:rPr>
          <w:vertAlign w:val="superscript"/>
        </w:rPr>
        <w:t>9</w:t>
      </w:r>
      <w:r w:rsidRPr="0078681D">
        <w:t xml:space="preserve">). </w:t>
      </w:r>
    </w:p>
    <w:p w14:paraId="12F962E1" w14:textId="77777777" w:rsidR="0078681D" w:rsidRDefault="0078681D" w:rsidP="0078681D">
      <w:pPr>
        <w:pStyle w:val="Default"/>
        <w:ind w:left="360"/>
        <w:jc w:val="center"/>
        <w:rPr>
          <w:sz w:val="23"/>
          <w:szCs w:val="23"/>
        </w:rPr>
      </w:pPr>
      <w:r w:rsidRPr="00253C4B">
        <w:rPr>
          <w:noProof/>
          <w:sz w:val="23"/>
          <w:szCs w:val="23"/>
        </w:rPr>
        <w:lastRenderedPageBreak/>
        <w:drawing>
          <wp:inline distT="0" distB="0" distL="0" distR="0" wp14:anchorId="7C126102" wp14:editId="68208355">
            <wp:extent cx="3494336" cy="2019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92" cy="20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0585" w14:textId="4E99511D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11: VNA screenshot of the Input Probe insertion loss measurement.</w:t>
      </w:r>
    </w:p>
    <w:p w14:paraId="6AC9AD29" w14:textId="6B66C192" w:rsidR="0078681D" w:rsidRDefault="0078681D" w:rsidP="0078681D">
      <w:pPr>
        <w:ind w:left="180"/>
        <w:jc w:val="center"/>
        <w:rPr>
          <w:rFonts w:cs="Times New Roman"/>
        </w:rPr>
      </w:pPr>
    </w:p>
    <w:p w14:paraId="50DCDE84" w14:textId="6997AE12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If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>lower than the range mentioned above, the Input Probe is strongly coupled. Disassemble and disconnect the Cu probe from the 2¾” CF flange.</w:t>
      </w:r>
    </w:p>
    <w:p w14:paraId="44515B80" w14:textId="5691DD44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Trim the Cu probe by 1-3 mm. And repeat the steps 5-9 until the desired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>is achieved.</w:t>
      </w:r>
    </w:p>
    <w:p w14:paraId="00300669" w14:textId="77777777" w:rsidR="0078681D" w:rsidRPr="006929EF" w:rsidRDefault="0078681D" w:rsidP="0078681D">
      <w:pPr>
        <w:pStyle w:val="Default"/>
        <w:spacing w:after="240"/>
        <w:jc w:val="both"/>
        <w:rPr>
          <w:sz w:val="23"/>
          <w:szCs w:val="23"/>
        </w:rPr>
      </w:pPr>
    </w:p>
    <w:p w14:paraId="4D729381" w14:textId="09F151FC" w:rsidR="0078681D" w:rsidRDefault="0078681D" w:rsidP="006B2245">
      <w:pPr>
        <w:pStyle w:val="Heading3"/>
      </w:pPr>
      <w:r w:rsidRPr="006B2245">
        <w:t xml:space="preserve">Pick Up Probe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6B2245">
        <w:t>Measurement and Tuning Steps:</w:t>
      </w:r>
    </w:p>
    <w:p w14:paraId="3D37695B" w14:textId="77777777" w:rsidR="006B2245" w:rsidRPr="006B2245" w:rsidRDefault="006B2245" w:rsidP="006B2245">
      <w:pPr>
        <w:pStyle w:val="Heading4"/>
        <w:numPr>
          <w:ilvl w:val="0"/>
          <w:numId w:val="0"/>
        </w:numPr>
        <w:ind w:left="864" w:hanging="864"/>
      </w:pPr>
    </w:p>
    <w:p w14:paraId="3F919FE5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Repeat steps 1-3 given above.</w:t>
      </w:r>
    </w:p>
    <w:p w14:paraId="50AFE8DC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A launching antenna should be inserted in a feedthrough with a temporary blank installed on the Input Probe flange (Fig. 6). Connect Port 1 of the VNA to the feed-through.</w:t>
      </w:r>
    </w:p>
    <w:p w14:paraId="07852381" w14:textId="01AEE859" w:rsidR="0078681D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Attach the longer Cu probe (Fig. 7) to the 6” CF flange with the threaded feed-through that is designed with an offset 1 cm (Fig. 12). Connect the flange to the cavity Input Probe flange with a crushed 6” Cu gasket. Connect Port 2 of the VNA to the feed-through.</w:t>
      </w:r>
    </w:p>
    <w:p w14:paraId="2E1450C3" w14:textId="77777777" w:rsidR="006B2245" w:rsidRPr="006B2245" w:rsidRDefault="006B2245" w:rsidP="006B2245">
      <w:pPr>
        <w:pStyle w:val="ListParagraph"/>
        <w:spacing w:line="276" w:lineRule="auto"/>
        <w:ind w:left="1080"/>
      </w:pPr>
    </w:p>
    <w:p w14:paraId="19AFCEB4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F7FC5E" wp14:editId="5399905E">
            <wp:extent cx="2376805" cy="2066925"/>
            <wp:effectExtent l="0" t="0" r="4445" b="9525"/>
            <wp:docPr id="46" name="Picture 46" descr="C:\Users\sdesilva\AppData\Local\Microsoft\Windows\INetCache\Content.MSO\B8F63D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esilva\AppData\Local\Microsoft\Windows\INetCache\Content.MSO\B8F63DD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6226"/>
                    <a:stretch/>
                  </pic:blipFill>
                  <pic:spPr bwMode="auto">
                    <a:xfrm>
                      <a:off x="0" y="0"/>
                      <a:ext cx="2377440" cy="20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5444768" wp14:editId="677431C7">
            <wp:extent cx="2376805" cy="2057087"/>
            <wp:effectExtent l="0" t="0" r="4445" b="635"/>
            <wp:docPr id="47" name="Picture 47" descr="C:\Users\sdesilva\AppData\Local\Microsoft\Windows\INetCache\Content.MSO\4278C3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desilva\AppData\Local\Microsoft\Windows\INetCache\Content.MSO\4278C3A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5" b="7826"/>
                    <a:stretch/>
                  </pic:blipFill>
                  <pic:spPr bwMode="auto">
                    <a:xfrm>
                      <a:off x="0" y="0"/>
                      <a:ext cx="2377440" cy="20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983C5" w14:textId="5B06D282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12: 6” CF flange for Pick Up Probe.</w:t>
      </w:r>
    </w:p>
    <w:p w14:paraId="2FC6AD4E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0460CEC6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 xml:space="preserve">The </w:t>
      </w:r>
      <w:proofErr w:type="spellStart"/>
      <w:r w:rsidRPr="00960CC5">
        <w:rPr>
          <w:i/>
          <w:iCs/>
        </w:rPr>
        <w:t>Q</w:t>
      </w:r>
      <w:r w:rsidRPr="00960CC5">
        <w:rPr>
          <w:vertAlign w:val="subscript"/>
        </w:rPr>
        <w:t>ext</w:t>
      </w:r>
      <w:proofErr w:type="spellEnd"/>
      <w:r w:rsidRPr="006B2245">
        <w:t xml:space="preserve"> of the Input Probe needs to be set at </w:t>
      </w:r>
      <w:r>
        <w:t>5</w:t>
      </w:r>
      <w:r w:rsidRPr="00F02154">
        <w:t>.0×10</w:t>
      </w:r>
      <w:r w:rsidRPr="00C0415C">
        <w:rPr>
          <w:vertAlign w:val="superscript"/>
        </w:rPr>
        <w:t>11</w:t>
      </w:r>
      <w:r w:rsidRPr="00F02154">
        <w:t xml:space="preserve"> </w:t>
      </w:r>
      <w:r w:rsidRPr="006B2245">
        <w:t>± 15% (</w:t>
      </w:r>
      <w:r>
        <w:t>4.3</w:t>
      </w:r>
      <w:r w:rsidRPr="00F02154">
        <w:t>×10</w:t>
      </w:r>
      <w:r w:rsidRPr="00C0415C">
        <w:rPr>
          <w:vertAlign w:val="superscript"/>
        </w:rPr>
        <w:t>11</w:t>
      </w:r>
      <w:r w:rsidRPr="00F02154">
        <w:t xml:space="preserve"> </w:t>
      </w:r>
      <w:r w:rsidRPr="006B2245">
        <w:t>– 5.8</w:t>
      </w:r>
      <w:r w:rsidRPr="00F02154">
        <w:t>×10</w:t>
      </w:r>
      <w:r w:rsidRPr="00C0415C">
        <w:rPr>
          <w:vertAlign w:val="superscript"/>
        </w:rPr>
        <w:t>11</w:t>
      </w:r>
      <w:r w:rsidRPr="006B2245">
        <w:t xml:space="preserve">). </w:t>
      </w:r>
    </w:p>
    <w:p w14:paraId="10E929DF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Repeat steps 6-11 given above.</w:t>
      </w:r>
    </w:p>
    <w:p w14:paraId="601CEDD5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20A35E97" w14:textId="77777777" w:rsidR="00200CC8" w:rsidRPr="00CE60E4" w:rsidRDefault="00200CC8" w:rsidP="00CE60E4">
      <w:pPr>
        <w:ind w:left="180"/>
        <w:jc w:val="center"/>
        <w:rPr>
          <w:rFonts w:cs="Times New Roman"/>
        </w:rPr>
      </w:pPr>
    </w:p>
    <w:p w14:paraId="68E6824B" w14:textId="77777777" w:rsidR="003A26E8" w:rsidRDefault="003A26E8" w:rsidP="00215E9D"/>
    <w:p w14:paraId="6674DFE2" w14:textId="77777777" w:rsidR="006B2245" w:rsidRDefault="006B2245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6E2164A4" w14:textId="76FD1754" w:rsidR="00632F29" w:rsidRPr="00413D73" w:rsidRDefault="00632F29" w:rsidP="00215E9D">
      <w:pPr>
        <w:pStyle w:val="Heading1"/>
      </w:pPr>
      <w:r w:rsidRPr="00413D73">
        <w:lastRenderedPageBreak/>
        <w:t>References</w:t>
      </w:r>
    </w:p>
    <w:p w14:paraId="121EC8EA" w14:textId="77777777"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14:paraId="5F2958DB" w14:textId="77777777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14:paraId="420E6AAF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14:paraId="3E1FA5D3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14:paraId="0B132E0D" w14:textId="77777777" w:rsidTr="0035230B">
        <w:tc>
          <w:tcPr>
            <w:tcW w:w="1705" w:type="dxa"/>
          </w:tcPr>
          <w:p w14:paraId="5042B528" w14:textId="77777777"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14:paraId="2A2C9314" w14:textId="77777777" w:rsidR="00AD3B9D" w:rsidRPr="00215E9D" w:rsidRDefault="006F1AA8" w:rsidP="006F1AA8">
            <w:r>
              <w:t>SRF Quality Manual</w:t>
            </w:r>
          </w:p>
        </w:tc>
      </w:tr>
      <w:tr w:rsidR="00AD3B9D" w:rsidRPr="00215E9D" w14:paraId="170C1343" w14:textId="77777777" w:rsidTr="0035230B">
        <w:tc>
          <w:tcPr>
            <w:tcW w:w="1705" w:type="dxa"/>
          </w:tcPr>
          <w:p w14:paraId="79DA5CA5" w14:textId="77777777" w:rsidR="00AD3B9D" w:rsidRPr="00215E9D" w:rsidRDefault="00AD3B9D" w:rsidP="00EE1DAD"/>
        </w:tc>
        <w:tc>
          <w:tcPr>
            <w:tcW w:w="8365" w:type="dxa"/>
          </w:tcPr>
          <w:p w14:paraId="4921216C" w14:textId="77777777" w:rsidR="00AD3B9D" w:rsidRPr="00215E9D" w:rsidRDefault="001E7200" w:rsidP="0035230B">
            <w:r w:rsidRPr="001E7200">
              <w:t>Coupling-</w:t>
            </w:r>
            <w:proofErr w:type="spellStart"/>
            <w:r w:rsidRPr="001E7200">
              <w:t>cal</w:t>
            </w:r>
            <w:proofErr w:type="spellEnd"/>
            <w:r w:rsidRPr="001E7200">
              <w:t xml:space="preserve"> – Spreadsheet to calculate </w:t>
            </w:r>
            <w:proofErr w:type="spellStart"/>
            <w:r w:rsidRPr="001E7200">
              <w:t>Qext</w:t>
            </w:r>
            <w:proofErr w:type="spellEnd"/>
          </w:p>
        </w:tc>
      </w:tr>
      <w:tr w:rsidR="00AD3B9D" w:rsidRPr="00215E9D" w14:paraId="584855A8" w14:textId="77777777" w:rsidTr="0035230B">
        <w:tc>
          <w:tcPr>
            <w:tcW w:w="1705" w:type="dxa"/>
          </w:tcPr>
          <w:p w14:paraId="454BC1D0" w14:textId="77777777" w:rsidR="00AD3B9D" w:rsidRPr="00215E9D" w:rsidRDefault="001E7200" w:rsidP="0035230B">
            <w:r w:rsidRPr="001E7200">
              <w:t>JL0127752</w:t>
            </w:r>
          </w:p>
        </w:tc>
        <w:tc>
          <w:tcPr>
            <w:tcW w:w="8365" w:type="dxa"/>
          </w:tcPr>
          <w:p w14:paraId="0657258D" w14:textId="77777777" w:rsidR="00AD3B9D" w:rsidRPr="00215E9D" w:rsidRDefault="001E7200" w:rsidP="0035230B">
            <w:r w:rsidRPr="001E7200">
              <w:t>JLEIC Crab Cavity Frequency Measurement Drawing</w:t>
            </w:r>
          </w:p>
        </w:tc>
      </w:tr>
    </w:tbl>
    <w:p w14:paraId="6A0AFA27" w14:textId="77777777" w:rsidR="00632F29" w:rsidRDefault="00632F29" w:rsidP="00215E9D"/>
    <w:p w14:paraId="422B8821" w14:textId="77777777" w:rsidR="005D03A2" w:rsidRDefault="005D03A2" w:rsidP="00215E9D"/>
    <w:p w14:paraId="1B122B4A" w14:textId="77777777" w:rsidR="0035230B" w:rsidRPr="00842D4E" w:rsidRDefault="0035230B" w:rsidP="0035230B">
      <w:pPr>
        <w:pStyle w:val="Heading1"/>
      </w:pPr>
      <w:r w:rsidRPr="00842D4E">
        <w:t>Release and Revision History</w:t>
      </w:r>
    </w:p>
    <w:p w14:paraId="23136C6F" w14:textId="77777777"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1BD3D4F0" w14:textId="77777777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339ACB" w14:textId="77777777"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C627A0" w14:textId="77777777"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B02B5" w14:textId="77777777"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14:paraId="0A027500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C658" w14:textId="77777777" w:rsidR="00EE1DAD" w:rsidRPr="00413D73" w:rsidRDefault="00D60D1C" w:rsidP="00EE1DAD">
            <w:pPr>
              <w:rPr>
                <w:rFonts w:cs="Calibri"/>
              </w:rPr>
            </w:pPr>
            <w:bookmarkStart w:id="8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1D891" w14:textId="77777777"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DE7CD" w14:textId="77777777" w:rsidR="00EE1DAD" w:rsidRPr="00EE1DAD" w:rsidRDefault="00EE1DAD" w:rsidP="00EE1DAD">
            <w:pPr>
              <w:rPr>
                <w:rFonts w:cs="Calibri"/>
                <w:bCs/>
              </w:rPr>
            </w:pPr>
            <w:r w:rsidRPr="00EE1DAD">
              <w:rPr>
                <w:rFonts w:cs="Calibri"/>
                <w:bCs/>
              </w:rPr>
              <w:t xml:space="preserve">DD </w:t>
            </w:r>
            <w:proofErr w:type="spellStart"/>
            <w:r w:rsidRPr="00EE1DAD">
              <w:rPr>
                <w:rFonts w:cs="Calibri"/>
                <w:bCs/>
              </w:rPr>
              <w:t>Mmm</w:t>
            </w:r>
            <w:proofErr w:type="spellEnd"/>
            <w:r w:rsidRPr="00EE1DAD">
              <w:rPr>
                <w:rFonts w:cs="Calibri"/>
                <w:bCs/>
              </w:rPr>
              <w:t xml:space="preserve"> YYY</w:t>
            </w:r>
          </w:p>
        </w:tc>
      </w:tr>
      <w:tr w:rsidR="00EE1DAD" w:rsidRPr="00413D73" w14:paraId="3F0A6B0D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F2618" w14:textId="77777777"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516D3" w14:textId="77777777"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967A9" w14:textId="77777777"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8"/>
      <w:tr w:rsidR="0035230B" w:rsidRPr="00413D73" w14:paraId="03DF702F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9B575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2F3EA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42A81" w14:textId="77777777" w:rsidR="0035230B" w:rsidRDefault="0035230B" w:rsidP="0011454E"/>
        </w:tc>
      </w:tr>
      <w:tr w:rsidR="0035230B" w:rsidRPr="00413D73" w14:paraId="5231DA24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F5BF8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808F7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CDDB3" w14:textId="77777777" w:rsidR="0035230B" w:rsidRDefault="0035230B" w:rsidP="0011454E"/>
        </w:tc>
      </w:tr>
    </w:tbl>
    <w:p w14:paraId="5D8A872B" w14:textId="77777777" w:rsidR="0035230B" w:rsidRDefault="0035230B" w:rsidP="0035230B"/>
    <w:p w14:paraId="267072A3" w14:textId="77777777" w:rsidR="005D03A2" w:rsidRDefault="005D03A2" w:rsidP="0035230B"/>
    <w:p w14:paraId="42EA8DEA" w14:textId="77777777" w:rsidR="0035230B" w:rsidRPr="00842D4E" w:rsidRDefault="0035230B" w:rsidP="0035230B">
      <w:pPr>
        <w:pStyle w:val="Heading1"/>
      </w:pPr>
      <w:r w:rsidRPr="00842D4E">
        <w:t>Approvals</w:t>
      </w:r>
    </w:p>
    <w:p w14:paraId="3B53146A" w14:textId="77777777"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14:paraId="7A221410" w14:textId="77777777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D42E824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AD0B1C8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14:paraId="0340ED26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CD673B7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EE1DAD" w:rsidRPr="00413D73" w14:paraId="3A889DFC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8689FD4" w14:textId="77777777" w:rsidR="00EE1DAD" w:rsidRPr="00844E9C" w:rsidRDefault="00EE1DAD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0C83ECA" w14:textId="77777777" w:rsidR="00EE1DAD" w:rsidRPr="00413D73" w:rsidRDefault="00EE1DAD" w:rsidP="00A55467">
            <w:pPr>
              <w:spacing w:before="240"/>
            </w:pPr>
            <w:r>
              <w:t>&lt;</w:t>
            </w:r>
            <w:r w:rsidR="004A1704">
              <w:t>F</w:t>
            </w:r>
            <w:r>
              <w:t xml:space="preserve">irst </w:t>
            </w:r>
            <w:r w:rsidR="004A1704">
              <w:t>L</w:t>
            </w:r>
            <w:r>
              <w:t>ast</w:t>
            </w:r>
            <w:r w:rsidR="004A1704">
              <w:t xml:space="preserve"> Name</w:t>
            </w:r>
            <w:r>
              <w:t>&gt;</w:t>
            </w:r>
          </w:p>
        </w:tc>
        <w:tc>
          <w:tcPr>
            <w:tcW w:w="3600" w:type="dxa"/>
            <w:vAlign w:val="bottom"/>
          </w:tcPr>
          <w:p w14:paraId="0D1D9CC2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4137BF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2EF2DDA5" w14:textId="77777777" w:rsidTr="00A55467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62196CD" w14:textId="77777777" w:rsidR="00EE1DAD" w:rsidRPr="00844E9C" w:rsidRDefault="008F2DE2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1A31089" w14:textId="77777777" w:rsidR="00EE1DAD" w:rsidRPr="00413D73" w:rsidRDefault="008F2DE2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3600" w:type="dxa"/>
            <w:shd w:val="clear" w:color="auto" w:fill="auto"/>
            <w:vAlign w:val="bottom"/>
          </w:tcPr>
          <w:p w14:paraId="17BE3E59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86AA96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1B56F84A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62DC002" w14:textId="77777777" w:rsidR="00EE1DAD" w:rsidRPr="00844E9C" w:rsidRDefault="008F2DE2" w:rsidP="00A55467">
            <w:pPr>
              <w:spacing w:before="240"/>
            </w:pPr>
            <w:r>
              <w:t>Work Center Lead</w:t>
            </w:r>
            <w:r w:rsidR="00EE1DAD"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42BE7FE" w14:textId="77777777" w:rsidR="00EE1DAD" w:rsidRPr="00413D73" w:rsidRDefault="008F2DE2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3600" w:type="dxa"/>
            <w:vAlign w:val="bottom"/>
          </w:tcPr>
          <w:p w14:paraId="736FB7E3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FEE7DA5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8F2DE2" w:rsidRPr="00413D73" w14:paraId="1CC595AB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27FDE16" w14:textId="77777777" w:rsidR="008F2DE2" w:rsidRDefault="008F2DE2" w:rsidP="008F2DE2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E77DC77" w14:textId="77777777" w:rsidR="008F2DE2" w:rsidRDefault="008F2DE2" w:rsidP="008F2DE2">
            <w:pPr>
              <w:spacing w:before="240"/>
            </w:pPr>
            <w:r>
              <w:t>&lt;First Last Name&gt;</w:t>
            </w:r>
          </w:p>
        </w:tc>
        <w:tc>
          <w:tcPr>
            <w:tcW w:w="3600" w:type="dxa"/>
            <w:vAlign w:val="bottom"/>
          </w:tcPr>
          <w:p w14:paraId="47519F6A" w14:textId="77777777" w:rsidR="008F2DE2" w:rsidRPr="00413D73" w:rsidRDefault="008F2DE2" w:rsidP="008F2DE2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15D8BB6" w14:textId="77777777" w:rsidR="008F2DE2" w:rsidRDefault="008F2DE2" w:rsidP="008F2DE2">
            <w:pPr>
              <w:spacing w:before="240"/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bookmarkEnd w:id="5"/>
      <w:bookmarkEnd w:id="6"/>
      <w:bookmarkEnd w:id="7"/>
    </w:tbl>
    <w:p w14:paraId="630B7EB6" w14:textId="77777777" w:rsidR="004A1704" w:rsidRPr="00413D73" w:rsidRDefault="004A1704" w:rsidP="008F2DE2"/>
    <w:sectPr w:rsidR="004A1704" w:rsidRPr="00413D73" w:rsidSect="00B43C3C">
      <w:footerReference w:type="first" r:id="rId25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1F8D6" w14:textId="77777777" w:rsidR="001E7200" w:rsidRDefault="001E7200" w:rsidP="00215E9D">
      <w:r>
        <w:separator/>
      </w:r>
    </w:p>
    <w:p w14:paraId="63E40707" w14:textId="77777777" w:rsidR="001E7200" w:rsidRDefault="001E7200" w:rsidP="00215E9D"/>
    <w:p w14:paraId="3DEE76DA" w14:textId="77777777" w:rsidR="001E7200" w:rsidRDefault="001E7200" w:rsidP="00215E9D"/>
  </w:endnote>
  <w:endnote w:type="continuationSeparator" w:id="0">
    <w:p w14:paraId="73F31ED6" w14:textId="77777777" w:rsidR="001E7200" w:rsidRDefault="001E7200" w:rsidP="00215E9D">
      <w:r>
        <w:continuationSeparator/>
      </w:r>
    </w:p>
    <w:p w14:paraId="50F2E151" w14:textId="77777777" w:rsidR="001E7200" w:rsidRDefault="001E7200" w:rsidP="00215E9D"/>
    <w:p w14:paraId="10BAC61B" w14:textId="77777777" w:rsidR="001E7200" w:rsidRDefault="001E7200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65AFE" w14:textId="45119E35"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3D6215">
      <w:rPr>
        <w:noProof/>
        <w:sz w:val="18"/>
      </w:rPr>
      <w:t>9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F5D2E" w14:textId="77777777" w:rsidR="001E7200" w:rsidRDefault="001E7200" w:rsidP="00215E9D">
      <w:r>
        <w:separator/>
      </w:r>
    </w:p>
    <w:p w14:paraId="7B368B11" w14:textId="77777777" w:rsidR="001E7200" w:rsidRDefault="001E7200" w:rsidP="00215E9D"/>
    <w:p w14:paraId="768217D0" w14:textId="77777777" w:rsidR="001E7200" w:rsidRDefault="001E7200" w:rsidP="00215E9D"/>
  </w:footnote>
  <w:footnote w:type="continuationSeparator" w:id="0">
    <w:p w14:paraId="4860A2D4" w14:textId="77777777" w:rsidR="001E7200" w:rsidRDefault="001E7200" w:rsidP="00215E9D">
      <w:r>
        <w:continuationSeparator/>
      </w:r>
    </w:p>
    <w:p w14:paraId="3E5387FE" w14:textId="77777777" w:rsidR="001E7200" w:rsidRDefault="001E7200" w:rsidP="00215E9D"/>
    <w:p w14:paraId="2594E11C" w14:textId="77777777" w:rsidR="001E7200" w:rsidRDefault="001E7200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614D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7464B0A"/>
    <w:multiLevelType w:val="multilevel"/>
    <w:tmpl w:val="8E78F3C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04E275B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354F25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830745F"/>
    <w:multiLevelType w:val="hybridMultilevel"/>
    <w:tmpl w:val="AF3ACE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443872"/>
    <w:multiLevelType w:val="hybridMultilevel"/>
    <w:tmpl w:val="64F6C5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B95B30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D3523"/>
    <w:multiLevelType w:val="multilevel"/>
    <w:tmpl w:val="9D60FA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37727343">
    <w:abstractNumId w:val="16"/>
  </w:num>
  <w:num w:numId="2" w16cid:durableId="1456555723">
    <w:abstractNumId w:val="21"/>
  </w:num>
  <w:num w:numId="3" w16cid:durableId="2045596686">
    <w:abstractNumId w:val="18"/>
  </w:num>
  <w:num w:numId="4" w16cid:durableId="1371414227">
    <w:abstractNumId w:val="17"/>
  </w:num>
  <w:num w:numId="5" w16cid:durableId="2047556640">
    <w:abstractNumId w:val="1"/>
  </w:num>
  <w:num w:numId="6" w16cid:durableId="1679699586">
    <w:abstractNumId w:val="19"/>
  </w:num>
  <w:num w:numId="7" w16cid:durableId="2056156227">
    <w:abstractNumId w:val="5"/>
  </w:num>
  <w:num w:numId="8" w16cid:durableId="1280182244">
    <w:abstractNumId w:val="14"/>
  </w:num>
  <w:num w:numId="9" w16cid:durableId="521356666">
    <w:abstractNumId w:val="20"/>
  </w:num>
  <w:num w:numId="10" w16cid:durableId="14298898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72081957">
    <w:abstractNumId w:val="2"/>
  </w:num>
  <w:num w:numId="12" w16cid:durableId="958298848">
    <w:abstractNumId w:val="4"/>
  </w:num>
  <w:num w:numId="13" w16cid:durableId="675352580">
    <w:abstractNumId w:val="13"/>
  </w:num>
  <w:num w:numId="14" w16cid:durableId="1318191704">
    <w:abstractNumId w:val="15"/>
  </w:num>
  <w:num w:numId="15" w16cid:durableId="931352125">
    <w:abstractNumId w:val="22"/>
  </w:num>
  <w:num w:numId="16" w16cid:durableId="1458177364">
    <w:abstractNumId w:val="11"/>
  </w:num>
  <w:num w:numId="17" w16cid:durableId="828522120">
    <w:abstractNumId w:val="3"/>
  </w:num>
  <w:num w:numId="18" w16cid:durableId="618150555">
    <w:abstractNumId w:val="1"/>
  </w:num>
  <w:num w:numId="19" w16cid:durableId="161437137">
    <w:abstractNumId w:val="9"/>
  </w:num>
  <w:num w:numId="20" w16cid:durableId="2136558845">
    <w:abstractNumId w:val="7"/>
  </w:num>
  <w:num w:numId="21" w16cid:durableId="1259145483">
    <w:abstractNumId w:val="12"/>
  </w:num>
  <w:num w:numId="22" w16cid:durableId="1637485192">
    <w:abstractNumId w:val="1"/>
  </w:num>
  <w:num w:numId="23" w16cid:durableId="367032704">
    <w:abstractNumId w:val="6"/>
  </w:num>
  <w:num w:numId="24" w16cid:durableId="693112717">
    <w:abstractNumId w:val="8"/>
  </w:num>
  <w:num w:numId="25" w16cid:durableId="906037908">
    <w:abstractNumId w:val="0"/>
  </w:num>
  <w:num w:numId="26" w16cid:durableId="984775323">
    <w:abstractNumId w:val="1"/>
  </w:num>
  <w:num w:numId="27" w16cid:durableId="12663156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1E7200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4048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200"/>
    <w:rsid w:val="001E7BE1"/>
    <w:rsid w:val="001F0478"/>
    <w:rsid w:val="001F04D1"/>
    <w:rsid w:val="001F04FE"/>
    <w:rsid w:val="001F33E7"/>
    <w:rsid w:val="001F646C"/>
    <w:rsid w:val="00200CC8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144C"/>
    <w:rsid w:val="003D43F4"/>
    <w:rsid w:val="003D509F"/>
    <w:rsid w:val="003D54BC"/>
    <w:rsid w:val="003D5E70"/>
    <w:rsid w:val="003D6215"/>
    <w:rsid w:val="003D67BE"/>
    <w:rsid w:val="003D68F8"/>
    <w:rsid w:val="003D761C"/>
    <w:rsid w:val="003E240D"/>
    <w:rsid w:val="003E2DF6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A9D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4F55DA"/>
    <w:rsid w:val="0050069D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245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5FAE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681D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0CC5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2314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65C7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415C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173F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6747"/>
    <w:rsid w:val="00CD6178"/>
    <w:rsid w:val="00CE60E4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3C8D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266E1"/>
    <w:rsid w:val="00E3248D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86B31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89114A"/>
  <w15:chartTrackingRefBased/>
  <w15:docId w15:val="{BE90C13F-B1AB-458F-B8A7-5B005F69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C0596E"/>
    <w:pPr>
      <w:numPr>
        <w:ilvl w:val="1"/>
      </w:numPr>
      <w:spacing w:before="120" w:line="276" w:lineRule="auto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5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5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C0596E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Pansophy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E8510D-5652-4ECD-A6B4-FD9CFCFA6E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PansophyProcedureTemplate</Template>
  <TotalTime>16</TotalTime>
  <Pages>9</Pages>
  <Words>1137</Words>
  <Characters>6486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Purpose</vt:lpstr>
      <vt:lpstr>Scope</vt:lpstr>
      <vt:lpstr>Terms and Definitions </vt:lpstr>
      <vt:lpstr>Roles and Responsibilities</vt:lpstr>
      <vt:lpstr>Procedure</vt:lpstr>
      <vt:lpstr>    Trim Tuning</vt:lpstr>
      <vt:lpstr>    Assembly Steps:</vt:lpstr>
      <vt:lpstr>    Frequency Measurement Steps:</vt:lpstr>
      <vt:lpstr>    Probe Calibration</vt:lpstr>
      <vt:lpstr>References</vt:lpstr>
      <vt:lpstr>Release and Revision History</vt:lpstr>
      <vt:lpstr>Approvals</vt:lpstr>
    </vt:vector>
  </TitlesOfParts>
  <Company>Jefferson Science Associates, LLC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 Samuels</dc:creator>
  <cp:keywords/>
  <cp:lastModifiedBy>Subashini De Silva</cp:lastModifiedBy>
  <cp:revision>13</cp:revision>
  <cp:lastPrinted>2020-02-11T15:55:00Z</cp:lastPrinted>
  <dcterms:created xsi:type="dcterms:W3CDTF">2022-10-07T20:18:00Z</dcterms:created>
  <dcterms:modified xsi:type="dcterms:W3CDTF">2022-10-07T20:32:00Z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