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55771B" w:rsidP="0035230B">
            <w:pPr>
              <w:tabs>
                <w:tab w:val="clear" w:pos="2250"/>
              </w:tabs>
              <w:jc w:val="center"/>
              <w:rPr>
                <w:rFonts w:ascii="Lucida Bright" w:hAnsi="Lucida Bright" w:cs="Arial"/>
                <w:b/>
                <w:color w:val="C00000"/>
                <w:sz w:val="40"/>
                <w:szCs w:val="40"/>
              </w:rPr>
            </w:pPr>
            <w:r w:rsidRPr="0055771B">
              <w:rPr>
                <w:rFonts w:ascii="Lucida Bright" w:hAnsi="Lucida Bright" w:cs="Arial"/>
                <w:b/>
                <w:color w:val="C00000"/>
                <w:sz w:val="40"/>
                <w:szCs w:val="40"/>
              </w:rPr>
              <w:t>L2HE Cryomodule Beam Line and Insulating Vacuum Bleed Up &amp; Pump Down Procedure</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E34704">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55771B" w:rsidP="00BE1FD5">
            <w:r w:rsidRPr="0055771B">
              <w:t>L2HE-PR-CMA-CM-SLBUP</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E34704">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55771B" w:rsidP="00E34704">
            <w:r>
              <w:t>26</w:t>
            </w:r>
            <w:r w:rsidR="00EE1DAD">
              <w:t xml:space="preserve"> </w:t>
            </w:r>
            <w:r>
              <w:t>JUL</w:t>
            </w:r>
            <w:r w:rsidR="00EE1DAD">
              <w:t xml:space="preserve"> </w:t>
            </w:r>
            <w:r>
              <w:t>2023</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E34704">
            <w:pPr>
              <w:rPr>
                <w:b/>
              </w:rPr>
            </w:pPr>
            <w:r w:rsidRPr="00AE4D72">
              <w:rPr>
                <w:b/>
              </w:rPr>
              <w:t>Revision Number:</w:t>
            </w:r>
          </w:p>
        </w:tc>
        <w:tc>
          <w:tcPr>
            <w:tcW w:w="4590" w:type="dxa"/>
            <w:tcBorders>
              <w:top w:val="nil"/>
              <w:left w:val="nil"/>
              <w:bottom w:val="nil"/>
              <w:right w:val="nil"/>
            </w:tcBorders>
            <w:vAlign w:val="center"/>
          </w:tcPr>
          <w:p w:rsidR="0040130A" w:rsidRPr="0035230B" w:rsidRDefault="00BE1FD5" w:rsidP="00BE1FD5">
            <w:r>
              <w:t>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E34704">
            <w:pPr>
              <w:rPr>
                <w:b/>
              </w:rPr>
            </w:pPr>
            <w:r w:rsidRPr="00AE4D72">
              <w:rPr>
                <w:b/>
              </w:rPr>
              <w:t>Periodic Review Date:</w:t>
            </w:r>
          </w:p>
        </w:tc>
        <w:tc>
          <w:tcPr>
            <w:tcW w:w="1813" w:type="dxa"/>
            <w:tcBorders>
              <w:top w:val="nil"/>
              <w:left w:val="nil"/>
              <w:bottom w:val="nil"/>
              <w:right w:val="nil"/>
            </w:tcBorders>
            <w:vAlign w:val="center"/>
          </w:tcPr>
          <w:p w:rsidR="0040130A" w:rsidRPr="000E7AB8" w:rsidRDefault="0055771B" w:rsidP="00E34704">
            <w:r>
              <w:t>26</w:t>
            </w:r>
            <w:r w:rsidR="00EE1DAD">
              <w:t xml:space="preserve"> </w:t>
            </w:r>
            <w:r>
              <w:t>JUL</w:t>
            </w:r>
            <w:r w:rsidR="00EE1DAD">
              <w:t xml:space="preserve"> </w:t>
            </w:r>
            <w:r>
              <w:t>2026</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E34704">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55771B" w:rsidP="00E34704">
            <w:r>
              <w:t>Gary</w:t>
            </w:r>
            <w:r w:rsidR="00D269D2">
              <w:t xml:space="preserve"> </w:t>
            </w:r>
            <w:r>
              <w:t>Cheng</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E34704">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E34704">
            <w:r>
              <w:t>SRF Op</w:t>
            </w:r>
            <w:r w:rsidR="001537A4">
              <w:t>eration</w:t>
            </w:r>
            <w:r w:rsidR="031AAF65">
              <w:t>s</w:t>
            </w:r>
          </w:p>
        </w:tc>
      </w:tr>
    </w:tbl>
    <w:p w:rsidR="0040130A" w:rsidRDefault="0040130A" w:rsidP="0040130A"/>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3D67BE" w:rsidRPr="001718A7" w:rsidRDefault="00103E69" w:rsidP="00215E9D">
      <w:r w:rsidRPr="001718A7">
        <w:t>The purpose of this document is to</w:t>
      </w:r>
      <w:r w:rsidRPr="00103E69">
        <w:t xml:space="preserve"> </w:t>
      </w:r>
      <w:r>
        <w:t>define the</w:t>
      </w:r>
      <w:r w:rsidRPr="00103E69">
        <w:t xml:space="preserve"> procedure for attaching the equipment and performing a slow bleed-up and pump down of a L2HE cryomodule’s beam line and insulating vacuum space.</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3C1F69" w:rsidRPr="001718A7" w:rsidRDefault="007F3722" w:rsidP="00215E9D">
      <w:r w:rsidRPr="001718A7">
        <w:t xml:space="preserve">This </w:t>
      </w:r>
      <w:r w:rsidR="00260FB7">
        <w:t>procedure</w:t>
      </w:r>
      <w:r w:rsidR="00260FB7" w:rsidRPr="001718A7">
        <w:t xml:space="preserve"> </w:t>
      </w:r>
      <w:r w:rsidRPr="001718A7">
        <w:t>applies to</w:t>
      </w:r>
      <w:r w:rsidR="00F708E0">
        <w:t xml:space="preserve"> </w:t>
      </w:r>
      <w:r w:rsidR="00103E69">
        <w:t>LCLS-II HE cryomodules built at JLAB</w:t>
      </w:r>
      <w:r w:rsidR="00844E9C">
        <w:t>.</w:t>
      </w:r>
    </w:p>
    <w:p w:rsidR="00D446CC" w:rsidRPr="001718A7" w:rsidRDefault="00D446CC" w:rsidP="00215E9D"/>
    <w:p w:rsidR="005D5285" w:rsidRPr="001718A7" w:rsidRDefault="00E40980" w:rsidP="00215E9D">
      <w:r w:rsidRPr="001718A7">
        <w:t xml:space="preserve">This </w:t>
      </w:r>
      <w:r w:rsidR="00260FB7">
        <w:t>procedure</w:t>
      </w:r>
      <w:r w:rsidR="00260FB7" w:rsidRPr="001718A7">
        <w:t xml:space="preserve"> </w:t>
      </w:r>
      <w:r w:rsidRPr="001718A7">
        <w:t>does not apply to</w:t>
      </w:r>
      <w:r w:rsidR="00844E9C">
        <w:t xml:space="preserve"> </w:t>
      </w:r>
      <w:r w:rsidR="00103E69">
        <w:t>non LCLS-II HE cryomodules or cryomodules not built at JLAB</w:t>
      </w:r>
      <w:r w:rsidR="00844E9C">
        <w:t>.</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E34704">
            <w:pPr>
              <w:rPr>
                <w:b/>
              </w:rPr>
            </w:pPr>
            <w:r>
              <w:rPr>
                <w:b/>
              </w:rPr>
              <w:t>Term</w:t>
            </w:r>
          </w:p>
        </w:tc>
        <w:tc>
          <w:tcPr>
            <w:tcW w:w="7645" w:type="dxa"/>
            <w:shd w:val="clear" w:color="auto" w:fill="DEEAF6" w:themeFill="accent1" w:themeFillTint="33"/>
          </w:tcPr>
          <w:p w:rsidR="006F1AA8" w:rsidRPr="0035230B" w:rsidRDefault="006F1AA8" w:rsidP="00E34704">
            <w:pPr>
              <w:rPr>
                <w:b/>
              </w:rPr>
            </w:pPr>
            <w:r>
              <w:rPr>
                <w:b/>
              </w:rPr>
              <w:t>Definition</w:t>
            </w:r>
          </w:p>
        </w:tc>
      </w:tr>
      <w:tr w:rsidR="006F1AA8" w:rsidRPr="000E7AB8" w:rsidTr="006F1AA8">
        <w:tc>
          <w:tcPr>
            <w:tcW w:w="2425" w:type="dxa"/>
          </w:tcPr>
          <w:p w:rsidR="006F1AA8" w:rsidRPr="000E7AB8" w:rsidRDefault="004E1991" w:rsidP="006F1AA8">
            <w:r>
              <w:t>Cryomodule con</w:t>
            </w:r>
            <w:r w:rsidR="00FE2B30">
              <w:t>d</w:t>
            </w:r>
            <w:r>
              <w:t>ition</w:t>
            </w:r>
          </w:p>
        </w:tc>
        <w:tc>
          <w:tcPr>
            <w:tcW w:w="7645" w:type="dxa"/>
          </w:tcPr>
          <w:p w:rsidR="006F1AA8" w:rsidRPr="000E7AB8" w:rsidRDefault="004E1991" w:rsidP="006F1AA8">
            <w:r>
              <w:t>The procedure applies to a cryomodule that has both the insulating and beam line vacuum established</w:t>
            </w:r>
          </w:p>
        </w:tc>
      </w:tr>
      <w:tr w:rsidR="006F1AA8" w:rsidRPr="000E7AB8" w:rsidTr="006F1AA8">
        <w:tc>
          <w:tcPr>
            <w:tcW w:w="2425" w:type="dxa"/>
          </w:tcPr>
          <w:p w:rsidR="006F1AA8" w:rsidRPr="000E7AB8" w:rsidRDefault="006F1AA8" w:rsidP="00E34704"/>
        </w:tc>
        <w:tc>
          <w:tcPr>
            <w:tcW w:w="7645" w:type="dxa"/>
          </w:tcPr>
          <w:p w:rsidR="006F1AA8" w:rsidRPr="000E7AB8" w:rsidRDefault="006F1AA8" w:rsidP="00E34704"/>
        </w:tc>
      </w:tr>
      <w:tr w:rsidR="006F1AA8" w:rsidRPr="000E7AB8" w:rsidTr="006F1AA8">
        <w:tc>
          <w:tcPr>
            <w:tcW w:w="2425" w:type="dxa"/>
          </w:tcPr>
          <w:p w:rsidR="006F1AA8" w:rsidRPr="000E7AB8" w:rsidRDefault="006F1AA8" w:rsidP="00E34704"/>
        </w:tc>
        <w:tc>
          <w:tcPr>
            <w:tcW w:w="7645" w:type="dxa"/>
          </w:tcPr>
          <w:p w:rsidR="006F1AA8" w:rsidRPr="000E7AB8" w:rsidRDefault="006F1AA8" w:rsidP="00E34704"/>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FE5E8A" w:rsidP="00215E9D">
            <w:r>
              <w:t>Procedure owner</w:t>
            </w:r>
          </w:p>
        </w:tc>
        <w:tc>
          <w:tcPr>
            <w:tcW w:w="6295" w:type="dxa"/>
          </w:tcPr>
          <w:p w:rsidR="00D77923" w:rsidRPr="000E7AB8" w:rsidRDefault="00E70732" w:rsidP="00215E9D">
            <w:r>
              <w:t>Compile the procedure. Hold periodic review. Address review comments in newer revisions</w:t>
            </w:r>
          </w:p>
        </w:tc>
      </w:tr>
      <w:tr w:rsidR="00E432AF" w:rsidRPr="000E7AB8" w:rsidTr="00215E9D">
        <w:tc>
          <w:tcPr>
            <w:tcW w:w="3775" w:type="dxa"/>
          </w:tcPr>
          <w:p w:rsidR="00E432AF" w:rsidRPr="000E7AB8" w:rsidRDefault="004E1991" w:rsidP="00215E9D">
            <w:r>
              <w:t>Reviewers</w:t>
            </w:r>
            <w:r w:rsidR="006B0EC9">
              <w:t xml:space="preserve"> &amp; work center leads</w:t>
            </w:r>
          </w:p>
        </w:tc>
        <w:tc>
          <w:tcPr>
            <w:tcW w:w="6295" w:type="dxa"/>
          </w:tcPr>
          <w:p w:rsidR="00E432AF" w:rsidRPr="000E7AB8" w:rsidRDefault="00E70732" w:rsidP="00215E9D">
            <w:r>
              <w:t xml:space="preserve">Participate periodic review of the procedure. </w:t>
            </w:r>
            <w:r w:rsidR="00C56984">
              <w:t xml:space="preserve">Ensure comments are addressed </w:t>
            </w:r>
            <w:r w:rsidR="00FB48D0">
              <w:t>and</w:t>
            </w:r>
            <w:r w:rsidR="00C56984">
              <w:t xml:space="preserve"> a</w:t>
            </w:r>
            <w:r>
              <w:t>pprove the procedure</w:t>
            </w:r>
            <w:r w:rsidR="00C56984">
              <w:t>.</w:t>
            </w:r>
          </w:p>
        </w:tc>
      </w:tr>
      <w:tr w:rsidR="00D77923" w:rsidRPr="000E7AB8" w:rsidTr="00215E9D">
        <w:tc>
          <w:tcPr>
            <w:tcW w:w="3775" w:type="dxa"/>
          </w:tcPr>
          <w:p w:rsidR="00D77923" w:rsidRPr="000E7AB8" w:rsidRDefault="00D00DCC" w:rsidP="00215E9D">
            <w:r>
              <w:t xml:space="preserve">Project </w:t>
            </w:r>
            <w:r w:rsidR="004E1991">
              <w:t>CAM</w:t>
            </w:r>
          </w:p>
        </w:tc>
        <w:tc>
          <w:tcPr>
            <w:tcW w:w="6295" w:type="dxa"/>
          </w:tcPr>
          <w:p w:rsidR="00D77923" w:rsidRPr="000E7AB8" w:rsidRDefault="00E70732" w:rsidP="00215E9D">
            <w:r>
              <w:t>Review and approve the procedure</w:t>
            </w:r>
          </w:p>
        </w:tc>
      </w:tr>
      <w:tr w:rsidR="00E432AF" w:rsidRPr="000E7AB8" w:rsidTr="00215E9D">
        <w:tc>
          <w:tcPr>
            <w:tcW w:w="3775" w:type="dxa"/>
          </w:tcPr>
          <w:p w:rsidR="00E432AF" w:rsidRPr="000E7AB8" w:rsidRDefault="00D00DCC" w:rsidP="00215E9D">
            <w:r>
              <w:t xml:space="preserve">Project </w:t>
            </w:r>
            <w:r w:rsidR="004E1991">
              <w:t>STL</w:t>
            </w:r>
          </w:p>
        </w:tc>
        <w:tc>
          <w:tcPr>
            <w:tcW w:w="6295" w:type="dxa"/>
          </w:tcPr>
          <w:p w:rsidR="00E432AF" w:rsidRPr="000E7AB8" w:rsidRDefault="00E70732" w:rsidP="00215E9D">
            <w:r>
              <w:t>Review and approve the procedure</w:t>
            </w:r>
          </w:p>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DF3052" w:rsidRPr="00DF3052" w:rsidRDefault="00DF3052" w:rsidP="00DF3052">
      <w:pPr>
        <w:tabs>
          <w:tab w:val="clear" w:pos="2250"/>
        </w:tabs>
        <w:rPr>
          <w:b/>
          <w:i/>
          <w:color w:val="0070C0"/>
        </w:rPr>
      </w:pPr>
      <w:r w:rsidRPr="00DF3052">
        <w:rPr>
          <w:b/>
          <w:i/>
          <w:color w:val="0070C0"/>
        </w:rPr>
        <w:t xml:space="preserve">Downstream Slow bleed up/pump down installation </w:t>
      </w:r>
    </w:p>
    <w:p w:rsidR="00DF3052" w:rsidRDefault="00DF3052" w:rsidP="00DF3052">
      <w:pPr>
        <w:tabs>
          <w:tab w:val="clear" w:pos="2250"/>
        </w:tabs>
      </w:pPr>
      <w:r>
        <w:t xml:space="preserve"> </w:t>
      </w:r>
    </w:p>
    <w:p w:rsidR="00DF3052" w:rsidRPr="00DF3052" w:rsidRDefault="00DF3052" w:rsidP="00DF3052">
      <w:pPr>
        <w:tabs>
          <w:tab w:val="clear" w:pos="2250"/>
        </w:tabs>
        <w:rPr>
          <w:b/>
        </w:rPr>
      </w:pPr>
      <w:r w:rsidRPr="00DF3052">
        <w:rPr>
          <w:b/>
        </w:rPr>
        <w:lastRenderedPageBreak/>
        <w:t xml:space="preserve">General: This Procedure is for installing the slow bleed up/pump down on an L2HE CM.  This Assembly is to be performed using clean assembly practices.  </w:t>
      </w:r>
    </w:p>
    <w:p w:rsidR="00DF3052" w:rsidRDefault="00DF3052" w:rsidP="00DF3052">
      <w:pPr>
        <w:tabs>
          <w:tab w:val="clear" w:pos="2250"/>
        </w:tabs>
      </w:pPr>
      <w:r>
        <w:t xml:space="preserve"> </w:t>
      </w:r>
    </w:p>
    <w:p w:rsidR="00DF3052" w:rsidRDefault="00DF3052" w:rsidP="00DF3052">
      <w:pPr>
        <w:tabs>
          <w:tab w:val="clear" w:pos="2250"/>
        </w:tabs>
      </w:pPr>
      <w:r>
        <w:t xml:space="preserve">Gather the following and send in for Degreasing and UHV cleaning.  Have all items placed in the pass thru upon completion.  </w:t>
      </w:r>
    </w:p>
    <w:p w:rsidR="00DF3052" w:rsidRDefault="00DF3052" w:rsidP="00DF3052">
      <w:pPr>
        <w:tabs>
          <w:tab w:val="clear" w:pos="2250"/>
        </w:tabs>
      </w:pPr>
      <w:r>
        <w:t>•</w:t>
      </w:r>
      <w:r>
        <w:tab/>
        <w:t xml:space="preserve">2 ¾” CF Blank.   </w:t>
      </w:r>
    </w:p>
    <w:p w:rsidR="00DF3052" w:rsidRDefault="00DF3052" w:rsidP="00DF3052">
      <w:pPr>
        <w:tabs>
          <w:tab w:val="clear" w:pos="2250"/>
        </w:tabs>
      </w:pPr>
      <w:r>
        <w:t>•</w:t>
      </w:r>
      <w:r>
        <w:tab/>
        <w:t xml:space="preserve">4 sets plus spares of 2 ¾” hardware </w:t>
      </w:r>
    </w:p>
    <w:p w:rsidR="00DF3052" w:rsidRDefault="00DF3052" w:rsidP="00DF3052">
      <w:pPr>
        <w:tabs>
          <w:tab w:val="clear" w:pos="2250"/>
        </w:tabs>
      </w:pPr>
    </w:p>
    <w:p w:rsidR="002D68C0" w:rsidRPr="00DF3052" w:rsidRDefault="00DF3052" w:rsidP="00DF3052">
      <w:pPr>
        <w:tabs>
          <w:tab w:val="clear" w:pos="2250"/>
        </w:tabs>
        <w:rPr>
          <w:b/>
        </w:rPr>
      </w:pPr>
      <w:r w:rsidRPr="00DF3052">
        <w:rPr>
          <w:b/>
        </w:rPr>
        <w:t>HAVE NEW HARDWARE REQUIRED FOR FLOW HOOD WORK CLEANED AND PLACED ON THE PARTS SHELF FOR INSTALLATION.</w:t>
      </w:r>
    </w:p>
    <w:p w:rsidR="002D68C0" w:rsidRPr="006F554D" w:rsidRDefault="002D68C0" w:rsidP="000076FD">
      <w:pPr>
        <w:tabs>
          <w:tab w:val="clear" w:pos="2250"/>
        </w:tabs>
      </w:pPr>
    </w:p>
    <w:p w:rsidR="00D67DC2" w:rsidRDefault="00D67DC2" w:rsidP="00D67DC2">
      <w:pPr>
        <w:pStyle w:val="Heading2"/>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t>PREPARATION</w:t>
      </w:r>
    </w:p>
    <w:p w:rsidR="00D67DC2" w:rsidRDefault="00D67DC2" w:rsidP="009D5744">
      <w:pPr>
        <w:pStyle w:val="Heading3"/>
        <w:ind w:left="1267"/>
        <w:rPr>
          <w:b w:val="0"/>
        </w:rPr>
      </w:pPr>
      <w:r w:rsidRPr="00D67DC2">
        <w:rPr>
          <w:b w:val="0"/>
        </w:rPr>
        <w:t>Begin setting up laminar flow hood over the downstream end of the Cryomodule.</w:t>
      </w:r>
    </w:p>
    <w:p w:rsidR="006636AE" w:rsidRPr="006636AE" w:rsidRDefault="006636AE" w:rsidP="009D5744">
      <w:pPr>
        <w:pStyle w:val="Heading3"/>
        <w:ind w:left="1267"/>
        <w:rPr>
          <w:b w:val="0"/>
        </w:rPr>
      </w:pPr>
      <w:r w:rsidRPr="006636AE">
        <w:rPr>
          <w:b w:val="0"/>
        </w:rPr>
        <w:t xml:space="preserve">During clean beam pipe work the following steps are to be followed! </w:t>
      </w:r>
    </w:p>
    <w:p w:rsidR="006636AE" w:rsidRPr="006636AE" w:rsidRDefault="006636AE" w:rsidP="009D5744">
      <w:pPr>
        <w:pStyle w:val="Heading3"/>
        <w:ind w:left="1267"/>
        <w:rPr>
          <w:b w:val="0"/>
        </w:rPr>
      </w:pPr>
      <w:r w:rsidRPr="006636AE">
        <w:rPr>
          <w:b w:val="0"/>
        </w:rPr>
        <w:t xml:space="preserve">Position the laminar flow hood over the work area. </w:t>
      </w:r>
    </w:p>
    <w:p w:rsidR="006636AE" w:rsidRPr="006636AE" w:rsidRDefault="006636AE" w:rsidP="009D5744">
      <w:pPr>
        <w:pStyle w:val="Heading3"/>
        <w:ind w:left="1267"/>
        <w:rPr>
          <w:b w:val="0"/>
        </w:rPr>
      </w:pPr>
      <w:r w:rsidRPr="006636AE">
        <w:rPr>
          <w:b w:val="0"/>
        </w:rPr>
        <w:t xml:space="preserve">Tape the curtains around the end of the module to eliminate leaks into the hooded area. </w:t>
      </w:r>
    </w:p>
    <w:p w:rsidR="006636AE" w:rsidRPr="006636AE" w:rsidRDefault="006636AE" w:rsidP="009D5744">
      <w:pPr>
        <w:pStyle w:val="Heading3"/>
        <w:ind w:left="1267"/>
        <w:rPr>
          <w:b w:val="0"/>
        </w:rPr>
      </w:pPr>
      <w:r w:rsidRPr="006636AE">
        <w:rPr>
          <w:b w:val="0"/>
        </w:rPr>
        <w:t xml:space="preserve">Cover all other exposed surfaces in the flow hood with plastic sheeting  </w:t>
      </w:r>
    </w:p>
    <w:p w:rsidR="006636AE" w:rsidRPr="006636AE" w:rsidRDefault="006636AE" w:rsidP="009D5744">
      <w:pPr>
        <w:pStyle w:val="Heading3"/>
        <w:ind w:left="1267"/>
        <w:rPr>
          <w:b w:val="0"/>
        </w:rPr>
      </w:pPr>
      <w:r w:rsidRPr="006636AE">
        <w:rPr>
          <w:b w:val="0"/>
        </w:rPr>
        <w:t xml:space="preserve">Allow the flow hood to run continuously.  </w:t>
      </w:r>
    </w:p>
    <w:p w:rsidR="006636AE" w:rsidRPr="006636AE" w:rsidRDefault="006636AE" w:rsidP="009D5744">
      <w:pPr>
        <w:pStyle w:val="Heading3"/>
        <w:ind w:left="1267"/>
        <w:rPr>
          <w:b w:val="0"/>
        </w:rPr>
      </w:pPr>
      <w:r w:rsidRPr="006636AE">
        <w:rPr>
          <w:b w:val="0"/>
        </w:rPr>
        <w:t xml:space="preserve">Wipe down all surfaces with Alcohol and then blow off the clean room walls and work area with Ionized N2.   </w:t>
      </w:r>
    </w:p>
    <w:p w:rsidR="006636AE" w:rsidRPr="006636AE" w:rsidRDefault="006636AE" w:rsidP="009D5744">
      <w:pPr>
        <w:pStyle w:val="Heading3"/>
        <w:ind w:left="1267"/>
        <w:rPr>
          <w:b w:val="0"/>
        </w:rPr>
      </w:pPr>
      <w:r w:rsidRPr="006636AE">
        <w:rPr>
          <w:b w:val="0"/>
        </w:rPr>
        <w:t xml:space="preserve">Set up the particle counter head unit on the bench in the area in the flow hood.  Use the </w:t>
      </w:r>
      <w:proofErr w:type="spellStart"/>
      <w:r w:rsidRPr="006636AE">
        <w:rPr>
          <w:b w:val="0"/>
        </w:rPr>
        <w:t>Solair</w:t>
      </w:r>
      <w:proofErr w:type="spellEnd"/>
      <w:r w:rsidRPr="006636AE">
        <w:rPr>
          <w:b w:val="0"/>
        </w:rPr>
        <w:t xml:space="preserve"> 3100 particle counter to ensure ISO 5 count rate is achieved in the area.   </w:t>
      </w:r>
      <w:r w:rsidRPr="006636AE">
        <w:rPr>
          <w:b w:val="0"/>
        </w:rPr>
        <w:tab/>
        <w:t xml:space="preserve">  </w:t>
      </w:r>
    </w:p>
    <w:p w:rsidR="006636AE" w:rsidRPr="006636AE" w:rsidRDefault="006636AE" w:rsidP="009D5744">
      <w:pPr>
        <w:pStyle w:val="Heading3"/>
        <w:ind w:left="1267"/>
        <w:rPr>
          <w:b w:val="0"/>
        </w:rPr>
      </w:pPr>
      <w:r w:rsidRPr="006636AE">
        <w:rPr>
          <w:b w:val="0"/>
        </w:rPr>
        <w:t xml:space="preserve">Stage all supplies and tools inside the flow hood, on a pre-cleaned perforated work surface.  </w:t>
      </w:r>
    </w:p>
    <w:p w:rsidR="006636AE" w:rsidRPr="006636AE" w:rsidRDefault="006636AE" w:rsidP="009D5744">
      <w:pPr>
        <w:pStyle w:val="Heading3"/>
        <w:ind w:left="1267"/>
        <w:rPr>
          <w:b w:val="0"/>
        </w:rPr>
      </w:pPr>
      <w:r w:rsidRPr="006636AE">
        <w:rPr>
          <w:b w:val="0"/>
        </w:rPr>
        <w:t xml:space="preserve">Connect the bleed up system to the N2 supply. All isolation valves on system need to be open.  </w:t>
      </w:r>
    </w:p>
    <w:p w:rsidR="006636AE" w:rsidRDefault="006636AE" w:rsidP="009D5744">
      <w:pPr>
        <w:pStyle w:val="Heading3"/>
        <w:ind w:left="1267"/>
        <w:rPr>
          <w:b w:val="0"/>
        </w:rPr>
      </w:pPr>
      <w:r w:rsidRPr="006636AE">
        <w:rPr>
          <w:b w:val="0"/>
        </w:rPr>
        <w:t>System validation</w:t>
      </w:r>
    </w:p>
    <w:p w:rsidR="006636AE" w:rsidRPr="006636AE" w:rsidRDefault="006636AE" w:rsidP="009D5744">
      <w:pPr>
        <w:pStyle w:val="Heading4"/>
        <w:ind w:left="1080" w:hanging="360"/>
        <w:rPr>
          <w:b w:val="0"/>
        </w:rPr>
      </w:pPr>
      <w:r w:rsidRPr="006636AE">
        <w:rPr>
          <w:b w:val="0"/>
        </w:rPr>
        <w:t>Verify V1, V2, V9 are fully open.</w:t>
      </w:r>
    </w:p>
    <w:p w:rsidR="006636AE" w:rsidRPr="006636AE" w:rsidRDefault="006636AE" w:rsidP="009D5744">
      <w:pPr>
        <w:pStyle w:val="Heading4"/>
        <w:ind w:left="1080" w:hanging="360"/>
        <w:rPr>
          <w:b w:val="0"/>
        </w:rPr>
      </w:pPr>
      <w:r w:rsidRPr="006636AE">
        <w:rPr>
          <w:b w:val="0"/>
        </w:rPr>
        <w:t>Verify V3 is closed and under vacuum (should be if V3 is closed).</w:t>
      </w:r>
    </w:p>
    <w:p w:rsidR="006636AE" w:rsidRPr="009D5744" w:rsidRDefault="006636AE" w:rsidP="006636AE">
      <w:pPr>
        <w:pStyle w:val="Heading4"/>
        <w:ind w:left="1080" w:hanging="360"/>
        <w:rPr>
          <w:b w:val="0"/>
        </w:rPr>
      </w:pPr>
      <w:r w:rsidRPr="006636AE">
        <w:rPr>
          <w:b w:val="0"/>
        </w:rPr>
        <w:t>Turbo controller and block valve assembly switches are set to “auto”</w:t>
      </w:r>
      <w:r>
        <w:rPr>
          <w:b w:val="0"/>
        </w:rPr>
        <w:t>.</w:t>
      </w:r>
    </w:p>
    <w:p w:rsidR="006636AE" w:rsidRPr="006636AE" w:rsidRDefault="006636AE" w:rsidP="009D5744">
      <w:pPr>
        <w:pStyle w:val="Heading3"/>
        <w:ind w:left="1267"/>
        <w:rPr>
          <w:b w:val="0"/>
        </w:rPr>
      </w:pPr>
      <w:r w:rsidRPr="006636AE">
        <w:rPr>
          <w:b w:val="0"/>
        </w:rPr>
        <w:t xml:space="preserve">Bleed up the system to filtered nitrogen. </w:t>
      </w:r>
    </w:p>
    <w:p w:rsidR="006636AE" w:rsidRPr="006636AE" w:rsidRDefault="006636AE" w:rsidP="009D5744">
      <w:pPr>
        <w:pStyle w:val="Heading3"/>
        <w:ind w:left="1267"/>
        <w:rPr>
          <w:b w:val="0"/>
        </w:rPr>
      </w:pPr>
      <w:r w:rsidRPr="006636AE">
        <w:rPr>
          <w:b w:val="0"/>
        </w:rPr>
        <w:t xml:space="preserve">Verify the </w:t>
      </w:r>
      <w:proofErr w:type="spellStart"/>
      <w:r w:rsidRPr="006636AE">
        <w:rPr>
          <w:b w:val="0"/>
        </w:rPr>
        <w:t>Solair</w:t>
      </w:r>
      <w:proofErr w:type="spellEnd"/>
      <w:r w:rsidRPr="006636AE">
        <w:rPr>
          <w:b w:val="0"/>
        </w:rPr>
        <w:t xml:space="preserve"> 3100 particle count of the work area is stabilized at zero counts on the </w:t>
      </w:r>
      <w:proofErr w:type="gramStart"/>
      <w:r w:rsidRPr="006636AE">
        <w:rPr>
          <w:b w:val="0"/>
        </w:rPr>
        <w:t>0.3 micron</w:t>
      </w:r>
      <w:proofErr w:type="gramEnd"/>
      <w:r w:rsidRPr="006636AE">
        <w:rPr>
          <w:b w:val="0"/>
        </w:rPr>
        <w:t xml:space="preserve"> scale </w:t>
      </w:r>
    </w:p>
    <w:p w:rsidR="006636AE" w:rsidRPr="006636AE" w:rsidRDefault="006636AE" w:rsidP="009D5744">
      <w:pPr>
        <w:pStyle w:val="Heading3"/>
        <w:ind w:left="1267"/>
        <w:rPr>
          <w:b w:val="0"/>
        </w:rPr>
      </w:pPr>
      <w:r w:rsidRPr="006636AE">
        <w:rPr>
          <w:b w:val="0"/>
        </w:rPr>
        <w:t>Gown up for work</w:t>
      </w:r>
    </w:p>
    <w:p w:rsidR="00B67661" w:rsidRPr="006F554D" w:rsidRDefault="00B67661" w:rsidP="000076FD">
      <w:pPr>
        <w:tabs>
          <w:tab w:val="clear" w:pos="2250"/>
        </w:tabs>
      </w:pPr>
    </w:p>
    <w:p w:rsidR="003A26E8" w:rsidRDefault="007E40DF" w:rsidP="00AB6D85">
      <w:pPr>
        <w:pStyle w:val="Heading2"/>
      </w:pPr>
      <w:r w:rsidRPr="007E40DF">
        <w:t>SLOW PUMP/BLEEDUP SYSTEM HOOK UP #1</w:t>
      </w:r>
    </w:p>
    <w:p w:rsidR="007E40DF" w:rsidRPr="007E40DF" w:rsidRDefault="007E40DF" w:rsidP="007E40DF">
      <w:pPr>
        <w:pStyle w:val="Heading4"/>
        <w:numPr>
          <w:ilvl w:val="0"/>
          <w:numId w:val="0"/>
        </w:numPr>
        <w:ind w:left="547"/>
        <w:rPr>
          <w:b w:val="0"/>
        </w:rPr>
      </w:pPr>
      <w:r w:rsidRPr="007E40DF">
        <w:rPr>
          <w:b w:val="0"/>
        </w:rPr>
        <w:t>Don NEW clean room garments inside the flow hood gowning area.</w:t>
      </w:r>
    </w:p>
    <w:p w:rsidR="007E40DF" w:rsidRPr="00071B83" w:rsidRDefault="007E40DF" w:rsidP="00071B83">
      <w:pPr>
        <w:pStyle w:val="Heading3"/>
        <w:ind w:left="1267"/>
        <w:rPr>
          <w:b w:val="0"/>
        </w:rPr>
      </w:pPr>
      <w:r w:rsidRPr="00071B83">
        <w:rPr>
          <w:b w:val="0"/>
        </w:rPr>
        <w:t>Verify cavity string right angle valve is closed</w:t>
      </w:r>
    </w:p>
    <w:p w:rsidR="007E40DF" w:rsidRPr="00071B83" w:rsidRDefault="007E40DF" w:rsidP="00071B83">
      <w:pPr>
        <w:pStyle w:val="Heading3"/>
        <w:ind w:left="1267"/>
        <w:rPr>
          <w:b w:val="0"/>
        </w:rPr>
      </w:pPr>
      <w:r w:rsidRPr="00071B83">
        <w:rPr>
          <w:b w:val="0"/>
        </w:rPr>
        <w:t>Blow off 2 ¾” assembly hardware, set them aside on clean wipe and cover with secondary pre-wetted wipe.</w:t>
      </w:r>
    </w:p>
    <w:p w:rsidR="007E40DF" w:rsidRPr="00071B83" w:rsidRDefault="00071B83" w:rsidP="00071B83">
      <w:pPr>
        <w:pStyle w:val="Heading3"/>
        <w:ind w:left="1267"/>
        <w:rPr>
          <w:b w:val="0"/>
        </w:rPr>
      </w:pPr>
      <w:r w:rsidRPr="00071B83">
        <w:rPr>
          <w:b w:val="0"/>
        </w:rPr>
        <w:t>Remove all except two bolts on the cavity string right angle valve blank where the bleed up system connection will be made and clean to ISO 5 specification.</w:t>
      </w:r>
    </w:p>
    <w:p w:rsidR="00071B83" w:rsidRPr="00071B83" w:rsidRDefault="00071B83" w:rsidP="00071B83">
      <w:pPr>
        <w:pStyle w:val="Heading3"/>
        <w:ind w:left="1267"/>
        <w:rPr>
          <w:b w:val="0"/>
        </w:rPr>
      </w:pPr>
      <w:r w:rsidRPr="00071B83">
        <w:rPr>
          <w:b w:val="0"/>
        </w:rPr>
        <w:t>Check gloves for contamination to ISO 5 spec and change if necessary.</w:t>
      </w:r>
    </w:p>
    <w:p w:rsidR="00071B83" w:rsidRPr="00071B83" w:rsidRDefault="00071B83" w:rsidP="00071B83">
      <w:pPr>
        <w:pStyle w:val="Heading3"/>
        <w:ind w:left="1267"/>
        <w:rPr>
          <w:b w:val="0"/>
        </w:rPr>
      </w:pPr>
      <w:r w:rsidRPr="00071B83">
        <w:rPr>
          <w:b w:val="0"/>
        </w:rPr>
        <w:t xml:space="preserve">Remove the blanking flange on the </w:t>
      </w:r>
      <w:proofErr w:type="gramStart"/>
      <w:r w:rsidRPr="00071B83">
        <w:rPr>
          <w:b w:val="0"/>
        </w:rPr>
        <w:t>right angle</w:t>
      </w:r>
      <w:proofErr w:type="gramEnd"/>
      <w:r w:rsidRPr="00071B83">
        <w:rPr>
          <w:b w:val="0"/>
        </w:rPr>
        <w:t xml:space="preserve"> valve on the cold gate valve on the string.  Clean inside and outside of valve to ISO 5 specification.   </w:t>
      </w:r>
    </w:p>
    <w:p w:rsidR="00071B83" w:rsidRPr="00071B83" w:rsidRDefault="00071B83" w:rsidP="00071B83">
      <w:pPr>
        <w:pStyle w:val="Heading3"/>
        <w:ind w:left="1267"/>
        <w:rPr>
          <w:b w:val="0"/>
        </w:rPr>
      </w:pPr>
      <w:r w:rsidRPr="00071B83">
        <w:rPr>
          <w:b w:val="0"/>
        </w:rPr>
        <w:t>Remove the blanking flange on the slow bleed up turbo hose. Clean hose to ISO 5 specification.</w:t>
      </w:r>
    </w:p>
    <w:p w:rsidR="00071B83" w:rsidRPr="00071B83" w:rsidRDefault="00071B83" w:rsidP="00071B83">
      <w:pPr>
        <w:pStyle w:val="Heading3"/>
        <w:ind w:left="1267"/>
        <w:rPr>
          <w:b w:val="0"/>
        </w:rPr>
      </w:pPr>
      <w:r w:rsidRPr="00071B83">
        <w:rPr>
          <w:b w:val="0"/>
        </w:rPr>
        <w:t>Check gloves for contamination to ISO 5 spec and change if necessary.</w:t>
      </w:r>
    </w:p>
    <w:p w:rsidR="00071B83" w:rsidRPr="00071B83" w:rsidRDefault="00071B83" w:rsidP="00071B83">
      <w:pPr>
        <w:pStyle w:val="Heading3"/>
        <w:ind w:left="1267"/>
        <w:rPr>
          <w:b w:val="0"/>
        </w:rPr>
      </w:pPr>
      <w:r w:rsidRPr="00071B83">
        <w:rPr>
          <w:b w:val="0"/>
        </w:rPr>
        <w:t xml:space="preserve">Install a clean copper gasket, connect the two flanges using two bolts. After the two bolts are hand tight, spinning the nuts only; install the final 4 bolts to hand tight.  Torque the 6 bolts down using a star pattern to appropriate </w:t>
      </w:r>
      <w:proofErr w:type="spellStart"/>
      <w:r w:rsidRPr="00071B83">
        <w:rPr>
          <w:b w:val="0"/>
        </w:rPr>
        <w:t>uhv</w:t>
      </w:r>
      <w:proofErr w:type="spellEnd"/>
      <w:r w:rsidRPr="00071B83">
        <w:rPr>
          <w:b w:val="0"/>
        </w:rPr>
        <w:t xml:space="preserve"> standards.</w:t>
      </w:r>
    </w:p>
    <w:p w:rsidR="00071B83" w:rsidRPr="00071B83" w:rsidRDefault="00071B83" w:rsidP="00071B83">
      <w:pPr>
        <w:pStyle w:val="Heading3"/>
        <w:ind w:left="1267"/>
        <w:rPr>
          <w:b w:val="0"/>
        </w:rPr>
      </w:pPr>
      <w:r w:rsidRPr="00071B83">
        <w:rPr>
          <w:b w:val="0"/>
        </w:rPr>
        <w:t xml:space="preserve">Slow pump down the system to the backside of the </w:t>
      </w:r>
      <w:proofErr w:type="gramStart"/>
      <w:r w:rsidRPr="00071B83">
        <w:rPr>
          <w:b w:val="0"/>
        </w:rPr>
        <w:t>right angle</w:t>
      </w:r>
      <w:proofErr w:type="gramEnd"/>
      <w:r w:rsidRPr="00071B83">
        <w:rPr>
          <w:b w:val="0"/>
        </w:rPr>
        <w:t xml:space="preserve"> valve to 5e-6 torr on G3.</w:t>
      </w:r>
    </w:p>
    <w:p w:rsidR="00071B83" w:rsidRPr="00071B83" w:rsidRDefault="00071B83" w:rsidP="00071B83">
      <w:pPr>
        <w:pStyle w:val="Heading3"/>
        <w:ind w:left="1267"/>
        <w:rPr>
          <w:b w:val="0"/>
        </w:rPr>
      </w:pPr>
      <w:r w:rsidRPr="00071B83">
        <w:rPr>
          <w:b w:val="0"/>
        </w:rPr>
        <w:t>Leak check connection with an RGA</w:t>
      </w:r>
    </w:p>
    <w:p w:rsidR="00071B83" w:rsidRPr="00071B83" w:rsidRDefault="00071B83" w:rsidP="00071B83">
      <w:pPr>
        <w:pStyle w:val="Heading4"/>
        <w:ind w:left="1080" w:hanging="360"/>
        <w:rPr>
          <w:b w:val="0"/>
        </w:rPr>
      </w:pPr>
      <w:r w:rsidRPr="00071B83">
        <w:rPr>
          <w:b w:val="0"/>
        </w:rPr>
        <w:t xml:space="preserve">Close V1 </w:t>
      </w:r>
    </w:p>
    <w:p w:rsidR="00071B83" w:rsidRPr="00071B83" w:rsidRDefault="00071B83" w:rsidP="00071B83">
      <w:pPr>
        <w:pStyle w:val="Heading4"/>
        <w:ind w:left="1080" w:hanging="360"/>
        <w:rPr>
          <w:b w:val="0"/>
        </w:rPr>
      </w:pPr>
      <w:r w:rsidRPr="00071B83">
        <w:rPr>
          <w:b w:val="0"/>
        </w:rPr>
        <w:t xml:space="preserve">Open V3 on the RGA </w:t>
      </w:r>
    </w:p>
    <w:p w:rsidR="00071B83" w:rsidRPr="00071B83" w:rsidRDefault="00071B83" w:rsidP="00071B83">
      <w:pPr>
        <w:pStyle w:val="Heading4"/>
        <w:ind w:left="1080" w:hanging="360"/>
        <w:rPr>
          <w:b w:val="0"/>
        </w:rPr>
      </w:pPr>
      <w:r w:rsidRPr="00071B83">
        <w:rPr>
          <w:b w:val="0"/>
        </w:rPr>
        <w:t xml:space="preserve">Open V1 </w:t>
      </w:r>
    </w:p>
    <w:p w:rsidR="00071B83" w:rsidRPr="00071B83" w:rsidRDefault="00071B83" w:rsidP="00071B83">
      <w:pPr>
        <w:pStyle w:val="Heading4"/>
        <w:ind w:left="1080" w:hanging="360"/>
        <w:rPr>
          <w:b w:val="0"/>
        </w:rPr>
      </w:pPr>
      <w:r w:rsidRPr="00071B83">
        <w:rPr>
          <w:b w:val="0"/>
        </w:rPr>
        <w:t xml:space="preserve">Pump until base pressure is below 2E-7 torr on G4 </w:t>
      </w:r>
    </w:p>
    <w:p w:rsidR="00071B83" w:rsidRPr="00071B83" w:rsidRDefault="00071B83" w:rsidP="00071B83">
      <w:pPr>
        <w:pStyle w:val="Heading4"/>
        <w:ind w:left="1080" w:hanging="360"/>
        <w:rPr>
          <w:b w:val="0"/>
        </w:rPr>
      </w:pPr>
      <w:r w:rsidRPr="00071B83">
        <w:rPr>
          <w:b w:val="0"/>
        </w:rPr>
        <w:t xml:space="preserve">Perform </w:t>
      </w:r>
      <w:hyperlink r:id="rId11" w:history="1">
        <w:proofErr w:type="spellStart"/>
        <w:r w:rsidRPr="00E23708">
          <w:rPr>
            <w:rStyle w:val="Hyperlink"/>
            <w:b w:val="0"/>
          </w:rPr>
          <w:t>JLab</w:t>
        </w:r>
        <w:proofErr w:type="spellEnd"/>
        <w:r w:rsidRPr="00E23708">
          <w:rPr>
            <w:rStyle w:val="Hyperlink"/>
            <w:b w:val="0"/>
          </w:rPr>
          <w:t xml:space="preserve"> 11141S0029-Rev A Small Leak Check Procedure</w:t>
        </w:r>
      </w:hyperlink>
      <w:r w:rsidRPr="00071B83">
        <w:rPr>
          <w:b w:val="0"/>
        </w:rPr>
        <w:t xml:space="preserve"> </w:t>
      </w:r>
    </w:p>
    <w:p w:rsidR="00071B83" w:rsidRPr="00071B83" w:rsidRDefault="00071B83" w:rsidP="00071B83">
      <w:pPr>
        <w:pStyle w:val="Heading4"/>
        <w:ind w:left="1080" w:hanging="360"/>
        <w:rPr>
          <w:b w:val="0"/>
        </w:rPr>
      </w:pPr>
      <w:r w:rsidRPr="00071B83">
        <w:rPr>
          <w:b w:val="0"/>
        </w:rPr>
        <w:t xml:space="preserve">Record results and analog scan. </w:t>
      </w:r>
    </w:p>
    <w:p w:rsidR="00071B83" w:rsidRPr="00071B83" w:rsidRDefault="00071B83" w:rsidP="00071B83">
      <w:pPr>
        <w:pStyle w:val="Heading4"/>
        <w:ind w:left="1080" w:hanging="360"/>
        <w:rPr>
          <w:b w:val="0"/>
        </w:rPr>
      </w:pPr>
      <w:r w:rsidRPr="00071B83">
        <w:rPr>
          <w:b w:val="0"/>
        </w:rPr>
        <w:lastRenderedPageBreak/>
        <w:t xml:space="preserve">Shut down the RGA </w:t>
      </w:r>
    </w:p>
    <w:p w:rsidR="00071B83" w:rsidRPr="00071B83" w:rsidRDefault="00071B83" w:rsidP="00071B83">
      <w:pPr>
        <w:pStyle w:val="Heading4"/>
        <w:ind w:left="1080" w:hanging="360"/>
      </w:pPr>
      <w:r w:rsidRPr="00071B83">
        <w:rPr>
          <w:b w:val="0"/>
        </w:rPr>
        <w:t>Close V3</w:t>
      </w:r>
    </w:p>
    <w:p w:rsidR="00EE0927" w:rsidRPr="006F554D" w:rsidRDefault="00EE0927" w:rsidP="000076FD">
      <w:pPr>
        <w:tabs>
          <w:tab w:val="clear" w:pos="2250"/>
        </w:tabs>
      </w:pPr>
      <w:bookmarkStart w:id="8" w:name="_GoBack"/>
      <w:bookmarkEnd w:id="8"/>
    </w:p>
    <w:p w:rsidR="00D67DC2" w:rsidRDefault="001E64A3" w:rsidP="00AB6D85">
      <w:pPr>
        <w:pStyle w:val="Heading2"/>
      </w:pPr>
      <w:r w:rsidRPr="001E64A3">
        <w:t>BLEED UP THE STRING</w:t>
      </w:r>
    </w:p>
    <w:p w:rsidR="001E64A3" w:rsidRPr="001E64A3" w:rsidRDefault="001E64A3" w:rsidP="001E64A3">
      <w:pPr>
        <w:pStyle w:val="Heading3"/>
        <w:ind w:left="1267"/>
        <w:rPr>
          <w:b w:val="0"/>
        </w:rPr>
      </w:pPr>
      <w:r w:rsidRPr="001E64A3">
        <w:rPr>
          <w:b w:val="0"/>
        </w:rPr>
        <w:t xml:space="preserve">Close Turbo isolation valve, V1, Fig 1. And wait for gauge G3 to stabilize. </w:t>
      </w:r>
    </w:p>
    <w:p w:rsidR="001E64A3" w:rsidRPr="001E64A3" w:rsidRDefault="001E64A3" w:rsidP="001E64A3">
      <w:pPr>
        <w:pStyle w:val="Heading3"/>
        <w:ind w:left="1267"/>
        <w:rPr>
          <w:b w:val="0"/>
        </w:rPr>
      </w:pPr>
      <w:r w:rsidRPr="001E64A3">
        <w:rPr>
          <w:b w:val="0"/>
        </w:rPr>
        <w:t xml:space="preserve">Turn off the beam line ion pump on the downstream end.    </w:t>
      </w:r>
    </w:p>
    <w:p w:rsidR="001E64A3" w:rsidRPr="001E64A3" w:rsidRDefault="001E64A3" w:rsidP="001E64A3">
      <w:pPr>
        <w:pStyle w:val="Heading3"/>
        <w:ind w:left="1267"/>
        <w:rPr>
          <w:b w:val="0"/>
        </w:rPr>
      </w:pPr>
      <w:r w:rsidRPr="001E64A3">
        <w:rPr>
          <w:b w:val="0"/>
        </w:rPr>
        <w:t xml:space="preserve">Open the </w:t>
      </w:r>
      <w:proofErr w:type="gramStart"/>
      <w:r w:rsidRPr="001E64A3">
        <w:rPr>
          <w:b w:val="0"/>
        </w:rPr>
        <w:t>right angle</w:t>
      </w:r>
      <w:proofErr w:type="gramEnd"/>
      <w:r w:rsidRPr="001E64A3">
        <w:rPr>
          <w:b w:val="0"/>
        </w:rPr>
        <w:t xml:space="preserve"> valve on the string slowly (should take about 30 seconds to get to full opening, slower at the beginning during the initial unseating) making a common vacuum. Log the pressure before and after the valve opening on G1 and G3. </w:t>
      </w:r>
    </w:p>
    <w:p w:rsidR="001E64A3" w:rsidRPr="001E64A3" w:rsidRDefault="001E64A3" w:rsidP="001E64A3">
      <w:pPr>
        <w:pStyle w:val="Heading3"/>
        <w:ind w:left="1267"/>
        <w:rPr>
          <w:b w:val="0"/>
        </w:rPr>
      </w:pPr>
      <w:r w:rsidRPr="001E64A3">
        <w:rPr>
          <w:b w:val="0"/>
        </w:rPr>
        <w:t xml:space="preserve">Record the piezo gauge reading and the upstream ion pump pressure. Neither reading should go up. If either pressure goes up call SME/supervisor.  </w:t>
      </w:r>
    </w:p>
    <w:p w:rsidR="001E64A3" w:rsidRPr="001E64A3" w:rsidRDefault="001E64A3" w:rsidP="001E64A3">
      <w:pPr>
        <w:pStyle w:val="Heading3"/>
        <w:ind w:left="1267"/>
        <w:rPr>
          <w:b w:val="0"/>
        </w:rPr>
      </w:pPr>
      <w:r w:rsidRPr="001E64A3">
        <w:rPr>
          <w:b w:val="0"/>
        </w:rPr>
        <w:t xml:space="preserve">Start bleeding up the cavity string using the </w:t>
      </w:r>
      <w:hyperlink r:id="rId12" w:history="1">
        <w:r w:rsidRPr="00E23708">
          <w:rPr>
            <w:rStyle w:val="Hyperlink"/>
            <w:b w:val="0"/>
          </w:rPr>
          <w:t>General operation of slow pump cart</w:t>
        </w:r>
      </w:hyperlink>
      <w:r w:rsidRPr="001E64A3">
        <w:rPr>
          <w:b w:val="0"/>
        </w:rPr>
        <w:t xml:space="preserve"> procedure.  Monitor gauging on slow bleed up manifold and stop the slow bleed up at 770 Torr.  The setting is 250 SCCM (0.25 liter/min).   </w:t>
      </w:r>
    </w:p>
    <w:p w:rsidR="001E64A3" w:rsidRPr="001E64A3" w:rsidRDefault="001E64A3" w:rsidP="001E64A3">
      <w:pPr>
        <w:pStyle w:val="Heading3"/>
        <w:ind w:left="1267"/>
        <w:rPr>
          <w:b w:val="0"/>
        </w:rPr>
      </w:pPr>
      <w:r w:rsidRPr="001E64A3">
        <w:rPr>
          <w:b w:val="0"/>
        </w:rPr>
        <w:t xml:space="preserve">Monitor the pressure for the first hour; plotting the pressure vs time every 5 minutes.  Calculate the approximate time to 760 torr. If the time is not within normal working hours call SME/supervisor. </w:t>
      </w:r>
    </w:p>
    <w:p w:rsidR="001E64A3" w:rsidRPr="001E64A3" w:rsidRDefault="001E64A3" w:rsidP="001E64A3">
      <w:pPr>
        <w:pStyle w:val="Heading3"/>
        <w:ind w:left="1267"/>
        <w:rPr>
          <w:b w:val="0"/>
        </w:rPr>
      </w:pPr>
      <w:r w:rsidRPr="001E64A3">
        <w:rPr>
          <w:b w:val="0"/>
        </w:rPr>
        <w:t>Start insulating vacuum bleed up.</w:t>
      </w:r>
    </w:p>
    <w:p w:rsidR="001E64A3" w:rsidRPr="001E64A3" w:rsidRDefault="001E64A3" w:rsidP="001E64A3">
      <w:pPr>
        <w:pStyle w:val="Heading3"/>
        <w:ind w:left="1267"/>
        <w:rPr>
          <w:b w:val="0"/>
        </w:rPr>
      </w:pPr>
      <w:r w:rsidRPr="001E64A3">
        <w:rPr>
          <w:b w:val="0"/>
        </w:rPr>
        <w:t xml:space="preserve">Once the piezo on the Slow bleed up filter housing reads 770 Torr (G1), log the pressure. </w:t>
      </w:r>
    </w:p>
    <w:p w:rsidR="001E64A3" w:rsidRPr="001E64A3" w:rsidRDefault="001E64A3" w:rsidP="001E64A3">
      <w:pPr>
        <w:pStyle w:val="Heading3"/>
        <w:ind w:left="1267"/>
        <w:rPr>
          <w:b w:val="0"/>
        </w:rPr>
      </w:pPr>
      <w:r w:rsidRPr="001E64A3">
        <w:rPr>
          <w:b w:val="0"/>
        </w:rPr>
        <w:t xml:space="preserve">Close the </w:t>
      </w:r>
      <w:proofErr w:type="gramStart"/>
      <w:r w:rsidRPr="001E64A3">
        <w:rPr>
          <w:b w:val="0"/>
        </w:rPr>
        <w:t>Right angle</w:t>
      </w:r>
      <w:proofErr w:type="gramEnd"/>
      <w:r w:rsidRPr="001E64A3">
        <w:rPr>
          <w:b w:val="0"/>
        </w:rPr>
        <w:t xml:space="preserve"> valve attached to the gate valve at the bleed up housing.</w:t>
      </w:r>
    </w:p>
    <w:p w:rsidR="00A01CD7" w:rsidRDefault="006226D9" w:rsidP="00AB6D85">
      <w:pPr>
        <w:pStyle w:val="Heading2"/>
      </w:pPr>
      <w:r w:rsidRPr="006226D9">
        <w:t>PERFORM WORK ON THE VENTED CRYOMODULE AS REQUIRED</w:t>
      </w:r>
    </w:p>
    <w:p w:rsidR="006226D9" w:rsidRPr="006226D9" w:rsidRDefault="006226D9" w:rsidP="006226D9">
      <w:pPr>
        <w:pStyle w:val="Heading3"/>
        <w:ind w:left="1267"/>
        <w:rPr>
          <w:b w:val="0"/>
        </w:rPr>
      </w:pPr>
      <w:r w:rsidRPr="006226D9">
        <w:rPr>
          <w:b w:val="0"/>
        </w:rPr>
        <w:t>Once the required work is complete, continue with next step.</w:t>
      </w:r>
    </w:p>
    <w:p w:rsidR="00DF3EB2" w:rsidRDefault="00DF3EB2" w:rsidP="00DF3EB2">
      <w:pPr>
        <w:pStyle w:val="Heading2"/>
      </w:pPr>
      <w:r w:rsidRPr="00DF3EB2">
        <w:t>SET UP BEAMLINE SLOW PUMP DOWN SYSTEM</w:t>
      </w:r>
    </w:p>
    <w:p w:rsidR="00DF3EB2" w:rsidRPr="005D408B" w:rsidRDefault="00DF3EB2" w:rsidP="005D408B">
      <w:pPr>
        <w:pStyle w:val="Heading3"/>
        <w:ind w:left="1267"/>
        <w:rPr>
          <w:b w:val="0"/>
        </w:rPr>
      </w:pPr>
      <w:r w:rsidRPr="005D408B">
        <w:rPr>
          <w:b w:val="0"/>
        </w:rPr>
        <w:t>Verify the system has been returned to the same state as in V1.12, RAV on string is closed to turbo cart</w:t>
      </w:r>
    </w:p>
    <w:p w:rsidR="00DF3EB2" w:rsidRPr="005D408B" w:rsidRDefault="00DF3EB2" w:rsidP="005D408B">
      <w:pPr>
        <w:pStyle w:val="Heading3"/>
        <w:ind w:left="1267"/>
        <w:rPr>
          <w:b w:val="0"/>
        </w:rPr>
      </w:pPr>
      <w:r w:rsidRPr="005D408B">
        <w:rPr>
          <w:b w:val="0"/>
        </w:rPr>
        <w:t xml:space="preserve">Swap slow bleed-up hose with slow </w:t>
      </w:r>
      <w:proofErr w:type="spellStart"/>
      <w:r w:rsidRPr="005D408B">
        <w:rPr>
          <w:b w:val="0"/>
        </w:rPr>
        <w:t>pumpdown</w:t>
      </w:r>
      <w:proofErr w:type="spellEnd"/>
      <w:r w:rsidRPr="005D408B">
        <w:rPr>
          <w:b w:val="0"/>
        </w:rPr>
        <w:t xml:space="preserve"> hose.   </w:t>
      </w:r>
    </w:p>
    <w:p w:rsidR="00DF3EB2" w:rsidRPr="005D408B" w:rsidRDefault="00DF3EB2" w:rsidP="005D408B">
      <w:pPr>
        <w:pStyle w:val="Heading4"/>
        <w:ind w:left="1080" w:hanging="360"/>
        <w:rPr>
          <w:b w:val="0"/>
        </w:rPr>
      </w:pPr>
      <w:r w:rsidRPr="005D408B">
        <w:rPr>
          <w:b w:val="0"/>
        </w:rPr>
        <w:t xml:space="preserve">Blow off 2 sets 2 ¾” assembly hardware and one 2 ¾” blank, set them aside on clean wipe and cover with secondary pre-wetted wipe. </w:t>
      </w:r>
    </w:p>
    <w:p w:rsidR="00DF3EB2" w:rsidRPr="005D408B" w:rsidRDefault="00DF3EB2" w:rsidP="005D408B">
      <w:pPr>
        <w:pStyle w:val="Heading4"/>
        <w:ind w:left="1080" w:hanging="360"/>
        <w:rPr>
          <w:b w:val="0"/>
        </w:rPr>
      </w:pPr>
      <w:r w:rsidRPr="005D408B">
        <w:rPr>
          <w:b w:val="0"/>
        </w:rPr>
        <w:t xml:space="preserve">Remove all except two bolts on the cavity string right angle valve where the bleed up system connection will be made and clean to ISO 5 specification. </w:t>
      </w:r>
    </w:p>
    <w:p w:rsidR="00DF3EB2" w:rsidRPr="005D408B" w:rsidRDefault="00DF3EB2" w:rsidP="005D408B">
      <w:pPr>
        <w:pStyle w:val="Heading4"/>
        <w:ind w:left="1080" w:hanging="360"/>
        <w:rPr>
          <w:b w:val="0"/>
        </w:rPr>
      </w:pPr>
      <w:r w:rsidRPr="005D408B">
        <w:rPr>
          <w:b w:val="0"/>
        </w:rPr>
        <w:t xml:space="preserve">Check gloves for contamination to ISO 5 spec and change if necessary. </w:t>
      </w:r>
    </w:p>
    <w:p w:rsidR="00DF3EB2" w:rsidRPr="005D408B" w:rsidRDefault="00DF3EB2" w:rsidP="005D408B">
      <w:pPr>
        <w:pStyle w:val="Heading4"/>
        <w:ind w:left="1080" w:hanging="360"/>
        <w:rPr>
          <w:b w:val="0"/>
        </w:rPr>
      </w:pPr>
      <w:r w:rsidRPr="005D408B">
        <w:rPr>
          <w:b w:val="0"/>
        </w:rPr>
        <w:t xml:space="preserve">Remove slow bleed up filter housing  </w:t>
      </w:r>
    </w:p>
    <w:p w:rsidR="00DF3EB2" w:rsidRPr="005D408B" w:rsidRDefault="00DF3EB2" w:rsidP="005D408B">
      <w:pPr>
        <w:pStyle w:val="Heading4"/>
        <w:ind w:left="1080" w:hanging="360"/>
        <w:rPr>
          <w:b w:val="0"/>
        </w:rPr>
      </w:pPr>
      <w:r w:rsidRPr="005D408B">
        <w:rPr>
          <w:b w:val="0"/>
        </w:rPr>
        <w:t xml:space="preserve">Install new cleaned blank on slow bleed up system, and verify there is a uniform gap around the new sealed gasket. </w:t>
      </w:r>
    </w:p>
    <w:p w:rsidR="00DF3EB2" w:rsidRPr="005D408B" w:rsidRDefault="00DF3EB2" w:rsidP="005D408B">
      <w:pPr>
        <w:pStyle w:val="Heading4"/>
        <w:ind w:left="1080" w:hanging="360"/>
        <w:rPr>
          <w:b w:val="0"/>
        </w:rPr>
      </w:pPr>
      <w:r w:rsidRPr="005D408B">
        <w:rPr>
          <w:b w:val="0"/>
        </w:rPr>
        <w:t xml:space="preserve">Exchange gloves for new ones, make sure they are covering the cotton cuffs on your clean room suit.  </w:t>
      </w:r>
    </w:p>
    <w:p w:rsidR="00DF3EB2" w:rsidRPr="005D408B" w:rsidRDefault="00DF3EB2" w:rsidP="005D408B">
      <w:pPr>
        <w:pStyle w:val="Heading4"/>
        <w:ind w:left="1080" w:hanging="360"/>
        <w:rPr>
          <w:b w:val="0"/>
        </w:rPr>
      </w:pPr>
      <w:r w:rsidRPr="005D408B">
        <w:rPr>
          <w:b w:val="0"/>
        </w:rPr>
        <w:t>Install a clean copper gasket, connect the two flanges using two bolts. After the two bolts are hand tight, spinning the nuts only; install the final 4 bolts to hand tight.  Torque the 6 bolts down using a star pattern to appropriate UHV standards</w:t>
      </w:r>
    </w:p>
    <w:p w:rsidR="00DF3EB2" w:rsidRPr="005D408B" w:rsidRDefault="00DF3EB2" w:rsidP="005D408B">
      <w:pPr>
        <w:pStyle w:val="Heading3"/>
        <w:ind w:left="1267"/>
        <w:rPr>
          <w:b w:val="0"/>
        </w:rPr>
      </w:pPr>
      <w:r w:rsidRPr="005D408B">
        <w:rPr>
          <w:b w:val="0"/>
        </w:rPr>
        <w:t xml:space="preserve">Open the </w:t>
      </w:r>
      <w:proofErr w:type="gramStart"/>
      <w:r w:rsidRPr="005D408B">
        <w:rPr>
          <w:b w:val="0"/>
        </w:rPr>
        <w:t>right angle</w:t>
      </w:r>
      <w:proofErr w:type="gramEnd"/>
      <w:r w:rsidRPr="005D408B">
        <w:rPr>
          <w:b w:val="0"/>
        </w:rPr>
        <w:t xml:space="preserve"> valve on the cold gate valve on the string slowly (should take about 30 seconds to get to full opening, slower at the beginning during the initial unseating). If the pressure on G1 changes by more than 1 torr call SME/supervisor</w:t>
      </w:r>
    </w:p>
    <w:p w:rsidR="00DF3EB2" w:rsidRPr="00DF3EB2" w:rsidRDefault="00DF3EB2" w:rsidP="005D408B">
      <w:pPr>
        <w:pStyle w:val="Heading3"/>
        <w:numPr>
          <w:ilvl w:val="0"/>
          <w:numId w:val="0"/>
        </w:numPr>
        <w:ind w:left="720"/>
      </w:pPr>
    </w:p>
    <w:p w:rsidR="00B16492" w:rsidRDefault="00B16492" w:rsidP="00B16492">
      <w:pPr>
        <w:pStyle w:val="Heading2"/>
      </w:pPr>
      <w:r w:rsidRPr="00B16492">
        <w:t>START PUMPING DOWN THE INSULATING VACUUM</w:t>
      </w:r>
    </w:p>
    <w:p w:rsidR="00B16492" w:rsidRPr="00B16492" w:rsidRDefault="00B16492" w:rsidP="00B16492">
      <w:pPr>
        <w:pStyle w:val="Heading3"/>
        <w:ind w:left="1267"/>
        <w:rPr>
          <w:b w:val="0"/>
        </w:rPr>
      </w:pPr>
      <w:r w:rsidRPr="00B16492">
        <w:rPr>
          <w:b w:val="0"/>
        </w:rPr>
        <w:t>When insulating vacuum pressure stagnates for at least 30 minutes or reached 1 mbar, proceed to Step 7</w:t>
      </w:r>
    </w:p>
    <w:p w:rsidR="00B16492" w:rsidRPr="00B16492" w:rsidRDefault="00B16492" w:rsidP="00B16492">
      <w:pPr>
        <w:pStyle w:val="Heading3"/>
        <w:numPr>
          <w:ilvl w:val="0"/>
          <w:numId w:val="0"/>
        </w:numPr>
        <w:ind w:left="720"/>
      </w:pPr>
    </w:p>
    <w:p w:rsidR="00B16492" w:rsidRDefault="00B16492" w:rsidP="00AB6D85">
      <w:pPr>
        <w:pStyle w:val="Heading2"/>
      </w:pPr>
      <w:r w:rsidRPr="00B16492">
        <w:t>SLOW PUMP DOWN OF BEAM LINE</w:t>
      </w:r>
    </w:p>
    <w:p w:rsidR="00B16492" w:rsidRPr="00B16492" w:rsidRDefault="00B16492" w:rsidP="00B16492">
      <w:pPr>
        <w:pStyle w:val="Heading3"/>
        <w:ind w:left="1267"/>
        <w:rPr>
          <w:b w:val="0"/>
        </w:rPr>
      </w:pPr>
      <w:r w:rsidRPr="00B16492">
        <w:rPr>
          <w:b w:val="0"/>
        </w:rPr>
        <w:t xml:space="preserve">Activate slow pump down system using procedure </w:t>
      </w:r>
      <w:hyperlink r:id="rId13" w:history="1">
        <w:r w:rsidRPr="00E23708">
          <w:rPr>
            <w:rStyle w:val="Hyperlink"/>
            <w:b w:val="0"/>
          </w:rPr>
          <w:t>General operation of slow pump cart</w:t>
        </w:r>
      </w:hyperlink>
      <w:r w:rsidRPr="00B16492">
        <w:rPr>
          <w:b w:val="0"/>
        </w:rPr>
        <w:t xml:space="preserve">, with a setting of 2.2 torr. </w:t>
      </w:r>
    </w:p>
    <w:p w:rsidR="00B16492" w:rsidRPr="00B16492" w:rsidRDefault="00B16492" w:rsidP="00B16492">
      <w:pPr>
        <w:pStyle w:val="Heading3"/>
        <w:ind w:left="1267"/>
        <w:rPr>
          <w:b w:val="0"/>
        </w:rPr>
      </w:pPr>
      <w:r w:rsidRPr="00B16492">
        <w:rPr>
          <w:b w:val="0"/>
        </w:rPr>
        <w:t xml:space="preserve">Monitor the pressure for the first hour; plotting the pressure vs. time every 5 minutes.  Calculate and log the approximate time to 1torr. If the time is not between 8-10 hours call SME/supervisor. </w:t>
      </w:r>
    </w:p>
    <w:p w:rsidR="00B16492" w:rsidRPr="00B16492" w:rsidRDefault="00B16492" w:rsidP="00B16492">
      <w:pPr>
        <w:pStyle w:val="Heading3"/>
        <w:ind w:left="1267"/>
        <w:rPr>
          <w:b w:val="0"/>
        </w:rPr>
      </w:pPr>
      <w:r w:rsidRPr="00B16492">
        <w:rPr>
          <w:b w:val="0"/>
        </w:rPr>
        <w:t xml:space="preserve">Leak check connection of </w:t>
      </w:r>
      <w:proofErr w:type="gramStart"/>
      <w:r w:rsidRPr="00B16492">
        <w:rPr>
          <w:b w:val="0"/>
        </w:rPr>
        <w:t>right angle</w:t>
      </w:r>
      <w:proofErr w:type="gramEnd"/>
      <w:r w:rsidRPr="00B16492">
        <w:rPr>
          <w:b w:val="0"/>
        </w:rPr>
        <w:t xml:space="preserve"> valve connection.  </w:t>
      </w:r>
    </w:p>
    <w:p w:rsidR="00B16492" w:rsidRPr="00B16492" w:rsidRDefault="00B16492" w:rsidP="00B16492">
      <w:pPr>
        <w:pStyle w:val="Heading4"/>
        <w:ind w:left="1080" w:hanging="360"/>
        <w:rPr>
          <w:b w:val="0"/>
        </w:rPr>
      </w:pPr>
      <w:r w:rsidRPr="00B16492">
        <w:rPr>
          <w:b w:val="0"/>
        </w:rPr>
        <w:t xml:space="preserve">Close V1 </w:t>
      </w:r>
    </w:p>
    <w:p w:rsidR="00B16492" w:rsidRPr="00B16492" w:rsidRDefault="00B16492" w:rsidP="00B16492">
      <w:pPr>
        <w:pStyle w:val="Heading4"/>
        <w:ind w:left="1080" w:hanging="360"/>
        <w:rPr>
          <w:b w:val="0"/>
        </w:rPr>
      </w:pPr>
      <w:r w:rsidRPr="00B16492">
        <w:rPr>
          <w:b w:val="0"/>
        </w:rPr>
        <w:t xml:space="preserve">Open V3 on the RGA </w:t>
      </w:r>
    </w:p>
    <w:p w:rsidR="00B16492" w:rsidRPr="00B16492" w:rsidRDefault="00B16492" w:rsidP="00B16492">
      <w:pPr>
        <w:pStyle w:val="Heading4"/>
        <w:ind w:left="1080" w:hanging="360"/>
        <w:rPr>
          <w:b w:val="0"/>
        </w:rPr>
      </w:pPr>
      <w:r w:rsidRPr="00B16492">
        <w:rPr>
          <w:b w:val="0"/>
        </w:rPr>
        <w:lastRenderedPageBreak/>
        <w:t xml:space="preserve">Open V1 </w:t>
      </w:r>
    </w:p>
    <w:p w:rsidR="00B16492" w:rsidRPr="00B16492" w:rsidRDefault="00B16492" w:rsidP="00B16492">
      <w:pPr>
        <w:pStyle w:val="Heading4"/>
        <w:ind w:left="1080" w:hanging="360"/>
        <w:rPr>
          <w:b w:val="0"/>
        </w:rPr>
      </w:pPr>
      <w:r w:rsidRPr="00B16492">
        <w:rPr>
          <w:b w:val="0"/>
        </w:rPr>
        <w:t xml:space="preserve">Pump until base pressure is below 2E-7 torr on G4 </w:t>
      </w:r>
    </w:p>
    <w:p w:rsidR="00B16492" w:rsidRPr="00B16492" w:rsidRDefault="00B16492" w:rsidP="00B16492">
      <w:pPr>
        <w:pStyle w:val="Heading4"/>
        <w:ind w:left="1080" w:hanging="360"/>
        <w:rPr>
          <w:b w:val="0"/>
        </w:rPr>
      </w:pPr>
      <w:r w:rsidRPr="00B16492">
        <w:rPr>
          <w:b w:val="0"/>
        </w:rPr>
        <w:t xml:space="preserve">Perform </w:t>
      </w:r>
      <w:hyperlink r:id="rId14" w:history="1">
        <w:proofErr w:type="spellStart"/>
        <w:r w:rsidRPr="00E23708">
          <w:rPr>
            <w:rStyle w:val="Hyperlink"/>
            <w:b w:val="0"/>
          </w:rPr>
          <w:t>JLab</w:t>
        </w:r>
        <w:proofErr w:type="spellEnd"/>
        <w:r w:rsidRPr="00E23708">
          <w:rPr>
            <w:rStyle w:val="Hyperlink"/>
            <w:b w:val="0"/>
          </w:rPr>
          <w:t xml:space="preserve"> 11141S0029-Rev A Small Leak Check</w:t>
        </w:r>
      </w:hyperlink>
      <w:r w:rsidRPr="00B16492">
        <w:rPr>
          <w:b w:val="0"/>
        </w:rPr>
        <w:t xml:space="preserve"> Procedure </w:t>
      </w:r>
    </w:p>
    <w:p w:rsidR="00B16492" w:rsidRPr="00B16492" w:rsidRDefault="00B16492" w:rsidP="00B16492">
      <w:pPr>
        <w:pStyle w:val="Heading4"/>
        <w:ind w:left="1080" w:hanging="360"/>
        <w:rPr>
          <w:b w:val="0"/>
        </w:rPr>
      </w:pPr>
      <w:r w:rsidRPr="00B16492">
        <w:rPr>
          <w:b w:val="0"/>
        </w:rPr>
        <w:t xml:space="preserve">Record results and analog scan. </w:t>
      </w:r>
    </w:p>
    <w:p w:rsidR="00B16492" w:rsidRPr="00B16492" w:rsidRDefault="00B16492" w:rsidP="00B16492">
      <w:pPr>
        <w:pStyle w:val="Heading4"/>
        <w:ind w:left="1080" w:hanging="360"/>
        <w:rPr>
          <w:b w:val="0"/>
        </w:rPr>
      </w:pPr>
      <w:r w:rsidRPr="00B16492">
        <w:rPr>
          <w:b w:val="0"/>
        </w:rPr>
        <w:t xml:space="preserve">Shut down the RGA </w:t>
      </w:r>
    </w:p>
    <w:p w:rsidR="00B16492" w:rsidRPr="00B16492" w:rsidRDefault="00B16492" w:rsidP="00B16492">
      <w:pPr>
        <w:pStyle w:val="Heading4"/>
        <w:ind w:left="1080" w:hanging="360"/>
        <w:rPr>
          <w:b w:val="0"/>
        </w:rPr>
      </w:pPr>
      <w:r w:rsidRPr="00B16492">
        <w:rPr>
          <w:b w:val="0"/>
        </w:rPr>
        <w:t xml:space="preserve">Close V3 </w:t>
      </w:r>
    </w:p>
    <w:p w:rsidR="00B16492" w:rsidRPr="00B16492" w:rsidRDefault="00B16492" w:rsidP="00B16492">
      <w:pPr>
        <w:pStyle w:val="Heading3"/>
        <w:ind w:left="1267"/>
        <w:rPr>
          <w:b w:val="0"/>
        </w:rPr>
      </w:pPr>
      <w:r w:rsidRPr="00B16492">
        <w:rPr>
          <w:b w:val="0"/>
        </w:rPr>
        <w:t>Re-establish ion pump.</w:t>
      </w:r>
    </w:p>
    <w:p w:rsidR="003078C9" w:rsidRPr="006F554D" w:rsidRDefault="00E34704" w:rsidP="00AB6D85">
      <w:pPr>
        <w:pStyle w:val="Heading2"/>
      </w:pPr>
      <w:r>
        <w:t>Appendix</w:t>
      </w:r>
    </w:p>
    <w:p w:rsidR="00E34704" w:rsidRDefault="00E34704" w:rsidP="000076FD">
      <w:pPr>
        <w:tabs>
          <w:tab w:val="clear" w:pos="2250"/>
        </w:tabs>
        <w:ind w:firstLine="540"/>
      </w:pPr>
    </w:p>
    <w:p w:rsidR="003078C9" w:rsidRDefault="00E34704" w:rsidP="000076FD">
      <w:pPr>
        <w:tabs>
          <w:tab w:val="clear" w:pos="2250"/>
        </w:tabs>
        <w:ind w:firstLine="540"/>
      </w:pPr>
      <w:r w:rsidRPr="00E34704">
        <w:t>Valve placement on the slow bleed up/pump down equipment. Refer from text.</w:t>
      </w:r>
    </w:p>
    <w:p w:rsidR="00E34704" w:rsidRDefault="00E34704" w:rsidP="000076FD">
      <w:pPr>
        <w:tabs>
          <w:tab w:val="clear" w:pos="2250"/>
        </w:tabs>
        <w:ind w:firstLine="540"/>
      </w:pPr>
    </w:p>
    <w:p w:rsidR="00E34704" w:rsidRDefault="00E34704" w:rsidP="000076FD">
      <w:pPr>
        <w:tabs>
          <w:tab w:val="clear" w:pos="2250"/>
        </w:tabs>
        <w:ind w:firstLine="540"/>
      </w:pPr>
      <w:r>
        <w:rPr>
          <w:noProof/>
          <w:sz w:val="22"/>
        </w:rPr>
        <mc:AlternateContent>
          <mc:Choice Requires="wpg">
            <w:drawing>
              <wp:inline distT="0" distB="0" distL="0" distR="0" wp14:anchorId="5E5660F9" wp14:editId="32D3146A">
                <wp:extent cx="6400800" cy="4677863"/>
                <wp:effectExtent l="0" t="0" r="19050" b="0"/>
                <wp:docPr id="9920" name="Group 9920"/>
                <wp:cNvGraphicFramePr/>
                <a:graphic xmlns:a="http://schemas.openxmlformats.org/drawingml/2006/main">
                  <a:graphicData uri="http://schemas.microsoft.com/office/word/2010/wordprocessingGroup">
                    <wpg:wgp>
                      <wpg:cNvGrpSpPr/>
                      <wpg:grpSpPr>
                        <a:xfrm>
                          <a:off x="0" y="0"/>
                          <a:ext cx="6400800" cy="4677863"/>
                          <a:chOff x="0" y="0"/>
                          <a:chExt cx="6717031" cy="4909511"/>
                        </a:xfrm>
                      </wpg:grpSpPr>
                      <wps:wsp>
                        <wps:cNvPr id="1440" name="Rectangle 1440"/>
                        <wps:cNvSpPr/>
                        <wps:spPr>
                          <a:xfrm>
                            <a:off x="4871212" y="4287520"/>
                            <a:ext cx="45808" cy="206453"/>
                          </a:xfrm>
                          <a:prstGeom prst="rect">
                            <a:avLst/>
                          </a:prstGeom>
                          <a:ln>
                            <a:noFill/>
                          </a:ln>
                        </wps:spPr>
                        <wps:txbx>
                          <w:txbxContent>
                            <w:p w:rsidR="00E34704" w:rsidRDefault="00E34704" w:rsidP="00E3470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442" name="Picture 1442"/>
                          <pic:cNvPicPr/>
                        </pic:nvPicPr>
                        <pic:blipFill>
                          <a:blip r:embed="rId15"/>
                          <a:stretch>
                            <a:fillRect/>
                          </a:stretch>
                        </pic:blipFill>
                        <pic:spPr>
                          <a:xfrm>
                            <a:off x="1568704" y="0"/>
                            <a:ext cx="3301365" cy="4401820"/>
                          </a:xfrm>
                          <a:prstGeom prst="rect">
                            <a:avLst/>
                          </a:prstGeom>
                        </pic:spPr>
                      </pic:pic>
                      <wps:wsp>
                        <wps:cNvPr id="1445" name="Rectangle 1445"/>
                        <wps:cNvSpPr/>
                        <wps:spPr>
                          <a:xfrm>
                            <a:off x="1985645" y="4509872"/>
                            <a:ext cx="2599930"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Fig 1. Front view of slow bleed </w:t>
                              </w:r>
                            </w:p>
                          </w:txbxContent>
                        </wps:txbx>
                        <wps:bodyPr horzOverflow="overflow" vert="horz" lIns="0" tIns="0" rIns="0" bIns="0" rtlCol="0">
                          <a:noAutofit/>
                        </wps:bodyPr>
                      </wps:wsp>
                      <wps:wsp>
                        <wps:cNvPr id="1446" name="Rectangle 1446"/>
                        <wps:cNvSpPr/>
                        <wps:spPr>
                          <a:xfrm>
                            <a:off x="1985645" y="4685132"/>
                            <a:ext cx="1574883" cy="224379"/>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up/pump down cart</w:t>
                              </w:r>
                            </w:p>
                          </w:txbxContent>
                        </wps:txbx>
                        <wps:bodyPr horzOverflow="overflow" vert="horz" lIns="0" tIns="0" rIns="0" bIns="0" rtlCol="0">
                          <a:noAutofit/>
                        </wps:bodyPr>
                      </wps:wsp>
                      <wps:wsp>
                        <wps:cNvPr id="1447" name="Rectangle 1447"/>
                        <wps:cNvSpPr/>
                        <wps:spPr>
                          <a:xfrm>
                            <a:off x="3171571" y="4685132"/>
                            <a:ext cx="50673" cy="224379"/>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48" name="Shape 1448"/>
                        <wps:cNvSpPr/>
                        <wps:spPr>
                          <a:xfrm>
                            <a:off x="3062859" y="59055"/>
                            <a:ext cx="2420366" cy="955675"/>
                          </a:xfrm>
                          <a:custGeom>
                            <a:avLst/>
                            <a:gdLst/>
                            <a:ahLst/>
                            <a:cxnLst/>
                            <a:rect l="0" t="0" r="0" b="0"/>
                            <a:pathLst>
                              <a:path w="2420366" h="955675">
                                <a:moveTo>
                                  <a:pt x="988441" y="159385"/>
                                </a:moveTo>
                                <a:cubicBezTo>
                                  <a:pt x="988441" y="71374"/>
                                  <a:pt x="1059815" y="0"/>
                                  <a:pt x="1147699" y="0"/>
                                </a:cubicBezTo>
                                <a:lnTo>
                                  <a:pt x="1227074" y="0"/>
                                </a:lnTo>
                                <a:lnTo>
                                  <a:pt x="1227074" y="0"/>
                                </a:lnTo>
                                <a:lnTo>
                                  <a:pt x="2261108" y="0"/>
                                </a:lnTo>
                                <a:cubicBezTo>
                                  <a:pt x="2348992" y="0"/>
                                  <a:pt x="2420366" y="71374"/>
                                  <a:pt x="2420366" y="159385"/>
                                </a:cubicBezTo>
                                <a:lnTo>
                                  <a:pt x="2420366" y="159385"/>
                                </a:lnTo>
                                <a:lnTo>
                                  <a:pt x="2420366" y="159385"/>
                                </a:lnTo>
                                <a:lnTo>
                                  <a:pt x="2420366" y="796417"/>
                                </a:lnTo>
                                <a:cubicBezTo>
                                  <a:pt x="2420366" y="884428"/>
                                  <a:pt x="2348992" y="955675"/>
                                  <a:pt x="2261108" y="955675"/>
                                </a:cubicBezTo>
                                <a:lnTo>
                                  <a:pt x="1227074" y="955675"/>
                                </a:lnTo>
                                <a:lnTo>
                                  <a:pt x="1227074" y="955675"/>
                                </a:lnTo>
                                <a:lnTo>
                                  <a:pt x="1147699" y="955675"/>
                                </a:lnTo>
                                <a:cubicBezTo>
                                  <a:pt x="1059815" y="955675"/>
                                  <a:pt x="988441" y="884428"/>
                                  <a:pt x="988441" y="796417"/>
                                </a:cubicBezTo>
                                <a:lnTo>
                                  <a:pt x="988441" y="398272"/>
                                </a:lnTo>
                                <a:lnTo>
                                  <a:pt x="0" y="457073"/>
                                </a:lnTo>
                                <a:lnTo>
                                  <a:pt x="988441" y="159385"/>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49" name="Rectangle 1449"/>
                        <wps:cNvSpPr/>
                        <wps:spPr>
                          <a:xfrm>
                            <a:off x="4769104" y="456921"/>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2316" name="Shape 12316"/>
                        <wps:cNvSpPr/>
                        <wps:spPr>
                          <a:xfrm>
                            <a:off x="4171950" y="123191"/>
                            <a:ext cx="1250950" cy="842645"/>
                          </a:xfrm>
                          <a:custGeom>
                            <a:avLst/>
                            <a:gdLst/>
                            <a:ahLst/>
                            <a:cxnLst/>
                            <a:rect l="0" t="0" r="0" b="0"/>
                            <a:pathLst>
                              <a:path w="1250950" h="842645">
                                <a:moveTo>
                                  <a:pt x="0" y="0"/>
                                </a:moveTo>
                                <a:lnTo>
                                  <a:pt x="1250950" y="0"/>
                                </a:lnTo>
                                <a:lnTo>
                                  <a:pt x="1250950" y="842645"/>
                                </a:lnTo>
                                <a:lnTo>
                                  <a:pt x="0" y="84264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51" name="Rectangle 1451"/>
                        <wps:cNvSpPr/>
                        <wps:spPr>
                          <a:xfrm>
                            <a:off x="4267708" y="174980"/>
                            <a:ext cx="146378"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G</w:t>
                              </w:r>
                            </w:p>
                          </w:txbxContent>
                        </wps:txbx>
                        <wps:bodyPr horzOverflow="overflow" vert="horz" lIns="0" tIns="0" rIns="0" bIns="0" rtlCol="0">
                          <a:noAutofit/>
                        </wps:bodyPr>
                      </wps:wsp>
                      <wps:wsp>
                        <wps:cNvPr id="1452" name="Rectangle 1452"/>
                        <wps:cNvSpPr/>
                        <wps:spPr>
                          <a:xfrm>
                            <a:off x="4377436" y="174980"/>
                            <a:ext cx="101346"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2</w:t>
                              </w:r>
                            </w:p>
                          </w:txbxContent>
                        </wps:txbx>
                        <wps:bodyPr horzOverflow="overflow" vert="horz" lIns="0" tIns="0" rIns="0" bIns="0" rtlCol="0">
                          <a:noAutofit/>
                        </wps:bodyPr>
                      </wps:wsp>
                      <wps:wsp>
                        <wps:cNvPr id="1453" name="Rectangle 1453"/>
                        <wps:cNvSpPr/>
                        <wps:spPr>
                          <a:xfrm>
                            <a:off x="4453636" y="174980"/>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54" name="Rectangle 1454"/>
                        <wps:cNvSpPr/>
                        <wps:spPr>
                          <a:xfrm>
                            <a:off x="4491736" y="174980"/>
                            <a:ext cx="67498"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455" name="Rectangle 1455"/>
                        <wps:cNvSpPr/>
                        <wps:spPr>
                          <a:xfrm>
                            <a:off x="4542028" y="174980"/>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56" name="Rectangle 1456"/>
                        <wps:cNvSpPr/>
                        <wps:spPr>
                          <a:xfrm>
                            <a:off x="4580128" y="174980"/>
                            <a:ext cx="735569"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Pressure </w:t>
                              </w:r>
                            </w:p>
                          </w:txbxContent>
                        </wps:txbx>
                        <wps:bodyPr horzOverflow="overflow" vert="horz" lIns="0" tIns="0" rIns="0" bIns="0" rtlCol="0">
                          <a:noAutofit/>
                        </wps:bodyPr>
                      </wps:wsp>
                      <wps:wsp>
                        <wps:cNvPr id="1457" name="Rectangle 1457"/>
                        <wps:cNvSpPr/>
                        <wps:spPr>
                          <a:xfrm>
                            <a:off x="4267708" y="350240"/>
                            <a:ext cx="1213517"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gauge Filtered </w:t>
                              </w:r>
                            </w:p>
                          </w:txbxContent>
                        </wps:txbx>
                        <wps:bodyPr horzOverflow="overflow" vert="horz" lIns="0" tIns="0" rIns="0" bIns="0" rtlCol="0">
                          <a:noAutofit/>
                        </wps:bodyPr>
                      </wps:wsp>
                      <wps:wsp>
                        <wps:cNvPr id="1458" name="Rectangle 1458"/>
                        <wps:cNvSpPr/>
                        <wps:spPr>
                          <a:xfrm>
                            <a:off x="4267708" y="525500"/>
                            <a:ext cx="1013460"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pump down </w:t>
                              </w:r>
                            </w:p>
                          </w:txbxContent>
                        </wps:txbx>
                        <wps:bodyPr horzOverflow="overflow" vert="horz" lIns="0" tIns="0" rIns="0" bIns="0" rtlCol="0">
                          <a:noAutofit/>
                        </wps:bodyPr>
                      </wps:wsp>
                      <wps:wsp>
                        <wps:cNvPr id="1459" name="Rectangle 1459"/>
                        <wps:cNvSpPr/>
                        <wps:spPr>
                          <a:xfrm>
                            <a:off x="4267708" y="703809"/>
                            <a:ext cx="73131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manifold</w:t>
                              </w:r>
                            </w:p>
                          </w:txbxContent>
                        </wps:txbx>
                        <wps:bodyPr horzOverflow="overflow" vert="horz" lIns="0" tIns="0" rIns="0" bIns="0" rtlCol="0">
                          <a:noAutofit/>
                        </wps:bodyPr>
                      </wps:wsp>
                      <wps:wsp>
                        <wps:cNvPr id="1460" name="Rectangle 1460"/>
                        <wps:cNvSpPr/>
                        <wps:spPr>
                          <a:xfrm>
                            <a:off x="4817872" y="703809"/>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61" name="Shape 1461"/>
                        <wps:cNvSpPr/>
                        <wps:spPr>
                          <a:xfrm>
                            <a:off x="4607179" y="1404620"/>
                            <a:ext cx="2109852" cy="955675"/>
                          </a:xfrm>
                          <a:custGeom>
                            <a:avLst/>
                            <a:gdLst/>
                            <a:ahLst/>
                            <a:cxnLst/>
                            <a:rect l="0" t="0" r="0" b="0"/>
                            <a:pathLst>
                              <a:path w="2109852" h="955675">
                                <a:moveTo>
                                  <a:pt x="677926" y="159385"/>
                                </a:moveTo>
                                <a:cubicBezTo>
                                  <a:pt x="677926" y="71374"/>
                                  <a:pt x="749300" y="0"/>
                                  <a:pt x="837184" y="0"/>
                                </a:cubicBezTo>
                                <a:lnTo>
                                  <a:pt x="916559" y="0"/>
                                </a:lnTo>
                                <a:lnTo>
                                  <a:pt x="916559" y="0"/>
                                </a:lnTo>
                                <a:lnTo>
                                  <a:pt x="1950593" y="0"/>
                                </a:lnTo>
                                <a:cubicBezTo>
                                  <a:pt x="2038478" y="0"/>
                                  <a:pt x="2109852" y="71374"/>
                                  <a:pt x="2109852" y="159385"/>
                                </a:cubicBezTo>
                                <a:lnTo>
                                  <a:pt x="2109852" y="557530"/>
                                </a:lnTo>
                                <a:lnTo>
                                  <a:pt x="2109852" y="557530"/>
                                </a:lnTo>
                                <a:lnTo>
                                  <a:pt x="2109852" y="796417"/>
                                </a:lnTo>
                                <a:lnTo>
                                  <a:pt x="2109852" y="796417"/>
                                </a:lnTo>
                                <a:cubicBezTo>
                                  <a:pt x="2109852" y="884428"/>
                                  <a:pt x="2038478" y="955675"/>
                                  <a:pt x="1950593" y="955675"/>
                                </a:cubicBezTo>
                                <a:lnTo>
                                  <a:pt x="916559" y="955675"/>
                                </a:lnTo>
                                <a:lnTo>
                                  <a:pt x="916559" y="955675"/>
                                </a:lnTo>
                                <a:lnTo>
                                  <a:pt x="837184" y="955675"/>
                                </a:lnTo>
                                <a:cubicBezTo>
                                  <a:pt x="749300" y="955675"/>
                                  <a:pt x="677926" y="884428"/>
                                  <a:pt x="677926" y="796417"/>
                                </a:cubicBezTo>
                                <a:lnTo>
                                  <a:pt x="677926" y="796417"/>
                                </a:lnTo>
                                <a:lnTo>
                                  <a:pt x="0" y="733171"/>
                                </a:lnTo>
                                <a:lnTo>
                                  <a:pt x="677926" y="55753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62" name="Rectangle 1462"/>
                        <wps:cNvSpPr/>
                        <wps:spPr>
                          <a:xfrm>
                            <a:off x="6002274" y="1821701"/>
                            <a:ext cx="38005" cy="168285"/>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sz w:val="18"/>
                                </w:rPr>
                                <w:t xml:space="preserve"> </w:t>
                              </w:r>
                            </w:p>
                          </w:txbxContent>
                        </wps:txbx>
                        <wps:bodyPr horzOverflow="overflow" vert="horz" lIns="0" tIns="0" rIns="0" bIns="0" rtlCol="0">
                          <a:noAutofit/>
                        </wps:bodyPr>
                      </wps:wsp>
                      <wps:wsp>
                        <wps:cNvPr id="12317" name="Shape 12317"/>
                        <wps:cNvSpPr/>
                        <wps:spPr>
                          <a:xfrm>
                            <a:off x="5362575" y="1475741"/>
                            <a:ext cx="1259205" cy="795020"/>
                          </a:xfrm>
                          <a:custGeom>
                            <a:avLst/>
                            <a:gdLst/>
                            <a:ahLst/>
                            <a:cxnLst/>
                            <a:rect l="0" t="0" r="0" b="0"/>
                            <a:pathLst>
                              <a:path w="1259205" h="795020">
                                <a:moveTo>
                                  <a:pt x="0" y="0"/>
                                </a:moveTo>
                                <a:lnTo>
                                  <a:pt x="1259205" y="0"/>
                                </a:lnTo>
                                <a:lnTo>
                                  <a:pt x="1259205" y="795020"/>
                                </a:lnTo>
                                <a:lnTo>
                                  <a:pt x="0" y="79502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64" name="Rectangle 1464"/>
                        <wps:cNvSpPr/>
                        <wps:spPr>
                          <a:xfrm>
                            <a:off x="5457952" y="1528674"/>
                            <a:ext cx="29836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G3 </w:t>
                              </w:r>
                            </w:p>
                          </w:txbxContent>
                        </wps:txbx>
                        <wps:bodyPr horzOverflow="overflow" vert="horz" lIns="0" tIns="0" rIns="0" bIns="0" rtlCol="0">
                          <a:noAutofit/>
                        </wps:bodyPr>
                      </wps:wsp>
                      <wps:wsp>
                        <wps:cNvPr id="1465" name="Rectangle 1465"/>
                        <wps:cNvSpPr/>
                        <wps:spPr>
                          <a:xfrm>
                            <a:off x="5668525" y="1524411"/>
                            <a:ext cx="101346" cy="184382"/>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466" name="Rectangle 1466"/>
                        <wps:cNvSpPr/>
                        <wps:spPr>
                          <a:xfrm>
                            <a:off x="5758434" y="1528674"/>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67" name="Rectangle 1467"/>
                        <wps:cNvSpPr/>
                        <wps:spPr>
                          <a:xfrm>
                            <a:off x="5796534" y="1528674"/>
                            <a:ext cx="646182"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System </w:t>
                              </w:r>
                            </w:p>
                          </w:txbxContent>
                        </wps:txbx>
                        <wps:bodyPr horzOverflow="overflow" vert="horz" lIns="0" tIns="0" rIns="0" bIns="0" rtlCol="0">
                          <a:noAutofit/>
                        </wps:bodyPr>
                      </wps:wsp>
                      <wps:wsp>
                        <wps:cNvPr id="1468" name="Rectangle 1468"/>
                        <wps:cNvSpPr/>
                        <wps:spPr>
                          <a:xfrm>
                            <a:off x="5457952" y="1703934"/>
                            <a:ext cx="1023392"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vacuum full </w:t>
                              </w:r>
                            </w:p>
                          </w:txbxContent>
                        </wps:txbx>
                        <wps:bodyPr horzOverflow="overflow" vert="horz" lIns="0" tIns="0" rIns="0" bIns="0" rtlCol="0">
                          <a:noAutofit/>
                        </wps:bodyPr>
                      </wps:wsp>
                      <wps:wsp>
                        <wps:cNvPr id="1469" name="Rectangle 1469"/>
                        <wps:cNvSpPr/>
                        <wps:spPr>
                          <a:xfrm>
                            <a:off x="5457952" y="1883765"/>
                            <a:ext cx="983229" cy="224381"/>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range gauge</w:t>
                              </w:r>
                            </w:p>
                          </w:txbxContent>
                        </wps:txbx>
                        <wps:bodyPr horzOverflow="overflow" vert="horz" lIns="0" tIns="0" rIns="0" bIns="0" rtlCol="0">
                          <a:noAutofit/>
                        </wps:bodyPr>
                      </wps:wsp>
                      <wps:wsp>
                        <wps:cNvPr id="1470" name="Rectangle 1470"/>
                        <wps:cNvSpPr/>
                        <wps:spPr>
                          <a:xfrm>
                            <a:off x="6198870" y="1883765"/>
                            <a:ext cx="50673" cy="224381"/>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71" name="Shape 1471"/>
                        <wps:cNvSpPr/>
                        <wps:spPr>
                          <a:xfrm>
                            <a:off x="316865" y="1548384"/>
                            <a:ext cx="2013585" cy="1486916"/>
                          </a:xfrm>
                          <a:custGeom>
                            <a:avLst/>
                            <a:gdLst/>
                            <a:ahLst/>
                            <a:cxnLst/>
                            <a:rect l="0" t="0" r="0" b="0"/>
                            <a:pathLst>
                              <a:path w="2013585" h="1486916">
                                <a:moveTo>
                                  <a:pt x="0" y="1019683"/>
                                </a:moveTo>
                                <a:cubicBezTo>
                                  <a:pt x="0" y="968121"/>
                                  <a:pt x="41834" y="926211"/>
                                  <a:pt x="93447" y="926211"/>
                                </a:cubicBezTo>
                                <a:lnTo>
                                  <a:pt x="835279" y="926211"/>
                                </a:lnTo>
                                <a:lnTo>
                                  <a:pt x="2013585" y="0"/>
                                </a:lnTo>
                                <a:lnTo>
                                  <a:pt x="1193292" y="926211"/>
                                </a:lnTo>
                                <a:lnTo>
                                  <a:pt x="1338453" y="926211"/>
                                </a:lnTo>
                                <a:cubicBezTo>
                                  <a:pt x="1390142" y="926211"/>
                                  <a:pt x="1431925" y="968121"/>
                                  <a:pt x="1431925" y="1019683"/>
                                </a:cubicBezTo>
                                <a:lnTo>
                                  <a:pt x="1431925" y="1019683"/>
                                </a:lnTo>
                                <a:lnTo>
                                  <a:pt x="1431925" y="1019683"/>
                                </a:lnTo>
                                <a:lnTo>
                                  <a:pt x="1431925" y="1393571"/>
                                </a:lnTo>
                                <a:cubicBezTo>
                                  <a:pt x="1431925" y="1445133"/>
                                  <a:pt x="1390142" y="1486916"/>
                                  <a:pt x="1338453" y="1486916"/>
                                </a:cubicBezTo>
                                <a:lnTo>
                                  <a:pt x="835279" y="1486916"/>
                                </a:lnTo>
                                <a:lnTo>
                                  <a:pt x="835279" y="1486916"/>
                                </a:lnTo>
                                <a:lnTo>
                                  <a:pt x="93447" y="1486916"/>
                                </a:lnTo>
                                <a:cubicBezTo>
                                  <a:pt x="41834" y="1486916"/>
                                  <a:pt x="0" y="1445133"/>
                                  <a:pt x="0" y="1393571"/>
                                </a:cubicBezTo>
                                <a:lnTo>
                                  <a:pt x="0" y="1019683"/>
                                </a:lnTo>
                                <a:lnTo>
                                  <a:pt x="0" y="1019683"/>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72" name="Rectangle 1472"/>
                        <wps:cNvSpPr/>
                        <wps:spPr>
                          <a:xfrm>
                            <a:off x="1032764" y="2694953"/>
                            <a:ext cx="38005" cy="168285"/>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sz w:val="18"/>
                                </w:rPr>
                                <w:t xml:space="preserve"> </w:t>
                              </w:r>
                            </w:p>
                          </w:txbxContent>
                        </wps:txbx>
                        <wps:bodyPr horzOverflow="overflow" vert="horz" lIns="0" tIns="0" rIns="0" bIns="0" rtlCol="0">
                          <a:noAutofit/>
                        </wps:bodyPr>
                      </wps:wsp>
                      <wps:wsp>
                        <wps:cNvPr id="12318" name="Shape 12318"/>
                        <wps:cNvSpPr/>
                        <wps:spPr>
                          <a:xfrm>
                            <a:off x="393700" y="2499995"/>
                            <a:ext cx="1259205" cy="431165"/>
                          </a:xfrm>
                          <a:custGeom>
                            <a:avLst/>
                            <a:gdLst/>
                            <a:ahLst/>
                            <a:cxnLst/>
                            <a:rect l="0" t="0" r="0" b="0"/>
                            <a:pathLst>
                              <a:path w="1259205" h="431165">
                                <a:moveTo>
                                  <a:pt x="0" y="0"/>
                                </a:moveTo>
                                <a:lnTo>
                                  <a:pt x="1259205" y="0"/>
                                </a:lnTo>
                                <a:lnTo>
                                  <a:pt x="1259205" y="431165"/>
                                </a:lnTo>
                                <a:lnTo>
                                  <a:pt x="0" y="43116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74" name="Rectangle 1474"/>
                        <wps:cNvSpPr/>
                        <wps:spPr>
                          <a:xfrm>
                            <a:off x="488747" y="2552802"/>
                            <a:ext cx="29836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G4 </w:t>
                              </w:r>
                            </w:p>
                          </w:txbxContent>
                        </wps:txbx>
                        <wps:bodyPr horzOverflow="overflow" vert="horz" lIns="0" tIns="0" rIns="0" bIns="0" rtlCol="0">
                          <a:noAutofit/>
                        </wps:bodyPr>
                      </wps:wsp>
                      <wps:wsp>
                        <wps:cNvPr id="1475" name="Rectangle 1475"/>
                        <wps:cNvSpPr/>
                        <wps:spPr>
                          <a:xfrm>
                            <a:off x="709676" y="2543683"/>
                            <a:ext cx="101346" cy="184382"/>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476" name="Rectangle 1476"/>
                        <wps:cNvSpPr/>
                        <wps:spPr>
                          <a:xfrm>
                            <a:off x="788924" y="2552802"/>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77" name="Rectangle 1477"/>
                        <wps:cNvSpPr/>
                        <wps:spPr>
                          <a:xfrm>
                            <a:off x="827024" y="2552802"/>
                            <a:ext cx="545241"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Turbo </w:t>
                              </w:r>
                            </w:p>
                          </w:txbxContent>
                        </wps:txbx>
                        <wps:bodyPr horzOverflow="overflow" vert="horz" lIns="0" tIns="0" rIns="0" bIns="0" rtlCol="0">
                          <a:noAutofit/>
                        </wps:bodyPr>
                      </wps:wsp>
                      <wps:wsp>
                        <wps:cNvPr id="1478" name="Rectangle 1478"/>
                        <wps:cNvSpPr/>
                        <wps:spPr>
                          <a:xfrm>
                            <a:off x="488747" y="2728062"/>
                            <a:ext cx="1244124"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pump manifold</w:t>
                              </w:r>
                            </w:p>
                          </w:txbxContent>
                        </wps:txbx>
                        <wps:bodyPr horzOverflow="overflow" vert="horz" lIns="0" tIns="0" rIns="0" bIns="0" rtlCol="0">
                          <a:noAutofit/>
                        </wps:bodyPr>
                      </wps:wsp>
                      <wps:wsp>
                        <wps:cNvPr id="1479" name="Rectangle 1479"/>
                        <wps:cNvSpPr/>
                        <wps:spPr>
                          <a:xfrm>
                            <a:off x="1424432" y="2728062"/>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80" name="Shape 1480"/>
                        <wps:cNvSpPr/>
                        <wps:spPr>
                          <a:xfrm>
                            <a:off x="219075" y="408940"/>
                            <a:ext cx="1996313" cy="542925"/>
                          </a:xfrm>
                          <a:custGeom>
                            <a:avLst/>
                            <a:gdLst/>
                            <a:ahLst/>
                            <a:cxnLst/>
                            <a:rect l="0" t="0" r="0" b="0"/>
                            <a:pathLst>
                              <a:path w="1996313" h="542925">
                                <a:moveTo>
                                  <a:pt x="0" y="90551"/>
                                </a:moveTo>
                                <a:cubicBezTo>
                                  <a:pt x="0" y="40513"/>
                                  <a:pt x="40513" y="0"/>
                                  <a:pt x="90488" y="0"/>
                                </a:cubicBezTo>
                                <a:lnTo>
                                  <a:pt x="835279" y="0"/>
                                </a:lnTo>
                                <a:lnTo>
                                  <a:pt x="835279" y="0"/>
                                </a:lnTo>
                                <a:lnTo>
                                  <a:pt x="1341374" y="0"/>
                                </a:lnTo>
                                <a:cubicBezTo>
                                  <a:pt x="1391412" y="0"/>
                                  <a:pt x="1431925" y="40513"/>
                                  <a:pt x="1431925" y="90551"/>
                                </a:cubicBezTo>
                                <a:lnTo>
                                  <a:pt x="1431925" y="90551"/>
                                </a:lnTo>
                                <a:lnTo>
                                  <a:pt x="1996313" y="230251"/>
                                </a:lnTo>
                                <a:lnTo>
                                  <a:pt x="1431925" y="226314"/>
                                </a:lnTo>
                                <a:lnTo>
                                  <a:pt x="1431925" y="452501"/>
                                </a:lnTo>
                                <a:cubicBezTo>
                                  <a:pt x="1431925" y="502412"/>
                                  <a:pt x="1391412" y="542925"/>
                                  <a:pt x="1341374" y="542925"/>
                                </a:cubicBezTo>
                                <a:lnTo>
                                  <a:pt x="835279" y="542925"/>
                                </a:lnTo>
                                <a:lnTo>
                                  <a:pt x="835279" y="542925"/>
                                </a:lnTo>
                                <a:lnTo>
                                  <a:pt x="90488" y="542925"/>
                                </a:lnTo>
                                <a:cubicBezTo>
                                  <a:pt x="40513" y="542925"/>
                                  <a:pt x="0" y="502412"/>
                                  <a:pt x="0" y="452501"/>
                                </a:cubicBezTo>
                                <a:lnTo>
                                  <a:pt x="0" y="90551"/>
                                </a:lnTo>
                                <a:lnTo>
                                  <a:pt x="0" y="90551"/>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81" name="Rectangle 1481"/>
                        <wps:cNvSpPr/>
                        <wps:spPr>
                          <a:xfrm>
                            <a:off x="935228" y="617360"/>
                            <a:ext cx="38005" cy="168284"/>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sz w:val="18"/>
                                </w:rPr>
                                <w:t xml:space="preserve"> </w:t>
                              </w:r>
                            </w:p>
                          </w:txbxContent>
                        </wps:txbx>
                        <wps:bodyPr horzOverflow="overflow" vert="horz" lIns="0" tIns="0" rIns="0" bIns="0" rtlCol="0">
                          <a:noAutofit/>
                        </wps:bodyPr>
                      </wps:wsp>
                      <wps:wsp>
                        <wps:cNvPr id="12319" name="Shape 12319"/>
                        <wps:cNvSpPr/>
                        <wps:spPr>
                          <a:xfrm>
                            <a:off x="276225" y="456565"/>
                            <a:ext cx="1259205" cy="457200"/>
                          </a:xfrm>
                          <a:custGeom>
                            <a:avLst/>
                            <a:gdLst/>
                            <a:ahLst/>
                            <a:cxnLst/>
                            <a:rect l="0" t="0" r="0" b="0"/>
                            <a:pathLst>
                              <a:path w="1259205" h="457200">
                                <a:moveTo>
                                  <a:pt x="0" y="0"/>
                                </a:moveTo>
                                <a:lnTo>
                                  <a:pt x="1259205" y="0"/>
                                </a:lnTo>
                                <a:lnTo>
                                  <a:pt x="1259205" y="457200"/>
                                </a:lnTo>
                                <a:lnTo>
                                  <a:pt x="0" y="457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83" name="Rectangle 1483"/>
                        <wps:cNvSpPr/>
                        <wps:spPr>
                          <a:xfrm>
                            <a:off x="371399" y="508737"/>
                            <a:ext cx="146378"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G</w:t>
                              </w:r>
                            </w:p>
                          </w:txbxContent>
                        </wps:txbx>
                        <wps:bodyPr horzOverflow="overflow" vert="horz" lIns="0" tIns="0" rIns="0" bIns="0" rtlCol="0">
                          <a:noAutofit/>
                        </wps:bodyPr>
                      </wps:wsp>
                      <wps:wsp>
                        <wps:cNvPr id="1484" name="Rectangle 1484"/>
                        <wps:cNvSpPr/>
                        <wps:spPr>
                          <a:xfrm>
                            <a:off x="481127" y="508737"/>
                            <a:ext cx="101346"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1</w:t>
                              </w:r>
                            </w:p>
                          </w:txbxContent>
                        </wps:txbx>
                        <wps:bodyPr horzOverflow="overflow" vert="horz" lIns="0" tIns="0" rIns="0" bIns="0" rtlCol="0">
                          <a:noAutofit/>
                        </wps:bodyPr>
                      </wps:wsp>
                      <wps:wsp>
                        <wps:cNvPr id="1485" name="Rectangle 1485"/>
                        <wps:cNvSpPr/>
                        <wps:spPr>
                          <a:xfrm>
                            <a:off x="582473" y="351754"/>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86" name="Rectangle 1486"/>
                        <wps:cNvSpPr/>
                        <wps:spPr>
                          <a:xfrm>
                            <a:off x="599355" y="504189"/>
                            <a:ext cx="83711" cy="184382"/>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487" name="Rectangle 1487"/>
                        <wps:cNvSpPr/>
                        <wps:spPr>
                          <a:xfrm>
                            <a:off x="671576" y="508737"/>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88" name="Rectangle 1488"/>
                        <wps:cNvSpPr/>
                        <wps:spPr>
                          <a:xfrm>
                            <a:off x="709676" y="508737"/>
                            <a:ext cx="776108"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Bleed up </w:t>
                              </w:r>
                            </w:p>
                          </w:txbxContent>
                        </wps:txbx>
                        <wps:bodyPr horzOverflow="overflow" vert="horz" lIns="0" tIns="0" rIns="0" bIns="0" rtlCol="0">
                          <a:noAutofit/>
                        </wps:bodyPr>
                      </wps:wsp>
                      <wps:wsp>
                        <wps:cNvPr id="1489" name="Rectangle 1489"/>
                        <wps:cNvSpPr/>
                        <wps:spPr>
                          <a:xfrm>
                            <a:off x="371399" y="688568"/>
                            <a:ext cx="1265375"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manifold gauge</w:t>
                              </w:r>
                            </w:p>
                          </w:txbxContent>
                        </wps:txbx>
                        <wps:bodyPr horzOverflow="overflow" vert="horz" lIns="0" tIns="0" rIns="0" bIns="0" rtlCol="0">
                          <a:noAutofit/>
                        </wps:bodyPr>
                      </wps:wsp>
                      <wps:wsp>
                        <wps:cNvPr id="1490" name="Rectangle 1490"/>
                        <wps:cNvSpPr/>
                        <wps:spPr>
                          <a:xfrm>
                            <a:off x="1323848" y="688568"/>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491" name="Shape 1491"/>
                        <wps:cNvSpPr/>
                        <wps:spPr>
                          <a:xfrm>
                            <a:off x="0" y="953516"/>
                            <a:ext cx="1862963" cy="855599"/>
                          </a:xfrm>
                          <a:custGeom>
                            <a:avLst/>
                            <a:gdLst/>
                            <a:ahLst/>
                            <a:cxnLst/>
                            <a:rect l="0" t="0" r="0" b="0"/>
                            <a:pathLst>
                              <a:path w="1862963" h="855599">
                                <a:moveTo>
                                  <a:pt x="0" y="403225"/>
                                </a:moveTo>
                                <a:cubicBezTo>
                                  <a:pt x="0" y="353187"/>
                                  <a:pt x="40513" y="312674"/>
                                  <a:pt x="90488" y="312674"/>
                                </a:cubicBezTo>
                                <a:lnTo>
                                  <a:pt x="835279" y="312674"/>
                                </a:lnTo>
                                <a:lnTo>
                                  <a:pt x="1862963" y="0"/>
                                </a:lnTo>
                                <a:lnTo>
                                  <a:pt x="1193292" y="312674"/>
                                </a:lnTo>
                                <a:lnTo>
                                  <a:pt x="1341374" y="312674"/>
                                </a:lnTo>
                                <a:cubicBezTo>
                                  <a:pt x="1391412" y="312674"/>
                                  <a:pt x="1431925" y="353187"/>
                                  <a:pt x="1431925" y="403225"/>
                                </a:cubicBezTo>
                                <a:lnTo>
                                  <a:pt x="1431925" y="403225"/>
                                </a:lnTo>
                                <a:lnTo>
                                  <a:pt x="1431925" y="403225"/>
                                </a:lnTo>
                                <a:lnTo>
                                  <a:pt x="1431925" y="765175"/>
                                </a:lnTo>
                                <a:cubicBezTo>
                                  <a:pt x="1431925" y="815086"/>
                                  <a:pt x="1391412" y="855599"/>
                                  <a:pt x="1341374" y="855599"/>
                                </a:cubicBezTo>
                                <a:lnTo>
                                  <a:pt x="835279" y="855599"/>
                                </a:lnTo>
                                <a:lnTo>
                                  <a:pt x="835279" y="855599"/>
                                </a:lnTo>
                                <a:lnTo>
                                  <a:pt x="90488" y="855599"/>
                                </a:lnTo>
                                <a:cubicBezTo>
                                  <a:pt x="40513" y="855599"/>
                                  <a:pt x="0" y="815086"/>
                                  <a:pt x="0" y="765175"/>
                                </a:cubicBezTo>
                                <a:lnTo>
                                  <a:pt x="0" y="403225"/>
                                </a:lnTo>
                                <a:lnTo>
                                  <a:pt x="0" y="403225"/>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92" name="Rectangle 1492"/>
                        <wps:cNvSpPr/>
                        <wps:spPr>
                          <a:xfrm>
                            <a:off x="715772" y="1476896"/>
                            <a:ext cx="38005" cy="168284"/>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sz w:val="18"/>
                                </w:rPr>
                                <w:t xml:space="preserve"> </w:t>
                              </w:r>
                            </w:p>
                          </w:txbxContent>
                        </wps:txbx>
                        <wps:bodyPr horzOverflow="overflow" vert="horz" lIns="0" tIns="0" rIns="0" bIns="0" rtlCol="0">
                          <a:noAutofit/>
                        </wps:bodyPr>
                      </wps:wsp>
                      <wps:wsp>
                        <wps:cNvPr id="12320" name="Shape 12320"/>
                        <wps:cNvSpPr/>
                        <wps:spPr>
                          <a:xfrm>
                            <a:off x="57150" y="1313815"/>
                            <a:ext cx="1259205" cy="457200"/>
                          </a:xfrm>
                          <a:custGeom>
                            <a:avLst/>
                            <a:gdLst/>
                            <a:ahLst/>
                            <a:cxnLst/>
                            <a:rect l="0" t="0" r="0" b="0"/>
                            <a:pathLst>
                              <a:path w="1259205" h="457200">
                                <a:moveTo>
                                  <a:pt x="0" y="0"/>
                                </a:moveTo>
                                <a:lnTo>
                                  <a:pt x="1259205" y="0"/>
                                </a:lnTo>
                                <a:lnTo>
                                  <a:pt x="1259205" y="457200"/>
                                </a:lnTo>
                                <a:lnTo>
                                  <a:pt x="0" y="457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94" name="Rectangle 1494"/>
                        <wps:cNvSpPr/>
                        <wps:spPr>
                          <a:xfrm>
                            <a:off x="151943" y="1365225"/>
                            <a:ext cx="1388846"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Turbo and block </w:t>
                              </w:r>
                            </w:p>
                          </w:txbxContent>
                        </wps:txbx>
                        <wps:bodyPr horzOverflow="overflow" vert="horz" lIns="0" tIns="0" rIns="0" bIns="0" rtlCol="0">
                          <a:noAutofit/>
                        </wps:bodyPr>
                      </wps:wsp>
                      <wps:wsp>
                        <wps:cNvPr id="1495" name="Rectangle 1495"/>
                        <wps:cNvSpPr/>
                        <wps:spPr>
                          <a:xfrm>
                            <a:off x="151943" y="1543913"/>
                            <a:ext cx="1185375"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valve switches</w:t>
                              </w:r>
                            </w:p>
                          </w:txbxContent>
                        </wps:txbx>
                        <wps:bodyPr horzOverflow="overflow" vert="horz" lIns="0" tIns="0" rIns="0" bIns="0" rtlCol="0">
                          <a:noAutofit/>
                        </wps:bodyPr>
                      </wps:wsp>
                      <wps:wsp>
                        <wps:cNvPr id="1496" name="Rectangle 1496"/>
                        <wps:cNvSpPr/>
                        <wps:spPr>
                          <a:xfrm>
                            <a:off x="1044956" y="1543913"/>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5E5660F9" id="Group 9920" o:spid="_x0000_s1026" style="width:7in;height:368.35pt;mso-position-horizontal-relative:char;mso-position-vertical-relative:line" coordsize="67170,49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">
                <v:rect id="Rectangle 1440" o:spid="_x0000_s1027" style="position:absolute;left:48712;top:428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rsidR="00E34704" w:rsidRDefault="00E34704" w:rsidP="00E34704">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2" o:spid="_x0000_s1028" type="#_x0000_t75" style="position:absolute;left:15687;width:33013;height:4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">
                  <v:imagedata r:id="rId16" o:title=""/>
                </v:shape>
                <v:rect id="Rectangle 1445" o:spid="_x0000_s1029" style="position:absolute;left:19856;top:45098;width:259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Fig 1. Front view of slow bleed </w:t>
                        </w:r>
                      </w:p>
                    </w:txbxContent>
                  </v:textbox>
                </v:rect>
                <v:rect id="Rectangle 1446" o:spid="_x0000_s1030" style="position:absolute;left:19856;top:46851;width:157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up/pump down cart</w:t>
                        </w:r>
                      </w:p>
                    </w:txbxContent>
                  </v:textbox>
                </v:rect>
                <v:rect id="Rectangle 1447" o:spid="_x0000_s1031" style="position:absolute;left:31715;top:46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448" o:spid="_x0000_s1032" style="position:absolute;left:30628;top:590;width:24204;height:9557;visibility:visible;mso-wrap-style:square;v-text-anchor:top" coordsize="2420366,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" path="m988441,159385c988441,71374,1059815,,1147699,r79375,l1227074,,2261108,v87884,,159258,71374,159258,159385l2420366,159385r,l2420366,796417v,88011,-71374,159258,-159258,159258l1227074,955675r,l1147699,955675v-87884,,-159258,-71247,-159258,-159258l988441,398272,,457073,988441,159385xe" filled="f" strokeweight="2pt">
                  <v:path arrowok="t" textboxrect="0,0,2420366,955675"/>
                </v:shape>
                <v:rect id="Rectangle 1449" o:spid="_x0000_s1033" style="position:absolute;left:47691;top:45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2316" o:spid="_x0000_s1034" style="position:absolute;left:41719;top:1231;width:12510;height:8427;visibility:visible;mso-wrap-style:square;v-text-anchor:top" coordsize="1250950,8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" path="m,l1250950,r,842645l,842645,,e" stroked="f" strokeweight="0">
                  <v:path arrowok="t" textboxrect="0,0,1250950,842645"/>
                </v:shape>
                <v:rect id="Rectangle 1451" o:spid="_x0000_s1035" style="position:absolute;left:42677;top:1749;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G</w:t>
                        </w:r>
                      </w:p>
                    </w:txbxContent>
                  </v:textbox>
                </v:rect>
                <v:rect id="Rectangle 1452" o:spid="_x0000_s1036" style="position:absolute;left:43774;top:174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2</w:t>
                        </w:r>
                      </w:p>
                    </w:txbxContent>
                  </v:textbox>
                </v:rect>
                <v:rect id="Rectangle 1453" o:spid="_x0000_s1037" style="position:absolute;left:44536;top:1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454" o:spid="_x0000_s1038" style="position:absolute;left:44917;top:174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455" o:spid="_x0000_s1039" style="position:absolute;left:45420;top:1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456" o:spid="_x0000_s1040" style="position:absolute;left:45801;top:1749;width:73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Pressure </w:t>
                        </w:r>
                      </w:p>
                    </w:txbxContent>
                  </v:textbox>
                </v:rect>
                <v:rect id="Rectangle 1457" o:spid="_x0000_s1041" style="position:absolute;left:42677;top:3502;width:121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gauge Filtered </w:t>
                        </w:r>
                      </w:p>
                    </w:txbxContent>
                  </v:textbox>
                </v:rect>
                <v:rect id="Rectangle 1458" o:spid="_x0000_s1042" style="position:absolute;left:42677;top:5255;width:101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pump down </w:t>
                        </w:r>
                      </w:p>
                    </w:txbxContent>
                  </v:textbox>
                </v:rect>
                <v:rect id="Rectangle 1459" o:spid="_x0000_s1043" style="position:absolute;left:42677;top:7038;width:73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manifold</w:t>
                        </w:r>
                      </w:p>
                    </w:txbxContent>
                  </v:textbox>
                </v:rect>
                <v:rect id="Rectangle 1460" o:spid="_x0000_s1044" style="position:absolute;left:48178;top:70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461" o:spid="_x0000_s1045" style="position:absolute;left:46071;top:14046;width:21099;height:9556;visibility:visible;mso-wrap-style:square;v-text-anchor:top" coordsize="2109852,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" path="m677926,159385c677926,71374,749300,,837184,r79375,l916559,,1950593,v87885,,159259,71374,159259,159385l2109852,557530r,l2109852,796417r,c2109852,884428,2038478,955675,1950593,955675r-1034034,l916559,955675r-79375,c749300,955675,677926,884428,677926,796417r,l,733171,677926,557530r,-398145xe" filled="f" strokeweight="2pt">
                  <v:path arrowok="t" textboxrect="0,0,2109852,955675"/>
                </v:shape>
                <v:rect id="Rectangle 1462" o:spid="_x0000_s1046" style="position:absolute;left:60022;top:18217;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color w:val="FFFFFF"/>
                            <w:sz w:val="18"/>
                          </w:rPr>
                          <w:t xml:space="preserve"> </w:t>
                        </w:r>
                      </w:p>
                    </w:txbxContent>
                  </v:textbox>
                </v:rect>
                <v:shape id="Shape 12317" o:spid="_x0000_s1047" style="position:absolute;left:53625;top:14757;width:12592;height:7950;visibility:visible;mso-wrap-style:square;v-text-anchor:top" coordsize="125920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" path="m,l1259205,r,795020l,795020,,e" stroked="f" strokeweight="0">
                  <v:path arrowok="t" textboxrect="0,0,1259205,795020"/>
                </v:shape>
                <v:rect id="Rectangle 1464" o:spid="_x0000_s1048" style="position:absolute;left:54579;top:15286;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G3 </w:t>
                        </w:r>
                      </w:p>
                    </w:txbxContent>
                  </v:textbox>
                </v:rect>
                <v:rect id="Rectangle 1465" o:spid="_x0000_s1049" style="position:absolute;left:56685;top:15244;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466" o:spid="_x0000_s1050" style="position:absolute;left:57584;top:152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467" o:spid="_x0000_s1051" style="position:absolute;left:57965;top:15286;width:646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System </w:t>
                        </w:r>
                      </w:p>
                    </w:txbxContent>
                  </v:textbox>
                </v:rect>
                <v:rect id="Rectangle 1468" o:spid="_x0000_s1052" style="position:absolute;left:54579;top:17039;width:102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vacuum full </w:t>
                        </w:r>
                      </w:p>
                    </w:txbxContent>
                  </v:textbox>
                </v:rect>
                <v:rect id="Rectangle 1469" o:spid="_x0000_s1053" style="position:absolute;left:54579;top:18837;width:98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range gauge</w:t>
                        </w:r>
                      </w:p>
                    </w:txbxContent>
                  </v:textbox>
                </v:rect>
                <v:rect id="Rectangle 1470" o:spid="_x0000_s1054" style="position:absolute;left:61988;top:188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471" o:spid="_x0000_s1055" style="position:absolute;left:3168;top:15483;width:20136;height:14870;visibility:visible;mso-wrap-style:square;v-text-anchor:top" coordsize="2013585,148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" path="m,1019683c,968121,41834,926211,93447,926211r741832,l2013585,,1193292,926211r145161,c1390142,926211,1431925,968121,1431925,1019683r,l1431925,1019683r,373888c1431925,1445133,1390142,1486916,1338453,1486916r-503174,l835279,1486916r-741832,c41834,1486916,,1445133,,1393571l,1019683r,xe" filled="f" strokeweight="2pt">
                  <v:path arrowok="t" textboxrect="0,0,2013585,1486916"/>
                </v:shape>
                <v:rect id="Rectangle 1472" o:spid="_x0000_s1056" style="position:absolute;left:10327;top:2694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color w:val="FFFFFF"/>
                            <w:sz w:val="18"/>
                          </w:rPr>
                          <w:t xml:space="preserve"> </w:t>
                        </w:r>
                      </w:p>
                    </w:txbxContent>
                  </v:textbox>
                </v:rect>
                <v:shape id="Shape 12318" o:spid="_x0000_s1057" style="position:absolute;left:3937;top:24999;width:12592;height:4312;visibility:visible;mso-wrap-style:square;v-text-anchor:top" coordsize="125920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" path="m,l1259205,r,431165l,431165,,e" stroked="f" strokeweight="0">
                  <v:path arrowok="t" textboxrect="0,0,1259205,431165"/>
                </v:shape>
                <v:rect id="Rectangle 1474" o:spid="_x0000_s1058" style="position:absolute;left:4887;top:25528;width:298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G4 </w:t>
                        </w:r>
                      </w:p>
                    </w:txbxContent>
                  </v:textbox>
                </v:rect>
                <v:rect id="Rectangle 1475" o:spid="_x0000_s1059" style="position:absolute;left:7096;top:25436;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476" o:spid="_x0000_s1060" style="position:absolute;left:7889;top:255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477" o:spid="_x0000_s1061" style="position:absolute;left:8270;top:25528;width:545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Turbo </w:t>
                        </w:r>
                      </w:p>
                    </w:txbxContent>
                  </v:textbox>
                </v:rect>
                <v:rect id="Rectangle 1478" o:spid="_x0000_s1062" style="position:absolute;left:4887;top:27280;width:124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pump manifold</w:t>
                        </w:r>
                      </w:p>
                    </w:txbxContent>
                  </v:textbox>
                </v:rect>
                <v:rect id="Rectangle 1479" o:spid="_x0000_s1063" style="position:absolute;left:14244;top:272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480" o:spid="_x0000_s1064" style="position:absolute;left:2190;top:4089;width:19963;height:5429;visibility:visible;mso-wrap-style:square;v-text-anchor:top" coordsize="19963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" path="m,90551c,40513,40513,,90488,l835279,r,l1341374,v50038,,90551,40513,90551,90551l1431925,90551r564388,139700l1431925,226314r,226187c1431925,502412,1391412,542925,1341374,542925r-506095,l835279,542925r-744791,c40513,542925,,502412,,452501l,90551r,xe" filled="f" strokeweight="2pt">
                  <v:path arrowok="t" textboxrect="0,0,1996313,542925"/>
                </v:shape>
                <v:rect id="Rectangle 1481" o:spid="_x0000_s1065" style="position:absolute;left:9352;top:617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color w:val="FFFFFF"/>
                            <w:sz w:val="18"/>
                          </w:rPr>
                          <w:t xml:space="preserve"> </w:t>
                        </w:r>
                      </w:p>
                    </w:txbxContent>
                  </v:textbox>
                </v:rect>
                <v:shape id="Shape 12319" o:spid="_x0000_s1066" style="position:absolute;left:2762;top:4565;width:12592;height:4572;visibility:visible;mso-wrap-style:square;v-text-anchor:top" coordsize="125920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" path="m,l1259205,r,457200l,457200,,e" stroked="f" strokeweight="0">
                  <v:path arrowok="t" textboxrect="0,0,1259205,457200"/>
                </v:shape>
                <v:rect id="Rectangle 1483" o:spid="_x0000_s1067" style="position:absolute;left:3713;top:5087;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G</w:t>
                        </w:r>
                      </w:p>
                    </w:txbxContent>
                  </v:textbox>
                </v:rect>
                <v:rect id="Rectangle 1484" o:spid="_x0000_s1068" style="position:absolute;left:4811;top:5087;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1</w:t>
                        </w:r>
                      </w:p>
                    </w:txbxContent>
                  </v:textbox>
                </v:rect>
                <v:rect id="Rectangle 1485" o:spid="_x0000_s1069" style="position:absolute;left:5824;top:3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486" o:spid="_x0000_s1070" style="position:absolute;left:5993;top:5041;width:8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487" o:spid="_x0000_s1071" style="position:absolute;left:6715;top:50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488" o:spid="_x0000_s1072" style="position:absolute;left:7096;top:5087;width:77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 xml:space="preserve">Bleed up </w:t>
                        </w:r>
                      </w:p>
                    </w:txbxContent>
                  </v:textbox>
                </v:rect>
                <v:rect id="Rectangle 1489" o:spid="_x0000_s1073" style="position:absolute;left:3713;top:6885;width:126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manifold gauge</w:t>
                        </w:r>
                      </w:p>
                    </w:txbxContent>
                  </v:textbox>
                </v:rect>
                <v:rect id="Rectangle 1490" o:spid="_x0000_s1074" style="position:absolute;left:13238;top:68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491" o:spid="_x0000_s1075" style="position:absolute;top:9535;width:18629;height:8556;visibility:visible;mso-wrap-style:square;v-text-anchor:top" coordsize="1862963,85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" path="m,403225c,353187,40513,312674,90488,312674r744791,l1862963,,1193292,312674r148082,c1391412,312674,1431925,353187,1431925,403225r,l1431925,403225r,361950c1431925,815086,1391412,855599,1341374,855599r-506095,l835279,855599r-744791,c40513,855599,,815086,,765175l,403225r,xe" filled="f" strokeweight="2pt">
                  <v:path arrowok="t" textboxrect="0,0,1862963,855599"/>
                </v:shape>
                <v:rect id="Rectangle 1492" o:spid="_x0000_s1076" style="position:absolute;left:7157;top:1476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color w:val="FFFFFF"/>
                            <w:sz w:val="18"/>
                          </w:rPr>
                          <w:t xml:space="preserve"> </w:t>
                        </w:r>
                      </w:p>
                    </w:txbxContent>
                  </v:textbox>
                </v:rect>
                <v:shape id="Shape 12320" o:spid="_x0000_s1077" style="position:absolute;left:571;top:13138;width:12592;height:4572;visibility:visible;mso-wrap-style:square;v-text-anchor:top" coordsize="125920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" path="m,l1259205,r,457200l,457200,,e" stroked="f" strokeweight="0">
                  <v:path arrowok="t" textboxrect="0,0,1259205,457200"/>
                </v:shape>
                <v:rect id="Rectangle 1494" o:spid="_x0000_s1078" style="position:absolute;left:1519;top:13652;width:138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Turbo and block </w:t>
                        </w:r>
                      </w:p>
                    </w:txbxContent>
                  </v:textbox>
                </v:rect>
                <v:rect id="Rectangle 1495" o:spid="_x0000_s1079" style="position:absolute;left:1519;top:15439;width:118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valve switches</w:t>
                        </w:r>
                      </w:p>
                    </w:txbxContent>
                  </v:textbox>
                </v:rect>
                <v:rect id="Rectangle 1496" o:spid="_x0000_s1080" style="position:absolute;left:10449;top:154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w10:anchorlock/>
              </v:group>
            </w:pict>
          </mc:Fallback>
        </mc:AlternateContent>
      </w:r>
    </w:p>
    <w:p w:rsidR="00E34704" w:rsidRDefault="00E34704" w:rsidP="000076FD">
      <w:pPr>
        <w:tabs>
          <w:tab w:val="clear" w:pos="2250"/>
        </w:tabs>
        <w:ind w:firstLine="540"/>
      </w:pPr>
    </w:p>
    <w:p w:rsidR="00E34704" w:rsidRDefault="00E34704" w:rsidP="000076FD">
      <w:pPr>
        <w:tabs>
          <w:tab w:val="clear" w:pos="2250"/>
        </w:tabs>
        <w:ind w:firstLine="540"/>
      </w:pPr>
    </w:p>
    <w:p w:rsidR="00E34704" w:rsidRDefault="00E34704" w:rsidP="000076FD">
      <w:pPr>
        <w:tabs>
          <w:tab w:val="clear" w:pos="2250"/>
        </w:tabs>
        <w:ind w:firstLine="540"/>
      </w:pPr>
      <w:r>
        <w:rPr>
          <w:noProof/>
          <w:sz w:val="22"/>
        </w:rPr>
        <w:lastRenderedPageBreak/>
        <mc:AlternateContent>
          <mc:Choice Requires="wpg">
            <w:drawing>
              <wp:inline distT="0" distB="0" distL="0" distR="0" wp14:anchorId="48D28592" wp14:editId="4F5B165E">
                <wp:extent cx="4925115" cy="5610588"/>
                <wp:effectExtent l="0" t="0" r="8890" b="28575"/>
                <wp:docPr id="10301" name="Group 10301"/>
                <wp:cNvGraphicFramePr/>
                <a:graphic xmlns:a="http://schemas.openxmlformats.org/drawingml/2006/main">
                  <a:graphicData uri="http://schemas.microsoft.com/office/word/2010/wordprocessingGroup">
                    <wpg:wgp>
                      <wpg:cNvGrpSpPr/>
                      <wpg:grpSpPr>
                        <a:xfrm>
                          <a:off x="0" y="0"/>
                          <a:ext cx="4925115" cy="5610588"/>
                          <a:chOff x="0" y="0"/>
                          <a:chExt cx="4925115" cy="5610588"/>
                        </a:xfrm>
                      </wpg:grpSpPr>
                      <wps:wsp>
                        <wps:cNvPr id="1499" name="Rectangle 1499"/>
                        <wps:cNvSpPr/>
                        <wps:spPr>
                          <a:xfrm>
                            <a:off x="4342003" y="4839589"/>
                            <a:ext cx="45808" cy="206453"/>
                          </a:xfrm>
                          <a:prstGeom prst="rect">
                            <a:avLst/>
                          </a:prstGeom>
                          <a:ln>
                            <a:noFill/>
                          </a:ln>
                        </wps:spPr>
                        <wps:txbx>
                          <w:txbxContent>
                            <w:p w:rsidR="00E34704" w:rsidRDefault="00E34704" w:rsidP="00E3470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06" name="Picture 1506"/>
                          <pic:cNvPicPr/>
                        </pic:nvPicPr>
                        <pic:blipFill>
                          <a:blip r:embed="rId17"/>
                          <a:stretch>
                            <a:fillRect/>
                          </a:stretch>
                        </pic:blipFill>
                        <pic:spPr>
                          <a:xfrm>
                            <a:off x="340995" y="0"/>
                            <a:ext cx="3990975" cy="4953000"/>
                          </a:xfrm>
                          <a:prstGeom prst="rect">
                            <a:avLst/>
                          </a:prstGeom>
                          <a:solidFill>
                            <a:schemeClr val="bg1"/>
                          </a:solidFill>
                          <a:ln w="25400" cap="flat">
                            <a:round/>
                          </a:ln>
                        </pic:spPr>
                      </pic:pic>
                      <wps:wsp>
                        <wps:cNvPr id="1510" name="Shape 1510"/>
                        <wps:cNvSpPr/>
                        <wps:spPr>
                          <a:xfrm>
                            <a:off x="173355" y="653415"/>
                            <a:ext cx="2754249" cy="438150"/>
                          </a:xfrm>
                          <a:custGeom>
                            <a:avLst/>
                            <a:gdLst/>
                            <a:ahLst/>
                            <a:cxnLst/>
                            <a:rect l="0" t="0" r="0" b="0"/>
                            <a:pathLst>
                              <a:path w="2754249" h="438150">
                                <a:moveTo>
                                  <a:pt x="0" y="0"/>
                                </a:moveTo>
                                <a:lnTo>
                                  <a:pt x="644144" y="0"/>
                                </a:lnTo>
                                <a:lnTo>
                                  <a:pt x="644144" y="0"/>
                                </a:lnTo>
                                <a:lnTo>
                                  <a:pt x="1104265" y="0"/>
                                </a:lnTo>
                                <a:lnTo>
                                  <a:pt x="1104265" y="255524"/>
                                </a:lnTo>
                                <a:lnTo>
                                  <a:pt x="2754249" y="386715"/>
                                </a:lnTo>
                                <a:lnTo>
                                  <a:pt x="1104265" y="365125"/>
                                </a:lnTo>
                                <a:lnTo>
                                  <a:pt x="1104265" y="438150"/>
                                </a:lnTo>
                                <a:lnTo>
                                  <a:pt x="644144" y="438150"/>
                                </a:lnTo>
                                <a:lnTo>
                                  <a:pt x="644144" y="438150"/>
                                </a:lnTo>
                                <a:lnTo>
                                  <a:pt x="0" y="438150"/>
                                </a:lnTo>
                                <a:lnTo>
                                  <a:pt x="0" y="255524"/>
                                </a:lnTo>
                                <a:lnTo>
                                  <a:pt x="0" y="255524"/>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11" name="Rectangle 1511"/>
                        <wps:cNvSpPr/>
                        <wps:spPr>
                          <a:xfrm>
                            <a:off x="278003" y="728797"/>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V1 </w:t>
                              </w:r>
                            </w:p>
                          </w:txbxContent>
                        </wps:txbx>
                        <wps:bodyPr horzOverflow="overflow" vert="horz" lIns="0" tIns="0" rIns="0" bIns="0" rtlCol="0">
                          <a:noAutofit/>
                        </wps:bodyPr>
                      </wps:wsp>
                      <wps:wsp>
                        <wps:cNvPr id="1512" name="Rectangle 1512"/>
                        <wps:cNvSpPr/>
                        <wps:spPr>
                          <a:xfrm>
                            <a:off x="465455" y="728797"/>
                            <a:ext cx="5602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13" name="Rectangle 1513"/>
                        <wps:cNvSpPr/>
                        <wps:spPr>
                          <a:xfrm>
                            <a:off x="506603" y="728797"/>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14" name="Rectangle 1514"/>
                        <wps:cNvSpPr/>
                        <wps:spPr>
                          <a:xfrm>
                            <a:off x="538607" y="728797"/>
                            <a:ext cx="456925"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Turbo </w:t>
                              </w:r>
                            </w:p>
                          </w:txbxContent>
                        </wps:txbx>
                        <wps:bodyPr horzOverflow="overflow" vert="horz" lIns="0" tIns="0" rIns="0" bIns="0" rtlCol="0">
                          <a:noAutofit/>
                        </wps:bodyPr>
                      </wps:wsp>
                      <wps:wsp>
                        <wps:cNvPr id="1515" name="Rectangle 1515"/>
                        <wps:cNvSpPr/>
                        <wps:spPr>
                          <a:xfrm>
                            <a:off x="278003" y="878150"/>
                            <a:ext cx="107484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Isolation Valve </w:t>
                              </w:r>
                            </w:p>
                          </w:txbxContent>
                        </wps:txbx>
                        <wps:bodyPr horzOverflow="overflow" vert="horz" lIns="0" tIns="0" rIns="0" bIns="0" rtlCol="0">
                          <a:noAutofit/>
                        </wps:bodyPr>
                      </wps:wsp>
                      <wps:wsp>
                        <wps:cNvPr id="1516" name="Rectangle 1516"/>
                        <wps:cNvSpPr/>
                        <wps:spPr>
                          <a:xfrm>
                            <a:off x="1089152" y="878150"/>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518" name="Shape 1518"/>
                        <wps:cNvSpPr/>
                        <wps:spPr>
                          <a:xfrm>
                            <a:off x="198120" y="3258693"/>
                            <a:ext cx="1724025" cy="778002"/>
                          </a:xfrm>
                          <a:custGeom>
                            <a:avLst/>
                            <a:gdLst/>
                            <a:ahLst/>
                            <a:cxnLst/>
                            <a:rect l="0" t="0" r="0" b="0"/>
                            <a:pathLst>
                              <a:path w="1724025" h="778002">
                                <a:moveTo>
                                  <a:pt x="0" y="160782"/>
                                </a:moveTo>
                                <a:lnTo>
                                  <a:pt x="644144" y="160782"/>
                                </a:lnTo>
                                <a:lnTo>
                                  <a:pt x="644144" y="160782"/>
                                </a:lnTo>
                                <a:lnTo>
                                  <a:pt x="1104265" y="160782"/>
                                </a:lnTo>
                                <a:lnTo>
                                  <a:pt x="1104265" y="263652"/>
                                </a:lnTo>
                                <a:lnTo>
                                  <a:pt x="1724025" y="0"/>
                                </a:lnTo>
                                <a:lnTo>
                                  <a:pt x="1104265" y="417957"/>
                                </a:lnTo>
                                <a:lnTo>
                                  <a:pt x="1104265" y="778002"/>
                                </a:lnTo>
                                <a:lnTo>
                                  <a:pt x="644144" y="778002"/>
                                </a:lnTo>
                                <a:lnTo>
                                  <a:pt x="644144" y="778002"/>
                                </a:lnTo>
                                <a:lnTo>
                                  <a:pt x="0" y="778002"/>
                                </a:lnTo>
                                <a:lnTo>
                                  <a:pt x="0" y="263652"/>
                                </a:lnTo>
                                <a:lnTo>
                                  <a:pt x="0" y="263652"/>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19" name="Rectangle 1519"/>
                        <wps:cNvSpPr/>
                        <wps:spPr>
                          <a:xfrm>
                            <a:off x="349631" y="3512003"/>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V5 </w:t>
                              </w:r>
                            </w:p>
                          </w:txbxContent>
                        </wps:txbx>
                        <wps:bodyPr horzOverflow="overflow" vert="horz" lIns="0" tIns="0" rIns="0" bIns="0" rtlCol="0">
                          <a:noAutofit/>
                        </wps:bodyPr>
                      </wps:wsp>
                      <wps:wsp>
                        <wps:cNvPr id="1520" name="Rectangle 1520"/>
                        <wps:cNvSpPr/>
                        <wps:spPr>
                          <a:xfrm>
                            <a:off x="537083" y="3512003"/>
                            <a:ext cx="5602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21" name="Rectangle 1521"/>
                        <wps:cNvSpPr/>
                        <wps:spPr>
                          <a:xfrm>
                            <a:off x="578612" y="3512003"/>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22" name="Rectangle 1522"/>
                        <wps:cNvSpPr/>
                        <wps:spPr>
                          <a:xfrm>
                            <a:off x="610616" y="3512003"/>
                            <a:ext cx="759410"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Fast Bleed </w:t>
                              </w:r>
                            </w:p>
                          </w:txbxContent>
                        </wps:txbx>
                        <wps:bodyPr horzOverflow="overflow" vert="horz" lIns="0" tIns="0" rIns="0" bIns="0" rtlCol="0">
                          <a:noAutofit/>
                        </wps:bodyPr>
                      </wps:wsp>
                      <wps:wsp>
                        <wps:cNvPr id="1523" name="Rectangle 1523"/>
                        <wps:cNvSpPr/>
                        <wps:spPr>
                          <a:xfrm>
                            <a:off x="351155" y="3658307"/>
                            <a:ext cx="1101262"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up Valve (NOT </w:t>
                              </w:r>
                            </w:p>
                          </w:txbxContent>
                        </wps:txbx>
                        <wps:bodyPr horzOverflow="overflow" vert="horz" lIns="0" tIns="0" rIns="0" bIns="0" rtlCol="0">
                          <a:noAutofit/>
                        </wps:bodyPr>
                      </wps:wsp>
                      <wps:wsp>
                        <wps:cNvPr id="1524" name="Rectangle 1524"/>
                        <wps:cNvSpPr/>
                        <wps:spPr>
                          <a:xfrm>
                            <a:off x="563372" y="3807659"/>
                            <a:ext cx="49561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USED)</w:t>
                              </w:r>
                            </w:p>
                          </w:txbxContent>
                        </wps:txbx>
                        <wps:bodyPr horzOverflow="overflow" vert="horz" lIns="0" tIns="0" rIns="0" bIns="0" rtlCol="0">
                          <a:noAutofit/>
                        </wps:bodyPr>
                      </wps:wsp>
                      <wps:wsp>
                        <wps:cNvPr id="1525" name="Rectangle 1525"/>
                        <wps:cNvSpPr/>
                        <wps:spPr>
                          <a:xfrm>
                            <a:off x="936752" y="3807659"/>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27" name="Shape 1527"/>
                        <wps:cNvSpPr/>
                        <wps:spPr>
                          <a:xfrm>
                            <a:off x="1307375" y="5159738"/>
                            <a:ext cx="2179320" cy="450850"/>
                          </a:xfrm>
                          <a:custGeom>
                            <a:avLst/>
                            <a:gdLst/>
                            <a:ahLst/>
                            <a:cxnLst/>
                            <a:rect l="0" t="0" r="0" b="0"/>
                            <a:pathLst>
                              <a:path w="2179320" h="450850">
                                <a:moveTo>
                                  <a:pt x="0" y="450850"/>
                                </a:moveTo>
                                <a:lnTo>
                                  <a:pt x="2179320" y="450850"/>
                                </a:lnTo>
                                <a:lnTo>
                                  <a:pt x="21793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28" name="Rectangle 1528"/>
                        <wps:cNvSpPr/>
                        <wps:spPr>
                          <a:xfrm>
                            <a:off x="1463838" y="5209079"/>
                            <a:ext cx="2373524"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Fig 2. View from left side of </w:t>
                              </w:r>
                            </w:p>
                          </w:txbxContent>
                        </wps:txbx>
                        <wps:bodyPr horzOverflow="overflow" vert="horz" lIns="0" tIns="0" rIns="0" bIns="0" rtlCol="0">
                          <a:noAutofit/>
                        </wps:bodyPr>
                      </wps:wsp>
                      <wps:wsp>
                        <wps:cNvPr id="1529" name="Rectangle 1529"/>
                        <wps:cNvSpPr/>
                        <wps:spPr>
                          <a:xfrm>
                            <a:off x="1876407" y="5375885"/>
                            <a:ext cx="1327599"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Pump down cart</w:t>
                              </w:r>
                            </w:p>
                          </w:txbxContent>
                        </wps:txbx>
                        <wps:bodyPr horzOverflow="overflow" vert="horz" lIns="0" tIns="0" rIns="0" bIns="0" rtlCol="0">
                          <a:noAutofit/>
                        </wps:bodyPr>
                      </wps:wsp>
                      <wps:wsp>
                        <wps:cNvPr id="1530" name="Rectangle 1530"/>
                        <wps:cNvSpPr/>
                        <wps:spPr>
                          <a:xfrm>
                            <a:off x="2893822" y="4491965"/>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32" name="Shape 1532"/>
                        <wps:cNvSpPr/>
                        <wps:spPr>
                          <a:xfrm>
                            <a:off x="3705479" y="1638935"/>
                            <a:ext cx="1150366" cy="840613"/>
                          </a:xfrm>
                          <a:custGeom>
                            <a:avLst/>
                            <a:gdLst/>
                            <a:ahLst/>
                            <a:cxnLst/>
                            <a:rect l="0" t="0" r="0" b="0"/>
                            <a:pathLst>
                              <a:path w="1150366" h="840613">
                                <a:moveTo>
                                  <a:pt x="46101" y="0"/>
                                </a:moveTo>
                                <a:lnTo>
                                  <a:pt x="230124" y="0"/>
                                </a:lnTo>
                                <a:lnTo>
                                  <a:pt x="230124" y="0"/>
                                </a:lnTo>
                                <a:lnTo>
                                  <a:pt x="1150366" y="0"/>
                                </a:lnTo>
                                <a:lnTo>
                                  <a:pt x="1150366" y="360045"/>
                                </a:lnTo>
                                <a:lnTo>
                                  <a:pt x="1150366" y="360045"/>
                                </a:lnTo>
                                <a:lnTo>
                                  <a:pt x="1150366" y="617220"/>
                                </a:lnTo>
                                <a:lnTo>
                                  <a:pt x="506222" y="617220"/>
                                </a:lnTo>
                                <a:lnTo>
                                  <a:pt x="0" y="840613"/>
                                </a:lnTo>
                                <a:lnTo>
                                  <a:pt x="230124" y="617220"/>
                                </a:lnTo>
                                <a:lnTo>
                                  <a:pt x="46101" y="617220"/>
                                </a:lnTo>
                                <a:lnTo>
                                  <a:pt x="46101" y="360045"/>
                                </a:lnTo>
                                <a:lnTo>
                                  <a:pt x="46101" y="360045"/>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33" name="Rectangle 1533"/>
                        <wps:cNvSpPr/>
                        <wps:spPr>
                          <a:xfrm>
                            <a:off x="4041775" y="1804741"/>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V3 </w:t>
                              </w:r>
                            </w:p>
                          </w:txbxContent>
                        </wps:txbx>
                        <wps:bodyPr horzOverflow="overflow" vert="horz" lIns="0" tIns="0" rIns="0" bIns="0" rtlCol="0">
                          <a:noAutofit/>
                        </wps:bodyPr>
                      </wps:wsp>
                      <wps:wsp>
                        <wps:cNvPr id="1534" name="Rectangle 1534"/>
                        <wps:cNvSpPr/>
                        <wps:spPr>
                          <a:xfrm>
                            <a:off x="4229227" y="1804741"/>
                            <a:ext cx="56024"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35" name="Rectangle 1535"/>
                        <wps:cNvSpPr/>
                        <wps:spPr>
                          <a:xfrm>
                            <a:off x="4270375" y="1804741"/>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36" name="Rectangle 1536"/>
                        <wps:cNvSpPr/>
                        <wps:spPr>
                          <a:xfrm>
                            <a:off x="4302379" y="1804741"/>
                            <a:ext cx="396697"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RGA </w:t>
                              </w:r>
                            </w:p>
                          </w:txbxContent>
                        </wps:txbx>
                        <wps:bodyPr horzOverflow="overflow" vert="horz" lIns="0" tIns="0" rIns="0" bIns="0" rtlCol="0">
                          <a:noAutofit/>
                        </wps:bodyPr>
                      </wps:wsp>
                      <wps:wsp>
                        <wps:cNvPr id="1537" name="Rectangle 1537"/>
                        <wps:cNvSpPr/>
                        <wps:spPr>
                          <a:xfrm>
                            <a:off x="3928999" y="1954093"/>
                            <a:ext cx="996116"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Isolation valve</w:t>
                              </w:r>
                            </w:p>
                          </w:txbxContent>
                        </wps:txbx>
                        <wps:bodyPr horzOverflow="overflow" vert="horz" lIns="0" tIns="0" rIns="0" bIns="0" rtlCol="0">
                          <a:noAutofit/>
                        </wps:bodyPr>
                      </wps:wsp>
                      <wps:wsp>
                        <wps:cNvPr id="1538" name="Rectangle 1538"/>
                        <wps:cNvSpPr/>
                        <wps:spPr>
                          <a:xfrm>
                            <a:off x="4680331" y="1954093"/>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45" name="Shape 1545"/>
                        <wps:cNvSpPr/>
                        <wps:spPr>
                          <a:xfrm>
                            <a:off x="237490" y="1915922"/>
                            <a:ext cx="1462659" cy="425323"/>
                          </a:xfrm>
                          <a:custGeom>
                            <a:avLst/>
                            <a:gdLst/>
                            <a:ahLst/>
                            <a:cxnLst/>
                            <a:rect l="0" t="0" r="0" b="0"/>
                            <a:pathLst>
                              <a:path w="1462659" h="425323">
                                <a:moveTo>
                                  <a:pt x="0" y="10668"/>
                                </a:moveTo>
                                <a:lnTo>
                                  <a:pt x="644144" y="10668"/>
                                </a:lnTo>
                                <a:lnTo>
                                  <a:pt x="644144" y="10668"/>
                                </a:lnTo>
                                <a:lnTo>
                                  <a:pt x="1104265" y="10668"/>
                                </a:lnTo>
                                <a:lnTo>
                                  <a:pt x="1104265" y="79756"/>
                                </a:lnTo>
                                <a:lnTo>
                                  <a:pt x="1462659" y="0"/>
                                </a:lnTo>
                                <a:lnTo>
                                  <a:pt x="1104265" y="183388"/>
                                </a:lnTo>
                                <a:lnTo>
                                  <a:pt x="1104265" y="425323"/>
                                </a:lnTo>
                                <a:lnTo>
                                  <a:pt x="644144" y="425323"/>
                                </a:lnTo>
                                <a:lnTo>
                                  <a:pt x="644144" y="425323"/>
                                </a:lnTo>
                                <a:lnTo>
                                  <a:pt x="0" y="425323"/>
                                </a:lnTo>
                                <a:lnTo>
                                  <a:pt x="0" y="79756"/>
                                </a:lnTo>
                                <a:lnTo>
                                  <a:pt x="0" y="79756"/>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46" name="Rectangle 1546"/>
                        <wps:cNvSpPr/>
                        <wps:spPr>
                          <a:xfrm>
                            <a:off x="364871" y="1990669"/>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V2 </w:t>
                              </w:r>
                            </w:p>
                          </w:txbxContent>
                        </wps:txbx>
                        <wps:bodyPr horzOverflow="overflow" vert="horz" lIns="0" tIns="0" rIns="0" bIns="0" rtlCol="0">
                          <a:noAutofit/>
                        </wps:bodyPr>
                      </wps:wsp>
                      <wps:wsp>
                        <wps:cNvPr id="1547" name="Rectangle 1547"/>
                        <wps:cNvSpPr/>
                        <wps:spPr>
                          <a:xfrm>
                            <a:off x="552704" y="1990669"/>
                            <a:ext cx="5602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48" name="Rectangle 1548"/>
                        <wps:cNvSpPr/>
                        <wps:spPr>
                          <a:xfrm>
                            <a:off x="593852" y="1990669"/>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49" name="Rectangle 1549"/>
                        <wps:cNvSpPr/>
                        <wps:spPr>
                          <a:xfrm>
                            <a:off x="625856" y="1990669"/>
                            <a:ext cx="93564"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S</w:t>
                              </w:r>
                            </w:p>
                          </w:txbxContent>
                        </wps:txbx>
                        <wps:bodyPr horzOverflow="overflow" vert="horz" lIns="0" tIns="0" rIns="0" bIns="0" rtlCol="0">
                          <a:noAutofit/>
                        </wps:bodyPr>
                      </wps:wsp>
                      <wps:wsp>
                        <wps:cNvPr id="1550" name="Rectangle 1550"/>
                        <wps:cNvSpPr/>
                        <wps:spPr>
                          <a:xfrm>
                            <a:off x="695960" y="1990669"/>
                            <a:ext cx="730642"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low Bleed </w:t>
                              </w:r>
                            </w:p>
                          </w:txbxContent>
                        </wps:txbx>
                        <wps:bodyPr horzOverflow="overflow" vert="horz" lIns="0" tIns="0" rIns="0" bIns="0" rtlCol="0">
                          <a:noAutofit/>
                        </wps:bodyPr>
                      </wps:wsp>
                      <wps:wsp>
                        <wps:cNvPr id="1551" name="Rectangle 1551"/>
                        <wps:cNvSpPr/>
                        <wps:spPr>
                          <a:xfrm>
                            <a:off x="363347" y="2140021"/>
                            <a:ext cx="113188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up Needle Valve</w:t>
                              </w:r>
                            </w:p>
                          </w:txbxContent>
                        </wps:txbx>
                        <wps:bodyPr horzOverflow="overflow" vert="horz" lIns="0" tIns="0" rIns="0" bIns="0" rtlCol="0">
                          <a:noAutofit/>
                        </wps:bodyPr>
                      </wps:wsp>
                      <wps:wsp>
                        <wps:cNvPr id="1552" name="Rectangle 1552"/>
                        <wps:cNvSpPr/>
                        <wps:spPr>
                          <a:xfrm>
                            <a:off x="1217168" y="2140021"/>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554" name="Shape 1554"/>
                        <wps:cNvSpPr/>
                        <wps:spPr>
                          <a:xfrm>
                            <a:off x="198120" y="2438400"/>
                            <a:ext cx="1952625" cy="426466"/>
                          </a:xfrm>
                          <a:custGeom>
                            <a:avLst/>
                            <a:gdLst/>
                            <a:ahLst/>
                            <a:cxnLst/>
                            <a:rect l="0" t="0" r="0" b="0"/>
                            <a:pathLst>
                              <a:path w="1952625" h="426466">
                                <a:moveTo>
                                  <a:pt x="0" y="0"/>
                                </a:moveTo>
                                <a:lnTo>
                                  <a:pt x="644144" y="0"/>
                                </a:lnTo>
                                <a:lnTo>
                                  <a:pt x="644144" y="0"/>
                                </a:lnTo>
                                <a:lnTo>
                                  <a:pt x="1104265" y="0"/>
                                </a:lnTo>
                                <a:lnTo>
                                  <a:pt x="1104265" y="226695"/>
                                </a:lnTo>
                                <a:lnTo>
                                  <a:pt x="1952625" y="426466"/>
                                </a:lnTo>
                                <a:lnTo>
                                  <a:pt x="1104265" y="323850"/>
                                </a:lnTo>
                                <a:lnTo>
                                  <a:pt x="1104265" y="388620"/>
                                </a:lnTo>
                                <a:lnTo>
                                  <a:pt x="644144" y="388620"/>
                                </a:lnTo>
                                <a:lnTo>
                                  <a:pt x="644144" y="388620"/>
                                </a:lnTo>
                                <a:lnTo>
                                  <a:pt x="0" y="388620"/>
                                </a:lnTo>
                                <a:lnTo>
                                  <a:pt x="0" y="226695"/>
                                </a:lnTo>
                                <a:lnTo>
                                  <a:pt x="0" y="226695"/>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55" name="Rectangle 1555"/>
                        <wps:cNvSpPr/>
                        <wps:spPr>
                          <a:xfrm>
                            <a:off x="349631" y="2500066"/>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V4 </w:t>
                              </w:r>
                            </w:p>
                          </w:txbxContent>
                        </wps:txbx>
                        <wps:bodyPr horzOverflow="overflow" vert="horz" lIns="0" tIns="0" rIns="0" bIns="0" rtlCol="0">
                          <a:noAutofit/>
                        </wps:bodyPr>
                      </wps:wsp>
                      <wps:wsp>
                        <wps:cNvPr id="1556" name="Rectangle 1556"/>
                        <wps:cNvSpPr/>
                        <wps:spPr>
                          <a:xfrm>
                            <a:off x="541739" y="2493335"/>
                            <a:ext cx="84117" cy="153038"/>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57" name="Rectangle 1557"/>
                        <wps:cNvSpPr/>
                        <wps:spPr>
                          <a:xfrm>
                            <a:off x="601472" y="2500066"/>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58" name="Rectangle 1558"/>
                        <wps:cNvSpPr/>
                        <wps:spPr>
                          <a:xfrm>
                            <a:off x="633476" y="2500066"/>
                            <a:ext cx="73097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Fast bleed </w:t>
                              </w:r>
                            </w:p>
                          </w:txbxContent>
                        </wps:txbx>
                        <wps:bodyPr horzOverflow="overflow" vert="horz" lIns="0" tIns="0" rIns="0" bIns="0" rtlCol="0">
                          <a:noAutofit/>
                        </wps:bodyPr>
                      </wps:wsp>
                      <wps:wsp>
                        <wps:cNvPr id="1559" name="Rectangle 1559"/>
                        <wps:cNvSpPr/>
                        <wps:spPr>
                          <a:xfrm>
                            <a:off x="384683" y="2646371"/>
                            <a:ext cx="1013780"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up relief valve </w:t>
                              </w:r>
                            </w:p>
                          </w:txbxContent>
                        </wps:txbx>
                        <wps:bodyPr horzOverflow="overflow" vert="horz" lIns="0" tIns="0" rIns="0" bIns="0" rtlCol="0">
                          <a:noAutofit/>
                        </wps:bodyPr>
                      </wps:wsp>
                      <wps:wsp>
                        <wps:cNvPr id="1560" name="Rectangle 1560"/>
                        <wps:cNvSpPr/>
                        <wps:spPr>
                          <a:xfrm>
                            <a:off x="1150112" y="2646371"/>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561" name="Shape 1561"/>
                        <wps:cNvSpPr/>
                        <wps:spPr>
                          <a:xfrm>
                            <a:off x="127000" y="5715"/>
                            <a:ext cx="2663190" cy="728218"/>
                          </a:xfrm>
                          <a:custGeom>
                            <a:avLst/>
                            <a:gdLst/>
                            <a:ahLst/>
                            <a:cxnLst/>
                            <a:rect l="0" t="0" r="0" b="0"/>
                            <a:pathLst>
                              <a:path w="2663190" h="728218">
                                <a:moveTo>
                                  <a:pt x="0" y="0"/>
                                </a:moveTo>
                                <a:lnTo>
                                  <a:pt x="849757" y="0"/>
                                </a:lnTo>
                                <a:lnTo>
                                  <a:pt x="1456690" y="0"/>
                                </a:lnTo>
                                <a:lnTo>
                                  <a:pt x="1456690" y="255524"/>
                                </a:lnTo>
                                <a:lnTo>
                                  <a:pt x="2663190" y="728218"/>
                                </a:lnTo>
                                <a:lnTo>
                                  <a:pt x="1456690" y="365125"/>
                                </a:lnTo>
                                <a:lnTo>
                                  <a:pt x="1456690" y="438150"/>
                                </a:lnTo>
                                <a:lnTo>
                                  <a:pt x="849757" y="438150"/>
                                </a:lnTo>
                                <a:lnTo>
                                  <a:pt x="0" y="438150"/>
                                </a:lnTo>
                                <a:lnTo>
                                  <a:pt x="0" y="255524"/>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127000" y="5715"/>
                            <a:ext cx="2663190" cy="728218"/>
                          </a:xfrm>
                          <a:custGeom>
                            <a:avLst/>
                            <a:gdLst/>
                            <a:ahLst/>
                            <a:cxnLst/>
                            <a:rect l="0" t="0" r="0" b="0"/>
                            <a:pathLst>
                              <a:path w="2663190" h="728218">
                                <a:moveTo>
                                  <a:pt x="0" y="0"/>
                                </a:moveTo>
                                <a:lnTo>
                                  <a:pt x="849757" y="0"/>
                                </a:lnTo>
                                <a:lnTo>
                                  <a:pt x="849757" y="0"/>
                                </a:lnTo>
                                <a:lnTo>
                                  <a:pt x="1456690" y="0"/>
                                </a:lnTo>
                                <a:lnTo>
                                  <a:pt x="1456690" y="255524"/>
                                </a:lnTo>
                                <a:lnTo>
                                  <a:pt x="2663190" y="728218"/>
                                </a:lnTo>
                                <a:lnTo>
                                  <a:pt x="1456690" y="365125"/>
                                </a:lnTo>
                                <a:lnTo>
                                  <a:pt x="1456690" y="438150"/>
                                </a:lnTo>
                                <a:lnTo>
                                  <a:pt x="849757" y="438150"/>
                                </a:lnTo>
                                <a:lnTo>
                                  <a:pt x="849757" y="438150"/>
                                </a:lnTo>
                                <a:lnTo>
                                  <a:pt x="0" y="438150"/>
                                </a:lnTo>
                                <a:lnTo>
                                  <a:pt x="0" y="255524"/>
                                </a:lnTo>
                                <a:lnTo>
                                  <a:pt x="0" y="255524"/>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63" name="Rectangle 1563"/>
                        <wps:cNvSpPr/>
                        <wps:spPr>
                          <a:xfrm>
                            <a:off x="230759" y="81097"/>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V8 </w:t>
                              </w:r>
                            </w:p>
                          </w:txbxContent>
                        </wps:txbx>
                        <wps:bodyPr horzOverflow="overflow" vert="horz" lIns="0" tIns="0" rIns="0" bIns="0" rtlCol="0">
                          <a:noAutofit/>
                        </wps:bodyPr>
                      </wps:wsp>
                      <wps:wsp>
                        <wps:cNvPr id="1564" name="Rectangle 1564"/>
                        <wps:cNvSpPr/>
                        <wps:spPr>
                          <a:xfrm>
                            <a:off x="422486" y="71263"/>
                            <a:ext cx="84117" cy="153038"/>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65" name="Rectangle 1565"/>
                        <wps:cNvSpPr/>
                        <wps:spPr>
                          <a:xfrm>
                            <a:off x="482219" y="81097"/>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66" name="Rectangle 1566"/>
                        <wps:cNvSpPr/>
                        <wps:spPr>
                          <a:xfrm>
                            <a:off x="514223" y="81097"/>
                            <a:ext cx="941440"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Fast bleed up </w:t>
                              </w:r>
                            </w:p>
                          </w:txbxContent>
                        </wps:txbx>
                        <wps:bodyPr horzOverflow="overflow" vert="horz" lIns="0" tIns="0" rIns="0" bIns="0" rtlCol="0">
                          <a:noAutofit/>
                        </wps:bodyPr>
                      </wps:wsp>
                      <wps:wsp>
                        <wps:cNvPr id="1567" name="Rectangle 1567"/>
                        <wps:cNvSpPr/>
                        <wps:spPr>
                          <a:xfrm>
                            <a:off x="230759" y="230450"/>
                            <a:ext cx="9863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isolation valve</w:t>
                              </w:r>
                            </w:p>
                          </w:txbxContent>
                        </wps:txbx>
                        <wps:bodyPr horzOverflow="overflow" vert="horz" lIns="0" tIns="0" rIns="0" bIns="0" rtlCol="0">
                          <a:noAutofit/>
                        </wps:bodyPr>
                      </wps:wsp>
                      <wps:wsp>
                        <wps:cNvPr id="1568" name="Rectangle 1568"/>
                        <wps:cNvSpPr/>
                        <wps:spPr>
                          <a:xfrm>
                            <a:off x="974852" y="230450"/>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570" name="Shape 1570"/>
                        <wps:cNvSpPr/>
                        <wps:spPr>
                          <a:xfrm>
                            <a:off x="0" y="1174750"/>
                            <a:ext cx="1653286" cy="647700"/>
                          </a:xfrm>
                          <a:custGeom>
                            <a:avLst/>
                            <a:gdLst/>
                            <a:ahLst/>
                            <a:cxnLst/>
                            <a:rect l="0" t="0" r="0" b="0"/>
                            <a:pathLst>
                              <a:path w="1653286" h="647700">
                                <a:moveTo>
                                  <a:pt x="0" y="0"/>
                                </a:moveTo>
                                <a:lnTo>
                                  <a:pt x="745236" y="0"/>
                                </a:lnTo>
                                <a:lnTo>
                                  <a:pt x="745236" y="0"/>
                                </a:lnTo>
                                <a:lnTo>
                                  <a:pt x="1277620" y="0"/>
                                </a:lnTo>
                                <a:lnTo>
                                  <a:pt x="1277620" y="107950"/>
                                </a:lnTo>
                                <a:lnTo>
                                  <a:pt x="1653286" y="109728"/>
                                </a:lnTo>
                                <a:lnTo>
                                  <a:pt x="1277620" y="269875"/>
                                </a:lnTo>
                                <a:lnTo>
                                  <a:pt x="1277620" y="647700"/>
                                </a:lnTo>
                                <a:lnTo>
                                  <a:pt x="745236" y="647700"/>
                                </a:lnTo>
                                <a:lnTo>
                                  <a:pt x="745236" y="647700"/>
                                </a:lnTo>
                                <a:lnTo>
                                  <a:pt x="0" y="647700"/>
                                </a:lnTo>
                                <a:lnTo>
                                  <a:pt x="0" y="107950"/>
                                </a:lnTo>
                                <a:lnTo>
                                  <a:pt x="0" y="107950"/>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71" name="Rectangle 1571"/>
                        <wps:cNvSpPr/>
                        <wps:spPr>
                          <a:xfrm>
                            <a:off x="104267" y="1282009"/>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V9 </w:t>
                              </w:r>
                            </w:p>
                          </w:txbxContent>
                        </wps:txbx>
                        <wps:bodyPr horzOverflow="overflow" vert="horz" lIns="0" tIns="0" rIns="0" bIns="0" rtlCol="0">
                          <a:noAutofit/>
                        </wps:bodyPr>
                      </wps:wsp>
                      <wps:wsp>
                        <wps:cNvPr id="1572" name="Rectangle 1572"/>
                        <wps:cNvSpPr/>
                        <wps:spPr>
                          <a:xfrm>
                            <a:off x="291719" y="1275279"/>
                            <a:ext cx="84117" cy="153038"/>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73" name="Rectangle 1573"/>
                        <wps:cNvSpPr/>
                        <wps:spPr>
                          <a:xfrm>
                            <a:off x="355727" y="1282009"/>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74" name="Rectangle 1574"/>
                        <wps:cNvSpPr/>
                        <wps:spPr>
                          <a:xfrm>
                            <a:off x="387731" y="1282009"/>
                            <a:ext cx="100587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Slow bleed up </w:t>
                              </w:r>
                            </w:p>
                          </w:txbxContent>
                        </wps:txbx>
                        <wps:bodyPr horzOverflow="overflow" vert="horz" lIns="0" tIns="0" rIns="0" bIns="0" rtlCol="0">
                          <a:noAutofit/>
                        </wps:bodyPr>
                      </wps:wsp>
                      <wps:wsp>
                        <wps:cNvPr id="1575" name="Rectangle 1575"/>
                        <wps:cNvSpPr/>
                        <wps:spPr>
                          <a:xfrm>
                            <a:off x="104267" y="1428314"/>
                            <a:ext cx="6214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isolation </w:t>
                              </w:r>
                            </w:p>
                          </w:txbxContent>
                        </wps:txbx>
                        <wps:bodyPr horzOverflow="overflow" vert="horz" lIns="0" tIns="0" rIns="0" bIns="0" rtlCol="0">
                          <a:noAutofit/>
                        </wps:bodyPr>
                      </wps:wsp>
                      <wps:wsp>
                        <wps:cNvPr id="1576" name="Rectangle 1576"/>
                        <wps:cNvSpPr/>
                        <wps:spPr>
                          <a:xfrm>
                            <a:off x="574040" y="1428314"/>
                            <a:ext cx="84117"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v</w:t>
                              </w:r>
                            </w:p>
                          </w:txbxContent>
                        </wps:txbx>
                        <wps:bodyPr horzOverflow="overflow" vert="horz" lIns="0" tIns="0" rIns="0" bIns="0" rtlCol="0">
                          <a:noAutofit/>
                        </wps:bodyPr>
                      </wps:wsp>
                      <wps:wsp>
                        <wps:cNvPr id="1577" name="Rectangle 1577"/>
                        <wps:cNvSpPr/>
                        <wps:spPr>
                          <a:xfrm>
                            <a:off x="636524" y="1428314"/>
                            <a:ext cx="12173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al</w:t>
                              </w:r>
                            </w:p>
                          </w:txbxContent>
                        </wps:txbx>
                        <wps:bodyPr horzOverflow="overflow" vert="horz" lIns="0" tIns="0" rIns="0" bIns="0" rtlCol="0">
                          <a:noAutofit/>
                        </wps:bodyPr>
                      </wps:wsp>
                      <wps:wsp>
                        <wps:cNvPr id="1578" name="Rectangle 1578"/>
                        <wps:cNvSpPr/>
                        <wps:spPr>
                          <a:xfrm>
                            <a:off x="727964" y="1428314"/>
                            <a:ext cx="199862" cy="186236"/>
                          </a:xfrm>
                          <a:prstGeom prst="rect">
                            <a:avLst/>
                          </a:prstGeom>
                          <a:ln>
                            <a:noFill/>
                          </a:ln>
                        </wps:spPr>
                        <wps:txbx>
                          <w:txbxContent>
                            <w:p w:rsidR="00E34704" w:rsidRDefault="00E34704" w:rsidP="00E34704">
                              <w:pPr>
                                <w:spacing w:after="160" w:line="259" w:lineRule="auto"/>
                              </w:pPr>
                              <w:proofErr w:type="spellStart"/>
                              <w:r>
                                <w:rPr>
                                  <w:rFonts w:ascii="Times New Roman" w:hAnsi="Times New Roman" w:cs="Times New Roman"/>
                                </w:rPr>
                                <w:t>ve</w:t>
                              </w:r>
                              <w:proofErr w:type="spellEnd"/>
                              <w:r>
                                <w:rPr>
                                  <w:rFonts w:ascii="Times New Roman" w:hAnsi="Times New Roman" w:cs="Times New Roman"/>
                                </w:rPr>
                                <w:t xml:space="preserve"> </w:t>
                              </w:r>
                            </w:p>
                          </w:txbxContent>
                        </wps:txbx>
                        <wps:bodyPr horzOverflow="overflow" vert="horz" lIns="0" tIns="0" rIns="0" bIns="0" rtlCol="0">
                          <a:noAutofit/>
                        </wps:bodyPr>
                      </wps:wsp>
                      <wps:wsp>
                        <wps:cNvPr id="9901" name="Rectangle 9901"/>
                        <wps:cNvSpPr/>
                        <wps:spPr>
                          <a:xfrm>
                            <a:off x="775683" y="1577665"/>
                            <a:ext cx="56026"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9902" name="Rectangle 9902"/>
                        <wps:cNvSpPr/>
                        <wps:spPr>
                          <a:xfrm>
                            <a:off x="146771" y="1577665"/>
                            <a:ext cx="837126"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always open</w:t>
                              </w:r>
                            </w:p>
                          </w:txbxContent>
                        </wps:txbx>
                        <wps:bodyPr horzOverflow="overflow" vert="horz" lIns="0" tIns="0" rIns="0" bIns="0" rtlCol="0">
                          <a:noAutofit/>
                        </wps:bodyPr>
                      </wps:wsp>
                      <wps:wsp>
                        <wps:cNvPr id="9899" name="Rectangle 9899"/>
                        <wps:cNvSpPr/>
                        <wps:spPr>
                          <a:xfrm>
                            <a:off x="104267" y="1577665"/>
                            <a:ext cx="56026"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80" name="Rectangle 1580"/>
                        <wps:cNvSpPr/>
                        <wps:spPr>
                          <a:xfrm>
                            <a:off x="820928" y="1577665"/>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g:wgp>
                  </a:graphicData>
                </a:graphic>
              </wp:inline>
            </w:drawing>
          </mc:Choice>
          <mc:Fallback>
            <w:pict>
              <v:group w14:anchorId="48D28592" id="Group 10301" o:spid="_x0000_s1081" style="width:387.8pt;height:441.8pt;mso-position-horizontal-relative:char;mso-position-vertical-relative:line" coordsize="49251,561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">
                <v:rect id="Rectangle 1499" o:spid="_x0000_s1082" style="position:absolute;left:43420;top:483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rsidR="00E34704" w:rsidRDefault="00E34704" w:rsidP="00E34704">
                        <w:pPr>
                          <w:spacing w:after="160" w:line="259" w:lineRule="auto"/>
                        </w:pPr>
                        <w:r>
                          <w:t xml:space="preserve"> </w:t>
                        </w:r>
                      </w:p>
                    </w:txbxContent>
                  </v:textbox>
                </v:rect>
                <v:shape id="Picture 1506" o:spid="_x0000_s1083" type="#_x0000_t75" style="position:absolute;left:3409;width:39910;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" filled="t" fillcolor="white [3212]" strokeweight="2pt">
                  <v:stroke joinstyle="round"/>
                  <v:imagedata r:id="rId18" o:title=""/>
                </v:shape>
                <v:shape id="Shape 1510" o:spid="_x0000_s1084" style="position:absolute;left:1733;top:6534;width:27543;height:4381;visibility:visible;mso-wrap-style:square;v-text-anchor:top" coordsize="2754249,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" path="m,l644144,r,l1104265,r,255524l2754249,386715,1104265,365125r,73025l644144,438150r,l,438150,,255524r,l,xe" fillcolor="white [3212]" strokeweight="2pt">
                  <v:path arrowok="t" textboxrect="0,0,2754249,438150"/>
                </v:shape>
                <v:rect id="Rectangle 1511" o:spid="_x0000_s1085" style="position:absolute;left:2780;top:7287;width:24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V1 </w:t>
                        </w:r>
                      </w:p>
                    </w:txbxContent>
                  </v:textbox>
                </v:rect>
                <v:rect id="Rectangle 1512" o:spid="_x0000_s1086" style="position:absolute;left:4654;top:7287;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13" o:spid="_x0000_s1087" style="position:absolute;left:5066;top:728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14" o:spid="_x0000_s1088" style="position:absolute;left:5386;top:7287;width:456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Turbo </w:t>
                        </w:r>
                      </w:p>
                    </w:txbxContent>
                  </v:textbox>
                </v:rect>
                <v:rect id="Rectangle 1515" o:spid="_x0000_s1089" style="position:absolute;left:2780;top:8781;width:1074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Isolation Valve </w:t>
                        </w:r>
                      </w:p>
                    </w:txbxContent>
                  </v:textbox>
                </v:rect>
                <v:rect id="Rectangle 1516" o:spid="_x0000_s1090" style="position:absolute;left:10891;top:878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518" o:spid="_x0000_s1091" style="position:absolute;left:1981;top:32586;width:17240;height:7780;visibility:visible;mso-wrap-style:square;v-text-anchor:top" coordsize="1724025,77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" path="m,160782r644144,l644144,160782r460121,l1104265,263652,1724025,,1104265,417957r,360045l644144,778002r,l,778002,,263652r,l,160782xe" fillcolor="white [3212]" strokeweight="2pt">
                  <v:path arrowok="t" textboxrect="0,0,1724025,778002"/>
                </v:shape>
                <v:rect id="Rectangle 1519" o:spid="_x0000_s1092" style="position:absolute;left:3496;top:35120;width:248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V5 </w:t>
                        </w:r>
                      </w:p>
                    </w:txbxContent>
                  </v:textbox>
                </v:rect>
                <v:rect id="Rectangle 1520" o:spid="_x0000_s1093" style="position:absolute;left:5370;top:35120;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21" o:spid="_x0000_s1094" style="position:absolute;left:5786;top:351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22" o:spid="_x0000_s1095" style="position:absolute;left:6106;top:35120;width:759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Fast Bleed </w:t>
                        </w:r>
                      </w:p>
                    </w:txbxContent>
                  </v:textbox>
                </v:rect>
                <v:rect id="Rectangle 1523" o:spid="_x0000_s1096" style="position:absolute;left:3511;top:36583;width:1101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up Valve (NOT </w:t>
                        </w:r>
                      </w:p>
                    </w:txbxContent>
                  </v:textbox>
                </v:rect>
                <v:rect id="Rectangle 1524" o:spid="_x0000_s1097" style="position:absolute;left:5633;top:38076;width:495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USED)</w:t>
                        </w:r>
                      </w:p>
                    </w:txbxContent>
                  </v:textbox>
                </v:rect>
                <v:rect id="Rectangle 1525" o:spid="_x0000_s1098" style="position:absolute;left:9367;top:380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527" o:spid="_x0000_s1099" style="position:absolute;left:13073;top:51597;width:21793;height:4508;visibility:visible;mso-wrap-style:square;v-text-anchor:top" coordsize="217932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" path="m,450850r2179320,l2179320,,,,,450850xe" filled="f">
                  <v:stroke miterlimit="66585f" joinstyle="miter"/>
                  <v:path arrowok="t" textboxrect="0,0,2179320,450850"/>
                </v:shape>
                <v:rect id="Rectangle 1528" o:spid="_x0000_s1100" style="position:absolute;left:14638;top:52090;width:237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Fig 2. View from left side of </w:t>
                        </w:r>
                      </w:p>
                    </w:txbxContent>
                  </v:textbox>
                </v:rect>
                <v:rect id="Rectangle 1529" o:spid="_x0000_s1101" style="position:absolute;left:18764;top:53758;width:132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Pump down cart</w:t>
                        </w:r>
                      </w:p>
                    </w:txbxContent>
                  </v:textbox>
                </v:rect>
                <v:rect id="Rectangle 1530" o:spid="_x0000_s1102" style="position:absolute;left:28938;top:449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532" o:spid="_x0000_s1103" style="position:absolute;left:37054;top:16389;width:11504;height:8406;visibility:visible;mso-wrap-style:square;v-text-anchor:top" coordsize="1150366,8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" path="m46101,l230124,r,l1150366,r,360045l1150366,360045r,257175l506222,617220,,840613,230124,617220r-184023,l46101,360045r,l46101,xe" fillcolor="white [3212]" strokeweight="2pt">
                  <v:path arrowok="t" textboxrect="0,0,1150366,840613"/>
                </v:shape>
                <v:rect id="Rectangle 1533" o:spid="_x0000_s1104" style="position:absolute;left:40417;top:18047;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V3 </w:t>
                        </w:r>
                      </w:p>
                    </w:txbxContent>
                  </v:textbox>
                </v:rect>
                <v:rect id="Rectangle 1534" o:spid="_x0000_s1105" style="position:absolute;left:42292;top:18047;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35" o:spid="_x0000_s1106" style="position:absolute;left:42703;top:1804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36" o:spid="_x0000_s1107" style="position:absolute;left:43023;top:18047;width:39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RGA </w:t>
                        </w:r>
                      </w:p>
                    </w:txbxContent>
                  </v:textbox>
                </v:rect>
                <v:rect id="Rectangle 1537" o:spid="_x0000_s1108" style="position:absolute;left:39289;top:19540;width:99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Isolation valve</w:t>
                        </w:r>
                      </w:p>
                    </w:txbxContent>
                  </v:textbox>
                </v:rect>
                <v:rect id="Rectangle 1538" o:spid="_x0000_s1109" style="position:absolute;left:46803;top:195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545" o:spid="_x0000_s1110" style="position:absolute;left:2374;top:19159;width:14627;height:4253;visibility:visible;mso-wrap-style:square;v-text-anchor:top" coordsize="1462659,42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" path="m,10668r644144,l644144,10668r460121,l1104265,79756,1462659,,1104265,183388r,241935l644144,425323r,l,425323,,79756r,l,10668xe" fillcolor="white [3212]" strokeweight="2pt">
                  <v:path arrowok="t" textboxrect="0,0,1462659,425323"/>
                </v:shape>
                <v:rect id="Rectangle 1546" o:spid="_x0000_s1111" style="position:absolute;left:3648;top:19906;width:24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V2 </w:t>
                        </w:r>
                      </w:p>
                    </w:txbxContent>
                  </v:textbox>
                </v:rect>
                <v:rect id="Rectangle 1547" o:spid="_x0000_s1112" style="position:absolute;left:5527;top:19906;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48" o:spid="_x0000_s1113" style="position:absolute;left:5938;top:1990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49" o:spid="_x0000_s1114" style="position:absolute;left:6258;top:19906;width:93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S</w:t>
                        </w:r>
                      </w:p>
                    </w:txbxContent>
                  </v:textbox>
                </v:rect>
                <v:rect id="Rectangle 1550" o:spid="_x0000_s1115" style="position:absolute;left:6959;top:19906;width:730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low Bleed </w:t>
                        </w:r>
                      </w:p>
                    </w:txbxContent>
                  </v:textbox>
                </v:rect>
                <v:rect id="Rectangle 1551" o:spid="_x0000_s1116" style="position:absolute;left:3633;top:21400;width:1131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up Needle Valve</w:t>
                        </w:r>
                      </w:p>
                    </w:txbxContent>
                  </v:textbox>
                </v:rect>
                <v:rect id="Rectangle 1552" o:spid="_x0000_s1117" style="position:absolute;left:12171;top:214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554" o:spid="_x0000_s1118" style="position:absolute;left:1981;top:24384;width:19526;height:4264;visibility:visible;mso-wrap-style:square;v-text-anchor:top" coordsize="1952625,42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" path="m,l644144,r,l1104265,r,226695l1952625,426466,1104265,323850r,64770l644144,388620r,l,388620,,226695r,l,xe" fillcolor="white [3212]" strokeweight="2pt">
                  <v:path arrowok="t" textboxrect="0,0,1952625,426466"/>
                </v:shape>
                <v:rect id="Rectangle 1555" o:spid="_x0000_s1119" style="position:absolute;left:3496;top:25000;width:24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V4 </w:t>
                        </w:r>
                      </w:p>
                    </w:txbxContent>
                  </v:textbox>
                </v:rect>
                <v:rect id="Rectangle 1556" o:spid="_x0000_s1120" style="position:absolute;left:5417;top:24933;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57" o:spid="_x0000_s1121" style="position:absolute;left:6014;top:2500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58" o:spid="_x0000_s1122" style="position:absolute;left:6334;top:25000;width:73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Fast bleed </w:t>
                        </w:r>
                      </w:p>
                    </w:txbxContent>
                  </v:textbox>
                </v:rect>
                <v:rect id="Rectangle 1559" o:spid="_x0000_s1123" style="position:absolute;left:3846;top:26463;width:1013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up relief valve </w:t>
                        </w:r>
                      </w:p>
                    </w:txbxContent>
                  </v:textbox>
                </v:rect>
                <v:rect id="Rectangle 1560" o:spid="_x0000_s1124" style="position:absolute;left:11501;top:2646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561" o:spid="_x0000_s1125" style="position:absolute;left:1270;top:57;width:26631;height:7282;visibility:visible;mso-wrap-style:square;v-text-anchor:top" coordsize="2663190,7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" path="m,l849757,r606933,l1456690,255524,2663190,728218,1456690,365125r,73025l849757,438150,,438150,,255524,,xe" stroked="f" strokeweight="0">
                  <v:path arrowok="t" textboxrect="0,0,2663190,728218"/>
                </v:shape>
                <v:shape id="Shape 1562" o:spid="_x0000_s1126" style="position:absolute;left:1270;top:57;width:26631;height:7282;visibility:visible;mso-wrap-style:square;v-text-anchor:top" coordsize="2663190,7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" path="m,l849757,r,l1456690,r,255524l2663190,728218,1456690,365125r,73025l849757,438150r,l,438150,,255524r,l,xe" filled="f" strokeweight="2pt">
                  <v:path arrowok="t" textboxrect="0,0,2663190,728218"/>
                </v:shape>
                <v:rect id="Rectangle 1563" o:spid="_x0000_s1127" style="position:absolute;left:2307;top:810;width:24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V8 </w:t>
                        </w:r>
                      </w:p>
                    </w:txbxContent>
                  </v:textbox>
                </v:rect>
                <v:rect id="Rectangle 1564" o:spid="_x0000_s1128" style="position:absolute;left:4224;top:712;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65" o:spid="_x0000_s1129" style="position:absolute;left:4822;top:81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66" o:spid="_x0000_s1130" style="position:absolute;left:5142;top:810;width:941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Fast bleed up </w:t>
                        </w:r>
                      </w:p>
                    </w:txbxContent>
                  </v:textbox>
                </v:rect>
                <v:rect id="Rectangle 1567" o:spid="_x0000_s1131" style="position:absolute;left:2307;top:2304;width:986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isolation valve</w:t>
                        </w:r>
                      </w:p>
                    </w:txbxContent>
                  </v:textbox>
                </v:rect>
                <v:rect id="Rectangle 1568" o:spid="_x0000_s1132" style="position:absolute;left:9748;top:230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570" o:spid="_x0000_s1133" style="position:absolute;top:11747;width:16532;height:6477;visibility:visible;mso-wrap-style:square;v-text-anchor:top" coordsize="1653286,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" path="m,l745236,r,l1277620,r,107950l1653286,109728,1277620,269875r,377825l745236,647700r,l,647700,,107950r,l,xe" fillcolor="white [3212]" strokeweight="2pt">
                  <v:path arrowok="t" textboxrect="0,0,1653286,647700"/>
                </v:shape>
                <v:rect id="Rectangle 1571" o:spid="_x0000_s1134" style="position:absolute;left:1042;top:12820;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V9 </w:t>
                        </w:r>
                      </w:p>
                    </w:txbxContent>
                  </v:textbox>
                </v:rect>
                <v:rect id="Rectangle 1572" o:spid="_x0000_s1135" style="position:absolute;left:2917;top:12752;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73" o:spid="_x0000_s1136" style="position:absolute;left:3557;top:128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74" o:spid="_x0000_s1137" style="position:absolute;left:3877;top:12820;width:1005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Slow bleed up </w:t>
                        </w:r>
                      </w:p>
                    </w:txbxContent>
                  </v:textbox>
                </v:rect>
                <v:rect id="Rectangle 1575" o:spid="_x0000_s1138" style="position:absolute;left:1042;top:14283;width:6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isolation </w:t>
                        </w:r>
                      </w:p>
                    </w:txbxContent>
                  </v:textbox>
                </v:rect>
                <v:rect id="Rectangle 1576" o:spid="_x0000_s1139" style="position:absolute;left:5740;top:14283;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v</w:t>
                        </w:r>
                      </w:p>
                    </w:txbxContent>
                  </v:textbox>
                </v:rect>
                <v:rect id="Rectangle 1577" o:spid="_x0000_s1140" style="position:absolute;left:6365;top:14283;width:121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al</w:t>
                        </w:r>
                      </w:p>
                    </w:txbxContent>
                  </v:textbox>
                </v:rect>
                <v:rect id="Rectangle 1578" o:spid="_x0000_s1141" style="position:absolute;left:7279;top:14283;width:199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E34704" w:rsidRDefault="00E34704" w:rsidP="00E34704">
                        <w:pPr>
                          <w:spacing w:after="160" w:line="259" w:lineRule="auto"/>
                        </w:pPr>
                        <w:proofErr w:type="spellStart"/>
                        <w:r>
                          <w:rPr>
                            <w:rFonts w:ascii="Times New Roman" w:hAnsi="Times New Roman" w:cs="Times New Roman"/>
                          </w:rPr>
                          <w:t>ve</w:t>
                        </w:r>
                        <w:proofErr w:type="spellEnd"/>
                        <w:r>
                          <w:rPr>
                            <w:rFonts w:ascii="Times New Roman" w:hAnsi="Times New Roman" w:cs="Times New Roman"/>
                          </w:rPr>
                          <w:t xml:space="preserve"> </w:t>
                        </w:r>
                      </w:p>
                    </w:txbxContent>
                  </v:textbox>
                </v:rect>
                <v:rect id="Rectangle 9901" o:spid="_x0000_s1142" style="position:absolute;left:7756;top:15776;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9902" o:spid="_x0000_s1143" style="position:absolute;left:1467;top:15776;width:8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always open</w:t>
                        </w:r>
                      </w:p>
                    </w:txbxContent>
                  </v:textbox>
                </v:rect>
                <v:rect id="Rectangle 9899" o:spid="_x0000_s1144" style="position:absolute;left:1042;top:15776;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80" o:spid="_x0000_s1145" style="position:absolute;left:8209;top:1577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w10:anchorlock/>
              </v:group>
            </w:pict>
          </mc:Fallback>
        </mc:AlternateContent>
      </w:r>
    </w:p>
    <w:p w:rsidR="00E34704" w:rsidRDefault="00E34704" w:rsidP="000076FD">
      <w:pPr>
        <w:tabs>
          <w:tab w:val="clear" w:pos="2250"/>
        </w:tabs>
        <w:ind w:firstLine="540"/>
      </w:pPr>
    </w:p>
    <w:p w:rsidR="00E34704" w:rsidRDefault="00E34704" w:rsidP="000076FD">
      <w:pPr>
        <w:tabs>
          <w:tab w:val="clear" w:pos="2250"/>
        </w:tabs>
        <w:ind w:firstLine="540"/>
      </w:pPr>
      <w:r>
        <w:rPr>
          <w:noProof/>
        </w:rPr>
        <w:drawing>
          <wp:anchor distT="0" distB="0" distL="114300" distR="114300" simplePos="0" relativeHeight="251659264" behindDoc="0" locked="0" layoutInCell="1" allowOverlap="0" wp14:anchorId="210B66E7" wp14:editId="4D77604B">
            <wp:simplePos x="0" y="0"/>
            <wp:positionH relativeFrom="column">
              <wp:posOffset>746760</wp:posOffset>
            </wp:positionH>
            <wp:positionV relativeFrom="paragraph">
              <wp:posOffset>2540</wp:posOffset>
            </wp:positionV>
            <wp:extent cx="3990975" cy="2693670"/>
            <wp:effectExtent l="0" t="0" r="9525" b="0"/>
            <wp:wrapSquare wrapText="bothSides"/>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19"/>
                    <a:stretch>
                      <a:fillRect/>
                    </a:stretch>
                  </pic:blipFill>
                  <pic:spPr>
                    <a:xfrm>
                      <a:off x="0" y="0"/>
                      <a:ext cx="3990975" cy="2693670"/>
                    </a:xfrm>
                    <a:prstGeom prst="rect">
                      <a:avLst/>
                    </a:prstGeom>
                  </pic:spPr>
                </pic:pic>
              </a:graphicData>
            </a:graphic>
            <wp14:sizeRelV relativeFrom="margin">
              <wp14:pctHeight>0</wp14:pctHeight>
            </wp14:sizeRelV>
          </wp:anchor>
        </w:drawing>
      </w:r>
    </w:p>
    <w:p w:rsidR="00E34704" w:rsidRDefault="00E34704" w:rsidP="00E34704">
      <w:pPr>
        <w:spacing w:after="2999" w:line="259" w:lineRule="auto"/>
        <w:ind w:left="4321"/>
      </w:pPr>
    </w:p>
    <w:p w:rsidR="00E34704" w:rsidRDefault="00E34704" w:rsidP="00E34704">
      <w:pPr>
        <w:spacing w:after="600" w:line="259" w:lineRule="auto"/>
        <w:ind w:left="4320"/>
      </w:pPr>
      <w:r>
        <w:t xml:space="preserve"> </w:t>
      </w:r>
    </w:p>
    <w:p w:rsidR="00E34704" w:rsidRDefault="00E34704" w:rsidP="00E34704">
      <w:pPr>
        <w:pBdr>
          <w:top w:val="single" w:sz="6" w:space="0" w:color="000000"/>
          <w:left w:val="single" w:sz="6" w:space="0" w:color="000000"/>
          <w:bottom w:val="single" w:sz="6" w:space="0" w:color="000000"/>
          <w:right w:val="single" w:sz="6" w:space="0" w:color="000000"/>
        </w:pBdr>
        <w:spacing w:line="238" w:lineRule="auto"/>
        <w:ind w:left="3238" w:right="3006" w:hanging="547"/>
      </w:pPr>
      <w:r>
        <w:rPr>
          <w:rFonts w:ascii="Times New Roman" w:hAnsi="Times New Roman" w:cs="Times New Roman"/>
        </w:rPr>
        <w:t xml:space="preserve">Fig 3. Scroll pump on left side of Pump down cart </w:t>
      </w:r>
    </w:p>
    <w:p w:rsidR="00E34704" w:rsidRDefault="00E34704" w:rsidP="000076FD">
      <w:pPr>
        <w:tabs>
          <w:tab w:val="clear" w:pos="2250"/>
        </w:tabs>
        <w:ind w:firstLine="540"/>
      </w:pPr>
    </w:p>
    <w:p w:rsidR="00E34704" w:rsidRDefault="00E34704" w:rsidP="000076FD">
      <w:pPr>
        <w:tabs>
          <w:tab w:val="clear" w:pos="2250"/>
        </w:tabs>
        <w:ind w:firstLine="540"/>
      </w:pPr>
    </w:p>
    <w:p w:rsidR="00133A14" w:rsidRDefault="00133A14" w:rsidP="000076FD">
      <w:pPr>
        <w:tabs>
          <w:tab w:val="clear" w:pos="2250"/>
        </w:tabs>
        <w:ind w:firstLine="540"/>
      </w:pPr>
    </w:p>
    <w:p w:rsidR="00E34704" w:rsidRDefault="00E34704" w:rsidP="000076FD">
      <w:pPr>
        <w:tabs>
          <w:tab w:val="clear" w:pos="2250"/>
        </w:tabs>
        <w:ind w:firstLine="540"/>
      </w:pPr>
      <w:r>
        <w:rPr>
          <w:noProof/>
          <w:sz w:val="22"/>
        </w:rPr>
        <mc:AlternateContent>
          <mc:Choice Requires="wpg">
            <w:drawing>
              <wp:inline distT="0" distB="0" distL="0" distR="0" wp14:anchorId="76081E22" wp14:editId="3079036D">
                <wp:extent cx="5422997" cy="8247402"/>
                <wp:effectExtent l="0" t="0" r="0" b="0"/>
                <wp:docPr id="10720" name="Group 10720"/>
                <wp:cNvGraphicFramePr/>
                <a:graphic xmlns:a="http://schemas.openxmlformats.org/drawingml/2006/main">
                  <a:graphicData uri="http://schemas.microsoft.com/office/word/2010/wordprocessingGroup">
                    <wpg:wgp>
                      <wpg:cNvGrpSpPr/>
                      <wpg:grpSpPr>
                        <a:xfrm>
                          <a:off x="0" y="0"/>
                          <a:ext cx="5422997" cy="8247402"/>
                          <a:chOff x="306375" y="0"/>
                          <a:chExt cx="5422997" cy="8247402"/>
                        </a:xfrm>
                      </wpg:grpSpPr>
                      <wps:wsp>
                        <wps:cNvPr id="1586" name="Rectangle 1586"/>
                        <wps:cNvSpPr/>
                        <wps:spPr>
                          <a:xfrm>
                            <a:off x="4640072" y="4877308"/>
                            <a:ext cx="45808" cy="206453"/>
                          </a:xfrm>
                          <a:prstGeom prst="rect">
                            <a:avLst/>
                          </a:prstGeom>
                          <a:ln>
                            <a:noFill/>
                          </a:ln>
                        </wps:spPr>
                        <wps:txbx>
                          <w:txbxContent>
                            <w:p w:rsidR="00E34704" w:rsidRDefault="00E34704" w:rsidP="00E34704">
                              <w:pPr>
                                <w:spacing w:after="160" w:line="259" w:lineRule="auto"/>
                              </w:pPr>
                              <w:r>
                                <w:t xml:space="preserve"> </w:t>
                              </w:r>
                            </w:p>
                          </w:txbxContent>
                        </wps:txbx>
                        <wps:bodyPr horzOverflow="overflow" vert="horz" lIns="0" tIns="0" rIns="0" bIns="0" rtlCol="0">
                          <a:noAutofit/>
                        </wps:bodyPr>
                      </wps:wsp>
                      <wps:wsp>
                        <wps:cNvPr id="1587" name="Rectangle 1587"/>
                        <wps:cNvSpPr/>
                        <wps:spPr>
                          <a:xfrm>
                            <a:off x="3050159" y="5022088"/>
                            <a:ext cx="45808" cy="206453"/>
                          </a:xfrm>
                          <a:prstGeom prst="rect">
                            <a:avLst/>
                          </a:prstGeom>
                          <a:ln>
                            <a:noFill/>
                          </a:ln>
                        </wps:spPr>
                        <wps:txbx>
                          <w:txbxContent>
                            <w:p w:rsidR="00E34704" w:rsidRDefault="00E34704" w:rsidP="00E34704">
                              <w:pPr>
                                <w:spacing w:after="160" w:line="259" w:lineRule="auto"/>
                              </w:pPr>
                              <w:r>
                                <w:t xml:space="preserve"> </w:t>
                              </w:r>
                            </w:p>
                          </w:txbxContent>
                        </wps:txbx>
                        <wps:bodyPr horzOverflow="overflow" vert="horz" lIns="0" tIns="0" rIns="0" bIns="0" rtlCol="0">
                          <a:noAutofit/>
                        </wps:bodyPr>
                      </wps:wsp>
                      <wps:wsp>
                        <wps:cNvPr id="1588" name="Rectangle 1588"/>
                        <wps:cNvSpPr/>
                        <wps:spPr>
                          <a:xfrm>
                            <a:off x="4204208" y="7864678"/>
                            <a:ext cx="45808" cy="206453"/>
                          </a:xfrm>
                          <a:prstGeom prst="rect">
                            <a:avLst/>
                          </a:prstGeom>
                          <a:ln>
                            <a:noFill/>
                          </a:ln>
                        </wps:spPr>
                        <wps:txbx>
                          <w:txbxContent>
                            <w:p w:rsidR="00E34704" w:rsidRDefault="00E34704" w:rsidP="00E34704">
                              <w:pPr>
                                <w:spacing w:after="160" w:line="259" w:lineRule="auto"/>
                              </w:pPr>
                              <w:r>
                                <w:t xml:space="preserve"> </w:t>
                              </w:r>
                            </w:p>
                          </w:txbxContent>
                        </wps:txbx>
                        <wps:bodyPr horzOverflow="overflow" vert="horz" lIns="0" tIns="0" rIns="0" bIns="0" rtlCol="0">
                          <a:noAutofit/>
                        </wps:bodyPr>
                      </wps:wsp>
                      <wps:wsp>
                        <wps:cNvPr id="1589" name="Rectangle 1589"/>
                        <wps:cNvSpPr/>
                        <wps:spPr>
                          <a:xfrm>
                            <a:off x="306375" y="8009458"/>
                            <a:ext cx="45808" cy="206453"/>
                          </a:xfrm>
                          <a:prstGeom prst="rect">
                            <a:avLst/>
                          </a:prstGeom>
                          <a:ln>
                            <a:noFill/>
                          </a:ln>
                        </wps:spPr>
                        <wps:txbx>
                          <w:txbxContent>
                            <w:p w:rsidR="00E34704" w:rsidRDefault="00E34704" w:rsidP="00E3470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91" name="Picture 1591"/>
                          <pic:cNvPicPr/>
                        </pic:nvPicPr>
                        <pic:blipFill>
                          <a:blip r:embed="rId20"/>
                          <a:stretch>
                            <a:fillRect/>
                          </a:stretch>
                        </pic:blipFill>
                        <pic:spPr>
                          <a:xfrm rot="5399999">
                            <a:off x="581977" y="933133"/>
                            <a:ext cx="4937760" cy="3174111"/>
                          </a:xfrm>
                          <a:prstGeom prst="rect">
                            <a:avLst/>
                          </a:prstGeom>
                        </pic:spPr>
                      </pic:pic>
                      <wps:wsp>
                        <wps:cNvPr id="1595" name="Shape 1595"/>
                        <wps:cNvSpPr/>
                        <wps:spPr>
                          <a:xfrm>
                            <a:off x="581660" y="3035935"/>
                            <a:ext cx="2811526" cy="965962"/>
                          </a:xfrm>
                          <a:custGeom>
                            <a:avLst/>
                            <a:gdLst/>
                            <a:ahLst/>
                            <a:cxnLst/>
                            <a:rect l="0" t="0" r="0" b="0"/>
                            <a:pathLst>
                              <a:path w="2811526" h="965962">
                                <a:moveTo>
                                  <a:pt x="0" y="0"/>
                                </a:moveTo>
                                <a:lnTo>
                                  <a:pt x="754507" y="0"/>
                                </a:lnTo>
                                <a:lnTo>
                                  <a:pt x="754507" y="0"/>
                                </a:lnTo>
                                <a:lnTo>
                                  <a:pt x="1293495" y="0"/>
                                </a:lnTo>
                                <a:lnTo>
                                  <a:pt x="1293495" y="232283"/>
                                </a:lnTo>
                                <a:lnTo>
                                  <a:pt x="1293495" y="232283"/>
                                </a:lnTo>
                                <a:lnTo>
                                  <a:pt x="1293495" y="398145"/>
                                </a:lnTo>
                                <a:lnTo>
                                  <a:pt x="1077849" y="398145"/>
                                </a:lnTo>
                                <a:lnTo>
                                  <a:pt x="2811526" y="965962"/>
                                </a:lnTo>
                                <a:lnTo>
                                  <a:pt x="754507" y="398145"/>
                                </a:lnTo>
                                <a:lnTo>
                                  <a:pt x="0" y="398145"/>
                                </a:lnTo>
                                <a:lnTo>
                                  <a:pt x="0" y="232283"/>
                                </a:lnTo>
                                <a:lnTo>
                                  <a:pt x="0" y="232283"/>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96" name="Rectangle 1596"/>
                        <wps:cNvSpPr/>
                        <wps:spPr>
                          <a:xfrm>
                            <a:off x="723900" y="3097094"/>
                            <a:ext cx="248650"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V7 </w:t>
                              </w:r>
                            </w:p>
                          </w:txbxContent>
                        </wps:txbx>
                        <wps:bodyPr horzOverflow="overflow" vert="horz" lIns="0" tIns="0" rIns="0" bIns="0" rtlCol="0">
                          <a:noAutofit/>
                        </wps:bodyPr>
                      </wps:wsp>
                      <wps:wsp>
                        <wps:cNvPr id="1597" name="Rectangle 1597"/>
                        <wps:cNvSpPr/>
                        <wps:spPr>
                          <a:xfrm>
                            <a:off x="911352" y="3097094"/>
                            <a:ext cx="5602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598" name="Rectangle 1598"/>
                        <wps:cNvSpPr/>
                        <wps:spPr>
                          <a:xfrm>
                            <a:off x="952500" y="3097094"/>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599" name="Rectangle 1599"/>
                        <wps:cNvSpPr/>
                        <wps:spPr>
                          <a:xfrm>
                            <a:off x="984504" y="3097094"/>
                            <a:ext cx="1034305"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Slow Bleed up </w:t>
                              </w:r>
                            </w:p>
                          </w:txbxContent>
                        </wps:txbx>
                        <wps:bodyPr horzOverflow="overflow" vert="horz" lIns="0" tIns="0" rIns="0" bIns="0" rtlCol="0">
                          <a:noAutofit/>
                        </wps:bodyPr>
                      </wps:wsp>
                      <wps:wsp>
                        <wps:cNvPr id="1600" name="Rectangle 1600"/>
                        <wps:cNvSpPr/>
                        <wps:spPr>
                          <a:xfrm>
                            <a:off x="842772" y="3243398"/>
                            <a:ext cx="1066774"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N2 Connection </w:t>
                              </w:r>
                            </w:p>
                          </w:txbxContent>
                        </wps:txbx>
                        <wps:bodyPr horzOverflow="overflow" vert="horz" lIns="0" tIns="0" rIns="0" bIns="0" rtlCol="0">
                          <a:noAutofit/>
                        </wps:bodyPr>
                      </wps:wsp>
                      <wps:wsp>
                        <wps:cNvPr id="1602" name="Shape 1602"/>
                        <wps:cNvSpPr/>
                        <wps:spPr>
                          <a:xfrm>
                            <a:off x="3574669" y="1594485"/>
                            <a:ext cx="1140841" cy="640969"/>
                          </a:xfrm>
                          <a:custGeom>
                            <a:avLst/>
                            <a:gdLst/>
                            <a:ahLst/>
                            <a:cxnLst/>
                            <a:rect l="0" t="0" r="0" b="0"/>
                            <a:pathLst>
                              <a:path w="1140841" h="640969">
                                <a:moveTo>
                                  <a:pt x="36576" y="0"/>
                                </a:moveTo>
                                <a:lnTo>
                                  <a:pt x="220599" y="0"/>
                                </a:lnTo>
                                <a:lnTo>
                                  <a:pt x="220599" y="0"/>
                                </a:lnTo>
                                <a:lnTo>
                                  <a:pt x="1140841" y="0"/>
                                </a:lnTo>
                                <a:lnTo>
                                  <a:pt x="1140841" y="237744"/>
                                </a:lnTo>
                                <a:lnTo>
                                  <a:pt x="1140841" y="237744"/>
                                </a:lnTo>
                                <a:lnTo>
                                  <a:pt x="1140841" y="407670"/>
                                </a:lnTo>
                                <a:lnTo>
                                  <a:pt x="496697" y="407670"/>
                                </a:lnTo>
                                <a:lnTo>
                                  <a:pt x="0" y="640969"/>
                                </a:lnTo>
                                <a:lnTo>
                                  <a:pt x="220599" y="407670"/>
                                </a:lnTo>
                                <a:lnTo>
                                  <a:pt x="36576" y="407670"/>
                                </a:lnTo>
                                <a:lnTo>
                                  <a:pt x="36576" y="237744"/>
                                </a:lnTo>
                                <a:lnTo>
                                  <a:pt x="36576" y="237744"/>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603" name="Rectangle 1603"/>
                        <wps:cNvSpPr/>
                        <wps:spPr>
                          <a:xfrm>
                            <a:off x="3807587" y="1656532"/>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V6 </w:t>
                              </w:r>
                            </w:p>
                          </w:txbxContent>
                        </wps:txbx>
                        <wps:bodyPr horzOverflow="overflow" vert="horz" lIns="0" tIns="0" rIns="0" bIns="0" rtlCol="0">
                          <a:noAutofit/>
                        </wps:bodyPr>
                      </wps:wsp>
                      <wps:wsp>
                        <wps:cNvPr id="1604" name="Rectangle 1604"/>
                        <wps:cNvSpPr/>
                        <wps:spPr>
                          <a:xfrm>
                            <a:off x="3995039" y="1656532"/>
                            <a:ext cx="56024"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605" name="Rectangle 1605"/>
                        <wps:cNvSpPr/>
                        <wps:spPr>
                          <a:xfrm>
                            <a:off x="4036187" y="1656532"/>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06" name="Rectangle 1606"/>
                        <wps:cNvSpPr/>
                        <wps:spPr>
                          <a:xfrm>
                            <a:off x="4068572" y="1656532"/>
                            <a:ext cx="64147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Standard </w:t>
                              </w:r>
                            </w:p>
                          </w:txbxContent>
                        </wps:txbx>
                        <wps:bodyPr horzOverflow="overflow" vert="horz" lIns="0" tIns="0" rIns="0" bIns="0" rtlCol="0">
                          <a:noAutofit/>
                        </wps:bodyPr>
                      </wps:wsp>
                      <wps:wsp>
                        <wps:cNvPr id="1607" name="Rectangle 1607"/>
                        <wps:cNvSpPr/>
                        <wps:spPr>
                          <a:xfrm>
                            <a:off x="3905123" y="1801312"/>
                            <a:ext cx="68637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Leak Rate</w:t>
                              </w:r>
                            </w:p>
                          </w:txbxContent>
                        </wps:txbx>
                        <wps:bodyPr horzOverflow="overflow" vert="horz" lIns="0" tIns="0" rIns="0" bIns="0" rtlCol="0">
                          <a:noAutofit/>
                        </wps:bodyPr>
                      </wps:wsp>
                      <wps:wsp>
                        <wps:cNvPr id="1608" name="Rectangle 1608"/>
                        <wps:cNvSpPr/>
                        <wps:spPr>
                          <a:xfrm>
                            <a:off x="4423664" y="1801312"/>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610" name="Shape 1610"/>
                        <wps:cNvSpPr/>
                        <wps:spPr>
                          <a:xfrm>
                            <a:off x="2037082" y="5192486"/>
                            <a:ext cx="2179320" cy="450850"/>
                          </a:xfrm>
                          <a:custGeom>
                            <a:avLst/>
                            <a:gdLst/>
                            <a:ahLst/>
                            <a:cxnLst/>
                            <a:rect l="0" t="0" r="0" b="0"/>
                            <a:pathLst>
                              <a:path w="2179320" h="450850">
                                <a:moveTo>
                                  <a:pt x="0" y="450850"/>
                                </a:moveTo>
                                <a:lnTo>
                                  <a:pt x="2179320" y="450850"/>
                                </a:lnTo>
                                <a:lnTo>
                                  <a:pt x="21793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611" name="Rectangle 1611"/>
                        <wps:cNvSpPr/>
                        <wps:spPr>
                          <a:xfrm>
                            <a:off x="2129409" y="5198285"/>
                            <a:ext cx="2486828"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Fig 4. View from right side of </w:t>
                              </w:r>
                            </w:p>
                          </w:txbxContent>
                        </wps:txbx>
                        <wps:bodyPr horzOverflow="overflow" vert="horz" lIns="0" tIns="0" rIns="0" bIns="0" rtlCol="0">
                          <a:noAutofit/>
                        </wps:bodyPr>
                      </wps:wsp>
                      <wps:wsp>
                        <wps:cNvPr id="1612" name="Rectangle 1612"/>
                        <wps:cNvSpPr/>
                        <wps:spPr>
                          <a:xfrm>
                            <a:off x="2539808" y="5356128"/>
                            <a:ext cx="1327599"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Pump down cart</w:t>
                              </w:r>
                            </w:p>
                          </w:txbxContent>
                        </wps:txbx>
                        <wps:bodyPr horzOverflow="overflow" vert="horz" lIns="0" tIns="0" rIns="0" bIns="0" rtlCol="0">
                          <a:noAutofit/>
                        </wps:bodyPr>
                      </wps:wsp>
                      <wps:wsp>
                        <wps:cNvPr id="1613" name="Rectangle 1613"/>
                        <wps:cNvSpPr/>
                        <wps:spPr>
                          <a:xfrm>
                            <a:off x="3728339" y="4724756"/>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17" name="Rectangle 1617"/>
                        <wps:cNvSpPr/>
                        <wps:spPr>
                          <a:xfrm>
                            <a:off x="3816731" y="8023022"/>
                            <a:ext cx="50673" cy="224380"/>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22" name="Rectangle 1622"/>
                        <wps:cNvSpPr/>
                        <wps:spPr>
                          <a:xfrm>
                            <a:off x="4443476" y="5515936"/>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24" name="Rectangle 1624"/>
                        <wps:cNvSpPr/>
                        <wps:spPr>
                          <a:xfrm>
                            <a:off x="4539488" y="5515936"/>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28" name="Rectangle 1628"/>
                        <wps:cNvSpPr/>
                        <wps:spPr>
                          <a:xfrm>
                            <a:off x="5687314" y="5515936"/>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32" name="Rectangle 1632"/>
                        <wps:cNvSpPr/>
                        <wps:spPr>
                          <a:xfrm>
                            <a:off x="5379212" y="5811592"/>
                            <a:ext cx="42058" cy="186235"/>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36" name="Rectangle 1636"/>
                        <wps:cNvSpPr/>
                        <wps:spPr>
                          <a:xfrm>
                            <a:off x="1888617" y="6453196"/>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41" name="Rectangle 1641"/>
                        <wps:cNvSpPr/>
                        <wps:spPr>
                          <a:xfrm>
                            <a:off x="362763" y="5791779"/>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43" name="Rectangle 1643"/>
                        <wps:cNvSpPr/>
                        <wps:spPr>
                          <a:xfrm>
                            <a:off x="458724" y="5791779"/>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47" name="Rectangle 1647"/>
                        <wps:cNvSpPr/>
                        <wps:spPr>
                          <a:xfrm>
                            <a:off x="1893189" y="5791779"/>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49" name="Shape 1649"/>
                        <wps:cNvSpPr/>
                        <wps:spPr>
                          <a:xfrm>
                            <a:off x="3776091" y="0"/>
                            <a:ext cx="1390904" cy="546100"/>
                          </a:xfrm>
                          <a:custGeom>
                            <a:avLst/>
                            <a:gdLst/>
                            <a:ahLst/>
                            <a:cxnLst/>
                            <a:rect l="0" t="0" r="0" b="0"/>
                            <a:pathLst>
                              <a:path w="1390904" h="546100">
                                <a:moveTo>
                                  <a:pt x="286639" y="0"/>
                                </a:moveTo>
                                <a:lnTo>
                                  <a:pt x="470662" y="0"/>
                                </a:lnTo>
                                <a:lnTo>
                                  <a:pt x="470662" y="0"/>
                                </a:lnTo>
                                <a:lnTo>
                                  <a:pt x="1390904" y="0"/>
                                </a:lnTo>
                                <a:lnTo>
                                  <a:pt x="1390904" y="237744"/>
                                </a:lnTo>
                                <a:lnTo>
                                  <a:pt x="1390904" y="237744"/>
                                </a:lnTo>
                                <a:lnTo>
                                  <a:pt x="1390904" y="407670"/>
                                </a:lnTo>
                                <a:lnTo>
                                  <a:pt x="746760" y="407670"/>
                                </a:lnTo>
                                <a:lnTo>
                                  <a:pt x="0" y="546100"/>
                                </a:lnTo>
                                <a:lnTo>
                                  <a:pt x="470662" y="407670"/>
                                </a:lnTo>
                                <a:lnTo>
                                  <a:pt x="286639" y="407670"/>
                                </a:lnTo>
                                <a:lnTo>
                                  <a:pt x="286639" y="237744"/>
                                </a:lnTo>
                                <a:lnTo>
                                  <a:pt x="286639" y="237744"/>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650" name="Rectangle 1650"/>
                        <wps:cNvSpPr/>
                        <wps:spPr>
                          <a:xfrm>
                            <a:off x="4216400" y="60650"/>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G3 </w:t>
                              </w:r>
                            </w:p>
                          </w:txbxContent>
                        </wps:txbx>
                        <wps:bodyPr horzOverflow="overflow" vert="horz" lIns="0" tIns="0" rIns="0" bIns="0" rtlCol="0">
                          <a:noAutofit/>
                        </wps:bodyPr>
                      </wps:wsp>
                      <wps:wsp>
                        <wps:cNvPr id="1651" name="Rectangle 1651"/>
                        <wps:cNvSpPr/>
                        <wps:spPr>
                          <a:xfrm>
                            <a:off x="4408961" y="51346"/>
                            <a:ext cx="84117" cy="153038"/>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652" name="Rectangle 1652"/>
                        <wps:cNvSpPr/>
                        <wps:spPr>
                          <a:xfrm>
                            <a:off x="4467860" y="60650"/>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53" name="Rectangle 1653"/>
                        <wps:cNvSpPr/>
                        <wps:spPr>
                          <a:xfrm>
                            <a:off x="4499864" y="60650"/>
                            <a:ext cx="726772"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Full range </w:t>
                              </w:r>
                            </w:p>
                          </w:txbxContent>
                        </wps:txbx>
                        <wps:bodyPr horzOverflow="overflow" vert="horz" lIns="0" tIns="0" rIns="0" bIns="0" rtlCol="0">
                          <a:noAutofit/>
                        </wps:bodyPr>
                      </wps:wsp>
                      <wps:wsp>
                        <wps:cNvPr id="1654" name="Rectangle 1654"/>
                        <wps:cNvSpPr/>
                        <wps:spPr>
                          <a:xfrm>
                            <a:off x="4233164" y="207208"/>
                            <a:ext cx="101445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vacuum Gauge</w:t>
                              </w:r>
                            </w:p>
                          </w:txbxContent>
                        </wps:txbx>
                        <wps:bodyPr horzOverflow="overflow" vert="horz" lIns="0" tIns="0" rIns="0" bIns="0" rtlCol="0">
                          <a:noAutofit/>
                        </wps:bodyPr>
                      </wps:wsp>
                      <wps:wsp>
                        <wps:cNvPr id="1655" name="Rectangle 1655"/>
                        <wps:cNvSpPr/>
                        <wps:spPr>
                          <a:xfrm>
                            <a:off x="4998212" y="207208"/>
                            <a:ext cx="42058"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s:wsp>
                        <wps:cNvPr id="1657" name="Shape 1657"/>
                        <wps:cNvSpPr/>
                        <wps:spPr>
                          <a:xfrm>
                            <a:off x="663575" y="499745"/>
                            <a:ext cx="1567942" cy="689610"/>
                          </a:xfrm>
                          <a:custGeom>
                            <a:avLst/>
                            <a:gdLst/>
                            <a:ahLst/>
                            <a:cxnLst/>
                            <a:rect l="0" t="0" r="0" b="0"/>
                            <a:pathLst>
                              <a:path w="1567942" h="689610">
                                <a:moveTo>
                                  <a:pt x="0" y="0"/>
                                </a:moveTo>
                                <a:lnTo>
                                  <a:pt x="644144" y="0"/>
                                </a:lnTo>
                                <a:lnTo>
                                  <a:pt x="644144" y="0"/>
                                </a:lnTo>
                                <a:lnTo>
                                  <a:pt x="1104265" y="0"/>
                                </a:lnTo>
                                <a:lnTo>
                                  <a:pt x="1104265" y="402336"/>
                                </a:lnTo>
                                <a:lnTo>
                                  <a:pt x="1567942" y="478536"/>
                                </a:lnTo>
                                <a:lnTo>
                                  <a:pt x="1104265" y="574675"/>
                                </a:lnTo>
                                <a:lnTo>
                                  <a:pt x="1104265" y="689610"/>
                                </a:lnTo>
                                <a:lnTo>
                                  <a:pt x="644144" y="689610"/>
                                </a:lnTo>
                                <a:lnTo>
                                  <a:pt x="644144" y="689610"/>
                                </a:lnTo>
                                <a:lnTo>
                                  <a:pt x="0" y="689610"/>
                                </a:lnTo>
                                <a:lnTo>
                                  <a:pt x="0" y="402336"/>
                                </a:lnTo>
                                <a:lnTo>
                                  <a:pt x="0" y="402336"/>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658" name="Rectangle 1658"/>
                        <wps:cNvSpPr/>
                        <wps:spPr>
                          <a:xfrm>
                            <a:off x="918972" y="627832"/>
                            <a:ext cx="248651"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G4 </w:t>
                              </w:r>
                            </w:p>
                          </w:txbxContent>
                        </wps:txbx>
                        <wps:bodyPr horzOverflow="overflow" vert="horz" lIns="0" tIns="0" rIns="0" bIns="0" rtlCol="0">
                          <a:noAutofit/>
                        </wps:bodyPr>
                      </wps:wsp>
                      <wps:wsp>
                        <wps:cNvPr id="1659" name="Rectangle 1659"/>
                        <wps:cNvSpPr/>
                        <wps:spPr>
                          <a:xfrm>
                            <a:off x="1116795" y="611965"/>
                            <a:ext cx="84117" cy="153038"/>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w:t>
                              </w:r>
                            </w:p>
                          </w:txbxContent>
                        </wps:txbx>
                        <wps:bodyPr horzOverflow="overflow" vert="horz" lIns="0" tIns="0" rIns="0" bIns="0" rtlCol="0">
                          <a:noAutofit/>
                        </wps:bodyPr>
                      </wps:wsp>
                      <wps:wsp>
                        <wps:cNvPr id="1660" name="Rectangle 1660"/>
                        <wps:cNvSpPr/>
                        <wps:spPr>
                          <a:xfrm>
                            <a:off x="1170432" y="627832"/>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 </w:t>
                              </w:r>
                            </w:p>
                          </w:txbxContent>
                        </wps:txbx>
                        <wps:bodyPr horzOverflow="overflow" vert="horz" lIns="0" tIns="0" rIns="0" bIns="0" rtlCol="0">
                          <a:noAutofit/>
                        </wps:bodyPr>
                      </wps:wsp>
                      <wps:wsp>
                        <wps:cNvPr id="1661" name="Rectangle 1661"/>
                        <wps:cNvSpPr/>
                        <wps:spPr>
                          <a:xfrm>
                            <a:off x="1200912" y="627832"/>
                            <a:ext cx="456925"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Turbo </w:t>
                              </w:r>
                            </w:p>
                          </w:txbxContent>
                        </wps:txbx>
                        <wps:bodyPr horzOverflow="overflow" vert="horz" lIns="0" tIns="0" rIns="0" bIns="0" rtlCol="0">
                          <a:noAutofit/>
                        </wps:bodyPr>
                      </wps:wsp>
                      <wps:wsp>
                        <wps:cNvPr id="1662" name="Rectangle 1662"/>
                        <wps:cNvSpPr/>
                        <wps:spPr>
                          <a:xfrm>
                            <a:off x="826008" y="774136"/>
                            <a:ext cx="1076363"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 xml:space="preserve">pump manifold </w:t>
                              </w:r>
                            </w:p>
                          </w:txbxContent>
                        </wps:txbx>
                        <wps:bodyPr horzOverflow="overflow" vert="horz" lIns="0" tIns="0" rIns="0" bIns="0" rtlCol="0">
                          <a:noAutofit/>
                        </wps:bodyPr>
                      </wps:wsp>
                      <wps:wsp>
                        <wps:cNvPr id="1663" name="Rectangle 1663"/>
                        <wps:cNvSpPr/>
                        <wps:spPr>
                          <a:xfrm>
                            <a:off x="1063752" y="923488"/>
                            <a:ext cx="400877"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rPr>
                                <w:t>gauge</w:t>
                              </w:r>
                            </w:p>
                          </w:txbxContent>
                        </wps:txbx>
                        <wps:bodyPr horzOverflow="overflow" vert="horz" lIns="0" tIns="0" rIns="0" bIns="0" rtlCol="0">
                          <a:noAutofit/>
                        </wps:bodyPr>
                      </wps:wsp>
                      <wps:wsp>
                        <wps:cNvPr id="1664" name="Rectangle 1664"/>
                        <wps:cNvSpPr/>
                        <wps:spPr>
                          <a:xfrm>
                            <a:off x="1367409" y="923488"/>
                            <a:ext cx="42059" cy="186236"/>
                          </a:xfrm>
                          <a:prstGeom prst="rect">
                            <a:avLst/>
                          </a:prstGeom>
                          <a:ln>
                            <a:noFill/>
                          </a:ln>
                        </wps:spPr>
                        <wps:txbx>
                          <w:txbxContent>
                            <w:p w:rsidR="00E34704" w:rsidRDefault="00E34704" w:rsidP="00E34704">
                              <w:pPr>
                                <w:spacing w:after="160" w:line="259" w:lineRule="auto"/>
                              </w:pPr>
                              <w:r>
                                <w:rPr>
                                  <w:rFonts w:ascii="Times New Roman" w:hAnsi="Times New Roman" w:cs="Times New Roman"/>
                                  <w:color w:val="FFFFFF"/>
                                </w:rPr>
                                <w:t xml:space="preserve"> </w:t>
                              </w:r>
                            </w:p>
                          </w:txbxContent>
                        </wps:txbx>
                        <wps:bodyPr horzOverflow="overflow" vert="horz" lIns="0" tIns="0" rIns="0" bIns="0" rtlCol="0">
                          <a:noAutofit/>
                        </wps:bodyPr>
                      </wps:wsp>
                    </wpg:wgp>
                  </a:graphicData>
                </a:graphic>
              </wp:inline>
            </w:drawing>
          </mc:Choice>
          <mc:Fallback>
            <w:pict>
              <v:group w14:anchorId="76081E22" id="Group 10720" o:spid="_x0000_s1146" style="width:427pt;height:649.4pt;mso-position-horizontal-relative:char;mso-position-vertical-relative:line" coordorigin="3063" coordsize="54229,824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">
                <v:rect id="Rectangle 1586" o:spid="_x0000_s1147" style="position:absolute;left:46400;top:487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E34704" w:rsidRDefault="00E34704" w:rsidP="00E34704">
                        <w:pPr>
                          <w:spacing w:after="160" w:line="259" w:lineRule="auto"/>
                        </w:pPr>
                        <w:r>
                          <w:t xml:space="preserve"> </w:t>
                        </w:r>
                      </w:p>
                    </w:txbxContent>
                  </v:textbox>
                </v:rect>
                <v:rect id="Rectangle 1587" o:spid="_x0000_s1148" style="position:absolute;left:30501;top:502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E34704" w:rsidRDefault="00E34704" w:rsidP="00E34704">
                        <w:pPr>
                          <w:spacing w:after="160" w:line="259" w:lineRule="auto"/>
                        </w:pPr>
                        <w:r>
                          <w:t xml:space="preserve"> </w:t>
                        </w:r>
                      </w:p>
                    </w:txbxContent>
                  </v:textbox>
                </v:rect>
                <v:rect id="Rectangle 1588" o:spid="_x0000_s1149" style="position:absolute;left:42042;top:786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E34704" w:rsidRDefault="00E34704" w:rsidP="00E34704">
                        <w:pPr>
                          <w:spacing w:after="160" w:line="259" w:lineRule="auto"/>
                        </w:pPr>
                        <w:r>
                          <w:t xml:space="preserve"> </w:t>
                        </w:r>
                      </w:p>
                    </w:txbxContent>
                  </v:textbox>
                </v:rect>
                <v:rect id="Rectangle 1589" o:spid="_x0000_s1150" style="position:absolute;left:3063;top:800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E34704" w:rsidRDefault="00E34704" w:rsidP="00E34704">
                        <w:pPr>
                          <w:spacing w:after="160" w:line="259" w:lineRule="auto"/>
                        </w:pPr>
                        <w:r>
                          <w:t xml:space="preserve"> </w:t>
                        </w:r>
                      </w:p>
                    </w:txbxContent>
                  </v:textbox>
                </v:rect>
                <v:shape id="Picture 1591" o:spid="_x0000_s1151" type="#_x0000_t75" style="position:absolute;left:5820;top:9331;width:49377;height:3174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">
                  <v:imagedata r:id="rId21" o:title=""/>
                </v:shape>
                <v:shape id="Shape 1595" o:spid="_x0000_s1152" style="position:absolute;left:5816;top:30359;width:28115;height:9659;visibility:visible;mso-wrap-style:square;v-text-anchor:top" coordsize="2811526,9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" path="m,l754507,r,l1293495,r,232283l1293495,232283r,165862l1077849,398145,2811526,965962,754507,398145,,398145,,232283r,l,xe" fillcolor="white [3212]" strokeweight="2pt">
                  <v:path arrowok="t" textboxrect="0,0,2811526,965962"/>
                </v:shape>
                <v:rect id="Rectangle 1596" o:spid="_x0000_s1153" style="position:absolute;left:7239;top:30970;width:24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V7 </w:t>
                        </w:r>
                      </w:p>
                    </w:txbxContent>
                  </v:textbox>
                </v:rect>
                <v:rect id="Rectangle 1597" o:spid="_x0000_s1154" style="position:absolute;left:9113;top:30970;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598" o:spid="_x0000_s1155" style="position:absolute;left:9525;top:3097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599" o:spid="_x0000_s1156" style="position:absolute;left:9845;top:30970;width:103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Slow Bleed up </w:t>
                        </w:r>
                      </w:p>
                    </w:txbxContent>
                  </v:textbox>
                </v:rect>
                <v:rect id="Rectangle 1600" o:spid="_x0000_s1157" style="position:absolute;left:8427;top:32433;width:106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N2 Connection </w:t>
                        </w:r>
                      </w:p>
                    </w:txbxContent>
                  </v:textbox>
                </v:rect>
                <v:shape id="Shape 1602" o:spid="_x0000_s1158" style="position:absolute;left:35746;top:15944;width:11409;height:6410;visibility:visible;mso-wrap-style:square;v-text-anchor:top" coordsize="1140841,64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" path="m36576,l220599,r,l1140841,r,237744l1140841,237744r,169926l496697,407670,,640969,220599,407670r-184023,l36576,237744r,l36576,xe" fillcolor="white [3212]" strokeweight="2pt">
                  <v:path arrowok="t" textboxrect="0,0,1140841,640969"/>
                </v:shape>
                <v:rect id="Rectangle 1603" o:spid="_x0000_s1159" style="position:absolute;left:38075;top:16565;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V6 </w:t>
                        </w:r>
                      </w:p>
                    </w:txbxContent>
                  </v:textbox>
                </v:rect>
                <v:rect id="Rectangle 1604" o:spid="_x0000_s1160" style="position:absolute;left:39950;top:16565;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605" o:spid="_x0000_s1161" style="position:absolute;left:40361;top:165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06" o:spid="_x0000_s1162" style="position:absolute;left:40685;top:16565;width:64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rPr>
                          <w:t xml:space="preserve">Standard </w:t>
                        </w:r>
                      </w:p>
                    </w:txbxContent>
                  </v:textbox>
                </v:rect>
                <v:rect id="Rectangle 1607" o:spid="_x0000_s1163" style="position:absolute;left:39051;top:18013;width:68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Leak Rate</w:t>
                        </w:r>
                      </w:p>
                    </w:txbxContent>
                  </v:textbox>
                </v:rect>
                <v:rect id="Rectangle 1608" o:spid="_x0000_s1164" style="position:absolute;left:44236;top:1801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610" o:spid="_x0000_s1165" style="position:absolute;left:20370;top:51924;width:21794;height:4509;visibility:visible;mso-wrap-style:square;v-text-anchor:top" coordsize="217932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" path="m,450850r2179320,l2179320,,,,,450850xe" filled="f">
                  <v:stroke miterlimit="66585f" joinstyle="miter"/>
                  <v:path arrowok="t" textboxrect="0,0,2179320,450850"/>
                </v:shape>
                <v:rect id="Rectangle 1611" o:spid="_x0000_s1166" style="position:absolute;left:21294;top:51982;width:248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Fig 4. View from right side of </w:t>
                        </w:r>
                      </w:p>
                    </w:txbxContent>
                  </v:textbox>
                </v:rect>
                <v:rect id="Rectangle 1612" o:spid="_x0000_s1167" style="position:absolute;left:25398;top:53561;width:132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rPr>
                          <w:t>Pump down cart</w:t>
                        </w:r>
                      </w:p>
                    </w:txbxContent>
                  </v:textbox>
                </v:rect>
                <v:rect id="Rectangle 1613" o:spid="_x0000_s1168" style="position:absolute;left:37283;top:472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17" o:spid="_x0000_s1169" style="position:absolute;left:38167;top:802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22" o:spid="_x0000_s1170" style="position:absolute;left:44434;top:551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24" o:spid="_x0000_s1171" style="position:absolute;left:45394;top:551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28" o:spid="_x0000_s1172" style="position:absolute;left:56873;top:5515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32" o:spid="_x0000_s1173" style="position:absolute;left:53792;top:5811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36" o:spid="_x0000_s1174" style="position:absolute;left:18886;top:6453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41" o:spid="_x0000_s1175" style="position:absolute;left:3627;top:579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43" o:spid="_x0000_s1176" style="position:absolute;left:4587;top:5791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47" o:spid="_x0000_s1177" style="position:absolute;left:18931;top:579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shape id="Shape 1649" o:spid="_x0000_s1178" style="position:absolute;left:37760;width:13909;height:5461;visibility:visible;mso-wrap-style:square;v-text-anchor:top" coordsize="1390904,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" path="m286639,l470662,r,l1390904,r,237744l1390904,237744r,169926l746760,407670,,546100,470662,407670r-184023,l286639,237744r,l286639,xe" fillcolor="white [3212]" strokeweight="2pt">
                  <v:path arrowok="t" textboxrect="0,0,1390904,546100"/>
                </v:shape>
                <v:rect id="Rectangle 1650" o:spid="_x0000_s1179" style="position:absolute;left:42164;top:606;width:248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G3 </w:t>
                        </w:r>
                      </w:p>
                    </w:txbxContent>
                  </v:textbox>
                </v:rect>
                <v:rect id="Rectangle 1651" o:spid="_x0000_s1180" style="position:absolute;left:44089;top:513;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652" o:spid="_x0000_s1181" style="position:absolute;left:44678;top:60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53" o:spid="_x0000_s1182" style="position:absolute;left:44998;top:606;width:72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 xml:space="preserve">Full range </w:t>
                        </w:r>
                      </w:p>
                    </w:txbxContent>
                  </v:textbox>
                </v:rect>
                <v:rect id="Rectangle 1654" o:spid="_x0000_s1183" style="position:absolute;left:42331;top:2072;width:101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vacuum Gauge</w:t>
                        </w:r>
                      </w:p>
                    </w:txbxContent>
                  </v:textbox>
                </v:rect>
                <v:rect id="Rectangle 1655" o:spid="_x0000_s1184" style="position:absolute;left:49982;top:20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v:shape id="Shape 1657" o:spid="_x0000_s1185" style="position:absolute;left:6635;top:4997;width:15680;height:6896;visibility:visible;mso-wrap-style:square;v-text-anchor:top" coordsize="1567942,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" path="m,l644144,r,l1104265,r,402336l1567942,478536r-463677,96139l1104265,689610r-460121,l644144,689610,,689610,,402336r,l,xe" fillcolor="white [3212]" strokeweight="2pt">
                  <v:path arrowok="t" textboxrect="0,0,1567942,689610"/>
                </v:shape>
                <v:rect id="Rectangle 1658" o:spid="_x0000_s1186" style="position:absolute;left:9189;top:6278;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E34704" w:rsidRDefault="00E34704" w:rsidP="00E34704">
                        <w:pPr>
                          <w:spacing w:after="160" w:line="259" w:lineRule="auto"/>
                        </w:pPr>
                        <w:r>
                          <w:rPr>
                            <w:rFonts w:ascii="Times New Roman" w:hAnsi="Times New Roman" w:cs="Times New Roman"/>
                          </w:rPr>
                          <w:t xml:space="preserve">G4 </w:t>
                        </w:r>
                      </w:p>
                    </w:txbxContent>
                  </v:textbox>
                </v:rect>
                <v:rect id="Rectangle 1659" o:spid="_x0000_s1187" style="position:absolute;left:11167;top:6119;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E34704" w:rsidRDefault="00E34704" w:rsidP="00E34704">
                        <w:pPr>
                          <w:spacing w:after="160" w:line="259" w:lineRule="auto"/>
                        </w:pPr>
                        <w:r>
                          <w:rPr>
                            <w:rFonts w:ascii="Times New Roman" w:hAnsi="Times New Roman" w:cs="Times New Roman"/>
                          </w:rPr>
                          <w:t>–</w:t>
                        </w:r>
                      </w:p>
                    </w:txbxContent>
                  </v:textbox>
                </v:rect>
                <v:rect id="Rectangle 1660" o:spid="_x0000_s1188" style="position:absolute;left:11704;top:627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E34704" w:rsidRDefault="00E34704" w:rsidP="00E34704">
                        <w:pPr>
                          <w:spacing w:after="160" w:line="259" w:lineRule="auto"/>
                        </w:pPr>
                        <w:r>
                          <w:rPr>
                            <w:rFonts w:ascii="Times New Roman" w:hAnsi="Times New Roman" w:cs="Times New Roman"/>
                          </w:rPr>
                          <w:t xml:space="preserve"> </w:t>
                        </w:r>
                      </w:p>
                    </w:txbxContent>
                  </v:textbox>
                </v:rect>
                <v:rect id="Rectangle 1661" o:spid="_x0000_s1189" style="position:absolute;left:12009;top:6278;width:456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Turbo </w:t>
                        </w:r>
                      </w:p>
                    </w:txbxContent>
                  </v:textbox>
                </v:rect>
                <v:rect id="Rectangle 1662" o:spid="_x0000_s1190" style="position:absolute;left:8260;top:7741;width:107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E34704" w:rsidRDefault="00E34704" w:rsidP="00E34704">
                        <w:pPr>
                          <w:spacing w:after="160" w:line="259" w:lineRule="auto"/>
                        </w:pPr>
                        <w:r>
                          <w:rPr>
                            <w:rFonts w:ascii="Times New Roman" w:hAnsi="Times New Roman" w:cs="Times New Roman"/>
                          </w:rPr>
                          <w:t xml:space="preserve">pump manifold </w:t>
                        </w:r>
                      </w:p>
                    </w:txbxContent>
                  </v:textbox>
                </v:rect>
                <v:rect id="Rectangle 1663" o:spid="_x0000_s1191" style="position:absolute;left:10637;top:9234;width:400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rPr>
                          <w:t>gauge</w:t>
                        </w:r>
                      </w:p>
                    </w:txbxContent>
                  </v:textbox>
                </v:rect>
                <v:rect id="Rectangle 1664" o:spid="_x0000_s1192" style="position:absolute;left:13674;top:92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rsidR="00E34704" w:rsidRDefault="00E34704" w:rsidP="00E34704">
                        <w:pPr>
                          <w:spacing w:after="160" w:line="259" w:lineRule="auto"/>
                        </w:pPr>
                        <w:r>
                          <w:rPr>
                            <w:rFonts w:ascii="Times New Roman" w:hAnsi="Times New Roman" w:cs="Times New Roman"/>
                            <w:color w:val="FFFFFF"/>
                          </w:rPr>
                          <w:t xml:space="preserve"> </w:t>
                        </w:r>
                      </w:p>
                    </w:txbxContent>
                  </v:textbox>
                </v:rect>
                <w10:anchorlock/>
              </v:group>
            </w:pict>
          </mc:Fallback>
        </mc:AlternateContent>
      </w:r>
    </w:p>
    <w:p w:rsidR="00E34704" w:rsidRDefault="00E34704" w:rsidP="000076FD">
      <w:pPr>
        <w:tabs>
          <w:tab w:val="clear" w:pos="2250"/>
        </w:tabs>
        <w:ind w:firstLine="540"/>
      </w:pPr>
    </w:p>
    <w:p w:rsidR="00E34704" w:rsidRPr="006F554D" w:rsidRDefault="00E34704" w:rsidP="000076FD">
      <w:pPr>
        <w:tabs>
          <w:tab w:val="clear" w:pos="2250"/>
        </w:tabs>
        <w:ind w:firstLine="540"/>
      </w:pPr>
    </w:p>
    <w:p w:rsidR="009C4FD7" w:rsidRPr="006F554D" w:rsidRDefault="009C4FD7" w:rsidP="000076FD">
      <w:pPr>
        <w:tabs>
          <w:tab w:val="clear" w:pos="2250"/>
        </w:tabs>
      </w:pP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0E6747" w:rsidP="0035230B">
            <w:r>
              <w:t>11141S0029 Rev A</w:t>
            </w:r>
          </w:p>
        </w:tc>
        <w:tc>
          <w:tcPr>
            <w:tcW w:w="8365" w:type="dxa"/>
          </w:tcPr>
          <w:p w:rsidR="00AD3B9D" w:rsidRPr="00215E9D" w:rsidRDefault="000E6747" w:rsidP="000E6747">
            <w:hyperlink r:id="rId22" w:history="1">
              <w:r w:rsidRPr="000E6747">
                <w:rPr>
                  <w:rStyle w:val="Hyperlink"/>
                </w:rPr>
                <w:t>Small Leak Check Procedure</w:t>
              </w:r>
            </w:hyperlink>
          </w:p>
        </w:tc>
      </w:tr>
      <w:tr w:rsidR="00AD3B9D" w:rsidRPr="00215E9D" w:rsidTr="0035230B">
        <w:tc>
          <w:tcPr>
            <w:tcW w:w="1705" w:type="dxa"/>
          </w:tcPr>
          <w:p w:rsidR="00AD3B9D" w:rsidRPr="00215E9D" w:rsidRDefault="000E6747" w:rsidP="00EE1DAD">
            <w:r>
              <w:t>CL-L2PRD-CLN-PUMP</w:t>
            </w:r>
          </w:p>
        </w:tc>
        <w:tc>
          <w:tcPr>
            <w:tcW w:w="8365" w:type="dxa"/>
          </w:tcPr>
          <w:p w:rsidR="00AD3B9D" w:rsidRPr="00215E9D" w:rsidRDefault="000E6747" w:rsidP="0035230B">
            <w:hyperlink r:id="rId23" w:history="1">
              <w:r w:rsidRPr="000E6747">
                <w:rPr>
                  <w:rStyle w:val="Hyperlink"/>
                </w:rPr>
                <w:t>General operation of slow pump car</w:t>
              </w:r>
              <w:r>
                <w:rPr>
                  <w:rStyle w:val="Hyperlink"/>
                </w:rPr>
                <w:t>t</w:t>
              </w:r>
            </w:hyperlink>
          </w:p>
        </w:tc>
      </w:tr>
      <w:tr w:rsidR="00AD3B9D" w:rsidRPr="00215E9D" w:rsidTr="0035230B">
        <w:tc>
          <w:tcPr>
            <w:tcW w:w="1705" w:type="dxa"/>
          </w:tcPr>
          <w:p w:rsidR="00AD3B9D" w:rsidRPr="00215E9D" w:rsidRDefault="000E6747" w:rsidP="0035230B">
            <w:r>
              <w:t>CP-L2PRO-CST-LKTS-R1</w:t>
            </w:r>
          </w:p>
        </w:tc>
        <w:tc>
          <w:tcPr>
            <w:tcW w:w="8365" w:type="dxa"/>
          </w:tcPr>
          <w:p w:rsidR="00AD3B9D" w:rsidRPr="00215E9D" w:rsidRDefault="000E6747" w:rsidP="0035230B">
            <w:hyperlink r:id="rId24" w:history="1">
              <w:r w:rsidRPr="000E6747">
                <w:rPr>
                  <w:rStyle w:val="Hyperlink"/>
                </w:rPr>
                <w:t>Large Leak Check Procedure</w:t>
              </w:r>
            </w:hyperlink>
          </w:p>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E34704">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E34704">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E34704">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E34704">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4C491F" w:rsidP="00EE1DAD">
            <w:pPr>
              <w:rPr>
                <w:rFonts w:cs="Calibri"/>
                <w:bCs/>
              </w:rPr>
            </w:pPr>
            <w:r>
              <w:rPr>
                <w:rFonts w:cs="Calibri"/>
                <w:bCs/>
              </w:rPr>
              <w:t>26</w:t>
            </w:r>
            <w:r w:rsidR="00EE1DAD" w:rsidRPr="00EE1DAD">
              <w:rPr>
                <w:rFonts w:cs="Calibri"/>
                <w:bCs/>
              </w:rPr>
              <w:t xml:space="preserve"> </w:t>
            </w:r>
            <w:r>
              <w:rPr>
                <w:rFonts w:cs="Calibri"/>
                <w:bCs/>
              </w:rPr>
              <w:t>JUL 2023</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9"/>
      <w:tr w:rsidR="0035230B" w:rsidRPr="00413D73" w:rsidTr="00E34704">
        <w:trPr>
          <w:trHeight w:val="390"/>
        </w:trPr>
        <w:tc>
          <w:tcPr>
            <w:tcW w:w="1194" w:type="dxa"/>
            <w:tcMar>
              <w:top w:w="0" w:type="dxa"/>
              <w:left w:w="108" w:type="dxa"/>
              <w:bottom w:w="0" w:type="dxa"/>
              <w:right w:w="108" w:type="dxa"/>
            </w:tcMar>
            <w:vAlign w:val="center"/>
          </w:tcPr>
          <w:p w:rsidR="0035230B" w:rsidRPr="00413D73" w:rsidRDefault="0035230B" w:rsidP="00E34704">
            <w:pPr>
              <w:rPr>
                <w:rFonts w:cs="Calibri"/>
              </w:rPr>
            </w:pPr>
          </w:p>
        </w:tc>
        <w:tc>
          <w:tcPr>
            <w:tcW w:w="6988" w:type="dxa"/>
            <w:tcMar>
              <w:top w:w="0" w:type="dxa"/>
              <w:left w:w="108" w:type="dxa"/>
              <w:bottom w:w="0" w:type="dxa"/>
              <w:right w:w="108" w:type="dxa"/>
            </w:tcMar>
            <w:vAlign w:val="center"/>
          </w:tcPr>
          <w:p w:rsidR="0035230B" w:rsidRPr="00413D73" w:rsidRDefault="0035230B" w:rsidP="00E34704">
            <w:pPr>
              <w:rPr>
                <w:rFonts w:cs="Calibri"/>
                <w:bCs/>
              </w:rPr>
            </w:pPr>
          </w:p>
        </w:tc>
        <w:tc>
          <w:tcPr>
            <w:tcW w:w="1893" w:type="dxa"/>
            <w:tcMar>
              <w:top w:w="0" w:type="dxa"/>
              <w:left w:w="108" w:type="dxa"/>
              <w:bottom w:w="0" w:type="dxa"/>
              <w:right w:w="108" w:type="dxa"/>
            </w:tcMar>
            <w:vAlign w:val="center"/>
          </w:tcPr>
          <w:p w:rsidR="0035230B" w:rsidRDefault="0035230B" w:rsidP="00E34704"/>
        </w:tc>
      </w:tr>
      <w:tr w:rsidR="0035230B" w:rsidRPr="00413D73" w:rsidTr="00E34704">
        <w:trPr>
          <w:trHeight w:val="390"/>
        </w:trPr>
        <w:tc>
          <w:tcPr>
            <w:tcW w:w="1194" w:type="dxa"/>
            <w:tcMar>
              <w:top w:w="0" w:type="dxa"/>
              <w:left w:w="108" w:type="dxa"/>
              <w:bottom w:w="0" w:type="dxa"/>
              <w:right w:w="108" w:type="dxa"/>
            </w:tcMar>
            <w:vAlign w:val="center"/>
          </w:tcPr>
          <w:p w:rsidR="0035230B" w:rsidRPr="00413D73" w:rsidRDefault="0035230B" w:rsidP="00E34704">
            <w:pPr>
              <w:rPr>
                <w:rFonts w:cs="Calibri"/>
              </w:rPr>
            </w:pPr>
          </w:p>
        </w:tc>
        <w:tc>
          <w:tcPr>
            <w:tcW w:w="6988" w:type="dxa"/>
            <w:tcMar>
              <w:top w:w="0" w:type="dxa"/>
              <w:left w:w="108" w:type="dxa"/>
              <w:bottom w:w="0" w:type="dxa"/>
              <w:right w:w="108" w:type="dxa"/>
            </w:tcMar>
            <w:vAlign w:val="center"/>
          </w:tcPr>
          <w:p w:rsidR="0035230B" w:rsidRPr="00413D73" w:rsidRDefault="0035230B" w:rsidP="00E34704">
            <w:pPr>
              <w:rPr>
                <w:rFonts w:cs="Calibri"/>
                <w:bCs/>
              </w:rPr>
            </w:pPr>
          </w:p>
        </w:tc>
        <w:tc>
          <w:tcPr>
            <w:tcW w:w="1893" w:type="dxa"/>
            <w:tcMar>
              <w:top w:w="0" w:type="dxa"/>
              <w:left w:w="108" w:type="dxa"/>
              <w:bottom w:w="0" w:type="dxa"/>
              <w:right w:w="108" w:type="dxa"/>
            </w:tcMar>
            <w:vAlign w:val="center"/>
          </w:tcPr>
          <w:p w:rsidR="0035230B" w:rsidRDefault="0035230B" w:rsidP="00E34704"/>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E34704">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E34704">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E34704">
            <w:pPr>
              <w:rPr>
                <w:b/>
              </w:rPr>
            </w:pPr>
            <w:r w:rsidRPr="00AE4D72">
              <w:rPr>
                <w:b/>
              </w:rPr>
              <w:t>Name:</w:t>
            </w:r>
          </w:p>
        </w:tc>
        <w:tc>
          <w:tcPr>
            <w:tcW w:w="3600" w:type="dxa"/>
            <w:shd w:val="clear" w:color="auto" w:fill="DEEAF6"/>
          </w:tcPr>
          <w:p w:rsidR="00EE1DAD" w:rsidRPr="00AE4D72" w:rsidRDefault="00EE1DAD" w:rsidP="00E34704">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E34704">
            <w:pPr>
              <w:rPr>
                <w:b/>
              </w:rPr>
            </w:pPr>
            <w:r w:rsidRPr="00AE4D72">
              <w:rPr>
                <w:b/>
              </w:rPr>
              <w:t>Date:</w:t>
            </w:r>
          </w:p>
        </w:tc>
      </w:tr>
      <w:tr w:rsidR="001F5B97" w:rsidRPr="00413D73" w:rsidTr="00E34704">
        <w:trPr>
          <w:trHeight w:val="141"/>
        </w:trPr>
        <w:tc>
          <w:tcPr>
            <w:tcW w:w="2425" w:type="dxa"/>
            <w:tcMar>
              <w:top w:w="43" w:type="dxa"/>
              <w:left w:w="115" w:type="dxa"/>
              <w:bottom w:w="43" w:type="dxa"/>
              <w:right w:w="115" w:type="dxa"/>
            </w:tcMar>
            <w:vAlign w:val="bottom"/>
          </w:tcPr>
          <w:p w:rsidR="001F5B97" w:rsidRPr="00844E9C" w:rsidRDefault="001F5B97" w:rsidP="00E34704">
            <w:pPr>
              <w:spacing w:before="240"/>
            </w:pPr>
            <w:r>
              <w:t>Document</w:t>
            </w:r>
            <w:r w:rsidRPr="00844E9C">
              <w:t xml:space="preserve"> Owner</w:t>
            </w:r>
          </w:p>
        </w:tc>
        <w:tc>
          <w:tcPr>
            <w:tcW w:w="2160" w:type="dxa"/>
            <w:tcMar>
              <w:top w:w="43" w:type="dxa"/>
              <w:left w:w="115" w:type="dxa"/>
              <w:bottom w:w="43" w:type="dxa"/>
              <w:right w:w="115" w:type="dxa"/>
            </w:tcMar>
            <w:vAlign w:val="bottom"/>
          </w:tcPr>
          <w:p w:rsidR="001F5B97" w:rsidRPr="00413D73" w:rsidRDefault="004C491F" w:rsidP="00E34704">
            <w:pPr>
              <w:spacing w:before="240"/>
            </w:pPr>
            <w:r>
              <w:t>Gary Cheng</w:t>
            </w:r>
          </w:p>
        </w:tc>
        <w:tc>
          <w:tcPr>
            <w:tcW w:w="5490" w:type="dxa"/>
            <w:gridSpan w:val="2"/>
            <w:vAlign w:val="bottom"/>
          </w:tcPr>
          <w:p w:rsidR="001F5B97" w:rsidRPr="00413D73" w:rsidRDefault="001F5B97" w:rsidP="001F5B97">
            <w:pPr>
              <w:spacing w:before="240"/>
              <w:jc w:val="center"/>
              <w:rPr>
                <w:rFonts w:cs="Calibri"/>
              </w:rPr>
            </w:pPr>
            <w:r>
              <w:t xml:space="preserve">In </w:t>
            </w:r>
            <w:proofErr w:type="spellStart"/>
            <w:r>
              <w:t>Docushare</w:t>
            </w:r>
            <w:proofErr w:type="spellEnd"/>
          </w:p>
        </w:tc>
      </w:tr>
      <w:tr w:rsidR="001F5B97" w:rsidRPr="00413D73" w:rsidTr="00E34704">
        <w:trPr>
          <w:trHeight w:val="141"/>
        </w:trPr>
        <w:tc>
          <w:tcPr>
            <w:tcW w:w="2425" w:type="dxa"/>
            <w:shd w:val="clear" w:color="auto" w:fill="auto"/>
            <w:tcMar>
              <w:top w:w="43" w:type="dxa"/>
              <w:left w:w="115" w:type="dxa"/>
              <w:bottom w:w="43" w:type="dxa"/>
              <w:right w:w="115" w:type="dxa"/>
            </w:tcMar>
            <w:vAlign w:val="bottom"/>
          </w:tcPr>
          <w:p w:rsidR="001F5B97" w:rsidRPr="00844E9C" w:rsidRDefault="00DA404B" w:rsidP="00E34704">
            <w:pPr>
              <w:spacing w:before="240"/>
            </w:pPr>
            <w:r>
              <w:t>Reviewer</w:t>
            </w:r>
          </w:p>
        </w:tc>
        <w:tc>
          <w:tcPr>
            <w:tcW w:w="2160" w:type="dxa"/>
            <w:shd w:val="clear" w:color="auto" w:fill="auto"/>
            <w:tcMar>
              <w:top w:w="43" w:type="dxa"/>
              <w:left w:w="115" w:type="dxa"/>
              <w:bottom w:w="43" w:type="dxa"/>
              <w:right w:w="115" w:type="dxa"/>
            </w:tcMar>
            <w:vAlign w:val="bottom"/>
          </w:tcPr>
          <w:p w:rsidR="001F5B97" w:rsidRPr="00413D73" w:rsidRDefault="00DA404B" w:rsidP="00E34704">
            <w:pPr>
              <w:spacing w:before="240"/>
            </w:pPr>
            <w:r w:rsidRPr="00DA404B">
              <w:t xml:space="preserve">John Vennekate </w:t>
            </w:r>
          </w:p>
        </w:tc>
        <w:tc>
          <w:tcPr>
            <w:tcW w:w="5490" w:type="dxa"/>
            <w:gridSpan w:val="2"/>
            <w:shd w:val="clear" w:color="auto" w:fill="auto"/>
            <w:vAlign w:val="bottom"/>
          </w:tcPr>
          <w:p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4C491F" w:rsidRPr="00413D73" w:rsidTr="00E34704">
        <w:trPr>
          <w:trHeight w:val="141"/>
        </w:trPr>
        <w:tc>
          <w:tcPr>
            <w:tcW w:w="2425" w:type="dxa"/>
            <w:tcMar>
              <w:top w:w="43" w:type="dxa"/>
              <w:left w:w="115" w:type="dxa"/>
              <w:bottom w:w="43" w:type="dxa"/>
              <w:right w:w="115" w:type="dxa"/>
            </w:tcMar>
            <w:vAlign w:val="bottom"/>
          </w:tcPr>
          <w:p w:rsidR="004C491F" w:rsidRPr="00844E9C" w:rsidRDefault="004C491F" w:rsidP="004C491F">
            <w:pPr>
              <w:spacing w:before="240"/>
            </w:pPr>
            <w:r>
              <w:t>Work Center Lead</w:t>
            </w:r>
            <w:r w:rsidR="00DA404B">
              <w:t xml:space="preserve"> / Reviewer</w:t>
            </w:r>
          </w:p>
        </w:tc>
        <w:tc>
          <w:tcPr>
            <w:tcW w:w="2160" w:type="dxa"/>
            <w:tcMar>
              <w:top w:w="43" w:type="dxa"/>
              <w:left w:w="115" w:type="dxa"/>
              <w:bottom w:w="43" w:type="dxa"/>
              <w:right w:w="115" w:type="dxa"/>
            </w:tcMar>
            <w:vAlign w:val="bottom"/>
          </w:tcPr>
          <w:p w:rsidR="004C491F" w:rsidRPr="00413D73" w:rsidRDefault="00DA404B" w:rsidP="004C491F">
            <w:pPr>
              <w:spacing w:before="240"/>
            </w:pPr>
            <w:r w:rsidRPr="00DA404B">
              <w:t>Danny Forehand</w:t>
            </w:r>
          </w:p>
        </w:tc>
        <w:tc>
          <w:tcPr>
            <w:tcW w:w="5490" w:type="dxa"/>
            <w:gridSpan w:val="2"/>
            <w:vAlign w:val="bottom"/>
          </w:tcPr>
          <w:p w:rsidR="004C491F" w:rsidRPr="00413D73" w:rsidRDefault="004C491F" w:rsidP="004C491F">
            <w:pPr>
              <w:spacing w:before="240"/>
              <w:jc w:val="center"/>
              <w:rPr>
                <w:rFonts w:cs="Calibri"/>
              </w:rPr>
            </w:pPr>
            <w:r>
              <w:rPr>
                <w:rFonts w:cs="Calibri"/>
              </w:rPr>
              <w:t xml:space="preserve">In </w:t>
            </w:r>
            <w:proofErr w:type="spellStart"/>
            <w:r>
              <w:rPr>
                <w:rFonts w:cs="Calibri"/>
              </w:rPr>
              <w:t>Docushare</w:t>
            </w:r>
            <w:proofErr w:type="spellEnd"/>
          </w:p>
        </w:tc>
      </w:tr>
      <w:tr w:rsidR="004C491F" w:rsidRPr="00413D73" w:rsidTr="00E34704">
        <w:trPr>
          <w:trHeight w:val="141"/>
        </w:trPr>
        <w:tc>
          <w:tcPr>
            <w:tcW w:w="2425" w:type="dxa"/>
            <w:tcMar>
              <w:top w:w="43" w:type="dxa"/>
              <w:left w:w="115" w:type="dxa"/>
              <w:bottom w:w="43" w:type="dxa"/>
              <w:right w:w="115" w:type="dxa"/>
            </w:tcMar>
            <w:vAlign w:val="bottom"/>
          </w:tcPr>
          <w:p w:rsidR="004C491F" w:rsidRDefault="00DA404B" w:rsidP="004C491F">
            <w:pPr>
              <w:spacing w:before="240"/>
            </w:pPr>
            <w:r>
              <w:t>Work Center Lead / Reviewer</w:t>
            </w:r>
          </w:p>
        </w:tc>
        <w:tc>
          <w:tcPr>
            <w:tcW w:w="2160" w:type="dxa"/>
            <w:tcMar>
              <w:top w:w="43" w:type="dxa"/>
              <w:left w:w="115" w:type="dxa"/>
              <w:bottom w:w="43" w:type="dxa"/>
              <w:right w:w="115" w:type="dxa"/>
            </w:tcMar>
            <w:vAlign w:val="bottom"/>
          </w:tcPr>
          <w:p w:rsidR="004C491F" w:rsidRDefault="00DA404B" w:rsidP="004C491F">
            <w:pPr>
              <w:spacing w:before="240"/>
            </w:pPr>
            <w:r>
              <w:t>John Fischer</w:t>
            </w:r>
          </w:p>
        </w:tc>
        <w:tc>
          <w:tcPr>
            <w:tcW w:w="5490" w:type="dxa"/>
            <w:gridSpan w:val="2"/>
            <w:vAlign w:val="bottom"/>
          </w:tcPr>
          <w:p w:rsidR="004C491F" w:rsidRDefault="00EA11FF" w:rsidP="004C491F">
            <w:pPr>
              <w:spacing w:before="240"/>
              <w:jc w:val="center"/>
              <w:rPr>
                <w:rFonts w:cs="Calibri"/>
              </w:rPr>
            </w:pPr>
            <w:r>
              <w:rPr>
                <w:rFonts w:cs="Calibri"/>
              </w:rPr>
              <w:t xml:space="preserve">In </w:t>
            </w:r>
            <w:proofErr w:type="spellStart"/>
            <w:r>
              <w:rPr>
                <w:rFonts w:cs="Calibri"/>
              </w:rPr>
              <w:t>Docushare</w:t>
            </w:r>
            <w:proofErr w:type="spellEnd"/>
          </w:p>
        </w:tc>
      </w:tr>
      <w:tr w:rsidR="004C491F" w:rsidRPr="00413D73" w:rsidTr="00E34704">
        <w:trPr>
          <w:trHeight w:val="141"/>
        </w:trPr>
        <w:tc>
          <w:tcPr>
            <w:tcW w:w="2425" w:type="dxa"/>
            <w:tcMar>
              <w:top w:w="43" w:type="dxa"/>
              <w:left w:w="115" w:type="dxa"/>
              <w:bottom w:w="43" w:type="dxa"/>
              <w:right w:w="115" w:type="dxa"/>
            </w:tcMar>
            <w:vAlign w:val="bottom"/>
          </w:tcPr>
          <w:p w:rsidR="004C491F" w:rsidRPr="00844E9C" w:rsidRDefault="004C491F" w:rsidP="004C491F">
            <w:pPr>
              <w:spacing w:before="240"/>
            </w:pPr>
            <w:r>
              <w:t>Project CAM</w:t>
            </w:r>
            <w:r w:rsidRPr="00844E9C">
              <w:t xml:space="preserve"> </w:t>
            </w:r>
          </w:p>
        </w:tc>
        <w:tc>
          <w:tcPr>
            <w:tcW w:w="2160" w:type="dxa"/>
            <w:tcMar>
              <w:top w:w="43" w:type="dxa"/>
              <w:left w:w="115" w:type="dxa"/>
              <w:bottom w:w="43" w:type="dxa"/>
              <w:right w:w="115" w:type="dxa"/>
            </w:tcMar>
            <w:vAlign w:val="bottom"/>
          </w:tcPr>
          <w:p w:rsidR="004C491F" w:rsidRPr="00413D73" w:rsidRDefault="00DA404B" w:rsidP="004C491F">
            <w:pPr>
              <w:spacing w:before="240"/>
            </w:pPr>
            <w:r w:rsidRPr="00DA404B">
              <w:t>Adam Grabowski</w:t>
            </w:r>
          </w:p>
        </w:tc>
        <w:tc>
          <w:tcPr>
            <w:tcW w:w="5490" w:type="dxa"/>
            <w:gridSpan w:val="2"/>
            <w:vAlign w:val="bottom"/>
          </w:tcPr>
          <w:p w:rsidR="004C491F" w:rsidRDefault="00EA11FF" w:rsidP="004C491F">
            <w:pPr>
              <w:spacing w:before="240"/>
              <w:jc w:val="center"/>
              <w:rPr>
                <w:rFonts w:cs="Calibri"/>
              </w:rPr>
            </w:pPr>
            <w:r>
              <w:rPr>
                <w:rFonts w:cs="Calibri"/>
              </w:rPr>
              <w:t xml:space="preserve">In </w:t>
            </w:r>
            <w:proofErr w:type="spellStart"/>
            <w:r>
              <w:rPr>
                <w:rFonts w:cs="Calibri"/>
              </w:rPr>
              <w:t>Docushare</w:t>
            </w:r>
            <w:proofErr w:type="spellEnd"/>
          </w:p>
        </w:tc>
      </w:tr>
      <w:tr w:rsidR="004C491F" w:rsidRPr="00413D73" w:rsidTr="00E34704">
        <w:trPr>
          <w:trHeight w:val="141"/>
        </w:trPr>
        <w:tc>
          <w:tcPr>
            <w:tcW w:w="2425" w:type="dxa"/>
            <w:tcMar>
              <w:top w:w="43" w:type="dxa"/>
              <w:left w:w="115" w:type="dxa"/>
              <w:bottom w:w="43" w:type="dxa"/>
              <w:right w:w="115" w:type="dxa"/>
            </w:tcMar>
            <w:vAlign w:val="bottom"/>
          </w:tcPr>
          <w:p w:rsidR="004C491F" w:rsidRDefault="004C491F" w:rsidP="004C491F">
            <w:pPr>
              <w:spacing w:before="240"/>
            </w:pPr>
            <w:r>
              <w:t xml:space="preserve">Project </w:t>
            </w:r>
            <w:r w:rsidR="00DA404B">
              <w:t>STL</w:t>
            </w:r>
            <w:r w:rsidRPr="00844E9C">
              <w:t xml:space="preserve"> </w:t>
            </w:r>
          </w:p>
        </w:tc>
        <w:tc>
          <w:tcPr>
            <w:tcW w:w="2160" w:type="dxa"/>
            <w:tcMar>
              <w:top w:w="43" w:type="dxa"/>
              <w:left w:w="115" w:type="dxa"/>
              <w:bottom w:w="43" w:type="dxa"/>
              <w:right w:w="115" w:type="dxa"/>
            </w:tcMar>
            <w:vAlign w:val="bottom"/>
          </w:tcPr>
          <w:p w:rsidR="004C491F" w:rsidRDefault="00DA404B" w:rsidP="004C491F">
            <w:pPr>
              <w:spacing w:before="240"/>
            </w:pPr>
            <w:r>
              <w:t>Mike Bevins</w:t>
            </w:r>
          </w:p>
        </w:tc>
        <w:tc>
          <w:tcPr>
            <w:tcW w:w="5490" w:type="dxa"/>
            <w:gridSpan w:val="2"/>
            <w:vAlign w:val="bottom"/>
          </w:tcPr>
          <w:p w:rsidR="004C491F" w:rsidRDefault="004C491F" w:rsidP="004C491F">
            <w:pPr>
              <w:spacing w:before="240"/>
              <w:jc w:val="center"/>
            </w:pPr>
            <w:r>
              <w:t xml:space="preserve">In </w:t>
            </w:r>
            <w:proofErr w:type="spellStart"/>
            <w:r>
              <w:t>Docushare</w:t>
            </w:r>
            <w:proofErr w:type="spellEnd"/>
          </w:p>
        </w:tc>
      </w:tr>
      <w:bookmarkEnd w:id="5"/>
      <w:bookmarkEnd w:id="6"/>
      <w:bookmarkEnd w:id="7"/>
    </w:tbl>
    <w:p w:rsidR="004A1704" w:rsidRPr="00413D73" w:rsidRDefault="004A1704" w:rsidP="008F2DE2"/>
    <w:sectPr w:rsidR="004A1704" w:rsidRPr="00413D73" w:rsidSect="00B43C3C">
      <w:footerReference w:type="first" r:id="rId25"/>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130" w:rsidRDefault="007C6130" w:rsidP="00215E9D">
      <w:r>
        <w:separator/>
      </w:r>
    </w:p>
    <w:p w:rsidR="007C6130" w:rsidRDefault="007C6130" w:rsidP="00215E9D"/>
    <w:p w:rsidR="007C6130" w:rsidRDefault="007C6130" w:rsidP="00215E9D"/>
  </w:endnote>
  <w:endnote w:type="continuationSeparator" w:id="0">
    <w:p w:rsidR="007C6130" w:rsidRDefault="007C6130" w:rsidP="00215E9D">
      <w:r>
        <w:continuationSeparator/>
      </w:r>
    </w:p>
    <w:p w:rsidR="007C6130" w:rsidRDefault="007C6130" w:rsidP="00215E9D"/>
    <w:p w:rsidR="007C6130" w:rsidRDefault="007C6130"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704" w:rsidRPr="000076FD" w:rsidRDefault="00E34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D00DCC">
      <w:rPr>
        <w:noProof/>
        <w:sz w:val="18"/>
      </w:rPr>
      <w:t>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130" w:rsidRDefault="007C6130" w:rsidP="00215E9D">
      <w:r>
        <w:separator/>
      </w:r>
    </w:p>
    <w:p w:rsidR="007C6130" w:rsidRDefault="007C6130" w:rsidP="00215E9D"/>
    <w:p w:rsidR="007C6130" w:rsidRDefault="007C6130" w:rsidP="00215E9D"/>
  </w:footnote>
  <w:footnote w:type="continuationSeparator" w:id="0">
    <w:p w:rsidR="007C6130" w:rsidRDefault="007C6130" w:rsidP="00215E9D">
      <w:r>
        <w:continuationSeparator/>
      </w:r>
    </w:p>
    <w:p w:rsidR="007C6130" w:rsidRDefault="007C6130" w:rsidP="00215E9D"/>
    <w:p w:rsidR="007C6130" w:rsidRDefault="007C6130"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8E78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2"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14"/>
  </w:num>
  <w:num w:numId="3">
    <w:abstractNumId w:val="11"/>
  </w:num>
  <w:num w:numId="4">
    <w:abstractNumId w:val="10"/>
  </w:num>
  <w:num w:numId="5">
    <w:abstractNumId w:val="0"/>
  </w:num>
  <w:num w:numId="6">
    <w:abstractNumId w:val="12"/>
  </w:num>
  <w:num w:numId="7">
    <w:abstractNumId w:val="4"/>
  </w:num>
  <w:num w:numId="8">
    <w:abstractNumId w:val="7"/>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6"/>
  </w:num>
  <w:num w:numId="14">
    <w:abstractNumId w:val="8"/>
  </w:num>
  <w:num w:numId="15">
    <w:abstractNumId w:val="15"/>
  </w:num>
  <w:num w:numId="16">
    <w:abstractNumId w:val="5"/>
  </w:num>
  <w:num w:numId="17">
    <w:abstractNumId w:val="2"/>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6"/>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55771B"/>
    <w:rsid w:val="00001EDF"/>
    <w:rsid w:val="00003482"/>
    <w:rsid w:val="00004572"/>
    <w:rsid w:val="000076FD"/>
    <w:rsid w:val="000130F6"/>
    <w:rsid w:val="00021B3D"/>
    <w:rsid w:val="00027132"/>
    <w:rsid w:val="0002782E"/>
    <w:rsid w:val="00033C8E"/>
    <w:rsid w:val="00035BC0"/>
    <w:rsid w:val="00035F18"/>
    <w:rsid w:val="00036743"/>
    <w:rsid w:val="000433E6"/>
    <w:rsid w:val="000439BA"/>
    <w:rsid w:val="000455C5"/>
    <w:rsid w:val="000508A6"/>
    <w:rsid w:val="0005394E"/>
    <w:rsid w:val="000555A9"/>
    <w:rsid w:val="000600E7"/>
    <w:rsid w:val="000659D5"/>
    <w:rsid w:val="00066AAF"/>
    <w:rsid w:val="00070BCB"/>
    <w:rsid w:val="00071B83"/>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747"/>
    <w:rsid w:val="000E6BE7"/>
    <w:rsid w:val="000E762D"/>
    <w:rsid w:val="000E794D"/>
    <w:rsid w:val="000E7AB8"/>
    <w:rsid w:val="000E7B7C"/>
    <w:rsid w:val="000F1498"/>
    <w:rsid w:val="000F3AFC"/>
    <w:rsid w:val="000F41E7"/>
    <w:rsid w:val="00103BC6"/>
    <w:rsid w:val="00103E69"/>
    <w:rsid w:val="001103EA"/>
    <w:rsid w:val="00111445"/>
    <w:rsid w:val="00111ADA"/>
    <w:rsid w:val="00111BB7"/>
    <w:rsid w:val="0011304F"/>
    <w:rsid w:val="00113F51"/>
    <w:rsid w:val="00114E62"/>
    <w:rsid w:val="00116522"/>
    <w:rsid w:val="0011696B"/>
    <w:rsid w:val="00124D8A"/>
    <w:rsid w:val="00125653"/>
    <w:rsid w:val="00125890"/>
    <w:rsid w:val="001277C8"/>
    <w:rsid w:val="001308A1"/>
    <w:rsid w:val="00131C87"/>
    <w:rsid w:val="00133A14"/>
    <w:rsid w:val="00137CC0"/>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31F"/>
    <w:rsid w:val="001D0A85"/>
    <w:rsid w:val="001D1E82"/>
    <w:rsid w:val="001D20B1"/>
    <w:rsid w:val="001D637E"/>
    <w:rsid w:val="001D788C"/>
    <w:rsid w:val="001E0FBF"/>
    <w:rsid w:val="001E50FB"/>
    <w:rsid w:val="001E547E"/>
    <w:rsid w:val="001E55F4"/>
    <w:rsid w:val="001E64A3"/>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3D4B"/>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491F"/>
    <w:rsid w:val="004C5BDC"/>
    <w:rsid w:val="004C61AF"/>
    <w:rsid w:val="004C75C6"/>
    <w:rsid w:val="004D144A"/>
    <w:rsid w:val="004E1991"/>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5771B"/>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08B"/>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26D9"/>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6AE"/>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0EC9"/>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6130"/>
    <w:rsid w:val="007D0D15"/>
    <w:rsid w:val="007D0E46"/>
    <w:rsid w:val="007D61CC"/>
    <w:rsid w:val="007E40DF"/>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01CC"/>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5744"/>
    <w:rsid w:val="009D688D"/>
    <w:rsid w:val="009E221A"/>
    <w:rsid w:val="009E4F1C"/>
    <w:rsid w:val="009E5929"/>
    <w:rsid w:val="009E6316"/>
    <w:rsid w:val="009F4A5E"/>
    <w:rsid w:val="009F4D06"/>
    <w:rsid w:val="009F4FC2"/>
    <w:rsid w:val="009F7B7A"/>
    <w:rsid w:val="00A01CD7"/>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16492"/>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37302"/>
    <w:rsid w:val="00C4206A"/>
    <w:rsid w:val="00C45EEA"/>
    <w:rsid w:val="00C46A6D"/>
    <w:rsid w:val="00C47F1E"/>
    <w:rsid w:val="00C50B6B"/>
    <w:rsid w:val="00C5173F"/>
    <w:rsid w:val="00C5268C"/>
    <w:rsid w:val="00C53B2C"/>
    <w:rsid w:val="00C560E4"/>
    <w:rsid w:val="00C5698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0DCC"/>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67DC2"/>
    <w:rsid w:val="00D707D7"/>
    <w:rsid w:val="00D7545C"/>
    <w:rsid w:val="00D76AF5"/>
    <w:rsid w:val="00D77563"/>
    <w:rsid w:val="00D77923"/>
    <w:rsid w:val="00D83728"/>
    <w:rsid w:val="00D931C6"/>
    <w:rsid w:val="00D96DD6"/>
    <w:rsid w:val="00DA0A22"/>
    <w:rsid w:val="00DA404B"/>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052"/>
    <w:rsid w:val="00DF3A46"/>
    <w:rsid w:val="00DF3EB2"/>
    <w:rsid w:val="00DF4D38"/>
    <w:rsid w:val="00DF4DF3"/>
    <w:rsid w:val="00DF5DAB"/>
    <w:rsid w:val="00DF6CCE"/>
    <w:rsid w:val="00E00CE5"/>
    <w:rsid w:val="00E04816"/>
    <w:rsid w:val="00E148B7"/>
    <w:rsid w:val="00E17E41"/>
    <w:rsid w:val="00E2140F"/>
    <w:rsid w:val="00E21BA5"/>
    <w:rsid w:val="00E22A31"/>
    <w:rsid w:val="00E23708"/>
    <w:rsid w:val="00E26532"/>
    <w:rsid w:val="00E308CF"/>
    <w:rsid w:val="00E3432A"/>
    <w:rsid w:val="00E34704"/>
    <w:rsid w:val="00E34CD8"/>
    <w:rsid w:val="00E40980"/>
    <w:rsid w:val="00E40FA0"/>
    <w:rsid w:val="00E432AF"/>
    <w:rsid w:val="00E45F99"/>
    <w:rsid w:val="00E46734"/>
    <w:rsid w:val="00E46778"/>
    <w:rsid w:val="00E47AE4"/>
    <w:rsid w:val="00E511AE"/>
    <w:rsid w:val="00E525F4"/>
    <w:rsid w:val="00E564A5"/>
    <w:rsid w:val="00E70732"/>
    <w:rsid w:val="00E82DD3"/>
    <w:rsid w:val="00E8674B"/>
    <w:rsid w:val="00E942AD"/>
    <w:rsid w:val="00E97EDE"/>
    <w:rsid w:val="00EA07EB"/>
    <w:rsid w:val="00EA11FF"/>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48D0"/>
    <w:rsid w:val="00FB6A80"/>
    <w:rsid w:val="00FB7A4B"/>
    <w:rsid w:val="00FC2E79"/>
    <w:rsid w:val="00FC3F7D"/>
    <w:rsid w:val="00FC46B5"/>
    <w:rsid w:val="00FD12D4"/>
    <w:rsid w:val="00FD1C02"/>
    <w:rsid w:val="00FD38EA"/>
    <w:rsid w:val="00FE2B30"/>
    <w:rsid w:val="00FE563E"/>
    <w:rsid w:val="00FE5BDD"/>
    <w:rsid w:val="00FE5E8A"/>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57D7C"/>
  <w15:chartTrackingRefBased/>
  <w15:docId w15:val="{E7480A41-CB57-4959-8B53-7218F42F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C0596E"/>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C0596E"/>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E6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Get/Document-136323/CP-L2PRD-CLN-PUMP.docx"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jlabdoc.jlab.org/docushare/dsweb/Get/Document-136323/CP-L2PRD-CLN-PUMP.docx" TargetMode="External"/><Relationship Id="rId17" Type="http://schemas.openxmlformats.org/officeDocument/2006/relationships/image" Target="media/image3.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76079/11141S0029REV_A-SMALL%20LEAK%20CHECK.pdf" TargetMode="External"/><Relationship Id="rId24" Type="http://schemas.openxmlformats.org/officeDocument/2006/relationships/hyperlink" Target="https://jlabdoc.jlab.org/docushare/dsweb/Get/Document-108753/CP-L2PRO-CST-LKTS-R1.pdf" TargetMode="Externa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jlabdoc.jlab.org/docushare/dsweb/Get/Document-136323/CP-L2PRD-CLN-PUMP.docx"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76079/11141S0029REV_A-SMALL%20LEAK%20CHECK.pdf" TargetMode="External"/><Relationship Id="rId22" Type="http://schemas.openxmlformats.org/officeDocument/2006/relationships/hyperlink" Target="https://jlabdoc.jlab.org/docushare/dsweb/Get/Document-76079/11141S0029REV_A-SMALL%20LEAK%20CHECK.pdf"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cgf\3_LCLS-II%20HE\LERF\J22%20Leak\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3452D7FA-0CE1-4FF2-B56C-80B6FD0B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PansophyProcedureTemplate2023.dotx</Template>
  <TotalTime>67</TotalTime>
  <Pages>7</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Cheng</dc:creator>
  <cp:keywords/>
  <cp:lastModifiedBy>Gary Cheng</cp:lastModifiedBy>
  <cp:revision>30</cp:revision>
  <cp:lastPrinted>2020-02-11T15:55:00Z</cp:lastPrinted>
  <dcterms:created xsi:type="dcterms:W3CDTF">2023-07-26T17:16:00Z</dcterms:created>
  <dcterms:modified xsi:type="dcterms:W3CDTF">2023-07-26T18:35:00Z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