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customUIRelID" Type="http://schemas.microsoft.com/office/2006/relationships/recovered" Target="NUL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e3319430d57a49cb" Type="http://schemas.microsoft.com/office/2007/relationships/ui/extensibility" Target="customUI/customUI14.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5E0F6C" w:rsidRPr="00D97B1C" w14:paraId="21A6E5DD" w14:textId="77777777" w:rsidTr="001E0C95">
        <w:trPr>
          <w:trHeight w:val="293"/>
        </w:trPr>
        <w:tc>
          <w:tcPr>
            <w:tcW w:w="998" w:type="pct"/>
          </w:tcPr>
          <w:p w14:paraId="06FCCC42" w14:textId="77777777" w:rsidR="005E0F6C" w:rsidRPr="00D97B1C" w:rsidRDefault="005E0F6C" w:rsidP="005E0F6C">
            <w:r w:rsidRPr="00D97B1C">
              <w:t>Traveler Title</w:t>
            </w:r>
          </w:p>
        </w:tc>
        <w:tc>
          <w:tcPr>
            <w:tcW w:w="4002" w:type="pct"/>
            <w:gridSpan w:val="4"/>
          </w:tcPr>
          <w:p w14:paraId="2B34BF98" w14:textId="77777777" w:rsidR="005E0F6C" w:rsidRPr="00D97B1C" w:rsidRDefault="005E0F6C" w:rsidP="005E0F6C">
            <w:r>
              <w:t>L2HE Cavity String Assembly</w:t>
            </w:r>
          </w:p>
        </w:tc>
      </w:tr>
      <w:tr w:rsidR="005E0F6C" w:rsidRPr="00D97B1C" w14:paraId="54D6C62D" w14:textId="77777777" w:rsidTr="001E0C95">
        <w:trPr>
          <w:trHeight w:val="293"/>
        </w:trPr>
        <w:tc>
          <w:tcPr>
            <w:tcW w:w="998" w:type="pct"/>
          </w:tcPr>
          <w:p w14:paraId="1ACD193E" w14:textId="77777777" w:rsidR="005E0F6C" w:rsidRPr="00D97B1C" w:rsidRDefault="005E0F6C" w:rsidP="005E0F6C">
            <w:r w:rsidRPr="00D97B1C">
              <w:t>Traveler Abstract</w:t>
            </w:r>
          </w:p>
        </w:tc>
        <w:tc>
          <w:tcPr>
            <w:tcW w:w="4002" w:type="pct"/>
            <w:gridSpan w:val="4"/>
          </w:tcPr>
          <w:p w14:paraId="494E1DB7" w14:textId="77777777" w:rsidR="005E0F6C" w:rsidRPr="00D97B1C" w:rsidRDefault="005E0F6C" w:rsidP="005E0F6C">
            <w:r>
              <w:t>This traveler provides instructions for L2HE Cavity String Assembly with Cleanroom Purge System</w:t>
            </w:r>
          </w:p>
        </w:tc>
      </w:tr>
      <w:tr w:rsidR="005E0F6C" w:rsidRPr="00D97B1C" w14:paraId="768F1F76" w14:textId="77777777" w:rsidTr="001E0C95">
        <w:trPr>
          <w:trHeight w:val="293"/>
        </w:trPr>
        <w:tc>
          <w:tcPr>
            <w:tcW w:w="998" w:type="pct"/>
          </w:tcPr>
          <w:p w14:paraId="4E7D9E3D" w14:textId="77777777" w:rsidR="005E0F6C" w:rsidRPr="00D97B1C" w:rsidRDefault="005E0F6C" w:rsidP="005E0F6C">
            <w:r w:rsidRPr="00D97B1C">
              <w:t>Traveler ID</w:t>
            </w:r>
          </w:p>
        </w:tc>
        <w:tc>
          <w:tcPr>
            <w:tcW w:w="4002" w:type="pct"/>
            <w:gridSpan w:val="4"/>
          </w:tcPr>
          <w:p w14:paraId="442C6799" w14:textId="77777777" w:rsidR="005E0F6C" w:rsidRPr="00D97B1C" w:rsidRDefault="005E0F6C" w:rsidP="005E0F6C">
            <w:r>
              <w:t>L2HE-CLNRM-CST-ASSY</w:t>
            </w:r>
          </w:p>
        </w:tc>
      </w:tr>
      <w:tr w:rsidR="005E0F6C" w:rsidRPr="00D97B1C" w14:paraId="62F9345A" w14:textId="77777777" w:rsidTr="001E0C95">
        <w:trPr>
          <w:trHeight w:val="293"/>
        </w:trPr>
        <w:tc>
          <w:tcPr>
            <w:tcW w:w="998" w:type="pct"/>
          </w:tcPr>
          <w:p w14:paraId="6BB6EBA0" w14:textId="77777777" w:rsidR="005E0F6C" w:rsidRPr="00D97B1C" w:rsidRDefault="005E0F6C" w:rsidP="005E0F6C">
            <w:r w:rsidRPr="00D97B1C">
              <w:t xml:space="preserve">Traveler Revision </w:t>
            </w:r>
          </w:p>
        </w:tc>
        <w:tc>
          <w:tcPr>
            <w:tcW w:w="4002" w:type="pct"/>
            <w:gridSpan w:val="4"/>
          </w:tcPr>
          <w:p w14:paraId="637A3968" w14:textId="667DFCC6" w:rsidR="005E0F6C" w:rsidRPr="00D97B1C" w:rsidRDefault="005E0F6C" w:rsidP="005E0F6C">
            <w:r>
              <w:t>R</w:t>
            </w:r>
            <w:r w:rsidR="000C2999">
              <w:t>5</w:t>
            </w:r>
          </w:p>
        </w:tc>
      </w:tr>
      <w:tr w:rsidR="005E0F6C" w:rsidRPr="00D97B1C" w14:paraId="414DF549" w14:textId="77777777" w:rsidTr="001E0C95">
        <w:trPr>
          <w:trHeight w:val="293"/>
        </w:trPr>
        <w:tc>
          <w:tcPr>
            <w:tcW w:w="998" w:type="pct"/>
          </w:tcPr>
          <w:p w14:paraId="0D5A5E47" w14:textId="77777777" w:rsidR="005E0F6C" w:rsidRPr="00D97B1C" w:rsidRDefault="005E0F6C" w:rsidP="005E0F6C">
            <w:r w:rsidRPr="00D97B1C">
              <w:t>Traveler Author</w:t>
            </w:r>
          </w:p>
        </w:tc>
        <w:tc>
          <w:tcPr>
            <w:tcW w:w="4002" w:type="pct"/>
            <w:gridSpan w:val="4"/>
          </w:tcPr>
          <w:p w14:paraId="5EDF8DC0" w14:textId="77777777" w:rsidR="005E0F6C" w:rsidRPr="00D97B1C" w:rsidRDefault="005E0F6C" w:rsidP="005E0F6C">
            <w:r>
              <w:t>Tiffany Ganey</w:t>
            </w:r>
          </w:p>
        </w:tc>
      </w:tr>
      <w:tr w:rsidR="005E0F6C" w:rsidRPr="00D97B1C" w14:paraId="75896C35" w14:textId="77777777" w:rsidTr="001E0C95">
        <w:trPr>
          <w:trHeight w:val="293"/>
        </w:trPr>
        <w:tc>
          <w:tcPr>
            <w:tcW w:w="998" w:type="pct"/>
          </w:tcPr>
          <w:p w14:paraId="66C7D8FE" w14:textId="77777777" w:rsidR="005E0F6C" w:rsidRPr="00D97B1C" w:rsidRDefault="005E0F6C" w:rsidP="005E0F6C">
            <w:r w:rsidRPr="00D97B1C">
              <w:t>Traveler Date</w:t>
            </w:r>
          </w:p>
        </w:tc>
        <w:tc>
          <w:tcPr>
            <w:tcW w:w="4002" w:type="pct"/>
            <w:gridSpan w:val="4"/>
          </w:tcPr>
          <w:p w14:paraId="1BDC828F" w14:textId="77777777" w:rsidR="005E0F6C" w:rsidRPr="00D97B1C" w:rsidRDefault="000C2999" w:rsidP="005E0F6C">
            <w:sdt>
              <w:sdtPr>
                <w:id w:val="534233298"/>
                <w:placeholder>
                  <w:docPart w:val="63E0B80B07EA46AF980D98D50ED39C43"/>
                </w:placeholder>
                <w:date w:fullDate="2023-04-27T00:00:00Z">
                  <w:dateFormat w:val="d-MMM-yy"/>
                  <w:lid w:val="en-US"/>
                  <w:storeMappedDataAs w:val="dateTime"/>
                  <w:calendar w:val="gregorian"/>
                </w:date>
              </w:sdtPr>
              <w:sdtEndPr/>
              <w:sdtContent>
                <w:r w:rsidR="005E0F6C">
                  <w:t>27-Apr-23</w:t>
                </w:r>
              </w:sdtContent>
            </w:sdt>
          </w:p>
        </w:tc>
      </w:tr>
      <w:tr w:rsidR="005E0F6C" w:rsidRPr="00D97B1C" w14:paraId="4AEC19E4" w14:textId="77777777" w:rsidTr="001E0C95">
        <w:trPr>
          <w:trHeight w:val="293"/>
        </w:trPr>
        <w:tc>
          <w:tcPr>
            <w:tcW w:w="998" w:type="pct"/>
          </w:tcPr>
          <w:p w14:paraId="3409194D" w14:textId="77777777" w:rsidR="005E0F6C" w:rsidRPr="00D97B1C" w:rsidRDefault="005E0F6C" w:rsidP="005E0F6C">
            <w:r>
              <w:t>NCR Informative Emails</w:t>
            </w:r>
          </w:p>
        </w:tc>
        <w:tc>
          <w:tcPr>
            <w:tcW w:w="4002" w:type="pct"/>
            <w:gridSpan w:val="4"/>
          </w:tcPr>
          <w:p w14:paraId="5C1C761D" w14:textId="77777777" w:rsidR="005E0F6C" w:rsidRPr="00D97B1C" w:rsidRDefault="005E0F6C" w:rsidP="005E0F6C">
            <w:proofErr w:type="spellStart"/>
            <w:proofErr w:type="gramStart"/>
            <w:r>
              <w:t>dreyfuss,ganey</w:t>
            </w:r>
            <w:proofErr w:type="spellEnd"/>
            <w:proofErr w:type="gramEnd"/>
          </w:p>
        </w:tc>
      </w:tr>
      <w:tr w:rsidR="005E0F6C" w:rsidRPr="00D97B1C" w14:paraId="5B90573A" w14:textId="77777777" w:rsidTr="001E0C95">
        <w:trPr>
          <w:trHeight w:val="293"/>
        </w:trPr>
        <w:tc>
          <w:tcPr>
            <w:tcW w:w="998" w:type="pct"/>
          </w:tcPr>
          <w:p w14:paraId="5EAA141F" w14:textId="77777777" w:rsidR="005E0F6C" w:rsidRPr="00D97B1C" w:rsidRDefault="005E0F6C" w:rsidP="005E0F6C">
            <w:r>
              <w:t xml:space="preserve">NCR </w:t>
            </w:r>
            <w:proofErr w:type="spellStart"/>
            <w:r>
              <w:t>Dispositioners</w:t>
            </w:r>
            <w:proofErr w:type="spellEnd"/>
          </w:p>
        </w:tc>
        <w:tc>
          <w:tcPr>
            <w:tcW w:w="4002" w:type="pct"/>
            <w:gridSpan w:val="4"/>
          </w:tcPr>
          <w:p w14:paraId="3DD2D05D" w14:textId="77777777" w:rsidR="005E0F6C" w:rsidRPr="00D97B1C" w:rsidRDefault="005E0F6C" w:rsidP="005E0F6C">
            <w:proofErr w:type="spellStart"/>
            <w:proofErr w:type="gramStart"/>
            <w:r>
              <w:t>forehand,cheng</w:t>
            </w:r>
            <w:proofErr w:type="gramEnd"/>
            <w:r>
              <w:t>,kdavis,huque,adamg</w:t>
            </w:r>
            <w:proofErr w:type="spellEnd"/>
          </w:p>
        </w:tc>
      </w:tr>
      <w:tr w:rsidR="005E0F6C" w:rsidRPr="00D97B1C" w14:paraId="5B59F53C" w14:textId="77777777" w:rsidTr="001E0C95">
        <w:trPr>
          <w:trHeight w:val="293"/>
        </w:trPr>
        <w:tc>
          <w:tcPr>
            <w:tcW w:w="998" w:type="pct"/>
          </w:tcPr>
          <w:p w14:paraId="4B6F24EF" w14:textId="77777777" w:rsidR="005E0F6C" w:rsidRPr="00D97B1C" w:rsidRDefault="005E0F6C" w:rsidP="005E0F6C">
            <w:r>
              <w:t>D3 Emails</w:t>
            </w:r>
          </w:p>
        </w:tc>
        <w:tc>
          <w:tcPr>
            <w:tcW w:w="4002" w:type="pct"/>
            <w:gridSpan w:val="4"/>
          </w:tcPr>
          <w:p w14:paraId="01E8CF00" w14:textId="77777777" w:rsidR="005E0F6C" w:rsidRPr="00D97B1C" w:rsidRDefault="005E0F6C" w:rsidP="005E0F6C">
            <w:proofErr w:type="spellStart"/>
            <w:proofErr w:type="gramStart"/>
            <w:r>
              <w:t>forehand,dreyfuss</w:t>
            </w:r>
            <w:proofErr w:type="gramEnd"/>
            <w:r>
              <w:t>,kdavis,ganey,cheng,powen,adamg</w:t>
            </w:r>
            <w:proofErr w:type="spellEnd"/>
          </w:p>
        </w:tc>
      </w:tr>
      <w:tr w:rsidR="005E0F6C" w:rsidRPr="00D97B1C" w14:paraId="4219CEDF" w14:textId="77777777" w:rsidTr="001E0C95">
        <w:trPr>
          <w:trHeight w:val="293"/>
        </w:trPr>
        <w:tc>
          <w:tcPr>
            <w:tcW w:w="998" w:type="pct"/>
          </w:tcPr>
          <w:p w14:paraId="2521EE85" w14:textId="77777777" w:rsidR="005E0F6C" w:rsidRPr="00D97B1C" w:rsidRDefault="005E0F6C" w:rsidP="005E0F6C">
            <w:r w:rsidRPr="00D97B1C">
              <w:t>Approval Names</w:t>
            </w:r>
          </w:p>
        </w:tc>
        <w:tc>
          <w:tcPr>
            <w:tcW w:w="1001" w:type="pct"/>
          </w:tcPr>
          <w:p w14:paraId="21C82821" w14:textId="77777777" w:rsidR="005E0F6C" w:rsidRPr="00D97B1C" w:rsidRDefault="005E0F6C" w:rsidP="005E0F6C">
            <w:r>
              <w:t>Tiffany Ganey</w:t>
            </w:r>
          </w:p>
        </w:tc>
        <w:tc>
          <w:tcPr>
            <w:tcW w:w="1000" w:type="pct"/>
          </w:tcPr>
          <w:p w14:paraId="16B83C3A" w14:textId="77777777" w:rsidR="005E0F6C" w:rsidRDefault="005E0F6C" w:rsidP="005E0F6C">
            <w:r>
              <w:t>Danny Forehand</w:t>
            </w:r>
          </w:p>
        </w:tc>
        <w:tc>
          <w:tcPr>
            <w:tcW w:w="1000" w:type="pct"/>
          </w:tcPr>
          <w:p w14:paraId="34EB466D" w14:textId="77777777" w:rsidR="005E0F6C" w:rsidRDefault="005E0F6C" w:rsidP="005E0F6C">
            <w:r>
              <w:t>Kirk Davis</w:t>
            </w:r>
          </w:p>
        </w:tc>
        <w:tc>
          <w:tcPr>
            <w:tcW w:w="1001" w:type="pct"/>
          </w:tcPr>
          <w:p w14:paraId="40F996C5" w14:textId="77777777" w:rsidR="005E0F6C" w:rsidRPr="00D97B1C" w:rsidRDefault="005E0F6C" w:rsidP="005E0F6C">
            <w:r>
              <w:t>Mike Bevins</w:t>
            </w:r>
          </w:p>
        </w:tc>
      </w:tr>
      <w:tr w:rsidR="005E0F6C" w:rsidRPr="00D97B1C" w14:paraId="371F4388" w14:textId="77777777" w:rsidTr="001E0C95">
        <w:trPr>
          <w:trHeight w:val="293"/>
        </w:trPr>
        <w:tc>
          <w:tcPr>
            <w:tcW w:w="998" w:type="pct"/>
          </w:tcPr>
          <w:p w14:paraId="7322098A" w14:textId="77777777" w:rsidR="005E0F6C" w:rsidRPr="00D97B1C" w:rsidRDefault="005E0F6C" w:rsidP="005E0F6C">
            <w:r>
              <w:t>Approval Signatures</w:t>
            </w:r>
          </w:p>
        </w:tc>
        <w:tc>
          <w:tcPr>
            <w:tcW w:w="1001" w:type="pct"/>
          </w:tcPr>
          <w:p w14:paraId="7BD4ECBD" w14:textId="77777777" w:rsidR="005E0F6C" w:rsidRPr="00D97B1C" w:rsidRDefault="005E0F6C" w:rsidP="005E0F6C"/>
        </w:tc>
        <w:tc>
          <w:tcPr>
            <w:tcW w:w="1000" w:type="pct"/>
          </w:tcPr>
          <w:p w14:paraId="328B075F" w14:textId="77777777" w:rsidR="005E0F6C" w:rsidRPr="00D97B1C" w:rsidRDefault="005E0F6C" w:rsidP="005E0F6C"/>
        </w:tc>
        <w:tc>
          <w:tcPr>
            <w:tcW w:w="1000" w:type="pct"/>
          </w:tcPr>
          <w:p w14:paraId="1AA692F8" w14:textId="77777777" w:rsidR="005E0F6C" w:rsidRPr="00D97B1C" w:rsidRDefault="005E0F6C" w:rsidP="005E0F6C"/>
        </w:tc>
        <w:tc>
          <w:tcPr>
            <w:tcW w:w="1001" w:type="pct"/>
          </w:tcPr>
          <w:p w14:paraId="0360E434" w14:textId="77777777" w:rsidR="005E0F6C" w:rsidRPr="00D97B1C" w:rsidRDefault="005E0F6C" w:rsidP="005E0F6C"/>
        </w:tc>
      </w:tr>
      <w:tr w:rsidR="005E0F6C" w:rsidRPr="00D97B1C" w14:paraId="0197D4D9" w14:textId="77777777" w:rsidTr="001E0C95">
        <w:trPr>
          <w:trHeight w:val="293"/>
        </w:trPr>
        <w:tc>
          <w:tcPr>
            <w:tcW w:w="998" w:type="pct"/>
          </w:tcPr>
          <w:p w14:paraId="456E8B6D" w14:textId="77777777" w:rsidR="005E0F6C" w:rsidRPr="00D97B1C" w:rsidRDefault="005E0F6C" w:rsidP="005E0F6C">
            <w:r w:rsidRPr="00D97B1C">
              <w:t>Approval Date</w:t>
            </w:r>
            <w:r>
              <w:t>s</w:t>
            </w:r>
          </w:p>
        </w:tc>
        <w:tc>
          <w:tcPr>
            <w:tcW w:w="1001" w:type="pct"/>
          </w:tcPr>
          <w:p w14:paraId="3CE7B854" w14:textId="77777777" w:rsidR="005E0F6C" w:rsidRPr="00D97B1C" w:rsidRDefault="005E0F6C" w:rsidP="005E0F6C"/>
        </w:tc>
        <w:tc>
          <w:tcPr>
            <w:tcW w:w="1000" w:type="pct"/>
          </w:tcPr>
          <w:p w14:paraId="20973F4A" w14:textId="77777777" w:rsidR="005E0F6C" w:rsidRPr="00D97B1C" w:rsidRDefault="005E0F6C" w:rsidP="005E0F6C"/>
        </w:tc>
        <w:tc>
          <w:tcPr>
            <w:tcW w:w="1000" w:type="pct"/>
          </w:tcPr>
          <w:p w14:paraId="6563CC60" w14:textId="77777777" w:rsidR="005E0F6C" w:rsidRPr="00D97B1C" w:rsidRDefault="005E0F6C" w:rsidP="005E0F6C"/>
        </w:tc>
        <w:tc>
          <w:tcPr>
            <w:tcW w:w="1001" w:type="pct"/>
          </w:tcPr>
          <w:p w14:paraId="40A47E8E" w14:textId="77777777" w:rsidR="005E0F6C" w:rsidRPr="00D97B1C" w:rsidRDefault="005E0F6C" w:rsidP="005E0F6C"/>
        </w:tc>
      </w:tr>
      <w:tr w:rsidR="005E0F6C" w:rsidRPr="00D97B1C" w14:paraId="13D3FAB0" w14:textId="77777777" w:rsidTr="001E0C95">
        <w:trPr>
          <w:trHeight w:val="293"/>
        </w:trPr>
        <w:tc>
          <w:tcPr>
            <w:tcW w:w="998" w:type="pct"/>
          </w:tcPr>
          <w:p w14:paraId="38CD3258" w14:textId="77777777" w:rsidR="005E0F6C" w:rsidRPr="00D97B1C" w:rsidRDefault="005E0F6C" w:rsidP="005E0F6C">
            <w:r w:rsidRPr="00D97B1C">
              <w:t>Approval Title</w:t>
            </w:r>
          </w:p>
        </w:tc>
        <w:tc>
          <w:tcPr>
            <w:tcW w:w="1001" w:type="pct"/>
          </w:tcPr>
          <w:p w14:paraId="33112593" w14:textId="77777777" w:rsidR="005E0F6C" w:rsidRPr="00D97B1C" w:rsidRDefault="005E0F6C" w:rsidP="005E0F6C">
            <w:r w:rsidRPr="00D97B1C">
              <w:t>Author</w:t>
            </w:r>
          </w:p>
        </w:tc>
        <w:tc>
          <w:tcPr>
            <w:tcW w:w="1000" w:type="pct"/>
          </w:tcPr>
          <w:p w14:paraId="33DB41E8" w14:textId="77777777" w:rsidR="005E0F6C" w:rsidRPr="00D97B1C" w:rsidRDefault="005E0F6C" w:rsidP="005E0F6C">
            <w:r>
              <w:t>Work Center Lead</w:t>
            </w:r>
          </w:p>
        </w:tc>
        <w:tc>
          <w:tcPr>
            <w:tcW w:w="1000" w:type="pct"/>
          </w:tcPr>
          <w:p w14:paraId="7D7C4263" w14:textId="77777777" w:rsidR="005E0F6C" w:rsidRPr="00D97B1C" w:rsidRDefault="005E0F6C" w:rsidP="005E0F6C">
            <w:r>
              <w:t>Group Lead</w:t>
            </w:r>
          </w:p>
        </w:tc>
        <w:tc>
          <w:tcPr>
            <w:tcW w:w="1001" w:type="pct"/>
          </w:tcPr>
          <w:p w14:paraId="230BB964" w14:textId="77777777" w:rsidR="005E0F6C" w:rsidRPr="00D97B1C" w:rsidRDefault="005E0F6C" w:rsidP="005E0F6C">
            <w:r w:rsidRPr="00D97B1C">
              <w:t>Project Manager</w:t>
            </w:r>
          </w:p>
        </w:tc>
      </w:tr>
    </w:tbl>
    <w:p w14:paraId="4644DEBF"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7196A49F" w14:textId="77777777" w:rsidTr="00A841DF">
        <w:trPr>
          <w:cantSplit/>
          <w:trHeight w:val="288"/>
        </w:trPr>
        <w:tc>
          <w:tcPr>
            <w:tcW w:w="999" w:type="pct"/>
          </w:tcPr>
          <w:p w14:paraId="5B2210B0" w14:textId="77777777" w:rsidR="007D458D" w:rsidRPr="00D97B1C" w:rsidRDefault="007D458D" w:rsidP="00D97B1C">
            <w:r w:rsidRPr="00D97B1C">
              <w:t>References</w:t>
            </w:r>
          </w:p>
        </w:tc>
        <w:tc>
          <w:tcPr>
            <w:tcW w:w="4001" w:type="pct"/>
            <w:gridSpan w:val="4"/>
          </w:tcPr>
          <w:p w14:paraId="44E71ED5" w14:textId="77777777" w:rsidR="007D458D" w:rsidRPr="00D97B1C" w:rsidRDefault="007D458D" w:rsidP="00D97B1C">
            <w:r w:rsidRPr="00D97B1C">
              <w:t xml:space="preserve">List and Hyperlink all documents related to this traveler. This includes, but is not limited to: safety (THAs, SOPs, </w:t>
            </w:r>
            <w:proofErr w:type="spellStart"/>
            <w:r w:rsidRPr="00D97B1C">
              <w:t>etc</w:t>
            </w:r>
            <w:proofErr w:type="spellEnd"/>
            <w:r w:rsidRPr="00D97B1C">
              <w:t>), drawings, procedures, and facility related documents.</w:t>
            </w:r>
          </w:p>
        </w:tc>
      </w:tr>
      <w:tr w:rsidR="005E0F6C" w:rsidRPr="00D97B1C" w14:paraId="00DEE1DD" w14:textId="77777777" w:rsidTr="00A841DF">
        <w:trPr>
          <w:cantSplit/>
          <w:trHeight w:val="288"/>
        </w:trPr>
        <w:tc>
          <w:tcPr>
            <w:tcW w:w="999" w:type="pct"/>
          </w:tcPr>
          <w:p w14:paraId="3B366066" w14:textId="77777777" w:rsidR="005E0F6C" w:rsidRPr="00D97B1C" w:rsidRDefault="000C2999" w:rsidP="005E0F6C">
            <w:pPr>
              <w:pStyle w:val="paragraph"/>
              <w:spacing w:after="0" w:afterAutospacing="0"/>
              <w:textAlignment w:val="baseline"/>
            </w:pPr>
            <w:hyperlink r:id="rId8" w:history="1">
              <w:r w:rsidR="005E0F6C" w:rsidRPr="00852E22">
                <w:rPr>
                  <w:rStyle w:val="Hyperlink"/>
                </w:rPr>
                <w:t>F10023864</w:t>
              </w:r>
              <w:r w:rsidR="005E0F6C">
                <w:rPr>
                  <w:rStyle w:val="Hyperlink"/>
                </w:rPr>
                <w:t xml:space="preserve"> - </w:t>
              </w:r>
              <w:r w:rsidR="005E0F6C" w:rsidRPr="00852E22">
                <w:rPr>
                  <w:rStyle w:val="Hyperlink"/>
                  <w:szCs w:val="22"/>
                </w:rPr>
                <w:t>Production Cavity Assembly Drawing</w:t>
              </w:r>
            </w:hyperlink>
          </w:p>
        </w:tc>
        <w:tc>
          <w:tcPr>
            <w:tcW w:w="999" w:type="pct"/>
          </w:tcPr>
          <w:p w14:paraId="301CED9E" w14:textId="77777777" w:rsidR="005E0F6C" w:rsidRPr="00EE23B4" w:rsidRDefault="000C2999" w:rsidP="005E0F6C">
            <w:hyperlink r:id="rId9" w:history="1">
              <w:r w:rsidR="005E0F6C" w:rsidRPr="00BD66D4">
                <w:rPr>
                  <w:rStyle w:val="Hyperlink"/>
                </w:rPr>
                <w:t xml:space="preserve">F10127865 </w:t>
              </w:r>
              <w:r w:rsidR="005E0F6C">
                <w:rPr>
                  <w:rStyle w:val="Hyperlink"/>
                </w:rPr>
                <w:t xml:space="preserve">- </w:t>
              </w:r>
              <w:r w:rsidR="005E0F6C" w:rsidRPr="00BD66D4">
                <w:rPr>
                  <w:rStyle w:val="Hyperlink"/>
                </w:rPr>
                <w:t>LCLS-II HE Cavity String Assembly Drawing</w:t>
              </w:r>
            </w:hyperlink>
          </w:p>
        </w:tc>
        <w:tc>
          <w:tcPr>
            <w:tcW w:w="1001" w:type="pct"/>
          </w:tcPr>
          <w:p w14:paraId="60D48197" w14:textId="77777777" w:rsidR="005E0F6C" w:rsidRPr="00D97B1C" w:rsidRDefault="000C2999" w:rsidP="005E0F6C">
            <w:hyperlink r:id="rId10" w:history="1">
              <w:r w:rsidR="005E0F6C" w:rsidRPr="006E23DD">
                <w:rPr>
                  <w:rStyle w:val="Hyperlink"/>
                </w:rPr>
                <w:t xml:space="preserve">F10040886 </w:t>
              </w:r>
              <w:r w:rsidR="005E0F6C">
                <w:rPr>
                  <w:rStyle w:val="Hyperlink"/>
                </w:rPr>
                <w:t xml:space="preserve">- </w:t>
              </w:r>
              <w:r w:rsidR="005E0F6C" w:rsidRPr="006E23DD">
                <w:rPr>
                  <w:rStyle w:val="Hyperlink"/>
                </w:rPr>
                <w:t>LCLS-II CM Faraday Window Manifold</w:t>
              </w:r>
            </w:hyperlink>
          </w:p>
        </w:tc>
        <w:tc>
          <w:tcPr>
            <w:tcW w:w="1001" w:type="pct"/>
          </w:tcPr>
          <w:p w14:paraId="537C6ABA" w14:textId="77777777" w:rsidR="005E0F6C" w:rsidRPr="00D97B1C" w:rsidRDefault="000C2999" w:rsidP="005E0F6C">
            <w:hyperlink r:id="rId11" w:history="1">
              <w:r w:rsidR="005E0F6C" w:rsidRPr="00F60F32">
                <w:rPr>
                  <w:rStyle w:val="Hyperlink"/>
                </w:rPr>
                <w:t>F10092047</w:t>
              </w:r>
              <w:r w:rsidR="005E0F6C">
                <w:rPr>
                  <w:rStyle w:val="Hyperlink"/>
                </w:rPr>
                <w:t xml:space="preserve"> - </w:t>
              </w:r>
              <w:r w:rsidR="005E0F6C" w:rsidRPr="00F60F32">
                <w:rPr>
                  <w:rStyle w:val="Hyperlink"/>
                </w:rPr>
                <w:t>Faraday Window Cover</w:t>
              </w:r>
            </w:hyperlink>
          </w:p>
        </w:tc>
        <w:tc>
          <w:tcPr>
            <w:tcW w:w="1000" w:type="pct"/>
          </w:tcPr>
          <w:p w14:paraId="6717387C" w14:textId="77777777" w:rsidR="005E0F6C" w:rsidRPr="00D97B1C" w:rsidRDefault="005E0F6C" w:rsidP="005E0F6C"/>
        </w:tc>
      </w:tr>
      <w:tr w:rsidR="005E0F6C" w:rsidRPr="00D97B1C" w14:paraId="310959D9" w14:textId="77777777" w:rsidTr="00A841DF">
        <w:trPr>
          <w:cantSplit/>
          <w:trHeight w:val="288"/>
        </w:trPr>
        <w:tc>
          <w:tcPr>
            <w:tcW w:w="999" w:type="pct"/>
          </w:tcPr>
          <w:p w14:paraId="018B9595" w14:textId="77777777" w:rsidR="005E0F6C" w:rsidRPr="000F5223" w:rsidRDefault="005E0F6C" w:rsidP="005E0F6C">
            <w:pPr>
              <w:rPr>
                <w:rStyle w:val="Hyperlink"/>
              </w:rPr>
            </w:pPr>
            <w:r>
              <w:fldChar w:fldCharType="begin"/>
            </w:r>
            <w:r>
              <w:instrText xml:space="preserve"> HYPERLINK "https://jlabdoc.jlab.org/docushare/dsweb/Get/Document-256310/L2HE-PR-CLNRM-GV1SA-ASSY-R3.pdf" </w:instrText>
            </w:r>
            <w:r>
              <w:fldChar w:fldCharType="separate"/>
            </w:r>
            <w:r w:rsidRPr="000F5223">
              <w:rPr>
                <w:rStyle w:val="Hyperlink"/>
              </w:rPr>
              <w:t>L2HE-PR-CLNRM-GV1SA-ASSY</w:t>
            </w:r>
          </w:p>
          <w:p w14:paraId="62F634BE" w14:textId="77777777" w:rsidR="005E0F6C" w:rsidRPr="008B3985" w:rsidRDefault="005E0F6C" w:rsidP="005E0F6C">
            <w:r w:rsidRPr="000F5223">
              <w:rPr>
                <w:rStyle w:val="Hyperlink"/>
              </w:rPr>
              <w:t>Upstream Gate Valve Sub-Assembly and Installation</w:t>
            </w:r>
            <w:r>
              <w:fldChar w:fldCharType="end"/>
            </w:r>
          </w:p>
        </w:tc>
        <w:tc>
          <w:tcPr>
            <w:tcW w:w="999" w:type="pct"/>
          </w:tcPr>
          <w:p w14:paraId="1A524A88" w14:textId="77777777" w:rsidR="005E0F6C" w:rsidRPr="000F5223" w:rsidRDefault="005E0F6C" w:rsidP="005E0F6C">
            <w:pPr>
              <w:rPr>
                <w:rStyle w:val="Hyperlink"/>
              </w:rPr>
            </w:pPr>
            <w:r>
              <w:fldChar w:fldCharType="begin"/>
            </w:r>
            <w:r>
              <w:instrText xml:space="preserve"> HYPERLINK "https://jlabdoc.jlab.org/docushare/dsweb/Get/Document-256309/L2HE-PR-CLNRM-GV2SA-ASSY-R2.pdf" </w:instrText>
            </w:r>
            <w:r>
              <w:fldChar w:fldCharType="separate"/>
            </w:r>
            <w:r w:rsidRPr="000F5223">
              <w:rPr>
                <w:rStyle w:val="Hyperlink"/>
              </w:rPr>
              <w:t>L2HE-PR-CLNRM-GV2SA-ASSY</w:t>
            </w:r>
          </w:p>
          <w:p w14:paraId="6202050B" w14:textId="77777777" w:rsidR="005E0F6C" w:rsidRPr="00D97B1C" w:rsidRDefault="005E0F6C" w:rsidP="005E0F6C">
            <w:r w:rsidRPr="000F5223">
              <w:rPr>
                <w:rStyle w:val="Hyperlink"/>
              </w:rPr>
              <w:t>Downstream Gate Valve / BPM Sub-Assembly and Installation</w:t>
            </w:r>
            <w:r>
              <w:fldChar w:fldCharType="end"/>
            </w:r>
          </w:p>
        </w:tc>
        <w:tc>
          <w:tcPr>
            <w:tcW w:w="1001" w:type="pct"/>
          </w:tcPr>
          <w:p w14:paraId="02885556" w14:textId="77777777" w:rsidR="005E0F6C" w:rsidRPr="008C413D" w:rsidRDefault="005E0F6C" w:rsidP="005E0F6C">
            <w:pPr>
              <w:rPr>
                <w:rStyle w:val="Hyperlink"/>
              </w:rPr>
            </w:pPr>
            <w:r>
              <w:fldChar w:fldCharType="begin"/>
            </w:r>
            <w:r>
              <w:instrText xml:space="preserve"> HYPERLINK "https://jlabdoc.jlab.org/docushare/dsweb/Get/Document-251396/L2HE-PR-CLNRM-NEG-PREP-R1.pdf" </w:instrText>
            </w:r>
            <w:r>
              <w:fldChar w:fldCharType="separate"/>
            </w:r>
            <w:r w:rsidRPr="008C413D">
              <w:rPr>
                <w:rStyle w:val="Hyperlink"/>
              </w:rPr>
              <w:t>L2HE-PR-CLNRM-NEG-PREP</w:t>
            </w:r>
          </w:p>
          <w:p w14:paraId="433E6BA8" w14:textId="77777777" w:rsidR="005E0F6C" w:rsidRPr="00D97B1C" w:rsidRDefault="005E0F6C" w:rsidP="005E0F6C">
            <w:r w:rsidRPr="008C413D">
              <w:rPr>
                <w:rStyle w:val="Hyperlink"/>
              </w:rPr>
              <w:t>Downstream Pump Assembly and NEG Pump Initial Activation</w:t>
            </w:r>
            <w:r>
              <w:fldChar w:fldCharType="end"/>
            </w:r>
          </w:p>
        </w:tc>
        <w:tc>
          <w:tcPr>
            <w:tcW w:w="1001" w:type="pct"/>
          </w:tcPr>
          <w:p w14:paraId="4CB4D457" w14:textId="1F216027" w:rsidR="005E0F6C" w:rsidRPr="00D97B1C" w:rsidRDefault="000C2999" w:rsidP="005E0F6C">
            <w:hyperlink r:id="rId12" w:history="1">
              <w:r w:rsidRPr="000C2999">
                <w:rPr>
                  <w:rStyle w:val="Hyperlink"/>
                </w:rPr>
                <w:t>L2HE ROD Cavity Vac for String Build</w:t>
              </w:r>
            </w:hyperlink>
          </w:p>
        </w:tc>
        <w:tc>
          <w:tcPr>
            <w:tcW w:w="1000" w:type="pct"/>
          </w:tcPr>
          <w:p w14:paraId="5042E2F3" w14:textId="77777777" w:rsidR="005E0F6C" w:rsidRPr="00D97B1C" w:rsidRDefault="005E0F6C" w:rsidP="005E0F6C"/>
        </w:tc>
      </w:tr>
      <w:tr w:rsidR="005E0F6C" w:rsidRPr="00D97B1C" w14:paraId="3C508A7A" w14:textId="77777777" w:rsidTr="00A841DF">
        <w:trPr>
          <w:cantSplit/>
          <w:trHeight w:val="288"/>
        </w:trPr>
        <w:tc>
          <w:tcPr>
            <w:tcW w:w="999" w:type="pct"/>
          </w:tcPr>
          <w:p w14:paraId="4EC89DF1" w14:textId="77777777" w:rsidR="005E0F6C" w:rsidRPr="00A076E4" w:rsidRDefault="005E0F6C" w:rsidP="005E0F6C">
            <w:pPr>
              <w:rPr>
                <w:rStyle w:val="Hyperlink"/>
              </w:rPr>
            </w:pPr>
            <w:r>
              <w:fldChar w:fldCharType="begin"/>
            </w:r>
            <w:r>
              <w:instrText>HYPERLINK "https://jlabdoc.jlab.org/docushare/dsweb/Get/Document-251184/SRF-MSPR-CLNRM-TOOL-SPCLMP-R1.pdf"</w:instrText>
            </w:r>
            <w:r>
              <w:fldChar w:fldCharType="separate"/>
            </w:r>
            <w:r w:rsidRPr="00A076E4">
              <w:rPr>
                <w:rStyle w:val="Hyperlink"/>
              </w:rPr>
              <w:t>SRF-MSPR-CLNRM-TOOL-SPCLMP</w:t>
            </w:r>
          </w:p>
          <w:p w14:paraId="016004AA" w14:textId="77777777" w:rsidR="005E0F6C" w:rsidRPr="00161186" w:rsidRDefault="005E0F6C" w:rsidP="005E0F6C">
            <w:pPr>
              <w:rPr>
                <w:highlight w:val="yellow"/>
              </w:rPr>
            </w:pPr>
            <w:r w:rsidRPr="00A076E4">
              <w:rPr>
                <w:rStyle w:val="Hyperlink"/>
              </w:rPr>
              <w:t>Nitrile Glove Covering of Spring Clamp</w:t>
            </w:r>
            <w:r>
              <w:fldChar w:fldCharType="end"/>
            </w:r>
          </w:p>
        </w:tc>
        <w:tc>
          <w:tcPr>
            <w:tcW w:w="999" w:type="pct"/>
          </w:tcPr>
          <w:p w14:paraId="5B9FA6A1" w14:textId="77777777" w:rsidR="005E0F6C" w:rsidRPr="006E23DD" w:rsidRDefault="005E0F6C" w:rsidP="005E0F6C">
            <w:pPr>
              <w:rPr>
                <w:rStyle w:val="Hyperlink"/>
              </w:rPr>
            </w:pPr>
            <w:r w:rsidRPr="006E23DD">
              <w:fldChar w:fldCharType="begin"/>
            </w:r>
            <w:r>
              <w:instrText>HYPERLINK "https://jlabdoc.jlab.org/docushare/dsweb/Get/Document-251183/SRF-MSPR-CLNRM-LEAK-R1.pdf"</w:instrText>
            </w:r>
            <w:r w:rsidRPr="006E23DD">
              <w:fldChar w:fldCharType="separate"/>
            </w:r>
            <w:r w:rsidRPr="006E23DD">
              <w:rPr>
                <w:rStyle w:val="Hyperlink"/>
              </w:rPr>
              <w:t>SRF-MSPR-CLNRM-LEAK</w:t>
            </w:r>
          </w:p>
          <w:p w14:paraId="16C84329" w14:textId="77777777" w:rsidR="005E0F6C" w:rsidRPr="006E23DD" w:rsidRDefault="005E0F6C" w:rsidP="005E0F6C">
            <w:r w:rsidRPr="006E23DD">
              <w:rPr>
                <w:rStyle w:val="Hyperlink"/>
              </w:rPr>
              <w:t>Leak testing with an RGA Procedure</w:t>
            </w:r>
            <w:r w:rsidRPr="006E23DD">
              <w:fldChar w:fldCharType="end"/>
            </w:r>
          </w:p>
        </w:tc>
        <w:tc>
          <w:tcPr>
            <w:tcW w:w="1001" w:type="pct"/>
          </w:tcPr>
          <w:p w14:paraId="1BC54494" w14:textId="77777777" w:rsidR="005E0F6C" w:rsidRPr="006E23DD" w:rsidRDefault="005E0F6C" w:rsidP="005E0F6C">
            <w:pPr>
              <w:rPr>
                <w:rStyle w:val="Hyperlink"/>
              </w:rPr>
            </w:pPr>
            <w:r w:rsidRPr="006E23DD">
              <w:fldChar w:fldCharType="begin"/>
            </w:r>
            <w:r>
              <w:instrText>HYPERLINK "https://jlabdoc.jlab.org/docushare/dsweb/Get/Document-270677/SRF-MSPR-CLNRM-CST-ION-R3.pdf"</w:instrText>
            </w:r>
            <w:r w:rsidRPr="006E23DD">
              <w:fldChar w:fldCharType="separate"/>
            </w:r>
            <w:r>
              <w:rPr>
                <w:rStyle w:val="Hyperlink"/>
              </w:rPr>
              <w:t>SRF-MSPR-CLNRM-CST-ION</w:t>
            </w:r>
          </w:p>
          <w:p w14:paraId="79E49C95" w14:textId="77777777" w:rsidR="005E0F6C" w:rsidRPr="006E23DD" w:rsidRDefault="005E0F6C" w:rsidP="005E0F6C">
            <w:r w:rsidRPr="006E23DD">
              <w:rPr>
                <w:rStyle w:val="Hyperlink"/>
              </w:rPr>
              <w:t>Ionized Nitrogen Cleaning Procedure</w:t>
            </w:r>
            <w:r w:rsidRPr="006E23DD">
              <w:fldChar w:fldCharType="end"/>
            </w:r>
          </w:p>
        </w:tc>
        <w:tc>
          <w:tcPr>
            <w:tcW w:w="1001" w:type="pct"/>
          </w:tcPr>
          <w:p w14:paraId="5257F085" w14:textId="77777777" w:rsidR="005E0F6C" w:rsidRPr="005F5A0A" w:rsidRDefault="005E0F6C" w:rsidP="005E0F6C">
            <w:pPr>
              <w:rPr>
                <w:rStyle w:val="Hyperlink"/>
              </w:rPr>
            </w:pPr>
            <w:r>
              <w:fldChar w:fldCharType="begin"/>
            </w:r>
            <w:r>
              <w:instrText xml:space="preserve"> HYPERLINK "https://jlabdoc.jlab.org/docushare/dsweb/Get/Document-251963/SRF-MSPR-CLNRM-PUMP-R1.pdf" </w:instrText>
            </w:r>
            <w:r>
              <w:fldChar w:fldCharType="separate"/>
            </w:r>
            <w:r w:rsidRPr="005F5A0A">
              <w:rPr>
                <w:rStyle w:val="Hyperlink"/>
              </w:rPr>
              <w:t>SRF-MSPR-CLNRM-PUMP</w:t>
            </w:r>
          </w:p>
          <w:p w14:paraId="12B309D7" w14:textId="77777777" w:rsidR="005E0F6C" w:rsidRDefault="005E0F6C" w:rsidP="005E0F6C">
            <w:r w:rsidRPr="005F5A0A">
              <w:rPr>
                <w:rStyle w:val="Hyperlink"/>
              </w:rPr>
              <w:t>Clean Room Production Pump System Operation</w:t>
            </w:r>
            <w:r>
              <w:fldChar w:fldCharType="end"/>
            </w:r>
          </w:p>
        </w:tc>
        <w:tc>
          <w:tcPr>
            <w:tcW w:w="1000" w:type="pct"/>
          </w:tcPr>
          <w:p w14:paraId="798D49AE" w14:textId="77777777" w:rsidR="005E0F6C" w:rsidRPr="00D97B1C" w:rsidRDefault="005E0F6C" w:rsidP="005E0F6C"/>
        </w:tc>
      </w:tr>
    </w:tbl>
    <w:p w14:paraId="78DD444E"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302338CF" w14:textId="77777777" w:rsidTr="00A841DF">
        <w:trPr>
          <w:cantSplit/>
        </w:trPr>
        <w:tc>
          <w:tcPr>
            <w:tcW w:w="1000" w:type="pct"/>
          </w:tcPr>
          <w:p w14:paraId="5B926A4E" w14:textId="77777777" w:rsidR="007D458D" w:rsidRPr="00D97B1C" w:rsidRDefault="007D458D" w:rsidP="00D97B1C">
            <w:r w:rsidRPr="00D97B1C">
              <w:t>Revision Note</w:t>
            </w:r>
          </w:p>
        </w:tc>
        <w:tc>
          <w:tcPr>
            <w:tcW w:w="4000" w:type="pct"/>
          </w:tcPr>
          <w:p w14:paraId="1B0529D9" w14:textId="77777777" w:rsidR="007D458D" w:rsidRPr="00D97B1C" w:rsidRDefault="007D458D" w:rsidP="00D97B1C"/>
        </w:tc>
      </w:tr>
      <w:tr w:rsidR="007D458D" w:rsidRPr="00D97B1C" w14:paraId="4C46808F" w14:textId="77777777" w:rsidTr="00A841DF">
        <w:trPr>
          <w:cantSplit/>
        </w:trPr>
        <w:tc>
          <w:tcPr>
            <w:tcW w:w="1000" w:type="pct"/>
          </w:tcPr>
          <w:p w14:paraId="524721E8" w14:textId="77777777" w:rsidR="007D458D" w:rsidRPr="00D97B1C" w:rsidRDefault="007D458D" w:rsidP="00D97B1C">
            <w:r w:rsidRPr="00D97B1C">
              <w:lastRenderedPageBreak/>
              <w:t>R1</w:t>
            </w:r>
          </w:p>
        </w:tc>
        <w:tc>
          <w:tcPr>
            <w:tcW w:w="4000" w:type="pct"/>
          </w:tcPr>
          <w:p w14:paraId="0DECB0C7" w14:textId="77777777" w:rsidR="007D458D" w:rsidRPr="00D97B1C" w:rsidRDefault="007D458D" w:rsidP="00D97B1C">
            <w:r w:rsidRPr="00D97B1C">
              <w:t>Initial release of this Traveler.</w:t>
            </w:r>
          </w:p>
        </w:tc>
      </w:tr>
      <w:tr w:rsidR="005E0F6C" w:rsidRPr="00D97B1C" w14:paraId="07DB8DA6" w14:textId="77777777" w:rsidTr="00A841DF">
        <w:trPr>
          <w:cantSplit/>
        </w:trPr>
        <w:tc>
          <w:tcPr>
            <w:tcW w:w="1000" w:type="pct"/>
          </w:tcPr>
          <w:p w14:paraId="47BEC59D" w14:textId="77777777" w:rsidR="005E0F6C" w:rsidRPr="00D97B1C" w:rsidRDefault="005E0F6C" w:rsidP="005E0F6C">
            <w:r>
              <w:t>R2</w:t>
            </w:r>
          </w:p>
        </w:tc>
        <w:tc>
          <w:tcPr>
            <w:tcW w:w="4000" w:type="pct"/>
          </w:tcPr>
          <w:p w14:paraId="7CB005CD" w14:textId="77777777" w:rsidR="005E0F6C" w:rsidRPr="00D97B1C" w:rsidRDefault="005E0F6C" w:rsidP="005E0F6C">
            <w:r>
              <w:t>Major revision to incorporate lessons learned and process improvements from the first cavity string assembly.</w:t>
            </w:r>
          </w:p>
        </w:tc>
      </w:tr>
      <w:tr w:rsidR="005E0F6C" w:rsidRPr="00D97B1C" w14:paraId="4569AEBA" w14:textId="77777777" w:rsidTr="00A841DF">
        <w:trPr>
          <w:cantSplit/>
        </w:trPr>
        <w:tc>
          <w:tcPr>
            <w:tcW w:w="1000" w:type="pct"/>
          </w:tcPr>
          <w:p w14:paraId="0CD5DCAB" w14:textId="77777777" w:rsidR="005E0F6C" w:rsidRDefault="005E0F6C" w:rsidP="005E0F6C">
            <w:r>
              <w:t>R3</w:t>
            </w:r>
          </w:p>
        </w:tc>
        <w:tc>
          <w:tcPr>
            <w:tcW w:w="4000" w:type="pct"/>
          </w:tcPr>
          <w:p w14:paraId="037F4AEA" w14:textId="77777777" w:rsidR="005E0F6C" w:rsidRDefault="005E0F6C" w:rsidP="005E0F6C">
            <w:r>
              <w:t>Added instructions to verify titanium bellows covers are installed properly; updated definition of Spec 1 to match latest revision of the N2 cleaning procedure.</w:t>
            </w:r>
          </w:p>
        </w:tc>
      </w:tr>
      <w:tr w:rsidR="005E0F6C" w:rsidRPr="00D97B1C" w14:paraId="05832BBB" w14:textId="77777777" w:rsidTr="00A841DF">
        <w:trPr>
          <w:cantSplit/>
        </w:trPr>
        <w:tc>
          <w:tcPr>
            <w:tcW w:w="1000" w:type="pct"/>
          </w:tcPr>
          <w:p w14:paraId="0260E67F" w14:textId="77777777" w:rsidR="005E0F6C" w:rsidRDefault="005E0F6C" w:rsidP="005E0F6C">
            <w:r>
              <w:t>R4</w:t>
            </w:r>
            <w:bookmarkStart w:id="0" w:name="_GoBack"/>
            <w:bookmarkEnd w:id="0"/>
          </w:p>
        </w:tc>
        <w:tc>
          <w:tcPr>
            <w:tcW w:w="4000" w:type="pct"/>
          </w:tcPr>
          <w:p w14:paraId="5A775034" w14:textId="77777777" w:rsidR="005E0F6C" w:rsidRDefault="005E0F6C" w:rsidP="005E0F6C">
            <w:r>
              <w:t>Updated approvers, NCR, and D3 names to match Work Control Document Register.</w:t>
            </w:r>
          </w:p>
          <w:p w14:paraId="2E4CD254" w14:textId="77777777" w:rsidR="005E0F6C" w:rsidRDefault="005E0F6C" w:rsidP="005E0F6C">
            <w:r>
              <w:t>Added reference to L2HE-PR-CLNRM-NEG-PREP and updated reference hyperlinks to latest revisions as needed.</w:t>
            </w:r>
          </w:p>
          <w:p w14:paraId="542DBF86" w14:textId="7DA881F5" w:rsidR="005E0F6C" w:rsidRDefault="005E0F6C" w:rsidP="005E0F6C">
            <w:r>
              <w:t>Updated bolt hole cleaning process for all flanges with fastener removal, including FPC, GV1SA bellows blank, GV2SA bellows blank, all cavities upstream flange, and all cavities downstream flange.</w:t>
            </w:r>
          </w:p>
          <w:p w14:paraId="7A195DCE" w14:textId="77777777" w:rsidR="005E0F6C" w:rsidRDefault="005E0F6C" w:rsidP="005E0F6C">
            <w:r>
              <w:t>Revised instructions to verify titanium bellows covers are installed.</w:t>
            </w:r>
          </w:p>
          <w:p w14:paraId="3A3097C8" w14:textId="77777777" w:rsidR="005E0F6C" w:rsidRDefault="005E0F6C" w:rsidP="005E0F6C">
            <w:r>
              <w:t>Modified list of required cavity string tooling to specify both the Cavity leveling bridge tool and the Magnet flange level tool for the BPM.</w:t>
            </w:r>
          </w:p>
          <w:p w14:paraId="753B9584" w14:textId="77777777" w:rsidR="005E0F6C" w:rsidRDefault="005E0F6C" w:rsidP="005E0F6C">
            <w:r>
              <w:t>Modified purge system configuration for the assembly of GV2SA to the cavity string. Modified when and how the slow pump cart is connected to the cavity string.</w:t>
            </w:r>
          </w:p>
          <w:p w14:paraId="09E3DC32" w14:textId="50CD143A" w:rsidR="005E0F6C" w:rsidRDefault="005E0F6C" w:rsidP="005E0F6C">
            <w:r>
              <w:t xml:space="preserve">Indicated that the </w:t>
            </w:r>
            <w:r w:rsidR="00614BDA">
              <w:t>-</w:t>
            </w:r>
            <w:r>
              <w:t>calibrated</w:t>
            </w:r>
            <w:r w:rsidR="00614BDA">
              <w:t>-</w:t>
            </w:r>
            <w:r>
              <w:t xml:space="preserve"> leak for the string leak check is Critical MTE Standard Helium Leak Rate and added data fields to track the SN and Calibration Due Date.</w:t>
            </w:r>
          </w:p>
        </w:tc>
      </w:tr>
      <w:tr w:rsidR="000C2999" w:rsidRPr="00D97B1C" w14:paraId="1192CC5B" w14:textId="77777777" w:rsidTr="00A841DF">
        <w:trPr>
          <w:cantSplit/>
        </w:trPr>
        <w:tc>
          <w:tcPr>
            <w:tcW w:w="1000" w:type="pct"/>
          </w:tcPr>
          <w:p w14:paraId="15619CC9" w14:textId="3FAD886A" w:rsidR="000C2999" w:rsidRDefault="000C2999" w:rsidP="005E0F6C">
            <w:r>
              <w:t>R5</w:t>
            </w:r>
          </w:p>
        </w:tc>
        <w:tc>
          <w:tcPr>
            <w:tcW w:w="4000" w:type="pct"/>
          </w:tcPr>
          <w:p w14:paraId="5CC8773A" w14:textId="48241980" w:rsidR="000C2999" w:rsidRDefault="000C2999" w:rsidP="005E0F6C">
            <w:r>
              <w:t xml:space="preserve">Added </w:t>
            </w:r>
            <w:r w:rsidRPr="000C2999">
              <w:t>L2HE ROD Cavity Vac for String Build</w:t>
            </w:r>
            <w:r>
              <w:t xml:space="preserve"> Record of Decision</w:t>
            </w:r>
          </w:p>
        </w:tc>
      </w:tr>
    </w:tbl>
    <w:p w14:paraId="143155F1" w14:textId="77777777" w:rsidR="007D458D" w:rsidRPr="00D97B1C" w:rsidRDefault="007D458D" w:rsidP="00D97B1C">
      <w:r w:rsidRPr="00D97B1C">
        <w:br w:type="page"/>
      </w:r>
    </w:p>
    <w:p w14:paraId="43BAAA16" w14:textId="77777777" w:rsidR="005E0F6C" w:rsidRPr="00D97B1C" w:rsidRDefault="005E0F6C" w:rsidP="005E0F6C"/>
    <w:tbl>
      <w:tblPr>
        <w:tblStyle w:val="TableGrid"/>
        <w:tblW w:w="5000" w:type="pct"/>
        <w:tblLayout w:type="fixed"/>
        <w:tblCellMar>
          <w:left w:w="115" w:type="dxa"/>
          <w:right w:w="115" w:type="dxa"/>
        </w:tblCellMar>
        <w:tblLook w:val="04A0" w:firstRow="1" w:lastRow="0" w:firstColumn="1" w:lastColumn="0" w:noHBand="0" w:noVBand="1"/>
      </w:tblPr>
      <w:tblGrid>
        <w:gridCol w:w="1134"/>
        <w:gridCol w:w="7411"/>
        <w:gridCol w:w="1196"/>
        <w:gridCol w:w="3209"/>
      </w:tblGrid>
      <w:tr w:rsidR="005E0F6C" w:rsidRPr="00D97B1C" w14:paraId="3613F852" w14:textId="77777777" w:rsidTr="005E0F6C">
        <w:trPr>
          <w:trHeight w:val="288"/>
        </w:trPr>
        <w:tc>
          <w:tcPr>
            <w:tcW w:w="8545" w:type="dxa"/>
            <w:gridSpan w:val="2"/>
          </w:tcPr>
          <w:p w14:paraId="6B1BD5EC" w14:textId="77777777" w:rsidR="005E0F6C" w:rsidRPr="00D97B1C" w:rsidRDefault="005E0F6C" w:rsidP="005E0F6C">
            <w:pPr>
              <w:jc w:val="center"/>
            </w:pPr>
            <w:r w:rsidRPr="0028192D">
              <w:rPr>
                <w:b/>
              </w:rPr>
              <w:t>Section</w:t>
            </w:r>
          </w:p>
        </w:tc>
        <w:tc>
          <w:tcPr>
            <w:tcW w:w="4405" w:type="dxa"/>
            <w:gridSpan w:val="2"/>
            <w:shd w:val="clear" w:color="auto" w:fill="auto"/>
          </w:tcPr>
          <w:p w14:paraId="25EAA6F6" w14:textId="77777777" w:rsidR="005E0F6C" w:rsidRPr="00D97B1C" w:rsidRDefault="005E0F6C" w:rsidP="005E0F6C">
            <w:pPr>
              <w:jc w:val="center"/>
            </w:pPr>
            <w:r w:rsidRPr="0028192D">
              <w:rPr>
                <w:b/>
              </w:rPr>
              <w:t>Traveler Page Number</w:t>
            </w:r>
          </w:p>
        </w:tc>
      </w:tr>
      <w:tr w:rsidR="005E0F6C" w:rsidRPr="00D97B1C" w14:paraId="180BDAC3" w14:textId="77777777" w:rsidTr="005E0F6C">
        <w:trPr>
          <w:trHeight w:val="288"/>
        </w:trPr>
        <w:tc>
          <w:tcPr>
            <w:tcW w:w="8545" w:type="dxa"/>
            <w:gridSpan w:val="2"/>
          </w:tcPr>
          <w:p w14:paraId="372A2A2C" w14:textId="77777777" w:rsidR="005E0F6C" w:rsidRPr="00D97B1C" w:rsidRDefault="005E0F6C" w:rsidP="005E0F6C">
            <w:pPr>
              <w:jc w:val="center"/>
            </w:pPr>
            <w:r>
              <w:t>Prepare for String Assembly</w:t>
            </w:r>
          </w:p>
        </w:tc>
        <w:tc>
          <w:tcPr>
            <w:tcW w:w="4405" w:type="dxa"/>
            <w:gridSpan w:val="2"/>
            <w:shd w:val="clear" w:color="auto" w:fill="auto"/>
          </w:tcPr>
          <w:p w14:paraId="67A09F4A" w14:textId="77777777" w:rsidR="005E0F6C" w:rsidRPr="00D97B1C" w:rsidRDefault="005E0F6C" w:rsidP="005E0F6C">
            <w:pPr>
              <w:jc w:val="center"/>
            </w:pPr>
            <w:r>
              <w:t>1</w:t>
            </w:r>
          </w:p>
        </w:tc>
      </w:tr>
      <w:tr w:rsidR="005E0F6C" w:rsidRPr="00D97B1C" w14:paraId="769A7FDA" w14:textId="77777777" w:rsidTr="005E0F6C">
        <w:trPr>
          <w:trHeight w:val="288"/>
        </w:trPr>
        <w:tc>
          <w:tcPr>
            <w:tcW w:w="8545" w:type="dxa"/>
            <w:gridSpan w:val="2"/>
          </w:tcPr>
          <w:p w14:paraId="19D42E81" w14:textId="77777777" w:rsidR="005E0F6C" w:rsidRPr="00D97B1C" w:rsidRDefault="005E0F6C" w:rsidP="005E0F6C">
            <w:pPr>
              <w:jc w:val="center"/>
            </w:pPr>
            <w:r>
              <w:t>Upstream Gate Valve Sub-Assembly [GV1SA] Prep</w:t>
            </w:r>
          </w:p>
        </w:tc>
        <w:tc>
          <w:tcPr>
            <w:tcW w:w="4405" w:type="dxa"/>
            <w:gridSpan w:val="2"/>
            <w:shd w:val="clear" w:color="auto" w:fill="auto"/>
          </w:tcPr>
          <w:p w14:paraId="7C08BF29" w14:textId="77777777" w:rsidR="005E0F6C" w:rsidRPr="00D97B1C" w:rsidRDefault="005E0F6C" w:rsidP="005E0F6C">
            <w:pPr>
              <w:jc w:val="center"/>
            </w:pPr>
            <w:r>
              <w:t>2</w:t>
            </w:r>
          </w:p>
        </w:tc>
      </w:tr>
      <w:tr w:rsidR="005E0F6C" w:rsidRPr="00D97B1C" w14:paraId="3D9F3F8C" w14:textId="77777777" w:rsidTr="005E0F6C">
        <w:trPr>
          <w:trHeight w:val="288"/>
        </w:trPr>
        <w:tc>
          <w:tcPr>
            <w:tcW w:w="8545" w:type="dxa"/>
            <w:gridSpan w:val="2"/>
          </w:tcPr>
          <w:p w14:paraId="2027C70F" w14:textId="77777777" w:rsidR="005E0F6C" w:rsidRPr="00D97B1C" w:rsidRDefault="005E0F6C" w:rsidP="005E0F6C">
            <w:pPr>
              <w:jc w:val="center"/>
            </w:pPr>
            <w:r>
              <w:t>Cavity 1 Prep Through Assembly to GV1SA</w:t>
            </w:r>
          </w:p>
        </w:tc>
        <w:tc>
          <w:tcPr>
            <w:tcW w:w="4405" w:type="dxa"/>
            <w:gridSpan w:val="2"/>
            <w:shd w:val="clear" w:color="auto" w:fill="auto"/>
          </w:tcPr>
          <w:p w14:paraId="310C3D7A" w14:textId="77777777" w:rsidR="005E0F6C" w:rsidRPr="00D97B1C" w:rsidRDefault="005E0F6C" w:rsidP="005E0F6C">
            <w:pPr>
              <w:jc w:val="center"/>
            </w:pPr>
            <w:r>
              <w:t>3</w:t>
            </w:r>
          </w:p>
        </w:tc>
      </w:tr>
      <w:tr w:rsidR="005E0F6C" w:rsidRPr="00D97B1C" w14:paraId="5C982BF9" w14:textId="77777777" w:rsidTr="005E0F6C">
        <w:trPr>
          <w:trHeight w:val="288"/>
        </w:trPr>
        <w:tc>
          <w:tcPr>
            <w:tcW w:w="8545" w:type="dxa"/>
            <w:gridSpan w:val="2"/>
          </w:tcPr>
          <w:p w14:paraId="2155A99D" w14:textId="77777777" w:rsidR="005E0F6C" w:rsidRPr="00D97B1C" w:rsidRDefault="005E0F6C" w:rsidP="005E0F6C">
            <w:pPr>
              <w:jc w:val="center"/>
            </w:pPr>
            <w:r>
              <w:t>Cavity 2 Prep Through Assembly to Cavity 1</w:t>
            </w:r>
          </w:p>
        </w:tc>
        <w:tc>
          <w:tcPr>
            <w:tcW w:w="4405" w:type="dxa"/>
            <w:gridSpan w:val="2"/>
            <w:shd w:val="clear" w:color="auto" w:fill="auto"/>
          </w:tcPr>
          <w:p w14:paraId="6E58B803" w14:textId="77777777" w:rsidR="005E0F6C" w:rsidRPr="00D97B1C" w:rsidRDefault="005E0F6C" w:rsidP="005E0F6C">
            <w:pPr>
              <w:jc w:val="center"/>
            </w:pPr>
            <w:r>
              <w:t>4</w:t>
            </w:r>
          </w:p>
        </w:tc>
      </w:tr>
      <w:tr w:rsidR="005E0F6C" w:rsidRPr="00D97B1C" w14:paraId="3E75C133" w14:textId="77777777" w:rsidTr="005E0F6C">
        <w:trPr>
          <w:trHeight w:val="288"/>
        </w:trPr>
        <w:tc>
          <w:tcPr>
            <w:tcW w:w="8545" w:type="dxa"/>
            <w:gridSpan w:val="2"/>
          </w:tcPr>
          <w:p w14:paraId="54DBC40D" w14:textId="77777777" w:rsidR="005E0F6C" w:rsidRPr="00D97B1C" w:rsidRDefault="005E0F6C" w:rsidP="005E0F6C">
            <w:pPr>
              <w:jc w:val="center"/>
            </w:pPr>
            <w:r>
              <w:t>Cavity 3 Prep Through Assembly to Cavity 2</w:t>
            </w:r>
          </w:p>
        </w:tc>
        <w:tc>
          <w:tcPr>
            <w:tcW w:w="4405" w:type="dxa"/>
            <w:gridSpan w:val="2"/>
            <w:shd w:val="clear" w:color="auto" w:fill="auto"/>
          </w:tcPr>
          <w:p w14:paraId="0DFD0356" w14:textId="77777777" w:rsidR="005E0F6C" w:rsidRPr="00D97B1C" w:rsidRDefault="005E0F6C" w:rsidP="005E0F6C">
            <w:pPr>
              <w:jc w:val="center"/>
            </w:pPr>
            <w:r>
              <w:t>5</w:t>
            </w:r>
          </w:p>
        </w:tc>
      </w:tr>
      <w:tr w:rsidR="005E0F6C" w:rsidRPr="00D97B1C" w14:paraId="265AD4EA" w14:textId="77777777" w:rsidTr="005E0F6C">
        <w:trPr>
          <w:trHeight w:val="288"/>
        </w:trPr>
        <w:tc>
          <w:tcPr>
            <w:tcW w:w="8545" w:type="dxa"/>
            <w:gridSpan w:val="2"/>
          </w:tcPr>
          <w:p w14:paraId="46819BE4" w14:textId="77777777" w:rsidR="005E0F6C" w:rsidRPr="00D97B1C" w:rsidRDefault="005E0F6C" w:rsidP="005E0F6C">
            <w:pPr>
              <w:jc w:val="center"/>
            </w:pPr>
            <w:r>
              <w:t>Cavity 4 Prep Through Assembly to Cavity 3</w:t>
            </w:r>
          </w:p>
        </w:tc>
        <w:tc>
          <w:tcPr>
            <w:tcW w:w="4405" w:type="dxa"/>
            <w:gridSpan w:val="2"/>
            <w:shd w:val="clear" w:color="auto" w:fill="auto"/>
          </w:tcPr>
          <w:p w14:paraId="754655E9" w14:textId="77777777" w:rsidR="005E0F6C" w:rsidRPr="00D97B1C" w:rsidRDefault="005E0F6C" w:rsidP="005E0F6C">
            <w:pPr>
              <w:jc w:val="center"/>
            </w:pPr>
            <w:r>
              <w:t>6</w:t>
            </w:r>
          </w:p>
        </w:tc>
      </w:tr>
      <w:tr w:rsidR="005E0F6C" w:rsidRPr="00D97B1C" w14:paraId="4421A760" w14:textId="77777777" w:rsidTr="005E0F6C">
        <w:trPr>
          <w:trHeight w:val="288"/>
        </w:trPr>
        <w:tc>
          <w:tcPr>
            <w:tcW w:w="8545" w:type="dxa"/>
            <w:gridSpan w:val="2"/>
          </w:tcPr>
          <w:p w14:paraId="05A6E5DC" w14:textId="77777777" w:rsidR="005E0F6C" w:rsidRPr="00D97B1C" w:rsidRDefault="005E0F6C" w:rsidP="005E0F6C">
            <w:pPr>
              <w:jc w:val="center"/>
            </w:pPr>
            <w:r>
              <w:t>Cavity 5 Prep Through Assembly to Cavity 4</w:t>
            </w:r>
          </w:p>
        </w:tc>
        <w:tc>
          <w:tcPr>
            <w:tcW w:w="4405" w:type="dxa"/>
            <w:gridSpan w:val="2"/>
            <w:shd w:val="clear" w:color="auto" w:fill="auto"/>
          </w:tcPr>
          <w:p w14:paraId="6ECCDC05" w14:textId="77777777" w:rsidR="005E0F6C" w:rsidRPr="00D97B1C" w:rsidRDefault="005E0F6C" w:rsidP="005E0F6C">
            <w:pPr>
              <w:jc w:val="center"/>
            </w:pPr>
            <w:r>
              <w:t>7</w:t>
            </w:r>
          </w:p>
        </w:tc>
      </w:tr>
      <w:tr w:rsidR="005E0F6C" w:rsidRPr="00D97B1C" w14:paraId="1F237D05" w14:textId="77777777" w:rsidTr="005E0F6C">
        <w:trPr>
          <w:trHeight w:val="288"/>
        </w:trPr>
        <w:tc>
          <w:tcPr>
            <w:tcW w:w="8545" w:type="dxa"/>
            <w:gridSpan w:val="2"/>
          </w:tcPr>
          <w:p w14:paraId="5A1ED595" w14:textId="77777777" w:rsidR="005E0F6C" w:rsidRPr="00D97B1C" w:rsidRDefault="005E0F6C" w:rsidP="005E0F6C">
            <w:pPr>
              <w:jc w:val="center"/>
            </w:pPr>
            <w:r>
              <w:t>Cavity 6 Prep Through Assembly to Cavity 5</w:t>
            </w:r>
          </w:p>
        </w:tc>
        <w:tc>
          <w:tcPr>
            <w:tcW w:w="4405" w:type="dxa"/>
            <w:gridSpan w:val="2"/>
            <w:shd w:val="clear" w:color="auto" w:fill="auto"/>
          </w:tcPr>
          <w:p w14:paraId="6BF48872" w14:textId="77777777" w:rsidR="005E0F6C" w:rsidRPr="00D97B1C" w:rsidRDefault="005E0F6C" w:rsidP="005E0F6C">
            <w:pPr>
              <w:jc w:val="center"/>
            </w:pPr>
            <w:r>
              <w:t>8</w:t>
            </w:r>
          </w:p>
        </w:tc>
      </w:tr>
      <w:tr w:rsidR="005E0F6C" w:rsidRPr="00D97B1C" w14:paraId="712007F4" w14:textId="77777777" w:rsidTr="005E0F6C">
        <w:trPr>
          <w:trHeight w:val="288"/>
        </w:trPr>
        <w:tc>
          <w:tcPr>
            <w:tcW w:w="8545" w:type="dxa"/>
            <w:gridSpan w:val="2"/>
          </w:tcPr>
          <w:p w14:paraId="2F7FE92E" w14:textId="77777777" w:rsidR="005E0F6C" w:rsidRPr="00D97B1C" w:rsidRDefault="005E0F6C" w:rsidP="005E0F6C">
            <w:pPr>
              <w:jc w:val="center"/>
            </w:pPr>
            <w:r>
              <w:t>Cavity 7 Prep Through Assembly to Cavity 6</w:t>
            </w:r>
          </w:p>
        </w:tc>
        <w:tc>
          <w:tcPr>
            <w:tcW w:w="4405" w:type="dxa"/>
            <w:gridSpan w:val="2"/>
            <w:shd w:val="clear" w:color="auto" w:fill="auto"/>
          </w:tcPr>
          <w:p w14:paraId="592164AC" w14:textId="77777777" w:rsidR="005E0F6C" w:rsidRPr="00D97B1C" w:rsidRDefault="005E0F6C" w:rsidP="005E0F6C">
            <w:pPr>
              <w:jc w:val="center"/>
            </w:pPr>
            <w:r>
              <w:t>9</w:t>
            </w:r>
          </w:p>
        </w:tc>
      </w:tr>
      <w:tr w:rsidR="005E0F6C" w:rsidRPr="00D97B1C" w14:paraId="2730EE6C" w14:textId="77777777" w:rsidTr="005E0F6C">
        <w:trPr>
          <w:trHeight w:val="288"/>
        </w:trPr>
        <w:tc>
          <w:tcPr>
            <w:tcW w:w="8545" w:type="dxa"/>
            <w:gridSpan w:val="2"/>
          </w:tcPr>
          <w:p w14:paraId="74DE03F0" w14:textId="77777777" w:rsidR="005E0F6C" w:rsidRPr="00D97B1C" w:rsidRDefault="005E0F6C" w:rsidP="005E0F6C">
            <w:pPr>
              <w:jc w:val="center"/>
            </w:pPr>
            <w:r>
              <w:t>Cavity 8 Prep Through Assembly to Cavity 7</w:t>
            </w:r>
          </w:p>
        </w:tc>
        <w:tc>
          <w:tcPr>
            <w:tcW w:w="4405" w:type="dxa"/>
            <w:gridSpan w:val="2"/>
            <w:shd w:val="clear" w:color="auto" w:fill="auto"/>
          </w:tcPr>
          <w:p w14:paraId="044A0866" w14:textId="77777777" w:rsidR="005E0F6C" w:rsidRPr="00D97B1C" w:rsidRDefault="005E0F6C" w:rsidP="005E0F6C">
            <w:pPr>
              <w:jc w:val="center"/>
            </w:pPr>
            <w:r>
              <w:t>10</w:t>
            </w:r>
          </w:p>
        </w:tc>
      </w:tr>
      <w:tr w:rsidR="005E0F6C" w:rsidRPr="00D97B1C" w14:paraId="3C1D4D06" w14:textId="77777777" w:rsidTr="005E0F6C">
        <w:trPr>
          <w:trHeight w:val="288"/>
        </w:trPr>
        <w:tc>
          <w:tcPr>
            <w:tcW w:w="8545" w:type="dxa"/>
            <w:gridSpan w:val="2"/>
          </w:tcPr>
          <w:p w14:paraId="1B377602" w14:textId="77777777" w:rsidR="005E0F6C" w:rsidRPr="00D97B1C" w:rsidRDefault="005E0F6C" w:rsidP="005E0F6C">
            <w:pPr>
              <w:jc w:val="center"/>
            </w:pPr>
            <w:r>
              <w:t>Downstream Gate Valve Sub-Assembly [GV2SA] Prep Through Assembly to Cavity 8</w:t>
            </w:r>
          </w:p>
        </w:tc>
        <w:tc>
          <w:tcPr>
            <w:tcW w:w="4405" w:type="dxa"/>
            <w:gridSpan w:val="2"/>
            <w:shd w:val="clear" w:color="auto" w:fill="auto"/>
          </w:tcPr>
          <w:p w14:paraId="39B6FD39" w14:textId="77777777" w:rsidR="005E0F6C" w:rsidRPr="00D97B1C" w:rsidRDefault="005E0F6C" w:rsidP="005E0F6C">
            <w:pPr>
              <w:jc w:val="center"/>
            </w:pPr>
            <w:r>
              <w:t>11</w:t>
            </w:r>
          </w:p>
        </w:tc>
      </w:tr>
      <w:tr w:rsidR="005E0F6C" w:rsidRPr="00D97B1C" w14:paraId="4AA2EDEA" w14:textId="77777777" w:rsidTr="005E0F6C">
        <w:trPr>
          <w:trHeight w:val="288"/>
        </w:trPr>
        <w:tc>
          <w:tcPr>
            <w:tcW w:w="8545" w:type="dxa"/>
            <w:gridSpan w:val="2"/>
          </w:tcPr>
          <w:p w14:paraId="4B20A670" w14:textId="77777777" w:rsidR="005E0F6C" w:rsidRDefault="005E0F6C" w:rsidP="005E0F6C">
            <w:pPr>
              <w:jc w:val="center"/>
            </w:pPr>
            <w:r>
              <w:t>Remove Downstream Purge Line and Install NEG Pump</w:t>
            </w:r>
          </w:p>
        </w:tc>
        <w:tc>
          <w:tcPr>
            <w:tcW w:w="4405" w:type="dxa"/>
            <w:gridSpan w:val="2"/>
            <w:shd w:val="clear" w:color="auto" w:fill="auto"/>
          </w:tcPr>
          <w:p w14:paraId="3E9DE690" w14:textId="77777777" w:rsidR="005E0F6C" w:rsidRDefault="005E0F6C" w:rsidP="005E0F6C">
            <w:pPr>
              <w:jc w:val="center"/>
            </w:pPr>
            <w:r>
              <w:t>12</w:t>
            </w:r>
          </w:p>
        </w:tc>
      </w:tr>
      <w:tr w:rsidR="005E0F6C" w:rsidRPr="00D97B1C" w14:paraId="55DC19D6" w14:textId="77777777" w:rsidTr="005E0F6C">
        <w:trPr>
          <w:trHeight w:val="288"/>
        </w:trPr>
        <w:tc>
          <w:tcPr>
            <w:tcW w:w="8545" w:type="dxa"/>
            <w:gridSpan w:val="2"/>
          </w:tcPr>
          <w:p w14:paraId="678E0E69" w14:textId="77777777" w:rsidR="005E0F6C" w:rsidRPr="00D97B1C" w:rsidRDefault="005E0F6C" w:rsidP="005E0F6C">
            <w:pPr>
              <w:jc w:val="center"/>
            </w:pPr>
            <w:r>
              <w:t>Cavity String Final Torque, Alignment, and Slow Pump Down</w:t>
            </w:r>
          </w:p>
        </w:tc>
        <w:tc>
          <w:tcPr>
            <w:tcW w:w="4405" w:type="dxa"/>
            <w:gridSpan w:val="2"/>
            <w:shd w:val="clear" w:color="auto" w:fill="auto"/>
          </w:tcPr>
          <w:p w14:paraId="4FCBBB45" w14:textId="77777777" w:rsidR="005E0F6C" w:rsidRPr="00D97B1C" w:rsidRDefault="005E0F6C" w:rsidP="005E0F6C">
            <w:pPr>
              <w:jc w:val="center"/>
            </w:pPr>
            <w:r>
              <w:t>13</w:t>
            </w:r>
          </w:p>
        </w:tc>
      </w:tr>
      <w:tr w:rsidR="005E0F6C" w:rsidRPr="00D97B1C" w14:paraId="1D79BAB6" w14:textId="77777777" w:rsidTr="005E0F6C">
        <w:trPr>
          <w:trHeight w:val="288"/>
        </w:trPr>
        <w:tc>
          <w:tcPr>
            <w:tcW w:w="8545" w:type="dxa"/>
            <w:gridSpan w:val="2"/>
          </w:tcPr>
          <w:p w14:paraId="77D8036D" w14:textId="77777777" w:rsidR="005E0F6C" w:rsidRPr="00D97B1C" w:rsidRDefault="005E0F6C" w:rsidP="005E0F6C">
            <w:pPr>
              <w:jc w:val="center"/>
            </w:pPr>
            <w:r>
              <w:t>Cavity String Leak Check</w:t>
            </w:r>
          </w:p>
        </w:tc>
        <w:tc>
          <w:tcPr>
            <w:tcW w:w="4405" w:type="dxa"/>
            <w:gridSpan w:val="2"/>
            <w:shd w:val="clear" w:color="auto" w:fill="auto"/>
          </w:tcPr>
          <w:p w14:paraId="350860E3" w14:textId="77777777" w:rsidR="005E0F6C" w:rsidRPr="00D97B1C" w:rsidRDefault="005E0F6C" w:rsidP="005E0F6C">
            <w:pPr>
              <w:jc w:val="center"/>
            </w:pPr>
            <w:r>
              <w:t>14</w:t>
            </w:r>
          </w:p>
        </w:tc>
      </w:tr>
      <w:tr w:rsidR="005E0F6C" w:rsidRPr="00D97B1C" w14:paraId="6A35D963" w14:textId="77777777" w:rsidTr="005E0F6C">
        <w:trPr>
          <w:trHeight w:val="288"/>
        </w:trPr>
        <w:tc>
          <w:tcPr>
            <w:tcW w:w="8545" w:type="dxa"/>
            <w:gridSpan w:val="2"/>
          </w:tcPr>
          <w:p w14:paraId="61FC8E37" w14:textId="77777777" w:rsidR="005E0F6C" w:rsidRPr="00D97B1C" w:rsidRDefault="005E0F6C" w:rsidP="005E0F6C">
            <w:pPr>
              <w:jc w:val="center"/>
            </w:pPr>
            <w:r>
              <w:t>Final NEG Pump Activation Through String Rollout</w:t>
            </w:r>
          </w:p>
        </w:tc>
        <w:tc>
          <w:tcPr>
            <w:tcW w:w="4405" w:type="dxa"/>
            <w:gridSpan w:val="2"/>
            <w:shd w:val="clear" w:color="auto" w:fill="auto"/>
          </w:tcPr>
          <w:p w14:paraId="30E8B35E" w14:textId="77777777" w:rsidR="005E0F6C" w:rsidRPr="00D97B1C" w:rsidRDefault="005E0F6C" w:rsidP="005E0F6C">
            <w:pPr>
              <w:jc w:val="center"/>
            </w:pPr>
            <w:r>
              <w:t>15</w:t>
            </w:r>
          </w:p>
        </w:tc>
      </w:tr>
      <w:tr w:rsidR="005E0F6C" w:rsidRPr="00D97B1C" w14:paraId="3334DB2D" w14:textId="77777777" w:rsidTr="005E0F6C">
        <w:trPr>
          <w:trHeight w:val="288"/>
        </w:trPr>
        <w:tc>
          <w:tcPr>
            <w:tcW w:w="12950" w:type="dxa"/>
            <w:gridSpan w:val="4"/>
          </w:tcPr>
          <w:p w14:paraId="2EE1ACAB" w14:textId="77777777" w:rsidR="005E0F6C" w:rsidRDefault="005E0F6C" w:rsidP="005E0F6C">
            <w:r w:rsidRPr="00F82D15">
              <w:t>Definitions:</w:t>
            </w:r>
          </w:p>
          <w:tbl>
            <w:tblPr>
              <w:tblStyle w:val="TableGrid"/>
              <w:tblpPr w:leftFromText="180" w:rightFromText="180" w:vertAnchor="text" w:horzAnchor="margin" w:tblpY="-122"/>
              <w:tblOverlap w:val="never"/>
              <w:tblW w:w="5000" w:type="pct"/>
              <w:tblLayout w:type="fixed"/>
              <w:tblLook w:val="04A0" w:firstRow="1" w:lastRow="0" w:firstColumn="1" w:lastColumn="0" w:noHBand="0" w:noVBand="1"/>
            </w:tblPr>
            <w:tblGrid>
              <w:gridCol w:w="2904"/>
              <w:gridCol w:w="9806"/>
            </w:tblGrid>
            <w:tr w:rsidR="005E0F6C" w:rsidRPr="00F82D15" w14:paraId="69F7F672" w14:textId="77777777" w:rsidTr="005E0F6C">
              <w:trPr>
                <w:trHeight w:val="377"/>
              </w:trPr>
              <w:tc>
                <w:tcPr>
                  <w:tcW w:w="12710" w:type="dxa"/>
                  <w:gridSpan w:val="2"/>
                </w:tcPr>
                <w:p w14:paraId="22A9DFB5" w14:textId="77777777" w:rsidR="005E0F6C" w:rsidRPr="00D41E85" w:rsidRDefault="005E0F6C" w:rsidP="005E0F6C">
                  <w:pPr>
                    <w:rPr>
                      <w:b/>
                    </w:rPr>
                  </w:pPr>
                  <w:r w:rsidRPr="00D41E85">
                    <w:rPr>
                      <w:b/>
                    </w:rPr>
                    <w:t>Ionized Nitrogen (N2) Parts Cleaning Specifications</w:t>
                  </w:r>
                </w:p>
              </w:tc>
            </w:tr>
            <w:tr w:rsidR="005E0F6C" w:rsidRPr="00F82D15" w14:paraId="683239F1" w14:textId="77777777" w:rsidTr="005E0F6C">
              <w:tc>
                <w:tcPr>
                  <w:tcW w:w="2904" w:type="dxa"/>
                </w:tcPr>
                <w:p w14:paraId="68B66F7E" w14:textId="77777777" w:rsidR="005E0F6C" w:rsidRPr="00F82D15" w:rsidRDefault="005E0F6C" w:rsidP="005E0F6C">
                  <w:r w:rsidRPr="00F82D15">
                    <w:t>Spec 1</w:t>
                  </w:r>
                </w:p>
              </w:tc>
              <w:tc>
                <w:tcPr>
                  <w:tcW w:w="9806" w:type="dxa"/>
                </w:tcPr>
                <w:p w14:paraId="39E02D2F" w14:textId="77777777" w:rsidR="005E0F6C" w:rsidRPr="00F82D15" w:rsidRDefault="005E0F6C" w:rsidP="005E0F6C">
                  <w:r w:rsidRPr="00F82D15">
                    <w:t xml:space="preserve">Particle counts are to be zero on all scales except 0.3 um, which can be zero or 1 in </w:t>
                  </w:r>
                  <w:r>
                    <w:t>ten</w:t>
                  </w:r>
                  <w:r w:rsidRPr="00F82D15">
                    <w:t xml:space="preserve"> seconds.</w:t>
                  </w:r>
                </w:p>
              </w:tc>
            </w:tr>
            <w:tr w:rsidR="005E0F6C" w:rsidRPr="00F82D15" w14:paraId="7098A66C" w14:textId="77777777" w:rsidTr="005E0F6C">
              <w:tc>
                <w:tcPr>
                  <w:tcW w:w="2904" w:type="dxa"/>
                </w:tcPr>
                <w:p w14:paraId="69E5B288" w14:textId="77777777" w:rsidR="005E0F6C" w:rsidRPr="00F82D15" w:rsidRDefault="005E0F6C" w:rsidP="005E0F6C">
                  <w:r w:rsidRPr="00F82D15">
                    <w:t>Spec 2</w:t>
                  </w:r>
                </w:p>
              </w:tc>
              <w:tc>
                <w:tcPr>
                  <w:tcW w:w="9806" w:type="dxa"/>
                </w:tcPr>
                <w:p w14:paraId="2BFEFF66" w14:textId="77777777" w:rsidR="005E0F6C" w:rsidRPr="00F82D15" w:rsidRDefault="005E0F6C" w:rsidP="005E0F6C">
                  <w:r w:rsidRPr="00F82D15">
                    <w:t>Particle counts are to be one count per second or less on the 1</w:t>
                  </w:r>
                  <w:r>
                    <w:t xml:space="preserve"> </w:t>
                  </w:r>
                  <w:r w:rsidRPr="00F82D15">
                    <w:t>um scale.</w:t>
                  </w:r>
                  <w:r>
                    <w:t xml:space="preserve"> </w:t>
                  </w:r>
                  <w:r w:rsidRPr="00F82D15">
                    <w:t>This is</w:t>
                  </w:r>
                  <w:r>
                    <w:t xml:space="preserve"> equivalent to particle counts &lt;/=</w:t>
                  </w:r>
                  <w:r w:rsidRPr="00F82D15">
                    <w:t xml:space="preserve"> 10 counts per 10 second cycle on the 1</w:t>
                  </w:r>
                  <w:r>
                    <w:t xml:space="preserve"> </w:t>
                  </w:r>
                  <w:r w:rsidRPr="00F82D15">
                    <w:t>um scale.</w:t>
                  </w:r>
                </w:p>
              </w:tc>
            </w:tr>
            <w:tr w:rsidR="005E0F6C" w:rsidRPr="00F82D15" w14:paraId="3B3744BF" w14:textId="77777777" w:rsidTr="005E0F6C">
              <w:trPr>
                <w:trHeight w:val="374"/>
              </w:trPr>
              <w:tc>
                <w:tcPr>
                  <w:tcW w:w="12710" w:type="dxa"/>
                  <w:gridSpan w:val="2"/>
                </w:tcPr>
                <w:p w14:paraId="2B356A2F" w14:textId="77777777" w:rsidR="005E0F6C" w:rsidRPr="00D41E85" w:rsidRDefault="005E0F6C" w:rsidP="005E0F6C">
                  <w:pPr>
                    <w:rPr>
                      <w:b/>
                    </w:rPr>
                  </w:pPr>
                  <w:r w:rsidRPr="00D41E85">
                    <w:rPr>
                      <w:b/>
                    </w:rPr>
                    <w:t>Purge System Components</w:t>
                  </w:r>
                </w:p>
              </w:tc>
            </w:tr>
            <w:tr w:rsidR="005E0F6C" w:rsidRPr="00F82D15" w14:paraId="36B7D97A" w14:textId="77777777" w:rsidTr="005E0F6C">
              <w:tc>
                <w:tcPr>
                  <w:tcW w:w="2904" w:type="dxa"/>
                </w:tcPr>
                <w:p w14:paraId="52552BA7" w14:textId="77777777" w:rsidR="005E0F6C" w:rsidRDefault="005E0F6C" w:rsidP="005E0F6C">
                  <w:r>
                    <w:t>Upstream Purge Line</w:t>
                  </w:r>
                </w:p>
                <w:p w14:paraId="28787E76" w14:textId="77777777" w:rsidR="005E0F6C" w:rsidRPr="00F82D15" w:rsidRDefault="005E0F6C" w:rsidP="005E0F6C"/>
              </w:tc>
              <w:tc>
                <w:tcPr>
                  <w:tcW w:w="9806" w:type="dxa"/>
                </w:tcPr>
                <w:p w14:paraId="319831B6" w14:textId="77777777" w:rsidR="005E0F6C" w:rsidRPr="00F82D15" w:rsidRDefault="005E0F6C" w:rsidP="005E0F6C">
                  <w:r>
                    <w:t>C</w:t>
                  </w:r>
                  <w:r w:rsidRPr="00F82D15">
                    <w:t>onnected to the cavity string upstream valve on the Faraday Window Manifold.</w:t>
                  </w:r>
                  <w:r>
                    <w:t xml:space="preserve"> </w:t>
                  </w:r>
                </w:p>
              </w:tc>
            </w:tr>
            <w:tr w:rsidR="005E0F6C" w:rsidRPr="00F82D15" w14:paraId="0951CFAB" w14:textId="77777777" w:rsidTr="005E0F6C">
              <w:tc>
                <w:tcPr>
                  <w:tcW w:w="2904" w:type="dxa"/>
                </w:tcPr>
                <w:p w14:paraId="461EE64D" w14:textId="77777777" w:rsidR="005E0F6C" w:rsidRPr="00F82D15" w:rsidRDefault="005E0F6C" w:rsidP="005E0F6C">
                  <w:r>
                    <w:t>Downstream Purge Line</w:t>
                  </w:r>
                  <w:r w:rsidDel="00580236">
                    <w:t xml:space="preserve"> </w:t>
                  </w:r>
                </w:p>
              </w:tc>
              <w:tc>
                <w:tcPr>
                  <w:tcW w:w="9806" w:type="dxa"/>
                </w:tcPr>
                <w:p w14:paraId="2A75EEAB" w14:textId="77777777" w:rsidR="005E0F6C" w:rsidRPr="00F82D15" w:rsidRDefault="005E0F6C" w:rsidP="005E0F6C">
                  <w:r w:rsidRPr="00F82D15">
                    <w:t>Moves to each cavity</w:t>
                  </w:r>
                  <w:r>
                    <w:t xml:space="preserve"> and the GV2SA</w:t>
                  </w:r>
                  <w:r w:rsidRPr="00F82D15">
                    <w:t xml:space="preserve"> during assembly to the cavity string.</w:t>
                  </w:r>
                  <w:r>
                    <w:t xml:space="preserve"> This Line is connected to a pump cart with a turbo only at minimum; a slow pump cart may be used.</w:t>
                  </w:r>
                </w:p>
              </w:tc>
            </w:tr>
            <w:tr w:rsidR="005E0F6C" w:rsidRPr="00F82D15" w14:paraId="4A861403" w14:textId="77777777" w:rsidTr="005E0F6C">
              <w:tc>
                <w:tcPr>
                  <w:tcW w:w="2904" w:type="dxa"/>
                </w:tcPr>
                <w:p w14:paraId="229899C8" w14:textId="77777777" w:rsidR="005E0F6C" w:rsidRDefault="005E0F6C" w:rsidP="005E0F6C">
                  <w:r>
                    <w:t>Spool</w:t>
                  </w:r>
                </w:p>
              </w:tc>
              <w:tc>
                <w:tcPr>
                  <w:tcW w:w="9806" w:type="dxa"/>
                </w:tcPr>
                <w:p w14:paraId="53504C25" w14:textId="77777777" w:rsidR="005E0F6C" w:rsidRDefault="005E0F6C" w:rsidP="005E0F6C">
                  <w:r>
                    <w:t>An elbow with welded VCR fitting or tee with CF flanges that connects to the purge system (vacuum and gas) to the Cavity String Right Angle Valve.</w:t>
                  </w:r>
                </w:p>
              </w:tc>
            </w:tr>
            <w:tr w:rsidR="005E0F6C" w:rsidRPr="00F82D15" w14:paraId="55791F12" w14:textId="77777777" w:rsidTr="005E0F6C">
              <w:trPr>
                <w:trHeight w:val="374"/>
              </w:trPr>
              <w:tc>
                <w:tcPr>
                  <w:tcW w:w="12710" w:type="dxa"/>
                  <w:gridSpan w:val="2"/>
                </w:tcPr>
                <w:p w14:paraId="14BA9880" w14:textId="77777777" w:rsidR="005E0F6C" w:rsidRPr="00D41E85" w:rsidRDefault="005E0F6C" w:rsidP="005E0F6C">
                  <w:pPr>
                    <w:rPr>
                      <w:b/>
                    </w:rPr>
                  </w:pPr>
                  <w:r w:rsidRPr="00D41E85">
                    <w:rPr>
                      <w:b/>
                    </w:rPr>
                    <w:t>Purge Software</w:t>
                  </w:r>
                </w:p>
              </w:tc>
            </w:tr>
            <w:tr w:rsidR="005E0F6C" w:rsidRPr="00F82D15" w14:paraId="1F295B46" w14:textId="77777777" w:rsidTr="005E0F6C">
              <w:tc>
                <w:tcPr>
                  <w:tcW w:w="2904" w:type="dxa"/>
                </w:tcPr>
                <w:p w14:paraId="22A9D4B3" w14:textId="77777777" w:rsidR="005E0F6C" w:rsidRPr="00F82D15" w:rsidRDefault="005E0F6C" w:rsidP="005E0F6C">
                  <w:r w:rsidRPr="00F82D15">
                    <w:t>Standby</w:t>
                  </w:r>
                </w:p>
              </w:tc>
              <w:tc>
                <w:tcPr>
                  <w:tcW w:w="9806" w:type="dxa"/>
                </w:tcPr>
                <w:p w14:paraId="6851A4BA" w14:textId="77777777" w:rsidR="005E0F6C" w:rsidRPr="00F82D15" w:rsidRDefault="005E0F6C" w:rsidP="005E0F6C">
                  <w:r w:rsidRPr="00F82D15">
                    <w:t>Closes the pneumatic valve and MFC (under the floor), and does not allow gas to flow</w:t>
                  </w:r>
                </w:p>
              </w:tc>
            </w:tr>
            <w:tr w:rsidR="005E0F6C" w:rsidRPr="00F82D15" w14:paraId="5226BC29" w14:textId="77777777" w:rsidTr="005E0F6C">
              <w:tc>
                <w:tcPr>
                  <w:tcW w:w="2904" w:type="dxa"/>
                </w:tcPr>
                <w:p w14:paraId="109F4EE5" w14:textId="77777777" w:rsidR="005E0F6C" w:rsidRPr="00F82D15" w:rsidRDefault="005E0F6C" w:rsidP="005E0F6C">
                  <w:r w:rsidRPr="00F82D15">
                    <w:t>Blowout</w:t>
                  </w:r>
                </w:p>
              </w:tc>
              <w:tc>
                <w:tcPr>
                  <w:tcW w:w="9806" w:type="dxa"/>
                </w:tcPr>
                <w:p w14:paraId="4AA25F16" w14:textId="77777777" w:rsidR="005E0F6C" w:rsidRPr="00F82D15" w:rsidRDefault="005E0F6C" w:rsidP="005E0F6C">
                  <w:r w:rsidRPr="00F82D15">
                    <w:t xml:space="preserve">Opens the pneumatic valve and </w:t>
                  </w:r>
                  <w:r>
                    <w:t xml:space="preserve">opens the </w:t>
                  </w:r>
                  <w:r w:rsidRPr="00F82D15">
                    <w:t>MFC fully</w:t>
                  </w:r>
                  <w:r>
                    <w:t xml:space="preserve"> to allow for </w:t>
                  </w:r>
                  <w:r w:rsidRPr="00F82D15">
                    <w:t>gas</w:t>
                  </w:r>
                  <w:r>
                    <w:t xml:space="preserve"> flow </w:t>
                  </w:r>
                  <w:r w:rsidRPr="00F82D15">
                    <w:t>at approximately 7 L/min</w:t>
                  </w:r>
                </w:p>
              </w:tc>
            </w:tr>
            <w:tr w:rsidR="005E0F6C" w:rsidRPr="00F82D15" w14:paraId="1B4CC414" w14:textId="77777777" w:rsidTr="005E0F6C">
              <w:tc>
                <w:tcPr>
                  <w:tcW w:w="2904" w:type="dxa"/>
                </w:tcPr>
                <w:p w14:paraId="330D63B0" w14:textId="77777777" w:rsidR="005E0F6C" w:rsidRPr="00F82D15" w:rsidRDefault="005E0F6C" w:rsidP="005E0F6C">
                  <w:r w:rsidRPr="00F82D15">
                    <w:t>Backfill</w:t>
                  </w:r>
                </w:p>
              </w:tc>
              <w:tc>
                <w:tcPr>
                  <w:tcW w:w="9806" w:type="dxa"/>
                </w:tcPr>
                <w:p w14:paraId="23B614E8" w14:textId="77777777" w:rsidR="005E0F6C" w:rsidRPr="00F82D15" w:rsidRDefault="005E0F6C" w:rsidP="005E0F6C">
                  <w:r w:rsidRPr="00F82D15">
                    <w:t>Opens the pneumatic valve and opens the MFC to allow for gas flow at approximately 300 SCCM</w:t>
                  </w:r>
                </w:p>
              </w:tc>
            </w:tr>
            <w:tr w:rsidR="005E0F6C" w:rsidRPr="00F82D15" w14:paraId="18593CE6" w14:textId="77777777" w:rsidTr="005E0F6C">
              <w:tc>
                <w:tcPr>
                  <w:tcW w:w="2904" w:type="dxa"/>
                </w:tcPr>
                <w:p w14:paraId="6B0AE4CA" w14:textId="77777777" w:rsidR="005E0F6C" w:rsidRPr="00F82D15" w:rsidRDefault="005E0F6C" w:rsidP="005E0F6C">
                  <w:r w:rsidRPr="00F82D15">
                    <w:t>Purge</w:t>
                  </w:r>
                </w:p>
              </w:tc>
              <w:tc>
                <w:tcPr>
                  <w:tcW w:w="9806" w:type="dxa"/>
                </w:tcPr>
                <w:p w14:paraId="1BF81C0F" w14:textId="77777777" w:rsidR="005E0F6C" w:rsidRPr="00F82D15" w:rsidRDefault="005E0F6C" w:rsidP="005E0F6C">
                  <w:r w:rsidRPr="00F82D15">
                    <w:t>Opens the pneumatic valve and opens MFC to allow for gas flow at approximately 1000 SCCM</w:t>
                  </w:r>
                </w:p>
              </w:tc>
            </w:tr>
            <w:tr w:rsidR="005E0F6C" w:rsidRPr="00F82D15" w14:paraId="30A84F56" w14:textId="77777777" w:rsidTr="005E0F6C">
              <w:tc>
                <w:tcPr>
                  <w:tcW w:w="2904" w:type="dxa"/>
                </w:tcPr>
                <w:p w14:paraId="3282080A" w14:textId="77777777" w:rsidR="005E0F6C" w:rsidRPr="00F82D15" w:rsidRDefault="005E0F6C" w:rsidP="005E0F6C">
                  <w:r>
                    <w:t>Interlock</w:t>
                  </w:r>
                </w:p>
              </w:tc>
              <w:tc>
                <w:tcPr>
                  <w:tcW w:w="9806" w:type="dxa"/>
                </w:tcPr>
                <w:p w14:paraId="417B4239" w14:textId="77777777" w:rsidR="005E0F6C" w:rsidRPr="00F82D15" w:rsidRDefault="005E0F6C" w:rsidP="005E0F6C">
                  <w:r>
                    <w:t>50 mbar above atmosphere (</w:t>
                  </w:r>
                  <w:proofErr w:type="spellStart"/>
                  <w:r>
                    <w:t>baratron</w:t>
                  </w:r>
                  <w:proofErr w:type="spellEnd"/>
                  <w:r>
                    <w:t xml:space="preserve"> reading = 50 mbar)</w:t>
                  </w:r>
                </w:p>
              </w:tc>
            </w:tr>
          </w:tbl>
          <w:p w14:paraId="43F86CC9" w14:textId="77777777" w:rsidR="005E0F6C" w:rsidRDefault="005E0F6C" w:rsidP="005E0F6C"/>
          <w:p w14:paraId="2C722CFE" w14:textId="77777777" w:rsidR="005E0F6C" w:rsidRPr="00D97B1C" w:rsidRDefault="005E0F6C" w:rsidP="005E0F6C">
            <w:pPr>
              <w:spacing w:line="276" w:lineRule="auto"/>
            </w:pPr>
          </w:p>
        </w:tc>
      </w:tr>
      <w:tr w:rsidR="005E0F6C" w:rsidRPr="00D97B1C" w14:paraId="797F03A6" w14:textId="77777777" w:rsidTr="005E0F6C">
        <w:trPr>
          <w:trHeight w:val="288"/>
        </w:trPr>
        <w:tc>
          <w:tcPr>
            <w:tcW w:w="1134" w:type="dxa"/>
          </w:tcPr>
          <w:p w14:paraId="0DC90B18" w14:textId="77777777" w:rsidR="005E0F6C" w:rsidRPr="00430D42" w:rsidRDefault="005E0F6C" w:rsidP="005E0F6C">
            <w:pPr>
              <w:jc w:val="center"/>
              <w:rPr>
                <w:b/>
              </w:rPr>
            </w:pPr>
            <w:r w:rsidRPr="00430D42">
              <w:rPr>
                <w:b/>
              </w:rPr>
              <w:t>Step No.</w:t>
            </w:r>
          </w:p>
        </w:tc>
        <w:tc>
          <w:tcPr>
            <w:tcW w:w="8607" w:type="dxa"/>
            <w:gridSpan w:val="2"/>
            <w:shd w:val="clear" w:color="auto" w:fill="auto"/>
          </w:tcPr>
          <w:p w14:paraId="74BB3E9B" w14:textId="77777777" w:rsidR="005E0F6C" w:rsidRPr="00430D42" w:rsidRDefault="005E0F6C" w:rsidP="005E0F6C">
            <w:pPr>
              <w:rPr>
                <w:b/>
              </w:rPr>
            </w:pPr>
            <w:r w:rsidRPr="00430D42">
              <w:rPr>
                <w:b/>
              </w:rPr>
              <w:t>Instructions</w:t>
            </w:r>
          </w:p>
        </w:tc>
        <w:tc>
          <w:tcPr>
            <w:tcW w:w="3209" w:type="dxa"/>
            <w:noWrap/>
          </w:tcPr>
          <w:p w14:paraId="4E5DA490" w14:textId="77777777" w:rsidR="005E0F6C" w:rsidRPr="00430D42" w:rsidRDefault="005E0F6C" w:rsidP="005E0F6C">
            <w:pPr>
              <w:rPr>
                <w:b/>
              </w:rPr>
            </w:pPr>
            <w:r w:rsidRPr="00430D42">
              <w:rPr>
                <w:b/>
              </w:rPr>
              <w:t>Data Input</w:t>
            </w:r>
          </w:p>
        </w:tc>
      </w:tr>
      <w:tr w:rsidR="005E0F6C" w:rsidRPr="00D97B1C" w14:paraId="74AA73A9" w14:textId="77777777" w:rsidTr="005E0F6C">
        <w:trPr>
          <w:trHeight w:val="288"/>
        </w:trPr>
        <w:tc>
          <w:tcPr>
            <w:tcW w:w="1134" w:type="dxa"/>
            <w:vMerge w:val="restart"/>
          </w:tcPr>
          <w:p w14:paraId="18BBE142" w14:textId="77777777" w:rsidR="005E0F6C" w:rsidRDefault="005E0F6C" w:rsidP="005E0F6C">
            <w:pPr>
              <w:jc w:val="both"/>
            </w:pPr>
            <w:r>
              <w:t>1.</w:t>
            </w:r>
          </w:p>
        </w:tc>
        <w:tc>
          <w:tcPr>
            <w:tcW w:w="8607" w:type="dxa"/>
            <w:gridSpan w:val="2"/>
            <w:shd w:val="clear" w:color="auto" w:fill="auto"/>
          </w:tcPr>
          <w:p w14:paraId="7ABD4E74" w14:textId="77777777" w:rsidR="005E0F6C" w:rsidRPr="00CC1B73" w:rsidRDefault="005E0F6C" w:rsidP="005E0F6C">
            <w:pPr>
              <w:rPr>
                <w:b/>
                <w:u w:val="single"/>
              </w:rPr>
            </w:pPr>
            <w:bookmarkStart w:id="1" w:name="_Toc95218559"/>
            <w:bookmarkStart w:id="2" w:name="_Toc95221437"/>
            <w:r w:rsidRPr="006E0B37">
              <w:rPr>
                <w:b/>
                <w:u w:val="single"/>
              </w:rPr>
              <w:t>Prepare for String Assembly</w:t>
            </w:r>
            <w:bookmarkEnd w:id="1"/>
            <w:bookmarkEnd w:id="2"/>
          </w:p>
          <w:p w14:paraId="4B77C228" w14:textId="77777777" w:rsidR="005E0F6C" w:rsidRDefault="005E0F6C" w:rsidP="005E0F6C">
            <w:r>
              <w:t xml:space="preserve">1. </w:t>
            </w:r>
            <w:r w:rsidRPr="00F82D15">
              <w:t>Select the serial number of the cavity string to be assembled.</w:t>
            </w:r>
          </w:p>
          <w:p w14:paraId="4C6068D9" w14:textId="77777777" w:rsidR="005E0F6C" w:rsidRPr="00F82D15" w:rsidRDefault="005E0F6C" w:rsidP="005E0F6C"/>
        </w:tc>
        <w:tc>
          <w:tcPr>
            <w:tcW w:w="3209" w:type="dxa"/>
            <w:noWrap/>
          </w:tcPr>
          <w:p w14:paraId="29A33163" w14:textId="77777777" w:rsidR="005E0F6C" w:rsidRDefault="005E0F6C" w:rsidP="005E0F6C">
            <w:pPr>
              <w:spacing w:line="276" w:lineRule="auto"/>
            </w:pPr>
            <w:r>
              <w:t>[[CMSN]] &lt;&lt;CMSN&gt;&gt;</w:t>
            </w:r>
          </w:p>
        </w:tc>
      </w:tr>
      <w:tr w:rsidR="005E0F6C" w:rsidRPr="00D97B1C" w14:paraId="7BD2A6D2" w14:textId="77777777" w:rsidTr="005E0F6C">
        <w:trPr>
          <w:trHeight w:val="288"/>
        </w:trPr>
        <w:tc>
          <w:tcPr>
            <w:tcW w:w="1134" w:type="dxa"/>
            <w:vMerge/>
          </w:tcPr>
          <w:p w14:paraId="4A240C49" w14:textId="77777777" w:rsidR="005E0F6C" w:rsidRDefault="005E0F6C" w:rsidP="005E0F6C">
            <w:pPr>
              <w:jc w:val="both"/>
            </w:pPr>
          </w:p>
        </w:tc>
        <w:tc>
          <w:tcPr>
            <w:tcW w:w="8607" w:type="dxa"/>
            <w:gridSpan w:val="2"/>
            <w:shd w:val="clear" w:color="auto" w:fill="auto"/>
          </w:tcPr>
          <w:p w14:paraId="63F829F4" w14:textId="77777777" w:rsidR="005E0F6C" w:rsidRPr="009A5B9C" w:rsidRDefault="005E0F6C" w:rsidP="005E0F6C">
            <w:r w:rsidRPr="009A5B9C">
              <w:t>2. Eight cavities have been qualified in the VTA and are deemed ready for cavity string assembly. The cavities shall be under vacuum with test hardware still installed.</w:t>
            </w:r>
          </w:p>
          <w:p w14:paraId="426E62E3" w14:textId="77777777" w:rsidR="005E0F6C" w:rsidRPr="00511B4D" w:rsidRDefault="005E0F6C" w:rsidP="009B7C92">
            <w:pPr>
              <w:pStyle w:val="ListParagraph"/>
              <w:numPr>
                <w:ilvl w:val="0"/>
                <w:numId w:val="5"/>
              </w:numPr>
              <w:rPr>
                <w:strike/>
              </w:rPr>
            </w:pPr>
            <w:r w:rsidRPr="005C1966">
              <w:t>Verify titanium covers are installed to protect the helium vessel bellows.</w:t>
            </w:r>
          </w:p>
          <w:p w14:paraId="1FD471DD" w14:textId="77777777" w:rsidR="005E0F6C" w:rsidRPr="009A5B9C" w:rsidRDefault="005E0F6C" w:rsidP="009B7C92">
            <w:pPr>
              <w:pStyle w:val="ListParagraph"/>
              <w:numPr>
                <w:ilvl w:val="0"/>
                <w:numId w:val="5"/>
              </w:numPr>
            </w:pPr>
            <w:r w:rsidRPr="009A5B9C">
              <w:t>Check HOM connectors for electrical shorts.</w:t>
            </w:r>
          </w:p>
          <w:p w14:paraId="3420E521" w14:textId="77777777" w:rsidR="005E0F6C" w:rsidRPr="009A5B9C" w:rsidRDefault="005E0F6C" w:rsidP="009B7C92">
            <w:pPr>
              <w:pStyle w:val="ListParagraph"/>
              <w:numPr>
                <w:ilvl w:val="0"/>
                <w:numId w:val="5"/>
              </w:numPr>
            </w:pPr>
            <w:r w:rsidRPr="009A5B9C">
              <w:t>Verify that all cavities have been cleaned by Chemistry, including removal of all tape residue and wipe down of external surfaces. Pay particular attention to flange areas.</w:t>
            </w:r>
          </w:p>
          <w:p w14:paraId="6D030584" w14:textId="77777777" w:rsidR="005E0F6C" w:rsidRPr="009A5B9C" w:rsidRDefault="005E0F6C" w:rsidP="009B7C92">
            <w:pPr>
              <w:pStyle w:val="ListParagraph"/>
              <w:numPr>
                <w:ilvl w:val="0"/>
                <w:numId w:val="5"/>
              </w:numPr>
            </w:pPr>
            <w:r w:rsidRPr="009A5B9C">
              <w:t xml:space="preserve">Inspect the cavity for dents and damage. Do not remove the bellows </w:t>
            </w:r>
            <w:r>
              <w:t>covers</w:t>
            </w:r>
            <w:r w:rsidRPr="009A5B9C">
              <w:t xml:space="preserve"> after the cavity has been cleaned by Chemistry.</w:t>
            </w:r>
          </w:p>
          <w:p w14:paraId="27F793B0" w14:textId="77777777" w:rsidR="005E0F6C" w:rsidRPr="009A5B9C" w:rsidRDefault="005E0F6C" w:rsidP="005E0F6C">
            <w:pPr>
              <w:ind w:left="360"/>
            </w:pPr>
          </w:p>
          <w:p w14:paraId="5FE98ECB" w14:textId="77777777" w:rsidR="005E0F6C" w:rsidRPr="009A5B9C" w:rsidRDefault="005E0F6C" w:rsidP="005E0F6C"/>
        </w:tc>
        <w:tc>
          <w:tcPr>
            <w:tcW w:w="3209" w:type="dxa"/>
            <w:noWrap/>
          </w:tcPr>
          <w:p w14:paraId="1E17E301" w14:textId="77777777" w:rsidR="005E0F6C" w:rsidRDefault="005E0F6C" w:rsidP="005E0F6C">
            <w:pPr>
              <w:spacing w:line="276" w:lineRule="auto"/>
            </w:pPr>
            <w:r>
              <w:t>[[</w:t>
            </w:r>
            <w:proofErr w:type="spellStart"/>
            <w:r>
              <w:t>CavitiesPrepped</w:t>
            </w:r>
            <w:proofErr w:type="spellEnd"/>
            <w:r>
              <w:t>]] &lt;&lt;YESNO&gt;&gt;</w:t>
            </w:r>
          </w:p>
          <w:p w14:paraId="156C6E5D" w14:textId="77777777" w:rsidR="005E0F6C" w:rsidRDefault="005E0F6C" w:rsidP="005E0F6C">
            <w:pPr>
              <w:spacing w:line="276" w:lineRule="auto"/>
            </w:pPr>
            <w:r>
              <w:t>[[</w:t>
            </w:r>
            <w:proofErr w:type="spellStart"/>
            <w:r>
              <w:t>CavityPrepComment</w:t>
            </w:r>
            <w:proofErr w:type="spellEnd"/>
            <w:r>
              <w:t>]] &lt;&lt;COMMENT&gt;&gt;</w:t>
            </w:r>
          </w:p>
        </w:tc>
      </w:tr>
      <w:tr w:rsidR="005E0F6C" w:rsidRPr="00D97B1C" w14:paraId="367DF2E4" w14:textId="77777777" w:rsidTr="005E0F6C">
        <w:trPr>
          <w:trHeight w:val="288"/>
        </w:trPr>
        <w:tc>
          <w:tcPr>
            <w:tcW w:w="1134" w:type="dxa"/>
            <w:vMerge/>
          </w:tcPr>
          <w:p w14:paraId="5B56B99A" w14:textId="77777777" w:rsidR="005E0F6C" w:rsidRDefault="005E0F6C" w:rsidP="005E0F6C">
            <w:pPr>
              <w:jc w:val="both"/>
            </w:pPr>
          </w:p>
        </w:tc>
        <w:tc>
          <w:tcPr>
            <w:tcW w:w="8607" w:type="dxa"/>
            <w:gridSpan w:val="2"/>
            <w:shd w:val="clear" w:color="auto" w:fill="auto"/>
          </w:tcPr>
          <w:p w14:paraId="291B37C4" w14:textId="77777777" w:rsidR="005E0F6C" w:rsidRDefault="005E0F6C" w:rsidP="005E0F6C">
            <w:r>
              <w:t>3. Sub-Assemblies are ready:</w:t>
            </w:r>
          </w:p>
          <w:p w14:paraId="1437267C" w14:textId="77777777" w:rsidR="005E0F6C" w:rsidRDefault="005E0F6C" w:rsidP="009B7C92">
            <w:pPr>
              <w:pStyle w:val="ListParagraph"/>
              <w:numPr>
                <w:ilvl w:val="0"/>
                <w:numId w:val="25"/>
              </w:numPr>
            </w:pPr>
            <w:r w:rsidRPr="00F82D15">
              <w:t xml:space="preserve">An upstream gate valve sub-assembly </w:t>
            </w:r>
            <w:r>
              <w:t>[GV1SA]</w:t>
            </w:r>
            <w:r w:rsidRPr="00F82D15">
              <w:t xml:space="preserve"> is assembled, leak checked, </w:t>
            </w:r>
            <w:r w:rsidRPr="0028192D">
              <w:rPr>
                <w:u w:val="single"/>
              </w:rPr>
              <w:t>backfilled</w:t>
            </w:r>
            <w:r w:rsidRPr="00F82D15">
              <w:t xml:space="preserve"> to atmospheric pressure, and ready for installation on the rail in accordance with L2HE-PR-CLNRM-GV1SA-ASSY.</w:t>
            </w:r>
          </w:p>
          <w:p w14:paraId="22CC1314" w14:textId="77777777" w:rsidR="005E0F6C" w:rsidRDefault="005E0F6C" w:rsidP="009B7C92">
            <w:pPr>
              <w:pStyle w:val="ListParagraph"/>
              <w:numPr>
                <w:ilvl w:val="0"/>
                <w:numId w:val="25"/>
              </w:numPr>
            </w:pPr>
            <w:r w:rsidRPr="00F82D15">
              <w:t xml:space="preserve">A BPM magnet sub-assembly </w:t>
            </w:r>
            <w:r>
              <w:t>[GV2SA]</w:t>
            </w:r>
            <w:r w:rsidRPr="00F82D15">
              <w:t xml:space="preserve"> is assembled, leak checked, </w:t>
            </w:r>
            <w:r w:rsidRPr="0028192D">
              <w:rPr>
                <w:u w:val="single"/>
              </w:rPr>
              <w:t>under vacuum</w:t>
            </w:r>
            <w:r w:rsidRPr="00F82D15">
              <w:t>, and staged on the mini-rail in accordance with L2HE-PR-CLNRM-GV2SA-ASSY.</w:t>
            </w:r>
          </w:p>
          <w:p w14:paraId="0A04AA4E" w14:textId="77777777" w:rsidR="005E0F6C" w:rsidRPr="00F82D15" w:rsidRDefault="005E0F6C" w:rsidP="005E0F6C"/>
        </w:tc>
        <w:tc>
          <w:tcPr>
            <w:tcW w:w="3209" w:type="dxa"/>
            <w:noWrap/>
          </w:tcPr>
          <w:p w14:paraId="7006231D" w14:textId="77777777" w:rsidR="005E0F6C" w:rsidRDefault="005E0F6C" w:rsidP="005E0F6C"/>
        </w:tc>
      </w:tr>
      <w:tr w:rsidR="005E0F6C" w:rsidRPr="00D97B1C" w14:paraId="4CFF4DDC" w14:textId="77777777" w:rsidTr="005E0F6C">
        <w:trPr>
          <w:trHeight w:val="288"/>
        </w:trPr>
        <w:tc>
          <w:tcPr>
            <w:tcW w:w="1134" w:type="dxa"/>
            <w:vMerge/>
          </w:tcPr>
          <w:p w14:paraId="18DBE946" w14:textId="77777777" w:rsidR="005E0F6C" w:rsidRDefault="005E0F6C" w:rsidP="005E0F6C">
            <w:pPr>
              <w:jc w:val="both"/>
            </w:pPr>
          </w:p>
        </w:tc>
        <w:tc>
          <w:tcPr>
            <w:tcW w:w="8607" w:type="dxa"/>
            <w:gridSpan w:val="2"/>
            <w:shd w:val="clear" w:color="auto" w:fill="auto"/>
          </w:tcPr>
          <w:p w14:paraId="4790F11B" w14:textId="77777777" w:rsidR="005E0F6C" w:rsidRPr="00F82D15" w:rsidRDefault="005E0F6C" w:rsidP="005E0F6C">
            <w:r>
              <w:t xml:space="preserve">4. </w:t>
            </w:r>
            <w:r w:rsidRPr="00F82D15">
              <w:t>Cavity string components of F10127865 have been cleaned and are verified to be ready as needed for completion of the string.</w:t>
            </w:r>
          </w:p>
          <w:p w14:paraId="1E7E6803" w14:textId="77777777" w:rsidR="005E0F6C" w:rsidRPr="00F82D15" w:rsidRDefault="005E0F6C" w:rsidP="009B7C92">
            <w:pPr>
              <w:pStyle w:val="ListParagraph"/>
              <w:numPr>
                <w:ilvl w:val="0"/>
                <w:numId w:val="9"/>
              </w:numPr>
            </w:pPr>
            <w:r w:rsidRPr="00F82D15">
              <w:t>8 couplers</w:t>
            </w:r>
          </w:p>
          <w:p w14:paraId="7268EE57" w14:textId="77777777" w:rsidR="005E0F6C" w:rsidRPr="00F82D15" w:rsidRDefault="005E0F6C" w:rsidP="009B7C92">
            <w:pPr>
              <w:pStyle w:val="ListParagraph"/>
              <w:numPr>
                <w:ilvl w:val="0"/>
                <w:numId w:val="9"/>
              </w:numPr>
            </w:pPr>
            <w:r w:rsidRPr="00F82D15">
              <w:t>All cavity string fasteners and gaskets</w:t>
            </w:r>
          </w:p>
          <w:p w14:paraId="3E8C62BC" w14:textId="77777777" w:rsidR="005E0F6C" w:rsidRDefault="005E0F6C" w:rsidP="009B7C92">
            <w:pPr>
              <w:pStyle w:val="ListParagraph"/>
              <w:numPr>
                <w:ilvl w:val="0"/>
                <w:numId w:val="9"/>
              </w:numPr>
            </w:pPr>
            <w:r w:rsidRPr="00F82D15">
              <w:t>7 inter-cavity bellows</w:t>
            </w:r>
          </w:p>
          <w:p w14:paraId="2AB4AC20" w14:textId="77777777" w:rsidR="005E0F6C" w:rsidRPr="00F82D15" w:rsidRDefault="005E0F6C" w:rsidP="005E0F6C"/>
        </w:tc>
        <w:tc>
          <w:tcPr>
            <w:tcW w:w="3209" w:type="dxa"/>
            <w:noWrap/>
          </w:tcPr>
          <w:p w14:paraId="703C1BB1" w14:textId="77777777" w:rsidR="005E0F6C" w:rsidRDefault="005E0F6C" w:rsidP="005E0F6C"/>
        </w:tc>
      </w:tr>
      <w:tr w:rsidR="005E0F6C" w:rsidRPr="00D97B1C" w14:paraId="79A9D4E4" w14:textId="77777777" w:rsidTr="005E0F6C">
        <w:trPr>
          <w:trHeight w:val="288"/>
        </w:trPr>
        <w:tc>
          <w:tcPr>
            <w:tcW w:w="1134" w:type="dxa"/>
            <w:vMerge/>
          </w:tcPr>
          <w:p w14:paraId="795AD4CC" w14:textId="77777777" w:rsidR="005E0F6C" w:rsidRDefault="005E0F6C" w:rsidP="005E0F6C">
            <w:pPr>
              <w:jc w:val="both"/>
            </w:pPr>
          </w:p>
        </w:tc>
        <w:tc>
          <w:tcPr>
            <w:tcW w:w="8607" w:type="dxa"/>
            <w:gridSpan w:val="2"/>
            <w:shd w:val="clear" w:color="auto" w:fill="auto"/>
          </w:tcPr>
          <w:p w14:paraId="2CA29B2F" w14:textId="77777777" w:rsidR="005E0F6C" w:rsidRPr="00F82D15" w:rsidRDefault="005E0F6C" w:rsidP="005E0F6C">
            <w:r>
              <w:t xml:space="preserve">5. </w:t>
            </w:r>
            <w:r w:rsidRPr="00F82D15">
              <w:t>Cavity string tooling has been cleaned and setup in the production cleanroom ready for cavity string assembly.</w:t>
            </w:r>
          </w:p>
          <w:p w14:paraId="75282453" w14:textId="77777777" w:rsidR="005E0F6C" w:rsidRDefault="005E0F6C" w:rsidP="009B7C92">
            <w:pPr>
              <w:pStyle w:val="ListParagraph"/>
              <w:numPr>
                <w:ilvl w:val="0"/>
                <w:numId w:val="6"/>
              </w:numPr>
            </w:pPr>
            <w:r>
              <w:t>Cavity leveling bridge tool</w:t>
            </w:r>
          </w:p>
          <w:p w14:paraId="20068495" w14:textId="77777777" w:rsidR="005E0F6C" w:rsidRDefault="005E0F6C" w:rsidP="009B7C92">
            <w:pPr>
              <w:pStyle w:val="ListParagraph"/>
              <w:numPr>
                <w:ilvl w:val="0"/>
                <w:numId w:val="6"/>
              </w:numPr>
            </w:pPr>
            <w:r>
              <w:t>Magnet flange level tool for the BPM</w:t>
            </w:r>
          </w:p>
          <w:p w14:paraId="3519087E" w14:textId="77777777" w:rsidR="005E0F6C" w:rsidRPr="00F82D15" w:rsidRDefault="005E0F6C" w:rsidP="009B7C92">
            <w:pPr>
              <w:pStyle w:val="ListParagraph"/>
              <w:numPr>
                <w:ilvl w:val="0"/>
                <w:numId w:val="6"/>
              </w:numPr>
            </w:pPr>
            <w:r w:rsidRPr="00F82D15">
              <w:t>Dial indicator tooling for cavity positioning</w:t>
            </w:r>
          </w:p>
          <w:p w14:paraId="1C67A4BD" w14:textId="77777777" w:rsidR="005E0F6C" w:rsidRPr="00F82D15" w:rsidRDefault="005E0F6C" w:rsidP="009B7C92">
            <w:pPr>
              <w:pStyle w:val="ListParagraph"/>
              <w:numPr>
                <w:ilvl w:val="0"/>
                <w:numId w:val="6"/>
              </w:numPr>
            </w:pPr>
            <w:r w:rsidRPr="00F82D15">
              <w:t>Coupler holder and adjustable table</w:t>
            </w:r>
          </w:p>
          <w:p w14:paraId="4F27ADC4" w14:textId="77777777" w:rsidR="005E0F6C" w:rsidRPr="00F82D15" w:rsidRDefault="005E0F6C" w:rsidP="009B7C92">
            <w:pPr>
              <w:pStyle w:val="ListParagraph"/>
              <w:numPr>
                <w:ilvl w:val="0"/>
                <w:numId w:val="6"/>
              </w:numPr>
            </w:pPr>
            <w:r w:rsidRPr="00F82D15">
              <w:t>Bellows</w:t>
            </w:r>
            <w:r>
              <w:t>, restraints,</w:t>
            </w:r>
            <w:r w:rsidRPr="00F82D15">
              <w:t xml:space="preserve"> holder and adjustable table</w:t>
            </w:r>
          </w:p>
          <w:p w14:paraId="40422081" w14:textId="77777777" w:rsidR="005E0F6C" w:rsidRPr="00F82D15" w:rsidRDefault="005E0F6C" w:rsidP="009B7C92">
            <w:pPr>
              <w:pStyle w:val="ListParagraph"/>
              <w:numPr>
                <w:ilvl w:val="0"/>
                <w:numId w:val="6"/>
              </w:numPr>
            </w:pPr>
            <w:r w:rsidRPr="00F82D15">
              <w:t>Upstream purge holder and adjustable table</w:t>
            </w:r>
            <w:r>
              <w:t>, if available</w:t>
            </w:r>
          </w:p>
          <w:p w14:paraId="43E5C8B5" w14:textId="77777777" w:rsidR="005E0F6C" w:rsidRDefault="005E0F6C" w:rsidP="009B7C92">
            <w:pPr>
              <w:pStyle w:val="ListParagraph"/>
              <w:numPr>
                <w:ilvl w:val="0"/>
                <w:numId w:val="6"/>
              </w:numPr>
            </w:pPr>
            <w:r>
              <w:t>Alignment blank</w:t>
            </w:r>
            <w:r w:rsidRPr="00F82D15">
              <w:t>s</w:t>
            </w:r>
          </w:p>
          <w:p w14:paraId="6151AB68" w14:textId="77777777" w:rsidR="005E0F6C" w:rsidRPr="00F82D15" w:rsidRDefault="005E0F6C" w:rsidP="005E0F6C"/>
        </w:tc>
        <w:tc>
          <w:tcPr>
            <w:tcW w:w="3209" w:type="dxa"/>
            <w:noWrap/>
          </w:tcPr>
          <w:p w14:paraId="1529A4F4" w14:textId="77777777" w:rsidR="005E0F6C" w:rsidRDefault="005E0F6C" w:rsidP="005E0F6C"/>
        </w:tc>
      </w:tr>
      <w:tr w:rsidR="005E0F6C" w:rsidRPr="00D97B1C" w14:paraId="48546114" w14:textId="77777777" w:rsidTr="005E0F6C">
        <w:trPr>
          <w:trHeight w:val="288"/>
        </w:trPr>
        <w:tc>
          <w:tcPr>
            <w:tcW w:w="1134" w:type="dxa"/>
            <w:vMerge/>
          </w:tcPr>
          <w:p w14:paraId="03592E23" w14:textId="77777777" w:rsidR="005E0F6C" w:rsidRDefault="005E0F6C" w:rsidP="005E0F6C">
            <w:pPr>
              <w:jc w:val="both"/>
            </w:pPr>
          </w:p>
        </w:tc>
        <w:tc>
          <w:tcPr>
            <w:tcW w:w="8607" w:type="dxa"/>
            <w:gridSpan w:val="2"/>
            <w:shd w:val="clear" w:color="auto" w:fill="auto"/>
          </w:tcPr>
          <w:p w14:paraId="0F4B9935" w14:textId="77777777" w:rsidR="005E0F6C" w:rsidRPr="00F82D15" w:rsidRDefault="005E0F6C" w:rsidP="005E0F6C">
            <w:r>
              <w:t xml:space="preserve">6. </w:t>
            </w:r>
            <w:r w:rsidRPr="00F82D15">
              <w:t>Purge system hardware is cleaned and ready for use as needed.</w:t>
            </w:r>
          </w:p>
          <w:p w14:paraId="62414B56" w14:textId="77777777" w:rsidR="005E0F6C" w:rsidRPr="00F82D15" w:rsidRDefault="005E0F6C" w:rsidP="009B7C92">
            <w:pPr>
              <w:pStyle w:val="ListParagraph"/>
              <w:numPr>
                <w:ilvl w:val="0"/>
                <w:numId w:val="8"/>
              </w:numPr>
            </w:pPr>
            <w:r w:rsidRPr="00F82D15">
              <w:t xml:space="preserve">1-1/3 CF fasteners and gasket </w:t>
            </w:r>
            <w:r>
              <w:t>for GV1SA.</w:t>
            </w:r>
          </w:p>
          <w:p w14:paraId="7DF40E36" w14:textId="77777777" w:rsidR="005E0F6C" w:rsidRDefault="005E0F6C" w:rsidP="009B7C92">
            <w:pPr>
              <w:pStyle w:val="ListParagraph"/>
              <w:numPr>
                <w:ilvl w:val="0"/>
                <w:numId w:val="8"/>
              </w:numPr>
            </w:pPr>
            <w:r w:rsidRPr="00F82D15">
              <w:t>2-3/4 CF fasteners and gaskets</w:t>
            </w:r>
            <w:r>
              <w:t xml:space="preserve"> for Cavity and GV2SA</w:t>
            </w:r>
            <w:r w:rsidRPr="00F82D15">
              <w:t>.</w:t>
            </w:r>
            <w:r>
              <w:t xml:space="preserve"> </w:t>
            </w:r>
            <w:r w:rsidRPr="00F82D15">
              <w:t>Use large-bore gaskets for all purge system spool assemblies, when available.</w:t>
            </w:r>
          </w:p>
          <w:p w14:paraId="16D22402" w14:textId="77777777" w:rsidR="005E0F6C" w:rsidRPr="00F82D15" w:rsidRDefault="005E0F6C" w:rsidP="005E0F6C"/>
        </w:tc>
        <w:tc>
          <w:tcPr>
            <w:tcW w:w="3209" w:type="dxa"/>
            <w:noWrap/>
          </w:tcPr>
          <w:p w14:paraId="16BC13E8" w14:textId="77777777" w:rsidR="005E0F6C" w:rsidRDefault="005E0F6C" w:rsidP="005E0F6C"/>
        </w:tc>
      </w:tr>
      <w:tr w:rsidR="005E0F6C" w:rsidRPr="00D97B1C" w14:paraId="373BF1B9" w14:textId="77777777" w:rsidTr="005E0F6C">
        <w:trPr>
          <w:trHeight w:val="288"/>
        </w:trPr>
        <w:tc>
          <w:tcPr>
            <w:tcW w:w="1134" w:type="dxa"/>
            <w:vMerge/>
          </w:tcPr>
          <w:p w14:paraId="681D2623" w14:textId="77777777" w:rsidR="005E0F6C" w:rsidRDefault="005E0F6C" w:rsidP="005E0F6C">
            <w:pPr>
              <w:jc w:val="both"/>
            </w:pPr>
          </w:p>
        </w:tc>
        <w:tc>
          <w:tcPr>
            <w:tcW w:w="8607" w:type="dxa"/>
            <w:gridSpan w:val="2"/>
            <w:shd w:val="clear" w:color="auto" w:fill="auto"/>
          </w:tcPr>
          <w:p w14:paraId="414CFFCE" w14:textId="77777777" w:rsidR="005E0F6C" w:rsidRPr="00CF6689" w:rsidRDefault="005E0F6C" w:rsidP="005E0F6C">
            <w:r w:rsidRPr="00CF6689">
              <w:t>7. Purge system is ready for cavity string assembly.</w:t>
            </w:r>
          </w:p>
          <w:p w14:paraId="41FE5BAD" w14:textId="77777777" w:rsidR="005E0F6C" w:rsidRPr="00CF6689" w:rsidRDefault="005E0F6C" w:rsidP="009B7C92">
            <w:pPr>
              <w:pStyle w:val="ListParagraph"/>
              <w:numPr>
                <w:ilvl w:val="0"/>
                <w:numId w:val="7"/>
              </w:numPr>
            </w:pPr>
            <w:r w:rsidRPr="00CF6689">
              <w:t>Verify the purge system is connected to the cleanroom N2 supply.</w:t>
            </w:r>
          </w:p>
          <w:p w14:paraId="560FCD85" w14:textId="77777777" w:rsidR="005E0F6C" w:rsidRPr="00CF6689" w:rsidRDefault="005E0F6C" w:rsidP="009B7C92">
            <w:pPr>
              <w:pStyle w:val="ListParagraph"/>
              <w:numPr>
                <w:ilvl w:val="0"/>
                <w:numId w:val="7"/>
              </w:numPr>
            </w:pPr>
            <w:r w:rsidRPr="00CF6689">
              <w:t>On the computer/TV, open and run the purge system software.</w:t>
            </w:r>
          </w:p>
          <w:p w14:paraId="374C40B5" w14:textId="77777777" w:rsidR="005E0F6C" w:rsidRPr="00CF6689" w:rsidRDefault="005E0F6C" w:rsidP="009B7C92">
            <w:pPr>
              <w:pStyle w:val="ListParagraph"/>
              <w:numPr>
                <w:ilvl w:val="0"/>
                <w:numId w:val="7"/>
              </w:numPr>
            </w:pPr>
            <w:r w:rsidRPr="00CF6689">
              <w:t>Ensure '</w:t>
            </w:r>
            <w:proofErr w:type="spellStart"/>
            <w:r w:rsidRPr="00CF6689">
              <w:t>Crio</w:t>
            </w:r>
            <w:proofErr w:type="spellEnd"/>
            <w:r w:rsidRPr="00CF6689">
              <w:t xml:space="preserve"> time' is updating.</w:t>
            </w:r>
            <w:r>
              <w:t xml:space="preserve"> </w:t>
            </w:r>
            <w:r w:rsidRPr="00CF6689">
              <w:t xml:space="preserve">This indicates an active connection to the </w:t>
            </w:r>
            <w:proofErr w:type="spellStart"/>
            <w:r w:rsidRPr="00CF6689">
              <w:t>cRio</w:t>
            </w:r>
            <w:proofErr w:type="spellEnd"/>
            <w:r w:rsidRPr="00CF6689">
              <w:t xml:space="preserve"> controller.</w:t>
            </w:r>
          </w:p>
          <w:p w14:paraId="035B2DFC" w14:textId="77777777" w:rsidR="005E0F6C" w:rsidRPr="00CF6689" w:rsidRDefault="005E0F6C" w:rsidP="009B7C92">
            <w:pPr>
              <w:pStyle w:val="ListParagraph"/>
              <w:numPr>
                <w:ilvl w:val="0"/>
                <w:numId w:val="7"/>
              </w:numPr>
            </w:pPr>
            <w:r w:rsidRPr="00CF6689">
              <w:t>To verify the purge system is running properly, the following steps can be taken:</w:t>
            </w:r>
          </w:p>
          <w:p w14:paraId="5BFFC1EF" w14:textId="77777777" w:rsidR="005E0F6C" w:rsidRPr="00CF6689" w:rsidRDefault="005E0F6C" w:rsidP="009B7C92">
            <w:pPr>
              <w:pStyle w:val="ListParagraph"/>
              <w:numPr>
                <w:ilvl w:val="1"/>
                <w:numId w:val="7"/>
              </w:numPr>
            </w:pPr>
            <w:r w:rsidRPr="00CF6689">
              <w:t>On one of the N2 lines, set the flow to 'Blowout'.</w:t>
            </w:r>
          </w:p>
          <w:p w14:paraId="7DBFE029" w14:textId="77777777" w:rsidR="005E0F6C" w:rsidRPr="00CF6689" w:rsidRDefault="005E0F6C" w:rsidP="009B7C92">
            <w:pPr>
              <w:pStyle w:val="ListParagraph"/>
              <w:numPr>
                <w:ilvl w:val="1"/>
                <w:numId w:val="7"/>
              </w:numPr>
            </w:pPr>
            <w:r w:rsidRPr="00CF6689">
              <w:t>Open the corresponding valves on the purge table.</w:t>
            </w:r>
            <w:r>
              <w:t xml:space="preserve"> </w:t>
            </w:r>
            <w:r w:rsidRPr="00CF6689">
              <w:t>Nitrogen should be flowing out of the opening.</w:t>
            </w:r>
          </w:p>
          <w:p w14:paraId="45078C24" w14:textId="77777777" w:rsidR="005E0F6C" w:rsidRPr="00CF6689" w:rsidRDefault="005E0F6C" w:rsidP="009B7C92">
            <w:pPr>
              <w:pStyle w:val="ListParagraph"/>
              <w:numPr>
                <w:ilvl w:val="1"/>
                <w:numId w:val="7"/>
              </w:numPr>
            </w:pPr>
            <w:r w:rsidRPr="00CF6689">
              <w:t xml:space="preserve">Partially blocking the opening with a fingertip should cause a rise in </w:t>
            </w:r>
            <w:proofErr w:type="spellStart"/>
            <w:r w:rsidRPr="00CF6689">
              <w:t>baratron</w:t>
            </w:r>
            <w:proofErr w:type="spellEnd"/>
            <w:r w:rsidRPr="00CF6689">
              <w:t xml:space="preserve"> pressure.</w:t>
            </w:r>
            <w:r>
              <w:t xml:space="preserve"> </w:t>
            </w:r>
            <w:r w:rsidRPr="00CF6689">
              <w:t>Fully closing the opening should cause the flow to shut off at 300 mbar.</w:t>
            </w:r>
          </w:p>
          <w:p w14:paraId="4D9815AC" w14:textId="77777777" w:rsidR="005E0F6C" w:rsidRPr="00CF6689" w:rsidRDefault="005E0F6C" w:rsidP="009B7C92">
            <w:pPr>
              <w:pStyle w:val="ListParagraph"/>
              <w:numPr>
                <w:ilvl w:val="0"/>
                <w:numId w:val="7"/>
              </w:numPr>
            </w:pPr>
            <w:r w:rsidRPr="00CF6689">
              <w:t xml:space="preserve">Ensure </w:t>
            </w:r>
            <w:r>
              <w:t>two</w:t>
            </w:r>
            <w:r w:rsidRPr="00CF6689">
              <w:t xml:space="preserve"> turbo pump</w:t>
            </w:r>
            <w:r>
              <w:t>s</w:t>
            </w:r>
            <w:r w:rsidRPr="00CF6689">
              <w:t xml:space="preserve"> </w:t>
            </w:r>
            <w:r>
              <w:t>are</w:t>
            </w:r>
            <w:r w:rsidRPr="00CF6689">
              <w:t xml:space="preserve"> available to follow the cavity assembly along the rail, with connection to a roughing pump outside the cleanroom.</w:t>
            </w:r>
          </w:p>
          <w:p w14:paraId="5E844418" w14:textId="77777777" w:rsidR="005E0F6C" w:rsidRPr="00CF6689" w:rsidRDefault="005E0F6C" w:rsidP="005E0F6C"/>
        </w:tc>
        <w:tc>
          <w:tcPr>
            <w:tcW w:w="3209" w:type="dxa"/>
            <w:noWrap/>
          </w:tcPr>
          <w:p w14:paraId="13353A0B" w14:textId="77777777" w:rsidR="005E0F6C" w:rsidRDefault="005E0F6C" w:rsidP="005E0F6C">
            <w:r>
              <w:t>[[</w:t>
            </w:r>
            <w:proofErr w:type="spellStart"/>
            <w:r>
              <w:t>PurgeSystemReady</w:t>
            </w:r>
            <w:proofErr w:type="spellEnd"/>
            <w:r>
              <w:t>]] &lt;&lt;YESNO&gt;&gt;</w:t>
            </w:r>
          </w:p>
          <w:p w14:paraId="7C006BFE" w14:textId="77777777" w:rsidR="005E0F6C" w:rsidRDefault="005E0F6C" w:rsidP="005E0F6C">
            <w:r>
              <w:t>[[</w:t>
            </w:r>
            <w:proofErr w:type="spellStart"/>
            <w:r>
              <w:t>PurgeSystemComment</w:t>
            </w:r>
            <w:proofErr w:type="spellEnd"/>
            <w:r>
              <w:t>]] &lt;&lt;COMMENT&gt;&gt;</w:t>
            </w:r>
          </w:p>
        </w:tc>
      </w:tr>
      <w:tr w:rsidR="005E0F6C" w:rsidRPr="00D97B1C" w14:paraId="4541CF62" w14:textId="77777777" w:rsidTr="005E0F6C">
        <w:trPr>
          <w:trHeight w:val="288"/>
        </w:trPr>
        <w:tc>
          <w:tcPr>
            <w:tcW w:w="1134" w:type="dxa"/>
            <w:vMerge/>
          </w:tcPr>
          <w:p w14:paraId="11B52931" w14:textId="77777777" w:rsidR="005E0F6C" w:rsidRDefault="005E0F6C" w:rsidP="005E0F6C">
            <w:pPr>
              <w:jc w:val="both"/>
            </w:pPr>
          </w:p>
        </w:tc>
        <w:tc>
          <w:tcPr>
            <w:tcW w:w="8607" w:type="dxa"/>
            <w:gridSpan w:val="2"/>
            <w:shd w:val="clear" w:color="auto" w:fill="auto"/>
          </w:tcPr>
          <w:p w14:paraId="6DF9EE40" w14:textId="77777777" w:rsidR="005E0F6C" w:rsidRDefault="005E0F6C" w:rsidP="005E0F6C">
            <w:r>
              <w:t xml:space="preserve">8. </w:t>
            </w:r>
            <w:r w:rsidRPr="00F82D15">
              <w:t>Magnetic hygiene ha</w:t>
            </w:r>
            <w:r>
              <w:t>s been completed on components.</w:t>
            </w:r>
          </w:p>
          <w:p w14:paraId="283608F5" w14:textId="77777777" w:rsidR="005E0F6C" w:rsidRPr="00F82D15" w:rsidRDefault="005E0F6C" w:rsidP="005E0F6C"/>
        </w:tc>
        <w:tc>
          <w:tcPr>
            <w:tcW w:w="3209" w:type="dxa"/>
            <w:noWrap/>
          </w:tcPr>
          <w:p w14:paraId="3C0274A6" w14:textId="77777777" w:rsidR="005E0F6C" w:rsidRDefault="005E0F6C" w:rsidP="005E0F6C">
            <w:pPr>
              <w:spacing w:line="276" w:lineRule="auto"/>
            </w:pPr>
            <w:r>
              <w:t>[[</w:t>
            </w:r>
            <w:proofErr w:type="spellStart"/>
            <w:r>
              <w:t>MagneticHygieneComplete</w:t>
            </w:r>
            <w:proofErr w:type="spellEnd"/>
            <w:r>
              <w:t>]] &lt;&lt;YESNO&gt;&gt;</w:t>
            </w:r>
          </w:p>
        </w:tc>
      </w:tr>
      <w:tr w:rsidR="005E0F6C" w:rsidRPr="00D97B1C" w14:paraId="09E779B0" w14:textId="77777777" w:rsidTr="005E0F6C">
        <w:trPr>
          <w:trHeight w:val="288"/>
        </w:trPr>
        <w:tc>
          <w:tcPr>
            <w:tcW w:w="1134" w:type="dxa"/>
            <w:vMerge/>
          </w:tcPr>
          <w:p w14:paraId="08BDBC98" w14:textId="77777777" w:rsidR="005E0F6C" w:rsidRDefault="005E0F6C" w:rsidP="005E0F6C">
            <w:pPr>
              <w:jc w:val="both"/>
            </w:pPr>
          </w:p>
        </w:tc>
        <w:tc>
          <w:tcPr>
            <w:tcW w:w="8607" w:type="dxa"/>
            <w:gridSpan w:val="2"/>
            <w:shd w:val="clear" w:color="auto" w:fill="auto"/>
          </w:tcPr>
          <w:p w14:paraId="71F8CC76" w14:textId="77777777" w:rsidR="005E0F6C" w:rsidRDefault="005E0F6C" w:rsidP="005E0F6C">
            <w:r>
              <w:t>9. Record the date the string prep is complete.</w:t>
            </w:r>
          </w:p>
          <w:p w14:paraId="70C8C260" w14:textId="77777777" w:rsidR="005E0F6C" w:rsidRPr="00F82D15" w:rsidRDefault="005E0F6C" w:rsidP="005E0F6C"/>
        </w:tc>
        <w:tc>
          <w:tcPr>
            <w:tcW w:w="3209" w:type="dxa"/>
            <w:noWrap/>
          </w:tcPr>
          <w:p w14:paraId="60D5D249" w14:textId="77777777" w:rsidR="005E0F6C" w:rsidRDefault="005E0F6C" w:rsidP="005E0F6C">
            <w:pPr>
              <w:spacing w:line="276" w:lineRule="auto"/>
            </w:pPr>
            <w:r>
              <w:t>[[</w:t>
            </w:r>
            <w:proofErr w:type="spellStart"/>
            <w:r>
              <w:t>StringPrepComment</w:t>
            </w:r>
            <w:proofErr w:type="spellEnd"/>
            <w:r>
              <w:t>]] &lt;&lt;COMMENT&gt;&gt;</w:t>
            </w:r>
          </w:p>
          <w:p w14:paraId="05F12CA4" w14:textId="77777777" w:rsidR="005E0F6C" w:rsidRDefault="005E0F6C" w:rsidP="005E0F6C">
            <w:pPr>
              <w:spacing w:line="276" w:lineRule="auto"/>
            </w:pPr>
            <w:r>
              <w:t>[[</w:t>
            </w:r>
            <w:proofErr w:type="spellStart"/>
            <w:r>
              <w:t>StringPrepCompleteTime</w:t>
            </w:r>
            <w:proofErr w:type="spellEnd"/>
            <w:r>
              <w:t>]] &lt;&lt;TIMESTAMP&gt;&gt;</w:t>
            </w:r>
          </w:p>
          <w:p w14:paraId="104A3532" w14:textId="77777777" w:rsidR="005E0F6C" w:rsidRDefault="005E0F6C" w:rsidP="005E0F6C">
            <w:pPr>
              <w:spacing w:line="276" w:lineRule="auto"/>
            </w:pPr>
            <w:r>
              <w:t>[[</w:t>
            </w:r>
            <w:proofErr w:type="spellStart"/>
            <w:r>
              <w:t>StringPrepVerificationTech</w:t>
            </w:r>
            <w:proofErr w:type="spellEnd"/>
            <w:r>
              <w:t>]] &lt;&lt;SRFCVP&gt;&gt;</w:t>
            </w:r>
          </w:p>
        </w:tc>
      </w:tr>
    </w:tbl>
    <w:p w14:paraId="10340319" w14:textId="77777777" w:rsidR="005E0F6C" w:rsidRDefault="005E0F6C" w:rsidP="005E0F6C"/>
    <w:p w14:paraId="3667855D" w14:textId="77777777" w:rsidR="005E0F6C" w:rsidRDefault="005E0F6C" w:rsidP="005E0F6C">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759"/>
        <w:gridCol w:w="9506"/>
        <w:gridCol w:w="2685"/>
      </w:tblGrid>
      <w:tr w:rsidR="005E0F6C" w:rsidRPr="00D97B1C" w14:paraId="216508C8" w14:textId="77777777" w:rsidTr="005E0F6C">
        <w:trPr>
          <w:trHeight w:val="288"/>
        </w:trPr>
        <w:tc>
          <w:tcPr>
            <w:tcW w:w="1003" w:type="dxa"/>
          </w:tcPr>
          <w:p w14:paraId="3C740BDD" w14:textId="77777777" w:rsidR="005E0F6C" w:rsidRPr="00D97B1C" w:rsidRDefault="005E0F6C" w:rsidP="005E0F6C">
            <w:pPr>
              <w:jc w:val="center"/>
            </w:pPr>
            <w:r w:rsidRPr="00D97B1C">
              <w:t>Step No.</w:t>
            </w:r>
          </w:p>
        </w:tc>
        <w:tc>
          <w:tcPr>
            <w:tcW w:w="13932" w:type="dxa"/>
            <w:shd w:val="clear" w:color="auto" w:fill="auto"/>
          </w:tcPr>
          <w:p w14:paraId="4AF7F746" w14:textId="77777777" w:rsidR="005E0F6C" w:rsidRPr="00F82D15" w:rsidRDefault="005E0F6C" w:rsidP="005E0F6C">
            <w:r w:rsidRPr="00F82D15">
              <w:t>Instructions</w:t>
            </w:r>
          </w:p>
        </w:tc>
        <w:tc>
          <w:tcPr>
            <w:tcW w:w="3849" w:type="dxa"/>
            <w:noWrap/>
          </w:tcPr>
          <w:p w14:paraId="25D6180A" w14:textId="77777777" w:rsidR="005E0F6C" w:rsidRPr="00D97B1C" w:rsidRDefault="005E0F6C" w:rsidP="005E0F6C">
            <w:r w:rsidRPr="00D97B1C">
              <w:t>Data Input</w:t>
            </w:r>
          </w:p>
        </w:tc>
      </w:tr>
      <w:tr w:rsidR="005E0F6C" w:rsidRPr="00D97B1C" w14:paraId="4759FB25" w14:textId="77777777" w:rsidTr="005E0F6C">
        <w:trPr>
          <w:trHeight w:val="288"/>
        </w:trPr>
        <w:tc>
          <w:tcPr>
            <w:tcW w:w="1003" w:type="dxa"/>
            <w:vMerge w:val="restart"/>
          </w:tcPr>
          <w:p w14:paraId="3C0EAFA2" w14:textId="77777777" w:rsidR="005E0F6C" w:rsidRPr="00D97B1C" w:rsidRDefault="005E0F6C" w:rsidP="005E0F6C">
            <w:r>
              <w:t>2.</w:t>
            </w:r>
          </w:p>
        </w:tc>
        <w:tc>
          <w:tcPr>
            <w:tcW w:w="13932" w:type="dxa"/>
            <w:shd w:val="clear" w:color="auto" w:fill="auto"/>
          </w:tcPr>
          <w:p w14:paraId="1A749E90" w14:textId="77777777" w:rsidR="005E0F6C" w:rsidRPr="00756F12" w:rsidRDefault="005E0F6C" w:rsidP="005E0F6C">
            <w:pPr>
              <w:rPr>
                <w:b/>
                <w:u w:val="single"/>
              </w:rPr>
            </w:pPr>
            <w:bookmarkStart w:id="3" w:name="_Toc95218560"/>
            <w:bookmarkStart w:id="4" w:name="_Toc95221438"/>
            <w:r w:rsidRPr="00756F12">
              <w:rPr>
                <w:b/>
                <w:u w:val="single"/>
              </w:rPr>
              <w:t>Upstream Gate Valve Sub-Assembly [GV1SA] Prep</w:t>
            </w:r>
            <w:bookmarkEnd w:id="3"/>
            <w:bookmarkEnd w:id="4"/>
          </w:p>
          <w:p w14:paraId="06F3C372" w14:textId="77777777" w:rsidR="005E0F6C" w:rsidRDefault="005E0F6C" w:rsidP="005E0F6C">
            <w:r w:rsidRPr="00756F12">
              <w:t>1. Record upstream gate valve serial number.</w:t>
            </w:r>
          </w:p>
          <w:p w14:paraId="509DAAAE" w14:textId="77777777" w:rsidR="005E0F6C" w:rsidRPr="00756F12" w:rsidRDefault="005E0F6C" w:rsidP="005E0F6C"/>
        </w:tc>
        <w:tc>
          <w:tcPr>
            <w:tcW w:w="3849" w:type="dxa"/>
            <w:noWrap/>
          </w:tcPr>
          <w:p w14:paraId="4BA9ACE0" w14:textId="77777777" w:rsidR="005E0F6C" w:rsidRPr="00D97B1C" w:rsidRDefault="005E0F6C" w:rsidP="005E0F6C">
            <w:pPr>
              <w:spacing w:line="276" w:lineRule="auto"/>
            </w:pPr>
            <w:r>
              <w:t>[[AMGVSN1]] &lt;&lt;AMGVSN&gt;&gt;</w:t>
            </w:r>
          </w:p>
        </w:tc>
      </w:tr>
      <w:tr w:rsidR="005E0F6C" w:rsidRPr="00D97B1C" w14:paraId="4A06EC09" w14:textId="77777777" w:rsidTr="005E0F6C">
        <w:trPr>
          <w:trHeight w:val="288"/>
        </w:trPr>
        <w:tc>
          <w:tcPr>
            <w:tcW w:w="1003" w:type="dxa"/>
            <w:vMerge/>
          </w:tcPr>
          <w:p w14:paraId="62049840" w14:textId="77777777" w:rsidR="005E0F6C" w:rsidRDefault="005E0F6C" w:rsidP="005E0F6C"/>
        </w:tc>
        <w:tc>
          <w:tcPr>
            <w:tcW w:w="13932" w:type="dxa"/>
            <w:shd w:val="clear" w:color="auto" w:fill="auto"/>
          </w:tcPr>
          <w:p w14:paraId="6551B8F9" w14:textId="77777777" w:rsidR="005E0F6C" w:rsidRDefault="005E0F6C" w:rsidP="005E0F6C">
            <w:r w:rsidRPr="00756F12">
              <w:t>2. Record upstream bellows serial number.</w:t>
            </w:r>
          </w:p>
          <w:p w14:paraId="0B320D9D" w14:textId="77777777" w:rsidR="005E0F6C" w:rsidRPr="00756F12" w:rsidRDefault="005E0F6C" w:rsidP="005E0F6C"/>
        </w:tc>
        <w:tc>
          <w:tcPr>
            <w:tcW w:w="3849" w:type="dxa"/>
            <w:noWrap/>
          </w:tcPr>
          <w:p w14:paraId="1A40FBC1" w14:textId="77777777" w:rsidR="005E0F6C" w:rsidRDefault="005E0F6C" w:rsidP="005E0F6C">
            <w:pPr>
              <w:spacing w:line="276" w:lineRule="auto"/>
            </w:pPr>
            <w:r>
              <w:t>[[BLBUSN]] &lt;&lt;BLBUSN&gt;&gt;</w:t>
            </w:r>
          </w:p>
        </w:tc>
      </w:tr>
      <w:tr w:rsidR="005E0F6C" w:rsidRPr="00D97B1C" w14:paraId="09A5E1B2" w14:textId="77777777" w:rsidTr="005E0F6C">
        <w:trPr>
          <w:trHeight w:val="288"/>
        </w:trPr>
        <w:tc>
          <w:tcPr>
            <w:tcW w:w="1003" w:type="dxa"/>
            <w:vMerge/>
          </w:tcPr>
          <w:p w14:paraId="0699F5B5" w14:textId="77777777" w:rsidR="005E0F6C" w:rsidRDefault="005E0F6C" w:rsidP="005E0F6C"/>
        </w:tc>
        <w:tc>
          <w:tcPr>
            <w:tcW w:w="13932" w:type="dxa"/>
            <w:shd w:val="clear" w:color="auto" w:fill="auto"/>
          </w:tcPr>
          <w:p w14:paraId="5B73CB76" w14:textId="77777777" w:rsidR="005E0F6C" w:rsidRDefault="005E0F6C" w:rsidP="005E0F6C">
            <w:r>
              <w:t>3. R</w:t>
            </w:r>
            <w:r w:rsidRPr="00F82D15">
              <w:t>ecord Faraday</w:t>
            </w:r>
            <w:r>
              <w:t xml:space="preserve"> Window Manifold serial number [FWMSN] and Faraday Port Window Serial Number [FPWSN]</w:t>
            </w:r>
          </w:p>
          <w:p w14:paraId="04515C3E" w14:textId="77777777" w:rsidR="005E0F6C" w:rsidRPr="00083EB3" w:rsidRDefault="005E0F6C" w:rsidP="005E0F6C">
            <w:pPr>
              <w:rPr>
                <w:rStyle w:val="Strong"/>
                <w:b w:val="0"/>
                <w:bCs w:val="0"/>
              </w:rPr>
            </w:pPr>
          </w:p>
        </w:tc>
        <w:tc>
          <w:tcPr>
            <w:tcW w:w="3849" w:type="dxa"/>
            <w:noWrap/>
          </w:tcPr>
          <w:p w14:paraId="404C58FE" w14:textId="77777777" w:rsidR="005E0F6C" w:rsidRDefault="005E0F6C" w:rsidP="005E0F6C">
            <w:pPr>
              <w:spacing w:line="276" w:lineRule="auto"/>
            </w:pPr>
            <w:r>
              <w:t>[[FWMSN]] &lt;&lt;FWMSN&gt;&gt;</w:t>
            </w:r>
          </w:p>
          <w:p w14:paraId="4BFED107" w14:textId="77777777" w:rsidR="005E0F6C" w:rsidRDefault="005E0F6C" w:rsidP="005E0F6C">
            <w:pPr>
              <w:spacing w:line="276" w:lineRule="auto"/>
            </w:pPr>
            <w:r>
              <w:t>[[FPWSN]] &lt;&lt;FPWSN&gt;&gt;</w:t>
            </w:r>
          </w:p>
        </w:tc>
      </w:tr>
      <w:tr w:rsidR="005E0F6C" w:rsidRPr="00D97B1C" w14:paraId="1729AA65" w14:textId="77777777" w:rsidTr="005E0F6C">
        <w:trPr>
          <w:trHeight w:val="288"/>
        </w:trPr>
        <w:tc>
          <w:tcPr>
            <w:tcW w:w="1003" w:type="dxa"/>
            <w:vMerge/>
          </w:tcPr>
          <w:p w14:paraId="3BD02F93" w14:textId="77777777" w:rsidR="005E0F6C" w:rsidRDefault="005E0F6C" w:rsidP="005E0F6C"/>
        </w:tc>
        <w:tc>
          <w:tcPr>
            <w:tcW w:w="13932" w:type="dxa"/>
            <w:shd w:val="clear" w:color="auto" w:fill="auto"/>
          </w:tcPr>
          <w:p w14:paraId="3CBDDFF0" w14:textId="77777777" w:rsidR="005E0F6C" w:rsidRPr="00F82D15" w:rsidRDefault="005E0F6C" w:rsidP="005E0F6C">
            <w:r>
              <w:t xml:space="preserve">4. Transfer </w:t>
            </w:r>
            <w:r w:rsidRPr="00F82D15">
              <w:t xml:space="preserve">GV1SA </w:t>
            </w:r>
            <w:r>
              <w:t>on to the lollipop system.</w:t>
            </w:r>
          </w:p>
          <w:p w14:paraId="5B44C33E" w14:textId="77777777" w:rsidR="005E0F6C" w:rsidRPr="00327C9C" w:rsidRDefault="005E0F6C" w:rsidP="009B7C92">
            <w:pPr>
              <w:pStyle w:val="ListParagraph"/>
              <w:numPr>
                <w:ilvl w:val="0"/>
                <w:numId w:val="10"/>
              </w:numPr>
              <w:rPr>
                <w:rStyle w:val="Strong"/>
                <w:b w:val="0"/>
                <w:bCs w:val="0"/>
              </w:rPr>
            </w:pPr>
            <w:r w:rsidRPr="00F82D15">
              <w:t>Verify that the gate valve handle is facing the power coupler direction and the gate valve flange marked with a triangle is installed on the string side.</w:t>
            </w:r>
          </w:p>
          <w:p w14:paraId="7802FF2E" w14:textId="77777777" w:rsidR="005E0F6C" w:rsidRPr="008E024D" w:rsidRDefault="005E0F6C" w:rsidP="005E0F6C">
            <w:pPr>
              <w:rPr>
                <w:rStyle w:val="Strong"/>
                <w:b w:val="0"/>
                <w:bCs w:val="0"/>
              </w:rPr>
            </w:pPr>
          </w:p>
        </w:tc>
        <w:tc>
          <w:tcPr>
            <w:tcW w:w="3849" w:type="dxa"/>
            <w:vMerge w:val="restart"/>
            <w:noWrap/>
          </w:tcPr>
          <w:p w14:paraId="260489DD" w14:textId="77777777" w:rsidR="005E0F6C" w:rsidRDefault="005E0F6C" w:rsidP="005E0F6C"/>
        </w:tc>
      </w:tr>
      <w:tr w:rsidR="005E0F6C" w:rsidRPr="00D97B1C" w14:paraId="6DC63504" w14:textId="77777777" w:rsidTr="005E0F6C">
        <w:trPr>
          <w:trHeight w:val="288"/>
        </w:trPr>
        <w:tc>
          <w:tcPr>
            <w:tcW w:w="1003" w:type="dxa"/>
            <w:vMerge/>
          </w:tcPr>
          <w:p w14:paraId="347AA6A1" w14:textId="77777777" w:rsidR="005E0F6C" w:rsidRDefault="005E0F6C" w:rsidP="005E0F6C"/>
        </w:tc>
        <w:tc>
          <w:tcPr>
            <w:tcW w:w="13932" w:type="dxa"/>
            <w:shd w:val="clear" w:color="auto" w:fill="auto"/>
          </w:tcPr>
          <w:p w14:paraId="60574255" w14:textId="77777777" w:rsidR="005E0F6C" w:rsidRDefault="005E0F6C" w:rsidP="005E0F6C">
            <w:r>
              <w:t xml:space="preserve">5. </w:t>
            </w:r>
            <w:r w:rsidRPr="00F82D15">
              <w:t xml:space="preserve">Blow down GV1SA with ionized N2 to Spec </w:t>
            </w:r>
            <w:r>
              <w:t>1</w:t>
            </w:r>
            <w:r w:rsidRPr="00F82D15">
              <w:t xml:space="preserve"> in accordance with the Ionized Nitrogen Cleaning Procedure.</w:t>
            </w:r>
            <w:r>
              <w:t xml:space="preserve"> Verify the Faraday Window Manifold mini valve is closed.</w:t>
            </w:r>
          </w:p>
          <w:p w14:paraId="0E989A89" w14:textId="77777777" w:rsidR="005E0F6C" w:rsidRPr="00083EB3" w:rsidRDefault="005E0F6C" w:rsidP="005E0F6C">
            <w:pPr>
              <w:rPr>
                <w:rStyle w:val="Strong"/>
                <w:b w:val="0"/>
                <w:bCs w:val="0"/>
              </w:rPr>
            </w:pPr>
          </w:p>
        </w:tc>
        <w:tc>
          <w:tcPr>
            <w:tcW w:w="3849" w:type="dxa"/>
            <w:vMerge/>
            <w:noWrap/>
          </w:tcPr>
          <w:p w14:paraId="0F6D4394" w14:textId="77777777" w:rsidR="005E0F6C" w:rsidRDefault="005E0F6C" w:rsidP="005E0F6C"/>
        </w:tc>
      </w:tr>
      <w:tr w:rsidR="005E0F6C" w:rsidRPr="00D97B1C" w14:paraId="6909995E" w14:textId="77777777" w:rsidTr="005E0F6C">
        <w:trPr>
          <w:trHeight w:val="288"/>
        </w:trPr>
        <w:tc>
          <w:tcPr>
            <w:tcW w:w="1003" w:type="dxa"/>
            <w:vMerge/>
          </w:tcPr>
          <w:p w14:paraId="67ECD9C1" w14:textId="77777777" w:rsidR="005E0F6C" w:rsidRDefault="005E0F6C" w:rsidP="005E0F6C"/>
        </w:tc>
        <w:tc>
          <w:tcPr>
            <w:tcW w:w="13932" w:type="dxa"/>
            <w:shd w:val="clear" w:color="auto" w:fill="auto"/>
          </w:tcPr>
          <w:p w14:paraId="046AB255" w14:textId="77777777" w:rsidR="005E0F6C" w:rsidRPr="00F82D15" w:rsidRDefault="005E0F6C" w:rsidP="005E0F6C">
            <w:r>
              <w:t xml:space="preserve">6. </w:t>
            </w:r>
            <w:r w:rsidRPr="00F82D15">
              <w:t xml:space="preserve">Prepare the </w:t>
            </w:r>
            <w:r>
              <w:t>Upstream Purge Line</w:t>
            </w:r>
            <w:r w:rsidRPr="00F82D15">
              <w:t xml:space="preserve"> Spool for assembly to the Faraday Window Manifold right angle valve.</w:t>
            </w:r>
          </w:p>
          <w:p w14:paraId="0C482BF7" w14:textId="77777777" w:rsidR="005E0F6C" w:rsidRPr="00F82D15" w:rsidRDefault="005E0F6C" w:rsidP="009B7C92">
            <w:pPr>
              <w:pStyle w:val="ListParagraph"/>
              <w:numPr>
                <w:ilvl w:val="0"/>
                <w:numId w:val="10"/>
              </w:numPr>
            </w:pPr>
            <w:r w:rsidRPr="00F82D15">
              <w:t>Set the purge software to "Standby"</w:t>
            </w:r>
            <w:r>
              <w:t xml:space="preserve"> and v</w:t>
            </w:r>
            <w:r w:rsidRPr="00F82D15">
              <w:t xml:space="preserve">erify the </w:t>
            </w:r>
            <w:proofErr w:type="spellStart"/>
            <w:r w:rsidRPr="00F82D15">
              <w:t>baratron</w:t>
            </w:r>
            <w:proofErr w:type="spellEnd"/>
            <w:r w:rsidRPr="00F82D15">
              <w:t xml:space="preserve"> is reading approximately 0.</w:t>
            </w:r>
          </w:p>
          <w:p w14:paraId="47CB6857" w14:textId="77777777" w:rsidR="005E0F6C" w:rsidRPr="00F82D15" w:rsidRDefault="005E0F6C" w:rsidP="009B7C92">
            <w:pPr>
              <w:pStyle w:val="ListParagraph"/>
              <w:numPr>
                <w:ilvl w:val="0"/>
                <w:numId w:val="10"/>
              </w:numPr>
            </w:pPr>
            <w:r w:rsidRPr="00F82D15">
              <w:t>Remove the blank, gasket, and all fasteners from the Spool.</w:t>
            </w:r>
          </w:p>
          <w:p w14:paraId="616EA1A1" w14:textId="77777777" w:rsidR="005E0F6C" w:rsidRDefault="005E0F6C" w:rsidP="009B7C92">
            <w:pPr>
              <w:pStyle w:val="ListParagraph"/>
              <w:numPr>
                <w:ilvl w:val="0"/>
                <w:numId w:val="10"/>
              </w:numPr>
            </w:pPr>
            <w:r w:rsidRPr="00F82D15">
              <w:t xml:space="preserve">Wipe </w:t>
            </w:r>
            <w:r>
              <w:t>bolt hole</w:t>
            </w:r>
            <w:r w:rsidRPr="00F82D15">
              <w:t>s</w:t>
            </w:r>
            <w:r>
              <w:t xml:space="preserve"> and</w:t>
            </w:r>
            <w:r w:rsidRPr="00F82D15">
              <w:t xml:space="preserve"> flange sealing surface with IPA.</w:t>
            </w:r>
          </w:p>
          <w:p w14:paraId="6C3B7706" w14:textId="77777777" w:rsidR="005E0F6C" w:rsidRPr="00F82D15" w:rsidRDefault="005E0F6C" w:rsidP="005E0F6C"/>
          <w:p w14:paraId="405223B5" w14:textId="77777777" w:rsidR="005E0F6C" w:rsidRPr="00F82D15" w:rsidRDefault="005E0F6C" w:rsidP="005E0F6C">
            <w:r w:rsidRPr="00F82D15">
              <w:rPr>
                <w:b/>
                <w:u w:val="single"/>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2A309A6A" w14:textId="77777777" w:rsidR="005E0F6C" w:rsidRPr="00F82D15" w:rsidRDefault="005E0F6C" w:rsidP="009B7C92">
            <w:pPr>
              <w:pStyle w:val="ListParagraph"/>
              <w:numPr>
                <w:ilvl w:val="0"/>
                <w:numId w:val="11"/>
              </w:numPr>
            </w:pPr>
            <w:r w:rsidRPr="00F82D15">
              <w:t>Set the purge software to "Blowout"</w:t>
            </w:r>
            <w:r>
              <w:t>.</w:t>
            </w:r>
          </w:p>
          <w:p w14:paraId="25A0AF2C" w14:textId="77777777" w:rsidR="005E0F6C" w:rsidRPr="00F82D15" w:rsidRDefault="005E0F6C" w:rsidP="009B7C92">
            <w:pPr>
              <w:pStyle w:val="ListParagraph"/>
              <w:numPr>
                <w:ilvl w:val="0"/>
                <w:numId w:val="11"/>
              </w:numPr>
            </w:pPr>
            <w:r>
              <w:t>Verify the purge turns on.</w:t>
            </w:r>
          </w:p>
          <w:p w14:paraId="206CFC95" w14:textId="77777777" w:rsidR="005E0F6C" w:rsidRDefault="005E0F6C" w:rsidP="009B7C92">
            <w:pPr>
              <w:pStyle w:val="ListParagraph"/>
              <w:numPr>
                <w:ilvl w:val="0"/>
                <w:numId w:val="11"/>
              </w:numPr>
            </w:pPr>
            <w:r w:rsidRPr="00F82D15">
              <w:t>Flow N2 through the Spool until Spec 1 is reached for two full cycles</w:t>
            </w:r>
            <w:r>
              <w:t>.</w:t>
            </w:r>
          </w:p>
          <w:p w14:paraId="1022B28E" w14:textId="77777777" w:rsidR="005E0F6C" w:rsidRDefault="005E0F6C" w:rsidP="009B7C92">
            <w:pPr>
              <w:pStyle w:val="ListParagraph"/>
              <w:numPr>
                <w:ilvl w:val="0"/>
                <w:numId w:val="11"/>
              </w:numPr>
            </w:pPr>
            <w:r>
              <w:t>Set the purge software to "Purge"</w:t>
            </w:r>
            <w:r w:rsidRPr="00F82D15">
              <w:t>.</w:t>
            </w:r>
          </w:p>
          <w:p w14:paraId="1E289D92" w14:textId="77777777" w:rsidR="005E0F6C" w:rsidRPr="008E024D" w:rsidRDefault="005E0F6C" w:rsidP="005E0F6C">
            <w:pPr>
              <w:rPr>
                <w:rStyle w:val="Strong"/>
                <w:b w:val="0"/>
                <w:bCs w:val="0"/>
              </w:rPr>
            </w:pPr>
          </w:p>
        </w:tc>
        <w:tc>
          <w:tcPr>
            <w:tcW w:w="3849" w:type="dxa"/>
            <w:vMerge/>
            <w:noWrap/>
          </w:tcPr>
          <w:p w14:paraId="1731B56B" w14:textId="77777777" w:rsidR="005E0F6C" w:rsidRDefault="005E0F6C" w:rsidP="005E0F6C"/>
        </w:tc>
      </w:tr>
      <w:tr w:rsidR="005E0F6C" w:rsidRPr="00D97B1C" w14:paraId="5096114D" w14:textId="77777777" w:rsidTr="005E0F6C">
        <w:trPr>
          <w:trHeight w:val="288"/>
        </w:trPr>
        <w:tc>
          <w:tcPr>
            <w:tcW w:w="1003" w:type="dxa"/>
            <w:vMerge/>
          </w:tcPr>
          <w:p w14:paraId="304DA0A3" w14:textId="77777777" w:rsidR="005E0F6C" w:rsidRDefault="005E0F6C" w:rsidP="005E0F6C"/>
        </w:tc>
        <w:tc>
          <w:tcPr>
            <w:tcW w:w="13932" w:type="dxa"/>
            <w:shd w:val="clear" w:color="auto" w:fill="auto"/>
          </w:tcPr>
          <w:p w14:paraId="2D185FDD" w14:textId="77777777" w:rsidR="005E0F6C" w:rsidRPr="00F82D15" w:rsidRDefault="005E0F6C" w:rsidP="005E0F6C">
            <w:r>
              <w:t xml:space="preserve">7. </w:t>
            </w:r>
            <w:r w:rsidRPr="00F82D15">
              <w:t xml:space="preserve">Install the </w:t>
            </w:r>
            <w:r>
              <w:t>Upstream Purge Line</w:t>
            </w:r>
            <w:r w:rsidRPr="00F82D15">
              <w:t xml:space="preserve"> to the Faraday Window Manifold right angle valve.</w:t>
            </w:r>
          </w:p>
          <w:p w14:paraId="1B22622D" w14:textId="77777777" w:rsidR="005E0F6C" w:rsidRPr="00F82D15" w:rsidRDefault="005E0F6C" w:rsidP="009B7C92">
            <w:pPr>
              <w:pStyle w:val="ListParagraph"/>
              <w:numPr>
                <w:ilvl w:val="0"/>
                <w:numId w:val="12"/>
              </w:numPr>
            </w:pPr>
            <w:r w:rsidRPr="00F82D15">
              <w:t xml:space="preserve">Blow down the Faraday Window Manifold right angle valve, including the flange, </w:t>
            </w:r>
            <w:r>
              <w:t>bolt hole</w:t>
            </w:r>
            <w:r w:rsidRPr="00F82D15">
              <w:t>s, and inside the valve up to the valve stem.</w:t>
            </w:r>
          </w:p>
          <w:p w14:paraId="111D175E" w14:textId="77777777" w:rsidR="005E0F6C" w:rsidRPr="00F82D15" w:rsidRDefault="005E0F6C" w:rsidP="009B7C92">
            <w:pPr>
              <w:pStyle w:val="ListParagraph"/>
              <w:numPr>
                <w:ilvl w:val="0"/>
                <w:numId w:val="12"/>
              </w:numPr>
            </w:pPr>
            <w:r w:rsidRPr="00F82D15">
              <w:t>Place a new cleaned</w:t>
            </w:r>
            <w:r>
              <w:t xml:space="preserve"> [Spec 1]</w:t>
            </w:r>
            <w:r w:rsidRPr="00F82D15">
              <w:t xml:space="preserve"> gasket on the </w:t>
            </w:r>
            <w:r>
              <w:t>Upstream Purge Line</w:t>
            </w:r>
            <w:r w:rsidRPr="00F82D15">
              <w:t xml:space="preserve"> Spool.</w:t>
            </w:r>
          </w:p>
          <w:p w14:paraId="24161B69" w14:textId="77777777" w:rsidR="005E0F6C" w:rsidRPr="00F82D15" w:rsidRDefault="005E0F6C" w:rsidP="009B7C92">
            <w:pPr>
              <w:pStyle w:val="ListParagraph"/>
              <w:numPr>
                <w:ilvl w:val="0"/>
                <w:numId w:val="12"/>
              </w:numPr>
            </w:pPr>
            <w:r w:rsidRPr="00F82D15">
              <w:t xml:space="preserve">Install two </w:t>
            </w:r>
            <w:r>
              <w:t>pre-</w:t>
            </w:r>
            <w:r w:rsidRPr="00F82D15">
              <w:t>cleaned</w:t>
            </w:r>
            <w:r>
              <w:t xml:space="preserve"> [Spec 1]</w:t>
            </w:r>
            <w:r w:rsidRPr="00F82D15">
              <w:t xml:space="preserve"> </w:t>
            </w:r>
            <w:r>
              <w:t>studs in a star pattern and snug with a wrench</w:t>
            </w:r>
            <w:r w:rsidRPr="00F82D15">
              <w:t>.</w:t>
            </w:r>
          </w:p>
          <w:p w14:paraId="7F264FB3" w14:textId="77777777" w:rsidR="005E0F6C" w:rsidRPr="00F82D15" w:rsidRDefault="005E0F6C" w:rsidP="009B7C92">
            <w:pPr>
              <w:pStyle w:val="ListParagraph"/>
              <w:numPr>
                <w:ilvl w:val="0"/>
                <w:numId w:val="12"/>
              </w:numPr>
            </w:pPr>
            <w:r w:rsidRPr="00F82D15">
              <w:t xml:space="preserve">Install the four remaining </w:t>
            </w:r>
            <w:r>
              <w:t>studs continuing the star pattern</w:t>
            </w:r>
            <w:r w:rsidRPr="00F82D15">
              <w:t>.</w:t>
            </w:r>
          </w:p>
          <w:p w14:paraId="7BCC8DF2" w14:textId="77777777" w:rsidR="005E0F6C" w:rsidRPr="00F82D15" w:rsidRDefault="005E0F6C" w:rsidP="009B7C92">
            <w:pPr>
              <w:pStyle w:val="ListParagraph"/>
              <w:numPr>
                <w:ilvl w:val="0"/>
                <w:numId w:val="12"/>
              </w:numPr>
            </w:pPr>
            <w:r w:rsidRPr="00F82D15">
              <w:t xml:space="preserve">Torque all </w:t>
            </w:r>
            <w:r>
              <w:t>studs</w:t>
            </w:r>
            <w:r w:rsidRPr="00F82D15">
              <w:t xml:space="preserve"> to 53 in-</w:t>
            </w:r>
            <w:proofErr w:type="spellStart"/>
            <w:r w:rsidRPr="00F82D15">
              <w:t>lbs</w:t>
            </w:r>
            <w:proofErr w:type="spellEnd"/>
            <w:r w:rsidRPr="00F82D15">
              <w:t xml:space="preserve"> using a standard torque pattern for a round flange.</w:t>
            </w:r>
          </w:p>
          <w:p w14:paraId="716E69EF" w14:textId="77777777" w:rsidR="005E0F6C" w:rsidRPr="00F82D15" w:rsidRDefault="005E0F6C" w:rsidP="009B7C92">
            <w:pPr>
              <w:pStyle w:val="ListParagraph"/>
              <w:numPr>
                <w:ilvl w:val="0"/>
                <w:numId w:val="12"/>
              </w:numPr>
            </w:pPr>
            <w:r w:rsidRPr="00F82D15">
              <w:t xml:space="preserve">Repeat the final torque sequence twice and then go around all the </w:t>
            </w:r>
            <w:r>
              <w:t>studs</w:t>
            </w:r>
            <w:r w:rsidRPr="00F82D15">
              <w:t xml:space="preserve"> at least twice or until th</w:t>
            </w:r>
            <w:r>
              <w:t>ere is no movement of the nuts.</w:t>
            </w:r>
          </w:p>
          <w:p w14:paraId="33E2DAC1" w14:textId="77777777" w:rsidR="005E0F6C" w:rsidRPr="00F82D15" w:rsidRDefault="005E0F6C" w:rsidP="009B7C92">
            <w:pPr>
              <w:pStyle w:val="ListParagraph"/>
              <w:numPr>
                <w:ilvl w:val="0"/>
                <w:numId w:val="12"/>
              </w:numPr>
            </w:pPr>
            <w:r w:rsidRPr="00F82D15">
              <w:t xml:space="preserve">If the purge system does not shut off, increase torque wrench up to 84 </w:t>
            </w:r>
            <w:r>
              <w:t>in-</w:t>
            </w:r>
            <w:proofErr w:type="spellStart"/>
            <w:r>
              <w:t>lbs</w:t>
            </w:r>
            <w:proofErr w:type="spellEnd"/>
            <w:r w:rsidRPr="00F82D15">
              <w:t xml:space="preserve"> or until the flanges go metal-to-metal. </w:t>
            </w:r>
          </w:p>
          <w:p w14:paraId="20EEEB5E" w14:textId="77777777" w:rsidR="005E0F6C" w:rsidRDefault="005E0F6C" w:rsidP="009B7C92">
            <w:pPr>
              <w:pStyle w:val="ListParagraph"/>
              <w:numPr>
                <w:ilvl w:val="0"/>
                <w:numId w:val="12"/>
              </w:numPr>
            </w:pPr>
            <w:r w:rsidRPr="00F82D15">
              <w:t>Verify the purge turns off.</w:t>
            </w:r>
          </w:p>
          <w:p w14:paraId="08C8330B" w14:textId="77777777" w:rsidR="005E0F6C" w:rsidRPr="008E024D" w:rsidRDefault="005E0F6C" w:rsidP="005E0F6C">
            <w:pPr>
              <w:rPr>
                <w:rStyle w:val="Strong"/>
                <w:b w:val="0"/>
                <w:bCs w:val="0"/>
              </w:rPr>
            </w:pPr>
          </w:p>
        </w:tc>
        <w:tc>
          <w:tcPr>
            <w:tcW w:w="3849" w:type="dxa"/>
            <w:vMerge/>
            <w:noWrap/>
          </w:tcPr>
          <w:p w14:paraId="035AE1D3" w14:textId="77777777" w:rsidR="005E0F6C" w:rsidRDefault="005E0F6C" w:rsidP="005E0F6C"/>
        </w:tc>
      </w:tr>
      <w:tr w:rsidR="005E0F6C" w:rsidRPr="00D97B1C" w14:paraId="3D2D2851" w14:textId="77777777" w:rsidTr="005E0F6C">
        <w:trPr>
          <w:trHeight w:val="288"/>
        </w:trPr>
        <w:tc>
          <w:tcPr>
            <w:tcW w:w="1003" w:type="dxa"/>
            <w:vMerge/>
          </w:tcPr>
          <w:p w14:paraId="282292E9" w14:textId="77777777" w:rsidR="005E0F6C" w:rsidRDefault="005E0F6C" w:rsidP="005E0F6C"/>
        </w:tc>
        <w:tc>
          <w:tcPr>
            <w:tcW w:w="13932" w:type="dxa"/>
            <w:shd w:val="clear" w:color="auto" w:fill="auto"/>
          </w:tcPr>
          <w:p w14:paraId="516AC99D" w14:textId="77777777" w:rsidR="005E0F6C" w:rsidRDefault="005E0F6C" w:rsidP="005E0F6C">
            <w:r>
              <w:t xml:space="preserve">8. </w:t>
            </w:r>
            <w:r w:rsidRPr="00F82D15">
              <w:t>Slowly open the Faraday Window Manifold right angle valve.</w:t>
            </w:r>
            <w:r>
              <w:t xml:space="preserve"> The GV1SA is now connected to the purge system. </w:t>
            </w:r>
          </w:p>
          <w:p w14:paraId="08C56521" w14:textId="77777777" w:rsidR="005E0F6C" w:rsidRDefault="005E0F6C" w:rsidP="009B7C92">
            <w:pPr>
              <w:pStyle w:val="ListParagraph"/>
              <w:numPr>
                <w:ilvl w:val="0"/>
                <w:numId w:val="13"/>
              </w:numPr>
            </w:pPr>
            <w:r>
              <w:t>Leave the software set to "Purge" for the Upstream Purge Line.</w:t>
            </w:r>
          </w:p>
          <w:p w14:paraId="17C55558" w14:textId="77777777" w:rsidR="005E0F6C" w:rsidRPr="008E024D" w:rsidRDefault="005E0F6C" w:rsidP="005E0F6C">
            <w:pPr>
              <w:rPr>
                <w:rStyle w:val="Strong"/>
                <w:b w:val="0"/>
                <w:bCs w:val="0"/>
              </w:rPr>
            </w:pPr>
          </w:p>
        </w:tc>
        <w:tc>
          <w:tcPr>
            <w:tcW w:w="3849" w:type="dxa"/>
            <w:noWrap/>
          </w:tcPr>
          <w:p w14:paraId="0867C6D9" w14:textId="77777777" w:rsidR="005E0F6C" w:rsidRDefault="005E0F6C" w:rsidP="005E0F6C">
            <w:pPr>
              <w:spacing w:line="276" w:lineRule="auto"/>
            </w:pPr>
            <w:r>
              <w:t>[[GV1SAPrepComment]] &lt;&lt;COMMENT&gt;&gt;</w:t>
            </w:r>
          </w:p>
          <w:p w14:paraId="104416F3" w14:textId="77777777" w:rsidR="005E0F6C" w:rsidRDefault="005E0F6C" w:rsidP="005E0F6C">
            <w:pPr>
              <w:spacing w:line="276" w:lineRule="auto"/>
            </w:pPr>
            <w:r>
              <w:t>[[GV1SAPrepTime]] &lt;&lt;TIMESTAMP&gt;&gt;</w:t>
            </w:r>
          </w:p>
          <w:p w14:paraId="1F3130E3" w14:textId="77777777" w:rsidR="005E0F6C" w:rsidRDefault="005E0F6C" w:rsidP="005E0F6C">
            <w:pPr>
              <w:spacing w:line="276" w:lineRule="auto"/>
            </w:pPr>
            <w:r>
              <w:t>[[GV1SAPrepTech1]] &lt;&lt;SRFCVP&gt;&gt;</w:t>
            </w:r>
          </w:p>
        </w:tc>
      </w:tr>
    </w:tbl>
    <w:p w14:paraId="08707994" w14:textId="77777777" w:rsidR="005E0F6C" w:rsidRDefault="005E0F6C" w:rsidP="005E0F6C"/>
    <w:p w14:paraId="5DF4E78C" w14:textId="77777777" w:rsidR="005E0F6C" w:rsidRDefault="005E0F6C" w:rsidP="005E0F6C">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891"/>
        <w:gridCol w:w="9359"/>
        <w:gridCol w:w="2700"/>
      </w:tblGrid>
      <w:tr w:rsidR="005E0F6C" w:rsidRPr="00D97B1C" w14:paraId="094C7FA2" w14:textId="77777777" w:rsidTr="005E0F6C">
        <w:trPr>
          <w:trHeight w:val="288"/>
        </w:trPr>
        <w:tc>
          <w:tcPr>
            <w:tcW w:w="1683" w:type="dxa"/>
          </w:tcPr>
          <w:p w14:paraId="1763DC53" w14:textId="77777777" w:rsidR="005E0F6C" w:rsidRPr="00D97B1C" w:rsidRDefault="005E0F6C" w:rsidP="005E0F6C">
            <w:pPr>
              <w:jc w:val="center"/>
            </w:pPr>
            <w:r w:rsidRPr="00D97B1C">
              <w:t>Step No.</w:t>
            </w:r>
          </w:p>
        </w:tc>
        <w:tc>
          <w:tcPr>
            <w:tcW w:w="20629" w:type="dxa"/>
            <w:shd w:val="clear" w:color="auto" w:fill="auto"/>
          </w:tcPr>
          <w:p w14:paraId="6D08164B" w14:textId="77777777" w:rsidR="005E0F6C" w:rsidRPr="00F82D15" w:rsidRDefault="005E0F6C" w:rsidP="005E0F6C">
            <w:r w:rsidRPr="00F82D15">
              <w:t>Instructions</w:t>
            </w:r>
          </w:p>
        </w:tc>
        <w:tc>
          <w:tcPr>
            <w:tcW w:w="5731" w:type="dxa"/>
            <w:noWrap/>
          </w:tcPr>
          <w:p w14:paraId="6A4C39A6" w14:textId="77777777" w:rsidR="005E0F6C" w:rsidRPr="00D97B1C" w:rsidRDefault="005E0F6C" w:rsidP="005E0F6C">
            <w:r w:rsidRPr="00D97B1C">
              <w:t>Data Input</w:t>
            </w:r>
          </w:p>
        </w:tc>
      </w:tr>
      <w:tr w:rsidR="005E0F6C" w:rsidRPr="00D97B1C" w14:paraId="2EA614D7" w14:textId="77777777" w:rsidTr="005E0F6C">
        <w:trPr>
          <w:trHeight w:val="288"/>
        </w:trPr>
        <w:tc>
          <w:tcPr>
            <w:tcW w:w="1683" w:type="dxa"/>
            <w:vMerge w:val="restart"/>
          </w:tcPr>
          <w:p w14:paraId="56C913A9" w14:textId="77777777" w:rsidR="005E0F6C" w:rsidRPr="00D97B1C" w:rsidRDefault="005E0F6C" w:rsidP="005E0F6C">
            <w:r>
              <w:t>3.</w:t>
            </w:r>
          </w:p>
        </w:tc>
        <w:tc>
          <w:tcPr>
            <w:tcW w:w="20629" w:type="dxa"/>
            <w:shd w:val="clear" w:color="auto" w:fill="auto"/>
          </w:tcPr>
          <w:p w14:paraId="7B0421DE" w14:textId="77777777" w:rsidR="005E0F6C" w:rsidRPr="00756F12" w:rsidRDefault="005E0F6C" w:rsidP="005E0F6C">
            <w:pPr>
              <w:rPr>
                <w:b/>
                <w:u w:val="single"/>
              </w:rPr>
            </w:pPr>
            <w:bookmarkStart w:id="5" w:name="_Toc95218561"/>
            <w:bookmarkStart w:id="6" w:name="_Toc95221439"/>
            <w:r w:rsidRPr="00756F12">
              <w:rPr>
                <w:b/>
                <w:u w:val="single"/>
              </w:rPr>
              <w:t>Cavity 1 Prep</w:t>
            </w:r>
            <w:bookmarkEnd w:id="5"/>
            <w:bookmarkEnd w:id="6"/>
          </w:p>
          <w:p w14:paraId="68943BEE" w14:textId="77777777" w:rsidR="005E0F6C" w:rsidRDefault="005E0F6C" w:rsidP="005E0F6C">
            <w:r>
              <w:t xml:space="preserve">1. </w:t>
            </w:r>
            <w:r w:rsidRPr="00F82D15">
              <w:t>Record Cavity 1 serial number.</w:t>
            </w:r>
          </w:p>
          <w:p w14:paraId="19CC0416" w14:textId="77777777" w:rsidR="005E0F6C" w:rsidRPr="00F82D15" w:rsidRDefault="005E0F6C" w:rsidP="005E0F6C"/>
        </w:tc>
        <w:tc>
          <w:tcPr>
            <w:tcW w:w="5731" w:type="dxa"/>
            <w:noWrap/>
          </w:tcPr>
          <w:p w14:paraId="42C585AD" w14:textId="77777777" w:rsidR="005E0F6C" w:rsidRPr="00D97B1C" w:rsidRDefault="005E0F6C" w:rsidP="005E0F6C">
            <w:pPr>
              <w:spacing w:line="276" w:lineRule="auto"/>
            </w:pPr>
            <w:r>
              <w:t>[[CAVSN1]] &lt;&lt;CAVSN&gt;&gt;</w:t>
            </w:r>
          </w:p>
        </w:tc>
      </w:tr>
      <w:tr w:rsidR="005E0F6C" w:rsidRPr="00D97B1C" w14:paraId="10F73480" w14:textId="77777777" w:rsidTr="005E0F6C">
        <w:trPr>
          <w:trHeight w:val="288"/>
        </w:trPr>
        <w:tc>
          <w:tcPr>
            <w:tcW w:w="1683" w:type="dxa"/>
            <w:vMerge/>
          </w:tcPr>
          <w:p w14:paraId="347A5186" w14:textId="77777777" w:rsidR="005E0F6C" w:rsidRDefault="005E0F6C" w:rsidP="005E0F6C"/>
        </w:tc>
        <w:tc>
          <w:tcPr>
            <w:tcW w:w="20629" w:type="dxa"/>
            <w:shd w:val="clear" w:color="auto" w:fill="auto"/>
          </w:tcPr>
          <w:p w14:paraId="53965E37" w14:textId="77777777" w:rsidR="005E0F6C" w:rsidRDefault="005E0F6C" w:rsidP="005E0F6C">
            <w:r>
              <w:t xml:space="preserve">2. </w:t>
            </w:r>
            <w:r w:rsidRPr="00F82D15">
              <w:t xml:space="preserve">Put </w:t>
            </w:r>
            <w:r>
              <w:t>the c</w:t>
            </w:r>
            <w:r w:rsidRPr="00F82D15">
              <w:t xml:space="preserve">avity on the rail tooling with the blank flange facing the upstream gate valve sub-assembly </w:t>
            </w:r>
            <w:r>
              <w:t>[GV1SA]</w:t>
            </w:r>
            <w:r w:rsidRPr="00F82D15">
              <w:t xml:space="preserve"> and the FPC facing the sou</w:t>
            </w:r>
            <w:r>
              <w:t>theast corner of the cleanroom.</w:t>
            </w:r>
          </w:p>
          <w:p w14:paraId="4AA94A55" w14:textId="77777777" w:rsidR="005E0F6C" w:rsidRPr="00F82D15" w:rsidRDefault="005E0F6C" w:rsidP="005E0F6C"/>
        </w:tc>
        <w:tc>
          <w:tcPr>
            <w:tcW w:w="5731" w:type="dxa"/>
            <w:vMerge w:val="restart"/>
            <w:noWrap/>
          </w:tcPr>
          <w:p w14:paraId="5B957D5D" w14:textId="77777777" w:rsidR="005E0F6C" w:rsidRDefault="005E0F6C" w:rsidP="005E0F6C">
            <w:pPr>
              <w:spacing w:line="276" w:lineRule="auto"/>
            </w:pPr>
          </w:p>
        </w:tc>
      </w:tr>
      <w:tr w:rsidR="005E0F6C" w:rsidRPr="00D97B1C" w14:paraId="13B554BD" w14:textId="77777777" w:rsidTr="005E0F6C">
        <w:trPr>
          <w:trHeight w:val="288"/>
        </w:trPr>
        <w:tc>
          <w:tcPr>
            <w:tcW w:w="1683" w:type="dxa"/>
            <w:vMerge/>
          </w:tcPr>
          <w:p w14:paraId="76A5D290" w14:textId="77777777" w:rsidR="005E0F6C" w:rsidRDefault="005E0F6C" w:rsidP="005E0F6C"/>
        </w:tc>
        <w:tc>
          <w:tcPr>
            <w:tcW w:w="20629" w:type="dxa"/>
            <w:shd w:val="clear" w:color="auto" w:fill="auto"/>
          </w:tcPr>
          <w:p w14:paraId="528BC3C4" w14:textId="77777777" w:rsidR="005E0F6C" w:rsidRPr="00083EB3" w:rsidRDefault="005E0F6C" w:rsidP="005E0F6C">
            <w:pPr>
              <w:rPr>
                <w:b/>
                <w:bCs/>
              </w:rPr>
            </w:pPr>
            <w:r w:rsidRPr="00F82D15">
              <w:rPr>
                <w:rStyle w:val="Strong"/>
              </w:rPr>
              <w:t>Note: There will be some movement of flange location and/or cavity level every time something is adjusted.</w:t>
            </w:r>
            <w:r>
              <w:rPr>
                <w:rStyle w:val="Strong"/>
              </w:rPr>
              <w:t xml:space="preserve"> </w:t>
            </w:r>
            <w:r w:rsidRPr="00F82D15">
              <w:rPr>
                <w:rStyle w:val="Strong"/>
              </w:rPr>
              <w:t xml:space="preserve">Several iterations of the cavity alignment will be required before the cavity will be perfectly level and have both </w:t>
            </w:r>
            <w:r>
              <w:rPr>
                <w:rStyle w:val="Strong"/>
              </w:rPr>
              <w:t>beamline flanges in place.</w:t>
            </w:r>
          </w:p>
          <w:p w14:paraId="56E20DF1" w14:textId="77777777" w:rsidR="005E0F6C" w:rsidRDefault="005E0F6C" w:rsidP="005E0F6C">
            <w:pPr>
              <w:rPr>
                <w:b/>
              </w:rPr>
            </w:pPr>
            <w:r w:rsidRPr="00A20245">
              <w:rPr>
                <w:b/>
              </w:rPr>
              <w:t>Note</w:t>
            </w:r>
            <w:r w:rsidRPr="00F82D15">
              <w:t>:</w:t>
            </w:r>
            <w:r w:rsidRPr="00A20245">
              <w:rPr>
                <w:b/>
              </w:rPr>
              <w:t xml:space="preserve"> The upstream flange of Cavity 1 will dictate the location on all the cavities in the string.</w:t>
            </w:r>
          </w:p>
          <w:p w14:paraId="393DCB4A" w14:textId="77777777" w:rsidR="005E0F6C" w:rsidRDefault="005E0F6C" w:rsidP="005E0F6C"/>
          <w:p w14:paraId="12ACAF93" w14:textId="77777777" w:rsidR="005E0F6C" w:rsidRPr="0030435D" w:rsidRDefault="005E0F6C" w:rsidP="005E0F6C">
            <w:pPr>
              <w:rPr>
                <w:b/>
              </w:rPr>
            </w:pPr>
            <w:r>
              <w:t xml:space="preserve">3. </w:t>
            </w:r>
            <w:r w:rsidRPr="0030435D">
              <w:t>Align the cavity and GV1SA.</w:t>
            </w:r>
            <w:r>
              <w:t xml:space="preserve"> </w:t>
            </w:r>
            <w:r w:rsidRPr="0030435D">
              <w:t>The</w:t>
            </w:r>
            <w:r w:rsidRPr="00F82D15">
              <w:t xml:space="preserve"> cavity shall be aligned with the flange alignment tool to locate the </w:t>
            </w:r>
            <w:r>
              <w:t>beamline</w:t>
            </w:r>
            <w:r w:rsidRPr="00F82D15">
              <w:t xml:space="preserve"> flange in the proper location.</w:t>
            </w:r>
          </w:p>
          <w:p w14:paraId="05D85E24" w14:textId="77777777" w:rsidR="005E0F6C" w:rsidRDefault="005E0F6C" w:rsidP="009B7C92">
            <w:pPr>
              <w:pStyle w:val="ListParagraph"/>
              <w:numPr>
                <w:ilvl w:val="0"/>
                <w:numId w:val="13"/>
              </w:numPr>
            </w:pPr>
            <w:r w:rsidRPr="00F82D15">
              <w:t>Verify the location of the flange is near the center of the range of the tooling to accommodate the alignment of all the cavities in the s</w:t>
            </w:r>
            <w:r>
              <w:t>tring.</w:t>
            </w:r>
          </w:p>
          <w:p w14:paraId="58A04658" w14:textId="77777777" w:rsidR="005E0F6C" w:rsidRPr="00F82D15" w:rsidRDefault="005E0F6C" w:rsidP="009B7C92">
            <w:pPr>
              <w:pStyle w:val="ListParagraph"/>
              <w:numPr>
                <w:ilvl w:val="0"/>
                <w:numId w:val="13"/>
              </w:numPr>
            </w:pPr>
            <w:r w:rsidRPr="00F82D15">
              <w:t>After both flanges of the cavity are in the same position - relative to the rail - set the roll of the cavity level using a precision level on the leveling tool, which is attached to the other set of helium vessel blocks.</w:t>
            </w:r>
          </w:p>
          <w:p w14:paraId="17B791D0" w14:textId="77777777" w:rsidR="005E0F6C" w:rsidRPr="00F82D15" w:rsidRDefault="005E0F6C" w:rsidP="009B7C92">
            <w:pPr>
              <w:pStyle w:val="ListParagraph"/>
              <w:numPr>
                <w:ilvl w:val="0"/>
                <w:numId w:val="13"/>
              </w:numPr>
            </w:pPr>
            <w:r w:rsidRPr="00F82D15">
              <w:t xml:space="preserve">Place the upstream bellows flange, which is part of the upstream gate valve sub-assembly </w:t>
            </w:r>
            <w:r>
              <w:t>[GV1SA]</w:t>
            </w:r>
            <w:r w:rsidRPr="00F82D15">
              <w:t>, at the same height and location from the rail as that of the cavity flanges.</w:t>
            </w:r>
          </w:p>
          <w:p w14:paraId="786184FE" w14:textId="77777777" w:rsidR="005E0F6C" w:rsidRDefault="005E0F6C" w:rsidP="009B7C92">
            <w:pPr>
              <w:pStyle w:val="ListParagraph"/>
              <w:numPr>
                <w:ilvl w:val="0"/>
                <w:numId w:val="13"/>
              </w:numPr>
            </w:pPr>
            <w:r w:rsidRPr="00F82D15">
              <w:t>Level the valve body using the precision level (within 0.25 degrees from level before assembly).</w:t>
            </w:r>
            <w:r>
              <w:t xml:space="preserve"> </w:t>
            </w:r>
            <w:r w:rsidRPr="00F82D15">
              <w:t>Lock the valve lollipop in place with rail locks.</w:t>
            </w:r>
          </w:p>
          <w:p w14:paraId="5037F976" w14:textId="77777777" w:rsidR="005E0F6C" w:rsidRPr="00F82D15" w:rsidRDefault="005E0F6C" w:rsidP="005E0F6C">
            <w:pPr>
              <w:ind w:left="360"/>
            </w:pPr>
          </w:p>
        </w:tc>
        <w:tc>
          <w:tcPr>
            <w:tcW w:w="5731" w:type="dxa"/>
            <w:vMerge/>
            <w:noWrap/>
          </w:tcPr>
          <w:p w14:paraId="0E6A0102" w14:textId="77777777" w:rsidR="005E0F6C" w:rsidRDefault="005E0F6C" w:rsidP="005E0F6C">
            <w:pPr>
              <w:spacing w:line="276" w:lineRule="auto"/>
            </w:pPr>
          </w:p>
        </w:tc>
      </w:tr>
      <w:tr w:rsidR="005E0F6C" w:rsidRPr="00D97B1C" w14:paraId="64E9E5B7" w14:textId="77777777" w:rsidTr="005E0F6C">
        <w:trPr>
          <w:trHeight w:val="288"/>
        </w:trPr>
        <w:tc>
          <w:tcPr>
            <w:tcW w:w="1683" w:type="dxa"/>
            <w:vMerge/>
          </w:tcPr>
          <w:p w14:paraId="2E80942D" w14:textId="77777777" w:rsidR="005E0F6C" w:rsidRDefault="005E0F6C" w:rsidP="005E0F6C"/>
        </w:tc>
        <w:tc>
          <w:tcPr>
            <w:tcW w:w="20629" w:type="dxa"/>
            <w:shd w:val="clear" w:color="auto" w:fill="auto"/>
          </w:tcPr>
          <w:p w14:paraId="15C1610F" w14:textId="77777777" w:rsidR="005E0F6C" w:rsidRDefault="005E0F6C" w:rsidP="005E0F6C">
            <w:r>
              <w:t xml:space="preserve">4. </w:t>
            </w:r>
            <w:r w:rsidRPr="00F82D15">
              <w:t>Set the roll of the cavity rotationally using the rotational alignment bridge and the "A" frame.</w:t>
            </w:r>
            <w:r>
              <w:t xml:space="preserve"> </w:t>
            </w:r>
            <w:r w:rsidRPr="00F82D15">
              <w:t xml:space="preserve">Verify all four frame </w:t>
            </w:r>
            <w:r>
              <w:t>stud</w:t>
            </w:r>
            <w:r w:rsidRPr="00F82D15">
              <w:t xml:space="preserve">s and "A" frame </w:t>
            </w:r>
            <w:r>
              <w:t>studs are tight when finished.</w:t>
            </w:r>
          </w:p>
          <w:p w14:paraId="36B546B4" w14:textId="77777777" w:rsidR="005E0F6C" w:rsidRPr="00F82D15" w:rsidRDefault="005E0F6C" w:rsidP="005E0F6C"/>
        </w:tc>
        <w:tc>
          <w:tcPr>
            <w:tcW w:w="5731" w:type="dxa"/>
            <w:vMerge/>
            <w:noWrap/>
          </w:tcPr>
          <w:p w14:paraId="63664174" w14:textId="77777777" w:rsidR="005E0F6C" w:rsidRDefault="005E0F6C" w:rsidP="005E0F6C">
            <w:pPr>
              <w:spacing w:line="276" w:lineRule="auto"/>
            </w:pPr>
          </w:p>
        </w:tc>
      </w:tr>
      <w:tr w:rsidR="005E0F6C" w:rsidRPr="00D97B1C" w14:paraId="5A9E1B4A" w14:textId="77777777" w:rsidTr="005E0F6C">
        <w:trPr>
          <w:trHeight w:val="288"/>
        </w:trPr>
        <w:tc>
          <w:tcPr>
            <w:tcW w:w="1683" w:type="dxa"/>
            <w:vMerge/>
          </w:tcPr>
          <w:p w14:paraId="7C1E90DE" w14:textId="77777777" w:rsidR="005E0F6C" w:rsidRDefault="005E0F6C" w:rsidP="005E0F6C"/>
        </w:tc>
        <w:tc>
          <w:tcPr>
            <w:tcW w:w="20629" w:type="dxa"/>
            <w:shd w:val="clear" w:color="auto" w:fill="auto"/>
          </w:tcPr>
          <w:p w14:paraId="3BA88A5D" w14:textId="77777777" w:rsidR="005E0F6C" w:rsidRDefault="005E0F6C" w:rsidP="005E0F6C">
            <w:r>
              <w:t xml:space="preserve">5. </w:t>
            </w:r>
            <w:r w:rsidRPr="00F82D15">
              <w:t xml:space="preserve">Blow down </w:t>
            </w:r>
            <w:r>
              <w:t>the cavity</w:t>
            </w:r>
            <w:r w:rsidRPr="00F82D15">
              <w:t xml:space="preserve"> with ionized N2 in accordance with the Ionize</w:t>
            </w:r>
            <w:r>
              <w:t>d Nitrogen Cleaning Procedure.</w:t>
            </w:r>
          </w:p>
          <w:p w14:paraId="4BD0D30C" w14:textId="77777777" w:rsidR="005E0F6C" w:rsidRDefault="005E0F6C" w:rsidP="009B7C92">
            <w:pPr>
              <w:pStyle w:val="ListParagraph"/>
              <w:numPr>
                <w:ilvl w:val="0"/>
                <w:numId w:val="14"/>
              </w:numPr>
            </w:pPr>
            <w:r>
              <w:t xml:space="preserve">General cavity to </w:t>
            </w:r>
            <w:r w:rsidRPr="00F82D15">
              <w:t>Spec 2</w:t>
            </w:r>
            <w:r>
              <w:t>.</w:t>
            </w:r>
          </w:p>
          <w:p w14:paraId="253D5538" w14:textId="77777777" w:rsidR="005E0F6C" w:rsidRDefault="005E0F6C" w:rsidP="009B7C92">
            <w:pPr>
              <w:pStyle w:val="ListParagraph"/>
              <w:numPr>
                <w:ilvl w:val="0"/>
                <w:numId w:val="14"/>
              </w:numPr>
            </w:pPr>
            <w:r>
              <w:t>Cavity</w:t>
            </w:r>
            <w:r w:rsidRPr="00F82D15">
              <w:t xml:space="preserve"> flange, </w:t>
            </w:r>
            <w:r>
              <w:t>bolt hole</w:t>
            </w:r>
            <w:r w:rsidRPr="00F82D15">
              <w:t>s, and inside</w:t>
            </w:r>
            <w:r>
              <w:t xml:space="preserve"> the </w:t>
            </w:r>
            <w:proofErr w:type="gramStart"/>
            <w:r>
              <w:t>right angle</w:t>
            </w:r>
            <w:proofErr w:type="gramEnd"/>
            <w:r>
              <w:t xml:space="preserve"> valve up to the valve stem to Spec 1.</w:t>
            </w:r>
          </w:p>
          <w:p w14:paraId="3CFB015D" w14:textId="77777777" w:rsidR="005E0F6C" w:rsidRPr="00F82D15" w:rsidRDefault="005E0F6C" w:rsidP="005E0F6C">
            <w:pPr>
              <w:ind w:left="360"/>
            </w:pPr>
          </w:p>
        </w:tc>
        <w:tc>
          <w:tcPr>
            <w:tcW w:w="5731" w:type="dxa"/>
            <w:vMerge/>
            <w:noWrap/>
          </w:tcPr>
          <w:p w14:paraId="04701339" w14:textId="77777777" w:rsidR="005E0F6C" w:rsidRDefault="005E0F6C" w:rsidP="005E0F6C">
            <w:pPr>
              <w:spacing w:line="276" w:lineRule="auto"/>
            </w:pPr>
          </w:p>
        </w:tc>
      </w:tr>
      <w:tr w:rsidR="005E0F6C" w:rsidRPr="00D97B1C" w14:paraId="55ACBC06" w14:textId="77777777" w:rsidTr="005E0F6C">
        <w:trPr>
          <w:trHeight w:val="288"/>
        </w:trPr>
        <w:tc>
          <w:tcPr>
            <w:tcW w:w="1683" w:type="dxa"/>
            <w:vMerge/>
          </w:tcPr>
          <w:p w14:paraId="7E89DED0" w14:textId="77777777" w:rsidR="005E0F6C" w:rsidRDefault="005E0F6C" w:rsidP="005E0F6C"/>
        </w:tc>
        <w:tc>
          <w:tcPr>
            <w:tcW w:w="20629" w:type="dxa"/>
            <w:shd w:val="clear" w:color="auto" w:fill="auto"/>
          </w:tcPr>
          <w:p w14:paraId="0A35D836" w14:textId="77777777" w:rsidR="005E0F6C" w:rsidRPr="009A6D83" w:rsidRDefault="005E0F6C" w:rsidP="005E0F6C">
            <w:r w:rsidRPr="009A6D83">
              <w:t>6.</w:t>
            </w:r>
            <w:r>
              <w:t xml:space="preserve"> </w:t>
            </w:r>
            <w:r w:rsidRPr="009A6D83">
              <w:t xml:space="preserve">Prepare the </w:t>
            </w:r>
            <w:r>
              <w:t>Downstream Purge Line</w:t>
            </w:r>
            <w:r w:rsidRPr="009A6D83">
              <w:t xml:space="preserve"> Spool for assembly to the cavity right angle valve.</w:t>
            </w:r>
          </w:p>
          <w:p w14:paraId="4EB452D4" w14:textId="77777777" w:rsidR="005E0F6C" w:rsidRPr="00F82D15" w:rsidRDefault="005E0F6C" w:rsidP="009B7C92">
            <w:pPr>
              <w:pStyle w:val="ListParagraph"/>
              <w:numPr>
                <w:ilvl w:val="0"/>
                <w:numId w:val="15"/>
              </w:numPr>
            </w:pPr>
            <w:r w:rsidRPr="00F82D15">
              <w:t xml:space="preserve">Set the purge software to "Standby" </w:t>
            </w:r>
            <w:r>
              <w:t>and v</w:t>
            </w:r>
            <w:r w:rsidRPr="00F82D15">
              <w:t xml:space="preserve">erify the </w:t>
            </w:r>
            <w:proofErr w:type="spellStart"/>
            <w:r w:rsidRPr="00F82D15">
              <w:t>baratron</w:t>
            </w:r>
            <w:proofErr w:type="spellEnd"/>
            <w:r w:rsidRPr="00F82D15">
              <w:t xml:space="preserve"> is reading approximately 0.</w:t>
            </w:r>
          </w:p>
          <w:p w14:paraId="76DA663B" w14:textId="77777777" w:rsidR="005E0F6C" w:rsidRPr="00F82D15" w:rsidRDefault="005E0F6C" w:rsidP="009B7C92">
            <w:pPr>
              <w:pStyle w:val="ListParagraph"/>
              <w:numPr>
                <w:ilvl w:val="0"/>
                <w:numId w:val="15"/>
              </w:numPr>
            </w:pPr>
            <w:r w:rsidRPr="00F82D15">
              <w:t>Remove the blank, gasket, and all fasteners from the Spool.</w:t>
            </w:r>
          </w:p>
          <w:p w14:paraId="3390CFC2" w14:textId="77777777" w:rsidR="005E0F6C" w:rsidRDefault="005E0F6C" w:rsidP="009B7C92">
            <w:pPr>
              <w:pStyle w:val="ListParagraph"/>
              <w:numPr>
                <w:ilvl w:val="0"/>
                <w:numId w:val="15"/>
              </w:numPr>
            </w:pPr>
            <w:r w:rsidRPr="00F82D15">
              <w:t xml:space="preserve">Wipe </w:t>
            </w:r>
            <w:r>
              <w:t>bolt hole</w:t>
            </w:r>
            <w:r w:rsidRPr="00F82D15">
              <w:t xml:space="preserve">s </w:t>
            </w:r>
            <w:r>
              <w:t xml:space="preserve">and </w:t>
            </w:r>
            <w:r w:rsidRPr="00F82D15">
              <w:t>flange sealing surface with IPA.</w:t>
            </w:r>
          </w:p>
          <w:p w14:paraId="557F15B9" w14:textId="77777777" w:rsidR="005E0F6C" w:rsidRPr="009A6D83" w:rsidRDefault="005E0F6C" w:rsidP="005E0F6C"/>
          <w:p w14:paraId="077148A8" w14:textId="77777777" w:rsidR="005E0F6C" w:rsidRPr="00F82D15" w:rsidRDefault="005E0F6C" w:rsidP="005E0F6C">
            <w:r w:rsidRPr="00F82D15">
              <w:rPr>
                <w:b/>
                <w:u w:val="single"/>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1FFCFE78" w14:textId="77777777" w:rsidR="005E0F6C" w:rsidRPr="00F82D15" w:rsidRDefault="005E0F6C" w:rsidP="009B7C92">
            <w:pPr>
              <w:pStyle w:val="ListParagraph"/>
              <w:numPr>
                <w:ilvl w:val="0"/>
                <w:numId w:val="15"/>
              </w:numPr>
            </w:pPr>
            <w:r w:rsidRPr="00F82D15">
              <w:t>Set the purge software to "Blowout"</w:t>
            </w:r>
            <w:r>
              <w:t>.</w:t>
            </w:r>
          </w:p>
          <w:p w14:paraId="47BB063A" w14:textId="77777777" w:rsidR="005E0F6C" w:rsidRPr="00F82D15" w:rsidRDefault="005E0F6C" w:rsidP="009B7C92">
            <w:pPr>
              <w:pStyle w:val="ListParagraph"/>
              <w:numPr>
                <w:ilvl w:val="0"/>
                <w:numId w:val="15"/>
              </w:numPr>
            </w:pPr>
            <w:r>
              <w:t>Verify the purge turns on.</w:t>
            </w:r>
          </w:p>
          <w:p w14:paraId="6CEAC798" w14:textId="77777777" w:rsidR="005E0F6C" w:rsidRDefault="005E0F6C" w:rsidP="009B7C92">
            <w:pPr>
              <w:pStyle w:val="ListParagraph"/>
              <w:numPr>
                <w:ilvl w:val="0"/>
                <w:numId w:val="15"/>
              </w:numPr>
            </w:pPr>
            <w:r w:rsidRPr="00F82D15">
              <w:t>Flow N2 through the Spool until Spec 1 is reached for two full cycles</w:t>
            </w:r>
            <w:r>
              <w:t>.</w:t>
            </w:r>
          </w:p>
          <w:p w14:paraId="05F7FAF9" w14:textId="77777777" w:rsidR="005E0F6C" w:rsidRDefault="005E0F6C" w:rsidP="009B7C92">
            <w:pPr>
              <w:pStyle w:val="ListParagraph"/>
              <w:numPr>
                <w:ilvl w:val="0"/>
                <w:numId w:val="15"/>
              </w:numPr>
            </w:pPr>
            <w:r w:rsidRPr="00F82D15">
              <w:t>Set the purge software to "Purge</w:t>
            </w:r>
            <w:r>
              <w:t>"</w:t>
            </w:r>
            <w:r w:rsidRPr="00F82D15">
              <w:t>.</w:t>
            </w:r>
          </w:p>
          <w:p w14:paraId="1563D38A" w14:textId="77777777" w:rsidR="005E0F6C" w:rsidRPr="00F82D15" w:rsidRDefault="005E0F6C" w:rsidP="005E0F6C">
            <w:pPr>
              <w:ind w:left="360"/>
            </w:pPr>
          </w:p>
        </w:tc>
        <w:tc>
          <w:tcPr>
            <w:tcW w:w="5731" w:type="dxa"/>
            <w:vMerge/>
            <w:noWrap/>
          </w:tcPr>
          <w:p w14:paraId="31B707A3" w14:textId="77777777" w:rsidR="005E0F6C" w:rsidRDefault="005E0F6C" w:rsidP="005E0F6C">
            <w:pPr>
              <w:spacing w:line="276" w:lineRule="auto"/>
            </w:pPr>
          </w:p>
        </w:tc>
      </w:tr>
      <w:tr w:rsidR="005E0F6C" w:rsidRPr="00D97B1C" w14:paraId="13DD54E9" w14:textId="77777777" w:rsidTr="005E0F6C">
        <w:trPr>
          <w:trHeight w:val="288"/>
        </w:trPr>
        <w:tc>
          <w:tcPr>
            <w:tcW w:w="1683" w:type="dxa"/>
            <w:vMerge/>
          </w:tcPr>
          <w:p w14:paraId="5EB61AC7" w14:textId="77777777" w:rsidR="005E0F6C" w:rsidRDefault="005E0F6C" w:rsidP="005E0F6C"/>
        </w:tc>
        <w:tc>
          <w:tcPr>
            <w:tcW w:w="20629" w:type="dxa"/>
            <w:shd w:val="clear" w:color="auto" w:fill="auto"/>
          </w:tcPr>
          <w:p w14:paraId="0B2E3404" w14:textId="77777777" w:rsidR="005E0F6C" w:rsidRPr="009A6D83" w:rsidRDefault="005E0F6C" w:rsidP="005E0F6C">
            <w:r>
              <w:t xml:space="preserve">7. </w:t>
            </w:r>
            <w:r w:rsidRPr="009A6D83">
              <w:t xml:space="preserve">Install the </w:t>
            </w:r>
            <w:r>
              <w:t>Downstream Purge Line</w:t>
            </w:r>
            <w:r w:rsidRPr="009A6D83">
              <w:t xml:space="preserve"> to the cavity right angle valve.</w:t>
            </w:r>
          </w:p>
          <w:p w14:paraId="068E2A44" w14:textId="77777777" w:rsidR="005E0F6C" w:rsidRPr="00F82D15" w:rsidRDefault="005E0F6C" w:rsidP="009B7C92">
            <w:pPr>
              <w:pStyle w:val="ListParagraph"/>
              <w:numPr>
                <w:ilvl w:val="0"/>
                <w:numId w:val="16"/>
              </w:numPr>
            </w:pPr>
            <w:r w:rsidRPr="00F82D15">
              <w:t xml:space="preserve">Place a new cleaned </w:t>
            </w:r>
            <w:r>
              <w:t xml:space="preserve">[Spec 1] </w:t>
            </w:r>
            <w:r w:rsidRPr="00F82D15">
              <w:t>gasket on the Spool.</w:t>
            </w:r>
            <w:r>
              <w:t xml:space="preserve"> </w:t>
            </w:r>
            <w:r w:rsidRPr="00F82D15">
              <w:t>Use a large-bore gasket if available.</w:t>
            </w:r>
          </w:p>
          <w:p w14:paraId="16F817A5" w14:textId="77777777" w:rsidR="005E0F6C" w:rsidRPr="00F82D15" w:rsidRDefault="005E0F6C" w:rsidP="009B7C92">
            <w:pPr>
              <w:pStyle w:val="ListParagraph"/>
              <w:numPr>
                <w:ilvl w:val="0"/>
                <w:numId w:val="16"/>
              </w:numPr>
            </w:pPr>
            <w:r w:rsidRPr="00F82D15">
              <w:t xml:space="preserve">Install two </w:t>
            </w:r>
            <w:r>
              <w:t>pre-</w:t>
            </w:r>
            <w:r w:rsidRPr="00F82D15">
              <w:t xml:space="preserve">cleaned </w:t>
            </w:r>
            <w:r>
              <w:t>[Spec1] studs in a star pattern and snug with wrench.</w:t>
            </w:r>
          </w:p>
          <w:p w14:paraId="46AFDD79" w14:textId="77777777" w:rsidR="005E0F6C" w:rsidRPr="00F82D15" w:rsidRDefault="005E0F6C" w:rsidP="009B7C92">
            <w:pPr>
              <w:pStyle w:val="ListParagraph"/>
              <w:numPr>
                <w:ilvl w:val="0"/>
                <w:numId w:val="16"/>
              </w:numPr>
            </w:pPr>
            <w:r w:rsidRPr="00F82D15">
              <w:t xml:space="preserve">Install the four remaining </w:t>
            </w:r>
            <w:r>
              <w:t>studs continuing the star pattern</w:t>
            </w:r>
            <w:r w:rsidRPr="00F82D15">
              <w:t>.</w:t>
            </w:r>
          </w:p>
          <w:p w14:paraId="63D03E33" w14:textId="77777777" w:rsidR="005E0F6C" w:rsidRPr="00F82D15" w:rsidRDefault="005E0F6C" w:rsidP="009B7C92">
            <w:pPr>
              <w:pStyle w:val="ListParagraph"/>
              <w:numPr>
                <w:ilvl w:val="0"/>
                <w:numId w:val="16"/>
              </w:numPr>
            </w:pPr>
            <w:r w:rsidRPr="00F82D15">
              <w:t xml:space="preserve">Torque all </w:t>
            </w:r>
            <w:r>
              <w:t>studs</w:t>
            </w:r>
            <w:r w:rsidRPr="00F82D15">
              <w:t xml:space="preserve"> using a standard torque pattern for a round flange.</w:t>
            </w:r>
          </w:p>
          <w:p w14:paraId="46EF2329" w14:textId="77777777" w:rsidR="005E0F6C" w:rsidRPr="00F82D15" w:rsidRDefault="005E0F6C" w:rsidP="009B7C92">
            <w:pPr>
              <w:pStyle w:val="ListParagraph"/>
              <w:numPr>
                <w:ilvl w:val="0"/>
                <w:numId w:val="16"/>
              </w:numPr>
            </w:pPr>
            <w:r w:rsidRPr="00F82D15">
              <w:t xml:space="preserve">Repeat the final torque sequence twice and then go around all the </w:t>
            </w:r>
            <w:r>
              <w:t>studs</w:t>
            </w:r>
            <w:r w:rsidRPr="00F82D15">
              <w:t xml:space="preserve"> at least twice or until there is no movement of the nuts. Stop if</w:t>
            </w:r>
            <w:r>
              <w:t xml:space="preserve"> the flanges go metal-to-metal.</w:t>
            </w:r>
          </w:p>
          <w:p w14:paraId="5F24C6AA" w14:textId="77777777" w:rsidR="005E0F6C" w:rsidRDefault="005E0F6C" w:rsidP="009B7C92">
            <w:pPr>
              <w:pStyle w:val="ListParagraph"/>
              <w:numPr>
                <w:ilvl w:val="0"/>
                <w:numId w:val="16"/>
              </w:numPr>
            </w:pPr>
            <w:r w:rsidRPr="00F82D15">
              <w:t>Verify the purge turns off.</w:t>
            </w:r>
          </w:p>
          <w:p w14:paraId="20E661BE" w14:textId="77777777" w:rsidR="005E0F6C" w:rsidRDefault="005E0F6C" w:rsidP="005E0F6C"/>
          <w:p w14:paraId="414084C6" w14:textId="77777777" w:rsidR="005E0F6C" w:rsidRDefault="005E0F6C" w:rsidP="005E0F6C">
            <w:pPr>
              <w:jc w:val="center"/>
            </w:pPr>
            <w:r>
              <w:rPr>
                <w:noProof/>
              </w:rPr>
              <w:drawing>
                <wp:inline distT="0" distB="0" distL="0" distR="0" wp14:anchorId="79E120B6" wp14:editId="4CB0CC9E">
                  <wp:extent cx="3924300" cy="3790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4300" cy="3790950"/>
                          </a:xfrm>
                          <a:prstGeom prst="rect">
                            <a:avLst/>
                          </a:prstGeom>
                        </pic:spPr>
                      </pic:pic>
                    </a:graphicData>
                  </a:graphic>
                </wp:inline>
              </w:drawing>
            </w:r>
          </w:p>
          <w:p w14:paraId="63327618" w14:textId="77777777" w:rsidR="005E0F6C" w:rsidRPr="00F82D15" w:rsidRDefault="005E0F6C" w:rsidP="005E0F6C"/>
        </w:tc>
        <w:tc>
          <w:tcPr>
            <w:tcW w:w="5731" w:type="dxa"/>
            <w:vMerge/>
            <w:noWrap/>
          </w:tcPr>
          <w:p w14:paraId="21E97294" w14:textId="77777777" w:rsidR="005E0F6C" w:rsidRDefault="005E0F6C" w:rsidP="005E0F6C">
            <w:pPr>
              <w:spacing w:line="276" w:lineRule="auto"/>
            </w:pPr>
          </w:p>
        </w:tc>
      </w:tr>
      <w:tr w:rsidR="005E0F6C" w:rsidRPr="00D97B1C" w14:paraId="1511326A" w14:textId="77777777" w:rsidTr="005E0F6C">
        <w:trPr>
          <w:trHeight w:val="288"/>
        </w:trPr>
        <w:tc>
          <w:tcPr>
            <w:tcW w:w="1683" w:type="dxa"/>
            <w:vMerge/>
          </w:tcPr>
          <w:p w14:paraId="2D0F2A84" w14:textId="77777777" w:rsidR="005E0F6C" w:rsidRDefault="005E0F6C" w:rsidP="005E0F6C"/>
        </w:tc>
        <w:tc>
          <w:tcPr>
            <w:tcW w:w="20629" w:type="dxa"/>
            <w:shd w:val="clear" w:color="auto" w:fill="auto"/>
          </w:tcPr>
          <w:p w14:paraId="39DEC273" w14:textId="77777777" w:rsidR="005E0F6C" w:rsidRPr="00CF6689" w:rsidRDefault="005E0F6C" w:rsidP="005E0F6C">
            <w:r w:rsidRPr="00CF6689">
              <w:t>8. Pump down the purge line to the cavity right angle valve.</w:t>
            </w:r>
          </w:p>
          <w:p w14:paraId="31D68DF8" w14:textId="77777777" w:rsidR="005E0F6C" w:rsidRPr="00CF6689" w:rsidRDefault="005E0F6C" w:rsidP="009B7C92">
            <w:pPr>
              <w:pStyle w:val="ListParagraph"/>
              <w:numPr>
                <w:ilvl w:val="0"/>
                <w:numId w:val="17"/>
              </w:numPr>
            </w:pPr>
            <w:r w:rsidRPr="00CF6689">
              <w:t>Set the purge software to "Standby" for the Downstream Purge Line.</w:t>
            </w:r>
          </w:p>
          <w:p w14:paraId="0F1134EB" w14:textId="77777777" w:rsidR="005E0F6C" w:rsidRPr="00CF6689" w:rsidRDefault="005E0F6C" w:rsidP="009B7C92">
            <w:pPr>
              <w:pStyle w:val="ListParagraph"/>
              <w:numPr>
                <w:ilvl w:val="0"/>
                <w:numId w:val="17"/>
              </w:numPr>
            </w:pPr>
            <w:r w:rsidRPr="00CF6689">
              <w:t>Pump down the purge header to the closed right angle valve on the cavity. Allow the header to pump to the mid E-5 mbar range.</w:t>
            </w:r>
          </w:p>
          <w:p w14:paraId="2227DC56" w14:textId="77777777" w:rsidR="005E0F6C" w:rsidRPr="00CF6689" w:rsidRDefault="005E0F6C" w:rsidP="009B7C92">
            <w:pPr>
              <w:pStyle w:val="ListParagraph"/>
              <w:numPr>
                <w:ilvl w:val="0"/>
                <w:numId w:val="17"/>
              </w:numPr>
            </w:pPr>
            <w:r w:rsidRPr="00CF6689">
              <w:t>Close the pump isolation valve.</w:t>
            </w:r>
          </w:p>
          <w:p w14:paraId="6E3C9539" w14:textId="77777777" w:rsidR="005E0F6C" w:rsidRPr="00CF6689" w:rsidRDefault="005E0F6C" w:rsidP="005E0F6C"/>
        </w:tc>
        <w:tc>
          <w:tcPr>
            <w:tcW w:w="5731" w:type="dxa"/>
            <w:vMerge/>
            <w:noWrap/>
          </w:tcPr>
          <w:p w14:paraId="25359E93" w14:textId="77777777" w:rsidR="005E0F6C" w:rsidRDefault="005E0F6C" w:rsidP="005E0F6C">
            <w:pPr>
              <w:spacing w:line="276" w:lineRule="auto"/>
            </w:pPr>
          </w:p>
        </w:tc>
      </w:tr>
      <w:tr w:rsidR="005E0F6C" w:rsidRPr="00D97B1C" w14:paraId="19C3C96A" w14:textId="77777777" w:rsidTr="005E0F6C">
        <w:trPr>
          <w:trHeight w:val="288"/>
        </w:trPr>
        <w:tc>
          <w:tcPr>
            <w:tcW w:w="1683" w:type="dxa"/>
            <w:vMerge/>
          </w:tcPr>
          <w:p w14:paraId="4FC7CB26" w14:textId="77777777" w:rsidR="005E0F6C" w:rsidRDefault="005E0F6C" w:rsidP="005E0F6C"/>
        </w:tc>
        <w:tc>
          <w:tcPr>
            <w:tcW w:w="20629" w:type="dxa"/>
            <w:shd w:val="clear" w:color="auto" w:fill="auto"/>
          </w:tcPr>
          <w:p w14:paraId="3EC944F3" w14:textId="77777777" w:rsidR="005E0F6C" w:rsidRDefault="005E0F6C" w:rsidP="005E0F6C">
            <w:r>
              <w:t xml:space="preserve">9. </w:t>
            </w:r>
            <w:r w:rsidRPr="00F82D15">
              <w:t xml:space="preserve">While monitoring the </w:t>
            </w:r>
            <w:r>
              <w:t>cavity</w:t>
            </w:r>
            <w:r w:rsidRPr="00F82D15">
              <w:t xml:space="preserve"> pressure, slowly open the cavity right angle valve.</w:t>
            </w:r>
            <w:r>
              <w:t xml:space="preserve"> </w:t>
            </w:r>
            <w:r w:rsidRPr="00D5174E">
              <w:t xml:space="preserve">If the </w:t>
            </w:r>
            <w:r>
              <w:t>cavity</w:t>
            </w:r>
            <w:r w:rsidRPr="00D5174E">
              <w:t xml:space="preserve"> pressure </w:t>
            </w:r>
            <w:r>
              <w:t>reads at the mid E-4 mbar range or higher</w:t>
            </w:r>
            <w:r w:rsidRPr="00F82D15">
              <w:t>, n</w:t>
            </w:r>
            <w:r>
              <w:t>otify the cleanroom supervisor.</w:t>
            </w:r>
          </w:p>
          <w:p w14:paraId="4A66F771" w14:textId="77777777" w:rsidR="005E0F6C" w:rsidRPr="00F82D15" w:rsidRDefault="005E0F6C" w:rsidP="005E0F6C"/>
        </w:tc>
        <w:tc>
          <w:tcPr>
            <w:tcW w:w="5731" w:type="dxa"/>
            <w:noWrap/>
          </w:tcPr>
          <w:p w14:paraId="6B2F89BB" w14:textId="77777777" w:rsidR="005E0F6C" w:rsidRDefault="005E0F6C" w:rsidP="005E0F6C">
            <w:pPr>
              <w:spacing w:line="276" w:lineRule="auto"/>
            </w:pPr>
            <w:r>
              <w:t>[[CAV1VacuumOK]] &lt;&lt;YESNO&gt;&gt;</w:t>
            </w:r>
          </w:p>
        </w:tc>
      </w:tr>
      <w:tr w:rsidR="005E0F6C" w:rsidRPr="00D97B1C" w14:paraId="7469956D" w14:textId="77777777" w:rsidTr="005E0F6C">
        <w:trPr>
          <w:trHeight w:val="288"/>
        </w:trPr>
        <w:tc>
          <w:tcPr>
            <w:tcW w:w="1683" w:type="dxa"/>
            <w:vMerge/>
          </w:tcPr>
          <w:p w14:paraId="0712B25D" w14:textId="77777777" w:rsidR="005E0F6C" w:rsidRDefault="005E0F6C" w:rsidP="005E0F6C"/>
        </w:tc>
        <w:tc>
          <w:tcPr>
            <w:tcW w:w="20629" w:type="dxa"/>
            <w:shd w:val="clear" w:color="auto" w:fill="auto"/>
          </w:tcPr>
          <w:p w14:paraId="73515EDE" w14:textId="77777777" w:rsidR="005E0F6C" w:rsidRDefault="005E0F6C" w:rsidP="005E0F6C">
            <w:r>
              <w:t>10. Set the purge software to "Backfill" and slowly backfill the cavity.</w:t>
            </w:r>
          </w:p>
          <w:p w14:paraId="13B156A0" w14:textId="77777777" w:rsidR="005E0F6C" w:rsidRPr="00F82D15" w:rsidRDefault="005E0F6C" w:rsidP="005E0F6C"/>
        </w:tc>
        <w:tc>
          <w:tcPr>
            <w:tcW w:w="5731" w:type="dxa"/>
            <w:noWrap/>
          </w:tcPr>
          <w:p w14:paraId="1554E1DD" w14:textId="77777777" w:rsidR="005E0F6C" w:rsidRDefault="005E0F6C" w:rsidP="005E0F6C">
            <w:pPr>
              <w:spacing w:line="276" w:lineRule="auto"/>
            </w:pPr>
          </w:p>
        </w:tc>
      </w:tr>
      <w:tr w:rsidR="005E0F6C" w:rsidRPr="00D97B1C" w14:paraId="77007176" w14:textId="77777777" w:rsidTr="005E0F6C">
        <w:trPr>
          <w:trHeight w:val="288"/>
        </w:trPr>
        <w:tc>
          <w:tcPr>
            <w:tcW w:w="1683" w:type="dxa"/>
            <w:vMerge/>
          </w:tcPr>
          <w:p w14:paraId="11967501" w14:textId="77777777" w:rsidR="005E0F6C" w:rsidRDefault="005E0F6C" w:rsidP="005E0F6C"/>
        </w:tc>
        <w:tc>
          <w:tcPr>
            <w:tcW w:w="20629" w:type="dxa"/>
            <w:shd w:val="clear" w:color="auto" w:fill="auto"/>
          </w:tcPr>
          <w:p w14:paraId="54136B53" w14:textId="77777777" w:rsidR="005E0F6C" w:rsidRDefault="005E0F6C" w:rsidP="005E0F6C">
            <w:r>
              <w:t xml:space="preserve">11. </w:t>
            </w:r>
            <w:r w:rsidRPr="00F82D15">
              <w:t>When the cavity has been backfilled to the interlock value, change the purge software to "Purge"</w:t>
            </w:r>
            <w:r>
              <w:t>.</w:t>
            </w:r>
          </w:p>
          <w:p w14:paraId="08091F54" w14:textId="77777777" w:rsidR="005E0F6C" w:rsidRPr="00F82D15" w:rsidRDefault="005E0F6C" w:rsidP="005E0F6C"/>
        </w:tc>
        <w:tc>
          <w:tcPr>
            <w:tcW w:w="5731" w:type="dxa"/>
            <w:noWrap/>
          </w:tcPr>
          <w:p w14:paraId="61039AA0" w14:textId="77777777" w:rsidR="005E0F6C" w:rsidRDefault="005E0F6C" w:rsidP="005E0F6C">
            <w:pPr>
              <w:spacing w:line="276" w:lineRule="auto"/>
            </w:pPr>
            <w:r>
              <w:t>[[CAV1PrepComment]] &lt;&lt;COMMENT&gt;&gt;</w:t>
            </w:r>
          </w:p>
          <w:p w14:paraId="624FE668" w14:textId="77777777" w:rsidR="005E0F6C" w:rsidRDefault="005E0F6C" w:rsidP="005E0F6C">
            <w:pPr>
              <w:spacing w:line="276" w:lineRule="auto"/>
            </w:pPr>
            <w:r>
              <w:t>[[CAV1PrepTime]] &lt;&lt;TIMESTAMP&gt;&gt;</w:t>
            </w:r>
          </w:p>
          <w:p w14:paraId="2E470E68" w14:textId="77777777" w:rsidR="005E0F6C" w:rsidRDefault="005E0F6C" w:rsidP="005E0F6C">
            <w:pPr>
              <w:spacing w:line="276" w:lineRule="auto"/>
            </w:pPr>
            <w:r>
              <w:t>[[CAV1PrepTech]] &lt;&lt;SRFCVP&gt;&gt;</w:t>
            </w:r>
          </w:p>
        </w:tc>
      </w:tr>
      <w:tr w:rsidR="005E0F6C" w:rsidRPr="00D97B1C" w14:paraId="15A6938E" w14:textId="77777777" w:rsidTr="005E0F6C">
        <w:trPr>
          <w:trHeight w:val="288"/>
        </w:trPr>
        <w:tc>
          <w:tcPr>
            <w:tcW w:w="1683" w:type="dxa"/>
            <w:vMerge w:val="restart"/>
          </w:tcPr>
          <w:p w14:paraId="670DB938" w14:textId="77777777" w:rsidR="005E0F6C" w:rsidRDefault="005E0F6C" w:rsidP="005E0F6C">
            <w:r>
              <w:t>4.</w:t>
            </w:r>
          </w:p>
        </w:tc>
        <w:tc>
          <w:tcPr>
            <w:tcW w:w="20629" w:type="dxa"/>
            <w:shd w:val="clear" w:color="auto" w:fill="auto"/>
          </w:tcPr>
          <w:p w14:paraId="14879534" w14:textId="77777777" w:rsidR="005E0F6C" w:rsidRPr="00756F12" w:rsidRDefault="005E0F6C" w:rsidP="005E0F6C">
            <w:pPr>
              <w:rPr>
                <w:b/>
                <w:u w:val="single"/>
              </w:rPr>
            </w:pPr>
            <w:r w:rsidRPr="00756F12">
              <w:rPr>
                <w:b/>
                <w:u w:val="single"/>
              </w:rPr>
              <w:t>Cavity 1 FPC Installation</w:t>
            </w:r>
          </w:p>
          <w:p w14:paraId="3073A909" w14:textId="77777777" w:rsidR="005E0F6C" w:rsidRPr="00F82D15" w:rsidRDefault="005E0F6C" w:rsidP="005E0F6C">
            <w:r>
              <w:t>1. Gather the following</w:t>
            </w:r>
            <w:r w:rsidRPr="00F82D15">
              <w:t xml:space="preserve"> components for the connection of the cold end coupler to the cavity</w:t>
            </w:r>
            <w:r>
              <w:t>. Verify the components</w:t>
            </w:r>
            <w:r w:rsidRPr="00F82D15">
              <w:t xml:space="preserve"> are cleaned and ready for installation.</w:t>
            </w:r>
          </w:p>
          <w:p w14:paraId="60287A23" w14:textId="77777777" w:rsidR="005E0F6C" w:rsidRPr="00F82D15" w:rsidRDefault="005E0F6C" w:rsidP="009B7C92">
            <w:pPr>
              <w:pStyle w:val="ListParagraph"/>
              <w:numPr>
                <w:ilvl w:val="0"/>
                <w:numId w:val="18"/>
              </w:numPr>
            </w:pPr>
            <w:r w:rsidRPr="00F82D15">
              <w:t>1 inspected and accepted FPC body</w:t>
            </w:r>
          </w:p>
          <w:p w14:paraId="0BE26F94" w14:textId="77777777" w:rsidR="005E0F6C" w:rsidRPr="00F82D15" w:rsidRDefault="005E0F6C" w:rsidP="009B7C92">
            <w:pPr>
              <w:pStyle w:val="ListParagraph"/>
              <w:numPr>
                <w:ilvl w:val="0"/>
                <w:numId w:val="18"/>
              </w:numPr>
            </w:pPr>
            <w:r w:rsidRPr="00F82D15">
              <w:t xml:space="preserve">1 FPC body flange </w:t>
            </w:r>
            <w:r>
              <w:t>alignment blank</w:t>
            </w:r>
          </w:p>
          <w:p w14:paraId="08DF3299" w14:textId="77777777" w:rsidR="005E0F6C" w:rsidRPr="00F82D15" w:rsidRDefault="005E0F6C" w:rsidP="009B7C92">
            <w:pPr>
              <w:pStyle w:val="ListParagraph"/>
              <w:numPr>
                <w:ilvl w:val="0"/>
                <w:numId w:val="18"/>
              </w:numPr>
            </w:pPr>
            <w:r w:rsidRPr="00F82D15">
              <w:t xml:space="preserve">2 clean spring clamps </w:t>
            </w:r>
          </w:p>
          <w:p w14:paraId="75A4C30A" w14:textId="77777777" w:rsidR="005E0F6C" w:rsidRPr="00F82D15" w:rsidRDefault="005E0F6C" w:rsidP="009B7C92">
            <w:pPr>
              <w:pStyle w:val="ListParagraph"/>
              <w:numPr>
                <w:ilvl w:val="0"/>
                <w:numId w:val="18"/>
              </w:numPr>
            </w:pPr>
            <w:r w:rsidRPr="00F82D15">
              <w:t>Fasteners</w:t>
            </w:r>
          </w:p>
          <w:p w14:paraId="4CDB3DF5" w14:textId="77777777" w:rsidR="005E0F6C" w:rsidRPr="00F82D15" w:rsidRDefault="005E0F6C" w:rsidP="009B7C92">
            <w:pPr>
              <w:pStyle w:val="ListParagraph"/>
              <w:numPr>
                <w:ilvl w:val="0"/>
                <w:numId w:val="18"/>
              </w:numPr>
            </w:pPr>
            <w:r w:rsidRPr="00F82D15">
              <w:t>1 hex seal gasket</w:t>
            </w:r>
          </w:p>
          <w:p w14:paraId="11E4CC6E" w14:textId="77777777" w:rsidR="005E0F6C" w:rsidRPr="00F82D15" w:rsidRDefault="005E0F6C" w:rsidP="009B7C92">
            <w:pPr>
              <w:pStyle w:val="ListParagraph"/>
              <w:numPr>
                <w:ilvl w:val="0"/>
                <w:numId w:val="18"/>
              </w:numPr>
            </w:pPr>
            <w:r w:rsidRPr="00F82D15">
              <w:t>Retainer clips</w:t>
            </w:r>
          </w:p>
          <w:p w14:paraId="11834512" w14:textId="77777777" w:rsidR="005E0F6C" w:rsidRDefault="005E0F6C" w:rsidP="009B7C92">
            <w:pPr>
              <w:pStyle w:val="ListParagraph"/>
              <w:numPr>
                <w:ilvl w:val="0"/>
                <w:numId w:val="18"/>
              </w:numPr>
            </w:pPr>
            <w:r w:rsidRPr="00F82D15">
              <w:t>Wrenches</w:t>
            </w:r>
          </w:p>
          <w:p w14:paraId="73FD8459" w14:textId="77777777" w:rsidR="005E0F6C" w:rsidRPr="00F82D15" w:rsidRDefault="005E0F6C" w:rsidP="005E0F6C"/>
        </w:tc>
        <w:tc>
          <w:tcPr>
            <w:tcW w:w="5731" w:type="dxa"/>
            <w:noWrap/>
          </w:tcPr>
          <w:p w14:paraId="5FCB4F1A" w14:textId="77777777" w:rsidR="005E0F6C" w:rsidRDefault="005E0F6C" w:rsidP="005E0F6C">
            <w:pPr>
              <w:spacing w:line="276" w:lineRule="auto"/>
            </w:pPr>
          </w:p>
        </w:tc>
      </w:tr>
      <w:tr w:rsidR="005E0F6C" w:rsidRPr="00D97B1C" w14:paraId="6C5B690B" w14:textId="77777777" w:rsidTr="005E0F6C">
        <w:trPr>
          <w:trHeight w:val="288"/>
        </w:trPr>
        <w:tc>
          <w:tcPr>
            <w:tcW w:w="1683" w:type="dxa"/>
            <w:vMerge/>
          </w:tcPr>
          <w:p w14:paraId="327772C6" w14:textId="77777777" w:rsidR="005E0F6C" w:rsidRDefault="005E0F6C" w:rsidP="005E0F6C"/>
        </w:tc>
        <w:tc>
          <w:tcPr>
            <w:tcW w:w="20629" w:type="dxa"/>
            <w:shd w:val="clear" w:color="auto" w:fill="auto"/>
          </w:tcPr>
          <w:p w14:paraId="2B7AD4A5" w14:textId="77777777" w:rsidR="005E0F6C" w:rsidRDefault="005E0F6C" w:rsidP="005E0F6C">
            <w:r>
              <w:t>2. Record the FPC Serial Number.</w:t>
            </w:r>
          </w:p>
          <w:p w14:paraId="223C990E" w14:textId="77777777" w:rsidR="005E0F6C" w:rsidRPr="00F82D15" w:rsidRDefault="005E0F6C" w:rsidP="005E0F6C"/>
        </w:tc>
        <w:tc>
          <w:tcPr>
            <w:tcW w:w="5731" w:type="dxa"/>
            <w:noWrap/>
          </w:tcPr>
          <w:p w14:paraId="09C88322" w14:textId="77777777" w:rsidR="005E0F6C" w:rsidRDefault="005E0F6C" w:rsidP="005E0F6C">
            <w:pPr>
              <w:spacing w:line="276" w:lineRule="auto"/>
            </w:pPr>
            <w:r>
              <w:t>[[FPCCSN1]] &lt;&lt;FPCCSN&gt;&gt;</w:t>
            </w:r>
          </w:p>
        </w:tc>
      </w:tr>
      <w:tr w:rsidR="005E0F6C" w:rsidRPr="00D97B1C" w14:paraId="2BDB04C1" w14:textId="77777777" w:rsidTr="005E0F6C">
        <w:trPr>
          <w:trHeight w:val="288"/>
        </w:trPr>
        <w:tc>
          <w:tcPr>
            <w:tcW w:w="1683" w:type="dxa"/>
            <w:vMerge/>
          </w:tcPr>
          <w:p w14:paraId="09D9C5F5" w14:textId="77777777" w:rsidR="005E0F6C" w:rsidRDefault="005E0F6C" w:rsidP="005E0F6C"/>
        </w:tc>
        <w:tc>
          <w:tcPr>
            <w:tcW w:w="20629" w:type="dxa"/>
            <w:shd w:val="clear" w:color="auto" w:fill="auto"/>
          </w:tcPr>
          <w:p w14:paraId="028BFE55" w14:textId="77777777" w:rsidR="005E0F6C" w:rsidRDefault="005E0F6C" w:rsidP="005E0F6C">
            <w:r>
              <w:t xml:space="preserve">3. </w:t>
            </w:r>
            <w:r w:rsidRPr="00AA1924">
              <w:t>Use the FPC body holding tool to hold and spray the FPC</w:t>
            </w:r>
            <w:r>
              <w:t xml:space="preserve"> to Spec 1.</w:t>
            </w:r>
          </w:p>
          <w:p w14:paraId="4FA8AA71" w14:textId="77777777" w:rsidR="005E0F6C" w:rsidRDefault="005E0F6C" w:rsidP="005E0F6C">
            <w:r>
              <w:t xml:space="preserve">4. </w:t>
            </w:r>
            <w:r w:rsidRPr="00AA1924">
              <w:t>When all the N2 spraying is complete, carefully place the alignment tooling over the probe tip and onto the FPC body flange. Clamp in place with two spring clamps.</w:t>
            </w:r>
            <w:r>
              <w:t xml:space="preserve"> Open the clamps down and away from the cavity.</w:t>
            </w:r>
          </w:p>
          <w:p w14:paraId="149F874C" w14:textId="77777777" w:rsidR="005E0F6C" w:rsidRDefault="005E0F6C" w:rsidP="005E0F6C">
            <w:r>
              <w:t xml:space="preserve">5. </w:t>
            </w:r>
            <w:r w:rsidRPr="00AA1924">
              <w:t>Install the FP</w:t>
            </w:r>
            <w:r>
              <w:t>C onto the installation tooling and spray to Spec 1.</w:t>
            </w:r>
          </w:p>
          <w:p w14:paraId="47163BB6" w14:textId="77777777" w:rsidR="005E0F6C" w:rsidRDefault="005E0F6C" w:rsidP="005E0F6C"/>
        </w:tc>
        <w:tc>
          <w:tcPr>
            <w:tcW w:w="5731" w:type="dxa"/>
            <w:noWrap/>
          </w:tcPr>
          <w:p w14:paraId="3AFD8B6F" w14:textId="77777777" w:rsidR="005E0F6C" w:rsidRDefault="005E0F6C" w:rsidP="005E0F6C">
            <w:pPr>
              <w:spacing w:line="276" w:lineRule="auto"/>
            </w:pPr>
          </w:p>
        </w:tc>
      </w:tr>
      <w:tr w:rsidR="005E0F6C" w:rsidRPr="00D97B1C" w14:paraId="3E69EE2C" w14:textId="77777777" w:rsidTr="005E0F6C">
        <w:trPr>
          <w:trHeight w:val="1442"/>
        </w:trPr>
        <w:tc>
          <w:tcPr>
            <w:tcW w:w="1683" w:type="dxa"/>
            <w:vMerge/>
          </w:tcPr>
          <w:p w14:paraId="0C523B61" w14:textId="77777777" w:rsidR="005E0F6C" w:rsidRDefault="005E0F6C" w:rsidP="005E0F6C"/>
        </w:tc>
        <w:tc>
          <w:tcPr>
            <w:tcW w:w="20629" w:type="dxa"/>
            <w:shd w:val="clear" w:color="auto" w:fill="auto"/>
          </w:tcPr>
          <w:p w14:paraId="49BCB4DB" w14:textId="77777777" w:rsidR="005E0F6C" w:rsidRPr="00F82D15" w:rsidRDefault="005E0F6C" w:rsidP="005E0F6C">
            <w:r>
              <w:t xml:space="preserve">6. </w:t>
            </w:r>
            <w:r w:rsidRPr="00F82D15">
              <w:t xml:space="preserve">Verify the purge software is set to "Purge" for </w:t>
            </w:r>
            <w:r>
              <w:t>the Downstream Purge Line</w:t>
            </w:r>
            <w:r w:rsidRPr="00F82D15">
              <w:t>.</w:t>
            </w:r>
          </w:p>
          <w:p w14:paraId="67730D5F" w14:textId="77777777" w:rsidR="005E0F6C" w:rsidRDefault="005E0F6C" w:rsidP="005E0F6C"/>
          <w:p w14:paraId="43D4F138" w14:textId="77777777" w:rsidR="005E0F6C" w:rsidRDefault="005E0F6C" w:rsidP="005E0F6C">
            <w:r>
              <w:t xml:space="preserve">7. </w:t>
            </w:r>
            <w:r w:rsidRPr="00834FC4">
              <w:t xml:space="preserve">Remove </w:t>
            </w:r>
            <w:r>
              <w:t xml:space="preserve">the </w:t>
            </w:r>
            <w:r w:rsidRPr="00834FC4">
              <w:t xml:space="preserve">4 </w:t>
            </w:r>
            <w:r>
              <w:t>studs indicated in positions 1, 3, 5, and 7 in the drawing below from the</w:t>
            </w:r>
            <w:r w:rsidRPr="00834FC4">
              <w:t xml:space="preserve"> cavity FPC flange</w:t>
            </w:r>
            <w:r>
              <w:t xml:space="preserve"> in a star pattern.</w:t>
            </w:r>
          </w:p>
          <w:p w14:paraId="5B36C6E9" w14:textId="77777777" w:rsidR="005E0F6C" w:rsidRDefault="005E0F6C" w:rsidP="005E0F6C">
            <w:r>
              <w:t>Prepare an IPA dipped Q-tip and remove excess liquid from the Q-tip before cleaning the bolt holes. Clean bolt holes with the IPA dipped Q-tip.</w:t>
            </w:r>
          </w:p>
          <w:p w14:paraId="5F79C31E" w14:textId="77777777" w:rsidR="005E0F6C" w:rsidRDefault="005E0F6C" w:rsidP="005E0F6C">
            <w:r>
              <w:t>Use ionized N2 to spray open bolt holes from both directions to Spec 1 in accordance with the Ionized N2 Parts Cleaning Procedure. Repeat using ionized N2 to spray open bolt holes from both directions two additional times to Spec 1 to ensure cleanliness before proceeding.</w:t>
            </w:r>
          </w:p>
          <w:p w14:paraId="5D3F3402" w14:textId="77777777" w:rsidR="005E0F6C" w:rsidRDefault="005E0F6C" w:rsidP="005E0F6C"/>
          <w:p w14:paraId="5CBB0FF6" w14:textId="77777777" w:rsidR="005E0F6C" w:rsidRDefault="005E0F6C" w:rsidP="005E0F6C">
            <w:r>
              <w:rPr>
                <w:noProof/>
              </w:rPr>
              <w:drawing>
                <wp:inline distT="0" distB="0" distL="0" distR="0" wp14:anchorId="35A6B5D2" wp14:editId="579A0CC2">
                  <wp:extent cx="3657600" cy="32177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217795"/>
                          </a:xfrm>
                          <a:prstGeom prst="rect">
                            <a:avLst/>
                          </a:prstGeom>
                        </pic:spPr>
                      </pic:pic>
                    </a:graphicData>
                  </a:graphic>
                </wp:inline>
              </w:drawing>
            </w:r>
          </w:p>
          <w:p w14:paraId="0F60250A" w14:textId="77777777" w:rsidR="005E0F6C" w:rsidRDefault="005E0F6C" w:rsidP="005E0F6C">
            <w:r>
              <w:t xml:space="preserve">8. </w:t>
            </w:r>
            <w:r w:rsidRPr="00F82D15">
              <w:t xml:space="preserve">Install </w:t>
            </w:r>
            <w:r>
              <w:t>2</w:t>
            </w:r>
            <w:r w:rsidRPr="00F82D15">
              <w:t xml:space="preserve"> pre-cleaned [Spec 1] </w:t>
            </w:r>
            <w:r>
              <w:t>studs</w:t>
            </w:r>
            <w:r w:rsidRPr="00F82D15">
              <w:t xml:space="preserve"> in the open holes </w:t>
            </w:r>
            <w:r>
              <w:t xml:space="preserve">at positions 1 and 5 </w:t>
            </w:r>
            <w:r w:rsidRPr="00F82D15">
              <w:t>on the cavity</w:t>
            </w:r>
            <w:r>
              <w:t xml:space="preserve"> and torque to </w:t>
            </w:r>
            <w:r w:rsidRPr="0051076F">
              <w:t xml:space="preserve">120 </w:t>
            </w:r>
            <w:r w:rsidRPr="001E3FCF">
              <w:t>in-lbs.</w:t>
            </w:r>
          </w:p>
          <w:p w14:paraId="7679ADD9" w14:textId="77777777" w:rsidR="005E0F6C" w:rsidRDefault="005E0F6C" w:rsidP="005E0F6C">
            <w:r>
              <w:t xml:space="preserve">9. </w:t>
            </w:r>
            <w:r w:rsidRPr="00834FC4">
              <w:t xml:space="preserve">Continue to remove </w:t>
            </w:r>
            <w:r>
              <w:t xml:space="preserve">all remaining </w:t>
            </w:r>
            <w:r w:rsidRPr="00834FC4">
              <w:t xml:space="preserve">original </w:t>
            </w:r>
            <w:r>
              <w:t>stud</w:t>
            </w:r>
            <w:r w:rsidRPr="00834FC4">
              <w:t xml:space="preserve">s on the cavity flange </w:t>
            </w:r>
            <w:r>
              <w:t>in a star pattern, until only the two pre-cleaned studs remain installed</w:t>
            </w:r>
            <w:r w:rsidRPr="00834FC4">
              <w:t>.</w:t>
            </w:r>
          </w:p>
          <w:p w14:paraId="350F4708" w14:textId="77777777" w:rsidR="005E0F6C" w:rsidRDefault="005E0F6C" w:rsidP="005E0F6C">
            <w:r>
              <w:t>Prepare an IPA dipped Q-tip and remove excess liquid from the Q-tip before cleaning the bolt holes. Clean bolt holes with the IPA dipped Q-tip.</w:t>
            </w:r>
          </w:p>
          <w:p w14:paraId="2624D8A5" w14:textId="77777777" w:rsidR="005E0F6C" w:rsidRDefault="005E0F6C" w:rsidP="005E0F6C">
            <w:r>
              <w:t xml:space="preserve">Use ionized N2 to spray open bolt holes from both directions to Spec 1 in accordance with the Ionized N2 Parts Cleaning Procedure. Repeat using ionized N2 to spray open bolt holes from both directions two additional times to Spec 1 to ensure cleanliness before proceeding. </w:t>
            </w:r>
          </w:p>
          <w:p w14:paraId="6E980A81" w14:textId="77777777" w:rsidR="005E0F6C" w:rsidRDefault="005E0F6C" w:rsidP="005E0F6C"/>
          <w:p w14:paraId="59D7EB86" w14:textId="77777777" w:rsidR="005E0F6C" w:rsidRDefault="005E0F6C" w:rsidP="005E0F6C">
            <w:r>
              <w:t>10. Hold the cavity FPC flange and the test coupler flange tight so that there is no movement of the flanges while studs are being removed.</w:t>
            </w:r>
          </w:p>
          <w:p w14:paraId="4B736CD7" w14:textId="77777777" w:rsidR="005E0F6C" w:rsidRDefault="005E0F6C" w:rsidP="005E0F6C">
            <w:r w:rsidRPr="00F82D15">
              <w:t xml:space="preserve">Remove </w:t>
            </w:r>
            <w:r>
              <w:t>the pre-cleaned</w:t>
            </w:r>
            <w:r w:rsidRPr="00F82D15">
              <w:t xml:space="preserve"> </w:t>
            </w:r>
            <w:r>
              <w:t>stud in position 1</w:t>
            </w:r>
            <w:r w:rsidRPr="00F82D15">
              <w:t xml:space="preserve"> on </w:t>
            </w:r>
            <w:r>
              <w:t xml:space="preserve">the </w:t>
            </w:r>
            <w:r w:rsidRPr="00F82D15">
              <w:t>cavity coupler flange</w:t>
            </w:r>
            <w:r>
              <w:t xml:space="preserve"> and then remove the pre-cleaned stud in position 5 on the cavity coupler flange. Pull studs away from the cavity.</w:t>
            </w:r>
          </w:p>
          <w:p w14:paraId="262342EF" w14:textId="77777777" w:rsidR="005E0F6C" w:rsidRDefault="005E0F6C" w:rsidP="005E0F6C">
            <w:r>
              <w:t xml:space="preserve">Carefully and slowly </w:t>
            </w:r>
            <w:r w:rsidRPr="00F82D15">
              <w:t>remove test coupler</w:t>
            </w:r>
            <w:r>
              <w:t xml:space="preserve"> and gasket</w:t>
            </w:r>
            <w:r w:rsidRPr="00F82D15">
              <w:t xml:space="preserve"> </w:t>
            </w:r>
            <w:r>
              <w:t xml:space="preserve">away </w:t>
            </w:r>
            <w:r w:rsidRPr="00F82D15">
              <w:t xml:space="preserve">from </w:t>
            </w:r>
            <w:r>
              <w:t xml:space="preserve">the </w:t>
            </w:r>
            <w:r w:rsidRPr="00F82D15">
              <w:t>cavity.</w:t>
            </w:r>
          </w:p>
          <w:p w14:paraId="31CB8199" w14:textId="77777777" w:rsidR="005E0F6C" w:rsidRDefault="005E0F6C" w:rsidP="005E0F6C">
            <w:r w:rsidRPr="00F82D15">
              <w:t>Verify the purge starts.</w:t>
            </w:r>
          </w:p>
          <w:p w14:paraId="67379BF4" w14:textId="77777777" w:rsidR="005E0F6C" w:rsidRDefault="005E0F6C" w:rsidP="005E0F6C"/>
          <w:p w14:paraId="5B66C385" w14:textId="77777777" w:rsidR="005E0F6C" w:rsidRDefault="005E0F6C" w:rsidP="005E0F6C">
            <w:r>
              <w:t>11. Install FPC alignment blank on cavity flange with spring clamps. Open the clamps down and away from the cavity.</w:t>
            </w:r>
          </w:p>
          <w:p w14:paraId="1067A407" w14:textId="77777777" w:rsidR="005E0F6C" w:rsidRPr="00F82D15" w:rsidRDefault="005E0F6C" w:rsidP="005E0F6C"/>
        </w:tc>
        <w:tc>
          <w:tcPr>
            <w:tcW w:w="5731" w:type="dxa"/>
            <w:vMerge w:val="restart"/>
            <w:noWrap/>
          </w:tcPr>
          <w:p w14:paraId="730C6ACB" w14:textId="77777777" w:rsidR="005E0F6C" w:rsidRDefault="005E0F6C" w:rsidP="005E0F6C">
            <w:pPr>
              <w:spacing w:line="276" w:lineRule="auto"/>
            </w:pPr>
          </w:p>
        </w:tc>
      </w:tr>
      <w:tr w:rsidR="005E0F6C" w:rsidRPr="00D97B1C" w14:paraId="5A1EAFCE" w14:textId="77777777" w:rsidTr="005E0F6C">
        <w:trPr>
          <w:trHeight w:val="288"/>
        </w:trPr>
        <w:tc>
          <w:tcPr>
            <w:tcW w:w="1683" w:type="dxa"/>
            <w:vMerge/>
          </w:tcPr>
          <w:p w14:paraId="00E2F4B7" w14:textId="77777777" w:rsidR="005E0F6C" w:rsidRPr="00D97B1C" w:rsidRDefault="005E0F6C" w:rsidP="005E0F6C"/>
        </w:tc>
        <w:tc>
          <w:tcPr>
            <w:tcW w:w="20629" w:type="dxa"/>
            <w:shd w:val="clear" w:color="auto" w:fill="auto"/>
          </w:tcPr>
          <w:p w14:paraId="1DD2C515" w14:textId="77777777" w:rsidR="005E0F6C" w:rsidRPr="00AA1924" w:rsidRDefault="005E0F6C" w:rsidP="005E0F6C">
            <w:r w:rsidRPr="00AA1924">
              <w:t>1</w:t>
            </w:r>
            <w:r>
              <w:t xml:space="preserve">2. </w:t>
            </w:r>
            <w:r w:rsidRPr="00AA1924">
              <w:t>Install the FPC a</w:t>
            </w:r>
            <w:r>
              <w:t>lignment table on the lollipop.</w:t>
            </w:r>
          </w:p>
          <w:p w14:paraId="39DF7DBD" w14:textId="77777777" w:rsidR="005E0F6C" w:rsidRPr="00AA1924" w:rsidRDefault="005E0F6C" w:rsidP="005E0F6C">
            <w:r w:rsidRPr="00AA1924">
              <w:t>1</w:t>
            </w:r>
            <w:r>
              <w:t>3</w:t>
            </w:r>
            <w:r w:rsidRPr="00AA1924">
              <w:t>.</w:t>
            </w:r>
            <w:r>
              <w:t xml:space="preserve"> </w:t>
            </w:r>
            <w:r w:rsidRPr="00AA1924">
              <w:t>Align FPC to</w:t>
            </w:r>
            <w:r>
              <w:t xml:space="preserve"> open holes on alignment blank.</w:t>
            </w:r>
          </w:p>
          <w:p w14:paraId="4DE78919" w14:textId="77777777" w:rsidR="005E0F6C" w:rsidRPr="00AA1924" w:rsidRDefault="005E0F6C" w:rsidP="005E0F6C">
            <w:r w:rsidRPr="00AA1924">
              <w:t>1</w:t>
            </w:r>
            <w:r>
              <w:t>4</w:t>
            </w:r>
            <w:r w:rsidRPr="00AA1924">
              <w:t>.</w:t>
            </w:r>
            <w:r>
              <w:t xml:space="preserve"> </w:t>
            </w:r>
            <w:r w:rsidRPr="00AA1924">
              <w:t>Move FPC back as far as possible on</w:t>
            </w:r>
            <w:r>
              <w:t xml:space="preserve"> the FPC table.</w:t>
            </w:r>
          </w:p>
          <w:p w14:paraId="4683668A" w14:textId="77777777" w:rsidR="005E0F6C" w:rsidRDefault="005E0F6C" w:rsidP="005E0F6C">
            <w:r w:rsidRPr="00AA1924">
              <w:t>1</w:t>
            </w:r>
            <w:r>
              <w:t>5</w:t>
            </w:r>
            <w:r w:rsidRPr="00AA1924">
              <w:t>.</w:t>
            </w:r>
            <w:r>
              <w:t xml:space="preserve"> </w:t>
            </w:r>
            <w:r w:rsidRPr="00AA1924">
              <w:t>Remove the FPC coupler cover.</w:t>
            </w:r>
          </w:p>
          <w:p w14:paraId="3A018989" w14:textId="77777777" w:rsidR="005E0F6C" w:rsidRDefault="005E0F6C" w:rsidP="005E0F6C">
            <w:r>
              <w:t xml:space="preserve">16. </w:t>
            </w:r>
            <w:r w:rsidRPr="00F82D15">
              <w:t>Install the FPC gasket with retaining clips to hold the gasket in place on the FPC.</w:t>
            </w:r>
            <w:r>
              <w:t xml:space="preserve"> </w:t>
            </w:r>
            <w:r w:rsidRPr="00F82D15">
              <w:t>Verify the clips are placed in the horizontal position.</w:t>
            </w:r>
          </w:p>
          <w:p w14:paraId="68061898" w14:textId="77777777" w:rsidR="005E0F6C" w:rsidRPr="00AA1924" w:rsidRDefault="005E0F6C" w:rsidP="005E0F6C"/>
        </w:tc>
        <w:tc>
          <w:tcPr>
            <w:tcW w:w="5731" w:type="dxa"/>
            <w:vMerge/>
            <w:noWrap/>
          </w:tcPr>
          <w:p w14:paraId="4CEA7887" w14:textId="77777777" w:rsidR="005E0F6C" w:rsidRPr="00D97B1C" w:rsidRDefault="005E0F6C" w:rsidP="005E0F6C">
            <w:pPr>
              <w:spacing w:line="276" w:lineRule="auto"/>
            </w:pPr>
          </w:p>
        </w:tc>
      </w:tr>
      <w:tr w:rsidR="005E0F6C" w:rsidRPr="00D97B1C" w14:paraId="328E080B" w14:textId="77777777" w:rsidTr="005E0F6C">
        <w:trPr>
          <w:trHeight w:val="1730"/>
        </w:trPr>
        <w:tc>
          <w:tcPr>
            <w:tcW w:w="1683" w:type="dxa"/>
            <w:vMerge/>
          </w:tcPr>
          <w:p w14:paraId="664B46BA" w14:textId="77777777" w:rsidR="005E0F6C" w:rsidRPr="00D97B1C" w:rsidRDefault="005E0F6C" w:rsidP="005E0F6C"/>
        </w:tc>
        <w:tc>
          <w:tcPr>
            <w:tcW w:w="20629" w:type="dxa"/>
            <w:shd w:val="clear" w:color="auto" w:fill="auto"/>
          </w:tcPr>
          <w:p w14:paraId="70E5460D" w14:textId="77777777" w:rsidR="005E0F6C" w:rsidRPr="00F82D15" w:rsidRDefault="005E0F6C" w:rsidP="005E0F6C">
            <w:r>
              <w:t>17. Remove the alignment blank from the cavity.</w:t>
            </w:r>
          </w:p>
          <w:p w14:paraId="26BD63ED" w14:textId="77777777" w:rsidR="005E0F6C" w:rsidRDefault="005E0F6C" w:rsidP="005E0F6C">
            <w:r>
              <w:t xml:space="preserve">18. </w:t>
            </w:r>
            <w:r w:rsidRPr="00F82D15">
              <w:t xml:space="preserve">Move FPC into place, remove the gasket clips, and install 2 pre-cleaned [Spec 1] </w:t>
            </w:r>
            <w:r>
              <w:t>studs in a star pattern</w:t>
            </w:r>
            <w:r w:rsidRPr="00F82D15">
              <w:t xml:space="preserve"> to secure coupler.</w:t>
            </w:r>
            <w:r>
              <w:t xml:space="preserve"> Snug studs with wrench.</w:t>
            </w:r>
          </w:p>
          <w:p w14:paraId="4AAF30AC" w14:textId="77777777" w:rsidR="005E0F6C" w:rsidRDefault="005E0F6C" w:rsidP="005E0F6C">
            <w:r>
              <w:t>19. Install 2 additional pre-cleaned [Spec 1] studs continuing the star pattern and snug with wrench.</w:t>
            </w:r>
          </w:p>
          <w:p w14:paraId="3DEB0B74" w14:textId="77777777" w:rsidR="005E0F6C" w:rsidRDefault="005E0F6C" w:rsidP="005E0F6C">
            <w:r>
              <w:t xml:space="preserve">20. </w:t>
            </w:r>
            <w:r w:rsidRPr="00F82D15">
              <w:t xml:space="preserve">Install remaining </w:t>
            </w:r>
            <w:r>
              <w:t>4</w:t>
            </w:r>
            <w:r w:rsidRPr="00F82D15">
              <w:t xml:space="preserve"> </w:t>
            </w:r>
            <w:r>
              <w:t xml:space="preserve">studs </w:t>
            </w:r>
            <w:r w:rsidRPr="00F82D15">
              <w:t xml:space="preserve">in pairs </w:t>
            </w:r>
            <w:r>
              <w:t>continuing the star pattern on FPC flange.</w:t>
            </w:r>
          </w:p>
          <w:p w14:paraId="7D233A3A" w14:textId="77777777" w:rsidR="005E0F6C" w:rsidRPr="00834FC4" w:rsidDel="00DD3F1F" w:rsidRDefault="005E0F6C" w:rsidP="005E0F6C"/>
        </w:tc>
        <w:tc>
          <w:tcPr>
            <w:tcW w:w="5731" w:type="dxa"/>
            <w:vMerge/>
            <w:noWrap/>
          </w:tcPr>
          <w:p w14:paraId="4B7DC226" w14:textId="77777777" w:rsidR="005E0F6C" w:rsidRPr="00D97B1C" w:rsidRDefault="005E0F6C" w:rsidP="005E0F6C">
            <w:pPr>
              <w:spacing w:line="276" w:lineRule="auto"/>
            </w:pPr>
          </w:p>
        </w:tc>
      </w:tr>
      <w:tr w:rsidR="005E0F6C" w:rsidRPr="00D97B1C" w14:paraId="63219D87" w14:textId="77777777" w:rsidTr="005E0F6C">
        <w:trPr>
          <w:trHeight w:val="288"/>
        </w:trPr>
        <w:tc>
          <w:tcPr>
            <w:tcW w:w="1683" w:type="dxa"/>
            <w:vMerge/>
          </w:tcPr>
          <w:p w14:paraId="0DD7587A" w14:textId="77777777" w:rsidR="005E0F6C" w:rsidRDefault="005E0F6C" w:rsidP="005E0F6C"/>
        </w:tc>
        <w:tc>
          <w:tcPr>
            <w:tcW w:w="20629" w:type="dxa"/>
            <w:shd w:val="clear" w:color="auto" w:fill="auto"/>
          </w:tcPr>
          <w:p w14:paraId="196A08EE" w14:textId="77777777" w:rsidR="005E0F6C" w:rsidRDefault="005E0F6C" w:rsidP="005E0F6C">
            <w:r>
              <w:t xml:space="preserve">21. </w:t>
            </w:r>
            <w:r w:rsidRPr="00F82D15">
              <w:t xml:space="preserve">Torque all fasteners to 60 </w:t>
            </w:r>
            <w:r>
              <w:t>in-</w:t>
            </w:r>
            <w:proofErr w:type="spellStart"/>
            <w:r>
              <w:t>lbs</w:t>
            </w:r>
            <w:proofErr w:type="spellEnd"/>
            <w:r w:rsidRPr="00F82D15">
              <w:t xml:space="preserve"> using a standard tor</w:t>
            </w:r>
            <w:r>
              <w:t>que pattern for a round flange.</w:t>
            </w:r>
          </w:p>
          <w:p w14:paraId="13E54650" w14:textId="77777777" w:rsidR="005E0F6C" w:rsidRDefault="005E0F6C" w:rsidP="005E0F6C">
            <w:r>
              <w:t xml:space="preserve">22. </w:t>
            </w:r>
            <w:r w:rsidRPr="00F82D15">
              <w:t>Increase the torque wrench setting to 120 in</w:t>
            </w:r>
            <w:r>
              <w:t>-</w:t>
            </w:r>
            <w:proofErr w:type="spellStart"/>
            <w:r w:rsidRPr="00F82D15">
              <w:t>lbs</w:t>
            </w:r>
            <w:proofErr w:type="spellEnd"/>
            <w:r w:rsidRPr="00F82D15">
              <w:t xml:space="preserve"> and torque all fasteners using a standard tor</w:t>
            </w:r>
            <w:r>
              <w:t>que pattern for a round flange.</w:t>
            </w:r>
          </w:p>
          <w:p w14:paraId="5DC73936" w14:textId="77777777" w:rsidR="005E0F6C" w:rsidRDefault="005E0F6C" w:rsidP="005E0F6C">
            <w:r>
              <w:t xml:space="preserve">23. </w:t>
            </w:r>
            <w:r w:rsidRPr="00F82D15">
              <w:t>Repeat the final torque sequence twice and then go around all the fasteners at least twice or until there is no movement of the nuts.</w:t>
            </w:r>
            <w:r>
              <w:t xml:space="preserve"> Verify the purge stops.</w:t>
            </w:r>
          </w:p>
          <w:p w14:paraId="3EEAB7C4" w14:textId="77777777" w:rsidR="005E0F6C" w:rsidRPr="00F82D15" w:rsidRDefault="005E0F6C" w:rsidP="005E0F6C"/>
        </w:tc>
        <w:tc>
          <w:tcPr>
            <w:tcW w:w="5731" w:type="dxa"/>
            <w:noWrap/>
          </w:tcPr>
          <w:p w14:paraId="4D98AA4D" w14:textId="77777777" w:rsidR="005E0F6C" w:rsidRDefault="005E0F6C" w:rsidP="005E0F6C">
            <w:pPr>
              <w:spacing w:line="276" w:lineRule="auto"/>
            </w:pPr>
            <w:r>
              <w:t>[[FPC1InstallComment]] &lt;&lt;COMMENT&gt;&gt;</w:t>
            </w:r>
          </w:p>
          <w:p w14:paraId="74CA2C7A" w14:textId="77777777" w:rsidR="005E0F6C" w:rsidRDefault="005E0F6C" w:rsidP="005E0F6C">
            <w:pPr>
              <w:spacing w:line="276" w:lineRule="auto"/>
            </w:pPr>
            <w:r>
              <w:t>[[FPC1InstallTime]] &lt;&lt;TIMESTAMP&gt;&gt;</w:t>
            </w:r>
          </w:p>
          <w:p w14:paraId="0B1942BA" w14:textId="77777777" w:rsidR="005E0F6C" w:rsidRDefault="005E0F6C" w:rsidP="005E0F6C">
            <w:pPr>
              <w:spacing w:line="276" w:lineRule="auto"/>
            </w:pPr>
            <w:r>
              <w:t>[[FPC1InstallTech]] &lt;&lt;SRFCVP&gt;&gt;</w:t>
            </w:r>
          </w:p>
        </w:tc>
      </w:tr>
      <w:tr w:rsidR="005E0F6C" w:rsidRPr="00D97B1C" w14:paraId="6909D887" w14:textId="77777777" w:rsidTr="005E0F6C">
        <w:trPr>
          <w:trHeight w:val="288"/>
        </w:trPr>
        <w:tc>
          <w:tcPr>
            <w:tcW w:w="1683" w:type="dxa"/>
            <w:vMerge/>
          </w:tcPr>
          <w:p w14:paraId="1BA53A95" w14:textId="77777777" w:rsidR="005E0F6C" w:rsidRDefault="005E0F6C" w:rsidP="005E0F6C"/>
        </w:tc>
        <w:tc>
          <w:tcPr>
            <w:tcW w:w="20629" w:type="dxa"/>
            <w:shd w:val="clear" w:color="auto" w:fill="auto"/>
          </w:tcPr>
          <w:p w14:paraId="2CC5273E" w14:textId="77777777" w:rsidR="005E0F6C" w:rsidRDefault="005E0F6C" w:rsidP="005E0F6C">
            <w:r>
              <w:t xml:space="preserve">24. </w:t>
            </w:r>
            <w:r w:rsidRPr="00F82D15">
              <w:t>Remove couple</w:t>
            </w:r>
            <w:r>
              <w:t>r alignment table from lollipop and i</w:t>
            </w:r>
            <w:r w:rsidRPr="00F82D15">
              <w:t>nstall FPC support arm.</w:t>
            </w:r>
          </w:p>
          <w:p w14:paraId="227F4972" w14:textId="77777777" w:rsidR="005E0F6C" w:rsidRPr="00F82D15" w:rsidRDefault="005E0F6C" w:rsidP="005E0F6C"/>
        </w:tc>
        <w:tc>
          <w:tcPr>
            <w:tcW w:w="5731" w:type="dxa"/>
            <w:noWrap/>
          </w:tcPr>
          <w:p w14:paraId="08315EAD" w14:textId="77777777" w:rsidR="005E0F6C" w:rsidRDefault="005E0F6C" w:rsidP="005E0F6C">
            <w:pPr>
              <w:spacing w:line="276" w:lineRule="auto"/>
            </w:pPr>
            <w:r>
              <w:t>[[FPC1SupportArmInstalled]] &lt;&lt;YESNO&gt;&gt;</w:t>
            </w:r>
          </w:p>
        </w:tc>
      </w:tr>
      <w:tr w:rsidR="005E0F6C" w:rsidRPr="00D97B1C" w14:paraId="33CF6CE6" w14:textId="77777777" w:rsidTr="005E0F6C">
        <w:trPr>
          <w:trHeight w:val="288"/>
        </w:trPr>
        <w:tc>
          <w:tcPr>
            <w:tcW w:w="1683" w:type="dxa"/>
            <w:vMerge w:val="restart"/>
          </w:tcPr>
          <w:p w14:paraId="39C4B066" w14:textId="77777777" w:rsidR="005E0F6C" w:rsidRPr="00300BDA" w:rsidRDefault="005E0F6C" w:rsidP="005E0F6C">
            <w:r>
              <w:t>5.</w:t>
            </w:r>
          </w:p>
        </w:tc>
        <w:tc>
          <w:tcPr>
            <w:tcW w:w="20629" w:type="dxa"/>
            <w:shd w:val="clear" w:color="auto" w:fill="auto"/>
          </w:tcPr>
          <w:p w14:paraId="49B00E79" w14:textId="77777777" w:rsidR="005E0F6C" w:rsidRPr="00756F12" w:rsidRDefault="005E0F6C" w:rsidP="005E0F6C">
            <w:pPr>
              <w:rPr>
                <w:b/>
                <w:u w:val="single"/>
              </w:rPr>
            </w:pPr>
            <w:bookmarkStart w:id="7" w:name="_Toc95218563"/>
            <w:bookmarkStart w:id="8" w:name="_Toc95221441"/>
            <w:bookmarkStart w:id="9" w:name="_Toc96942516"/>
            <w:r w:rsidRPr="00756F12">
              <w:rPr>
                <w:b/>
                <w:u w:val="single"/>
              </w:rPr>
              <w:t>Upstream Gate Valve Sub-Assembly to Cavity 1 Assembly</w:t>
            </w:r>
            <w:bookmarkEnd w:id="7"/>
            <w:bookmarkEnd w:id="8"/>
            <w:bookmarkEnd w:id="9"/>
          </w:p>
          <w:p w14:paraId="0228147F" w14:textId="77777777" w:rsidR="005E0F6C" w:rsidRPr="00F82D15" w:rsidRDefault="005E0F6C" w:rsidP="005E0F6C">
            <w:r>
              <w:t xml:space="preserve">1. </w:t>
            </w:r>
            <w:r w:rsidRPr="00F82D15">
              <w:t>Gather the following components</w:t>
            </w:r>
            <w:r>
              <w:t>. Verify the components are cleaned and ready for installation.</w:t>
            </w:r>
          </w:p>
          <w:p w14:paraId="56A70C20" w14:textId="77777777" w:rsidR="005E0F6C" w:rsidRPr="00F82D15" w:rsidRDefault="005E0F6C" w:rsidP="009B7C92">
            <w:pPr>
              <w:pStyle w:val="ListParagraph"/>
              <w:numPr>
                <w:ilvl w:val="0"/>
                <w:numId w:val="19"/>
              </w:numPr>
            </w:pPr>
            <w:r w:rsidRPr="00F82D15">
              <w:t xml:space="preserve">2 bellows flange </w:t>
            </w:r>
            <w:r>
              <w:t>alignment blank</w:t>
            </w:r>
            <w:r w:rsidRPr="00F82D15">
              <w:t>s</w:t>
            </w:r>
          </w:p>
          <w:p w14:paraId="6189061C" w14:textId="77777777" w:rsidR="005E0F6C" w:rsidRPr="00F82D15" w:rsidRDefault="005E0F6C" w:rsidP="009B7C92">
            <w:pPr>
              <w:pStyle w:val="ListParagraph"/>
              <w:numPr>
                <w:ilvl w:val="0"/>
                <w:numId w:val="19"/>
              </w:numPr>
            </w:pPr>
            <w:r w:rsidRPr="00F82D15">
              <w:t xml:space="preserve">1 </w:t>
            </w:r>
            <w:r>
              <w:t>beamline</w:t>
            </w:r>
            <w:r w:rsidRPr="00F82D15">
              <w:t xml:space="preserve"> gasket</w:t>
            </w:r>
          </w:p>
          <w:p w14:paraId="60BC52E3" w14:textId="77777777" w:rsidR="005E0F6C" w:rsidRDefault="005E0F6C" w:rsidP="009B7C92">
            <w:pPr>
              <w:pStyle w:val="ListParagraph"/>
              <w:numPr>
                <w:ilvl w:val="0"/>
                <w:numId w:val="19"/>
              </w:numPr>
            </w:pPr>
            <w:r w:rsidRPr="00F82D15">
              <w:t>4 covered spring clamps</w:t>
            </w:r>
          </w:p>
          <w:p w14:paraId="33C4ABD4" w14:textId="77777777" w:rsidR="005E0F6C" w:rsidRPr="0024558A" w:rsidRDefault="005E0F6C" w:rsidP="009B7C92">
            <w:pPr>
              <w:pStyle w:val="ListParagraph"/>
              <w:numPr>
                <w:ilvl w:val="0"/>
                <w:numId w:val="19"/>
              </w:numPr>
            </w:pPr>
            <w:r w:rsidRPr="0024558A">
              <w:t xml:space="preserve">Fasteners </w:t>
            </w:r>
          </w:p>
          <w:p w14:paraId="1B00A3EF" w14:textId="77777777" w:rsidR="005E0F6C" w:rsidRDefault="005E0F6C" w:rsidP="009B7C92">
            <w:pPr>
              <w:pStyle w:val="ListParagraph"/>
              <w:numPr>
                <w:ilvl w:val="0"/>
                <w:numId w:val="19"/>
              </w:numPr>
            </w:pPr>
            <w:r>
              <w:t>Retainer clips</w:t>
            </w:r>
          </w:p>
          <w:p w14:paraId="029DB8FB" w14:textId="77777777" w:rsidR="005E0F6C" w:rsidRDefault="005E0F6C" w:rsidP="009B7C92">
            <w:pPr>
              <w:pStyle w:val="ListParagraph"/>
              <w:numPr>
                <w:ilvl w:val="0"/>
                <w:numId w:val="19"/>
              </w:numPr>
            </w:pPr>
            <w:r>
              <w:t>Wrenches</w:t>
            </w:r>
          </w:p>
          <w:p w14:paraId="77CE2EA7" w14:textId="77777777" w:rsidR="005E0F6C" w:rsidRPr="00F82D15" w:rsidRDefault="005E0F6C" w:rsidP="005E0F6C">
            <w:pPr>
              <w:ind w:left="360"/>
            </w:pPr>
          </w:p>
        </w:tc>
        <w:tc>
          <w:tcPr>
            <w:tcW w:w="5731" w:type="dxa"/>
            <w:vMerge w:val="restart"/>
            <w:noWrap/>
          </w:tcPr>
          <w:p w14:paraId="3BE0A2B9" w14:textId="77777777" w:rsidR="005E0F6C" w:rsidRDefault="005E0F6C" w:rsidP="005E0F6C"/>
        </w:tc>
      </w:tr>
      <w:tr w:rsidR="005E0F6C" w:rsidRPr="00D97B1C" w14:paraId="35180AD9" w14:textId="77777777" w:rsidTr="005E0F6C">
        <w:trPr>
          <w:trHeight w:val="288"/>
        </w:trPr>
        <w:tc>
          <w:tcPr>
            <w:tcW w:w="1683" w:type="dxa"/>
            <w:vMerge/>
          </w:tcPr>
          <w:p w14:paraId="3791774A" w14:textId="77777777" w:rsidR="005E0F6C" w:rsidRDefault="005E0F6C" w:rsidP="005E0F6C"/>
        </w:tc>
        <w:tc>
          <w:tcPr>
            <w:tcW w:w="20629" w:type="dxa"/>
            <w:shd w:val="clear" w:color="auto" w:fill="auto"/>
          </w:tcPr>
          <w:p w14:paraId="629A3383" w14:textId="77777777" w:rsidR="005E0F6C" w:rsidRPr="006C286A" w:rsidRDefault="005E0F6C" w:rsidP="005E0F6C">
            <w:pPr>
              <w:rPr>
                <w:b/>
              </w:rPr>
            </w:pPr>
            <w:r w:rsidRPr="006C286A">
              <w:rPr>
                <w:b/>
              </w:rPr>
              <w:t>Prepare the Upstream Gate Valve Sub-Assembly [GV1SA] Bellows Flange</w:t>
            </w:r>
          </w:p>
          <w:p w14:paraId="50B71C6E" w14:textId="77777777" w:rsidR="005E0F6C" w:rsidRPr="006C286A" w:rsidRDefault="005E0F6C" w:rsidP="005E0F6C">
            <w:r w:rsidRPr="006C286A">
              <w:t>2. Verify the purge software is set to "Purge" for the Upstream Purge Line.</w:t>
            </w:r>
          </w:p>
          <w:p w14:paraId="1BCA7AC2" w14:textId="77777777" w:rsidR="005E0F6C" w:rsidRPr="006C286A" w:rsidRDefault="005E0F6C" w:rsidP="005E0F6C"/>
          <w:p w14:paraId="41D4334D" w14:textId="77777777" w:rsidR="005E0F6C" w:rsidRDefault="005E0F6C" w:rsidP="005E0F6C">
            <w:r>
              <w:t xml:space="preserve">3. </w:t>
            </w:r>
            <w:r w:rsidRPr="001E397C">
              <w:t xml:space="preserve">Remove </w:t>
            </w:r>
            <w:r>
              <w:t>the 4</w:t>
            </w:r>
            <w:r w:rsidRPr="001E397C">
              <w:t xml:space="preserve"> studs </w:t>
            </w:r>
            <w:r>
              <w:t xml:space="preserve">indicated in the positions 3, 6, 9, and 12 in the drawing below </w:t>
            </w:r>
            <w:r w:rsidRPr="001E397C">
              <w:t xml:space="preserve">from the </w:t>
            </w:r>
            <w:r>
              <w:t>GV1SA bellows</w:t>
            </w:r>
            <w:r w:rsidRPr="001E397C">
              <w:t xml:space="preserve"> end flange</w:t>
            </w:r>
            <w:r>
              <w:t xml:space="preserve"> in a star pattern</w:t>
            </w:r>
            <w:r w:rsidRPr="001E397C">
              <w:t xml:space="preserve">. </w:t>
            </w:r>
          </w:p>
          <w:p w14:paraId="04C0EE1D" w14:textId="77777777" w:rsidR="005E0F6C" w:rsidRDefault="005E0F6C" w:rsidP="005E0F6C">
            <w:r>
              <w:t>Then remove the studs in positions 2, 5, 8, and 11 from the GV2SA bellows end flange in a star pattern.</w:t>
            </w:r>
          </w:p>
          <w:p w14:paraId="787B798A" w14:textId="77777777" w:rsidR="005E0F6C" w:rsidRDefault="005E0F6C" w:rsidP="005E0F6C">
            <w:r>
              <w:t xml:space="preserve">The 4 remaining studs shall be located every third hole in the flange. </w:t>
            </w:r>
          </w:p>
          <w:p w14:paraId="33F2AD60" w14:textId="77777777" w:rsidR="005E0F6C" w:rsidRDefault="005E0F6C" w:rsidP="005E0F6C">
            <w:r>
              <w:t>Prepare an IPA dipped Q-tip and remove excess liquid from the Q-tip before cleaning the bolt holes. Clean bolt holes with the IPA dipped Q-tip.</w:t>
            </w:r>
          </w:p>
          <w:p w14:paraId="7FF21AA8" w14:textId="77777777" w:rsidR="005E0F6C" w:rsidRDefault="005E0F6C" w:rsidP="005E0F6C">
            <w:r>
              <w:t>Use ionized N2 to spray open bolt holes from both directions to Spec 1 in accordance with the Ionized N2 Parts Cleaning Procedure.</w:t>
            </w:r>
          </w:p>
          <w:p w14:paraId="05F5969F" w14:textId="77777777" w:rsidR="005E0F6C" w:rsidRDefault="005E0F6C" w:rsidP="005E0F6C">
            <w:r>
              <w:t>Repeat using ionized N2 to spray open bolt holes from both directions two additional times to Spec 1 to ensure cleanliness before proceeding.</w:t>
            </w:r>
          </w:p>
          <w:p w14:paraId="39A00158" w14:textId="77777777" w:rsidR="005E0F6C" w:rsidRDefault="005E0F6C" w:rsidP="005E0F6C"/>
          <w:p w14:paraId="4A604D8E" w14:textId="77777777" w:rsidR="005E0F6C" w:rsidRDefault="005E0F6C" w:rsidP="005E0F6C">
            <w:r>
              <w:rPr>
                <w:noProof/>
              </w:rPr>
              <w:drawing>
                <wp:inline distT="0" distB="0" distL="0" distR="0" wp14:anchorId="4BE855A7" wp14:editId="2B2AC614">
                  <wp:extent cx="2743200" cy="28836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2883652"/>
                          </a:xfrm>
                          <a:prstGeom prst="rect">
                            <a:avLst/>
                          </a:prstGeom>
                        </pic:spPr>
                      </pic:pic>
                    </a:graphicData>
                  </a:graphic>
                </wp:inline>
              </w:drawing>
            </w:r>
          </w:p>
          <w:p w14:paraId="6B8C3074" w14:textId="77777777" w:rsidR="005E0F6C" w:rsidRPr="001E397C" w:rsidRDefault="005E0F6C" w:rsidP="005E0F6C"/>
          <w:p w14:paraId="7C2BB33F" w14:textId="77777777" w:rsidR="005E0F6C" w:rsidRDefault="005E0F6C" w:rsidP="005E0F6C">
            <w:r>
              <w:t xml:space="preserve">4. </w:t>
            </w:r>
            <w:r w:rsidRPr="001E397C">
              <w:t>Install 4 new pre-cl</w:t>
            </w:r>
            <w:r>
              <w:t>eaned [Spec 1] studs in positions 2, 5, 8, and 11 to ensure equal pressure on the gasket. Torque these pre-cleaned studs to 31 ft-lbs.</w:t>
            </w:r>
          </w:p>
          <w:p w14:paraId="33886150" w14:textId="77777777" w:rsidR="005E0F6C" w:rsidRDefault="005E0F6C" w:rsidP="005E0F6C">
            <w:r>
              <w:t xml:space="preserve">5. </w:t>
            </w:r>
            <w:r w:rsidRPr="001E397C">
              <w:t>Remove final 4 original studs 2 at a time from the flange</w:t>
            </w:r>
            <w:r>
              <w:t xml:space="preserve"> in a star pattern</w:t>
            </w:r>
            <w:r w:rsidRPr="001E397C">
              <w:t xml:space="preserve">. </w:t>
            </w:r>
          </w:p>
          <w:p w14:paraId="120A036C" w14:textId="77777777" w:rsidR="005E0F6C" w:rsidRDefault="005E0F6C" w:rsidP="005E0F6C">
            <w:r>
              <w:t>Prepare an IPA dipped Q-tip and remove excess liquid from the Q-tip before cleaning the bolt holes. Clean bolt holes with the IPA dipped Q-tip.</w:t>
            </w:r>
          </w:p>
          <w:p w14:paraId="2531F30B" w14:textId="77777777" w:rsidR="005E0F6C" w:rsidRDefault="005E0F6C" w:rsidP="005E0F6C">
            <w:r>
              <w:t>Use ionized N2 to spray open bolt holes from both directions to Spec 1 in accordance with the Ionized N2 Parts Cleaning Procedure.</w:t>
            </w:r>
          </w:p>
          <w:p w14:paraId="0845B84E" w14:textId="77777777" w:rsidR="005E0F6C" w:rsidRDefault="005E0F6C" w:rsidP="005E0F6C">
            <w:r>
              <w:t>Repeat using ionized N2 to spray open bolt holes from both directions two additional times to Spec 1 to ensure cleanliness before proceeding.</w:t>
            </w:r>
          </w:p>
          <w:p w14:paraId="75BC2A80" w14:textId="77777777" w:rsidR="005E0F6C" w:rsidRPr="006C286A" w:rsidRDefault="005E0F6C" w:rsidP="005E0F6C"/>
          <w:p w14:paraId="4EB76A1C" w14:textId="77777777" w:rsidR="005E0F6C" w:rsidRPr="005C1966" w:rsidRDefault="005E0F6C" w:rsidP="005E0F6C">
            <w:r w:rsidRPr="006C286A">
              <w:t xml:space="preserve">6. </w:t>
            </w:r>
            <w:r w:rsidRPr="005C1966">
              <w:t xml:space="preserve">Hold the </w:t>
            </w:r>
            <w:r>
              <w:t>flanges</w:t>
            </w:r>
            <w:r w:rsidRPr="005C1966">
              <w:t xml:space="preserve"> tight so that there is no movement of the flanges while studs are being removed.</w:t>
            </w:r>
            <w:r>
              <w:t xml:space="preserve"> </w:t>
            </w:r>
          </w:p>
          <w:p w14:paraId="6D6E8684" w14:textId="77777777" w:rsidR="005E0F6C" w:rsidRPr="005C1966" w:rsidRDefault="005E0F6C" w:rsidP="005E0F6C">
            <w:r w:rsidRPr="005C1966">
              <w:t xml:space="preserve">Remove the stud in position 5, pulling the stud away from the </w:t>
            </w:r>
            <w:r>
              <w:t>GV1SA</w:t>
            </w:r>
            <w:r w:rsidRPr="005C1966">
              <w:t>.</w:t>
            </w:r>
          </w:p>
          <w:p w14:paraId="442B67B2" w14:textId="77777777" w:rsidR="005E0F6C" w:rsidRPr="005C1966" w:rsidRDefault="005E0F6C" w:rsidP="005E0F6C">
            <w:r w:rsidRPr="005C1966">
              <w:t xml:space="preserve">Then remove the stud in position 11, </w:t>
            </w:r>
            <w:r>
              <w:t>pulling the stud away the GV1SA</w:t>
            </w:r>
            <w:r w:rsidRPr="005C1966">
              <w:t>.</w:t>
            </w:r>
          </w:p>
          <w:p w14:paraId="5035E750" w14:textId="77777777" w:rsidR="005E0F6C" w:rsidRPr="005C1966" w:rsidRDefault="005E0F6C" w:rsidP="005E0F6C">
            <w:r w:rsidRPr="005C1966">
              <w:t xml:space="preserve">Then remove the stud in position 2, </w:t>
            </w:r>
            <w:r>
              <w:t>pulling the stud away the GV1SA</w:t>
            </w:r>
            <w:r w:rsidRPr="005C1966">
              <w:t>.</w:t>
            </w:r>
          </w:p>
          <w:p w14:paraId="3EF7C520" w14:textId="77777777" w:rsidR="005E0F6C" w:rsidRPr="005C1966" w:rsidRDefault="005E0F6C" w:rsidP="005E0F6C">
            <w:r w:rsidRPr="005C1966">
              <w:t>Then remove the stud in position 8, pul</w:t>
            </w:r>
            <w:r>
              <w:t>ling the stud away the GV1SA</w:t>
            </w:r>
            <w:r w:rsidRPr="005C1966">
              <w:t>.</w:t>
            </w:r>
          </w:p>
          <w:p w14:paraId="42522707" w14:textId="77777777" w:rsidR="005E0F6C" w:rsidRPr="005C1966" w:rsidRDefault="005E0F6C" w:rsidP="005E0F6C">
            <w:r w:rsidRPr="005C1966">
              <w:t>Carefully and slowly remove the blank and g</w:t>
            </w:r>
            <w:r>
              <w:t>asket away from the GV1SA</w:t>
            </w:r>
            <w:r w:rsidRPr="005C1966">
              <w:t xml:space="preserve">. </w:t>
            </w:r>
          </w:p>
          <w:p w14:paraId="64B01F8B" w14:textId="77777777" w:rsidR="005E0F6C" w:rsidRDefault="005E0F6C" w:rsidP="005E0F6C">
            <w:r w:rsidRPr="005C1966">
              <w:t>Verify the purge starts.</w:t>
            </w:r>
          </w:p>
          <w:p w14:paraId="53B6F5D4" w14:textId="77777777" w:rsidR="005E0F6C" w:rsidRPr="006C286A" w:rsidRDefault="005E0F6C" w:rsidP="005E0F6C"/>
          <w:p w14:paraId="2D01BA28" w14:textId="77777777" w:rsidR="005E0F6C" w:rsidRDefault="005E0F6C" w:rsidP="005E0F6C">
            <w:r w:rsidRPr="006C286A">
              <w:t>7. Flow purge gas through the GV1SA until Spec 1 is reached for two full cycles.</w:t>
            </w:r>
          </w:p>
          <w:p w14:paraId="364F58D7" w14:textId="77777777" w:rsidR="005E0F6C" w:rsidRPr="006C286A" w:rsidRDefault="005E0F6C" w:rsidP="005E0F6C"/>
          <w:p w14:paraId="1D0FEE73" w14:textId="77777777" w:rsidR="005E0F6C" w:rsidRPr="001E397C" w:rsidRDefault="005E0F6C" w:rsidP="005E0F6C">
            <w:r w:rsidRPr="006C286A">
              <w:t>8. Carefully place an alignment blank onto the bellows flange. Clamp in place with two cleaned spring clamps. Open the clamps down and away from the bellows.</w:t>
            </w:r>
          </w:p>
          <w:p w14:paraId="073B6A0D" w14:textId="77777777" w:rsidR="005E0F6C" w:rsidRPr="001E397C" w:rsidRDefault="005E0F6C" w:rsidP="005E0F6C"/>
          <w:p w14:paraId="0D603803" w14:textId="77777777" w:rsidR="005E0F6C" w:rsidRPr="00F82D15" w:rsidRDefault="005E0F6C" w:rsidP="005E0F6C"/>
        </w:tc>
        <w:tc>
          <w:tcPr>
            <w:tcW w:w="5731" w:type="dxa"/>
            <w:vMerge/>
            <w:noWrap/>
          </w:tcPr>
          <w:p w14:paraId="3F5182E9" w14:textId="77777777" w:rsidR="005E0F6C" w:rsidRDefault="005E0F6C" w:rsidP="005E0F6C"/>
        </w:tc>
      </w:tr>
      <w:tr w:rsidR="005E0F6C" w:rsidRPr="00D97B1C" w14:paraId="0B2D2652" w14:textId="77777777" w:rsidTr="005E0F6C">
        <w:trPr>
          <w:trHeight w:val="288"/>
        </w:trPr>
        <w:tc>
          <w:tcPr>
            <w:tcW w:w="1683" w:type="dxa"/>
            <w:vMerge/>
          </w:tcPr>
          <w:p w14:paraId="7664F760" w14:textId="77777777" w:rsidR="005E0F6C" w:rsidRDefault="005E0F6C" w:rsidP="005E0F6C"/>
        </w:tc>
        <w:tc>
          <w:tcPr>
            <w:tcW w:w="20629" w:type="dxa"/>
            <w:shd w:val="clear" w:color="auto" w:fill="auto"/>
          </w:tcPr>
          <w:p w14:paraId="1A732832" w14:textId="77777777" w:rsidR="005E0F6C" w:rsidRPr="00756F12" w:rsidRDefault="005E0F6C" w:rsidP="005E0F6C">
            <w:pPr>
              <w:rPr>
                <w:b/>
              </w:rPr>
            </w:pPr>
            <w:r w:rsidRPr="00756F12">
              <w:rPr>
                <w:b/>
              </w:rPr>
              <w:t>Prepare the Cavity 1 Upstream Flange</w:t>
            </w:r>
          </w:p>
          <w:p w14:paraId="4ED9C5A1" w14:textId="77777777" w:rsidR="005E0F6C" w:rsidRDefault="005E0F6C" w:rsidP="005E0F6C"/>
          <w:p w14:paraId="137F8590" w14:textId="77777777" w:rsidR="005E0F6C" w:rsidRDefault="005E0F6C" w:rsidP="005E0F6C">
            <w:r>
              <w:t xml:space="preserve">9. </w:t>
            </w:r>
            <w:r w:rsidRPr="001E397C">
              <w:t xml:space="preserve">Verify the purge software is set to "Purge" for </w:t>
            </w:r>
            <w:r>
              <w:t>the Downstream Purge Line.</w:t>
            </w:r>
          </w:p>
          <w:p w14:paraId="1E339126" w14:textId="77777777" w:rsidR="005E0F6C" w:rsidRPr="001E397C" w:rsidRDefault="005E0F6C" w:rsidP="005E0F6C"/>
          <w:p w14:paraId="3B541C3F" w14:textId="77777777" w:rsidR="005E0F6C" w:rsidRDefault="005E0F6C" w:rsidP="005E0F6C">
            <w:r>
              <w:t xml:space="preserve">10. </w:t>
            </w:r>
            <w:r w:rsidRPr="001E397C">
              <w:t xml:space="preserve">Remove </w:t>
            </w:r>
            <w:r>
              <w:t>the 4</w:t>
            </w:r>
            <w:r w:rsidRPr="001E397C">
              <w:t xml:space="preserve"> studs </w:t>
            </w:r>
            <w:r>
              <w:t xml:space="preserve">indicated in the positions 3, 6, 9, and 12 in the drawing below </w:t>
            </w:r>
            <w:r w:rsidRPr="001E397C">
              <w:t>from the cavity upstream end flange</w:t>
            </w:r>
            <w:r>
              <w:t xml:space="preserve"> in a star pattern</w:t>
            </w:r>
            <w:r w:rsidRPr="001E397C">
              <w:t xml:space="preserve">. </w:t>
            </w:r>
          </w:p>
          <w:p w14:paraId="24CC74A1" w14:textId="77777777" w:rsidR="005E0F6C" w:rsidRDefault="005E0F6C" w:rsidP="005E0F6C">
            <w:r>
              <w:t>Then remove the studs in positions 2, 5, 8, and 11 from the cavity downstream end flange in a star pattern.</w:t>
            </w:r>
          </w:p>
          <w:p w14:paraId="52A312DD" w14:textId="77777777" w:rsidR="005E0F6C" w:rsidRDefault="005E0F6C" w:rsidP="005E0F6C">
            <w:r>
              <w:t xml:space="preserve">The 4 remaining studs shall be located every third hole in the flange. </w:t>
            </w:r>
          </w:p>
          <w:p w14:paraId="551781F9" w14:textId="77777777" w:rsidR="005E0F6C" w:rsidRDefault="005E0F6C" w:rsidP="005E0F6C">
            <w:r>
              <w:t>Prepare an IPA dipped Q-tip and remove excess liquid from the Q-tip before cleaning the bolt holes. Clean bolt holes with the IPA dipped Q-tip.</w:t>
            </w:r>
          </w:p>
          <w:p w14:paraId="01E2178F" w14:textId="77777777" w:rsidR="005E0F6C" w:rsidRDefault="005E0F6C" w:rsidP="005E0F6C">
            <w:r>
              <w:t>Use ionized N2 to spray open bolt holes from both directions to Spec 1 in accordance with the Ionized N2 Parts Cleaning Procedure.</w:t>
            </w:r>
          </w:p>
          <w:p w14:paraId="59AE8437" w14:textId="77777777" w:rsidR="005E0F6C" w:rsidRDefault="005E0F6C" w:rsidP="005E0F6C">
            <w:r>
              <w:t>Repeat using ionized N2 to spray open bolt holes from both directions two additional times to Spec 1 to ensure cleanliness before proceeding.</w:t>
            </w:r>
          </w:p>
          <w:p w14:paraId="171325D3" w14:textId="77777777" w:rsidR="005E0F6C" w:rsidRDefault="005E0F6C" w:rsidP="005E0F6C"/>
          <w:p w14:paraId="549ED316" w14:textId="77777777" w:rsidR="005E0F6C" w:rsidRDefault="005E0F6C" w:rsidP="005E0F6C">
            <w:r>
              <w:rPr>
                <w:noProof/>
              </w:rPr>
              <w:drawing>
                <wp:inline distT="0" distB="0" distL="0" distR="0" wp14:anchorId="22FDC203" wp14:editId="7C08B145">
                  <wp:extent cx="5486400" cy="3877453"/>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877453"/>
                          </a:xfrm>
                          <a:prstGeom prst="rect">
                            <a:avLst/>
                          </a:prstGeom>
                        </pic:spPr>
                      </pic:pic>
                    </a:graphicData>
                  </a:graphic>
                </wp:inline>
              </w:drawing>
            </w:r>
          </w:p>
          <w:p w14:paraId="6C14DF1D" w14:textId="77777777" w:rsidR="005E0F6C" w:rsidRPr="001E397C" w:rsidRDefault="005E0F6C" w:rsidP="005E0F6C"/>
          <w:p w14:paraId="77C0397E" w14:textId="77777777" w:rsidR="005E0F6C" w:rsidRDefault="005E0F6C" w:rsidP="005E0F6C">
            <w:r>
              <w:t xml:space="preserve">11. </w:t>
            </w:r>
            <w:r w:rsidRPr="001E397C">
              <w:t>Install 4 new pre-cl</w:t>
            </w:r>
            <w:r>
              <w:t>eaned [Spec 1] studs in positions 2, 5, 8, and 11 to ensure equal pressure on the gasket. Torque these pre-cleaned studs to 31 ft-lbs.</w:t>
            </w:r>
          </w:p>
          <w:p w14:paraId="246A8E96" w14:textId="77777777" w:rsidR="005E0F6C" w:rsidRPr="001E397C" w:rsidRDefault="005E0F6C" w:rsidP="005E0F6C"/>
          <w:p w14:paraId="26ECD50E" w14:textId="77777777" w:rsidR="005E0F6C" w:rsidRDefault="005E0F6C" w:rsidP="005E0F6C">
            <w:r>
              <w:t xml:space="preserve">12. </w:t>
            </w:r>
            <w:r w:rsidRPr="001E397C">
              <w:t>Remove final 4 original studs 2 at a time from the flange</w:t>
            </w:r>
            <w:r>
              <w:t xml:space="preserve"> in a star pattern</w:t>
            </w:r>
            <w:r w:rsidRPr="001E397C">
              <w:t xml:space="preserve">. </w:t>
            </w:r>
          </w:p>
          <w:p w14:paraId="66B63547" w14:textId="77777777" w:rsidR="005E0F6C" w:rsidRDefault="005E0F6C" w:rsidP="005E0F6C">
            <w:r>
              <w:t>Prepare an IPA dipped Q-tip and remove excess liquid from the Q-tip before cleaning the bolt holes. Clean bolt holes with the IPA dipped Q-tip.</w:t>
            </w:r>
          </w:p>
          <w:p w14:paraId="7726D1A9" w14:textId="77777777" w:rsidR="005E0F6C" w:rsidRDefault="005E0F6C" w:rsidP="005E0F6C">
            <w:r>
              <w:t>Use ionized N2 to spray open bolt holes from both directions to Spec 1 in accordance with the Ionized N2 Parts Cleaning Procedure.</w:t>
            </w:r>
          </w:p>
          <w:p w14:paraId="27463DAD" w14:textId="77777777" w:rsidR="005E0F6C" w:rsidRDefault="005E0F6C" w:rsidP="005E0F6C">
            <w:r>
              <w:t>Repeat using ionized N2 to spray open bolt holes from both directions two additional times to Spec 1 to ensure cleanliness before proceeding.</w:t>
            </w:r>
          </w:p>
          <w:p w14:paraId="4CB8E44C" w14:textId="77777777" w:rsidR="005E0F6C" w:rsidRDefault="005E0F6C" w:rsidP="005E0F6C"/>
          <w:p w14:paraId="6C1B1844" w14:textId="77777777" w:rsidR="005E0F6C" w:rsidRDefault="005E0F6C" w:rsidP="005E0F6C">
            <w:r>
              <w:t xml:space="preserve">13. Hold the cavity upstream end flange and beamline blank flange tight so that there is no movement of the flanges while studs are being removed. </w:t>
            </w:r>
          </w:p>
          <w:p w14:paraId="667ECEAE" w14:textId="77777777" w:rsidR="005E0F6C" w:rsidRDefault="005E0F6C" w:rsidP="005E0F6C">
            <w:r>
              <w:t>Remove the stud in position 5, pulling the stud away from the cavity.</w:t>
            </w:r>
          </w:p>
          <w:p w14:paraId="29CBCB4B" w14:textId="77777777" w:rsidR="005E0F6C" w:rsidRDefault="005E0F6C" w:rsidP="005E0F6C">
            <w:r>
              <w:t>Then remove the stud in position 11, pulling the stud away the cavity.</w:t>
            </w:r>
          </w:p>
          <w:p w14:paraId="0A42CD2C" w14:textId="77777777" w:rsidR="005E0F6C" w:rsidRDefault="005E0F6C" w:rsidP="005E0F6C">
            <w:r>
              <w:t>Then remove the stud in position 2, pulling the stud away the cavity.</w:t>
            </w:r>
          </w:p>
          <w:p w14:paraId="3FC5CB0E" w14:textId="77777777" w:rsidR="005E0F6C" w:rsidRDefault="005E0F6C" w:rsidP="005E0F6C">
            <w:r>
              <w:t>Then remove the stud in position 8, pulling the stud away the cavity.</w:t>
            </w:r>
          </w:p>
          <w:p w14:paraId="220BA929"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346551E7" w14:textId="77777777" w:rsidR="005E0F6C" w:rsidRDefault="005E0F6C" w:rsidP="005E0F6C">
            <w:r>
              <w:t>Verify the purge starts.</w:t>
            </w:r>
          </w:p>
          <w:p w14:paraId="2E03D3C0" w14:textId="77777777" w:rsidR="005E0F6C" w:rsidRDefault="005E0F6C" w:rsidP="005E0F6C"/>
          <w:p w14:paraId="63DF3581" w14:textId="77777777" w:rsidR="005E0F6C" w:rsidRDefault="005E0F6C" w:rsidP="005E0F6C">
            <w:r>
              <w:t xml:space="preserve">14.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open cavity flange.</w:t>
            </w:r>
          </w:p>
          <w:p w14:paraId="05147E04" w14:textId="77777777" w:rsidR="005E0F6C" w:rsidRPr="00083EB3" w:rsidRDefault="005E0F6C" w:rsidP="005E0F6C"/>
        </w:tc>
        <w:tc>
          <w:tcPr>
            <w:tcW w:w="5731" w:type="dxa"/>
            <w:vMerge/>
            <w:noWrap/>
          </w:tcPr>
          <w:p w14:paraId="7E33255C" w14:textId="77777777" w:rsidR="005E0F6C" w:rsidRDefault="005E0F6C" w:rsidP="005E0F6C"/>
        </w:tc>
      </w:tr>
      <w:tr w:rsidR="005E0F6C" w:rsidRPr="00D97B1C" w14:paraId="163C5FD7" w14:textId="77777777" w:rsidTr="005E0F6C">
        <w:trPr>
          <w:trHeight w:val="288"/>
        </w:trPr>
        <w:tc>
          <w:tcPr>
            <w:tcW w:w="1683" w:type="dxa"/>
            <w:vMerge/>
          </w:tcPr>
          <w:p w14:paraId="5E23E0D8" w14:textId="77777777" w:rsidR="005E0F6C" w:rsidRDefault="005E0F6C" w:rsidP="005E0F6C"/>
        </w:tc>
        <w:tc>
          <w:tcPr>
            <w:tcW w:w="20629" w:type="dxa"/>
            <w:shd w:val="clear" w:color="auto" w:fill="auto"/>
          </w:tcPr>
          <w:p w14:paraId="21759C22" w14:textId="77777777" w:rsidR="005E0F6C" w:rsidRPr="00756F12" w:rsidRDefault="005E0F6C" w:rsidP="005E0F6C">
            <w:pPr>
              <w:rPr>
                <w:b/>
              </w:rPr>
            </w:pPr>
            <w:r w:rsidRPr="00756F12">
              <w:rPr>
                <w:b/>
              </w:rPr>
              <w:t>Align GV1SA Bellows and Cavity End Flanges</w:t>
            </w:r>
          </w:p>
          <w:p w14:paraId="37F379C7" w14:textId="77777777" w:rsidR="005E0F6C" w:rsidRPr="001E397C" w:rsidRDefault="005E0F6C" w:rsidP="005E0F6C">
            <w:r>
              <w:t xml:space="preserve">15. </w:t>
            </w:r>
            <w:r w:rsidRPr="001E397C">
              <w:t xml:space="preserve">Slowly slide the cavity towards the bellows to check flange alignment. The nipples on the </w:t>
            </w:r>
            <w:r>
              <w:t>alignment blank</w:t>
            </w:r>
            <w:r w:rsidRPr="001E397C">
              <w:t>s should move freely into the indents of the flanges. A slight rotation of the bellows flange can be performed if necessar</w:t>
            </w:r>
            <w:r>
              <w:t>y during the alignment process.</w:t>
            </w:r>
          </w:p>
          <w:p w14:paraId="12938E54" w14:textId="77777777" w:rsidR="005E0F6C" w:rsidRPr="001E397C" w:rsidRDefault="005E0F6C" w:rsidP="005E0F6C">
            <w:r>
              <w:t xml:space="preserve">16. </w:t>
            </w:r>
            <w:r w:rsidRPr="001E397C">
              <w:t>Move the cavit</w:t>
            </w:r>
            <w:r>
              <w:t>y away from the bellows flange.</w:t>
            </w:r>
          </w:p>
          <w:p w14:paraId="41C7E77C" w14:textId="77777777" w:rsidR="005E0F6C" w:rsidRDefault="005E0F6C" w:rsidP="005E0F6C">
            <w:r>
              <w:t xml:space="preserve">17. </w:t>
            </w:r>
            <w:r w:rsidRPr="001E397C">
              <w:t xml:space="preserve">Carefully remove the </w:t>
            </w:r>
            <w:r>
              <w:t>alignment blanks from the cavity and bellows.</w:t>
            </w:r>
          </w:p>
          <w:p w14:paraId="2D085804" w14:textId="77777777" w:rsidR="005E0F6C" w:rsidRPr="001E397C" w:rsidRDefault="005E0F6C" w:rsidP="005E0F6C"/>
        </w:tc>
        <w:tc>
          <w:tcPr>
            <w:tcW w:w="5731" w:type="dxa"/>
            <w:vMerge/>
            <w:noWrap/>
          </w:tcPr>
          <w:p w14:paraId="34254E5F" w14:textId="77777777" w:rsidR="005E0F6C" w:rsidRDefault="005E0F6C" w:rsidP="005E0F6C"/>
        </w:tc>
      </w:tr>
      <w:tr w:rsidR="005E0F6C" w:rsidRPr="00D97B1C" w14:paraId="074C0D82" w14:textId="77777777" w:rsidTr="005E0F6C">
        <w:trPr>
          <w:trHeight w:val="288"/>
        </w:trPr>
        <w:tc>
          <w:tcPr>
            <w:tcW w:w="1683" w:type="dxa"/>
            <w:vMerge/>
          </w:tcPr>
          <w:p w14:paraId="25357FF7" w14:textId="77777777" w:rsidR="005E0F6C" w:rsidRDefault="005E0F6C" w:rsidP="005E0F6C"/>
        </w:tc>
        <w:tc>
          <w:tcPr>
            <w:tcW w:w="20629" w:type="dxa"/>
            <w:shd w:val="clear" w:color="auto" w:fill="auto"/>
          </w:tcPr>
          <w:p w14:paraId="107AFDCD" w14:textId="77777777" w:rsidR="005E0F6C" w:rsidRPr="00756F12" w:rsidRDefault="005E0F6C" w:rsidP="005E0F6C">
            <w:pPr>
              <w:rPr>
                <w:b/>
              </w:rPr>
            </w:pPr>
            <w:r w:rsidRPr="00756F12">
              <w:rPr>
                <w:b/>
              </w:rPr>
              <w:t>Install Cavity to GV1SA Bellows</w:t>
            </w:r>
          </w:p>
          <w:p w14:paraId="5967577F" w14:textId="77777777" w:rsidR="005E0F6C" w:rsidRPr="001E397C" w:rsidRDefault="005E0F6C" w:rsidP="005E0F6C">
            <w:r>
              <w:t xml:space="preserve">18. </w:t>
            </w:r>
            <w:r w:rsidRPr="001E397C">
              <w:t xml:space="preserve">Install the </w:t>
            </w:r>
            <w:r>
              <w:t>beamline</w:t>
            </w:r>
            <w:r w:rsidRPr="001E397C">
              <w:t xml:space="preserve"> gasket with retaining clips to hold the gasket in place on the bellows flange. Verify the clips are placed in the horizontal position</w:t>
            </w:r>
            <w:r>
              <w:t>.</w:t>
            </w:r>
          </w:p>
          <w:p w14:paraId="6C947B8D" w14:textId="77777777" w:rsidR="005E0F6C" w:rsidRPr="001E397C" w:rsidRDefault="005E0F6C" w:rsidP="005E0F6C">
            <w:r>
              <w:t xml:space="preserve">19. </w:t>
            </w:r>
            <w:r w:rsidRPr="001E397C">
              <w:t>Slowly slide the cavity back into place against the g</w:t>
            </w:r>
            <w:r>
              <w:t>asket. Remove the gasket clips.</w:t>
            </w:r>
          </w:p>
          <w:p w14:paraId="1754B6F4" w14:textId="77777777" w:rsidR="005E0F6C" w:rsidRPr="001E397C" w:rsidRDefault="005E0F6C" w:rsidP="005E0F6C">
            <w:r>
              <w:t>20.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27FB6351" w14:textId="77777777" w:rsidR="005E0F6C" w:rsidRPr="001E397C" w:rsidRDefault="005E0F6C" w:rsidP="005E0F6C">
            <w:r>
              <w:t>21. P</w:t>
            </w:r>
            <w:r w:rsidRPr="001E397C">
              <w:t>lace 4 pre-cleaned [Spec 1] studs in a star pattern in the cavity flan</w:t>
            </w:r>
            <w:r>
              <w:t>ge and snug them with a wrench.</w:t>
            </w:r>
          </w:p>
          <w:p w14:paraId="721DE880" w14:textId="77777777" w:rsidR="005E0F6C" w:rsidRPr="001E397C" w:rsidRDefault="005E0F6C" w:rsidP="005E0F6C">
            <w:r>
              <w:t>22. P</w:t>
            </w:r>
            <w:r w:rsidRPr="001E397C">
              <w:t xml:space="preserve">lace the remaining fasteners on the flange continuing the star pattern and </w:t>
            </w:r>
            <w:r>
              <w:t>snug all of them with a wrench.</w:t>
            </w:r>
          </w:p>
          <w:p w14:paraId="006D5AAF" w14:textId="77777777" w:rsidR="005E0F6C" w:rsidRPr="001E397C" w:rsidRDefault="005E0F6C" w:rsidP="005E0F6C">
            <w:r>
              <w:t xml:space="preserve">23. </w:t>
            </w:r>
            <w:r w:rsidRPr="001E397C">
              <w:t xml:space="preserve">Verify the level of both the cavity and GV1SA </w:t>
            </w:r>
            <w:r>
              <w:t xml:space="preserve">before </w:t>
            </w:r>
            <w:proofErr w:type="spellStart"/>
            <w:r>
              <w:t>torquing</w:t>
            </w:r>
            <w:proofErr w:type="spellEnd"/>
            <w:r>
              <w:t xml:space="preserve"> the fasteners. </w:t>
            </w:r>
          </w:p>
          <w:p w14:paraId="7E3C9980" w14:textId="77777777" w:rsidR="005E0F6C" w:rsidRPr="001E397C" w:rsidRDefault="005E0F6C" w:rsidP="005E0F6C">
            <w:r>
              <w:t xml:space="preserve">24.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p>
          <w:p w14:paraId="75D9D0F6" w14:textId="77777777" w:rsidR="005E0F6C" w:rsidRPr="001E397C" w:rsidRDefault="005E0F6C" w:rsidP="005E0F6C">
            <w:r>
              <w:t xml:space="preserve">25. </w:t>
            </w:r>
            <w:r w:rsidRPr="001E397C">
              <w:t xml:space="preserve">Increase the torque and torque all the fasteners to 31 </w:t>
            </w:r>
            <w:r>
              <w:t>ft-</w:t>
            </w:r>
            <w:proofErr w:type="spellStart"/>
            <w:r>
              <w:t>lbs</w:t>
            </w:r>
            <w:proofErr w:type="spellEnd"/>
            <w:r w:rsidRPr="001E397C">
              <w:t xml:space="preserve"> using a standard </w:t>
            </w:r>
            <w:proofErr w:type="spellStart"/>
            <w:r w:rsidRPr="001E397C">
              <w:t>torqu</w:t>
            </w:r>
            <w:r>
              <w:t>ing</w:t>
            </w:r>
            <w:proofErr w:type="spellEnd"/>
            <w:r>
              <w:t xml:space="preserve"> pattern for a round flange.</w:t>
            </w:r>
          </w:p>
          <w:p w14:paraId="403276B6" w14:textId="77777777" w:rsidR="005E0F6C" w:rsidRPr="001E397C" w:rsidRDefault="005E0F6C" w:rsidP="005E0F6C">
            <w:r>
              <w:t xml:space="preserve">26. </w:t>
            </w:r>
            <w:r w:rsidRPr="001E397C">
              <w:t>Repeat the final torque sequence twice and then go around all of the fasteners at least twice or until there is no movement of the nuts. Ver</w:t>
            </w:r>
            <w:r>
              <w:t>ify the purge system turns off.</w:t>
            </w:r>
          </w:p>
          <w:p w14:paraId="6B00FC01" w14:textId="77777777" w:rsidR="005E0F6C" w:rsidRDefault="005E0F6C" w:rsidP="005E0F6C">
            <w:r>
              <w:t xml:space="preserve">27. </w:t>
            </w:r>
            <w:r w:rsidRPr="001E397C">
              <w:t xml:space="preserve">Install rail locks on the cavity and valve to lock </w:t>
            </w:r>
            <w:r>
              <w:t>it in place.</w:t>
            </w:r>
          </w:p>
          <w:p w14:paraId="1FD0B50A" w14:textId="77777777" w:rsidR="005E0F6C" w:rsidRPr="001E397C" w:rsidRDefault="005E0F6C" w:rsidP="005E0F6C"/>
        </w:tc>
        <w:tc>
          <w:tcPr>
            <w:tcW w:w="5731" w:type="dxa"/>
            <w:noWrap/>
          </w:tcPr>
          <w:p w14:paraId="24BE1215" w14:textId="77777777" w:rsidR="005E0F6C" w:rsidRDefault="005E0F6C" w:rsidP="005E0F6C">
            <w:pPr>
              <w:spacing w:line="276" w:lineRule="auto"/>
            </w:pPr>
            <w:r>
              <w:t>[[GV1SA_CAV1Comment]] &lt;&lt;COMMENT&gt;&gt;</w:t>
            </w:r>
          </w:p>
          <w:p w14:paraId="2AC8741D" w14:textId="77777777" w:rsidR="005E0F6C" w:rsidRDefault="005E0F6C" w:rsidP="005E0F6C">
            <w:pPr>
              <w:spacing w:line="276" w:lineRule="auto"/>
            </w:pPr>
            <w:r>
              <w:t>[[GV1SA_CAV1Time]] &lt;&lt;TIMESTAMP&gt;&gt;</w:t>
            </w:r>
          </w:p>
          <w:p w14:paraId="671B571F" w14:textId="77777777" w:rsidR="005E0F6C" w:rsidRDefault="005E0F6C" w:rsidP="005E0F6C">
            <w:pPr>
              <w:spacing w:line="276" w:lineRule="auto"/>
            </w:pPr>
            <w:r>
              <w:t>[[GV1SA_CAV1Tech1]] &lt;&lt;SRFCVP&gt;&gt;</w:t>
            </w:r>
          </w:p>
          <w:p w14:paraId="1EEA3142" w14:textId="77777777" w:rsidR="005E0F6C" w:rsidRDefault="005E0F6C" w:rsidP="005E0F6C">
            <w:pPr>
              <w:spacing w:line="276" w:lineRule="auto"/>
            </w:pPr>
            <w:r>
              <w:t>[[GV1SA_CAV1Tech2]] &lt;&lt;SRFCVP&gt;&gt;</w:t>
            </w:r>
          </w:p>
          <w:p w14:paraId="19706128" w14:textId="77777777" w:rsidR="005E0F6C" w:rsidRDefault="005E0F6C" w:rsidP="005E0F6C"/>
        </w:tc>
      </w:tr>
      <w:tr w:rsidR="005E0F6C" w:rsidRPr="00D97B1C" w14:paraId="1879BA29" w14:textId="77777777" w:rsidTr="005E0F6C">
        <w:trPr>
          <w:trHeight w:val="288"/>
        </w:trPr>
        <w:tc>
          <w:tcPr>
            <w:tcW w:w="1683" w:type="dxa"/>
            <w:vMerge/>
          </w:tcPr>
          <w:p w14:paraId="0BAEDCC4" w14:textId="77777777" w:rsidR="005E0F6C" w:rsidRDefault="005E0F6C" w:rsidP="005E0F6C"/>
        </w:tc>
        <w:tc>
          <w:tcPr>
            <w:tcW w:w="20629" w:type="dxa"/>
            <w:shd w:val="clear" w:color="auto" w:fill="auto"/>
          </w:tcPr>
          <w:p w14:paraId="4E5808F2" w14:textId="77777777" w:rsidR="005E0F6C" w:rsidRPr="00756F12" w:rsidRDefault="005E0F6C" w:rsidP="005E0F6C">
            <w:pPr>
              <w:rPr>
                <w:b/>
              </w:rPr>
            </w:pPr>
            <w:r w:rsidRPr="00756F12">
              <w:rPr>
                <w:b/>
              </w:rPr>
              <w:t>Remove Purge System Hose from Cavity 1</w:t>
            </w:r>
          </w:p>
          <w:p w14:paraId="225BF92B" w14:textId="77777777" w:rsidR="005E0F6C" w:rsidRPr="00F82D15" w:rsidRDefault="005E0F6C" w:rsidP="005E0F6C">
            <w:r>
              <w:t xml:space="preserve">28. </w:t>
            </w:r>
            <w:r w:rsidRPr="00F82D15">
              <w:t xml:space="preserve">Verify the purge software is set to "Purge" for </w:t>
            </w:r>
            <w:r>
              <w:t>the Upstream Purge Line</w:t>
            </w:r>
            <w:r w:rsidRPr="00F82D15">
              <w:t>.</w:t>
            </w:r>
          </w:p>
          <w:p w14:paraId="3D72A483" w14:textId="77777777" w:rsidR="005E0F6C" w:rsidRPr="00F82D15" w:rsidRDefault="005E0F6C" w:rsidP="005E0F6C">
            <w:r>
              <w:t xml:space="preserve">29. </w:t>
            </w:r>
            <w:r w:rsidRPr="00F82D15">
              <w:t xml:space="preserve">Set the purge software to "Standby" state for </w:t>
            </w:r>
            <w:r>
              <w:t>the Downstream Purge Line</w:t>
            </w:r>
            <w:r w:rsidRPr="00F82D15">
              <w:t>.</w:t>
            </w:r>
          </w:p>
          <w:p w14:paraId="721E10C6" w14:textId="77777777" w:rsidR="005E0F6C" w:rsidRPr="00F82D15" w:rsidRDefault="005E0F6C" w:rsidP="005E0F6C">
            <w:r>
              <w:t xml:space="preserve">30. </w:t>
            </w:r>
            <w:r w:rsidRPr="00F82D15">
              <w:t>Slowly close the cavity right angle valve.</w:t>
            </w:r>
          </w:p>
          <w:p w14:paraId="06767E4F" w14:textId="77777777" w:rsidR="005E0F6C" w:rsidRPr="00F82D15" w:rsidRDefault="005E0F6C" w:rsidP="005E0F6C">
            <w:r>
              <w:t xml:space="preserve">31. </w:t>
            </w:r>
            <w:r w:rsidRPr="00F82D15">
              <w:t xml:space="preserve">Remove the purge system hose from </w:t>
            </w:r>
            <w:r>
              <w:t>the cavity</w:t>
            </w:r>
            <w:r w:rsidRPr="00F82D15">
              <w:t>.</w:t>
            </w:r>
          </w:p>
          <w:p w14:paraId="0AD85247" w14:textId="77777777" w:rsidR="005E0F6C" w:rsidRDefault="005E0F6C" w:rsidP="005E0F6C">
            <w:r>
              <w:t xml:space="preserve">32. </w:t>
            </w:r>
            <w:r w:rsidRPr="00F82D15">
              <w:t xml:space="preserve">Put a blank on the Spool with two </w:t>
            </w:r>
            <w:r>
              <w:t>stud</w:t>
            </w:r>
            <w:r w:rsidRPr="00F82D15">
              <w:t xml:space="preserve">s using the </w:t>
            </w:r>
            <w:r>
              <w:t>same gasket.</w:t>
            </w:r>
          </w:p>
          <w:p w14:paraId="27D91C66" w14:textId="77777777" w:rsidR="005E0F6C" w:rsidRPr="00F82D15" w:rsidRDefault="005E0F6C" w:rsidP="005E0F6C"/>
        </w:tc>
        <w:tc>
          <w:tcPr>
            <w:tcW w:w="5731" w:type="dxa"/>
            <w:noWrap/>
          </w:tcPr>
          <w:p w14:paraId="4F234E25" w14:textId="77777777" w:rsidR="005E0F6C" w:rsidRDefault="005E0F6C" w:rsidP="005E0F6C"/>
        </w:tc>
      </w:tr>
    </w:tbl>
    <w:p w14:paraId="10E76CC5" w14:textId="77777777" w:rsidR="005E0F6C" w:rsidRDefault="005E0F6C" w:rsidP="005E0F6C"/>
    <w:p w14:paraId="19448C0C" w14:textId="77777777" w:rsidR="005E0F6C" w:rsidRDefault="005E0F6C" w:rsidP="005E0F6C">
      <w:pPr>
        <w:spacing w:after="200" w:line="276" w:lineRule="auto"/>
      </w:pPr>
      <w:r>
        <w:br w:type="page"/>
      </w:r>
    </w:p>
    <w:tbl>
      <w:tblPr>
        <w:tblStyle w:val="TableGrid"/>
        <w:tblW w:w="5000" w:type="pct"/>
        <w:tblLayout w:type="fixed"/>
        <w:tblLook w:val="04A0" w:firstRow="1" w:lastRow="0" w:firstColumn="1" w:lastColumn="0" w:noHBand="0" w:noVBand="1"/>
      </w:tblPr>
      <w:tblGrid>
        <w:gridCol w:w="752"/>
        <w:gridCol w:w="9389"/>
        <w:gridCol w:w="2809"/>
      </w:tblGrid>
      <w:tr w:rsidR="005E0F6C" w:rsidRPr="00D97B1C" w14:paraId="6E119008" w14:textId="77777777" w:rsidTr="005E0F6C">
        <w:trPr>
          <w:trHeight w:val="288"/>
        </w:trPr>
        <w:tc>
          <w:tcPr>
            <w:tcW w:w="1345" w:type="dxa"/>
          </w:tcPr>
          <w:p w14:paraId="75BD70F6" w14:textId="77777777" w:rsidR="005E0F6C" w:rsidRPr="00D97B1C" w:rsidRDefault="005E0F6C" w:rsidP="005E0F6C">
            <w:pPr>
              <w:jc w:val="center"/>
            </w:pPr>
            <w:r w:rsidRPr="00D97B1C">
              <w:t>Step No.</w:t>
            </w:r>
          </w:p>
        </w:tc>
        <w:tc>
          <w:tcPr>
            <w:tcW w:w="19887" w:type="dxa"/>
          </w:tcPr>
          <w:p w14:paraId="7FA38DF1" w14:textId="77777777" w:rsidR="005E0F6C" w:rsidRPr="00F82D15" w:rsidRDefault="005E0F6C" w:rsidP="005E0F6C">
            <w:r w:rsidRPr="00F82D15">
              <w:t>Instructions</w:t>
            </w:r>
          </w:p>
        </w:tc>
        <w:tc>
          <w:tcPr>
            <w:tcW w:w="5760" w:type="dxa"/>
            <w:noWrap/>
          </w:tcPr>
          <w:p w14:paraId="40894B11" w14:textId="77777777" w:rsidR="005E0F6C" w:rsidRPr="00D97B1C" w:rsidRDefault="005E0F6C" w:rsidP="005E0F6C">
            <w:r w:rsidRPr="00D97B1C">
              <w:t>Data Input</w:t>
            </w:r>
          </w:p>
        </w:tc>
      </w:tr>
      <w:tr w:rsidR="005E0F6C" w:rsidRPr="00D97B1C" w14:paraId="1B42E921" w14:textId="77777777" w:rsidTr="005E0F6C">
        <w:trPr>
          <w:trHeight w:val="288"/>
        </w:trPr>
        <w:tc>
          <w:tcPr>
            <w:tcW w:w="1345" w:type="dxa"/>
            <w:vMerge w:val="restart"/>
          </w:tcPr>
          <w:p w14:paraId="32CF8056" w14:textId="77777777" w:rsidR="005E0F6C" w:rsidRPr="00D97B1C" w:rsidRDefault="005E0F6C" w:rsidP="005E0F6C">
            <w:r>
              <w:t>6.</w:t>
            </w:r>
          </w:p>
        </w:tc>
        <w:tc>
          <w:tcPr>
            <w:tcW w:w="19887" w:type="dxa"/>
          </w:tcPr>
          <w:p w14:paraId="5D7B3FC7" w14:textId="77777777" w:rsidR="005E0F6C" w:rsidRPr="00756F12" w:rsidRDefault="005E0F6C" w:rsidP="005E0F6C">
            <w:pPr>
              <w:rPr>
                <w:b/>
                <w:u w:val="single"/>
              </w:rPr>
            </w:pPr>
            <w:r w:rsidRPr="00756F12">
              <w:rPr>
                <w:b/>
                <w:u w:val="single"/>
              </w:rPr>
              <w:t>Cavity 2 Prep</w:t>
            </w:r>
          </w:p>
          <w:p w14:paraId="5C4A9BA5" w14:textId="77777777" w:rsidR="005E0F6C" w:rsidRDefault="005E0F6C" w:rsidP="005E0F6C">
            <w:r>
              <w:t xml:space="preserve">1. </w:t>
            </w:r>
            <w:r w:rsidRPr="00F82D15">
              <w:t xml:space="preserve">Record </w:t>
            </w:r>
            <w:r>
              <w:t>Cavity 2</w:t>
            </w:r>
            <w:r w:rsidRPr="00F82D15">
              <w:t xml:space="preserve"> serial number.</w:t>
            </w:r>
          </w:p>
          <w:p w14:paraId="3541E76D" w14:textId="77777777" w:rsidR="005E0F6C" w:rsidRPr="00F82D15" w:rsidRDefault="005E0F6C" w:rsidP="005E0F6C"/>
        </w:tc>
        <w:tc>
          <w:tcPr>
            <w:tcW w:w="5760" w:type="dxa"/>
            <w:noWrap/>
          </w:tcPr>
          <w:p w14:paraId="3C581C4F" w14:textId="77777777" w:rsidR="005E0F6C" w:rsidRPr="00D97B1C" w:rsidRDefault="005E0F6C" w:rsidP="005E0F6C">
            <w:pPr>
              <w:spacing w:line="276" w:lineRule="auto"/>
            </w:pPr>
            <w:r>
              <w:t>[[CAVSN2]] &lt;&lt;CAVSN&gt;&gt;</w:t>
            </w:r>
          </w:p>
        </w:tc>
      </w:tr>
      <w:tr w:rsidR="005E0F6C" w:rsidRPr="00D97B1C" w14:paraId="1565CAF1" w14:textId="77777777" w:rsidTr="005E0F6C">
        <w:trPr>
          <w:trHeight w:val="288"/>
        </w:trPr>
        <w:tc>
          <w:tcPr>
            <w:tcW w:w="1345" w:type="dxa"/>
            <w:vMerge/>
          </w:tcPr>
          <w:p w14:paraId="70F65613" w14:textId="77777777" w:rsidR="005E0F6C" w:rsidRDefault="005E0F6C" w:rsidP="005E0F6C"/>
        </w:tc>
        <w:tc>
          <w:tcPr>
            <w:tcW w:w="19887" w:type="dxa"/>
          </w:tcPr>
          <w:p w14:paraId="355114DC" w14:textId="77777777" w:rsidR="005E0F6C" w:rsidRDefault="005E0F6C" w:rsidP="005E0F6C">
            <w:r>
              <w:t xml:space="preserve">2. </w:t>
            </w:r>
            <w:r w:rsidRPr="00F82D15">
              <w:t xml:space="preserve">Put </w:t>
            </w:r>
            <w:r>
              <w:t>the c</w:t>
            </w:r>
            <w:r w:rsidRPr="00F82D15">
              <w:t xml:space="preserve">avity on the rail tooling with the blank flange facing the upstream gate valve sub-assembly </w:t>
            </w:r>
            <w:r>
              <w:t>[GV1SA]</w:t>
            </w:r>
            <w:r w:rsidRPr="00F82D15">
              <w:t xml:space="preserve"> and the FPC facing the sou</w:t>
            </w:r>
            <w:r>
              <w:t>theast corner of the cleanroom.</w:t>
            </w:r>
          </w:p>
          <w:p w14:paraId="0299FC70" w14:textId="77777777" w:rsidR="005E0F6C" w:rsidRPr="00F82D15" w:rsidRDefault="005E0F6C" w:rsidP="005E0F6C"/>
        </w:tc>
        <w:tc>
          <w:tcPr>
            <w:tcW w:w="5760" w:type="dxa"/>
            <w:vMerge w:val="restart"/>
            <w:noWrap/>
          </w:tcPr>
          <w:p w14:paraId="68761739" w14:textId="77777777" w:rsidR="005E0F6C" w:rsidRDefault="005E0F6C" w:rsidP="005E0F6C">
            <w:pPr>
              <w:spacing w:line="276" w:lineRule="auto"/>
            </w:pPr>
          </w:p>
        </w:tc>
      </w:tr>
      <w:tr w:rsidR="005E0F6C" w:rsidRPr="00D97B1C" w14:paraId="4E63CE24" w14:textId="77777777" w:rsidTr="005E0F6C">
        <w:trPr>
          <w:trHeight w:val="288"/>
        </w:trPr>
        <w:tc>
          <w:tcPr>
            <w:tcW w:w="1345" w:type="dxa"/>
            <w:vMerge/>
          </w:tcPr>
          <w:p w14:paraId="7D2732E0" w14:textId="77777777" w:rsidR="005E0F6C" w:rsidRDefault="005E0F6C" w:rsidP="005E0F6C"/>
        </w:tc>
        <w:tc>
          <w:tcPr>
            <w:tcW w:w="19887" w:type="dxa"/>
          </w:tcPr>
          <w:p w14:paraId="63D7A579" w14:textId="77777777" w:rsidR="005E0F6C" w:rsidRPr="00756F12" w:rsidRDefault="005E0F6C" w:rsidP="005E0F6C">
            <w:pPr>
              <w:rPr>
                <w:b/>
              </w:rPr>
            </w:pPr>
            <w:r w:rsidRPr="00756F12">
              <w:rPr>
                <w:b/>
              </w:rPr>
              <w:t>Note: There will be some movement of flange location and/or cavity level every time something is adjusted. Several iterations of the cavity alignment will be required before the cavity will be perfectly level and have both beamline flanges in place.</w:t>
            </w:r>
          </w:p>
          <w:p w14:paraId="62F3F496" w14:textId="77777777" w:rsidR="005E0F6C" w:rsidRDefault="005E0F6C" w:rsidP="005E0F6C">
            <w:pPr>
              <w:rPr>
                <w:b/>
              </w:rPr>
            </w:pPr>
            <w:r w:rsidRPr="00756F12">
              <w:rPr>
                <w:b/>
              </w:rPr>
              <w:t>Note: The upstream flange of Cavity 1 will dictate the location on all the cavities in the string.</w:t>
            </w:r>
          </w:p>
          <w:p w14:paraId="43FB1255" w14:textId="77777777" w:rsidR="005E0F6C" w:rsidRPr="00756F12" w:rsidRDefault="005E0F6C" w:rsidP="005E0F6C">
            <w:pPr>
              <w:rPr>
                <w:b/>
              </w:rPr>
            </w:pPr>
          </w:p>
          <w:p w14:paraId="11FB19AE" w14:textId="77777777" w:rsidR="005E0F6C" w:rsidRPr="00F82D15" w:rsidRDefault="005E0F6C" w:rsidP="005E0F6C">
            <w:r>
              <w:t xml:space="preserve">3. Align Cavity 2 and the upstream flange of Cavity 1. </w:t>
            </w:r>
            <w:r w:rsidRPr="00F82D15">
              <w:t xml:space="preserve">The cavity shall be aligned with the flange alignment tool to locate the </w:t>
            </w:r>
            <w:r>
              <w:t>beamline</w:t>
            </w:r>
            <w:r w:rsidRPr="00F82D15">
              <w:t xml:space="preserve"> flange in the proper location.</w:t>
            </w:r>
          </w:p>
          <w:p w14:paraId="6914D0AC" w14:textId="77777777" w:rsidR="005E0F6C" w:rsidRDefault="005E0F6C" w:rsidP="009B7C92">
            <w:pPr>
              <w:pStyle w:val="ListParagraph"/>
              <w:numPr>
                <w:ilvl w:val="0"/>
                <w:numId w:val="13"/>
              </w:numPr>
            </w:pPr>
            <w:r w:rsidRPr="00F82D15">
              <w:t>Verify the location of the flange is near the center of the range of the tooling to accommodate the alignment of all the cavities in the s</w:t>
            </w:r>
            <w:r>
              <w:t>tring.</w:t>
            </w:r>
          </w:p>
          <w:p w14:paraId="5E96339E" w14:textId="77777777" w:rsidR="005E0F6C" w:rsidRDefault="005E0F6C" w:rsidP="009B7C92">
            <w:pPr>
              <w:pStyle w:val="ListParagraph"/>
              <w:numPr>
                <w:ilvl w:val="0"/>
                <w:numId w:val="13"/>
              </w:numPr>
            </w:pPr>
            <w:r w:rsidRPr="00F82D15">
              <w:t>After both flanges of the cavity are in the same position - relative to the rail - set the roll of the cavity level using a precision level on the leveling tool, which is attached to the other set of helium vessel blocks.</w:t>
            </w:r>
          </w:p>
          <w:p w14:paraId="43472C22" w14:textId="77777777" w:rsidR="005E0F6C" w:rsidRPr="00F82D15" w:rsidRDefault="005E0F6C" w:rsidP="005E0F6C"/>
        </w:tc>
        <w:tc>
          <w:tcPr>
            <w:tcW w:w="5760" w:type="dxa"/>
            <w:vMerge/>
            <w:noWrap/>
          </w:tcPr>
          <w:p w14:paraId="1C74F83C" w14:textId="77777777" w:rsidR="005E0F6C" w:rsidRDefault="005E0F6C" w:rsidP="005E0F6C">
            <w:pPr>
              <w:spacing w:line="276" w:lineRule="auto"/>
            </w:pPr>
          </w:p>
        </w:tc>
      </w:tr>
      <w:tr w:rsidR="005E0F6C" w:rsidRPr="00D97B1C" w14:paraId="2D17AFBB" w14:textId="77777777" w:rsidTr="005E0F6C">
        <w:trPr>
          <w:trHeight w:val="288"/>
        </w:trPr>
        <w:tc>
          <w:tcPr>
            <w:tcW w:w="1345" w:type="dxa"/>
            <w:vMerge/>
          </w:tcPr>
          <w:p w14:paraId="65E82BB1" w14:textId="77777777" w:rsidR="005E0F6C" w:rsidRDefault="005E0F6C" w:rsidP="005E0F6C"/>
        </w:tc>
        <w:tc>
          <w:tcPr>
            <w:tcW w:w="19887" w:type="dxa"/>
          </w:tcPr>
          <w:p w14:paraId="16E125BB" w14:textId="77777777" w:rsidR="005E0F6C" w:rsidRPr="00F82D15" w:rsidRDefault="005E0F6C" w:rsidP="005E0F6C">
            <w:r>
              <w:t xml:space="preserve">4. </w:t>
            </w:r>
            <w:r w:rsidRPr="00F82D15">
              <w:t>Set the roll of the cavity rotationally using the rotational alignment bridge and the "A" frame.</w:t>
            </w:r>
            <w:r>
              <w:t xml:space="preserve"> </w:t>
            </w:r>
            <w:r w:rsidRPr="00F82D15">
              <w:t xml:space="preserve">Verify all four frame </w:t>
            </w:r>
            <w:r>
              <w:t>stud</w:t>
            </w:r>
            <w:r w:rsidRPr="00F82D15">
              <w:t xml:space="preserve">s and "A" frame </w:t>
            </w:r>
            <w:r>
              <w:t>stud</w:t>
            </w:r>
            <w:r w:rsidRPr="00F82D15">
              <w:t>s are tight when finished.</w:t>
            </w:r>
          </w:p>
          <w:p w14:paraId="56713725" w14:textId="77777777" w:rsidR="005E0F6C" w:rsidRPr="00F82D15" w:rsidRDefault="005E0F6C" w:rsidP="005E0F6C"/>
        </w:tc>
        <w:tc>
          <w:tcPr>
            <w:tcW w:w="5760" w:type="dxa"/>
            <w:vMerge/>
            <w:noWrap/>
          </w:tcPr>
          <w:p w14:paraId="505D79D5" w14:textId="77777777" w:rsidR="005E0F6C" w:rsidRDefault="005E0F6C" w:rsidP="005E0F6C">
            <w:pPr>
              <w:spacing w:line="276" w:lineRule="auto"/>
            </w:pPr>
          </w:p>
        </w:tc>
      </w:tr>
      <w:tr w:rsidR="005E0F6C" w:rsidRPr="00D97B1C" w14:paraId="62AF69FD" w14:textId="77777777" w:rsidTr="005E0F6C">
        <w:trPr>
          <w:trHeight w:val="288"/>
        </w:trPr>
        <w:tc>
          <w:tcPr>
            <w:tcW w:w="1345" w:type="dxa"/>
            <w:vMerge/>
          </w:tcPr>
          <w:p w14:paraId="00BD5A20" w14:textId="77777777" w:rsidR="005E0F6C" w:rsidRDefault="005E0F6C" w:rsidP="005E0F6C"/>
        </w:tc>
        <w:tc>
          <w:tcPr>
            <w:tcW w:w="19887" w:type="dxa"/>
          </w:tcPr>
          <w:p w14:paraId="7B373225" w14:textId="77777777" w:rsidR="005E0F6C" w:rsidRDefault="005E0F6C" w:rsidP="005E0F6C">
            <w:r>
              <w:t xml:space="preserve">5. </w:t>
            </w:r>
            <w:r w:rsidRPr="00F82D15">
              <w:t xml:space="preserve">Blow down </w:t>
            </w:r>
            <w:r>
              <w:t>the cavity</w:t>
            </w:r>
            <w:r w:rsidRPr="00F82D15">
              <w:t xml:space="preserve"> with ionized N2 in accordance with the Ionize</w:t>
            </w:r>
            <w:r>
              <w:t>d Nitrogen Cleaning Procedure.</w:t>
            </w:r>
          </w:p>
          <w:p w14:paraId="0F8BC250" w14:textId="77777777" w:rsidR="005E0F6C" w:rsidRDefault="005E0F6C" w:rsidP="009B7C92">
            <w:pPr>
              <w:pStyle w:val="ListParagraph"/>
              <w:numPr>
                <w:ilvl w:val="0"/>
                <w:numId w:val="14"/>
              </w:numPr>
            </w:pPr>
            <w:r>
              <w:t xml:space="preserve">General cavity to </w:t>
            </w:r>
            <w:r w:rsidRPr="00F82D15">
              <w:t>Spec 2</w:t>
            </w:r>
            <w:r>
              <w:t>.</w:t>
            </w:r>
          </w:p>
          <w:p w14:paraId="7FAA224B" w14:textId="77777777" w:rsidR="005E0F6C" w:rsidRDefault="005E0F6C" w:rsidP="009B7C92">
            <w:pPr>
              <w:pStyle w:val="ListParagraph"/>
              <w:numPr>
                <w:ilvl w:val="0"/>
                <w:numId w:val="14"/>
              </w:numPr>
            </w:pPr>
            <w:r>
              <w:t>Cavity</w:t>
            </w:r>
            <w:r w:rsidRPr="00F82D15">
              <w:t xml:space="preserve"> flange, </w:t>
            </w:r>
            <w:r>
              <w:t>bolt hole</w:t>
            </w:r>
            <w:r w:rsidRPr="00F82D15">
              <w:t>s, and inside</w:t>
            </w:r>
            <w:r>
              <w:t xml:space="preserve"> the </w:t>
            </w:r>
            <w:proofErr w:type="gramStart"/>
            <w:r>
              <w:t>right angle</w:t>
            </w:r>
            <w:proofErr w:type="gramEnd"/>
            <w:r>
              <w:t xml:space="preserve"> valve up to the valve stem to Spec 1.</w:t>
            </w:r>
          </w:p>
          <w:p w14:paraId="3CF29008" w14:textId="77777777" w:rsidR="005E0F6C" w:rsidRPr="00F82D15" w:rsidRDefault="005E0F6C" w:rsidP="005E0F6C"/>
        </w:tc>
        <w:tc>
          <w:tcPr>
            <w:tcW w:w="5760" w:type="dxa"/>
            <w:vMerge/>
            <w:noWrap/>
          </w:tcPr>
          <w:p w14:paraId="408C5541" w14:textId="77777777" w:rsidR="005E0F6C" w:rsidRDefault="005E0F6C" w:rsidP="005E0F6C">
            <w:pPr>
              <w:spacing w:line="276" w:lineRule="auto"/>
            </w:pPr>
          </w:p>
        </w:tc>
      </w:tr>
      <w:tr w:rsidR="005E0F6C" w:rsidRPr="00D97B1C" w14:paraId="7E62BC60" w14:textId="77777777" w:rsidTr="005E0F6C">
        <w:trPr>
          <w:trHeight w:val="288"/>
        </w:trPr>
        <w:tc>
          <w:tcPr>
            <w:tcW w:w="1345" w:type="dxa"/>
            <w:vMerge/>
          </w:tcPr>
          <w:p w14:paraId="7E8204C5" w14:textId="77777777" w:rsidR="005E0F6C" w:rsidRDefault="005E0F6C" w:rsidP="005E0F6C"/>
        </w:tc>
        <w:tc>
          <w:tcPr>
            <w:tcW w:w="19887" w:type="dxa"/>
          </w:tcPr>
          <w:p w14:paraId="5CFDEF0D" w14:textId="77777777" w:rsidR="005E0F6C" w:rsidRPr="009A6D83" w:rsidRDefault="005E0F6C" w:rsidP="005E0F6C">
            <w:r w:rsidRPr="009A6D83">
              <w:t>6.</w:t>
            </w:r>
            <w:r>
              <w:t xml:space="preserve"> </w:t>
            </w:r>
            <w:r w:rsidRPr="009A6D83">
              <w:t xml:space="preserve">Prepare the </w:t>
            </w:r>
            <w:r>
              <w:t>Downstream Purge Line</w:t>
            </w:r>
            <w:r w:rsidRPr="009A6D83">
              <w:t xml:space="preserve"> Spool for assembly to the cavity right angle valve.</w:t>
            </w:r>
          </w:p>
          <w:p w14:paraId="14C8BEBC" w14:textId="77777777" w:rsidR="005E0F6C" w:rsidRPr="00F82D15" w:rsidRDefault="005E0F6C" w:rsidP="009B7C92">
            <w:pPr>
              <w:pStyle w:val="ListParagraph"/>
              <w:numPr>
                <w:ilvl w:val="0"/>
                <w:numId w:val="15"/>
              </w:numPr>
            </w:pPr>
            <w:r w:rsidRPr="00F82D15">
              <w:t xml:space="preserve">Set the purge software to "Standby" </w:t>
            </w:r>
            <w:r>
              <w:t>and v</w:t>
            </w:r>
            <w:r w:rsidRPr="00F82D15">
              <w:t xml:space="preserve">erify the </w:t>
            </w:r>
            <w:proofErr w:type="spellStart"/>
            <w:r w:rsidRPr="00F82D15">
              <w:t>baratron</w:t>
            </w:r>
            <w:proofErr w:type="spellEnd"/>
            <w:r w:rsidRPr="00F82D15">
              <w:t xml:space="preserve"> is reading approximately 0.</w:t>
            </w:r>
          </w:p>
          <w:p w14:paraId="7449F32F" w14:textId="77777777" w:rsidR="005E0F6C" w:rsidRPr="00F82D15" w:rsidRDefault="005E0F6C" w:rsidP="009B7C92">
            <w:pPr>
              <w:pStyle w:val="ListParagraph"/>
              <w:numPr>
                <w:ilvl w:val="0"/>
                <w:numId w:val="15"/>
              </w:numPr>
            </w:pPr>
            <w:r w:rsidRPr="00F82D15">
              <w:t>Remove the blank, gasket, and all fasteners from the Spool.</w:t>
            </w:r>
          </w:p>
          <w:p w14:paraId="54033774" w14:textId="77777777" w:rsidR="005E0F6C" w:rsidRPr="009A6D83" w:rsidRDefault="005E0F6C" w:rsidP="009B7C92">
            <w:pPr>
              <w:pStyle w:val="ListParagraph"/>
              <w:numPr>
                <w:ilvl w:val="0"/>
                <w:numId w:val="15"/>
              </w:numPr>
            </w:pPr>
            <w:r w:rsidRPr="00F82D15">
              <w:t xml:space="preserve">Wipe </w:t>
            </w:r>
            <w:r>
              <w:t>bolt hole</w:t>
            </w:r>
            <w:r w:rsidRPr="00F82D15">
              <w:t xml:space="preserve">s </w:t>
            </w:r>
            <w:r>
              <w:t>and</w:t>
            </w:r>
            <w:r w:rsidRPr="00F82D15">
              <w:t xml:space="preserve"> flange sealing surface with IPA.</w:t>
            </w:r>
          </w:p>
          <w:p w14:paraId="1A732DD7" w14:textId="77777777" w:rsidR="005E0F6C" w:rsidRPr="00F82D15" w:rsidRDefault="005E0F6C" w:rsidP="005E0F6C">
            <w:r w:rsidRPr="00F82D15">
              <w:rPr>
                <w:b/>
                <w:u w:val="single"/>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4FB25CA2" w14:textId="77777777" w:rsidR="005E0F6C" w:rsidRPr="00F82D15" w:rsidRDefault="005E0F6C" w:rsidP="009B7C92">
            <w:pPr>
              <w:pStyle w:val="ListParagraph"/>
              <w:numPr>
                <w:ilvl w:val="0"/>
                <w:numId w:val="15"/>
              </w:numPr>
            </w:pPr>
            <w:r w:rsidRPr="00F82D15">
              <w:t>Set the purge software to "Blowout".</w:t>
            </w:r>
          </w:p>
          <w:p w14:paraId="0898904A" w14:textId="77777777" w:rsidR="005E0F6C" w:rsidRPr="00F82D15" w:rsidRDefault="005E0F6C" w:rsidP="009B7C92">
            <w:pPr>
              <w:pStyle w:val="ListParagraph"/>
              <w:numPr>
                <w:ilvl w:val="0"/>
                <w:numId w:val="15"/>
              </w:numPr>
            </w:pPr>
            <w:r w:rsidRPr="00F82D15">
              <w:t xml:space="preserve">Verify the purge turns on. </w:t>
            </w:r>
          </w:p>
          <w:p w14:paraId="5FE42DC3" w14:textId="77777777" w:rsidR="005E0F6C" w:rsidRDefault="005E0F6C" w:rsidP="009B7C92">
            <w:pPr>
              <w:pStyle w:val="ListParagraph"/>
              <w:numPr>
                <w:ilvl w:val="0"/>
                <w:numId w:val="15"/>
              </w:numPr>
            </w:pPr>
            <w:r w:rsidRPr="00F82D15">
              <w:t>Flow N2 through the Spool until Spec 1 is reached for two full cycles</w:t>
            </w:r>
            <w:r>
              <w:t>.</w:t>
            </w:r>
          </w:p>
          <w:p w14:paraId="4FBC8B99" w14:textId="77777777" w:rsidR="005E0F6C" w:rsidRDefault="005E0F6C" w:rsidP="009B7C92">
            <w:pPr>
              <w:pStyle w:val="ListParagraph"/>
              <w:numPr>
                <w:ilvl w:val="0"/>
                <w:numId w:val="15"/>
              </w:numPr>
            </w:pPr>
            <w:r w:rsidRPr="00F82D15">
              <w:t>Set the purge software to "Purge</w:t>
            </w:r>
            <w:r>
              <w:t>"</w:t>
            </w:r>
            <w:r w:rsidRPr="00F82D15">
              <w:t>.</w:t>
            </w:r>
          </w:p>
          <w:p w14:paraId="0F444CCB" w14:textId="77777777" w:rsidR="005E0F6C" w:rsidRPr="00F82D15" w:rsidRDefault="005E0F6C" w:rsidP="005E0F6C"/>
        </w:tc>
        <w:tc>
          <w:tcPr>
            <w:tcW w:w="5760" w:type="dxa"/>
            <w:vMerge/>
            <w:noWrap/>
          </w:tcPr>
          <w:p w14:paraId="4A42C3EA" w14:textId="77777777" w:rsidR="005E0F6C" w:rsidRDefault="005E0F6C" w:rsidP="005E0F6C">
            <w:pPr>
              <w:spacing w:line="276" w:lineRule="auto"/>
            </w:pPr>
          </w:p>
        </w:tc>
      </w:tr>
      <w:tr w:rsidR="005E0F6C" w:rsidRPr="00D97B1C" w14:paraId="4EAD5F0E" w14:textId="77777777" w:rsidTr="005E0F6C">
        <w:trPr>
          <w:trHeight w:val="288"/>
        </w:trPr>
        <w:tc>
          <w:tcPr>
            <w:tcW w:w="1345" w:type="dxa"/>
            <w:vMerge/>
          </w:tcPr>
          <w:p w14:paraId="2CE19CF2" w14:textId="77777777" w:rsidR="005E0F6C" w:rsidRDefault="005E0F6C" w:rsidP="005E0F6C"/>
        </w:tc>
        <w:tc>
          <w:tcPr>
            <w:tcW w:w="19887" w:type="dxa"/>
          </w:tcPr>
          <w:p w14:paraId="664EC34F" w14:textId="77777777" w:rsidR="005E0F6C" w:rsidRPr="009A6D83" w:rsidRDefault="005E0F6C" w:rsidP="005E0F6C">
            <w:r>
              <w:t xml:space="preserve">7. </w:t>
            </w:r>
            <w:r w:rsidRPr="009A6D83">
              <w:t xml:space="preserve">Install the </w:t>
            </w:r>
            <w:r>
              <w:t>Downstream Purge Line</w:t>
            </w:r>
            <w:r w:rsidRPr="009A6D83">
              <w:t xml:space="preserve"> to the cavity right angle valve.</w:t>
            </w:r>
          </w:p>
          <w:p w14:paraId="76A78DE7" w14:textId="77777777" w:rsidR="005E0F6C" w:rsidRPr="00F82D15" w:rsidRDefault="005E0F6C" w:rsidP="009B7C92">
            <w:pPr>
              <w:pStyle w:val="ListParagraph"/>
              <w:numPr>
                <w:ilvl w:val="0"/>
                <w:numId w:val="16"/>
              </w:numPr>
            </w:pPr>
            <w:r w:rsidRPr="00F82D15">
              <w:t xml:space="preserve">Place a new cleaned </w:t>
            </w:r>
            <w:r>
              <w:t xml:space="preserve">[Spec 1] </w:t>
            </w:r>
            <w:r w:rsidRPr="00F82D15">
              <w:t>gasket on the Spool.</w:t>
            </w:r>
            <w:r>
              <w:t xml:space="preserve"> </w:t>
            </w:r>
            <w:r w:rsidRPr="00F82D15">
              <w:t>Use a large-bore gasket if available.</w:t>
            </w:r>
          </w:p>
          <w:p w14:paraId="14FBDFD1" w14:textId="77777777" w:rsidR="005E0F6C" w:rsidRPr="00F82D15" w:rsidRDefault="005E0F6C" w:rsidP="009B7C92">
            <w:pPr>
              <w:pStyle w:val="ListParagraph"/>
              <w:numPr>
                <w:ilvl w:val="0"/>
                <w:numId w:val="16"/>
              </w:numPr>
            </w:pPr>
            <w:r w:rsidRPr="00F82D15">
              <w:t xml:space="preserve">Install two </w:t>
            </w:r>
            <w:r>
              <w:t>pre-</w:t>
            </w:r>
            <w:r w:rsidRPr="00F82D15">
              <w:t xml:space="preserve">cleaned </w:t>
            </w:r>
            <w:r>
              <w:t>[Spec1] studs in a star pattern and snug with wrench.</w:t>
            </w:r>
          </w:p>
          <w:p w14:paraId="1DC60302" w14:textId="77777777" w:rsidR="005E0F6C" w:rsidRPr="00F82D15" w:rsidRDefault="005E0F6C" w:rsidP="009B7C92">
            <w:pPr>
              <w:pStyle w:val="ListParagraph"/>
              <w:numPr>
                <w:ilvl w:val="0"/>
                <w:numId w:val="16"/>
              </w:numPr>
            </w:pPr>
            <w:r w:rsidRPr="00F82D15">
              <w:t xml:space="preserve">Install the four remaining </w:t>
            </w:r>
            <w:r>
              <w:t>studs continuing the star pattern</w:t>
            </w:r>
            <w:r w:rsidRPr="00F82D15">
              <w:t>.</w:t>
            </w:r>
          </w:p>
          <w:p w14:paraId="506E3267" w14:textId="77777777" w:rsidR="005E0F6C" w:rsidRPr="00F82D15" w:rsidRDefault="005E0F6C" w:rsidP="009B7C92">
            <w:pPr>
              <w:pStyle w:val="ListParagraph"/>
              <w:numPr>
                <w:ilvl w:val="0"/>
                <w:numId w:val="16"/>
              </w:numPr>
            </w:pPr>
            <w:r w:rsidRPr="00F82D15">
              <w:t xml:space="preserve">Torque all </w:t>
            </w:r>
            <w:r>
              <w:t>studs</w:t>
            </w:r>
            <w:r w:rsidRPr="00F82D15">
              <w:t xml:space="preserve"> using a standard torque pattern for a round flange.</w:t>
            </w:r>
          </w:p>
          <w:p w14:paraId="2E90689E" w14:textId="77777777" w:rsidR="005E0F6C" w:rsidRPr="00F82D15" w:rsidRDefault="005E0F6C" w:rsidP="009B7C92">
            <w:pPr>
              <w:pStyle w:val="ListParagraph"/>
              <w:numPr>
                <w:ilvl w:val="0"/>
                <w:numId w:val="16"/>
              </w:numPr>
            </w:pPr>
            <w:r w:rsidRPr="00F82D15">
              <w:t xml:space="preserve">Repeat the final torque sequence twice and then go around all the </w:t>
            </w:r>
            <w:r>
              <w:t>studs</w:t>
            </w:r>
            <w:r w:rsidRPr="00F82D15">
              <w:t xml:space="preserve"> at least twice or until there is no movement of the nuts. Stop if</w:t>
            </w:r>
            <w:r>
              <w:t xml:space="preserve"> the flanges go metal-to-metal.</w:t>
            </w:r>
          </w:p>
          <w:p w14:paraId="750A4F02" w14:textId="77777777" w:rsidR="005E0F6C" w:rsidRDefault="005E0F6C" w:rsidP="009B7C92">
            <w:pPr>
              <w:pStyle w:val="ListParagraph"/>
              <w:numPr>
                <w:ilvl w:val="0"/>
                <w:numId w:val="16"/>
              </w:numPr>
            </w:pPr>
            <w:r w:rsidRPr="00F82D15">
              <w:t>Verify the purge turns off.</w:t>
            </w:r>
          </w:p>
          <w:p w14:paraId="27860939" w14:textId="77777777" w:rsidR="005E0F6C" w:rsidRPr="00F82D15" w:rsidRDefault="005E0F6C" w:rsidP="005E0F6C"/>
        </w:tc>
        <w:tc>
          <w:tcPr>
            <w:tcW w:w="5760" w:type="dxa"/>
            <w:vMerge/>
            <w:noWrap/>
          </w:tcPr>
          <w:p w14:paraId="5C1C8F2B" w14:textId="77777777" w:rsidR="005E0F6C" w:rsidRDefault="005E0F6C" w:rsidP="005E0F6C">
            <w:pPr>
              <w:spacing w:line="276" w:lineRule="auto"/>
            </w:pPr>
          </w:p>
        </w:tc>
      </w:tr>
      <w:tr w:rsidR="005E0F6C" w:rsidRPr="00D97B1C" w14:paraId="6AD98094" w14:textId="77777777" w:rsidTr="005E0F6C">
        <w:trPr>
          <w:trHeight w:val="288"/>
        </w:trPr>
        <w:tc>
          <w:tcPr>
            <w:tcW w:w="1345" w:type="dxa"/>
            <w:vMerge/>
          </w:tcPr>
          <w:p w14:paraId="6C246E48" w14:textId="77777777" w:rsidR="005E0F6C" w:rsidRDefault="005E0F6C" w:rsidP="005E0F6C"/>
        </w:tc>
        <w:tc>
          <w:tcPr>
            <w:tcW w:w="19887" w:type="dxa"/>
          </w:tcPr>
          <w:p w14:paraId="4CA7A3F6" w14:textId="77777777" w:rsidR="005E0F6C" w:rsidRPr="00CF6689" w:rsidRDefault="005E0F6C" w:rsidP="005E0F6C">
            <w:r w:rsidRPr="00CF6689">
              <w:t>8. Pump down the purge line to the cavity right angle valve.</w:t>
            </w:r>
          </w:p>
          <w:p w14:paraId="5649EC1B" w14:textId="77777777" w:rsidR="005E0F6C" w:rsidRPr="00CF6689" w:rsidRDefault="005E0F6C" w:rsidP="009B7C92">
            <w:pPr>
              <w:pStyle w:val="ListParagraph"/>
              <w:numPr>
                <w:ilvl w:val="0"/>
                <w:numId w:val="17"/>
              </w:numPr>
            </w:pPr>
            <w:r w:rsidRPr="00CF6689">
              <w:t>Set the purge software to "Standby" for the Downstream Purge Line.</w:t>
            </w:r>
          </w:p>
          <w:p w14:paraId="6CF3BC8B" w14:textId="77777777" w:rsidR="005E0F6C" w:rsidRPr="00CF6689" w:rsidRDefault="005E0F6C" w:rsidP="009B7C92">
            <w:pPr>
              <w:pStyle w:val="ListParagraph"/>
              <w:numPr>
                <w:ilvl w:val="0"/>
                <w:numId w:val="17"/>
              </w:numPr>
            </w:pPr>
            <w:r w:rsidRPr="00CF6689">
              <w:t>Pump down the purge header to the closed right angle valve on the cavity. Allow the header to pump to the mid E-5 mbar range.</w:t>
            </w:r>
          </w:p>
          <w:p w14:paraId="5D95208C" w14:textId="77777777" w:rsidR="005E0F6C" w:rsidRPr="00CF6689" w:rsidRDefault="005E0F6C" w:rsidP="009B7C92">
            <w:pPr>
              <w:pStyle w:val="ListParagraph"/>
              <w:numPr>
                <w:ilvl w:val="0"/>
                <w:numId w:val="17"/>
              </w:numPr>
            </w:pPr>
            <w:r w:rsidRPr="00CF6689">
              <w:t>Close the pump isolation valve.</w:t>
            </w:r>
          </w:p>
          <w:p w14:paraId="3D0E8509" w14:textId="77777777" w:rsidR="005E0F6C" w:rsidRPr="00CF6689" w:rsidRDefault="005E0F6C" w:rsidP="005E0F6C"/>
        </w:tc>
        <w:tc>
          <w:tcPr>
            <w:tcW w:w="5760" w:type="dxa"/>
            <w:vMerge/>
            <w:noWrap/>
          </w:tcPr>
          <w:p w14:paraId="71126C81" w14:textId="77777777" w:rsidR="005E0F6C" w:rsidRDefault="005E0F6C" w:rsidP="005E0F6C">
            <w:pPr>
              <w:spacing w:line="276" w:lineRule="auto"/>
            </w:pPr>
          </w:p>
        </w:tc>
      </w:tr>
      <w:tr w:rsidR="005E0F6C" w:rsidRPr="00D97B1C" w14:paraId="4BE965E6" w14:textId="77777777" w:rsidTr="005E0F6C">
        <w:trPr>
          <w:trHeight w:val="288"/>
        </w:trPr>
        <w:tc>
          <w:tcPr>
            <w:tcW w:w="1345" w:type="dxa"/>
            <w:vMerge/>
          </w:tcPr>
          <w:p w14:paraId="3526A760" w14:textId="77777777" w:rsidR="005E0F6C" w:rsidRDefault="005E0F6C" w:rsidP="005E0F6C"/>
        </w:tc>
        <w:tc>
          <w:tcPr>
            <w:tcW w:w="19887" w:type="dxa"/>
          </w:tcPr>
          <w:p w14:paraId="26EFE039" w14:textId="77777777" w:rsidR="005E0F6C" w:rsidRDefault="005E0F6C" w:rsidP="005E0F6C">
            <w:r>
              <w:t xml:space="preserve">9. </w:t>
            </w:r>
            <w:r w:rsidRPr="00F82D15">
              <w:t xml:space="preserve">While monitoring the </w:t>
            </w:r>
            <w:r>
              <w:t>cavity</w:t>
            </w:r>
            <w:r w:rsidRPr="00F82D15">
              <w:t xml:space="preserve"> pressure, slowly open the cavity right angle valve.</w:t>
            </w:r>
            <w:r>
              <w:t xml:space="preserve"> </w:t>
            </w:r>
            <w:r w:rsidRPr="00D5174E">
              <w:t xml:space="preserve">If the </w:t>
            </w:r>
            <w:r>
              <w:t>cavity</w:t>
            </w:r>
            <w:r w:rsidRPr="00D5174E">
              <w:t xml:space="preserve"> pressure </w:t>
            </w:r>
            <w:r>
              <w:t>reads at the mid E-4 mbar range or higher</w:t>
            </w:r>
            <w:r w:rsidRPr="00F82D15">
              <w:t>, n</w:t>
            </w:r>
            <w:r>
              <w:t>otify the cleanroom supervisor.</w:t>
            </w:r>
          </w:p>
          <w:p w14:paraId="5B79B615" w14:textId="77777777" w:rsidR="005E0F6C" w:rsidRPr="00F82D15" w:rsidRDefault="005E0F6C" w:rsidP="005E0F6C"/>
        </w:tc>
        <w:tc>
          <w:tcPr>
            <w:tcW w:w="5760" w:type="dxa"/>
            <w:noWrap/>
          </w:tcPr>
          <w:p w14:paraId="674B397D" w14:textId="77777777" w:rsidR="005E0F6C" w:rsidRDefault="005E0F6C" w:rsidP="005E0F6C">
            <w:pPr>
              <w:spacing w:line="276" w:lineRule="auto"/>
            </w:pPr>
            <w:r>
              <w:t>[[CAV2VacuumOK]] &lt;&lt;YESNO&gt;&gt;</w:t>
            </w:r>
          </w:p>
        </w:tc>
      </w:tr>
      <w:tr w:rsidR="005E0F6C" w:rsidRPr="00D97B1C" w14:paraId="09C322BC" w14:textId="77777777" w:rsidTr="005E0F6C">
        <w:trPr>
          <w:trHeight w:val="288"/>
        </w:trPr>
        <w:tc>
          <w:tcPr>
            <w:tcW w:w="1345" w:type="dxa"/>
            <w:vMerge/>
          </w:tcPr>
          <w:p w14:paraId="53F6FB33" w14:textId="77777777" w:rsidR="005E0F6C" w:rsidRDefault="005E0F6C" w:rsidP="005E0F6C"/>
        </w:tc>
        <w:tc>
          <w:tcPr>
            <w:tcW w:w="19887" w:type="dxa"/>
          </w:tcPr>
          <w:p w14:paraId="450FBAC7" w14:textId="77777777" w:rsidR="005E0F6C" w:rsidRDefault="005E0F6C" w:rsidP="005E0F6C">
            <w:r>
              <w:t>10. Set the purge software to "Backfill" for the Downstream Purge Line and slowly backfill the cavity.</w:t>
            </w:r>
          </w:p>
          <w:p w14:paraId="077D49AD" w14:textId="77777777" w:rsidR="005E0F6C" w:rsidRPr="00F82D15" w:rsidRDefault="005E0F6C" w:rsidP="005E0F6C"/>
        </w:tc>
        <w:tc>
          <w:tcPr>
            <w:tcW w:w="5760" w:type="dxa"/>
            <w:noWrap/>
          </w:tcPr>
          <w:p w14:paraId="6C801C1B" w14:textId="77777777" w:rsidR="005E0F6C" w:rsidRDefault="005E0F6C" w:rsidP="005E0F6C">
            <w:pPr>
              <w:spacing w:line="276" w:lineRule="auto"/>
            </w:pPr>
          </w:p>
        </w:tc>
      </w:tr>
      <w:tr w:rsidR="005E0F6C" w:rsidRPr="00D97B1C" w14:paraId="176D9CA6" w14:textId="77777777" w:rsidTr="005E0F6C">
        <w:trPr>
          <w:trHeight w:val="288"/>
        </w:trPr>
        <w:tc>
          <w:tcPr>
            <w:tcW w:w="1345" w:type="dxa"/>
            <w:vMerge/>
          </w:tcPr>
          <w:p w14:paraId="1E184191" w14:textId="77777777" w:rsidR="005E0F6C" w:rsidRDefault="005E0F6C" w:rsidP="005E0F6C"/>
        </w:tc>
        <w:tc>
          <w:tcPr>
            <w:tcW w:w="19887" w:type="dxa"/>
          </w:tcPr>
          <w:p w14:paraId="23982527" w14:textId="77777777" w:rsidR="005E0F6C" w:rsidRDefault="005E0F6C" w:rsidP="005E0F6C">
            <w:r>
              <w:t xml:space="preserve">11. </w:t>
            </w:r>
            <w:r w:rsidRPr="00F82D15">
              <w:t>When the cavity has been backfilled to the interlock value, change the purge software to "Purge"</w:t>
            </w:r>
            <w:r>
              <w:t>.</w:t>
            </w:r>
          </w:p>
          <w:p w14:paraId="1ED61BF7" w14:textId="77777777" w:rsidR="005E0F6C" w:rsidRPr="00F82D15" w:rsidRDefault="005E0F6C" w:rsidP="005E0F6C"/>
        </w:tc>
        <w:tc>
          <w:tcPr>
            <w:tcW w:w="5760" w:type="dxa"/>
            <w:noWrap/>
          </w:tcPr>
          <w:p w14:paraId="16FBA18F" w14:textId="77777777" w:rsidR="005E0F6C" w:rsidRDefault="005E0F6C" w:rsidP="005E0F6C">
            <w:pPr>
              <w:spacing w:line="276" w:lineRule="auto"/>
            </w:pPr>
            <w:r>
              <w:t>[[CAV2PrepComment]] &lt;&lt;COMMENT&gt;&gt;</w:t>
            </w:r>
          </w:p>
          <w:p w14:paraId="4E71A1B9" w14:textId="77777777" w:rsidR="005E0F6C" w:rsidRDefault="005E0F6C" w:rsidP="005E0F6C">
            <w:pPr>
              <w:spacing w:line="276" w:lineRule="auto"/>
            </w:pPr>
            <w:r>
              <w:t>[[CAV2PrepTime]] &lt;&lt;TIMESTAMP&gt;&gt;</w:t>
            </w:r>
          </w:p>
          <w:p w14:paraId="78560793" w14:textId="77777777" w:rsidR="005E0F6C" w:rsidRDefault="005E0F6C" w:rsidP="005E0F6C">
            <w:pPr>
              <w:spacing w:line="276" w:lineRule="auto"/>
            </w:pPr>
            <w:r>
              <w:t>[[CAV2PrepTech]] &lt;&lt;SRFCVP&gt;&gt;</w:t>
            </w:r>
          </w:p>
        </w:tc>
      </w:tr>
      <w:tr w:rsidR="005E0F6C" w:rsidRPr="00D97B1C" w14:paraId="47FD041E" w14:textId="77777777" w:rsidTr="005E0F6C">
        <w:trPr>
          <w:trHeight w:val="288"/>
        </w:trPr>
        <w:tc>
          <w:tcPr>
            <w:tcW w:w="1345" w:type="dxa"/>
            <w:vMerge w:val="restart"/>
          </w:tcPr>
          <w:p w14:paraId="631F44B9" w14:textId="77777777" w:rsidR="005E0F6C" w:rsidRDefault="005E0F6C" w:rsidP="005E0F6C">
            <w:r>
              <w:t>7.</w:t>
            </w:r>
          </w:p>
        </w:tc>
        <w:tc>
          <w:tcPr>
            <w:tcW w:w="19887" w:type="dxa"/>
          </w:tcPr>
          <w:p w14:paraId="419C64CB" w14:textId="77777777" w:rsidR="005E0F6C" w:rsidRPr="00756F12" w:rsidRDefault="005E0F6C" w:rsidP="005E0F6C">
            <w:pPr>
              <w:rPr>
                <w:b/>
                <w:u w:val="single"/>
              </w:rPr>
            </w:pPr>
            <w:r w:rsidRPr="00756F12">
              <w:rPr>
                <w:b/>
                <w:u w:val="single"/>
              </w:rPr>
              <w:t>Cavity 2 FPC Installation</w:t>
            </w:r>
          </w:p>
          <w:p w14:paraId="27D395B1" w14:textId="77777777" w:rsidR="005E0F6C" w:rsidRPr="00F82D15" w:rsidRDefault="005E0F6C" w:rsidP="005E0F6C">
            <w:r>
              <w:t>1. Gather the following</w:t>
            </w:r>
            <w:r w:rsidRPr="00F82D15">
              <w:t xml:space="preserve"> components for the connection of the cold end coupler to the cavity</w:t>
            </w:r>
            <w:r>
              <w:t>. Verify the components</w:t>
            </w:r>
            <w:r w:rsidRPr="00F82D15">
              <w:t xml:space="preserve"> are cleaned and ready for installation.</w:t>
            </w:r>
          </w:p>
          <w:p w14:paraId="7B2267E3" w14:textId="77777777" w:rsidR="005E0F6C" w:rsidRPr="00F82D15" w:rsidRDefault="005E0F6C" w:rsidP="009B7C92">
            <w:pPr>
              <w:pStyle w:val="ListParagraph"/>
              <w:numPr>
                <w:ilvl w:val="0"/>
                <w:numId w:val="18"/>
              </w:numPr>
            </w:pPr>
            <w:r w:rsidRPr="00F82D15">
              <w:t>1 inspected and accepted FPC body</w:t>
            </w:r>
          </w:p>
          <w:p w14:paraId="71F85F54" w14:textId="77777777" w:rsidR="005E0F6C" w:rsidRPr="00F82D15" w:rsidRDefault="005E0F6C" w:rsidP="009B7C92">
            <w:pPr>
              <w:pStyle w:val="ListParagraph"/>
              <w:numPr>
                <w:ilvl w:val="0"/>
                <w:numId w:val="18"/>
              </w:numPr>
            </w:pPr>
            <w:r w:rsidRPr="00F82D15">
              <w:t xml:space="preserve">1 FPC body flange </w:t>
            </w:r>
            <w:r>
              <w:t>alignment blank</w:t>
            </w:r>
          </w:p>
          <w:p w14:paraId="606E210F" w14:textId="77777777" w:rsidR="005E0F6C" w:rsidRPr="00F82D15" w:rsidRDefault="005E0F6C" w:rsidP="009B7C92">
            <w:pPr>
              <w:pStyle w:val="ListParagraph"/>
              <w:numPr>
                <w:ilvl w:val="0"/>
                <w:numId w:val="18"/>
              </w:numPr>
            </w:pPr>
            <w:r w:rsidRPr="00F82D15">
              <w:t xml:space="preserve">2 clean spring clamps </w:t>
            </w:r>
          </w:p>
          <w:p w14:paraId="7BF72CEA" w14:textId="77777777" w:rsidR="005E0F6C" w:rsidRPr="00F82D15" w:rsidRDefault="005E0F6C" w:rsidP="009B7C92">
            <w:pPr>
              <w:pStyle w:val="ListParagraph"/>
              <w:numPr>
                <w:ilvl w:val="0"/>
                <w:numId w:val="18"/>
              </w:numPr>
            </w:pPr>
            <w:r w:rsidRPr="00F82D15">
              <w:t>Fasteners</w:t>
            </w:r>
          </w:p>
          <w:p w14:paraId="5482FF7F" w14:textId="77777777" w:rsidR="005E0F6C" w:rsidRPr="00F82D15" w:rsidRDefault="005E0F6C" w:rsidP="009B7C92">
            <w:pPr>
              <w:pStyle w:val="ListParagraph"/>
              <w:numPr>
                <w:ilvl w:val="0"/>
                <w:numId w:val="18"/>
              </w:numPr>
            </w:pPr>
            <w:r w:rsidRPr="00F82D15">
              <w:t>1 hex seal gasket</w:t>
            </w:r>
          </w:p>
          <w:p w14:paraId="409099F5" w14:textId="77777777" w:rsidR="005E0F6C" w:rsidRPr="00F82D15" w:rsidRDefault="005E0F6C" w:rsidP="009B7C92">
            <w:pPr>
              <w:pStyle w:val="ListParagraph"/>
              <w:numPr>
                <w:ilvl w:val="0"/>
                <w:numId w:val="18"/>
              </w:numPr>
            </w:pPr>
            <w:r w:rsidRPr="00F82D15">
              <w:t>Retainer clips</w:t>
            </w:r>
          </w:p>
          <w:p w14:paraId="066F1849" w14:textId="77777777" w:rsidR="005E0F6C" w:rsidRDefault="005E0F6C" w:rsidP="009B7C92">
            <w:pPr>
              <w:pStyle w:val="ListParagraph"/>
              <w:numPr>
                <w:ilvl w:val="0"/>
                <w:numId w:val="18"/>
              </w:numPr>
            </w:pPr>
            <w:r w:rsidRPr="00F82D15">
              <w:t>Wrenches</w:t>
            </w:r>
          </w:p>
          <w:p w14:paraId="6F03588C" w14:textId="77777777" w:rsidR="005E0F6C" w:rsidRPr="00F82D15" w:rsidRDefault="005E0F6C" w:rsidP="005E0F6C"/>
        </w:tc>
        <w:tc>
          <w:tcPr>
            <w:tcW w:w="5760" w:type="dxa"/>
            <w:noWrap/>
          </w:tcPr>
          <w:p w14:paraId="6E68DD41" w14:textId="77777777" w:rsidR="005E0F6C" w:rsidRDefault="005E0F6C" w:rsidP="005E0F6C">
            <w:pPr>
              <w:spacing w:line="276" w:lineRule="auto"/>
            </w:pPr>
          </w:p>
        </w:tc>
      </w:tr>
      <w:tr w:rsidR="005E0F6C" w:rsidRPr="00D97B1C" w14:paraId="5EEA2F3A" w14:textId="77777777" w:rsidTr="005E0F6C">
        <w:trPr>
          <w:trHeight w:val="288"/>
        </w:trPr>
        <w:tc>
          <w:tcPr>
            <w:tcW w:w="1345" w:type="dxa"/>
            <w:vMerge/>
          </w:tcPr>
          <w:p w14:paraId="5093D654" w14:textId="77777777" w:rsidR="005E0F6C" w:rsidRDefault="005E0F6C" w:rsidP="005E0F6C"/>
        </w:tc>
        <w:tc>
          <w:tcPr>
            <w:tcW w:w="19887" w:type="dxa"/>
          </w:tcPr>
          <w:p w14:paraId="52922FC7" w14:textId="77777777" w:rsidR="005E0F6C" w:rsidRDefault="005E0F6C" w:rsidP="005E0F6C">
            <w:r>
              <w:t>2. Record the FPC Serial Number.</w:t>
            </w:r>
          </w:p>
          <w:p w14:paraId="4D3FC846" w14:textId="77777777" w:rsidR="005E0F6C" w:rsidRPr="00F82D15" w:rsidRDefault="005E0F6C" w:rsidP="005E0F6C"/>
        </w:tc>
        <w:tc>
          <w:tcPr>
            <w:tcW w:w="5760" w:type="dxa"/>
            <w:noWrap/>
          </w:tcPr>
          <w:p w14:paraId="22F2FD3F" w14:textId="77777777" w:rsidR="005E0F6C" w:rsidRDefault="005E0F6C" w:rsidP="005E0F6C">
            <w:pPr>
              <w:spacing w:line="276" w:lineRule="auto"/>
            </w:pPr>
            <w:r>
              <w:t>[[FPCCSN2]] &lt;&lt;FPCCSN&gt;&gt;</w:t>
            </w:r>
          </w:p>
        </w:tc>
      </w:tr>
      <w:tr w:rsidR="005E0F6C" w:rsidRPr="00D97B1C" w14:paraId="78704A46" w14:textId="77777777" w:rsidTr="005E0F6C">
        <w:trPr>
          <w:trHeight w:val="288"/>
        </w:trPr>
        <w:tc>
          <w:tcPr>
            <w:tcW w:w="1345" w:type="dxa"/>
            <w:vMerge/>
          </w:tcPr>
          <w:p w14:paraId="5922C000" w14:textId="77777777" w:rsidR="005E0F6C" w:rsidRDefault="005E0F6C" w:rsidP="005E0F6C"/>
        </w:tc>
        <w:tc>
          <w:tcPr>
            <w:tcW w:w="19887" w:type="dxa"/>
          </w:tcPr>
          <w:p w14:paraId="252CAA7A" w14:textId="77777777" w:rsidR="005E0F6C" w:rsidRDefault="005E0F6C" w:rsidP="005E0F6C">
            <w:r>
              <w:t xml:space="preserve">3. </w:t>
            </w:r>
            <w:r w:rsidRPr="00AA1924">
              <w:t>Use the FPC body holding tool to hold and spray the FPC</w:t>
            </w:r>
            <w:r>
              <w:t xml:space="preserve"> to Spec 1.</w:t>
            </w:r>
          </w:p>
          <w:p w14:paraId="3D94C211" w14:textId="77777777" w:rsidR="005E0F6C" w:rsidRDefault="005E0F6C" w:rsidP="005E0F6C">
            <w:r>
              <w:t xml:space="preserve">4. </w:t>
            </w:r>
            <w:r w:rsidRPr="00AA1924">
              <w:t>When all the N2 spraying is complete, carefully place the alignment tooling over the probe tip and onto the FPC body flange. Clamp in place with two spring clamps.</w:t>
            </w:r>
            <w:r>
              <w:t xml:space="preserve"> Open the clamps down and away from the cavity.</w:t>
            </w:r>
          </w:p>
          <w:p w14:paraId="0EE5E56A" w14:textId="77777777" w:rsidR="005E0F6C" w:rsidRDefault="005E0F6C" w:rsidP="005E0F6C">
            <w:r>
              <w:t xml:space="preserve">5. </w:t>
            </w:r>
            <w:r w:rsidRPr="00AA1924">
              <w:t>Install the FP</w:t>
            </w:r>
            <w:r>
              <w:t>C onto the installation tooling and spray to Spec 1.</w:t>
            </w:r>
          </w:p>
          <w:p w14:paraId="249EC1D1" w14:textId="77777777" w:rsidR="005E0F6C" w:rsidRDefault="005E0F6C" w:rsidP="005E0F6C"/>
        </w:tc>
        <w:tc>
          <w:tcPr>
            <w:tcW w:w="5760" w:type="dxa"/>
            <w:noWrap/>
          </w:tcPr>
          <w:p w14:paraId="797E2C24" w14:textId="77777777" w:rsidR="005E0F6C" w:rsidRDefault="005E0F6C" w:rsidP="005E0F6C">
            <w:pPr>
              <w:spacing w:line="276" w:lineRule="auto"/>
            </w:pPr>
          </w:p>
        </w:tc>
      </w:tr>
      <w:tr w:rsidR="005E0F6C" w:rsidRPr="00D97B1C" w14:paraId="718F08EB" w14:textId="77777777" w:rsidTr="005E0F6C">
        <w:trPr>
          <w:trHeight w:val="1442"/>
        </w:trPr>
        <w:tc>
          <w:tcPr>
            <w:tcW w:w="1345" w:type="dxa"/>
            <w:vMerge/>
          </w:tcPr>
          <w:p w14:paraId="06DE6089" w14:textId="77777777" w:rsidR="005E0F6C" w:rsidRDefault="005E0F6C" w:rsidP="005E0F6C"/>
        </w:tc>
        <w:tc>
          <w:tcPr>
            <w:tcW w:w="19887" w:type="dxa"/>
          </w:tcPr>
          <w:p w14:paraId="1C2A1A0D" w14:textId="77777777" w:rsidR="005E0F6C" w:rsidRPr="00F82D15" w:rsidRDefault="005E0F6C" w:rsidP="005E0F6C">
            <w:r>
              <w:t xml:space="preserve">6. </w:t>
            </w:r>
            <w:r w:rsidRPr="00F82D15">
              <w:t xml:space="preserve">Verify the purge software is set to "Purge" for </w:t>
            </w:r>
            <w:r>
              <w:t>the Downstream Purge Line</w:t>
            </w:r>
            <w:r w:rsidRPr="00F82D15">
              <w:t>.</w:t>
            </w:r>
          </w:p>
          <w:p w14:paraId="163613A1" w14:textId="77777777" w:rsidR="005E0F6C" w:rsidRDefault="005E0F6C" w:rsidP="005E0F6C"/>
          <w:p w14:paraId="339BD617" w14:textId="77777777" w:rsidR="005E0F6C" w:rsidRDefault="005E0F6C" w:rsidP="005E0F6C">
            <w:r>
              <w:t xml:space="preserve">7. </w:t>
            </w:r>
            <w:r w:rsidRPr="00834FC4">
              <w:t xml:space="preserve">Remove </w:t>
            </w:r>
            <w:r>
              <w:t xml:space="preserve">the </w:t>
            </w:r>
            <w:r w:rsidRPr="00834FC4">
              <w:t xml:space="preserve">4 </w:t>
            </w:r>
            <w:r>
              <w:t>studs indicated in positions 1, 3, 5, and 7 in the drawing below from the</w:t>
            </w:r>
            <w:r w:rsidRPr="00834FC4">
              <w:t xml:space="preserve"> cavity FPC flange</w:t>
            </w:r>
            <w:r>
              <w:t xml:space="preserve"> in a star pattern.</w:t>
            </w:r>
          </w:p>
          <w:p w14:paraId="7C70F895" w14:textId="77777777" w:rsidR="005E0F6C" w:rsidRDefault="005E0F6C" w:rsidP="005E0F6C">
            <w:r>
              <w:t>Prepare an IPA dipped Q-tip and remove excess liquid from the Q-tip before cleaning the bolt holes. Clean bolt holes with the IPA dipped Q-tip.</w:t>
            </w:r>
          </w:p>
          <w:p w14:paraId="14FD703B" w14:textId="77777777" w:rsidR="005E0F6C" w:rsidRDefault="005E0F6C" w:rsidP="005E0F6C">
            <w:r>
              <w:t>Use ionized N2 to spray open bolt holes from both directions to Spec 1 in accordance with the Ionized N2 Parts Cleaning Procedure. Repeat using ionized N2 to spray open bolt holes from both directions two additional times to Spec 1 to ensure cleanliness before proceeding.</w:t>
            </w:r>
          </w:p>
          <w:p w14:paraId="59C743E6" w14:textId="77777777" w:rsidR="005E0F6C" w:rsidRDefault="005E0F6C" w:rsidP="005E0F6C"/>
          <w:p w14:paraId="4C84BECC" w14:textId="77777777" w:rsidR="005E0F6C" w:rsidRDefault="005E0F6C" w:rsidP="005E0F6C">
            <w:r>
              <w:rPr>
                <w:noProof/>
              </w:rPr>
              <w:drawing>
                <wp:inline distT="0" distB="0" distL="0" distR="0" wp14:anchorId="7485AF81" wp14:editId="47AAE96A">
                  <wp:extent cx="3657600" cy="32177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217795"/>
                          </a:xfrm>
                          <a:prstGeom prst="rect">
                            <a:avLst/>
                          </a:prstGeom>
                        </pic:spPr>
                      </pic:pic>
                    </a:graphicData>
                  </a:graphic>
                </wp:inline>
              </w:drawing>
            </w:r>
          </w:p>
          <w:p w14:paraId="1B9875B3" w14:textId="77777777" w:rsidR="005E0F6C" w:rsidRDefault="005E0F6C" w:rsidP="005E0F6C">
            <w:r>
              <w:t xml:space="preserve">8. </w:t>
            </w:r>
            <w:r w:rsidRPr="00F82D15">
              <w:t xml:space="preserve">Install </w:t>
            </w:r>
            <w:r>
              <w:t>2</w:t>
            </w:r>
            <w:r w:rsidRPr="00F82D15">
              <w:t xml:space="preserve"> pre-cleaned [Spec 1] </w:t>
            </w:r>
            <w:r>
              <w:t>studs</w:t>
            </w:r>
            <w:r w:rsidRPr="00F82D15">
              <w:t xml:space="preserve"> in the open holes </w:t>
            </w:r>
            <w:r>
              <w:t xml:space="preserve">at positions 1 and 5 </w:t>
            </w:r>
            <w:r w:rsidRPr="00F82D15">
              <w:t>on the cavity</w:t>
            </w:r>
            <w:r>
              <w:t xml:space="preserve"> and torque to </w:t>
            </w:r>
            <w:r w:rsidRPr="003772ED">
              <w:t>120 in-lbs.</w:t>
            </w:r>
          </w:p>
          <w:p w14:paraId="42E8027C" w14:textId="77777777" w:rsidR="005E0F6C" w:rsidRDefault="005E0F6C" w:rsidP="005E0F6C">
            <w:r>
              <w:t xml:space="preserve">9. </w:t>
            </w:r>
            <w:r w:rsidRPr="00834FC4">
              <w:t xml:space="preserve">Continue to remove </w:t>
            </w:r>
            <w:r>
              <w:t xml:space="preserve">all remaining </w:t>
            </w:r>
            <w:r w:rsidRPr="00834FC4">
              <w:t xml:space="preserve">original </w:t>
            </w:r>
            <w:r>
              <w:t>stud</w:t>
            </w:r>
            <w:r w:rsidRPr="00834FC4">
              <w:t xml:space="preserve">s on the cavity flange </w:t>
            </w:r>
            <w:r>
              <w:t>in a star pattern, until only the two pre-cleaned studs remain installed.</w:t>
            </w:r>
          </w:p>
          <w:p w14:paraId="59B41A33" w14:textId="77777777" w:rsidR="005E0F6C" w:rsidRDefault="005E0F6C" w:rsidP="005E0F6C">
            <w:r>
              <w:t>Prepare an IPA dipped Q-tip and remove excess liquid from the Q-tip before cleaning the bolt holes. Clean bolt holes with the IPA dipped Q-tip.</w:t>
            </w:r>
          </w:p>
          <w:p w14:paraId="6D5DF77B" w14:textId="77777777" w:rsidR="005E0F6C" w:rsidRDefault="005E0F6C" w:rsidP="005E0F6C">
            <w:r>
              <w:t xml:space="preserve">Use ionized N2 to spray open bolt holes from both directions to Spec 1 in accordance with the Ionized N2 Parts Cleaning Procedure. Repeat using ionized N2 to spray open bolt holes from both directions two additional times to Spec 1 to ensure cleanliness before proceeding. </w:t>
            </w:r>
          </w:p>
          <w:p w14:paraId="48EC2B89" w14:textId="77777777" w:rsidR="005E0F6C" w:rsidRDefault="005E0F6C" w:rsidP="005E0F6C"/>
          <w:p w14:paraId="274EF85E" w14:textId="77777777" w:rsidR="005E0F6C" w:rsidRDefault="005E0F6C" w:rsidP="005E0F6C">
            <w:r>
              <w:t>10. Hold the cavity FPC flange and the test coupler flange tight so that there is no movement of the flanges while studs are being removed.</w:t>
            </w:r>
          </w:p>
          <w:p w14:paraId="1B9B0092" w14:textId="77777777" w:rsidR="005E0F6C" w:rsidRDefault="005E0F6C" w:rsidP="005E0F6C">
            <w:r w:rsidRPr="00F82D15">
              <w:t xml:space="preserve">Remove </w:t>
            </w:r>
            <w:r>
              <w:t>the pre-cleaned</w:t>
            </w:r>
            <w:r w:rsidRPr="00F82D15">
              <w:t xml:space="preserve"> </w:t>
            </w:r>
            <w:r>
              <w:t>stud in position 1</w:t>
            </w:r>
            <w:r w:rsidRPr="00F82D15">
              <w:t xml:space="preserve"> on </w:t>
            </w:r>
            <w:r>
              <w:t xml:space="preserve">the </w:t>
            </w:r>
            <w:r w:rsidRPr="00F82D15">
              <w:t>cavity coupler flange</w:t>
            </w:r>
            <w:r>
              <w:t xml:space="preserve"> and then remove the pre-cleaned stud in position 5 on the cavity coupler flange. Pull studs away from the cavity.</w:t>
            </w:r>
          </w:p>
          <w:p w14:paraId="2471B363" w14:textId="77777777" w:rsidR="005E0F6C" w:rsidRDefault="005E0F6C" w:rsidP="005E0F6C">
            <w:r>
              <w:t xml:space="preserve">Carefully and slowly </w:t>
            </w:r>
            <w:r w:rsidRPr="00F82D15">
              <w:t>remove test coupler</w:t>
            </w:r>
            <w:r>
              <w:t xml:space="preserve"> and gasket</w:t>
            </w:r>
            <w:r w:rsidRPr="00F82D15">
              <w:t xml:space="preserve"> </w:t>
            </w:r>
            <w:r>
              <w:t xml:space="preserve">away </w:t>
            </w:r>
            <w:r w:rsidRPr="00F82D15">
              <w:t xml:space="preserve">from </w:t>
            </w:r>
            <w:r>
              <w:t xml:space="preserve">the </w:t>
            </w:r>
            <w:r w:rsidRPr="00F82D15">
              <w:t>cavity.</w:t>
            </w:r>
          </w:p>
          <w:p w14:paraId="38FBA858" w14:textId="77777777" w:rsidR="005E0F6C" w:rsidRDefault="005E0F6C" w:rsidP="005E0F6C">
            <w:r w:rsidRPr="00F82D15">
              <w:t>Verify the purge starts.</w:t>
            </w:r>
          </w:p>
          <w:p w14:paraId="29760778" w14:textId="77777777" w:rsidR="005E0F6C" w:rsidRDefault="005E0F6C" w:rsidP="005E0F6C"/>
          <w:p w14:paraId="300955B8" w14:textId="77777777" w:rsidR="005E0F6C" w:rsidRDefault="005E0F6C" w:rsidP="005E0F6C">
            <w:r>
              <w:t>11. Install FPC alignment blank on cavity flange with spring clamps. Open the clamps down and away from the cavity.</w:t>
            </w:r>
          </w:p>
          <w:p w14:paraId="712A467D" w14:textId="77777777" w:rsidR="005E0F6C" w:rsidRPr="00F82D15" w:rsidRDefault="005E0F6C" w:rsidP="005E0F6C"/>
        </w:tc>
        <w:tc>
          <w:tcPr>
            <w:tcW w:w="5760" w:type="dxa"/>
            <w:vMerge w:val="restart"/>
            <w:noWrap/>
          </w:tcPr>
          <w:p w14:paraId="7DDF10A8" w14:textId="77777777" w:rsidR="005E0F6C" w:rsidRDefault="005E0F6C" w:rsidP="005E0F6C">
            <w:pPr>
              <w:spacing w:line="276" w:lineRule="auto"/>
            </w:pPr>
          </w:p>
        </w:tc>
      </w:tr>
      <w:tr w:rsidR="005E0F6C" w:rsidRPr="00D97B1C" w14:paraId="6F3CC7DB" w14:textId="77777777" w:rsidTr="005E0F6C">
        <w:trPr>
          <w:trHeight w:val="288"/>
        </w:trPr>
        <w:tc>
          <w:tcPr>
            <w:tcW w:w="1345" w:type="dxa"/>
            <w:vMerge/>
          </w:tcPr>
          <w:p w14:paraId="1756245F" w14:textId="77777777" w:rsidR="005E0F6C" w:rsidRPr="00D97B1C" w:rsidRDefault="005E0F6C" w:rsidP="005E0F6C"/>
        </w:tc>
        <w:tc>
          <w:tcPr>
            <w:tcW w:w="19887" w:type="dxa"/>
          </w:tcPr>
          <w:p w14:paraId="5EBE13DF" w14:textId="77777777" w:rsidR="005E0F6C" w:rsidRPr="00AA1924" w:rsidRDefault="005E0F6C" w:rsidP="005E0F6C">
            <w:r w:rsidRPr="00AA1924">
              <w:t>1</w:t>
            </w:r>
            <w:r>
              <w:t>2</w:t>
            </w:r>
            <w:r w:rsidRPr="00AA1924">
              <w:t>.</w:t>
            </w:r>
            <w:r>
              <w:t xml:space="preserve"> </w:t>
            </w:r>
            <w:r w:rsidRPr="00AA1924">
              <w:t>Install the FPC ali</w:t>
            </w:r>
            <w:r>
              <w:t>gnment table on the lollipop.</w:t>
            </w:r>
          </w:p>
          <w:p w14:paraId="3D0D372A" w14:textId="77777777" w:rsidR="005E0F6C" w:rsidRPr="00AA1924" w:rsidRDefault="005E0F6C" w:rsidP="005E0F6C">
            <w:r w:rsidRPr="00AA1924">
              <w:t>1</w:t>
            </w:r>
            <w:r>
              <w:t>3</w:t>
            </w:r>
            <w:r w:rsidRPr="00AA1924">
              <w:t>.</w:t>
            </w:r>
            <w:r>
              <w:t xml:space="preserve"> </w:t>
            </w:r>
            <w:r w:rsidRPr="00AA1924">
              <w:t>Align FPC to</w:t>
            </w:r>
            <w:r>
              <w:t xml:space="preserve"> open holes on alignment blank.</w:t>
            </w:r>
          </w:p>
          <w:p w14:paraId="3F0A2857" w14:textId="77777777" w:rsidR="005E0F6C" w:rsidRPr="00AA1924" w:rsidRDefault="005E0F6C" w:rsidP="005E0F6C">
            <w:r w:rsidRPr="00AA1924">
              <w:t>1</w:t>
            </w:r>
            <w:r>
              <w:t>4</w:t>
            </w:r>
            <w:r w:rsidRPr="00AA1924">
              <w:t>.</w:t>
            </w:r>
            <w:r>
              <w:t xml:space="preserve"> </w:t>
            </w:r>
            <w:r w:rsidRPr="00AA1924">
              <w:t>Move FPC back as fa</w:t>
            </w:r>
            <w:r>
              <w:t>r as possible on the FPC table.</w:t>
            </w:r>
          </w:p>
          <w:p w14:paraId="03BA6288" w14:textId="77777777" w:rsidR="005E0F6C" w:rsidRDefault="005E0F6C" w:rsidP="005E0F6C">
            <w:r w:rsidRPr="00AA1924">
              <w:t>1</w:t>
            </w:r>
            <w:r>
              <w:t>5</w:t>
            </w:r>
            <w:r w:rsidRPr="00AA1924">
              <w:t>.</w:t>
            </w:r>
            <w:r>
              <w:t xml:space="preserve"> </w:t>
            </w:r>
            <w:r w:rsidRPr="00AA1924">
              <w:t>Remove the FPC coupler cover.</w:t>
            </w:r>
          </w:p>
          <w:p w14:paraId="2062B57A" w14:textId="77777777" w:rsidR="005E0F6C" w:rsidRDefault="005E0F6C" w:rsidP="005E0F6C">
            <w:r>
              <w:t xml:space="preserve">16. </w:t>
            </w:r>
            <w:r w:rsidRPr="00F82D15">
              <w:t>Install the FPC gasket with retaining clips to hold the gasket in place on the FPC.</w:t>
            </w:r>
            <w:r>
              <w:t xml:space="preserve"> </w:t>
            </w:r>
            <w:r w:rsidRPr="00F82D15">
              <w:t>Verify the clips are placed in the horizontal position.</w:t>
            </w:r>
          </w:p>
          <w:p w14:paraId="05D8DA66" w14:textId="77777777" w:rsidR="005E0F6C" w:rsidRPr="00AA1924" w:rsidRDefault="005E0F6C" w:rsidP="005E0F6C"/>
        </w:tc>
        <w:tc>
          <w:tcPr>
            <w:tcW w:w="5760" w:type="dxa"/>
            <w:vMerge/>
            <w:noWrap/>
          </w:tcPr>
          <w:p w14:paraId="6B3F1CB2" w14:textId="77777777" w:rsidR="005E0F6C" w:rsidRPr="00D97B1C" w:rsidRDefault="005E0F6C" w:rsidP="005E0F6C">
            <w:pPr>
              <w:spacing w:line="276" w:lineRule="auto"/>
            </w:pPr>
          </w:p>
        </w:tc>
      </w:tr>
      <w:tr w:rsidR="005E0F6C" w:rsidRPr="00D97B1C" w14:paraId="6F6F22D3" w14:textId="77777777" w:rsidTr="005E0F6C">
        <w:trPr>
          <w:trHeight w:val="1730"/>
        </w:trPr>
        <w:tc>
          <w:tcPr>
            <w:tcW w:w="1345" w:type="dxa"/>
            <w:vMerge/>
          </w:tcPr>
          <w:p w14:paraId="09CC0BAE" w14:textId="77777777" w:rsidR="005E0F6C" w:rsidRPr="00D97B1C" w:rsidRDefault="005E0F6C" w:rsidP="005E0F6C"/>
        </w:tc>
        <w:tc>
          <w:tcPr>
            <w:tcW w:w="19887" w:type="dxa"/>
          </w:tcPr>
          <w:p w14:paraId="73E8D412" w14:textId="77777777" w:rsidR="005E0F6C" w:rsidRPr="00F82D15" w:rsidRDefault="005E0F6C" w:rsidP="005E0F6C">
            <w:r>
              <w:t>17. Remove the alignment blank from the cavity.</w:t>
            </w:r>
          </w:p>
          <w:p w14:paraId="461CA9C7" w14:textId="77777777" w:rsidR="005E0F6C" w:rsidRDefault="005E0F6C" w:rsidP="005E0F6C">
            <w:r>
              <w:t xml:space="preserve">18. </w:t>
            </w:r>
            <w:r w:rsidRPr="00F82D15">
              <w:t xml:space="preserve">Move FPC into place, remove the gasket clips, and install 2 pre-cleaned [Spec 1] </w:t>
            </w:r>
            <w:r>
              <w:t>studs in a star pattern</w:t>
            </w:r>
            <w:r w:rsidRPr="00F82D15">
              <w:t xml:space="preserve"> to secure coupler.</w:t>
            </w:r>
            <w:r>
              <w:t xml:space="preserve"> Snug studs with wrench.</w:t>
            </w:r>
          </w:p>
          <w:p w14:paraId="54AA1F38" w14:textId="77777777" w:rsidR="005E0F6C" w:rsidRDefault="005E0F6C" w:rsidP="005E0F6C">
            <w:r>
              <w:t>19. Install 2 additional pre-cleaned [Spec 1] studs continuing the star pattern and snug with wrench.</w:t>
            </w:r>
          </w:p>
          <w:p w14:paraId="1D7C7EB6" w14:textId="77777777" w:rsidR="005E0F6C" w:rsidRDefault="005E0F6C" w:rsidP="005E0F6C">
            <w:r>
              <w:t xml:space="preserve">20. </w:t>
            </w:r>
            <w:r w:rsidRPr="00F82D15">
              <w:t xml:space="preserve">Install remaining </w:t>
            </w:r>
            <w:r>
              <w:t>4</w:t>
            </w:r>
            <w:r w:rsidRPr="00F82D15">
              <w:t xml:space="preserve"> </w:t>
            </w:r>
            <w:r>
              <w:t xml:space="preserve">studs </w:t>
            </w:r>
            <w:r w:rsidRPr="00F82D15">
              <w:t xml:space="preserve">in pairs </w:t>
            </w:r>
            <w:r>
              <w:t>continuing the star pattern on FPC flange.</w:t>
            </w:r>
          </w:p>
          <w:p w14:paraId="4C15DE03" w14:textId="77777777" w:rsidR="005E0F6C" w:rsidRPr="00834FC4" w:rsidDel="00DD3F1F" w:rsidRDefault="005E0F6C" w:rsidP="005E0F6C"/>
        </w:tc>
        <w:tc>
          <w:tcPr>
            <w:tcW w:w="5760" w:type="dxa"/>
            <w:vMerge/>
            <w:noWrap/>
          </w:tcPr>
          <w:p w14:paraId="7DF30761" w14:textId="77777777" w:rsidR="005E0F6C" w:rsidRPr="00D97B1C" w:rsidRDefault="005E0F6C" w:rsidP="005E0F6C">
            <w:pPr>
              <w:spacing w:line="276" w:lineRule="auto"/>
            </w:pPr>
          </w:p>
        </w:tc>
      </w:tr>
      <w:tr w:rsidR="005E0F6C" w:rsidRPr="00D97B1C" w14:paraId="2B00DCB3" w14:textId="77777777" w:rsidTr="005E0F6C">
        <w:trPr>
          <w:trHeight w:val="288"/>
        </w:trPr>
        <w:tc>
          <w:tcPr>
            <w:tcW w:w="1345" w:type="dxa"/>
            <w:vMerge/>
          </w:tcPr>
          <w:p w14:paraId="1597EBF8" w14:textId="77777777" w:rsidR="005E0F6C" w:rsidRDefault="005E0F6C" w:rsidP="005E0F6C"/>
        </w:tc>
        <w:tc>
          <w:tcPr>
            <w:tcW w:w="19887" w:type="dxa"/>
          </w:tcPr>
          <w:p w14:paraId="0044518E" w14:textId="77777777" w:rsidR="005E0F6C" w:rsidRDefault="005E0F6C" w:rsidP="005E0F6C">
            <w:r>
              <w:t xml:space="preserve">21. </w:t>
            </w:r>
            <w:r w:rsidRPr="00F82D15">
              <w:t xml:space="preserve">Torque all fasteners to 60 </w:t>
            </w:r>
            <w:r>
              <w:t>in-</w:t>
            </w:r>
            <w:proofErr w:type="spellStart"/>
            <w:r>
              <w:t>lbs</w:t>
            </w:r>
            <w:proofErr w:type="spellEnd"/>
            <w:r w:rsidRPr="00F82D15">
              <w:t xml:space="preserve"> using a standard tor</w:t>
            </w:r>
            <w:r>
              <w:t>que pattern for a round flange.</w:t>
            </w:r>
          </w:p>
          <w:p w14:paraId="57F95A80" w14:textId="77777777" w:rsidR="005E0F6C" w:rsidRDefault="005E0F6C" w:rsidP="005E0F6C">
            <w:r>
              <w:t xml:space="preserve">22. </w:t>
            </w:r>
            <w:r w:rsidRPr="00F82D15">
              <w:t>Increase the torque wrench setting to 120 in</w:t>
            </w:r>
            <w:r>
              <w:t>-</w:t>
            </w:r>
            <w:proofErr w:type="spellStart"/>
            <w:r w:rsidRPr="00F82D15">
              <w:t>lbs</w:t>
            </w:r>
            <w:proofErr w:type="spellEnd"/>
            <w:r w:rsidRPr="00F82D15">
              <w:t xml:space="preserve"> and torque all fasteners using a standard tor</w:t>
            </w:r>
            <w:r>
              <w:t>que pattern for a round flange.</w:t>
            </w:r>
          </w:p>
          <w:p w14:paraId="1411B6E6" w14:textId="77777777" w:rsidR="005E0F6C" w:rsidRDefault="005E0F6C" w:rsidP="005E0F6C">
            <w:r>
              <w:t xml:space="preserve">23. </w:t>
            </w:r>
            <w:r w:rsidRPr="00F82D15">
              <w:t>Repeat the final torque sequence twice and then go around all the fasteners at least twice or until there is no movement of the nuts.</w:t>
            </w:r>
            <w:r>
              <w:t xml:space="preserve"> Verify the purge stops.</w:t>
            </w:r>
          </w:p>
          <w:p w14:paraId="06A2419E" w14:textId="77777777" w:rsidR="005E0F6C" w:rsidRPr="00F82D15" w:rsidRDefault="005E0F6C" w:rsidP="005E0F6C"/>
        </w:tc>
        <w:tc>
          <w:tcPr>
            <w:tcW w:w="5760" w:type="dxa"/>
            <w:noWrap/>
          </w:tcPr>
          <w:p w14:paraId="19BBF662" w14:textId="77777777" w:rsidR="005E0F6C" w:rsidRDefault="005E0F6C" w:rsidP="005E0F6C">
            <w:pPr>
              <w:spacing w:line="276" w:lineRule="auto"/>
            </w:pPr>
            <w:r>
              <w:t>[[FPC2InstallComment]] &lt;&lt;COMMENT&gt;&gt;</w:t>
            </w:r>
          </w:p>
          <w:p w14:paraId="5AE7D8FA" w14:textId="77777777" w:rsidR="005E0F6C" w:rsidRDefault="005E0F6C" w:rsidP="005E0F6C">
            <w:pPr>
              <w:spacing w:line="276" w:lineRule="auto"/>
            </w:pPr>
            <w:r>
              <w:t>[[FPC2InstallTime]] &lt;&lt;TIMESTAMP&gt;&gt;</w:t>
            </w:r>
          </w:p>
          <w:p w14:paraId="0B7BE4B0" w14:textId="77777777" w:rsidR="005E0F6C" w:rsidRDefault="005E0F6C" w:rsidP="005E0F6C">
            <w:pPr>
              <w:spacing w:line="276" w:lineRule="auto"/>
            </w:pPr>
            <w:r>
              <w:t>[[FPC2InstallTech]] &lt;&lt;SRFCVP&gt;&gt;</w:t>
            </w:r>
          </w:p>
        </w:tc>
      </w:tr>
      <w:tr w:rsidR="005E0F6C" w:rsidRPr="00D97B1C" w14:paraId="1A10AA85" w14:textId="77777777" w:rsidTr="005E0F6C">
        <w:trPr>
          <w:trHeight w:val="288"/>
        </w:trPr>
        <w:tc>
          <w:tcPr>
            <w:tcW w:w="1345" w:type="dxa"/>
            <w:vMerge/>
          </w:tcPr>
          <w:p w14:paraId="5B1F91AC" w14:textId="77777777" w:rsidR="005E0F6C" w:rsidRDefault="005E0F6C" w:rsidP="005E0F6C"/>
        </w:tc>
        <w:tc>
          <w:tcPr>
            <w:tcW w:w="19887" w:type="dxa"/>
          </w:tcPr>
          <w:p w14:paraId="65245ABC" w14:textId="77777777" w:rsidR="005E0F6C" w:rsidRDefault="005E0F6C" w:rsidP="005E0F6C">
            <w:r>
              <w:t xml:space="preserve">24. </w:t>
            </w:r>
            <w:r w:rsidRPr="00F82D15">
              <w:t>Remove couple</w:t>
            </w:r>
            <w:r>
              <w:t>r alignment table from lollipop and i</w:t>
            </w:r>
            <w:r w:rsidRPr="00F82D15">
              <w:t>nst</w:t>
            </w:r>
            <w:r>
              <w:t>all FPC support arm.</w:t>
            </w:r>
          </w:p>
          <w:p w14:paraId="3EB9C3AD" w14:textId="77777777" w:rsidR="005E0F6C" w:rsidRPr="00F82D15" w:rsidRDefault="005E0F6C" w:rsidP="005E0F6C"/>
        </w:tc>
        <w:tc>
          <w:tcPr>
            <w:tcW w:w="5760" w:type="dxa"/>
            <w:noWrap/>
          </w:tcPr>
          <w:p w14:paraId="77949478" w14:textId="77777777" w:rsidR="005E0F6C" w:rsidRDefault="005E0F6C" w:rsidP="005E0F6C">
            <w:pPr>
              <w:spacing w:line="276" w:lineRule="auto"/>
            </w:pPr>
            <w:r>
              <w:t>[[FPC2SupportArmInstalled]] &lt;&lt;YESNO&gt;&gt;</w:t>
            </w:r>
          </w:p>
        </w:tc>
      </w:tr>
      <w:tr w:rsidR="005E0F6C" w:rsidRPr="00D97B1C" w14:paraId="092FA9B1" w14:textId="77777777" w:rsidTr="005E0F6C">
        <w:trPr>
          <w:trHeight w:val="279"/>
        </w:trPr>
        <w:tc>
          <w:tcPr>
            <w:tcW w:w="1345" w:type="dxa"/>
            <w:vMerge w:val="restart"/>
          </w:tcPr>
          <w:p w14:paraId="0C6A6B97" w14:textId="77777777" w:rsidR="005E0F6C" w:rsidRPr="00300BDA" w:rsidRDefault="005E0F6C" w:rsidP="005E0F6C">
            <w:r>
              <w:t>8.</w:t>
            </w:r>
          </w:p>
        </w:tc>
        <w:tc>
          <w:tcPr>
            <w:tcW w:w="19887" w:type="dxa"/>
          </w:tcPr>
          <w:p w14:paraId="69AE26F7" w14:textId="77777777" w:rsidR="005E0F6C" w:rsidRPr="00756F12" w:rsidRDefault="005E0F6C" w:rsidP="005E0F6C">
            <w:pPr>
              <w:rPr>
                <w:b/>
                <w:u w:val="single"/>
              </w:rPr>
            </w:pPr>
            <w:bookmarkStart w:id="10" w:name="_Toc96942517"/>
            <w:r w:rsidRPr="00756F12">
              <w:rPr>
                <w:b/>
                <w:u w:val="single"/>
              </w:rPr>
              <w:t>Cavity 2 Assembly to Cavity String, including Bellows installation between Cavity 1 and Cavity 2</w:t>
            </w:r>
            <w:bookmarkEnd w:id="10"/>
          </w:p>
          <w:p w14:paraId="5919CAE3" w14:textId="77777777" w:rsidR="005E0F6C" w:rsidRPr="00F82D15" w:rsidRDefault="005E0F6C" w:rsidP="005E0F6C">
            <w:r>
              <w:t xml:space="preserve">1. </w:t>
            </w:r>
            <w:r w:rsidRPr="00F82D15">
              <w:t>Gather the following components</w:t>
            </w:r>
            <w:r>
              <w:t>. Verify the components are cleaned and ready for installation.</w:t>
            </w:r>
          </w:p>
          <w:p w14:paraId="4D895BA7" w14:textId="77777777" w:rsidR="005E0F6C" w:rsidRPr="00F82D15" w:rsidRDefault="005E0F6C" w:rsidP="009B7C92">
            <w:pPr>
              <w:pStyle w:val="ListParagraph"/>
              <w:numPr>
                <w:ilvl w:val="0"/>
                <w:numId w:val="19"/>
              </w:numPr>
            </w:pPr>
            <w:r w:rsidRPr="00F82D15">
              <w:t xml:space="preserve">2 bellows flange </w:t>
            </w:r>
            <w:r>
              <w:t>alignment blank</w:t>
            </w:r>
            <w:r w:rsidRPr="00F82D15">
              <w:t>s</w:t>
            </w:r>
          </w:p>
          <w:p w14:paraId="298DF2CE" w14:textId="77777777" w:rsidR="005E0F6C" w:rsidRPr="00F82D15" w:rsidRDefault="005E0F6C" w:rsidP="009B7C92">
            <w:pPr>
              <w:pStyle w:val="ListParagraph"/>
              <w:numPr>
                <w:ilvl w:val="0"/>
                <w:numId w:val="19"/>
              </w:numPr>
            </w:pPr>
            <w:r w:rsidRPr="00F82D15">
              <w:t xml:space="preserve">1 </w:t>
            </w:r>
            <w:r>
              <w:t>beamline</w:t>
            </w:r>
            <w:r w:rsidRPr="00F82D15">
              <w:t xml:space="preserve"> gasket</w:t>
            </w:r>
          </w:p>
          <w:p w14:paraId="45A89A35" w14:textId="77777777" w:rsidR="005E0F6C" w:rsidRDefault="005E0F6C" w:rsidP="009B7C92">
            <w:pPr>
              <w:pStyle w:val="ListParagraph"/>
              <w:numPr>
                <w:ilvl w:val="0"/>
                <w:numId w:val="19"/>
              </w:numPr>
            </w:pPr>
            <w:r w:rsidRPr="00F82D15">
              <w:t>4 covered spring clamps</w:t>
            </w:r>
          </w:p>
          <w:p w14:paraId="7030C721" w14:textId="77777777" w:rsidR="005E0F6C" w:rsidRPr="0024558A" w:rsidRDefault="005E0F6C" w:rsidP="009B7C92">
            <w:pPr>
              <w:pStyle w:val="ListParagraph"/>
              <w:numPr>
                <w:ilvl w:val="0"/>
                <w:numId w:val="19"/>
              </w:numPr>
            </w:pPr>
            <w:r w:rsidRPr="0024558A">
              <w:t xml:space="preserve">Fasteners </w:t>
            </w:r>
          </w:p>
          <w:p w14:paraId="1A544210" w14:textId="77777777" w:rsidR="005E0F6C" w:rsidRDefault="005E0F6C" w:rsidP="009B7C92">
            <w:pPr>
              <w:pStyle w:val="ListParagraph"/>
              <w:numPr>
                <w:ilvl w:val="0"/>
                <w:numId w:val="19"/>
              </w:numPr>
            </w:pPr>
            <w:r>
              <w:t>Retainer clips</w:t>
            </w:r>
          </w:p>
          <w:p w14:paraId="2D772A11" w14:textId="77777777" w:rsidR="005E0F6C" w:rsidRDefault="005E0F6C" w:rsidP="009B7C92">
            <w:pPr>
              <w:pStyle w:val="ListParagraph"/>
              <w:numPr>
                <w:ilvl w:val="0"/>
                <w:numId w:val="19"/>
              </w:numPr>
            </w:pPr>
            <w:r>
              <w:t>Wrenches</w:t>
            </w:r>
          </w:p>
          <w:p w14:paraId="4F95A83D" w14:textId="77777777" w:rsidR="005E0F6C" w:rsidRPr="001E397C" w:rsidRDefault="005E0F6C" w:rsidP="005E0F6C"/>
        </w:tc>
        <w:tc>
          <w:tcPr>
            <w:tcW w:w="5760" w:type="dxa"/>
          </w:tcPr>
          <w:p w14:paraId="3B6412BD" w14:textId="77777777" w:rsidR="005E0F6C" w:rsidRDefault="005E0F6C" w:rsidP="005E0F6C"/>
        </w:tc>
      </w:tr>
      <w:tr w:rsidR="005E0F6C" w:rsidRPr="00D97B1C" w14:paraId="0B095771" w14:textId="77777777" w:rsidTr="005E0F6C">
        <w:trPr>
          <w:trHeight w:val="279"/>
        </w:trPr>
        <w:tc>
          <w:tcPr>
            <w:tcW w:w="1345" w:type="dxa"/>
            <w:vMerge/>
          </w:tcPr>
          <w:p w14:paraId="048D944A" w14:textId="77777777" w:rsidR="005E0F6C" w:rsidRDefault="005E0F6C" w:rsidP="005E0F6C"/>
        </w:tc>
        <w:tc>
          <w:tcPr>
            <w:tcW w:w="19887" w:type="dxa"/>
          </w:tcPr>
          <w:p w14:paraId="467E9C12" w14:textId="77777777" w:rsidR="005E0F6C" w:rsidRPr="00756F12" w:rsidRDefault="005E0F6C" w:rsidP="005E0F6C">
            <w:pPr>
              <w:rPr>
                <w:b/>
                <w:u w:val="single"/>
              </w:rPr>
            </w:pPr>
            <w:r w:rsidRPr="00756F12">
              <w:rPr>
                <w:b/>
                <w:u w:val="single"/>
              </w:rPr>
              <w:t>Prepare the Bellows</w:t>
            </w:r>
          </w:p>
          <w:p w14:paraId="0236396E" w14:textId="77777777" w:rsidR="005E0F6C" w:rsidRDefault="005E0F6C" w:rsidP="005E0F6C">
            <w:r>
              <w:t>2. Place the bellows alignment table on the upstream lollipop for Cavity 2.</w:t>
            </w:r>
          </w:p>
          <w:p w14:paraId="7545F119" w14:textId="77777777" w:rsidR="005E0F6C" w:rsidRDefault="005E0F6C" w:rsidP="005E0F6C">
            <w:r>
              <w:t>3. Place the bellows in the alignment fixture and align the two flanges.</w:t>
            </w:r>
          </w:p>
          <w:p w14:paraId="173F3882" w14:textId="77777777" w:rsidR="005E0F6C" w:rsidRDefault="005E0F6C" w:rsidP="005E0F6C">
            <w:r>
              <w:t>4. Compress the bellows and install the bellows restraint blocks onto the bellows using 2 bolts per restraint. Use Ionized N2 to clean the bellows to Spec 1 in accordance with the Ionized N2 Parts Cleaning Procedure.</w:t>
            </w:r>
          </w:p>
          <w:p w14:paraId="6F679755" w14:textId="77777777" w:rsidR="005E0F6C" w:rsidRDefault="005E0F6C" w:rsidP="005E0F6C">
            <w:r>
              <w:t>5. Install the bellows in the alignment fixture. Use Ionized N2 to clean the bellows to Spec 1 in accordance with the Ionized N2 Parts Cleaning Procedure.</w:t>
            </w:r>
          </w:p>
          <w:p w14:paraId="74259C59" w14:textId="77777777" w:rsidR="005E0F6C" w:rsidRDefault="005E0F6C" w:rsidP="005E0F6C">
            <w:r>
              <w:t>6. Carefully place an alignment blank on both ends of the bellows. Clamp in place with two covered spring clamps per flange. Open the clamps down and away from the bellows.</w:t>
            </w:r>
          </w:p>
          <w:p w14:paraId="61EC07ED" w14:textId="77777777" w:rsidR="005E0F6C" w:rsidRPr="008719FF" w:rsidRDefault="005E0F6C" w:rsidP="005E0F6C"/>
        </w:tc>
        <w:tc>
          <w:tcPr>
            <w:tcW w:w="5760" w:type="dxa"/>
          </w:tcPr>
          <w:p w14:paraId="36F90A35" w14:textId="77777777" w:rsidR="005E0F6C" w:rsidRDefault="005E0F6C" w:rsidP="005E0F6C">
            <w:r>
              <w:t>[[BLBPSN1_2]] &lt;&lt;BLBPSN&gt;&gt;</w:t>
            </w:r>
          </w:p>
        </w:tc>
      </w:tr>
      <w:tr w:rsidR="005E0F6C" w:rsidRPr="00D97B1C" w14:paraId="131F3331" w14:textId="77777777" w:rsidTr="005E0F6C">
        <w:trPr>
          <w:trHeight w:val="279"/>
        </w:trPr>
        <w:tc>
          <w:tcPr>
            <w:tcW w:w="1345" w:type="dxa"/>
            <w:vMerge/>
          </w:tcPr>
          <w:p w14:paraId="006C48C5" w14:textId="77777777" w:rsidR="005E0F6C" w:rsidRDefault="005E0F6C" w:rsidP="005E0F6C"/>
        </w:tc>
        <w:tc>
          <w:tcPr>
            <w:tcW w:w="19887" w:type="dxa"/>
          </w:tcPr>
          <w:p w14:paraId="55306251" w14:textId="77777777" w:rsidR="005E0F6C" w:rsidRPr="00756F12" w:rsidRDefault="005E0F6C" w:rsidP="005E0F6C">
            <w:pPr>
              <w:rPr>
                <w:b/>
              </w:rPr>
            </w:pPr>
            <w:r w:rsidRPr="00756F12">
              <w:rPr>
                <w:b/>
              </w:rPr>
              <w:t>Prepare the Cavity 2 Upstream Flange</w:t>
            </w:r>
          </w:p>
          <w:p w14:paraId="3C389279" w14:textId="77777777" w:rsidR="005E0F6C" w:rsidRDefault="005E0F6C" w:rsidP="005E0F6C">
            <w:r>
              <w:t xml:space="preserve">7. </w:t>
            </w:r>
            <w:r w:rsidRPr="001E397C">
              <w:t xml:space="preserve">Verify the purge software is set to "Purge" for </w:t>
            </w:r>
            <w:r>
              <w:t>the Downstream Purge Line.</w:t>
            </w:r>
          </w:p>
          <w:p w14:paraId="6157F11D" w14:textId="77777777" w:rsidR="005E0F6C" w:rsidRPr="001E397C" w:rsidRDefault="005E0F6C" w:rsidP="005E0F6C"/>
          <w:p w14:paraId="05C9D87B" w14:textId="77777777" w:rsidR="005E0F6C" w:rsidRDefault="005E0F6C" w:rsidP="005E0F6C">
            <w:r>
              <w:t xml:space="preserve">8. </w:t>
            </w:r>
            <w:r w:rsidRPr="001E397C">
              <w:t xml:space="preserve">Remove </w:t>
            </w:r>
            <w:r>
              <w:t>the 4</w:t>
            </w:r>
            <w:r w:rsidRPr="001E397C">
              <w:t xml:space="preserve"> studs </w:t>
            </w:r>
            <w:r>
              <w:t xml:space="preserve">indicated in the positions 3, 6, 9, and 12 in the drawing below </w:t>
            </w:r>
            <w:r w:rsidRPr="001E397C">
              <w:t>from the cavity upstream end flange</w:t>
            </w:r>
            <w:r>
              <w:t xml:space="preserve"> in a star pattern</w:t>
            </w:r>
            <w:r w:rsidRPr="001E397C">
              <w:t xml:space="preserve">. </w:t>
            </w:r>
          </w:p>
          <w:p w14:paraId="2B828C39" w14:textId="77777777" w:rsidR="005E0F6C" w:rsidRDefault="005E0F6C" w:rsidP="005E0F6C">
            <w:r>
              <w:t>Then remove the studs in positions 2, 5, 8, and 11 from the cavity downstream end flange in a star pattern.</w:t>
            </w:r>
          </w:p>
          <w:p w14:paraId="4A4A409F" w14:textId="77777777" w:rsidR="005E0F6C" w:rsidRDefault="005E0F6C" w:rsidP="005E0F6C">
            <w:r>
              <w:t xml:space="preserve">The 4 remaining studs shall be located every third hole in the flange. </w:t>
            </w:r>
          </w:p>
          <w:p w14:paraId="1D9DEC68" w14:textId="77777777" w:rsidR="005E0F6C" w:rsidRDefault="005E0F6C" w:rsidP="005E0F6C">
            <w:r>
              <w:t>Prepare an IPA dipped Q-tip and remove excess liquid from the Q-tip before cleaning the bolt holes. Clean bolt holes with the IPA dipped Q-tip.</w:t>
            </w:r>
          </w:p>
          <w:p w14:paraId="4E8300B0" w14:textId="77777777" w:rsidR="005E0F6C" w:rsidRDefault="005E0F6C" w:rsidP="005E0F6C">
            <w:r>
              <w:t>Use ionized N2 to spray open bolt holes from both directions to Spec 1 in accordance with the Ionized N2 Parts Cleaning Procedure.</w:t>
            </w:r>
          </w:p>
          <w:p w14:paraId="12BE2E8A" w14:textId="77777777" w:rsidR="005E0F6C" w:rsidRDefault="005E0F6C" w:rsidP="005E0F6C">
            <w:r>
              <w:t>Repeat using ionized N2 to spray open bolt holes from both directions two additional times to Spec 1 to ensure cleanliness before proceeding.</w:t>
            </w:r>
          </w:p>
          <w:p w14:paraId="250C2C5E" w14:textId="77777777" w:rsidR="005E0F6C" w:rsidRDefault="005E0F6C" w:rsidP="005E0F6C"/>
          <w:p w14:paraId="5F0EC985" w14:textId="77777777" w:rsidR="005E0F6C" w:rsidRDefault="005E0F6C" w:rsidP="005E0F6C">
            <w:r>
              <w:rPr>
                <w:noProof/>
              </w:rPr>
              <w:drawing>
                <wp:inline distT="0" distB="0" distL="0" distR="0" wp14:anchorId="02C96399" wp14:editId="02FEA121">
                  <wp:extent cx="5486400" cy="387745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877453"/>
                          </a:xfrm>
                          <a:prstGeom prst="rect">
                            <a:avLst/>
                          </a:prstGeom>
                        </pic:spPr>
                      </pic:pic>
                    </a:graphicData>
                  </a:graphic>
                </wp:inline>
              </w:drawing>
            </w:r>
          </w:p>
          <w:p w14:paraId="5555D612" w14:textId="77777777" w:rsidR="005E0F6C" w:rsidRPr="001E397C" w:rsidRDefault="005E0F6C" w:rsidP="005E0F6C"/>
          <w:p w14:paraId="590259D0" w14:textId="77777777" w:rsidR="005E0F6C" w:rsidRDefault="005E0F6C" w:rsidP="005E0F6C">
            <w:r>
              <w:t xml:space="preserve">9. </w:t>
            </w:r>
            <w:r w:rsidRPr="001E397C">
              <w:t>Install 4 new pre-cl</w:t>
            </w:r>
            <w:r>
              <w:t>eaned [Spec 1] studs in positions 2, 5, 8, and 11 to ensure equal pressure on the gasket. Torque these pre-cleaned studs to 31 ft-lbs.</w:t>
            </w:r>
          </w:p>
          <w:p w14:paraId="4A3C6245" w14:textId="77777777" w:rsidR="005E0F6C" w:rsidRPr="001E397C" w:rsidRDefault="005E0F6C" w:rsidP="005E0F6C"/>
          <w:p w14:paraId="0992C584" w14:textId="77777777" w:rsidR="005E0F6C" w:rsidRDefault="005E0F6C" w:rsidP="005E0F6C">
            <w:r>
              <w:t xml:space="preserve">10. </w:t>
            </w:r>
            <w:r w:rsidRPr="001E397C">
              <w:t>Remove final 4 original studs 2 at a time from the flange</w:t>
            </w:r>
            <w:r>
              <w:t xml:space="preserve"> in a star pattern</w:t>
            </w:r>
            <w:r w:rsidRPr="001E397C">
              <w:t xml:space="preserve">. </w:t>
            </w:r>
          </w:p>
          <w:p w14:paraId="5EB00143" w14:textId="77777777" w:rsidR="005E0F6C" w:rsidRDefault="005E0F6C" w:rsidP="005E0F6C">
            <w:r>
              <w:t>Prepare an IPA dipped Q-tip and remove excess liquid from the Q-tip before cleaning the bolt holes. Clean bolt holes with the IPA dipped Q-tip.</w:t>
            </w:r>
          </w:p>
          <w:p w14:paraId="212D5CE8" w14:textId="77777777" w:rsidR="005E0F6C" w:rsidRDefault="005E0F6C" w:rsidP="005E0F6C">
            <w:r>
              <w:t>Use ionized N2 to spray open bolt holes from both directions to Spec 1 in accordance with the Ionized N2 Parts Cleaning Procedure.</w:t>
            </w:r>
          </w:p>
          <w:p w14:paraId="6451E388" w14:textId="77777777" w:rsidR="005E0F6C" w:rsidRDefault="005E0F6C" w:rsidP="005E0F6C">
            <w:r>
              <w:t>Repeat using ionized N2 to spray open bolt holes from both directions two additional times to Spec 1 to ensure cleanliness before proceeding.</w:t>
            </w:r>
          </w:p>
          <w:p w14:paraId="3492BB8A" w14:textId="77777777" w:rsidR="005E0F6C" w:rsidRDefault="005E0F6C" w:rsidP="005E0F6C"/>
          <w:p w14:paraId="7C315C85" w14:textId="77777777" w:rsidR="005E0F6C" w:rsidRDefault="005E0F6C" w:rsidP="005E0F6C">
            <w:r>
              <w:t xml:space="preserve">11. Hold the cavity upstream end flange and beamline blank flange tight so that there is no movement of the flanges while studs are being removed. </w:t>
            </w:r>
          </w:p>
          <w:p w14:paraId="0CB74DC9" w14:textId="77777777" w:rsidR="005E0F6C" w:rsidRDefault="005E0F6C" w:rsidP="005E0F6C">
            <w:r>
              <w:t>Remove the stud in position 5, pulling the stud away from the cavity.</w:t>
            </w:r>
          </w:p>
          <w:p w14:paraId="6F2FC80C" w14:textId="77777777" w:rsidR="005E0F6C" w:rsidRDefault="005E0F6C" w:rsidP="005E0F6C">
            <w:r>
              <w:t>Then remove the stud in position 11, pulling the stud away the cavity.</w:t>
            </w:r>
          </w:p>
          <w:p w14:paraId="171A5EC3" w14:textId="77777777" w:rsidR="005E0F6C" w:rsidRDefault="005E0F6C" w:rsidP="005E0F6C">
            <w:r>
              <w:t>Then remove the stud in position 2, pulling the stud away the cavity.</w:t>
            </w:r>
          </w:p>
          <w:p w14:paraId="69B20F9E" w14:textId="77777777" w:rsidR="005E0F6C" w:rsidRDefault="005E0F6C" w:rsidP="005E0F6C">
            <w:r>
              <w:t>Then remove the stud in position 8, pulling the stud away the cavity.</w:t>
            </w:r>
          </w:p>
          <w:p w14:paraId="6F0E03C0"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07B2D769" w14:textId="77777777" w:rsidR="005E0F6C" w:rsidRDefault="005E0F6C" w:rsidP="005E0F6C">
            <w:r>
              <w:t>Verify the purge starts.</w:t>
            </w:r>
          </w:p>
          <w:p w14:paraId="72FE97F4" w14:textId="77777777" w:rsidR="005E0F6C" w:rsidRDefault="005E0F6C" w:rsidP="005E0F6C"/>
          <w:p w14:paraId="2C18706A" w14:textId="77777777" w:rsidR="005E0F6C" w:rsidRDefault="005E0F6C" w:rsidP="005E0F6C">
            <w:r>
              <w:t xml:space="preserve">12.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open cavity flange.</w:t>
            </w:r>
          </w:p>
          <w:p w14:paraId="409D6741" w14:textId="77777777" w:rsidR="005E0F6C" w:rsidRPr="008719FF" w:rsidRDefault="005E0F6C" w:rsidP="005E0F6C"/>
        </w:tc>
        <w:tc>
          <w:tcPr>
            <w:tcW w:w="5760" w:type="dxa"/>
            <w:vMerge w:val="restart"/>
          </w:tcPr>
          <w:p w14:paraId="718EECCC" w14:textId="77777777" w:rsidR="005E0F6C" w:rsidRDefault="005E0F6C" w:rsidP="005E0F6C">
            <w:pPr>
              <w:pStyle w:val="Heading1"/>
              <w:numPr>
                <w:ilvl w:val="0"/>
                <w:numId w:val="0"/>
              </w:numPr>
              <w:ind w:left="360" w:hanging="360"/>
              <w:outlineLvl w:val="0"/>
            </w:pPr>
          </w:p>
        </w:tc>
      </w:tr>
      <w:tr w:rsidR="005E0F6C" w:rsidRPr="00D97B1C" w14:paraId="0E97A8BD" w14:textId="77777777" w:rsidTr="005E0F6C">
        <w:trPr>
          <w:trHeight w:val="288"/>
        </w:trPr>
        <w:tc>
          <w:tcPr>
            <w:tcW w:w="1345" w:type="dxa"/>
            <w:vMerge/>
          </w:tcPr>
          <w:p w14:paraId="2EFB93A0" w14:textId="77777777" w:rsidR="005E0F6C" w:rsidRDefault="005E0F6C" w:rsidP="005E0F6C"/>
        </w:tc>
        <w:tc>
          <w:tcPr>
            <w:tcW w:w="19887" w:type="dxa"/>
          </w:tcPr>
          <w:p w14:paraId="045B3D24" w14:textId="77777777" w:rsidR="005E0F6C" w:rsidRPr="00756F12" w:rsidRDefault="005E0F6C" w:rsidP="005E0F6C">
            <w:pPr>
              <w:rPr>
                <w:b/>
              </w:rPr>
            </w:pPr>
            <w:r w:rsidRPr="00756F12">
              <w:rPr>
                <w:b/>
              </w:rPr>
              <w:t>Align the Bellows Non-Rotatable Flange and the Cavity 2 Upstream Flanges</w:t>
            </w:r>
          </w:p>
          <w:p w14:paraId="3B4543A7" w14:textId="77777777" w:rsidR="005E0F6C" w:rsidRDefault="005E0F6C" w:rsidP="005E0F6C">
            <w:r>
              <w:t>13. Carefully place the cleaned bellows holder with the bellows on the alignment table. The bellows not-rotatable flange shall be facing Cavity 2.</w:t>
            </w:r>
          </w:p>
          <w:p w14:paraId="6B4132A2" w14:textId="77777777" w:rsidR="005E0F6C" w:rsidRPr="001E397C" w:rsidRDefault="005E0F6C" w:rsidP="005E0F6C">
            <w:r>
              <w:t xml:space="preserve">14. </w:t>
            </w:r>
            <w:r w:rsidRPr="001E397C">
              <w:t xml:space="preserve">Slowly slide the bellows </w:t>
            </w:r>
            <w:r>
              <w:t xml:space="preserve">towards Cavity 2 </w:t>
            </w:r>
            <w:r w:rsidRPr="001E397C">
              <w:t xml:space="preserve">to check flange alignment. The nipples on the </w:t>
            </w:r>
            <w:r>
              <w:t>alignment blank</w:t>
            </w:r>
            <w:r w:rsidRPr="001E397C">
              <w:t>s should move freely into the indents of the flanges. A slight rotation of the bellows flange can be performed if necessar</w:t>
            </w:r>
            <w:r>
              <w:t>y during the alignment process.</w:t>
            </w:r>
          </w:p>
          <w:p w14:paraId="3F40704E" w14:textId="77777777" w:rsidR="005E0F6C" w:rsidRDefault="005E0F6C" w:rsidP="005E0F6C">
            <w:r>
              <w:t xml:space="preserve">15. </w:t>
            </w:r>
            <w:r w:rsidRPr="001E397C">
              <w:t>Move the cavit</w:t>
            </w:r>
            <w:r>
              <w:t>y away from the bellows flange.</w:t>
            </w:r>
          </w:p>
          <w:p w14:paraId="26213921" w14:textId="77777777" w:rsidR="005E0F6C" w:rsidRPr="001E397C" w:rsidRDefault="005E0F6C" w:rsidP="005E0F6C"/>
        </w:tc>
        <w:tc>
          <w:tcPr>
            <w:tcW w:w="5760" w:type="dxa"/>
            <w:vMerge/>
            <w:noWrap/>
          </w:tcPr>
          <w:p w14:paraId="639963D4" w14:textId="77777777" w:rsidR="005E0F6C" w:rsidRDefault="005E0F6C" w:rsidP="005E0F6C"/>
        </w:tc>
      </w:tr>
      <w:tr w:rsidR="005E0F6C" w:rsidRPr="00D97B1C" w14:paraId="0C41D980" w14:textId="77777777" w:rsidTr="005E0F6C">
        <w:trPr>
          <w:trHeight w:val="288"/>
        </w:trPr>
        <w:tc>
          <w:tcPr>
            <w:tcW w:w="1345" w:type="dxa"/>
            <w:vMerge/>
          </w:tcPr>
          <w:p w14:paraId="6B3123A3" w14:textId="77777777" w:rsidR="005E0F6C" w:rsidRDefault="005E0F6C" w:rsidP="005E0F6C"/>
        </w:tc>
        <w:tc>
          <w:tcPr>
            <w:tcW w:w="19887" w:type="dxa"/>
          </w:tcPr>
          <w:p w14:paraId="57312145" w14:textId="77777777" w:rsidR="005E0F6C" w:rsidRPr="00756F12" w:rsidRDefault="005E0F6C" w:rsidP="005E0F6C">
            <w:pPr>
              <w:rPr>
                <w:b/>
              </w:rPr>
            </w:pPr>
            <w:r w:rsidRPr="00756F12">
              <w:rPr>
                <w:b/>
              </w:rPr>
              <w:t>Install the Bellows to Cavity 2</w:t>
            </w:r>
          </w:p>
          <w:p w14:paraId="12D6340D" w14:textId="77777777" w:rsidR="005E0F6C" w:rsidRPr="001E397C" w:rsidRDefault="005E0F6C" w:rsidP="005E0F6C">
            <w:r>
              <w:t xml:space="preserve">16. </w:t>
            </w:r>
            <w:r w:rsidRPr="001E397C">
              <w:t xml:space="preserve">Carefully remove the </w:t>
            </w:r>
            <w:r>
              <w:t>alignment blank</w:t>
            </w:r>
            <w:r w:rsidRPr="001E397C">
              <w:t xml:space="preserve">s from the </w:t>
            </w:r>
            <w:r>
              <w:t>bellows non-rotatable flange and the cavity.</w:t>
            </w:r>
          </w:p>
          <w:p w14:paraId="3E97A459" w14:textId="77777777" w:rsidR="005E0F6C" w:rsidRPr="001E397C" w:rsidRDefault="005E0F6C" w:rsidP="005E0F6C">
            <w:r>
              <w:t xml:space="preserve">17.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5A88CB10" w14:textId="77777777" w:rsidR="005E0F6C" w:rsidRPr="001E397C" w:rsidRDefault="005E0F6C" w:rsidP="005E0F6C">
            <w:r>
              <w:t xml:space="preserve">18. </w:t>
            </w:r>
            <w:r w:rsidRPr="001E397C">
              <w:t>Slowly slide the cavity back into place against the g</w:t>
            </w:r>
            <w:r>
              <w:t>asket. Remove the gasket clips.</w:t>
            </w:r>
          </w:p>
          <w:p w14:paraId="4CE311C2" w14:textId="77777777" w:rsidR="005E0F6C" w:rsidRPr="001E397C" w:rsidRDefault="005E0F6C" w:rsidP="005E0F6C">
            <w:r>
              <w:t>19.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3E2D1D5D" w14:textId="77777777" w:rsidR="005E0F6C" w:rsidRPr="001E397C" w:rsidRDefault="005E0F6C" w:rsidP="005E0F6C">
            <w:r>
              <w:t>20. P</w:t>
            </w:r>
            <w:r w:rsidRPr="001E397C">
              <w:t>lace 4 pre-cleaned [Spec 1] studs in a star pattern in the cavity flan</w:t>
            </w:r>
            <w:r>
              <w:t>ge and snug them with a wrench.</w:t>
            </w:r>
          </w:p>
          <w:p w14:paraId="63CC431D" w14:textId="77777777" w:rsidR="005E0F6C" w:rsidRPr="001E397C" w:rsidRDefault="005E0F6C" w:rsidP="005E0F6C">
            <w:r>
              <w:t>21. P</w:t>
            </w:r>
            <w:r w:rsidRPr="001E397C">
              <w:t xml:space="preserve">lace the remaining fasteners on the flange continuing the star pattern and </w:t>
            </w:r>
            <w:r>
              <w:t>snug all of them with a wrench.</w:t>
            </w:r>
          </w:p>
          <w:p w14:paraId="2E379092" w14:textId="77777777" w:rsidR="005E0F6C" w:rsidRDefault="005E0F6C" w:rsidP="005E0F6C">
            <w:r>
              <w:t xml:space="preserve">22.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 xml:space="preserve"> Do not increase torque at this time. Final torqueing will be performed after both ends of the bellows have been attached to the cavities.</w:t>
            </w:r>
          </w:p>
          <w:p w14:paraId="24B1ED22" w14:textId="77777777" w:rsidR="005E0F6C" w:rsidRDefault="005E0F6C" w:rsidP="005E0F6C">
            <w:r>
              <w:t>23. Remove the bellows holder and adjustable table from the lollipop.</w:t>
            </w:r>
          </w:p>
          <w:p w14:paraId="58E2FEC0" w14:textId="77777777" w:rsidR="005E0F6C" w:rsidRPr="001E397C" w:rsidRDefault="005E0F6C" w:rsidP="005E0F6C"/>
        </w:tc>
        <w:tc>
          <w:tcPr>
            <w:tcW w:w="5760" w:type="dxa"/>
            <w:vMerge/>
            <w:noWrap/>
          </w:tcPr>
          <w:p w14:paraId="1753FDF2" w14:textId="77777777" w:rsidR="005E0F6C" w:rsidRDefault="005E0F6C" w:rsidP="005E0F6C"/>
        </w:tc>
      </w:tr>
      <w:tr w:rsidR="005E0F6C" w:rsidRPr="00D97B1C" w14:paraId="7D143769" w14:textId="77777777" w:rsidTr="005E0F6C">
        <w:trPr>
          <w:trHeight w:val="288"/>
        </w:trPr>
        <w:tc>
          <w:tcPr>
            <w:tcW w:w="1345" w:type="dxa"/>
            <w:vMerge/>
          </w:tcPr>
          <w:p w14:paraId="5541B9E6" w14:textId="77777777" w:rsidR="005E0F6C" w:rsidRDefault="005E0F6C" w:rsidP="005E0F6C"/>
        </w:tc>
        <w:tc>
          <w:tcPr>
            <w:tcW w:w="19887" w:type="dxa"/>
          </w:tcPr>
          <w:p w14:paraId="55858173" w14:textId="77777777" w:rsidR="005E0F6C" w:rsidRPr="00756F12" w:rsidRDefault="005E0F6C" w:rsidP="005E0F6C">
            <w:pPr>
              <w:rPr>
                <w:b/>
              </w:rPr>
            </w:pPr>
            <w:r w:rsidRPr="00756F12">
              <w:rPr>
                <w:b/>
              </w:rPr>
              <w:t>Prepare Cavity 1 Downstream Flange</w:t>
            </w:r>
          </w:p>
          <w:p w14:paraId="7DC3EAE5" w14:textId="77777777" w:rsidR="005E0F6C" w:rsidRDefault="005E0F6C" w:rsidP="005E0F6C"/>
          <w:p w14:paraId="60175664" w14:textId="77777777" w:rsidR="005E0F6C" w:rsidRDefault="005E0F6C" w:rsidP="005E0F6C">
            <w:r>
              <w:t xml:space="preserve">24. </w:t>
            </w:r>
            <w:r w:rsidRPr="00F82D15">
              <w:t xml:space="preserve">Verify the purge software is set to "Purge" for </w:t>
            </w:r>
            <w:r>
              <w:t>the Upstream Purge Line</w:t>
            </w:r>
            <w:r w:rsidRPr="00F82D15">
              <w:t>.</w:t>
            </w:r>
          </w:p>
          <w:p w14:paraId="7A5A1643" w14:textId="77777777" w:rsidR="005E0F6C" w:rsidRDefault="005E0F6C" w:rsidP="005E0F6C"/>
          <w:p w14:paraId="6D1503AB" w14:textId="77777777" w:rsidR="005E0F6C" w:rsidRDefault="005E0F6C" w:rsidP="005E0F6C">
            <w:r>
              <w:t xml:space="preserve">25. </w:t>
            </w:r>
            <w:r w:rsidRPr="001E397C">
              <w:t xml:space="preserve">Remove </w:t>
            </w:r>
            <w:r>
              <w:t>the 4</w:t>
            </w:r>
            <w:r w:rsidRPr="001E397C">
              <w:t xml:space="preserve"> studs </w:t>
            </w:r>
            <w:r>
              <w:t xml:space="preserve">indicated in positions 3, 6, 9, and 12 in the drawing below </w:t>
            </w:r>
            <w:r w:rsidRPr="001E397C">
              <w:t xml:space="preserve">from the cavity </w:t>
            </w:r>
            <w:r>
              <w:t>downstream</w:t>
            </w:r>
            <w:r w:rsidRPr="001E397C">
              <w:t xml:space="preserve"> end flange</w:t>
            </w:r>
            <w:r>
              <w:t xml:space="preserve"> in a star pattern</w:t>
            </w:r>
            <w:r w:rsidRPr="001E397C">
              <w:t xml:space="preserve">. </w:t>
            </w:r>
          </w:p>
          <w:p w14:paraId="5A3AB6B9" w14:textId="77777777" w:rsidR="005E0F6C" w:rsidRDefault="005E0F6C" w:rsidP="005E0F6C">
            <w:r>
              <w:t>Then remove the studs in positions 2, 5, 8, and 11 from the cavity downstream end flange in a star pattern.</w:t>
            </w:r>
          </w:p>
          <w:p w14:paraId="1980BDF0" w14:textId="77777777" w:rsidR="005E0F6C" w:rsidRDefault="005E0F6C" w:rsidP="005E0F6C">
            <w:r>
              <w:t xml:space="preserve">The 4 remaining studs shall be located every third hole in the flange. </w:t>
            </w:r>
          </w:p>
          <w:p w14:paraId="7B0354C9" w14:textId="77777777" w:rsidR="005E0F6C" w:rsidRDefault="005E0F6C" w:rsidP="005E0F6C">
            <w:r>
              <w:t>Prepare an IPA dipped Q-tip and remove excess liquid from the Q-tip before cleaning the bolt holes. Clean bolt holes with the IPA dipped Q-tip.</w:t>
            </w:r>
          </w:p>
          <w:p w14:paraId="49D8907D" w14:textId="77777777" w:rsidR="005E0F6C" w:rsidRDefault="005E0F6C" w:rsidP="005E0F6C">
            <w:r>
              <w:t xml:space="preserve">Use ionized N2 to spray open bolt holes from both directions to Spec 1 in accordance with the Ionized N2 Parts Cleaning Procedure. </w:t>
            </w:r>
          </w:p>
          <w:p w14:paraId="142BF3CA" w14:textId="77777777" w:rsidR="005E0F6C" w:rsidRDefault="005E0F6C" w:rsidP="005E0F6C">
            <w:r>
              <w:t>Repeat using ionized N2 to spray open bolt holes from both directions two additional times to Spec 1 to ensure cleanliness before proceeding.</w:t>
            </w:r>
          </w:p>
          <w:p w14:paraId="753440D4" w14:textId="77777777" w:rsidR="005E0F6C" w:rsidRDefault="005E0F6C" w:rsidP="005E0F6C"/>
          <w:p w14:paraId="70A80AE9" w14:textId="77777777" w:rsidR="005E0F6C" w:rsidRPr="001E397C" w:rsidRDefault="005E0F6C" w:rsidP="005E0F6C">
            <w:r>
              <w:rPr>
                <w:noProof/>
              </w:rPr>
              <w:drawing>
                <wp:inline distT="0" distB="0" distL="0" distR="0" wp14:anchorId="7D781979" wp14:editId="0376276C">
                  <wp:extent cx="5486400" cy="37148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714819"/>
                          </a:xfrm>
                          <a:prstGeom prst="rect">
                            <a:avLst/>
                          </a:prstGeom>
                        </pic:spPr>
                      </pic:pic>
                    </a:graphicData>
                  </a:graphic>
                </wp:inline>
              </w:drawing>
            </w:r>
          </w:p>
          <w:p w14:paraId="79B77D42" w14:textId="77777777" w:rsidR="005E0F6C" w:rsidRDefault="005E0F6C" w:rsidP="005E0F6C">
            <w:r>
              <w:t xml:space="preserve">26. </w:t>
            </w:r>
            <w:r w:rsidRPr="001E397C">
              <w:t>Install 4 new pre-cl</w:t>
            </w:r>
            <w:r>
              <w:t>eaned [Spec 1] studs in positions 2, 5, 8, and 11 in a star pattern to ensure equal pressure on the gasket. Torque these pre-cleaned studs to 31 ft-lbs.</w:t>
            </w:r>
          </w:p>
          <w:p w14:paraId="0F4D4D7B" w14:textId="77777777" w:rsidR="005E0F6C" w:rsidRPr="001E397C" w:rsidRDefault="005E0F6C" w:rsidP="005E0F6C"/>
          <w:p w14:paraId="23A22EF1" w14:textId="77777777" w:rsidR="005E0F6C" w:rsidRDefault="005E0F6C" w:rsidP="005E0F6C">
            <w:r>
              <w:t xml:space="preserve">27. </w:t>
            </w:r>
            <w:r w:rsidRPr="001E397C">
              <w:t>Remove final 4 original studs 2 at a time from the flange</w:t>
            </w:r>
            <w:r>
              <w:t xml:space="preserve"> in a star pattern</w:t>
            </w:r>
            <w:r w:rsidRPr="001E397C">
              <w:t xml:space="preserve">. </w:t>
            </w:r>
          </w:p>
          <w:p w14:paraId="1FEFA36D" w14:textId="77777777" w:rsidR="005E0F6C" w:rsidRDefault="005E0F6C" w:rsidP="005E0F6C">
            <w:r>
              <w:t>Prepare an IPA dipped Q-tip and remove excess liquid from the Q-tip before cleaning the bolt holes. Clean bolt holes with the IPA dipped Q-tip.</w:t>
            </w:r>
          </w:p>
          <w:p w14:paraId="475D5833" w14:textId="77777777" w:rsidR="005E0F6C" w:rsidRDefault="005E0F6C" w:rsidP="005E0F6C">
            <w:r>
              <w:t>Use ionized N2 to spray open bolt holes from both directions to Spec 1 in accordance with the Ionized N2 Parts Cleaning Procedure.</w:t>
            </w:r>
          </w:p>
          <w:p w14:paraId="630D80EE" w14:textId="77777777" w:rsidR="005E0F6C" w:rsidRPr="001E397C" w:rsidRDefault="005E0F6C" w:rsidP="005E0F6C">
            <w:r>
              <w:t>Repeat using ionized N2 to spray open bolt holes from both directions two additional times to Spec 1 to ensure cleanliness before proceeding.</w:t>
            </w:r>
          </w:p>
          <w:p w14:paraId="18181397" w14:textId="77777777" w:rsidR="005E0F6C" w:rsidRDefault="005E0F6C" w:rsidP="005E0F6C"/>
          <w:p w14:paraId="6EB43542" w14:textId="77777777" w:rsidR="005E0F6C" w:rsidRDefault="005E0F6C" w:rsidP="005E0F6C">
            <w:r>
              <w:t xml:space="preserve">28. Hold the cavity downstream end flange and </w:t>
            </w:r>
            <w:proofErr w:type="gramStart"/>
            <w:r>
              <w:t>right angle</w:t>
            </w:r>
            <w:proofErr w:type="gramEnd"/>
            <w:r>
              <w:t xml:space="preserve"> valve sub-assembly flange tight so that there is no movement of the flanges while studs are being removed. </w:t>
            </w:r>
          </w:p>
          <w:p w14:paraId="126C2807" w14:textId="77777777" w:rsidR="005E0F6C" w:rsidRDefault="005E0F6C" w:rsidP="005E0F6C">
            <w:r>
              <w:t>Remove the stud in position 5, pulling the stud away from the cavity.</w:t>
            </w:r>
          </w:p>
          <w:p w14:paraId="5A48628B" w14:textId="77777777" w:rsidR="005E0F6C" w:rsidRDefault="005E0F6C" w:rsidP="005E0F6C">
            <w:r>
              <w:t>Then remove the stud in position 11, pulling the stud away the cavity.</w:t>
            </w:r>
          </w:p>
          <w:p w14:paraId="25F94BB5" w14:textId="77777777" w:rsidR="005E0F6C" w:rsidRDefault="005E0F6C" w:rsidP="005E0F6C">
            <w:r>
              <w:t>Then remove the stud in position 2, pulling the stud away the cavity.</w:t>
            </w:r>
          </w:p>
          <w:p w14:paraId="67DA3718" w14:textId="77777777" w:rsidR="005E0F6C" w:rsidRDefault="005E0F6C" w:rsidP="005E0F6C">
            <w:r>
              <w:t>Then remove the stud in position 8, pulling the stud away the cavity.</w:t>
            </w:r>
          </w:p>
          <w:p w14:paraId="3980737A"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0FDAEE68" w14:textId="77777777" w:rsidR="005E0F6C" w:rsidRDefault="005E0F6C" w:rsidP="005E0F6C">
            <w:r>
              <w:t>Verify the purge starts.</w:t>
            </w:r>
          </w:p>
          <w:p w14:paraId="5CF8D283" w14:textId="77777777" w:rsidR="005E0F6C" w:rsidRPr="001E397C" w:rsidRDefault="005E0F6C" w:rsidP="005E0F6C"/>
          <w:p w14:paraId="50B0D769" w14:textId="77777777" w:rsidR="005E0F6C" w:rsidRDefault="005E0F6C" w:rsidP="005E0F6C">
            <w:r>
              <w:t xml:space="preserve">29.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cavity.</w:t>
            </w:r>
          </w:p>
          <w:p w14:paraId="2B44BF99" w14:textId="77777777" w:rsidR="005E0F6C" w:rsidRPr="001E397C" w:rsidRDefault="005E0F6C" w:rsidP="005E0F6C"/>
        </w:tc>
        <w:tc>
          <w:tcPr>
            <w:tcW w:w="5760" w:type="dxa"/>
            <w:vMerge w:val="restart"/>
            <w:noWrap/>
          </w:tcPr>
          <w:p w14:paraId="07770C01" w14:textId="77777777" w:rsidR="005E0F6C" w:rsidRDefault="005E0F6C" w:rsidP="005E0F6C">
            <w:pPr>
              <w:spacing w:line="276" w:lineRule="auto"/>
            </w:pPr>
          </w:p>
        </w:tc>
      </w:tr>
      <w:tr w:rsidR="005E0F6C" w:rsidRPr="00D97B1C" w14:paraId="60A0A28C" w14:textId="77777777" w:rsidTr="005E0F6C">
        <w:trPr>
          <w:trHeight w:val="288"/>
        </w:trPr>
        <w:tc>
          <w:tcPr>
            <w:tcW w:w="1345" w:type="dxa"/>
            <w:vMerge/>
          </w:tcPr>
          <w:p w14:paraId="0B9EA811" w14:textId="77777777" w:rsidR="005E0F6C" w:rsidRDefault="005E0F6C" w:rsidP="005E0F6C"/>
        </w:tc>
        <w:tc>
          <w:tcPr>
            <w:tcW w:w="19887" w:type="dxa"/>
          </w:tcPr>
          <w:p w14:paraId="60A23D76" w14:textId="77777777" w:rsidR="005E0F6C" w:rsidRPr="00756F12" w:rsidRDefault="005E0F6C" w:rsidP="005E0F6C">
            <w:pPr>
              <w:rPr>
                <w:b/>
              </w:rPr>
            </w:pPr>
            <w:r w:rsidRPr="00756F12">
              <w:rPr>
                <w:b/>
              </w:rPr>
              <w:t>Align the Bellows Rotatable Flange and Cavity 1 Downstream Flange</w:t>
            </w:r>
          </w:p>
          <w:p w14:paraId="4B1CB4EE" w14:textId="77777777" w:rsidR="005E0F6C" w:rsidRDefault="005E0F6C" w:rsidP="005E0F6C">
            <w:r w:rsidRPr="00B84FC6">
              <w:t>30.</w:t>
            </w:r>
            <w:r>
              <w:t xml:space="preserve"> </w:t>
            </w:r>
            <w:r w:rsidRPr="00B84FC6">
              <w:t>Slowly</w:t>
            </w:r>
            <w:r w:rsidRPr="008F72FC">
              <w:t xml:space="preserve"> slide Cavity 2 towards Cavity 1 to check bellows rotatable flange alignment. The nipples on the flange alignment covers should move freely into the indents of the flanges. A slight rotation of the bellows flange can be performed if necessary during the alignment process. A bolt on each bellows restraint block can be loosened to allow for the rotatable f</w:t>
            </w:r>
            <w:r>
              <w:t>lange to be adjusted if needed.</w:t>
            </w:r>
          </w:p>
          <w:p w14:paraId="2755D8DE" w14:textId="77777777" w:rsidR="005E0F6C" w:rsidRDefault="005E0F6C" w:rsidP="005E0F6C">
            <w:r>
              <w:t xml:space="preserve">31. </w:t>
            </w:r>
            <w:r w:rsidRPr="008F72FC">
              <w:t>Mo</w:t>
            </w:r>
            <w:r>
              <w:t>ve Cavity 2 away from Cavity 1.</w:t>
            </w:r>
          </w:p>
          <w:p w14:paraId="236D7E4A" w14:textId="77777777" w:rsidR="005E0F6C" w:rsidRDefault="005E0F6C" w:rsidP="005E0F6C">
            <w:r>
              <w:t xml:space="preserve">32. </w:t>
            </w:r>
            <w:r w:rsidRPr="008F72FC">
              <w:t>Carefully remove the alignment covers from the bellows rotatable flange and Cavity 1.</w:t>
            </w:r>
          </w:p>
          <w:p w14:paraId="3A9294DB" w14:textId="77777777" w:rsidR="005E0F6C" w:rsidRPr="00223446" w:rsidRDefault="005E0F6C" w:rsidP="005E0F6C"/>
        </w:tc>
        <w:tc>
          <w:tcPr>
            <w:tcW w:w="5760" w:type="dxa"/>
            <w:vMerge/>
            <w:noWrap/>
          </w:tcPr>
          <w:p w14:paraId="24656356" w14:textId="77777777" w:rsidR="005E0F6C" w:rsidRDefault="005E0F6C" w:rsidP="005E0F6C">
            <w:pPr>
              <w:spacing w:line="276" w:lineRule="auto"/>
            </w:pPr>
          </w:p>
        </w:tc>
      </w:tr>
      <w:tr w:rsidR="005E0F6C" w:rsidRPr="00D97B1C" w14:paraId="7F8209D5" w14:textId="77777777" w:rsidTr="005E0F6C">
        <w:trPr>
          <w:trHeight w:val="288"/>
        </w:trPr>
        <w:tc>
          <w:tcPr>
            <w:tcW w:w="1345" w:type="dxa"/>
            <w:vMerge/>
          </w:tcPr>
          <w:p w14:paraId="0D88B991" w14:textId="77777777" w:rsidR="005E0F6C" w:rsidRDefault="005E0F6C" w:rsidP="005E0F6C"/>
        </w:tc>
        <w:tc>
          <w:tcPr>
            <w:tcW w:w="19887" w:type="dxa"/>
          </w:tcPr>
          <w:p w14:paraId="5143A7F2" w14:textId="77777777" w:rsidR="005E0F6C" w:rsidRPr="00756F12" w:rsidRDefault="005E0F6C" w:rsidP="005E0F6C">
            <w:pPr>
              <w:rPr>
                <w:b/>
              </w:rPr>
            </w:pPr>
            <w:r w:rsidRPr="00756F12">
              <w:rPr>
                <w:b/>
              </w:rPr>
              <w:t>Install the Bellows to Cavity 1</w:t>
            </w:r>
          </w:p>
          <w:p w14:paraId="2B8ED891" w14:textId="77777777" w:rsidR="005E0F6C" w:rsidRPr="001E397C" w:rsidRDefault="005E0F6C" w:rsidP="005E0F6C">
            <w:r>
              <w:t xml:space="preserve">33. </w:t>
            </w:r>
            <w:r w:rsidRPr="001E397C">
              <w:t xml:space="preserve">Carefully remove the </w:t>
            </w:r>
            <w:r>
              <w:t>alignment blank</w:t>
            </w:r>
            <w:r w:rsidRPr="001E397C">
              <w:t xml:space="preserve">s from the </w:t>
            </w:r>
            <w:r>
              <w:t>bellows rotatable flange and the cavity.</w:t>
            </w:r>
          </w:p>
          <w:p w14:paraId="2216EA80" w14:textId="77777777" w:rsidR="005E0F6C" w:rsidRPr="001E397C" w:rsidRDefault="005E0F6C" w:rsidP="005E0F6C">
            <w:r>
              <w:t xml:space="preserve">34.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642EF056" w14:textId="77777777" w:rsidR="005E0F6C" w:rsidRPr="001E397C" w:rsidRDefault="005E0F6C" w:rsidP="005E0F6C">
            <w:r>
              <w:t xml:space="preserve">35. </w:t>
            </w:r>
            <w:r w:rsidRPr="001E397C">
              <w:t>Slowly slide the cavity back into place against the g</w:t>
            </w:r>
            <w:r>
              <w:t>asket. Remove the gasket clips.</w:t>
            </w:r>
          </w:p>
          <w:p w14:paraId="77C70A26" w14:textId="77777777" w:rsidR="005E0F6C" w:rsidRPr="001E397C" w:rsidRDefault="005E0F6C" w:rsidP="005E0F6C">
            <w:r>
              <w:t>36.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29DD5E20" w14:textId="77777777" w:rsidR="005E0F6C" w:rsidRPr="001E397C" w:rsidRDefault="005E0F6C" w:rsidP="005E0F6C">
            <w:r>
              <w:t>37. P</w:t>
            </w:r>
            <w:r w:rsidRPr="001E397C">
              <w:t>lace 4 pre-cleaned [Spec 1] studs in a star pattern in the cavity flange and snug them with a wr</w:t>
            </w:r>
            <w:r>
              <w:t>ench.</w:t>
            </w:r>
          </w:p>
          <w:p w14:paraId="2C70B117" w14:textId="77777777" w:rsidR="005E0F6C" w:rsidRPr="001E397C" w:rsidRDefault="005E0F6C" w:rsidP="005E0F6C">
            <w:r>
              <w:t>38. P</w:t>
            </w:r>
            <w:r w:rsidRPr="001E397C">
              <w:t xml:space="preserve">lace the remaining fasteners on the flange continuing the star pattern and </w:t>
            </w:r>
            <w:r>
              <w:t>snug all of them with a wrench.</w:t>
            </w:r>
          </w:p>
          <w:p w14:paraId="7A46936C" w14:textId="77777777" w:rsidR="005E0F6C" w:rsidRDefault="005E0F6C" w:rsidP="005E0F6C">
            <w:r>
              <w:t xml:space="preserve">39.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w:t>
            </w:r>
          </w:p>
          <w:p w14:paraId="00928ECC" w14:textId="77777777" w:rsidR="005E0F6C" w:rsidRPr="00223446" w:rsidRDefault="005E0F6C" w:rsidP="005E0F6C"/>
        </w:tc>
        <w:tc>
          <w:tcPr>
            <w:tcW w:w="5760" w:type="dxa"/>
            <w:vMerge/>
            <w:noWrap/>
          </w:tcPr>
          <w:p w14:paraId="117CE5A1" w14:textId="77777777" w:rsidR="005E0F6C" w:rsidRDefault="005E0F6C" w:rsidP="005E0F6C">
            <w:pPr>
              <w:spacing w:line="276" w:lineRule="auto"/>
            </w:pPr>
          </w:p>
        </w:tc>
      </w:tr>
      <w:tr w:rsidR="005E0F6C" w:rsidRPr="00D97B1C" w14:paraId="126B289E" w14:textId="77777777" w:rsidTr="005E0F6C">
        <w:trPr>
          <w:trHeight w:val="288"/>
        </w:trPr>
        <w:tc>
          <w:tcPr>
            <w:tcW w:w="1345" w:type="dxa"/>
            <w:vMerge/>
          </w:tcPr>
          <w:p w14:paraId="3AC02C80" w14:textId="77777777" w:rsidR="005E0F6C" w:rsidRDefault="005E0F6C" w:rsidP="005E0F6C"/>
        </w:tc>
        <w:tc>
          <w:tcPr>
            <w:tcW w:w="19887" w:type="dxa"/>
          </w:tcPr>
          <w:p w14:paraId="7977ECF5" w14:textId="77777777" w:rsidR="005E0F6C" w:rsidRPr="00756F12" w:rsidRDefault="005E0F6C" w:rsidP="005E0F6C">
            <w:pPr>
              <w:rPr>
                <w:b/>
              </w:rPr>
            </w:pPr>
            <w:r w:rsidRPr="00756F12">
              <w:rPr>
                <w:b/>
              </w:rPr>
              <w:t xml:space="preserve">Final </w:t>
            </w:r>
            <w:proofErr w:type="spellStart"/>
            <w:r w:rsidRPr="00756F12">
              <w:rPr>
                <w:b/>
              </w:rPr>
              <w:t>Torquing</w:t>
            </w:r>
            <w:proofErr w:type="spellEnd"/>
            <w:r w:rsidRPr="00756F12">
              <w:rPr>
                <w:b/>
              </w:rPr>
              <w:t xml:space="preserve"> of Bellows Flanges to Cavities</w:t>
            </w:r>
          </w:p>
          <w:p w14:paraId="08CA77A1" w14:textId="77777777" w:rsidR="005E0F6C" w:rsidRDefault="005E0F6C" w:rsidP="005E0F6C">
            <w:r>
              <w:t>40. Torque all the fasteners on the Cavity 2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5A5C2272" w14:textId="77777777" w:rsidR="005E0F6C" w:rsidRDefault="005E0F6C" w:rsidP="005E0F6C">
            <w:r>
              <w:t>41. Torque all the fasteners on the Cavity 1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1BA249C8" w14:textId="77777777" w:rsidR="005E0F6C" w:rsidRDefault="005E0F6C" w:rsidP="005E0F6C">
            <w:r>
              <w:t>42. On the Cavity 2 side, repeat the final torque sequence twice and then go around all of the fasteners at least twice or until there is no movement of the nuts.</w:t>
            </w:r>
          </w:p>
          <w:p w14:paraId="3BF53361" w14:textId="77777777" w:rsidR="005E0F6C" w:rsidRDefault="005E0F6C" w:rsidP="005E0F6C">
            <w:r>
              <w:t>43. On the Cavity 1 side, repeat the final torque sequence twice and then go around all of the fasteners at least twice or until there is no movement of the nuts.</w:t>
            </w:r>
          </w:p>
          <w:p w14:paraId="48C0F325" w14:textId="77777777" w:rsidR="005E0F6C" w:rsidRDefault="005E0F6C" w:rsidP="005E0F6C">
            <w:r>
              <w:t>44. Verify the purge system turns off.</w:t>
            </w:r>
          </w:p>
          <w:p w14:paraId="2D3CA34A" w14:textId="77777777" w:rsidR="005E0F6C" w:rsidRDefault="005E0F6C" w:rsidP="005E0F6C">
            <w:r>
              <w:t>45. Install rail locks on Cavity 2 to lock it in place.</w:t>
            </w:r>
          </w:p>
          <w:p w14:paraId="0A51275A" w14:textId="77777777" w:rsidR="005E0F6C" w:rsidRPr="00B84FC6" w:rsidRDefault="005E0F6C" w:rsidP="005E0F6C"/>
        </w:tc>
        <w:tc>
          <w:tcPr>
            <w:tcW w:w="5760" w:type="dxa"/>
            <w:noWrap/>
          </w:tcPr>
          <w:p w14:paraId="665F5686" w14:textId="77777777" w:rsidR="005E0F6C" w:rsidRDefault="005E0F6C" w:rsidP="005E0F6C">
            <w:pPr>
              <w:spacing w:line="276" w:lineRule="auto"/>
            </w:pPr>
            <w:r>
              <w:t>[[Bellows1_2_Comment]] &lt;&lt;COMMENT&gt;&gt;</w:t>
            </w:r>
          </w:p>
          <w:p w14:paraId="728740AC" w14:textId="77777777" w:rsidR="005E0F6C" w:rsidRDefault="005E0F6C" w:rsidP="005E0F6C">
            <w:pPr>
              <w:spacing w:line="276" w:lineRule="auto"/>
            </w:pPr>
            <w:r>
              <w:t>[[Bellows1_2_Time]] &lt;&lt;TIMESTAMP&gt;&gt;</w:t>
            </w:r>
          </w:p>
          <w:p w14:paraId="49C8F933" w14:textId="77777777" w:rsidR="005E0F6C" w:rsidRDefault="005E0F6C" w:rsidP="005E0F6C">
            <w:pPr>
              <w:spacing w:line="276" w:lineRule="auto"/>
            </w:pPr>
            <w:r>
              <w:t>[[Bellows1_2_Tech1]] &lt;&lt;SRFCVP&gt;&gt;</w:t>
            </w:r>
          </w:p>
          <w:p w14:paraId="3E0CF6F7" w14:textId="77777777" w:rsidR="005E0F6C" w:rsidRDefault="005E0F6C" w:rsidP="005E0F6C">
            <w:pPr>
              <w:spacing w:line="276" w:lineRule="auto"/>
            </w:pPr>
            <w:r>
              <w:t>[[Bellows1_2_Tech2]] &lt;&lt;SRFCVP&gt;&gt;</w:t>
            </w:r>
          </w:p>
        </w:tc>
      </w:tr>
      <w:tr w:rsidR="005E0F6C" w:rsidRPr="00D97B1C" w14:paraId="266606D6" w14:textId="77777777" w:rsidTr="005E0F6C">
        <w:trPr>
          <w:trHeight w:val="288"/>
        </w:trPr>
        <w:tc>
          <w:tcPr>
            <w:tcW w:w="1345" w:type="dxa"/>
            <w:vMerge/>
          </w:tcPr>
          <w:p w14:paraId="3401E26E" w14:textId="77777777" w:rsidR="005E0F6C" w:rsidRDefault="005E0F6C" w:rsidP="005E0F6C"/>
        </w:tc>
        <w:tc>
          <w:tcPr>
            <w:tcW w:w="19887" w:type="dxa"/>
          </w:tcPr>
          <w:p w14:paraId="4758762B" w14:textId="77777777" w:rsidR="005E0F6C" w:rsidRPr="00756F12" w:rsidRDefault="005E0F6C" w:rsidP="005E0F6C">
            <w:pPr>
              <w:rPr>
                <w:b/>
              </w:rPr>
            </w:pPr>
            <w:r w:rsidRPr="00756F12">
              <w:rPr>
                <w:b/>
              </w:rPr>
              <w:t>Remove Purge System Hose from Cavity 2</w:t>
            </w:r>
          </w:p>
          <w:p w14:paraId="27BA3227" w14:textId="77777777" w:rsidR="005E0F6C" w:rsidRPr="00F82D15" w:rsidRDefault="005E0F6C" w:rsidP="005E0F6C">
            <w:r>
              <w:t xml:space="preserve">46. </w:t>
            </w:r>
            <w:r w:rsidRPr="00F82D15">
              <w:t>Set the purge software to "Standby" state for</w:t>
            </w:r>
            <w:r>
              <w:t xml:space="preserve"> the</w:t>
            </w:r>
            <w:r w:rsidRPr="00F82D15">
              <w:t xml:space="preserve"> </w:t>
            </w:r>
            <w:r>
              <w:t>Downstream Purge Line</w:t>
            </w:r>
            <w:r w:rsidRPr="00F82D15">
              <w:t>.</w:t>
            </w:r>
          </w:p>
          <w:p w14:paraId="2D22D68A" w14:textId="77777777" w:rsidR="005E0F6C" w:rsidRPr="00F82D15" w:rsidRDefault="005E0F6C" w:rsidP="005E0F6C">
            <w:r>
              <w:t xml:space="preserve">47. </w:t>
            </w:r>
            <w:r w:rsidRPr="00F82D15">
              <w:t>Slowly close the cavity right angle valve.</w:t>
            </w:r>
          </w:p>
          <w:p w14:paraId="2C8D33D7" w14:textId="77777777" w:rsidR="005E0F6C" w:rsidRPr="00F82D15" w:rsidRDefault="005E0F6C" w:rsidP="005E0F6C">
            <w:r>
              <w:t xml:space="preserve">48. </w:t>
            </w:r>
            <w:r w:rsidRPr="00F82D15">
              <w:t xml:space="preserve">Remove the purge system hose from </w:t>
            </w:r>
            <w:r>
              <w:t>the cavity</w:t>
            </w:r>
            <w:r w:rsidRPr="00F82D15">
              <w:t>.</w:t>
            </w:r>
          </w:p>
          <w:p w14:paraId="400A926D" w14:textId="77777777" w:rsidR="005E0F6C" w:rsidRDefault="005E0F6C" w:rsidP="005E0F6C">
            <w:r>
              <w:t xml:space="preserve">49. </w:t>
            </w:r>
            <w:r w:rsidRPr="00F82D15">
              <w:t xml:space="preserve">Put a blank on the Spool with two </w:t>
            </w:r>
            <w:r>
              <w:t>stud</w:t>
            </w:r>
            <w:r w:rsidRPr="00F82D15">
              <w:t>s using the same gasket.</w:t>
            </w:r>
          </w:p>
          <w:p w14:paraId="70A038D6" w14:textId="77777777" w:rsidR="005E0F6C" w:rsidRPr="00F82D15" w:rsidRDefault="005E0F6C" w:rsidP="005E0F6C"/>
        </w:tc>
        <w:tc>
          <w:tcPr>
            <w:tcW w:w="5760" w:type="dxa"/>
            <w:noWrap/>
          </w:tcPr>
          <w:p w14:paraId="4DB15065" w14:textId="77777777" w:rsidR="005E0F6C" w:rsidRDefault="005E0F6C" w:rsidP="005E0F6C"/>
        </w:tc>
      </w:tr>
    </w:tbl>
    <w:p w14:paraId="332118E8" w14:textId="77777777" w:rsidR="005E0F6C" w:rsidRDefault="005E0F6C" w:rsidP="005E0F6C"/>
    <w:p w14:paraId="17C55BF8" w14:textId="77777777" w:rsidR="005E0F6C" w:rsidRDefault="005E0F6C" w:rsidP="005E0F6C">
      <w:pPr>
        <w:spacing w:after="200" w:line="276" w:lineRule="auto"/>
      </w:pPr>
      <w:r>
        <w:br w:type="page"/>
      </w:r>
    </w:p>
    <w:tbl>
      <w:tblPr>
        <w:tblStyle w:val="TableGrid"/>
        <w:tblW w:w="5000" w:type="pct"/>
        <w:tblLayout w:type="fixed"/>
        <w:tblLook w:val="04A0" w:firstRow="1" w:lastRow="0" w:firstColumn="1" w:lastColumn="0" w:noHBand="0" w:noVBand="1"/>
      </w:tblPr>
      <w:tblGrid>
        <w:gridCol w:w="752"/>
        <w:gridCol w:w="9389"/>
        <w:gridCol w:w="2809"/>
      </w:tblGrid>
      <w:tr w:rsidR="005E0F6C" w:rsidRPr="00D97B1C" w14:paraId="2E77B5CA" w14:textId="77777777" w:rsidTr="005E0F6C">
        <w:trPr>
          <w:trHeight w:val="288"/>
        </w:trPr>
        <w:tc>
          <w:tcPr>
            <w:tcW w:w="1345" w:type="dxa"/>
          </w:tcPr>
          <w:p w14:paraId="0965EADA" w14:textId="77777777" w:rsidR="005E0F6C" w:rsidRPr="00D97B1C" w:rsidRDefault="005E0F6C" w:rsidP="005E0F6C">
            <w:pPr>
              <w:jc w:val="center"/>
            </w:pPr>
            <w:r w:rsidRPr="00D97B1C">
              <w:t>Step No.</w:t>
            </w:r>
          </w:p>
        </w:tc>
        <w:tc>
          <w:tcPr>
            <w:tcW w:w="19887" w:type="dxa"/>
          </w:tcPr>
          <w:p w14:paraId="25EF51B0" w14:textId="77777777" w:rsidR="005E0F6C" w:rsidRPr="00F82D15" w:rsidRDefault="005E0F6C" w:rsidP="005E0F6C">
            <w:r w:rsidRPr="00F82D15">
              <w:t>Instructions</w:t>
            </w:r>
          </w:p>
        </w:tc>
        <w:tc>
          <w:tcPr>
            <w:tcW w:w="5760" w:type="dxa"/>
            <w:noWrap/>
          </w:tcPr>
          <w:p w14:paraId="691D9205" w14:textId="77777777" w:rsidR="005E0F6C" w:rsidRPr="00D97B1C" w:rsidRDefault="005E0F6C" w:rsidP="005E0F6C">
            <w:r w:rsidRPr="00D97B1C">
              <w:t>Data Input</w:t>
            </w:r>
          </w:p>
        </w:tc>
      </w:tr>
      <w:tr w:rsidR="005E0F6C" w:rsidRPr="00D97B1C" w14:paraId="2A602908" w14:textId="77777777" w:rsidTr="005E0F6C">
        <w:trPr>
          <w:trHeight w:val="288"/>
        </w:trPr>
        <w:tc>
          <w:tcPr>
            <w:tcW w:w="1345" w:type="dxa"/>
            <w:vMerge w:val="restart"/>
          </w:tcPr>
          <w:p w14:paraId="4185D668" w14:textId="77777777" w:rsidR="005E0F6C" w:rsidRPr="00D97B1C" w:rsidRDefault="005E0F6C" w:rsidP="005E0F6C">
            <w:r>
              <w:t>9.</w:t>
            </w:r>
          </w:p>
        </w:tc>
        <w:tc>
          <w:tcPr>
            <w:tcW w:w="19887" w:type="dxa"/>
          </w:tcPr>
          <w:p w14:paraId="467F2D52" w14:textId="77777777" w:rsidR="005E0F6C" w:rsidRPr="00756F12" w:rsidRDefault="005E0F6C" w:rsidP="005E0F6C">
            <w:pPr>
              <w:rPr>
                <w:b/>
                <w:u w:val="single"/>
              </w:rPr>
            </w:pPr>
            <w:r w:rsidRPr="00756F12">
              <w:rPr>
                <w:b/>
                <w:u w:val="single"/>
              </w:rPr>
              <w:t>Cavity 3 Prep</w:t>
            </w:r>
          </w:p>
          <w:p w14:paraId="17FA7EF4" w14:textId="77777777" w:rsidR="005E0F6C" w:rsidRDefault="005E0F6C" w:rsidP="005E0F6C">
            <w:r>
              <w:t xml:space="preserve">1. </w:t>
            </w:r>
            <w:r w:rsidRPr="00F82D15">
              <w:t xml:space="preserve">Record </w:t>
            </w:r>
            <w:r>
              <w:t>Cavity 3</w:t>
            </w:r>
            <w:r w:rsidRPr="00F82D15">
              <w:t xml:space="preserve"> serial number.</w:t>
            </w:r>
          </w:p>
          <w:p w14:paraId="7FE51A26" w14:textId="77777777" w:rsidR="005E0F6C" w:rsidRPr="00F82D15" w:rsidRDefault="005E0F6C" w:rsidP="005E0F6C"/>
        </w:tc>
        <w:tc>
          <w:tcPr>
            <w:tcW w:w="5760" w:type="dxa"/>
            <w:noWrap/>
          </w:tcPr>
          <w:p w14:paraId="132916E6" w14:textId="77777777" w:rsidR="005E0F6C" w:rsidRPr="00D97B1C" w:rsidRDefault="005E0F6C" w:rsidP="005E0F6C">
            <w:pPr>
              <w:spacing w:line="276" w:lineRule="auto"/>
            </w:pPr>
            <w:r>
              <w:t>[[CAVSN3]] &lt;&lt;CAVSN&gt;&gt;</w:t>
            </w:r>
          </w:p>
        </w:tc>
      </w:tr>
      <w:tr w:rsidR="005E0F6C" w:rsidRPr="00D97B1C" w14:paraId="21F3D17D" w14:textId="77777777" w:rsidTr="005E0F6C">
        <w:trPr>
          <w:trHeight w:val="288"/>
        </w:trPr>
        <w:tc>
          <w:tcPr>
            <w:tcW w:w="1345" w:type="dxa"/>
            <w:vMerge/>
          </w:tcPr>
          <w:p w14:paraId="4612E994" w14:textId="77777777" w:rsidR="005E0F6C" w:rsidRDefault="005E0F6C" w:rsidP="005E0F6C"/>
        </w:tc>
        <w:tc>
          <w:tcPr>
            <w:tcW w:w="19887" w:type="dxa"/>
          </w:tcPr>
          <w:p w14:paraId="5E97AC27" w14:textId="77777777" w:rsidR="005E0F6C" w:rsidRDefault="005E0F6C" w:rsidP="005E0F6C">
            <w:r>
              <w:t xml:space="preserve">2. </w:t>
            </w:r>
            <w:r w:rsidRPr="00F82D15">
              <w:t xml:space="preserve">Put </w:t>
            </w:r>
            <w:r>
              <w:t>the c</w:t>
            </w:r>
            <w:r w:rsidRPr="00F82D15">
              <w:t xml:space="preserve">avity on the rail tooling with the blank flange facing the upstream gate valve sub-assembly </w:t>
            </w:r>
            <w:r>
              <w:t>[GV1SA]</w:t>
            </w:r>
            <w:r w:rsidRPr="00F82D15">
              <w:t xml:space="preserve"> and the FPC facing the sou</w:t>
            </w:r>
            <w:r>
              <w:t>theast corner of the cleanroom.</w:t>
            </w:r>
          </w:p>
          <w:p w14:paraId="7BB448C1" w14:textId="77777777" w:rsidR="005E0F6C" w:rsidRPr="00F82D15" w:rsidRDefault="005E0F6C" w:rsidP="005E0F6C"/>
        </w:tc>
        <w:tc>
          <w:tcPr>
            <w:tcW w:w="5760" w:type="dxa"/>
            <w:vMerge w:val="restart"/>
            <w:noWrap/>
          </w:tcPr>
          <w:p w14:paraId="4E58063B" w14:textId="77777777" w:rsidR="005E0F6C" w:rsidRDefault="005E0F6C" w:rsidP="005E0F6C">
            <w:pPr>
              <w:spacing w:line="276" w:lineRule="auto"/>
            </w:pPr>
          </w:p>
        </w:tc>
      </w:tr>
      <w:tr w:rsidR="005E0F6C" w:rsidRPr="00D97B1C" w14:paraId="71EEA99E" w14:textId="77777777" w:rsidTr="005E0F6C">
        <w:trPr>
          <w:trHeight w:val="288"/>
        </w:trPr>
        <w:tc>
          <w:tcPr>
            <w:tcW w:w="1345" w:type="dxa"/>
            <w:vMerge/>
          </w:tcPr>
          <w:p w14:paraId="21B869E6" w14:textId="77777777" w:rsidR="005E0F6C" w:rsidRDefault="005E0F6C" w:rsidP="005E0F6C"/>
        </w:tc>
        <w:tc>
          <w:tcPr>
            <w:tcW w:w="19887" w:type="dxa"/>
          </w:tcPr>
          <w:p w14:paraId="3AC36CF4" w14:textId="77777777" w:rsidR="005E0F6C" w:rsidRDefault="005E0F6C" w:rsidP="005E0F6C">
            <w:pPr>
              <w:rPr>
                <w:b/>
              </w:rPr>
            </w:pPr>
            <w:r w:rsidRPr="00756F12">
              <w:rPr>
                <w:b/>
              </w:rPr>
              <w:t>Note: There will be some movement of flange location and/or cavity level every time something is adjusted. Several iterations of the cavity alignment will be required before the cavity will be perfectly level and have both beamline flanges in place.</w:t>
            </w:r>
          </w:p>
          <w:p w14:paraId="7637A2A8" w14:textId="77777777" w:rsidR="005E0F6C" w:rsidRPr="00756F12" w:rsidRDefault="005E0F6C" w:rsidP="005E0F6C">
            <w:pPr>
              <w:rPr>
                <w:b/>
              </w:rPr>
            </w:pPr>
          </w:p>
          <w:p w14:paraId="4F67F4F3" w14:textId="77777777" w:rsidR="005E0F6C" w:rsidRPr="00F82D15" w:rsidRDefault="005E0F6C" w:rsidP="005E0F6C">
            <w:r>
              <w:t xml:space="preserve">3. Align Cavity 3 and the upstream flange of Cavity 2. </w:t>
            </w:r>
            <w:r w:rsidRPr="00F82D15">
              <w:t xml:space="preserve">The cavity shall be aligned with the flange alignment tool to locate the </w:t>
            </w:r>
            <w:r>
              <w:t>beamline</w:t>
            </w:r>
            <w:r w:rsidRPr="00F82D15">
              <w:t xml:space="preserve"> flange in the proper location.</w:t>
            </w:r>
          </w:p>
          <w:p w14:paraId="622CFA19" w14:textId="77777777" w:rsidR="005E0F6C" w:rsidRDefault="005E0F6C" w:rsidP="009B7C92">
            <w:pPr>
              <w:pStyle w:val="ListParagraph"/>
              <w:numPr>
                <w:ilvl w:val="0"/>
                <w:numId w:val="13"/>
              </w:numPr>
            </w:pPr>
            <w:r w:rsidRPr="00F82D15">
              <w:t>Verify the location of the flange is near the center of the range of the tooling to accommodate the alignment of all the cavities in the s</w:t>
            </w:r>
            <w:r>
              <w:t>tring.</w:t>
            </w:r>
          </w:p>
          <w:p w14:paraId="72837988" w14:textId="77777777" w:rsidR="005E0F6C" w:rsidRDefault="005E0F6C" w:rsidP="009B7C92">
            <w:pPr>
              <w:pStyle w:val="ListParagraph"/>
              <w:numPr>
                <w:ilvl w:val="0"/>
                <w:numId w:val="13"/>
              </w:numPr>
            </w:pPr>
            <w:r w:rsidRPr="00F82D15">
              <w:t>After both flanges of the cavity are in the same position - relative to the rail - set the roll of the cavity level using a precision level on the leveling tool, which is attached to the other set of helium vessel blocks.</w:t>
            </w:r>
          </w:p>
          <w:p w14:paraId="38DA3830" w14:textId="77777777" w:rsidR="005E0F6C" w:rsidRPr="00F82D15" w:rsidRDefault="005E0F6C" w:rsidP="005E0F6C"/>
        </w:tc>
        <w:tc>
          <w:tcPr>
            <w:tcW w:w="5760" w:type="dxa"/>
            <w:vMerge/>
            <w:noWrap/>
          </w:tcPr>
          <w:p w14:paraId="26AA64ED" w14:textId="77777777" w:rsidR="005E0F6C" w:rsidRDefault="005E0F6C" w:rsidP="005E0F6C">
            <w:pPr>
              <w:spacing w:line="276" w:lineRule="auto"/>
            </w:pPr>
          </w:p>
        </w:tc>
      </w:tr>
      <w:tr w:rsidR="005E0F6C" w:rsidRPr="00D97B1C" w14:paraId="105EA7AD" w14:textId="77777777" w:rsidTr="005E0F6C">
        <w:trPr>
          <w:trHeight w:val="288"/>
        </w:trPr>
        <w:tc>
          <w:tcPr>
            <w:tcW w:w="1345" w:type="dxa"/>
            <w:vMerge/>
          </w:tcPr>
          <w:p w14:paraId="6BEE0436" w14:textId="77777777" w:rsidR="005E0F6C" w:rsidRDefault="005E0F6C" w:rsidP="005E0F6C"/>
        </w:tc>
        <w:tc>
          <w:tcPr>
            <w:tcW w:w="19887" w:type="dxa"/>
          </w:tcPr>
          <w:p w14:paraId="25248886" w14:textId="77777777" w:rsidR="005E0F6C" w:rsidRDefault="005E0F6C" w:rsidP="005E0F6C">
            <w:r>
              <w:t xml:space="preserve">4. </w:t>
            </w:r>
            <w:r w:rsidRPr="00F82D15">
              <w:t>Set the roll of the cavity rotationally using the rotational alignment bridge and the "A" frame.</w:t>
            </w:r>
            <w:r>
              <w:t xml:space="preserve"> </w:t>
            </w:r>
            <w:r w:rsidRPr="00F82D15">
              <w:t xml:space="preserve">Verify all four frame </w:t>
            </w:r>
            <w:r>
              <w:t>stud</w:t>
            </w:r>
            <w:r w:rsidRPr="00F82D15">
              <w:t xml:space="preserve">s and "A" frame </w:t>
            </w:r>
            <w:r>
              <w:t>stud</w:t>
            </w:r>
            <w:r w:rsidRPr="00F82D15">
              <w:t>s are tight when finishe</w:t>
            </w:r>
            <w:r>
              <w:t>d.</w:t>
            </w:r>
          </w:p>
          <w:p w14:paraId="05964EBB" w14:textId="77777777" w:rsidR="005E0F6C" w:rsidRPr="00F82D15" w:rsidRDefault="005E0F6C" w:rsidP="005E0F6C"/>
        </w:tc>
        <w:tc>
          <w:tcPr>
            <w:tcW w:w="5760" w:type="dxa"/>
            <w:vMerge/>
            <w:noWrap/>
          </w:tcPr>
          <w:p w14:paraId="72570B6F" w14:textId="77777777" w:rsidR="005E0F6C" w:rsidRDefault="005E0F6C" w:rsidP="005E0F6C">
            <w:pPr>
              <w:spacing w:line="276" w:lineRule="auto"/>
            </w:pPr>
          </w:p>
        </w:tc>
      </w:tr>
      <w:tr w:rsidR="005E0F6C" w:rsidRPr="00D97B1C" w14:paraId="4E263A54" w14:textId="77777777" w:rsidTr="005E0F6C">
        <w:trPr>
          <w:trHeight w:val="288"/>
        </w:trPr>
        <w:tc>
          <w:tcPr>
            <w:tcW w:w="1345" w:type="dxa"/>
            <w:vMerge/>
          </w:tcPr>
          <w:p w14:paraId="1A533F30" w14:textId="77777777" w:rsidR="005E0F6C" w:rsidRDefault="005E0F6C" w:rsidP="005E0F6C"/>
        </w:tc>
        <w:tc>
          <w:tcPr>
            <w:tcW w:w="19887" w:type="dxa"/>
          </w:tcPr>
          <w:p w14:paraId="06ABD5C7" w14:textId="77777777" w:rsidR="005E0F6C" w:rsidRDefault="005E0F6C" w:rsidP="005E0F6C">
            <w:r>
              <w:t xml:space="preserve">5. </w:t>
            </w:r>
            <w:r w:rsidRPr="00F82D15">
              <w:t xml:space="preserve">Blow down </w:t>
            </w:r>
            <w:r>
              <w:t>the cavity</w:t>
            </w:r>
            <w:r w:rsidRPr="00F82D15">
              <w:t xml:space="preserve"> with ionized N2 in accordance with the Ionize</w:t>
            </w:r>
            <w:r>
              <w:t>d Nitrogen Cleaning Procedure.</w:t>
            </w:r>
          </w:p>
          <w:p w14:paraId="0934F5C2" w14:textId="77777777" w:rsidR="005E0F6C" w:rsidRDefault="005E0F6C" w:rsidP="009B7C92">
            <w:pPr>
              <w:pStyle w:val="ListParagraph"/>
              <w:numPr>
                <w:ilvl w:val="0"/>
                <w:numId w:val="14"/>
              </w:numPr>
            </w:pPr>
            <w:r>
              <w:t xml:space="preserve">General cavity to </w:t>
            </w:r>
            <w:r w:rsidRPr="00F82D15">
              <w:t>Spec 2</w:t>
            </w:r>
            <w:r>
              <w:t>.</w:t>
            </w:r>
          </w:p>
          <w:p w14:paraId="4FC4CB5F" w14:textId="77777777" w:rsidR="005E0F6C" w:rsidRDefault="005E0F6C" w:rsidP="009B7C92">
            <w:pPr>
              <w:pStyle w:val="ListParagraph"/>
              <w:numPr>
                <w:ilvl w:val="0"/>
                <w:numId w:val="14"/>
              </w:numPr>
            </w:pPr>
            <w:r>
              <w:t>Cavity</w:t>
            </w:r>
            <w:r w:rsidRPr="00F82D15">
              <w:t xml:space="preserve"> flange, </w:t>
            </w:r>
            <w:r>
              <w:t>bolt hole</w:t>
            </w:r>
            <w:r w:rsidRPr="00F82D15">
              <w:t>s, and inside</w:t>
            </w:r>
            <w:r>
              <w:t xml:space="preserve"> the </w:t>
            </w:r>
            <w:proofErr w:type="gramStart"/>
            <w:r>
              <w:t>right angle</w:t>
            </w:r>
            <w:proofErr w:type="gramEnd"/>
            <w:r>
              <w:t xml:space="preserve"> valve up to the valve stem to Spec 1.</w:t>
            </w:r>
          </w:p>
          <w:p w14:paraId="4BBAE8AF" w14:textId="77777777" w:rsidR="005E0F6C" w:rsidRPr="00F82D15" w:rsidRDefault="005E0F6C" w:rsidP="005E0F6C"/>
        </w:tc>
        <w:tc>
          <w:tcPr>
            <w:tcW w:w="5760" w:type="dxa"/>
            <w:vMerge/>
            <w:noWrap/>
          </w:tcPr>
          <w:p w14:paraId="5C7D4E00" w14:textId="77777777" w:rsidR="005E0F6C" w:rsidRDefault="005E0F6C" w:rsidP="005E0F6C">
            <w:pPr>
              <w:spacing w:line="276" w:lineRule="auto"/>
            </w:pPr>
          </w:p>
        </w:tc>
      </w:tr>
      <w:tr w:rsidR="005E0F6C" w:rsidRPr="00D97B1C" w14:paraId="640C3CC5" w14:textId="77777777" w:rsidTr="005E0F6C">
        <w:trPr>
          <w:trHeight w:val="288"/>
        </w:trPr>
        <w:tc>
          <w:tcPr>
            <w:tcW w:w="1345" w:type="dxa"/>
            <w:vMerge/>
          </w:tcPr>
          <w:p w14:paraId="2B988AAC" w14:textId="77777777" w:rsidR="005E0F6C" w:rsidRDefault="005E0F6C" w:rsidP="005E0F6C"/>
        </w:tc>
        <w:tc>
          <w:tcPr>
            <w:tcW w:w="19887" w:type="dxa"/>
          </w:tcPr>
          <w:p w14:paraId="160CC061" w14:textId="77777777" w:rsidR="005E0F6C" w:rsidRPr="009A6D83" w:rsidRDefault="005E0F6C" w:rsidP="005E0F6C">
            <w:r w:rsidRPr="009A6D83">
              <w:t>6.</w:t>
            </w:r>
            <w:r>
              <w:t xml:space="preserve"> </w:t>
            </w:r>
            <w:r w:rsidRPr="009A6D83">
              <w:t xml:space="preserve">Prepare the </w:t>
            </w:r>
            <w:r>
              <w:t>Downstream Purge Line</w:t>
            </w:r>
            <w:r w:rsidRPr="009A6D83">
              <w:t xml:space="preserve"> Spool for assembly to the cavity right angle valve.</w:t>
            </w:r>
          </w:p>
          <w:p w14:paraId="023CFF31" w14:textId="77777777" w:rsidR="005E0F6C" w:rsidRPr="00F82D15" w:rsidRDefault="005E0F6C" w:rsidP="009B7C92">
            <w:pPr>
              <w:pStyle w:val="ListParagraph"/>
              <w:numPr>
                <w:ilvl w:val="0"/>
                <w:numId w:val="15"/>
              </w:numPr>
            </w:pPr>
            <w:r w:rsidRPr="00F82D15">
              <w:t xml:space="preserve">Set the purge software to "Standby" </w:t>
            </w:r>
            <w:r>
              <w:t>and v</w:t>
            </w:r>
            <w:r w:rsidRPr="00F82D15">
              <w:t xml:space="preserve">erify the </w:t>
            </w:r>
            <w:proofErr w:type="spellStart"/>
            <w:r w:rsidRPr="00F82D15">
              <w:t>baratron</w:t>
            </w:r>
            <w:proofErr w:type="spellEnd"/>
            <w:r w:rsidRPr="00F82D15">
              <w:t xml:space="preserve"> is reading approximately 0.</w:t>
            </w:r>
          </w:p>
          <w:p w14:paraId="7916A5E2" w14:textId="77777777" w:rsidR="005E0F6C" w:rsidRPr="00F82D15" w:rsidRDefault="005E0F6C" w:rsidP="009B7C92">
            <w:pPr>
              <w:pStyle w:val="ListParagraph"/>
              <w:numPr>
                <w:ilvl w:val="0"/>
                <w:numId w:val="15"/>
              </w:numPr>
            </w:pPr>
            <w:r w:rsidRPr="00F82D15">
              <w:t>Remove the blank, gasket, and all fasteners from the Spool.</w:t>
            </w:r>
          </w:p>
          <w:p w14:paraId="74E6B9F3" w14:textId="77777777" w:rsidR="005E0F6C" w:rsidRPr="009A6D83" w:rsidRDefault="005E0F6C" w:rsidP="009B7C92">
            <w:pPr>
              <w:pStyle w:val="ListParagraph"/>
              <w:numPr>
                <w:ilvl w:val="0"/>
                <w:numId w:val="15"/>
              </w:numPr>
            </w:pPr>
            <w:r w:rsidRPr="00F82D15">
              <w:t xml:space="preserve">Wipe </w:t>
            </w:r>
            <w:r>
              <w:t>bolt hole</w:t>
            </w:r>
            <w:r w:rsidRPr="00F82D15">
              <w:t xml:space="preserve">s </w:t>
            </w:r>
            <w:r>
              <w:t>and</w:t>
            </w:r>
            <w:r w:rsidRPr="00F82D15">
              <w:t xml:space="preserve"> flange sealing surface with IPA.</w:t>
            </w:r>
          </w:p>
          <w:p w14:paraId="527890F1" w14:textId="77777777" w:rsidR="005E0F6C" w:rsidRPr="00F82D15" w:rsidRDefault="005E0F6C" w:rsidP="005E0F6C">
            <w:r w:rsidRPr="00F82D15">
              <w:rPr>
                <w:b/>
                <w:u w:val="single"/>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765D5C84" w14:textId="77777777" w:rsidR="005E0F6C" w:rsidRPr="00F82D15" w:rsidRDefault="005E0F6C" w:rsidP="009B7C92">
            <w:pPr>
              <w:pStyle w:val="ListParagraph"/>
              <w:numPr>
                <w:ilvl w:val="0"/>
                <w:numId w:val="15"/>
              </w:numPr>
            </w:pPr>
            <w:r w:rsidRPr="00F82D15">
              <w:t>Set the purge software to "Blowout".</w:t>
            </w:r>
          </w:p>
          <w:p w14:paraId="76B33487" w14:textId="77777777" w:rsidR="005E0F6C" w:rsidRPr="00F82D15" w:rsidRDefault="005E0F6C" w:rsidP="009B7C92">
            <w:pPr>
              <w:pStyle w:val="ListParagraph"/>
              <w:numPr>
                <w:ilvl w:val="0"/>
                <w:numId w:val="15"/>
              </w:numPr>
            </w:pPr>
            <w:r>
              <w:t>Verify the purge turns on.</w:t>
            </w:r>
          </w:p>
          <w:p w14:paraId="53F3138E" w14:textId="77777777" w:rsidR="005E0F6C" w:rsidRDefault="005E0F6C" w:rsidP="009B7C92">
            <w:pPr>
              <w:pStyle w:val="ListParagraph"/>
              <w:numPr>
                <w:ilvl w:val="0"/>
                <w:numId w:val="15"/>
              </w:numPr>
            </w:pPr>
            <w:r w:rsidRPr="00F82D15">
              <w:t>Flow N2 through the Spool until Spec 1 is reached for two full cycles</w:t>
            </w:r>
            <w:r>
              <w:t>.</w:t>
            </w:r>
          </w:p>
          <w:p w14:paraId="2F4219CF" w14:textId="77777777" w:rsidR="005E0F6C" w:rsidRDefault="005E0F6C" w:rsidP="009B7C92">
            <w:pPr>
              <w:pStyle w:val="ListParagraph"/>
              <w:numPr>
                <w:ilvl w:val="0"/>
                <w:numId w:val="15"/>
              </w:numPr>
            </w:pPr>
            <w:r w:rsidRPr="00F82D15">
              <w:t>Set the purge software to "Purge</w:t>
            </w:r>
            <w:r>
              <w:t>"</w:t>
            </w:r>
            <w:r w:rsidRPr="00F82D15">
              <w:t>.</w:t>
            </w:r>
          </w:p>
          <w:p w14:paraId="15E4F145" w14:textId="77777777" w:rsidR="005E0F6C" w:rsidRPr="00F82D15" w:rsidRDefault="005E0F6C" w:rsidP="005E0F6C"/>
        </w:tc>
        <w:tc>
          <w:tcPr>
            <w:tcW w:w="5760" w:type="dxa"/>
            <w:vMerge/>
            <w:noWrap/>
          </w:tcPr>
          <w:p w14:paraId="0B089A18" w14:textId="77777777" w:rsidR="005E0F6C" w:rsidRDefault="005E0F6C" w:rsidP="005E0F6C">
            <w:pPr>
              <w:spacing w:line="276" w:lineRule="auto"/>
            </w:pPr>
          </w:p>
        </w:tc>
      </w:tr>
      <w:tr w:rsidR="005E0F6C" w:rsidRPr="00D97B1C" w14:paraId="604C9D8C" w14:textId="77777777" w:rsidTr="005E0F6C">
        <w:trPr>
          <w:trHeight w:val="288"/>
        </w:trPr>
        <w:tc>
          <w:tcPr>
            <w:tcW w:w="1345" w:type="dxa"/>
            <w:vMerge/>
          </w:tcPr>
          <w:p w14:paraId="4484384B" w14:textId="77777777" w:rsidR="005E0F6C" w:rsidRDefault="005E0F6C" w:rsidP="005E0F6C"/>
        </w:tc>
        <w:tc>
          <w:tcPr>
            <w:tcW w:w="19887" w:type="dxa"/>
          </w:tcPr>
          <w:p w14:paraId="1F707036" w14:textId="77777777" w:rsidR="005E0F6C" w:rsidRPr="009A6D83" w:rsidRDefault="005E0F6C" w:rsidP="005E0F6C">
            <w:r>
              <w:t xml:space="preserve">7. </w:t>
            </w:r>
            <w:r w:rsidRPr="009A6D83">
              <w:t xml:space="preserve">Install the </w:t>
            </w:r>
            <w:r>
              <w:t>Downstream Purge Line</w:t>
            </w:r>
            <w:r w:rsidRPr="009A6D83">
              <w:t xml:space="preserve"> to the cavity right angle valve.</w:t>
            </w:r>
          </w:p>
          <w:p w14:paraId="378D8EBA" w14:textId="77777777" w:rsidR="005E0F6C" w:rsidRPr="00F82D15" w:rsidRDefault="005E0F6C" w:rsidP="009B7C92">
            <w:pPr>
              <w:pStyle w:val="ListParagraph"/>
              <w:numPr>
                <w:ilvl w:val="0"/>
                <w:numId w:val="16"/>
              </w:numPr>
            </w:pPr>
            <w:r w:rsidRPr="00F82D15">
              <w:t xml:space="preserve">Place a new cleaned </w:t>
            </w:r>
            <w:r>
              <w:t xml:space="preserve">[Spec 1] </w:t>
            </w:r>
            <w:r w:rsidRPr="00F82D15">
              <w:t>gasket on the Spool.</w:t>
            </w:r>
            <w:r>
              <w:t xml:space="preserve"> </w:t>
            </w:r>
            <w:r w:rsidRPr="00F82D15">
              <w:t>Use a large-bore gasket if available.</w:t>
            </w:r>
          </w:p>
          <w:p w14:paraId="4CA93782" w14:textId="77777777" w:rsidR="005E0F6C" w:rsidRPr="00F82D15" w:rsidRDefault="005E0F6C" w:rsidP="009B7C92">
            <w:pPr>
              <w:pStyle w:val="ListParagraph"/>
              <w:numPr>
                <w:ilvl w:val="0"/>
                <w:numId w:val="16"/>
              </w:numPr>
            </w:pPr>
            <w:r w:rsidRPr="00F82D15">
              <w:t xml:space="preserve">Install two </w:t>
            </w:r>
            <w:r>
              <w:t>pre-</w:t>
            </w:r>
            <w:r w:rsidRPr="00F82D15">
              <w:t xml:space="preserve">cleaned </w:t>
            </w:r>
            <w:r>
              <w:t>[Spec1] studs in a star pattern and snug with wrench.</w:t>
            </w:r>
          </w:p>
          <w:p w14:paraId="12C34A13" w14:textId="77777777" w:rsidR="005E0F6C" w:rsidRPr="00F82D15" w:rsidRDefault="005E0F6C" w:rsidP="009B7C92">
            <w:pPr>
              <w:pStyle w:val="ListParagraph"/>
              <w:numPr>
                <w:ilvl w:val="0"/>
                <w:numId w:val="16"/>
              </w:numPr>
            </w:pPr>
            <w:r w:rsidRPr="00F82D15">
              <w:t xml:space="preserve">Install the four remaining </w:t>
            </w:r>
            <w:r>
              <w:t>studs continuing the star pattern</w:t>
            </w:r>
            <w:r w:rsidRPr="00F82D15">
              <w:t>.</w:t>
            </w:r>
          </w:p>
          <w:p w14:paraId="68FD7831" w14:textId="77777777" w:rsidR="005E0F6C" w:rsidRPr="00F82D15" w:rsidRDefault="005E0F6C" w:rsidP="009B7C92">
            <w:pPr>
              <w:pStyle w:val="ListParagraph"/>
              <w:numPr>
                <w:ilvl w:val="0"/>
                <w:numId w:val="16"/>
              </w:numPr>
            </w:pPr>
            <w:r w:rsidRPr="00F82D15">
              <w:t xml:space="preserve">Torque all </w:t>
            </w:r>
            <w:r>
              <w:t>studs</w:t>
            </w:r>
            <w:r w:rsidRPr="00F82D15">
              <w:t xml:space="preserve"> using a standard torque pattern for a round flange.</w:t>
            </w:r>
          </w:p>
          <w:p w14:paraId="5EF8DFF8" w14:textId="77777777" w:rsidR="005E0F6C" w:rsidRPr="00F82D15" w:rsidRDefault="005E0F6C" w:rsidP="009B7C92">
            <w:pPr>
              <w:pStyle w:val="ListParagraph"/>
              <w:numPr>
                <w:ilvl w:val="0"/>
                <w:numId w:val="16"/>
              </w:numPr>
            </w:pPr>
            <w:r w:rsidRPr="00F82D15">
              <w:t xml:space="preserve">Repeat the final torque sequence twice and then go around all the </w:t>
            </w:r>
            <w:r>
              <w:t>studs</w:t>
            </w:r>
            <w:r w:rsidRPr="00F82D15">
              <w:t xml:space="preserve"> at least twice or until there is no movement of the nuts. Stop if</w:t>
            </w:r>
            <w:r>
              <w:t xml:space="preserve"> the flanges go metal-to-metal.</w:t>
            </w:r>
          </w:p>
          <w:p w14:paraId="0CB503B7" w14:textId="77777777" w:rsidR="005E0F6C" w:rsidRDefault="005E0F6C" w:rsidP="009B7C92">
            <w:pPr>
              <w:pStyle w:val="ListParagraph"/>
              <w:numPr>
                <w:ilvl w:val="0"/>
                <w:numId w:val="16"/>
              </w:numPr>
            </w:pPr>
            <w:r w:rsidRPr="00F82D15">
              <w:t>Verify the purge turns off.</w:t>
            </w:r>
          </w:p>
          <w:p w14:paraId="175C360F" w14:textId="77777777" w:rsidR="005E0F6C" w:rsidRPr="00F82D15" w:rsidRDefault="005E0F6C" w:rsidP="005E0F6C"/>
        </w:tc>
        <w:tc>
          <w:tcPr>
            <w:tcW w:w="5760" w:type="dxa"/>
            <w:vMerge/>
            <w:noWrap/>
          </w:tcPr>
          <w:p w14:paraId="4792A83A" w14:textId="77777777" w:rsidR="005E0F6C" w:rsidRDefault="005E0F6C" w:rsidP="005E0F6C">
            <w:pPr>
              <w:spacing w:line="276" w:lineRule="auto"/>
            </w:pPr>
          </w:p>
        </w:tc>
      </w:tr>
      <w:tr w:rsidR="005E0F6C" w:rsidRPr="00D97B1C" w14:paraId="30167B29" w14:textId="77777777" w:rsidTr="005E0F6C">
        <w:trPr>
          <w:trHeight w:val="288"/>
        </w:trPr>
        <w:tc>
          <w:tcPr>
            <w:tcW w:w="1345" w:type="dxa"/>
            <w:vMerge/>
          </w:tcPr>
          <w:p w14:paraId="7644F3F3" w14:textId="77777777" w:rsidR="005E0F6C" w:rsidRDefault="005E0F6C" w:rsidP="005E0F6C"/>
        </w:tc>
        <w:tc>
          <w:tcPr>
            <w:tcW w:w="19887" w:type="dxa"/>
          </w:tcPr>
          <w:p w14:paraId="4E4FA74A" w14:textId="77777777" w:rsidR="005E0F6C" w:rsidRPr="00CF6689" w:rsidRDefault="005E0F6C" w:rsidP="005E0F6C">
            <w:r w:rsidRPr="00CF6689">
              <w:t>8. Pump down the purge line to the cavity right angle valve.</w:t>
            </w:r>
          </w:p>
          <w:p w14:paraId="60D19F04" w14:textId="77777777" w:rsidR="005E0F6C" w:rsidRPr="00CF6689" w:rsidRDefault="005E0F6C" w:rsidP="009B7C92">
            <w:pPr>
              <w:pStyle w:val="ListParagraph"/>
              <w:numPr>
                <w:ilvl w:val="0"/>
                <w:numId w:val="17"/>
              </w:numPr>
            </w:pPr>
            <w:r w:rsidRPr="00CF6689">
              <w:t>Set the purge software to "Standby" for the Downstream Purge Line.</w:t>
            </w:r>
          </w:p>
          <w:p w14:paraId="64CE5430" w14:textId="77777777" w:rsidR="005E0F6C" w:rsidRPr="00CF6689" w:rsidRDefault="005E0F6C" w:rsidP="009B7C92">
            <w:pPr>
              <w:pStyle w:val="ListParagraph"/>
              <w:numPr>
                <w:ilvl w:val="0"/>
                <w:numId w:val="17"/>
              </w:numPr>
            </w:pPr>
            <w:r w:rsidRPr="00CF6689">
              <w:t>Pump down the purge header to the closed right angle valve on the cavity. Allow the header to pump to the mid E-5 mbar range.</w:t>
            </w:r>
          </w:p>
          <w:p w14:paraId="5A809951" w14:textId="77777777" w:rsidR="005E0F6C" w:rsidRPr="00CF6689" w:rsidRDefault="005E0F6C" w:rsidP="009B7C92">
            <w:pPr>
              <w:pStyle w:val="ListParagraph"/>
              <w:numPr>
                <w:ilvl w:val="0"/>
                <w:numId w:val="17"/>
              </w:numPr>
            </w:pPr>
            <w:r w:rsidRPr="00CF6689">
              <w:t>Close the pump isolation valve.</w:t>
            </w:r>
          </w:p>
          <w:p w14:paraId="12869723" w14:textId="77777777" w:rsidR="005E0F6C" w:rsidRPr="00CF6689" w:rsidRDefault="005E0F6C" w:rsidP="005E0F6C"/>
        </w:tc>
        <w:tc>
          <w:tcPr>
            <w:tcW w:w="5760" w:type="dxa"/>
            <w:vMerge/>
            <w:noWrap/>
          </w:tcPr>
          <w:p w14:paraId="5060E3F8" w14:textId="77777777" w:rsidR="005E0F6C" w:rsidRDefault="005E0F6C" w:rsidP="005E0F6C">
            <w:pPr>
              <w:spacing w:line="276" w:lineRule="auto"/>
            </w:pPr>
          </w:p>
        </w:tc>
      </w:tr>
      <w:tr w:rsidR="005E0F6C" w:rsidRPr="00D97B1C" w14:paraId="7B1810FB" w14:textId="77777777" w:rsidTr="005E0F6C">
        <w:trPr>
          <w:trHeight w:val="288"/>
        </w:trPr>
        <w:tc>
          <w:tcPr>
            <w:tcW w:w="1345" w:type="dxa"/>
            <w:vMerge/>
          </w:tcPr>
          <w:p w14:paraId="697F941B" w14:textId="77777777" w:rsidR="005E0F6C" w:rsidRDefault="005E0F6C" w:rsidP="005E0F6C"/>
        </w:tc>
        <w:tc>
          <w:tcPr>
            <w:tcW w:w="19887" w:type="dxa"/>
          </w:tcPr>
          <w:p w14:paraId="5E61C332" w14:textId="77777777" w:rsidR="005E0F6C" w:rsidRDefault="005E0F6C" w:rsidP="005E0F6C">
            <w:r>
              <w:t xml:space="preserve">9. </w:t>
            </w:r>
            <w:r w:rsidRPr="00F82D15">
              <w:t xml:space="preserve">While monitoring the </w:t>
            </w:r>
            <w:r>
              <w:t>cavity</w:t>
            </w:r>
            <w:r w:rsidRPr="00F82D15">
              <w:t xml:space="preserve"> pressure, slowly open the cavity right angle valve.</w:t>
            </w:r>
            <w:r>
              <w:t xml:space="preserve"> </w:t>
            </w:r>
            <w:r w:rsidRPr="00D5174E">
              <w:t xml:space="preserve">If the </w:t>
            </w:r>
            <w:r>
              <w:t>cavity</w:t>
            </w:r>
            <w:r w:rsidRPr="00D5174E">
              <w:t xml:space="preserve"> pressure </w:t>
            </w:r>
            <w:r>
              <w:t>reads at the mid E-4 mbar range or higher</w:t>
            </w:r>
            <w:r w:rsidRPr="00F82D15">
              <w:t>, notify the cleanroom supervisor.</w:t>
            </w:r>
          </w:p>
          <w:p w14:paraId="678A4AE0" w14:textId="77777777" w:rsidR="005E0F6C" w:rsidRPr="00F82D15" w:rsidRDefault="005E0F6C" w:rsidP="005E0F6C"/>
        </w:tc>
        <w:tc>
          <w:tcPr>
            <w:tcW w:w="5760" w:type="dxa"/>
            <w:noWrap/>
          </w:tcPr>
          <w:p w14:paraId="3F675AED" w14:textId="77777777" w:rsidR="005E0F6C" w:rsidRDefault="005E0F6C" w:rsidP="005E0F6C">
            <w:pPr>
              <w:spacing w:line="276" w:lineRule="auto"/>
            </w:pPr>
            <w:r>
              <w:t>[[CAV3VacuumOK]] &lt;&lt;YESNO&gt;&gt;</w:t>
            </w:r>
          </w:p>
        </w:tc>
      </w:tr>
      <w:tr w:rsidR="005E0F6C" w:rsidRPr="00D97B1C" w14:paraId="390E9EE2" w14:textId="77777777" w:rsidTr="005E0F6C">
        <w:trPr>
          <w:trHeight w:val="288"/>
        </w:trPr>
        <w:tc>
          <w:tcPr>
            <w:tcW w:w="1345" w:type="dxa"/>
            <w:vMerge/>
          </w:tcPr>
          <w:p w14:paraId="65507A0C" w14:textId="77777777" w:rsidR="005E0F6C" w:rsidRDefault="005E0F6C" w:rsidP="005E0F6C"/>
        </w:tc>
        <w:tc>
          <w:tcPr>
            <w:tcW w:w="19887" w:type="dxa"/>
          </w:tcPr>
          <w:p w14:paraId="5B670AC7" w14:textId="77777777" w:rsidR="005E0F6C" w:rsidRDefault="005E0F6C" w:rsidP="005E0F6C">
            <w:r>
              <w:t>10. Set the purge software to "Backfill" for the Downstream Purge Line and slowly backfill the cavity.</w:t>
            </w:r>
          </w:p>
          <w:p w14:paraId="1B156E21" w14:textId="77777777" w:rsidR="005E0F6C" w:rsidRPr="00F82D15" w:rsidRDefault="005E0F6C" w:rsidP="005E0F6C"/>
        </w:tc>
        <w:tc>
          <w:tcPr>
            <w:tcW w:w="5760" w:type="dxa"/>
            <w:noWrap/>
          </w:tcPr>
          <w:p w14:paraId="202EA8CE" w14:textId="77777777" w:rsidR="005E0F6C" w:rsidRDefault="005E0F6C" w:rsidP="005E0F6C">
            <w:pPr>
              <w:spacing w:line="276" w:lineRule="auto"/>
            </w:pPr>
          </w:p>
        </w:tc>
      </w:tr>
      <w:tr w:rsidR="005E0F6C" w:rsidRPr="00D97B1C" w14:paraId="5D19A94D" w14:textId="77777777" w:rsidTr="005E0F6C">
        <w:trPr>
          <w:trHeight w:val="288"/>
        </w:trPr>
        <w:tc>
          <w:tcPr>
            <w:tcW w:w="1345" w:type="dxa"/>
            <w:vMerge/>
          </w:tcPr>
          <w:p w14:paraId="00F218DA" w14:textId="77777777" w:rsidR="005E0F6C" w:rsidRDefault="005E0F6C" w:rsidP="005E0F6C"/>
        </w:tc>
        <w:tc>
          <w:tcPr>
            <w:tcW w:w="19887" w:type="dxa"/>
          </w:tcPr>
          <w:p w14:paraId="62B00104" w14:textId="77777777" w:rsidR="005E0F6C" w:rsidRDefault="005E0F6C" w:rsidP="005E0F6C">
            <w:r>
              <w:t xml:space="preserve">11. </w:t>
            </w:r>
            <w:r w:rsidRPr="00F82D15">
              <w:t>When the cavity has been backfilled to the interlock value, change the purge software to "Purge"</w:t>
            </w:r>
            <w:r>
              <w:t>.</w:t>
            </w:r>
          </w:p>
          <w:p w14:paraId="1523DB89" w14:textId="77777777" w:rsidR="005E0F6C" w:rsidRPr="00F82D15" w:rsidRDefault="005E0F6C" w:rsidP="005E0F6C"/>
        </w:tc>
        <w:tc>
          <w:tcPr>
            <w:tcW w:w="5760" w:type="dxa"/>
            <w:noWrap/>
          </w:tcPr>
          <w:p w14:paraId="1BA9D6FC" w14:textId="77777777" w:rsidR="005E0F6C" w:rsidRDefault="005E0F6C" w:rsidP="005E0F6C">
            <w:pPr>
              <w:spacing w:line="276" w:lineRule="auto"/>
            </w:pPr>
            <w:r>
              <w:t>[[CAV3PrepComment]] &lt;&lt;COMMENT&gt;&gt;</w:t>
            </w:r>
          </w:p>
          <w:p w14:paraId="5DA94E92" w14:textId="77777777" w:rsidR="005E0F6C" w:rsidRDefault="005E0F6C" w:rsidP="005E0F6C">
            <w:pPr>
              <w:spacing w:line="276" w:lineRule="auto"/>
            </w:pPr>
            <w:r>
              <w:t>[[CAV3PrepTime]] &lt;&lt;TIMESTAMP&gt;&gt;</w:t>
            </w:r>
          </w:p>
          <w:p w14:paraId="43382CC0" w14:textId="77777777" w:rsidR="005E0F6C" w:rsidRDefault="005E0F6C" w:rsidP="005E0F6C">
            <w:pPr>
              <w:spacing w:line="276" w:lineRule="auto"/>
            </w:pPr>
            <w:r>
              <w:t>[[CAV3PrepTech]] &lt;&lt;SRFCVP&gt;&gt;</w:t>
            </w:r>
          </w:p>
        </w:tc>
      </w:tr>
      <w:tr w:rsidR="005E0F6C" w:rsidRPr="00D97B1C" w14:paraId="3675154E" w14:textId="77777777" w:rsidTr="005E0F6C">
        <w:trPr>
          <w:trHeight w:val="288"/>
        </w:trPr>
        <w:tc>
          <w:tcPr>
            <w:tcW w:w="1345" w:type="dxa"/>
            <w:vMerge w:val="restart"/>
          </w:tcPr>
          <w:p w14:paraId="3C80C9DC" w14:textId="77777777" w:rsidR="005E0F6C" w:rsidRDefault="005E0F6C" w:rsidP="005E0F6C">
            <w:r>
              <w:t>10.</w:t>
            </w:r>
          </w:p>
        </w:tc>
        <w:tc>
          <w:tcPr>
            <w:tcW w:w="19887" w:type="dxa"/>
          </w:tcPr>
          <w:p w14:paraId="33CCE36D" w14:textId="77777777" w:rsidR="005E0F6C" w:rsidRPr="00756F12" w:rsidRDefault="005E0F6C" w:rsidP="005E0F6C">
            <w:pPr>
              <w:rPr>
                <w:b/>
                <w:u w:val="single"/>
              </w:rPr>
            </w:pPr>
            <w:r w:rsidRPr="00756F12">
              <w:rPr>
                <w:b/>
                <w:u w:val="single"/>
              </w:rPr>
              <w:t>Cavity 3 FPC Installation</w:t>
            </w:r>
          </w:p>
          <w:p w14:paraId="563D92A8" w14:textId="77777777" w:rsidR="005E0F6C" w:rsidRPr="00F82D15" w:rsidRDefault="005E0F6C" w:rsidP="005E0F6C">
            <w:r>
              <w:t>1. Gather the following</w:t>
            </w:r>
            <w:r w:rsidRPr="00F82D15">
              <w:t xml:space="preserve"> components for the connection of the cold end coupler to the cavity</w:t>
            </w:r>
            <w:r>
              <w:t>. Verify the components</w:t>
            </w:r>
            <w:r w:rsidRPr="00F82D15">
              <w:t xml:space="preserve"> are cleaned and ready for installation.</w:t>
            </w:r>
          </w:p>
          <w:p w14:paraId="13300A81" w14:textId="77777777" w:rsidR="005E0F6C" w:rsidRPr="00F82D15" w:rsidRDefault="005E0F6C" w:rsidP="009B7C92">
            <w:pPr>
              <w:pStyle w:val="ListParagraph"/>
              <w:numPr>
                <w:ilvl w:val="0"/>
                <w:numId w:val="18"/>
              </w:numPr>
            </w:pPr>
            <w:r w:rsidRPr="00F82D15">
              <w:t>1 inspected and accepted FPC body</w:t>
            </w:r>
          </w:p>
          <w:p w14:paraId="350FB7AD" w14:textId="77777777" w:rsidR="005E0F6C" w:rsidRPr="00F82D15" w:rsidRDefault="005E0F6C" w:rsidP="009B7C92">
            <w:pPr>
              <w:pStyle w:val="ListParagraph"/>
              <w:numPr>
                <w:ilvl w:val="0"/>
                <w:numId w:val="18"/>
              </w:numPr>
            </w:pPr>
            <w:r w:rsidRPr="00F82D15">
              <w:t xml:space="preserve">1 FPC body flange </w:t>
            </w:r>
            <w:r>
              <w:t>alignment blank</w:t>
            </w:r>
          </w:p>
          <w:p w14:paraId="37064642" w14:textId="77777777" w:rsidR="005E0F6C" w:rsidRPr="00F82D15" w:rsidRDefault="005E0F6C" w:rsidP="009B7C92">
            <w:pPr>
              <w:pStyle w:val="ListParagraph"/>
              <w:numPr>
                <w:ilvl w:val="0"/>
                <w:numId w:val="18"/>
              </w:numPr>
            </w:pPr>
            <w:r w:rsidRPr="00F82D15">
              <w:t xml:space="preserve">2 clean spring clamps </w:t>
            </w:r>
          </w:p>
          <w:p w14:paraId="06C226B9" w14:textId="77777777" w:rsidR="005E0F6C" w:rsidRPr="00F82D15" w:rsidRDefault="005E0F6C" w:rsidP="009B7C92">
            <w:pPr>
              <w:pStyle w:val="ListParagraph"/>
              <w:numPr>
                <w:ilvl w:val="0"/>
                <w:numId w:val="18"/>
              </w:numPr>
            </w:pPr>
            <w:r w:rsidRPr="00F82D15">
              <w:t>Fasteners</w:t>
            </w:r>
          </w:p>
          <w:p w14:paraId="61544B64" w14:textId="77777777" w:rsidR="005E0F6C" w:rsidRPr="00F82D15" w:rsidRDefault="005E0F6C" w:rsidP="009B7C92">
            <w:pPr>
              <w:pStyle w:val="ListParagraph"/>
              <w:numPr>
                <w:ilvl w:val="0"/>
                <w:numId w:val="18"/>
              </w:numPr>
            </w:pPr>
            <w:r w:rsidRPr="00F82D15">
              <w:t>1 hex seal gasket</w:t>
            </w:r>
          </w:p>
          <w:p w14:paraId="79DD2067" w14:textId="77777777" w:rsidR="005E0F6C" w:rsidRPr="00F82D15" w:rsidRDefault="005E0F6C" w:rsidP="009B7C92">
            <w:pPr>
              <w:pStyle w:val="ListParagraph"/>
              <w:numPr>
                <w:ilvl w:val="0"/>
                <w:numId w:val="18"/>
              </w:numPr>
            </w:pPr>
            <w:r w:rsidRPr="00F82D15">
              <w:t>Retainer clips</w:t>
            </w:r>
          </w:p>
          <w:p w14:paraId="333110E5" w14:textId="77777777" w:rsidR="005E0F6C" w:rsidRDefault="005E0F6C" w:rsidP="009B7C92">
            <w:pPr>
              <w:pStyle w:val="ListParagraph"/>
              <w:numPr>
                <w:ilvl w:val="0"/>
                <w:numId w:val="18"/>
              </w:numPr>
            </w:pPr>
            <w:r w:rsidRPr="00F82D15">
              <w:t>Wrenches</w:t>
            </w:r>
          </w:p>
          <w:p w14:paraId="7C61F63B" w14:textId="77777777" w:rsidR="005E0F6C" w:rsidRPr="00F82D15" w:rsidRDefault="005E0F6C" w:rsidP="005E0F6C"/>
        </w:tc>
        <w:tc>
          <w:tcPr>
            <w:tcW w:w="5760" w:type="dxa"/>
            <w:noWrap/>
          </w:tcPr>
          <w:p w14:paraId="55303BDB" w14:textId="77777777" w:rsidR="005E0F6C" w:rsidRDefault="005E0F6C" w:rsidP="005E0F6C">
            <w:pPr>
              <w:spacing w:line="276" w:lineRule="auto"/>
            </w:pPr>
          </w:p>
        </w:tc>
      </w:tr>
      <w:tr w:rsidR="005E0F6C" w:rsidRPr="00D97B1C" w14:paraId="635287CB" w14:textId="77777777" w:rsidTr="005E0F6C">
        <w:trPr>
          <w:trHeight w:val="288"/>
        </w:trPr>
        <w:tc>
          <w:tcPr>
            <w:tcW w:w="1345" w:type="dxa"/>
            <w:vMerge/>
          </w:tcPr>
          <w:p w14:paraId="44BF1585" w14:textId="77777777" w:rsidR="005E0F6C" w:rsidRDefault="005E0F6C" w:rsidP="005E0F6C"/>
        </w:tc>
        <w:tc>
          <w:tcPr>
            <w:tcW w:w="19887" w:type="dxa"/>
          </w:tcPr>
          <w:p w14:paraId="71A97464" w14:textId="77777777" w:rsidR="005E0F6C" w:rsidRDefault="005E0F6C" w:rsidP="005E0F6C">
            <w:r>
              <w:t>2. Record the FPC Serial Number.</w:t>
            </w:r>
          </w:p>
          <w:p w14:paraId="0CE321CF" w14:textId="77777777" w:rsidR="005E0F6C" w:rsidRPr="00F82D15" w:rsidRDefault="005E0F6C" w:rsidP="005E0F6C"/>
        </w:tc>
        <w:tc>
          <w:tcPr>
            <w:tcW w:w="5760" w:type="dxa"/>
            <w:noWrap/>
          </w:tcPr>
          <w:p w14:paraId="0094B0E2" w14:textId="77777777" w:rsidR="005E0F6C" w:rsidRDefault="005E0F6C" w:rsidP="005E0F6C">
            <w:pPr>
              <w:spacing w:line="276" w:lineRule="auto"/>
            </w:pPr>
            <w:r>
              <w:t>[[FPCCSN3]] &lt;&lt;FPCCSN&gt;&gt;</w:t>
            </w:r>
          </w:p>
        </w:tc>
      </w:tr>
      <w:tr w:rsidR="005E0F6C" w:rsidRPr="00D97B1C" w14:paraId="15855F5F" w14:textId="77777777" w:rsidTr="005E0F6C">
        <w:trPr>
          <w:trHeight w:val="288"/>
        </w:trPr>
        <w:tc>
          <w:tcPr>
            <w:tcW w:w="1345" w:type="dxa"/>
            <w:vMerge/>
          </w:tcPr>
          <w:p w14:paraId="703071B4" w14:textId="77777777" w:rsidR="005E0F6C" w:rsidRDefault="005E0F6C" w:rsidP="005E0F6C"/>
        </w:tc>
        <w:tc>
          <w:tcPr>
            <w:tcW w:w="19887" w:type="dxa"/>
          </w:tcPr>
          <w:p w14:paraId="0D86EE78" w14:textId="77777777" w:rsidR="005E0F6C" w:rsidRDefault="005E0F6C" w:rsidP="005E0F6C">
            <w:r>
              <w:t xml:space="preserve">3. </w:t>
            </w:r>
            <w:r w:rsidRPr="00AA1924">
              <w:t>Use the FPC body holding tool to hold and spray the FPC</w:t>
            </w:r>
            <w:r>
              <w:t xml:space="preserve"> to Spec 1.</w:t>
            </w:r>
          </w:p>
          <w:p w14:paraId="0C77309D" w14:textId="77777777" w:rsidR="005E0F6C" w:rsidRDefault="005E0F6C" w:rsidP="005E0F6C">
            <w:r>
              <w:t xml:space="preserve">4. </w:t>
            </w:r>
            <w:r w:rsidRPr="00AA1924">
              <w:t>When all the N2 spraying is complete, carefully place the alignment tooling over the probe tip and onto the FPC body flange. Clamp in place with two spring clamps.</w:t>
            </w:r>
            <w:r>
              <w:t xml:space="preserve"> Open the clamps down and away from the cavity.</w:t>
            </w:r>
          </w:p>
          <w:p w14:paraId="5390A14B" w14:textId="77777777" w:rsidR="005E0F6C" w:rsidRDefault="005E0F6C" w:rsidP="005E0F6C">
            <w:r>
              <w:t xml:space="preserve">5. </w:t>
            </w:r>
            <w:r w:rsidRPr="00AA1924">
              <w:t>Install the FP</w:t>
            </w:r>
            <w:r>
              <w:t>C onto the installation tooling and spray to Spec 1.</w:t>
            </w:r>
          </w:p>
          <w:p w14:paraId="6E88A52B" w14:textId="77777777" w:rsidR="005E0F6C" w:rsidRDefault="005E0F6C" w:rsidP="005E0F6C"/>
        </w:tc>
        <w:tc>
          <w:tcPr>
            <w:tcW w:w="5760" w:type="dxa"/>
            <w:noWrap/>
          </w:tcPr>
          <w:p w14:paraId="0B35442E" w14:textId="77777777" w:rsidR="005E0F6C" w:rsidRDefault="005E0F6C" w:rsidP="005E0F6C">
            <w:pPr>
              <w:spacing w:line="276" w:lineRule="auto"/>
            </w:pPr>
          </w:p>
        </w:tc>
      </w:tr>
      <w:tr w:rsidR="005E0F6C" w:rsidRPr="00D97B1C" w14:paraId="427571AB" w14:textId="77777777" w:rsidTr="005E0F6C">
        <w:trPr>
          <w:trHeight w:val="1442"/>
        </w:trPr>
        <w:tc>
          <w:tcPr>
            <w:tcW w:w="1345" w:type="dxa"/>
            <w:vMerge/>
          </w:tcPr>
          <w:p w14:paraId="38A87E01" w14:textId="77777777" w:rsidR="005E0F6C" w:rsidRDefault="005E0F6C" w:rsidP="005E0F6C"/>
        </w:tc>
        <w:tc>
          <w:tcPr>
            <w:tcW w:w="19887" w:type="dxa"/>
          </w:tcPr>
          <w:p w14:paraId="32F6B292" w14:textId="77777777" w:rsidR="005E0F6C" w:rsidRPr="00F82D15" w:rsidRDefault="005E0F6C" w:rsidP="005E0F6C">
            <w:r>
              <w:t xml:space="preserve">6. </w:t>
            </w:r>
            <w:r w:rsidRPr="00F82D15">
              <w:t xml:space="preserve">Verify the purge software is set to "Purge" for </w:t>
            </w:r>
            <w:r>
              <w:t>the Downstream Purge Line</w:t>
            </w:r>
            <w:r w:rsidRPr="00F82D15">
              <w:t>.</w:t>
            </w:r>
          </w:p>
          <w:p w14:paraId="3D2D6C72" w14:textId="77777777" w:rsidR="005E0F6C" w:rsidRDefault="005E0F6C" w:rsidP="005E0F6C"/>
          <w:p w14:paraId="12A6305A" w14:textId="77777777" w:rsidR="005E0F6C" w:rsidRDefault="005E0F6C" w:rsidP="005E0F6C">
            <w:r>
              <w:t xml:space="preserve">7. </w:t>
            </w:r>
            <w:r w:rsidRPr="00834FC4">
              <w:t xml:space="preserve">Remove </w:t>
            </w:r>
            <w:r>
              <w:t xml:space="preserve">the </w:t>
            </w:r>
            <w:r w:rsidRPr="00834FC4">
              <w:t xml:space="preserve">4 </w:t>
            </w:r>
            <w:r>
              <w:t>studs indicated in positions 1, 3, 5, and 7 in the drawing below from the</w:t>
            </w:r>
            <w:r w:rsidRPr="00834FC4">
              <w:t xml:space="preserve"> cavity FPC flange</w:t>
            </w:r>
            <w:r>
              <w:t xml:space="preserve"> in a star pattern.</w:t>
            </w:r>
          </w:p>
          <w:p w14:paraId="0C99A57F" w14:textId="77777777" w:rsidR="005E0F6C" w:rsidRDefault="005E0F6C" w:rsidP="005E0F6C">
            <w:r>
              <w:t>Prepare an IPA dipped Q-tip and remove excess liquid from the Q-tip before cleaning the bolt holes. Clean bolt holes with the IPA dipped Q-tip.</w:t>
            </w:r>
          </w:p>
          <w:p w14:paraId="7D6EA078" w14:textId="77777777" w:rsidR="005E0F6C" w:rsidRDefault="005E0F6C" w:rsidP="005E0F6C">
            <w:r>
              <w:t>Use ionized N2 to spray open bolt holes from both directions to Spec 1 in accordance with the Ionized N2 Parts Cleaning Procedure. Repeat using ionized N2 to spray open bolt holes from both directions two additional times to Spec 1 to ensure cleanliness before proceeding.</w:t>
            </w:r>
          </w:p>
          <w:p w14:paraId="180F29A9" w14:textId="77777777" w:rsidR="005E0F6C" w:rsidRDefault="005E0F6C" w:rsidP="005E0F6C"/>
          <w:p w14:paraId="18BDFADC" w14:textId="77777777" w:rsidR="005E0F6C" w:rsidRDefault="005E0F6C" w:rsidP="005E0F6C">
            <w:r>
              <w:rPr>
                <w:noProof/>
              </w:rPr>
              <w:drawing>
                <wp:inline distT="0" distB="0" distL="0" distR="0" wp14:anchorId="66D31ECB" wp14:editId="4C51334D">
                  <wp:extent cx="3657600" cy="32177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217795"/>
                          </a:xfrm>
                          <a:prstGeom prst="rect">
                            <a:avLst/>
                          </a:prstGeom>
                        </pic:spPr>
                      </pic:pic>
                    </a:graphicData>
                  </a:graphic>
                </wp:inline>
              </w:drawing>
            </w:r>
          </w:p>
          <w:p w14:paraId="4B4D81D1" w14:textId="77777777" w:rsidR="005E0F6C" w:rsidRDefault="005E0F6C" w:rsidP="005E0F6C">
            <w:r>
              <w:t xml:space="preserve">8. </w:t>
            </w:r>
            <w:r w:rsidRPr="00F82D15">
              <w:t xml:space="preserve">Install </w:t>
            </w:r>
            <w:r>
              <w:t>2</w:t>
            </w:r>
            <w:r w:rsidRPr="00F82D15">
              <w:t xml:space="preserve"> pre-cleaned [Spec 1] </w:t>
            </w:r>
            <w:r>
              <w:t>studs</w:t>
            </w:r>
            <w:r w:rsidRPr="00F82D15">
              <w:t xml:space="preserve"> in the open holes </w:t>
            </w:r>
            <w:r>
              <w:t xml:space="preserve">at positions 1 and 5 </w:t>
            </w:r>
            <w:r w:rsidRPr="00F82D15">
              <w:t>on the cavity</w:t>
            </w:r>
            <w:r>
              <w:t xml:space="preserve"> and torque to </w:t>
            </w:r>
            <w:r w:rsidRPr="003772ED">
              <w:t>120 in-lbs.</w:t>
            </w:r>
          </w:p>
          <w:p w14:paraId="777A1C18" w14:textId="77777777" w:rsidR="005E0F6C" w:rsidRDefault="005E0F6C" w:rsidP="005E0F6C">
            <w:r>
              <w:t xml:space="preserve">9. </w:t>
            </w:r>
            <w:r w:rsidRPr="00834FC4">
              <w:t xml:space="preserve">Continue to remove </w:t>
            </w:r>
            <w:r>
              <w:t xml:space="preserve">all remaining </w:t>
            </w:r>
            <w:r w:rsidRPr="00834FC4">
              <w:t xml:space="preserve">original </w:t>
            </w:r>
            <w:r>
              <w:t>stud</w:t>
            </w:r>
            <w:r w:rsidRPr="00834FC4">
              <w:t xml:space="preserve">s on the cavity flange </w:t>
            </w:r>
            <w:r>
              <w:t>in a star pattern, until only the two pre-cleaned studs remain installed</w:t>
            </w:r>
            <w:r w:rsidRPr="00834FC4">
              <w:t>.</w:t>
            </w:r>
          </w:p>
          <w:p w14:paraId="2294B783" w14:textId="77777777" w:rsidR="005E0F6C" w:rsidRDefault="005E0F6C" w:rsidP="005E0F6C">
            <w:r>
              <w:t>Prepare an IPA dipped Q-tip and remove excess liquid from the Q-tip before cleaning the bolt holes. Clean bolt holes with the IPA dipped Q-tip.</w:t>
            </w:r>
          </w:p>
          <w:p w14:paraId="3E50DA8E" w14:textId="77777777" w:rsidR="005E0F6C" w:rsidRDefault="005E0F6C" w:rsidP="005E0F6C">
            <w:r>
              <w:t xml:space="preserve">Use ionized N2 to spray open bolt holes from both directions to Spec 1 in accordance with the Ionized N2 Parts Cleaning Procedure. Repeat using ionized N2 to spray open bolt holes from both directions two additional times to Spec 1 to ensure cleanliness before proceeding. </w:t>
            </w:r>
          </w:p>
          <w:p w14:paraId="3EDD5BBE" w14:textId="77777777" w:rsidR="005E0F6C" w:rsidRDefault="005E0F6C" w:rsidP="005E0F6C"/>
          <w:p w14:paraId="4D155FEA" w14:textId="77777777" w:rsidR="005E0F6C" w:rsidRDefault="005E0F6C" w:rsidP="005E0F6C">
            <w:r>
              <w:t>10. Hold the cavity FPC flange and the test coupler flange tight so that there is no movement of the flanges while studs are being removed.</w:t>
            </w:r>
          </w:p>
          <w:p w14:paraId="480D7052" w14:textId="77777777" w:rsidR="005E0F6C" w:rsidRDefault="005E0F6C" w:rsidP="005E0F6C">
            <w:r w:rsidRPr="00F82D15">
              <w:t xml:space="preserve">Remove </w:t>
            </w:r>
            <w:r>
              <w:t>the pre-cleaned</w:t>
            </w:r>
            <w:r w:rsidRPr="00F82D15">
              <w:t xml:space="preserve"> </w:t>
            </w:r>
            <w:r>
              <w:t>stud in position 1</w:t>
            </w:r>
            <w:r w:rsidRPr="00F82D15">
              <w:t xml:space="preserve"> on </w:t>
            </w:r>
            <w:r>
              <w:t xml:space="preserve">the </w:t>
            </w:r>
            <w:r w:rsidRPr="00F82D15">
              <w:t>cavity coupler flange</w:t>
            </w:r>
            <w:r>
              <w:t xml:space="preserve"> and then remove the pre-cleaned stud in position 5 on the cavity coupler flange. Pull studs away from the cavity.</w:t>
            </w:r>
          </w:p>
          <w:p w14:paraId="469ACB3C" w14:textId="77777777" w:rsidR="005E0F6C" w:rsidRDefault="005E0F6C" w:rsidP="005E0F6C">
            <w:r>
              <w:t xml:space="preserve">Carefully and slowly </w:t>
            </w:r>
            <w:r w:rsidRPr="00F82D15">
              <w:t>remove test coupler</w:t>
            </w:r>
            <w:r>
              <w:t xml:space="preserve"> and gasket</w:t>
            </w:r>
            <w:r w:rsidRPr="00F82D15">
              <w:t xml:space="preserve"> </w:t>
            </w:r>
            <w:r>
              <w:t xml:space="preserve">away </w:t>
            </w:r>
            <w:r w:rsidRPr="00F82D15">
              <w:t xml:space="preserve">from </w:t>
            </w:r>
            <w:r>
              <w:t xml:space="preserve">the </w:t>
            </w:r>
            <w:r w:rsidRPr="00F82D15">
              <w:t>cavity.</w:t>
            </w:r>
          </w:p>
          <w:p w14:paraId="3B73A7A5" w14:textId="77777777" w:rsidR="005E0F6C" w:rsidRDefault="005E0F6C" w:rsidP="005E0F6C">
            <w:r w:rsidRPr="00F82D15">
              <w:t>Verify the purge starts.</w:t>
            </w:r>
          </w:p>
          <w:p w14:paraId="5EF33F87" w14:textId="77777777" w:rsidR="005E0F6C" w:rsidRDefault="005E0F6C" w:rsidP="005E0F6C"/>
          <w:p w14:paraId="34D90F09" w14:textId="77777777" w:rsidR="005E0F6C" w:rsidRDefault="005E0F6C" w:rsidP="005E0F6C">
            <w:r>
              <w:t>11. Install FPC alignment blank on cavity flange with spring clamps. Open the clamps down and away from the cavity.</w:t>
            </w:r>
          </w:p>
          <w:p w14:paraId="0622A2D1" w14:textId="77777777" w:rsidR="005E0F6C" w:rsidRPr="00F82D15" w:rsidRDefault="005E0F6C" w:rsidP="005E0F6C"/>
        </w:tc>
        <w:tc>
          <w:tcPr>
            <w:tcW w:w="5760" w:type="dxa"/>
            <w:vMerge w:val="restart"/>
            <w:noWrap/>
          </w:tcPr>
          <w:p w14:paraId="79CCD788" w14:textId="77777777" w:rsidR="005E0F6C" w:rsidRDefault="005E0F6C" w:rsidP="005E0F6C">
            <w:pPr>
              <w:spacing w:line="276" w:lineRule="auto"/>
            </w:pPr>
          </w:p>
        </w:tc>
      </w:tr>
      <w:tr w:rsidR="005E0F6C" w:rsidRPr="00D97B1C" w14:paraId="2170C3FA" w14:textId="77777777" w:rsidTr="005E0F6C">
        <w:trPr>
          <w:trHeight w:val="288"/>
        </w:trPr>
        <w:tc>
          <w:tcPr>
            <w:tcW w:w="1345" w:type="dxa"/>
            <w:vMerge/>
          </w:tcPr>
          <w:p w14:paraId="2E96914D" w14:textId="77777777" w:rsidR="005E0F6C" w:rsidRPr="00D97B1C" w:rsidRDefault="005E0F6C" w:rsidP="005E0F6C"/>
        </w:tc>
        <w:tc>
          <w:tcPr>
            <w:tcW w:w="19887" w:type="dxa"/>
          </w:tcPr>
          <w:p w14:paraId="61510B31" w14:textId="77777777" w:rsidR="005E0F6C" w:rsidRPr="00AA1924" w:rsidRDefault="005E0F6C" w:rsidP="005E0F6C">
            <w:r w:rsidRPr="00AA1924">
              <w:t>1</w:t>
            </w:r>
            <w:r>
              <w:t>2</w:t>
            </w:r>
            <w:r w:rsidRPr="00AA1924">
              <w:t>.</w:t>
            </w:r>
            <w:r>
              <w:t xml:space="preserve"> </w:t>
            </w:r>
            <w:r w:rsidRPr="00AA1924">
              <w:t>Install the FPC a</w:t>
            </w:r>
            <w:r>
              <w:t>lignment table on the lollipop.</w:t>
            </w:r>
          </w:p>
          <w:p w14:paraId="7D2736EE" w14:textId="77777777" w:rsidR="005E0F6C" w:rsidRPr="00AA1924" w:rsidRDefault="005E0F6C" w:rsidP="005E0F6C">
            <w:r w:rsidRPr="00AA1924">
              <w:t>1</w:t>
            </w:r>
            <w:r>
              <w:t>3</w:t>
            </w:r>
            <w:r w:rsidRPr="00AA1924">
              <w:t>.</w:t>
            </w:r>
            <w:r>
              <w:t xml:space="preserve"> </w:t>
            </w:r>
            <w:r w:rsidRPr="00AA1924">
              <w:t>Align FPC to</w:t>
            </w:r>
            <w:r>
              <w:t xml:space="preserve"> open holes on alignment blank.</w:t>
            </w:r>
          </w:p>
          <w:p w14:paraId="64734A62" w14:textId="77777777" w:rsidR="005E0F6C" w:rsidRPr="00AA1924" w:rsidRDefault="005E0F6C" w:rsidP="005E0F6C">
            <w:r w:rsidRPr="00AA1924">
              <w:t>1</w:t>
            </w:r>
            <w:r>
              <w:t>4</w:t>
            </w:r>
            <w:r w:rsidRPr="00AA1924">
              <w:t>.</w:t>
            </w:r>
            <w:r>
              <w:t xml:space="preserve"> </w:t>
            </w:r>
            <w:r w:rsidRPr="00AA1924">
              <w:t>Move FPC back as fa</w:t>
            </w:r>
            <w:r>
              <w:t>r as possible on the FPC table.</w:t>
            </w:r>
          </w:p>
          <w:p w14:paraId="35F9909B" w14:textId="77777777" w:rsidR="005E0F6C" w:rsidRDefault="005E0F6C" w:rsidP="005E0F6C">
            <w:r w:rsidRPr="00AA1924">
              <w:t>1</w:t>
            </w:r>
            <w:r>
              <w:t>5</w:t>
            </w:r>
            <w:r w:rsidRPr="00AA1924">
              <w:t>.</w:t>
            </w:r>
            <w:r>
              <w:t xml:space="preserve"> </w:t>
            </w:r>
            <w:r w:rsidRPr="00AA1924">
              <w:t>Remove the FPC coupler cover.</w:t>
            </w:r>
          </w:p>
          <w:p w14:paraId="422D5F94" w14:textId="77777777" w:rsidR="005E0F6C" w:rsidRDefault="005E0F6C" w:rsidP="005E0F6C">
            <w:r>
              <w:t xml:space="preserve">16. </w:t>
            </w:r>
            <w:r w:rsidRPr="00F82D15">
              <w:t>Install the FPC gasket with retaining clips to hold the gasket in place on the FPC.</w:t>
            </w:r>
            <w:r>
              <w:t xml:space="preserve"> </w:t>
            </w:r>
            <w:r w:rsidRPr="00F82D15">
              <w:t>Verify the clips are placed in the horizontal position.</w:t>
            </w:r>
          </w:p>
          <w:p w14:paraId="61B87F5D" w14:textId="77777777" w:rsidR="005E0F6C" w:rsidRPr="00AA1924" w:rsidRDefault="005E0F6C" w:rsidP="005E0F6C"/>
        </w:tc>
        <w:tc>
          <w:tcPr>
            <w:tcW w:w="5760" w:type="dxa"/>
            <w:vMerge/>
            <w:noWrap/>
          </w:tcPr>
          <w:p w14:paraId="7DFB0160" w14:textId="77777777" w:rsidR="005E0F6C" w:rsidRPr="00D97B1C" w:rsidRDefault="005E0F6C" w:rsidP="005E0F6C">
            <w:pPr>
              <w:spacing w:line="276" w:lineRule="auto"/>
            </w:pPr>
          </w:p>
        </w:tc>
      </w:tr>
      <w:tr w:rsidR="005E0F6C" w:rsidRPr="00D97B1C" w14:paraId="23A078CD" w14:textId="77777777" w:rsidTr="005E0F6C">
        <w:trPr>
          <w:trHeight w:val="1730"/>
        </w:trPr>
        <w:tc>
          <w:tcPr>
            <w:tcW w:w="1345" w:type="dxa"/>
            <w:vMerge/>
          </w:tcPr>
          <w:p w14:paraId="7E1B0A49" w14:textId="77777777" w:rsidR="005E0F6C" w:rsidRPr="00D97B1C" w:rsidRDefault="005E0F6C" w:rsidP="005E0F6C"/>
        </w:tc>
        <w:tc>
          <w:tcPr>
            <w:tcW w:w="19887" w:type="dxa"/>
          </w:tcPr>
          <w:p w14:paraId="6E6682C2" w14:textId="77777777" w:rsidR="005E0F6C" w:rsidRPr="00F82D15" w:rsidRDefault="005E0F6C" w:rsidP="005E0F6C">
            <w:r>
              <w:t>17. Remove the alignment blank from the cavity.</w:t>
            </w:r>
          </w:p>
          <w:p w14:paraId="6DB35093" w14:textId="77777777" w:rsidR="005E0F6C" w:rsidRDefault="005E0F6C" w:rsidP="005E0F6C">
            <w:r>
              <w:t xml:space="preserve">18. </w:t>
            </w:r>
            <w:r w:rsidRPr="00F82D15">
              <w:t xml:space="preserve">Move FPC into place, remove the gasket clips, and install 2 pre-cleaned [Spec 1] </w:t>
            </w:r>
            <w:r>
              <w:t>studs in a star pattern</w:t>
            </w:r>
            <w:r w:rsidRPr="00F82D15">
              <w:t xml:space="preserve"> to secure coupler.</w:t>
            </w:r>
            <w:r>
              <w:t xml:space="preserve"> Snug studs with wrench.</w:t>
            </w:r>
          </w:p>
          <w:p w14:paraId="1326FA3C" w14:textId="77777777" w:rsidR="005E0F6C" w:rsidRDefault="005E0F6C" w:rsidP="005E0F6C">
            <w:r>
              <w:t>19. Install 2 additional pre-cleaned [Spec 1] studs continuing the star pattern and snug with wrench.</w:t>
            </w:r>
          </w:p>
          <w:p w14:paraId="595A99C0" w14:textId="77777777" w:rsidR="005E0F6C" w:rsidRDefault="005E0F6C" w:rsidP="005E0F6C">
            <w:r>
              <w:t xml:space="preserve">20. </w:t>
            </w:r>
            <w:r w:rsidRPr="00F82D15">
              <w:t xml:space="preserve">Install remaining </w:t>
            </w:r>
            <w:r>
              <w:t>4</w:t>
            </w:r>
            <w:r w:rsidRPr="00F82D15">
              <w:t xml:space="preserve"> </w:t>
            </w:r>
            <w:r>
              <w:t xml:space="preserve">studs </w:t>
            </w:r>
            <w:r w:rsidRPr="00F82D15">
              <w:t xml:space="preserve">in pairs </w:t>
            </w:r>
            <w:r>
              <w:t>continuing the star pattern on FPC flange.</w:t>
            </w:r>
          </w:p>
          <w:p w14:paraId="03C93F4F" w14:textId="77777777" w:rsidR="005E0F6C" w:rsidRPr="00834FC4" w:rsidDel="00DD3F1F" w:rsidRDefault="005E0F6C" w:rsidP="005E0F6C"/>
        </w:tc>
        <w:tc>
          <w:tcPr>
            <w:tcW w:w="5760" w:type="dxa"/>
            <w:vMerge/>
            <w:noWrap/>
          </w:tcPr>
          <w:p w14:paraId="5A8E6408" w14:textId="77777777" w:rsidR="005E0F6C" w:rsidRPr="00D97B1C" w:rsidRDefault="005E0F6C" w:rsidP="005E0F6C">
            <w:pPr>
              <w:spacing w:line="276" w:lineRule="auto"/>
            </w:pPr>
          </w:p>
        </w:tc>
      </w:tr>
      <w:tr w:rsidR="005E0F6C" w:rsidRPr="00D97B1C" w14:paraId="053BAEC0" w14:textId="77777777" w:rsidTr="005E0F6C">
        <w:trPr>
          <w:trHeight w:val="288"/>
        </w:trPr>
        <w:tc>
          <w:tcPr>
            <w:tcW w:w="1345" w:type="dxa"/>
            <w:vMerge/>
          </w:tcPr>
          <w:p w14:paraId="5E47078B" w14:textId="77777777" w:rsidR="005E0F6C" w:rsidRDefault="005E0F6C" w:rsidP="005E0F6C"/>
        </w:tc>
        <w:tc>
          <w:tcPr>
            <w:tcW w:w="19887" w:type="dxa"/>
          </w:tcPr>
          <w:p w14:paraId="65F94CBD" w14:textId="77777777" w:rsidR="005E0F6C" w:rsidRDefault="005E0F6C" w:rsidP="005E0F6C">
            <w:r>
              <w:t xml:space="preserve">21. </w:t>
            </w:r>
            <w:r w:rsidRPr="00F82D15">
              <w:t xml:space="preserve">Torque all fasteners to 60 </w:t>
            </w:r>
            <w:r>
              <w:t>in-</w:t>
            </w:r>
            <w:proofErr w:type="spellStart"/>
            <w:r>
              <w:t>lbs</w:t>
            </w:r>
            <w:proofErr w:type="spellEnd"/>
            <w:r w:rsidRPr="00F82D15">
              <w:t xml:space="preserve"> using a standard tor</w:t>
            </w:r>
            <w:r>
              <w:t>que pattern for a round flange.</w:t>
            </w:r>
          </w:p>
          <w:p w14:paraId="2801E86C" w14:textId="77777777" w:rsidR="005E0F6C" w:rsidRDefault="005E0F6C" w:rsidP="005E0F6C">
            <w:r>
              <w:t xml:space="preserve">22. </w:t>
            </w:r>
            <w:r w:rsidRPr="00F82D15">
              <w:t>Increase the torque wrench setting to 120 in</w:t>
            </w:r>
            <w:r>
              <w:t>-</w:t>
            </w:r>
            <w:proofErr w:type="spellStart"/>
            <w:r w:rsidRPr="00F82D15">
              <w:t>lbs</w:t>
            </w:r>
            <w:proofErr w:type="spellEnd"/>
            <w:r w:rsidRPr="00F82D15">
              <w:t xml:space="preserve"> and torque all fasteners using a standard tor</w:t>
            </w:r>
            <w:r>
              <w:t>que pattern for a round flange.</w:t>
            </w:r>
          </w:p>
          <w:p w14:paraId="6C3E3114" w14:textId="77777777" w:rsidR="005E0F6C" w:rsidRDefault="005E0F6C" w:rsidP="005E0F6C">
            <w:r>
              <w:t xml:space="preserve">23. </w:t>
            </w:r>
            <w:r w:rsidRPr="00F82D15">
              <w:t>Repeat the final torque sequence twice and then go around all the fasteners at least twice or until there is no movement of the nuts.</w:t>
            </w:r>
            <w:r>
              <w:t xml:space="preserve"> </w:t>
            </w:r>
            <w:r w:rsidRPr="00F82D15">
              <w:t>Verify the pu</w:t>
            </w:r>
            <w:r>
              <w:t>rge stops.</w:t>
            </w:r>
          </w:p>
          <w:p w14:paraId="28EDAECC" w14:textId="77777777" w:rsidR="005E0F6C" w:rsidRPr="00F82D15" w:rsidRDefault="005E0F6C" w:rsidP="005E0F6C"/>
        </w:tc>
        <w:tc>
          <w:tcPr>
            <w:tcW w:w="5760" w:type="dxa"/>
            <w:noWrap/>
          </w:tcPr>
          <w:p w14:paraId="41579C8E" w14:textId="77777777" w:rsidR="005E0F6C" w:rsidRDefault="005E0F6C" w:rsidP="005E0F6C">
            <w:pPr>
              <w:spacing w:line="276" w:lineRule="auto"/>
            </w:pPr>
            <w:r>
              <w:t>[[FPC3InstallComment]] &lt;&lt;COMMENT&gt;&gt;</w:t>
            </w:r>
          </w:p>
          <w:p w14:paraId="591DC242" w14:textId="77777777" w:rsidR="005E0F6C" w:rsidRDefault="005E0F6C" w:rsidP="005E0F6C">
            <w:pPr>
              <w:spacing w:line="276" w:lineRule="auto"/>
            </w:pPr>
            <w:r>
              <w:t>[[FPC3InstallTime]] &lt;&lt;TIMESTAMP&gt;&gt;</w:t>
            </w:r>
          </w:p>
          <w:p w14:paraId="65B25389" w14:textId="77777777" w:rsidR="005E0F6C" w:rsidRDefault="005E0F6C" w:rsidP="005E0F6C">
            <w:pPr>
              <w:spacing w:line="276" w:lineRule="auto"/>
            </w:pPr>
            <w:r>
              <w:t>[[FPC3InstallTech]] &lt;&lt;SRFCVP&gt;&gt;</w:t>
            </w:r>
          </w:p>
        </w:tc>
      </w:tr>
      <w:tr w:rsidR="005E0F6C" w:rsidRPr="00D97B1C" w14:paraId="572704CE" w14:textId="77777777" w:rsidTr="005E0F6C">
        <w:trPr>
          <w:trHeight w:val="288"/>
        </w:trPr>
        <w:tc>
          <w:tcPr>
            <w:tcW w:w="1345" w:type="dxa"/>
            <w:vMerge/>
          </w:tcPr>
          <w:p w14:paraId="5DABB884" w14:textId="77777777" w:rsidR="005E0F6C" w:rsidRDefault="005E0F6C" w:rsidP="005E0F6C"/>
        </w:tc>
        <w:tc>
          <w:tcPr>
            <w:tcW w:w="19887" w:type="dxa"/>
          </w:tcPr>
          <w:p w14:paraId="1FD285B5" w14:textId="77777777" w:rsidR="005E0F6C" w:rsidRDefault="005E0F6C" w:rsidP="005E0F6C">
            <w:r>
              <w:t xml:space="preserve">24. </w:t>
            </w:r>
            <w:r w:rsidRPr="00F82D15">
              <w:t>Remove couple</w:t>
            </w:r>
            <w:r>
              <w:t>r alignment table from lollipop and install FPC support arm.</w:t>
            </w:r>
          </w:p>
          <w:p w14:paraId="6A603DDA" w14:textId="77777777" w:rsidR="005E0F6C" w:rsidRPr="00F82D15" w:rsidRDefault="005E0F6C" w:rsidP="005E0F6C"/>
        </w:tc>
        <w:tc>
          <w:tcPr>
            <w:tcW w:w="5760" w:type="dxa"/>
            <w:noWrap/>
          </w:tcPr>
          <w:p w14:paraId="0931D0E1" w14:textId="77777777" w:rsidR="005E0F6C" w:rsidRDefault="005E0F6C" w:rsidP="005E0F6C">
            <w:pPr>
              <w:spacing w:line="276" w:lineRule="auto"/>
            </w:pPr>
            <w:r>
              <w:t>[[FPC3SupportArmInstalled]] &lt;&lt;YESNO&gt;&gt;</w:t>
            </w:r>
          </w:p>
        </w:tc>
      </w:tr>
      <w:tr w:rsidR="005E0F6C" w:rsidRPr="00D97B1C" w14:paraId="54E8E8E5" w14:textId="77777777" w:rsidTr="005E0F6C">
        <w:trPr>
          <w:trHeight w:val="279"/>
        </w:trPr>
        <w:tc>
          <w:tcPr>
            <w:tcW w:w="1345" w:type="dxa"/>
            <w:vMerge w:val="restart"/>
          </w:tcPr>
          <w:p w14:paraId="0EF02E1A" w14:textId="77777777" w:rsidR="005E0F6C" w:rsidRPr="00300BDA" w:rsidRDefault="005E0F6C" w:rsidP="005E0F6C">
            <w:r>
              <w:t>11.</w:t>
            </w:r>
          </w:p>
        </w:tc>
        <w:tc>
          <w:tcPr>
            <w:tcW w:w="19887" w:type="dxa"/>
          </w:tcPr>
          <w:p w14:paraId="2F255810" w14:textId="77777777" w:rsidR="005E0F6C" w:rsidRPr="00756F12" w:rsidRDefault="005E0F6C" w:rsidP="005E0F6C">
            <w:pPr>
              <w:rPr>
                <w:b/>
                <w:u w:val="single"/>
              </w:rPr>
            </w:pPr>
            <w:bookmarkStart w:id="11" w:name="_Toc96942518"/>
            <w:r w:rsidRPr="00756F12">
              <w:rPr>
                <w:b/>
                <w:u w:val="single"/>
              </w:rPr>
              <w:t>Cavity 3 Assembly to Cavity String, including Bellows installation between Cavity 2 and Cavity 3</w:t>
            </w:r>
            <w:bookmarkEnd w:id="11"/>
          </w:p>
          <w:p w14:paraId="46B035A1" w14:textId="77777777" w:rsidR="005E0F6C" w:rsidRPr="00F82D15" w:rsidRDefault="005E0F6C" w:rsidP="005E0F6C">
            <w:r>
              <w:t xml:space="preserve">1. </w:t>
            </w:r>
            <w:r w:rsidRPr="00F82D15">
              <w:t>Gather the following components</w:t>
            </w:r>
            <w:r>
              <w:t>. Verify the components are cleaned and ready for installation.</w:t>
            </w:r>
          </w:p>
          <w:p w14:paraId="710636D4" w14:textId="77777777" w:rsidR="005E0F6C" w:rsidRPr="00F82D15" w:rsidRDefault="005E0F6C" w:rsidP="009B7C92">
            <w:pPr>
              <w:pStyle w:val="ListParagraph"/>
              <w:numPr>
                <w:ilvl w:val="0"/>
                <w:numId w:val="19"/>
              </w:numPr>
            </w:pPr>
            <w:r w:rsidRPr="00F82D15">
              <w:t xml:space="preserve">2 bellows flange </w:t>
            </w:r>
            <w:r>
              <w:t>alignment blank</w:t>
            </w:r>
            <w:r w:rsidRPr="00F82D15">
              <w:t>s</w:t>
            </w:r>
          </w:p>
          <w:p w14:paraId="16725EF3" w14:textId="77777777" w:rsidR="005E0F6C" w:rsidRPr="00F82D15" w:rsidRDefault="005E0F6C" w:rsidP="009B7C92">
            <w:pPr>
              <w:pStyle w:val="ListParagraph"/>
              <w:numPr>
                <w:ilvl w:val="0"/>
                <w:numId w:val="19"/>
              </w:numPr>
            </w:pPr>
            <w:r w:rsidRPr="00F82D15">
              <w:t xml:space="preserve">1 </w:t>
            </w:r>
            <w:r>
              <w:t>beamline</w:t>
            </w:r>
            <w:r w:rsidRPr="00F82D15">
              <w:t xml:space="preserve"> gasket</w:t>
            </w:r>
          </w:p>
          <w:p w14:paraId="3CB1548A" w14:textId="77777777" w:rsidR="005E0F6C" w:rsidRDefault="005E0F6C" w:rsidP="009B7C92">
            <w:pPr>
              <w:pStyle w:val="ListParagraph"/>
              <w:numPr>
                <w:ilvl w:val="0"/>
                <w:numId w:val="19"/>
              </w:numPr>
            </w:pPr>
            <w:r w:rsidRPr="00F82D15">
              <w:t>4 covered spring clamps</w:t>
            </w:r>
          </w:p>
          <w:p w14:paraId="7A04F7D0" w14:textId="77777777" w:rsidR="005E0F6C" w:rsidRPr="0024558A" w:rsidRDefault="005E0F6C" w:rsidP="009B7C92">
            <w:pPr>
              <w:pStyle w:val="ListParagraph"/>
              <w:numPr>
                <w:ilvl w:val="0"/>
                <w:numId w:val="19"/>
              </w:numPr>
            </w:pPr>
            <w:r w:rsidRPr="0024558A">
              <w:t xml:space="preserve">Fasteners </w:t>
            </w:r>
          </w:p>
          <w:p w14:paraId="2BA3E3EB" w14:textId="77777777" w:rsidR="005E0F6C" w:rsidRDefault="005E0F6C" w:rsidP="009B7C92">
            <w:pPr>
              <w:pStyle w:val="ListParagraph"/>
              <w:numPr>
                <w:ilvl w:val="0"/>
                <w:numId w:val="19"/>
              </w:numPr>
            </w:pPr>
            <w:r>
              <w:t>Retainer clips</w:t>
            </w:r>
          </w:p>
          <w:p w14:paraId="496B83DD" w14:textId="77777777" w:rsidR="005E0F6C" w:rsidRDefault="005E0F6C" w:rsidP="009B7C92">
            <w:pPr>
              <w:pStyle w:val="ListParagraph"/>
              <w:numPr>
                <w:ilvl w:val="0"/>
                <w:numId w:val="19"/>
              </w:numPr>
            </w:pPr>
            <w:r>
              <w:t>Wrenches</w:t>
            </w:r>
          </w:p>
          <w:p w14:paraId="3CAE98CA" w14:textId="77777777" w:rsidR="005E0F6C" w:rsidRPr="001E397C" w:rsidRDefault="005E0F6C" w:rsidP="005E0F6C"/>
        </w:tc>
        <w:tc>
          <w:tcPr>
            <w:tcW w:w="5760" w:type="dxa"/>
          </w:tcPr>
          <w:p w14:paraId="11285F9E" w14:textId="77777777" w:rsidR="005E0F6C" w:rsidRDefault="005E0F6C" w:rsidP="005E0F6C"/>
        </w:tc>
      </w:tr>
      <w:tr w:rsidR="005E0F6C" w:rsidRPr="00D97B1C" w14:paraId="6FE6AD1F" w14:textId="77777777" w:rsidTr="005E0F6C">
        <w:trPr>
          <w:trHeight w:val="279"/>
        </w:trPr>
        <w:tc>
          <w:tcPr>
            <w:tcW w:w="1345" w:type="dxa"/>
            <w:vMerge/>
          </w:tcPr>
          <w:p w14:paraId="063B7163" w14:textId="77777777" w:rsidR="005E0F6C" w:rsidRDefault="005E0F6C" w:rsidP="005E0F6C"/>
        </w:tc>
        <w:tc>
          <w:tcPr>
            <w:tcW w:w="19887" w:type="dxa"/>
          </w:tcPr>
          <w:p w14:paraId="31798E6D" w14:textId="77777777" w:rsidR="005E0F6C" w:rsidRPr="00756F12" w:rsidRDefault="005E0F6C" w:rsidP="005E0F6C">
            <w:pPr>
              <w:rPr>
                <w:b/>
              </w:rPr>
            </w:pPr>
            <w:r w:rsidRPr="00756F12">
              <w:rPr>
                <w:b/>
              </w:rPr>
              <w:t>Prepare the Bellows</w:t>
            </w:r>
          </w:p>
          <w:p w14:paraId="1F59AC90" w14:textId="77777777" w:rsidR="005E0F6C" w:rsidRDefault="005E0F6C" w:rsidP="005E0F6C">
            <w:r>
              <w:t>2. Place the bellows alignment table on the upstream lollipop for Cavity 3.</w:t>
            </w:r>
          </w:p>
          <w:p w14:paraId="4E3DD64C" w14:textId="77777777" w:rsidR="005E0F6C" w:rsidRDefault="005E0F6C" w:rsidP="005E0F6C">
            <w:r>
              <w:t>3. Place the bellows in the alignment fixture and align the two flanges.</w:t>
            </w:r>
          </w:p>
          <w:p w14:paraId="3552EE1D" w14:textId="77777777" w:rsidR="005E0F6C" w:rsidRDefault="005E0F6C" w:rsidP="005E0F6C">
            <w:r>
              <w:t>4. Compress the bellows and install the bellows restraint blocks onto the bellows using 2 bolts per restraint. Use Ionized N2 to clean the bellows to Spec 1 in accordance with the Ionized N2 Parts Cleaning Procedure.</w:t>
            </w:r>
          </w:p>
          <w:p w14:paraId="49859378" w14:textId="77777777" w:rsidR="005E0F6C" w:rsidRDefault="005E0F6C" w:rsidP="005E0F6C">
            <w:r>
              <w:t>5. Install the bellows in the alignment fixture. Use Ionized N2 to clean the bellows to Spec 1 in accordance with the Ionized N2 Parts Cleaning Procedure.</w:t>
            </w:r>
          </w:p>
          <w:p w14:paraId="247740A1" w14:textId="77777777" w:rsidR="005E0F6C" w:rsidRDefault="005E0F6C" w:rsidP="005E0F6C">
            <w:r>
              <w:t>6. Carefully place an alignment blank on both ends of the bellows. Clamp in place with two covered spring clamps per flange. Open the clamps down and away from the bellows.</w:t>
            </w:r>
          </w:p>
          <w:p w14:paraId="0DF738C2" w14:textId="77777777" w:rsidR="005E0F6C" w:rsidRPr="008719FF" w:rsidRDefault="005E0F6C" w:rsidP="005E0F6C"/>
        </w:tc>
        <w:tc>
          <w:tcPr>
            <w:tcW w:w="5760" w:type="dxa"/>
          </w:tcPr>
          <w:p w14:paraId="60491CE7" w14:textId="77777777" w:rsidR="005E0F6C" w:rsidRDefault="005E0F6C" w:rsidP="005E0F6C">
            <w:r>
              <w:t>[[BLBPSN2_3]] &lt;&lt;BLBPSN&gt;&gt;</w:t>
            </w:r>
          </w:p>
        </w:tc>
      </w:tr>
      <w:tr w:rsidR="005E0F6C" w:rsidRPr="00D97B1C" w14:paraId="67EAA04B" w14:textId="77777777" w:rsidTr="005E0F6C">
        <w:trPr>
          <w:trHeight w:val="279"/>
        </w:trPr>
        <w:tc>
          <w:tcPr>
            <w:tcW w:w="1345" w:type="dxa"/>
            <w:vMerge/>
          </w:tcPr>
          <w:p w14:paraId="7F8C6AFB" w14:textId="77777777" w:rsidR="005E0F6C" w:rsidRDefault="005E0F6C" w:rsidP="005E0F6C"/>
        </w:tc>
        <w:tc>
          <w:tcPr>
            <w:tcW w:w="19887" w:type="dxa"/>
          </w:tcPr>
          <w:p w14:paraId="48F10E9A" w14:textId="77777777" w:rsidR="005E0F6C" w:rsidRPr="00756F12" w:rsidRDefault="005E0F6C" w:rsidP="005E0F6C">
            <w:pPr>
              <w:rPr>
                <w:b/>
              </w:rPr>
            </w:pPr>
            <w:r w:rsidRPr="00756F12">
              <w:rPr>
                <w:b/>
              </w:rPr>
              <w:t>Prepare the Cavity 3 Upstream Flange</w:t>
            </w:r>
          </w:p>
          <w:p w14:paraId="62CA07AE" w14:textId="77777777" w:rsidR="005E0F6C" w:rsidRDefault="005E0F6C" w:rsidP="005E0F6C"/>
          <w:p w14:paraId="7B9580F7" w14:textId="77777777" w:rsidR="005E0F6C" w:rsidRDefault="005E0F6C" w:rsidP="005E0F6C">
            <w:r>
              <w:t xml:space="preserve">7. </w:t>
            </w:r>
            <w:r w:rsidRPr="001E397C">
              <w:t xml:space="preserve">Verify the purge software is set to "Purge" for </w:t>
            </w:r>
            <w:r>
              <w:t>the Downstream Purge Line.</w:t>
            </w:r>
          </w:p>
          <w:p w14:paraId="31816D02" w14:textId="77777777" w:rsidR="005E0F6C" w:rsidRPr="001E397C" w:rsidRDefault="005E0F6C" w:rsidP="005E0F6C"/>
          <w:p w14:paraId="4D3FA125" w14:textId="77777777" w:rsidR="005E0F6C" w:rsidRDefault="005E0F6C" w:rsidP="005E0F6C">
            <w:r>
              <w:t xml:space="preserve">8. </w:t>
            </w:r>
            <w:r w:rsidRPr="001E397C">
              <w:t xml:space="preserve">Remove </w:t>
            </w:r>
            <w:r>
              <w:t>the 4</w:t>
            </w:r>
            <w:r w:rsidRPr="001E397C">
              <w:t xml:space="preserve"> studs </w:t>
            </w:r>
            <w:r>
              <w:t xml:space="preserve">indicated in the positions 3, 6, 9, and 12 in the drawing below </w:t>
            </w:r>
            <w:r w:rsidRPr="001E397C">
              <w:t>from the cavity upstream end flange</w:t>
            </w:r>
            <w:r>
              <w:t xml:space="preserve"> in a star pattern</w:t>
            </w:r>
            <w:r w:rsidRPr="001E397C">
              <w:t xml:space="preserve">. </w:t>
            </w:r>
          </w:p>
          <w:p w14:paraId="1D15E3DB" w14:textId="77777777" w:rsidR="005E0F6C" w:rsidRDefault="005E0F6C" w:rsidP="005E0F6C">
            <w:r>
              <w:t>Then remove the studs in positions 2, 5, 8, and 11 from the cavity downstream end flange in a star pattern.</w:t>
            </w:r>
          </w:p>
          <w:p w14:paraId="6BD3131C" w14:textId="77777777" w:rsidR="005E0F6C" w:rsidRDefault="005E0F6C" w:rsidP="005E0F6C">
            <w:r>
              <w:t xml:space="preserve">The 4 remaining studs shall be located every third hole in the flange. </w:t>
            </w:r>
          </w:p>
          <w:p w14:paraId="1B910F1D" w14:textId="77777777" w:rsidR="005E0F6C" w:rsidRDefault="005E0F6C" w:rsidP="005E0F6C">
            <w:r>
              <w:t>Prepare an IPA dipped Q-tip and remove excess liquid from the Q-tip before cleaning the bolt holes. Clean bolt holes with the IPA dipped Q-tip.</w:t>
            </w:r>
          </w:p>
          <w:p w14:paraId="26FD7B6B" w14:textId="77777777" w:rsidR="005E0F6C" w:rsidRDefault="005E0F6C" w:rsidP="005E0F6C">
            <w:r>
              <w:t>Use ionized N2 to spray open bolt holes from both directions to Spec 1 in accordance with the Ionized N2 Parts Cleaning Procedure.</w:t>
            </w:r>
          </w:p>
          <w:p w14:paraId="65746DF8" w14:textId="77777777" w:rsidR="005E0F6C" w:rsidRDefault="005E0F6C" w:rsidP="005E0F6C">
            <w:r>
              <w:t>Repeat using ionized N2 to spray open bolt holes from both directions two additional times to Spec 1 to ensure cleanliness before proceeding.</w:t>
            </w:r>
          </w:p>
          <w:p w14:paraId="3EABA27A" w14:textId="77777777" w:rsidR="005E0F6C" w:rsidRDefault="005E0F6C" w:rsidP="005E0F6C"/>
          <w:p w14:paraId="598504ED" w14:textId="77777777" w:rsidR="005E0F6C" w:rsidRDefault="005E0F6C" w:rsidP="005E0F6C">
            <w:r>
              <w:rPr>
                <w:noProof/>
              </w:rPr>
              <w:drawing>
                <wp:inline distT="0" distB="0" distL="0" distR="0" wp14:anchorId="6229FDD7" wp14:editId="7FFC1E62">
                  <wp:extent cx="5486400" cy="387745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877453"/>
                          </a:xfrm>
                          <a:prstGeom prst="rect">
                            <a:avLst/>
                          </a:prstGeom>
                        </pic:spPr>
                      </pic:pic>
                    </a:graphicData>
                  </a:graphic>
                </wp:inline>
              </w:drawing>
            </w:r>
          </w:p>
          <w:p w14:paraId="5F1AD36F" w14:textId="77777777" w:rsidR="005E0F6C" w:rsidRPr="001E397C" w:rsidRDefault="005E0F6C" w:rsidP="005E0F6C"/>
          <w:p w14:paraId="232E3346" w14:textId="77777777" w:rsidR="005E0F6C" w:rsidRDefault="005E0F6C" w:rsidP="005E0F6C">
            <w:r>
              <w:t xml:space="preserve">9. </w:t>
            </w:r>
            <w:r w:rsidRPr="001E397C">
              <w:t>Install 4 new pre-cl</w:t>
            </w:r>
            <w:r>
              <w:t>eaned [Spec 1] studs in positions 2, 5, 8, and 11 to ensure equal pressure on the gasket. Torque these pre-cleaned studs to 31 ft-lbs.</w:t>
            </w:r>
          </w:p>
          <w:p w14:paraId="3E71D820" w14:textId="77777777" w:rsidR="005E0F6C" w:rsidRPr="001E397C" w:rsidRDefault="005E0F6C" w:rsidP="005E0F6C"/>
          <w:p w14:paraId="307D1958" w14:textId="77777777" w:rsidR="005E0F6C" w:rsidRDefault="005E0F6C" w:rsidP="005E0F6C">
            <w:r>
              <w:t xml:space="preserve">10. </w:t>
            </w:r>
            <w:r w:rsidRPr="001E397C">
              <w:t>Remove final 4 original studs 2 at a time from the flange</w:t>
            </w:r>
            <w:r>
              <w:t xml:space="preserve"> in a star pattern</w:t>
            </w:r>
            <w:r w:rsidRPr="001E397C">
              <w:t xml:space="preserve">. </w:t>
            </w:r>
          </w:p>
          <w:p w14:paraId="4A421704" w14:textId="77777777" w:rsidR="005E0F6C" w:rsidRDefault="005E0F6C" w:rsidP="005E0F6C">
            <w:r>
              <w:t>Prepare an IPA dipped Q-tip and remove excess liquid from the Q-tip before cleaning the bolt holes. Clean bolt holes with the IPA dipped Q-tip.</w:t>
            </w:r>
          </w:p>
          <w:p w14:paraId="6479CA52" w14:textId="77777777" w:rsidR="005E0F6C" w:rsidRDefault="005E0F6C" w:rsidP="005E0F6C">
            <w:r>
              <w:t>Use ionized N2 to spray open bolt holes from both directions to Spec 1 in accordance with the Ionized N2 Parts Cleaning Procedure.</w:t>
            </w:r>
          </w:p>
          <w:p w14:paraId="2F538BC6" w14:textId="77777777" w:rsidR="005E0F6C" w:rsidRDefault="005E0F6C" w:rsidP="005E0F6C">
            <w:r>
              <w:t>Repeat using ionized N2 to spray open bolt holes from both directions two additional times to Spec 1 to ensure cleanliness before proceeding.</w:t>
            </w:r>
          </w:p>
          <w:p w14:paraId="3325F88E" w14:textId="77777777" w:rsidR="005E0F6C" w:rsidRDefault="005E0F6C" w:rsidP="005E0F6C"/>
          <w:p w14:paraId="52BD4051" w14:textId="77777777" w:rsidR="005E0F6C" w:rsidRDefault="005E0F6C" w:rsidP="005E0F6C">
            <w:r>
              <w:t>11. Hold the cavity upstream end flange and beamline blank flange tight so that there is no movement of the flanges while studs are being removed.</w:t>
            </w:r>
          </w:p>
          <w:p w14:paraId="4159505F" w14:textId="77777777" w:rsidR="005E0F6C" w:rsidRDefault="005E0F6C" w:rsidP="005E0F6C">
            <w:r>
              <w:t>Remove the stud in position 5, pulling the stud away from the cavity.</w:t>
            </w:r>
          </w:p>
          <w:p w14:paraId="1A6D2A66" w14:textId="77777777" w:rsidR="005E0F6C" w:rsidRDefault="005E0F6C" w:rsidP="005E0F6C">
            <w:r>
              <w:t>Then remove the stud in position 11, pulling the stud away the cavity.</w:t>
            </w:r>
          </w:p>
          <w:p w14:paraId="69005562" w14:textId="77777777" w:rsidR="005E0F6C" w:rsidRDefault="005E0F6C" w:rsidP="005E0F6C">
            <w:r>
              <w:t>Then remove the stud in position 2, pulling the stud away the cavity.</w:t>
            </w:r>
          </w:p>
          <w:p w14:paraId="4CD871A2" w14:textId="77777777" w:rsidR="005E0F6C" w:rsidRDefault="005E0F6C" w:rsidP="005E0F6C">
            <w:r>
              <w:t>Then remove the stud in position 8, pulling the stud away the cavity.</w:t>
            </w:r>
          </w:p>
          <w:p w14:paraId="268C364F"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6C0C4219" w14:textId="77777777" w:rsidR="005E0F6C" w:rsidRDefault="005E0F6C" w:rsidP="005E0F6C">
            <w:r>
              <w:t>Verify the purge starts.</w:t>
            </w:r>
          </w:p>
          <w:p w14:paraId="2D50AB46" w14:textId="77777777" w:rsidR="005E0F6C" w:rsidRDefault="005E0F6C" w:rsidP="005E0F6C"/>
          <w:p w14:paraId="0AC76F61" w14:textId="77777777" w:rsidR="005E0F6C" w:rsidRDefault="005E0F6C" w:rsidP="005E0F6C">
            <w:r>
              <w:t xml:space="preserve">12.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open cavity flange.</w:t>
            </w:r>
          </w:p>
          <w:p w14:paraId="200892A3" w14:textId="77777777" w:rsidR="005E0F6C" w:rsidRPr="008719FF" w:rsidRDefault="005E0F6C" w:rsidP="005E0F6C"/>
        </w:tc>
        <w:tc>
          <w:tcPr>
            <w:tcW w:w="5760" w:type="dxa"/>
            <w:vMerge w:val="restart"/>
          </w:tcPr>
          <w:p w14:paraId="03EE4C1D" w14:textId="77777777" w:rsidR="005E0F6C" w:rsidRDefault="005E0F6C" w:rsidP="005E0F6C">
            <w:pPr>
              <w:pStyle w:val="Heading1"/>
              <w:numPr>
                <w:ilvl w:val="0"/>
                <w:numId w:val="0"/>
              </w:numPr>
              <w:ind w:left="360" w:hanging="360"/>
              <w:outlineLvl w:val="0"/>
            </w:pPr>
          </w:p>
        </w:tc>
      </w:tr>
      <w:tr w:rsidR="005E0F6C" w:rsidRPr="00D97B1C" w14:paraId="2D51EB07" w14:textId="77777777" w:rsidTr="005E0F6C">
        <w:trPr>
          <w:trHeight w:val="288"/>
        </w:trPr>
        <w:tc>
          <w:tcPr>
            <w:tcW w:w="1345" w:type="dxa"/>
            <w:vMerge/>
          </w:tcPr>
          <w:p w14:paraId="2F143A15" w14:textId="77777777" w:rsidR="005E0F6C" w:rsidRDefault="005E0F6C" w:rsidP="005E0F6C"/>
        </w:tc>
        <w:tc>
          <w:tcPr>
            <w:tcW w:w="19887" w:type="dxa"/>
          </w:tcPr>
          <w:p w14:paraId="3605137E" w14:textId="77777777" w:rsidR="005E0F6C" w:rsidRPr="00661894" w:rsidRDefault="005E0F6C" w:rsidP="005E0F6C">
            <w:pPr>
              <w:rPr>
                <w:b/>
              </w:rPr>
            </w:pPr>
            <w:r w:rsidRPr="00661894">
              <w:rPr>
                <w:b/>
              </w:rPr>
              <w:t>Align the Bellows Non-Rotatable Flange and the Cavity 3 Upstream Flanges</w:t>
            </w:r>
          </w:p>
          <w:p w14:paraId="7BC996C5" w14:textId="77777777" w:rsidR="005E0F6C" w:rsidRDefault="005E0F6C" w:rsidP="005E0F6C">
            <w:r>
              <w:t>13. Carefully place the cleaned bellows holder with the bellows on the alignment table. The bellows not-rotatable flange shall be facing Cavity 3.</w:t>
            </w:r>
          </w:p>
          <w:p w14:paraId="7FAA0723" w14:textId="77777777" w:rsidR="005E0F6C" w:rsidRPr="001E397C" w:rsidRDefault="005E0F6C" w:rsidP="005E0F6C">
            <w:r>
              <w:t xml:space="preserve">14. </w:t>
            </w:r>
            <w:r w:rsidRPr="001E397C">
              <w:t xml:space="preserve">Slowly slide the bellows </w:t>
            </w:r>
            <w:r>
              <w:t xml:space="preserve">towards Cavity 3 </w:t>
            </w:r>
            <w:r w:rsidRPr="001E397C">
              <w:t xml:space="preserve">to check flange alignment. The nipples on the </w:t>
            </w:r>
            <w:r>
              <w:t>alignment blank</w:t>
            </w:r>
            <w:r w:rsidRPr="001E397C">
              <w:t>s should move freely into the indents of the flanges. A slight rotation of the bellows flange can be performed if necessar</w:t>
            </w:r>
            <w:r>
              <w:t>y during the alignment process.</w:t>
            </w:r>
          </w:p>
          <w:p w14:paraId="38E0C86B" w14:textId="77777777" w:rsidR="005E0F6C" w:rsidRDefault="005E0F6C" w:rsidP="005E0F6C">
            <w:r>
              <w:t xml:space="preserve">15. </w:t>
            </w:r>
            <w:r w:rsidRPr="001E397C">
              <w:t>Move the cavit</w:t>
            </w:r>
            <w:r>
              <w:t>y away from the bellows flange.</w:t>
            </w:r>
          </w:p>
          <w:p w14:paraId="227590B5" w14:textId="77777777" w:rsidR="005E0F6C" w:rsidRPr="001E397C" w:rsidRDefault="005E0F6C" w:rsidP="005E0F6C"/>
        </w:tc>
        <w:tc>
          <w:tcPr>
            <w:tcW w:w="5760" w:type="dxa"/>
            <w:vMerge/>
            <w:noWrap/>
          </w:tcPr>
          <w:p w14:paraId="133D2F72" w14:textId="77777777" w:rsidR="005E0F6C" w:rsidRDefault="005E0F6C" w:rsidP="005E0F6C"/>
        </w:tc>
      </w:tr>
      <w:tr w:rsidR="005E0F6C" w:rsidRPr="00D97B1C" w14:paraId="3B2062C2" w14:textId="77777777" w:rsidTr="005E0F6C">
        <w:trPr>
          <w:trHeight w:val="288"/>
        </w:trPr>
        <w:tc>
          <w:tcPr>
            <w:tcW w:w="1345" w:type="dxa"/>
            <w:vMerge/>
          </w:tcPr>
          <w:p w14:paraId="3AB23160" w14:textId="77777777" w:rsidR="005E0F6C" w:rsidRDefault="005E0F6C" w:rsidP="005E0F6C"/>
        </w:tc>
        <w:tc>
          <w:tcPr>
            <w:tcW w:w="19887" w:type="dxa"/>
          </w:tcPr>
          <w:p w14:paraId="611D14CD" w14:textId="77777777" w:rsidR="005E0F6C" w:rsidRPr="00661894" w:rsidRDefault="005E0F6C" w:rsidP="005E0F6C">
            <w:pPr>
              <w:rPr>
                <w:b/>
              </w:rPr>
            </w:pPr>
            <w:r w:rsidRPr="00661894">
              <w:rPr>
                <w:b/>
              </w:rPr>
              <w:t>Install the Bellows to Cavity 3</w:t>
            </w:r>
          </w:p>
          <w:p w14:paraId="33B3F003" w14:textId="77777777" w:rsidR="005E0F6C" w:rsidRPr="001E397C" w:rsidRDefault="005E0F6C" w:rsidP="005E0F6C">
            <w:r>
              <w:t xml:space="preserve">16. </w:t>
            </w:r>
            <w:r w:rsidRPr="001E397C">
              <w:t xml:space="preserve">Carefully remove the </w:t>
            </w:r>
            <w:r>
              <w:t>alignment blank</w:t>
            </w:r>
            <w:r w:rsidRPr="001E397C">
              <w:t xml:space="preserve">s from the </w:t>
            </w:r>
            <w:r>
              <w:t>bellows non-rotatable flange and the cavity.</w:t>
            </w:r>
          </w:p>
          <w:p w14:paraId="190B8061" w14:textId="77777777" w:rsidR="005E0F6C" w:rsidRPr="001E397C" w:rsidRDefault="005E0F6C" w:rsidP="005E0F6C">
            <w:r>
              <w:t xml:space="preserve">17.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6948C22E" w14:textId="77777777" w:rsidR="005E0F6C" w:rsidRPr="001E397C" w:rsidRDefault="005E0F6C" w:rsidP="005E0F6C">
            <w:r>
              <w:t xml:space="preserve">18. </w:t>
            </w:r>
            <w:r w:rsidRPr="001E397C">
              <w:t xml:space="preserve">Slowly slide the cavity back into place against the gasket. Remove the </w:t>
            </w:r>
            <w:r>
              <w:t>gasket clips.</w:t>
            </w:r>
          </w:p>
          <w:p w14:paraId="274E60B7" w14:textId="77777777" w:rsidR="005E0F6C" w:rsidRPr="001E397C" w:rsidRDefault="005E0F6C" w:rsidP="005E0F6C">
            <w:r>
              <w:t>19.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04E10594" w14:textId="77777777" w:rsidR="005E0F6C" w:rsidRPr="001E397C" w:rsidRDefault="005E0F6C" w:rsidP="005E0F6C">
            <w:r>
              <w:t>20. P</w:t>
            </w:r>
            <w:r w:rsidRPr="001E397C">
              <w:t>lace 4 pre-cleaned [Spec 1] studs in a star pattern in the cavity flan</w:t>
            </w:r>
            <w:r>
              <w:t>ge and snug them with a wrench.</w:t>
            </w:r>
          </w:p>
          <w:p w14:paraId="479FC1FA" w14:textId="77777777" w:rsidR="005E0F6C" w:rsidRPr="001E397C" w:rsidRDefault="005E0F6C" w:rsidP="005E0F6C">
            <w:r>
              <w:t>21. P</w:t>
            </w:r>
            <w:r w:rsidRPr="001E397C">
              <w:t>lace the remaining fasteners on the flange continuing the star pattern and snug all of them with a</w:t>
            </w:r>
            <w:r>
              <w:t xml:space="preserve"> wrench.</w:t>
            </w:r>
          </w:p>
          <w:p w14:paraId="56E16B09" w14:textId="77777777" w:rsidR="005E0F6C" w:rsidRDefault="005E0F6C" w:rsidP="005E0F6C">
            <w:r>
              <w:t xml:space="preserve">22.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 xml:space="preserve"> Do not increase torque at this time. Final torqueing will be performed after both ends of the bellows have been attached to the cavities.</w:t>
            </w:r>
          </w:p>
          <w:p w14:paraId="20D42298" w14:textId="77777777" w:rsidR="005E0F6C" w:rsidRDefault="005E0F6C" w:rsidP="005E0F6C">
            <w:r>
              <w:t>23. Remove the bellows holder and adjustable table from the lollipop.</w:t>
            </w:r>
          </w:p>
          <w:p w14:paraId="053FF165" w14:textId="77777777" w:rsidR="005E0F6C" w:rsidRPr="001E397C" w:rsidRDefault="005E0F6C" w:rsidP="005E0F6C"/>
        </w:tc>
        <w:tc>
          <w:tcPr>
            <w:tcW w:w="5760" w:type="dxa"/>
            <w:vMerge/>
            <w:noWrap/>
          </w:tcPr>
          <w:p w14:paraId="011C70CF" w14:textId="77777777" w:rsidR="005E0F6C" w:rsidRDefault="005E0F6C" w:rsidP="005E0F6C"/>
        </w:tc>
      </w:tr>
      <w:tr w:rsidR="005E0F6C" w:rsidRPr="00D97B1C" w14:paraId="2D5AE054" w14:textId="77777777" w:rsidTr="005E0F6C">
        <w:trPr>
          <w:trHeight w:val="288"/>
        </w:trPr>
        <w:tc>
          <w:tcPr>
            <w:tcW w:w="1345" w:type="dxa"/>
            <w:vMerge/>
          </w:tcPr>
          <w:p w14:paraId="647970BC" w14:textId="77777777" w:rsidR="005E0F6C" w:rsidRDefault="005E0F6C" w:rsidP="005E0F6C"/>
        </w:tc>
        <w:tc>
          <w:tcPr>
            <w:tcW w:w="19887" w:type="dxa"/>
          </w:tcPr>
          <w:p w14:paraId="21E6D3CF" w14:textId="77777777" w:rsidR="005E0F6C" w:rsidRPr="00661894" w:rsidRDefault="005E0F6C" w:rsidP="005E0F6C">
            <w:pPr>
              <w:rPr>
                <w:b/>
              </w:rPr>
            </w:pPr>
            <w:r w:rsidRPr="00661894">
              <w:rPr>
                <w:b/>
              </w:rPr>
              <w:t>Prepare Cavity 2 Downstream Flange</w:t>
            </w:r>
          </w:p>
          <w:p w14:paraId="2F587B2D" w14:textId="77777777" w:rsidR="005E0F6C" w:rsidRDefault="005E0F6C" w:rsidP="005E0F6C"/>
          <w:p w14:paraId="707A320E" w14:textId="77777777" w:rsidR="005E0F6C" w:rsidRDefault="005E0F6C" w:rsidP="005E0F6C">
            <w:r>
              <w:t xml:space="preserve">24. </w:t>
            </w:r>
            <w:r w:rsidRPr="00F82D15">
              <w:t xml:space="preserve">Verify the purge software is set to "Purge" for </w:t>
            </w:r>
            <w:r>
              <w:t>the Upstream Purge Line</w:t>
            </w:r>
            <w:r w:rsidRPr="00F82D15">
              <w:t>.</w:t>
            </w:r>
          </w:p>
          <w:p w14:paraId="1ADF3295" w14:textId="77777777" w:rsidR="005E0F6C" w:rsidRDefault="005E0F6C" w:rsidP="005E0F6C"/>
          <w:p w14:paraId="7FA43C64" w14:textId="77777777" w:rsidR="005E0F6C" w:rsidRDefault="005E0F6C" w:rsidP="005E0F6C">
            <w:r>
              <w:t xml:space="preserve">25. </w:t>
            </w:r>
            <w:r w:rsidRPr="001E397C">
              <w:t xml:space="preserve">Remove </w:t>
            </w:r>
            <w:r>
              <w:t>the 4</w:t>
            </w:r>
            <w:r w:rsidRPr="001E397C">
              <w:t xml:space="preserve"> studs </w:t>
            </w:r>
            <w:r>
              <w:t xml:space="preserve">indicated in positions 3, 6, 9, and 12 in the drawing below </w:t>
            </w:r>
            <w:r w:rsidRPr="001E397C">
              <w:t xml:space="preserve">from the cavity </w:t>
            </w:r>
            <w:r>
              <w:t>downstream</w:t>
            </w:r>
            <w:r w:rsidRPr="001E397C">
              <w:t xml:space="preserve"> end flange</w:t>
            </w:r>
            <w:r>
              <w:t xml:space="preserve"> in a star pattern</w:t>
            </w:r>
            <w:r w:rsidRPr="001E397C">
              <w:t xml:space="preserve">. </w:t>
            </w:r>
          </w:p>
          <w:p w14:paraId="5AADC65B" w14:textId="77777777" w:rsidR="005E0F6C" w:rsidRDefault="005E0F6C" w:rsidP="005E0F6C">
            <w:r>
              <w:t>Then remove the studs in positions 2, 5, 8, and 11 from the cavity downstream end flange in a star pattern.</w:t>
            </w:r>
          </w:p>
          <w:p w14:paraId="579F7EFA" w14:textId="77777777" w:rsidR="005E0F6C" w:rsidRDefault="005E0F6C" w:rsidP="005E0F6C">
            <w:r>
              <w:t xml:space="preserve">The 4 remaining studs shall be located every third hole in the flange. </w:t>
            </w:r>
          </w:p>
          <w:p w14:paraId="1CD72892" w14:textId="77777777" w:rsidR="005E0F6C" w:rsidRDefault="005E0F6C" w:rsidP="005E0F6C">
            <w:r>
              <w:t>Prepare an IPA dipped Q-tip and remove excess liquid from the Q-tip before cleaning the bolt holes. Clean bolt holes with the IPA dipped Q-tip.</w:t>
            </w:r>
          </w:p>
          <w:p w14:paraId="053C2429" w14:textId="77777777" w:rsidR="005E0F6C" w:rsidRDefault="005E0F6C" w:rsidP="005E0F6C">
            <w:r>
              <w:t xml:space="preserve">Use ionized N2 to spray open bolt holes from both directions to Spec 1 in accordance with the Ionized N2 Parts Cleaning Procedure. </w:t>
            </w:r>
          </w:p>
          <w:p w14:paraId="6F43F86E" w14:textId="77777777" w:rsidR="005E0F6C" w:rsidRDefault="005E0F6C" w:rsidP="005E0F6C">
            <w:r>
              <w:t>Repeat using ionized N2 to spray open bolt holes from both directions two additional times to Spec 1 to ensure cleanliness before proceeding.</w:t>
            </w:r>
          </w:p>
          <w:p w14:paraId="1D9E955D" w14:textId="77777777" w:rsidR="005E0F6C" w:rsidRDefault="005E0F6C" w:rsidP="005E0F6C"/>
          <w:p w14:paraId="67D4DEEF" w14:textId="77777777" w:rsidR="005E0F6C" w:rsidRPr="001E397C" w:rsidRDefault="005E0F6C" w:rsidP="005E0F6C">
            <w:r>
              <w:rPr>
                <w:noProof/>
              </w:rPr>
              <w:drawing>
                <wp:inline distT="0" distB="0" distL="0" distR="0" wp14:anchorId="06268A6B" wp14:editId="0F98E53E">
                  <wp:extent cx="5486400" cy="37148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714819"/>
                          </a:xfrm>
                          <a:prstGeom prst="rect">
                            <a:avLst/>
                          </a:prstGeom>
                        </pic:spPr>
                      </pic:pic>
                    </a:graphicData>
                  </a:graphic>
                </wp:inline>
              </w:drawing>
            </w:r>
          </w:p>
          <w:p w14:paraId="6C7961F8" w14:textId="77777777" w:rsidR="005E0F6C" w:rsidRDefault="005E0F6C" w:rsidP="005E0F6C">
            <w:r>
              <w:t xml:space="preserve">26. </w:t>
            </w:r>
            <w:r w:rsidRPr="001E397C">
              <w:t>Install 4 new pre-cl</w:t>
            </w:r>
            <w:r>
              <w:t>eaned [Spec 1] studs in positions 2, 5, 8, and 11 in a star pattern to ensure equal pressure on the gasket. Torque these pre-cleaned studs to 31 ft-lbs.</w:t>
            </w:r>
          </w:p>
          <w:p w14:paraId="07B05D8F" w14:textId="77777777" w:rsidR="005E0F6C" w:rsidRPr="001E397C" w:rsidRDefault="005E0F6C" w:rsidP="005E0F6C"/>
          <w:p w14:paraId="1401F12C" w14:textId="77777777" w:rsidR="005E0F6C" w:rsidRDefault="005E0F6C" w:rsidP="005E0F6C">
            <w:r>
              <w:t xml:space="preserve">27. </w:t>
            </w:r>
            <w:r w:rsidRPr="001E397C">
              <w:t>Remove final 4 original studs 2 at a time from the flange</w:t>
            </w:r>
            <w:r>
              <w:t xml:space="preserve"> in a star pattern</w:t>
            </w:r>
            <w:r w:rsidRPr="001E397C">
              <w:t xml:space="preserve">. </w:t>
            </w:r>
          </w:p>
          <w:p w14:paraId="298DDDA2" w14:textId="77777777" w:rsidR="005E0F6C" w:rsidRDefault="005E0F6C" w:rsidP="005E0F6C">
            <w:r>
              <w:t>Prepare an IPA dipped Q-tip and remove excess liquid from the Q-tip before cleaning the bolt holes. Clean bolt holes with the IPA dipped Q-tip.</w:t>
            </w:r>
          </w:p>
          <w:p w14:paraId="427C4F9E" w14:textId="77777777" w:rsidR="005E0F6C" w:rsidRDefault="005E0F6C" w:rsidP="005E0F6C">
            <w:r>
              <w:t>Use ionized N2 to spray open bolt holes from both directions to Spec 1 in accordance with the Ionized N2 Parts Cleaning Procedure.</w:t>
            </w:r>
          </w:p>
          <w:p w14:paraId="360729FB" w14:textId="77777777" w:rsidR="005E0F6C" w:rsidRPr="001E397C" w:rsidRDefault="005E0F6C" w:rsidP="005E0F6C">
            <w:r>
              <w:t>Repeat using ionized N2 to spray open bolt holes from both directions two additional times to Spec 1 to ensure cleanliness before proceeding.</w:t>
            </w:r>
          </w:p>
          <w:p w14:paraId="4BE243E5" w14:textId="77777777" w:rsidR="005E0F6C" w:rsidRDefault="005E0F6C" w:rsidP="005E0F6C"/>
          <w:p w14:paraId="42538D7F" w14:textId="77777777" w:rsidR="005E0F6C" w:rsidRDefault="005E0F6C" w:rsidP="005E0F6C">
            <w:r>
              <w:t xml:space="preserve">28. Hold the cavity downstream end flange and </w:t>
            </w:r>
            <w:proofErr w:type="gramStart"/>
            <w:r>
              <w:t>right angle</w:t>
            </w:r>
            <w:proofErr w:type="gramEnd"/>
            <w:r>
              <w:t xml:space="preserve"> valve sub-assembly flange tight so that there is no movement of the flanges while studs are being removed. </w:t>
            </w:r>
          </w:p>
          <w:p w14:paraId="1A680ACB" w14:textId="77777777" w:rsidR="005E0F6C" w:rsidRDefault="005E0F6C" w:rsidP="005E0F6C">
            <w:r>
              <w:t>Remove the stud in position 5, pulling the stud away from the cavity.</w:t>
            </w:r>
          </w:p>
          <w:p w14:paraId="2472D66E" w14:textId="77777777" w:rsidR="005E0F6C" w:rsidRDefault="005E0F6C" w:rsidP="005E0F6C">
            <w:r>
              <w:t>Then remove the stud in position 11, pulling the stud away the cavity.</w:t>
            </w:r>
          </w:p>
          <w:p w14:paraId="6498F4C7" w14:textId="77777777" w:rsidR="005E0F6C" w:rsidRDefault="005E0F6C" w:rsidP="005E0F6C">
            <w:r>
              <w:t>Then remove the stud in position 2, pulling the stud away the cavity.</w:t>
            </w:r>
          </w:p>
          <w:p w14:paraId="5AF366AF" w14:textId="77777777" w:rsidR="005E0F6C" w:rsidRDefault="005E0F6C" w:rsidP="005E0F6C">
            <w:r>
              <w:t>Then remove the stud in position 8, pulling the stud away the cavity.</w:t>
            </w:r>
          </w:p>
          <w:p w14:paraId="46B73319"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7D3012A8" w14:textId="77777777" w:rsidR="005E0F6C" w:rsidRDefault="005E0F6C" w:rsidP="005E0F6C">
            <w:r>
              <w:t>Verify the purge starts.</w:t>
            </w:r>
          </w:p>
          <w:p w14:paraId="3848A94C" w14:textId="77777777" w:rsidR="005E0F6C" w:rsidRPr="001E397C" w:rsidRDefault="005E0F6C" w:rsidP="005E0F6C"/>
          <w:p w14:paraId="5693A299" w14:textId="77777777" w:rsidR="005E0F6C" w:rsidRDefault="005E0F6C" w:rsidP="005E0F6C">
            <w:r>
              <w:t xml:space="preserve">29.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cavity.</w:t>
            </w:r>
          </w:p>
          <w:p w14:paraId="78D1A730" w14:textId="77777777" w:rsidR="005E0F6C" w:rsidRPr="001E397C" w:rsidRDefault="005E0F6C" w:rsidP="005E0F6C"/>
        </w:tc>
        <w:tc>
          <w:tcPr>
            <w:tcW w:w="5760" w:type="dxa"/>
            <w:vMerge w:val="restart"/>
            <w:noWrap/>
          </w:tcPr>
          <w:p w14:paraId="1E07D3F3" w14:textId="77777777" w:rsidR="005E0F6C" w:rsidRDefault="005E0F6C" w:rsidP="005E0F6C">
            <w:pPr>
              <w:spacing w:line="276" w:lineRule="auto"/>
            </w:pPr>
          </w:p>
        </w:tc>
      </w:tr>
      <w:tr w:rsidR="005E0F6C" w:rsidRPr="00D97B1C" w14:paraId="55C6AF67" w14:textId="77777777" w:rsidTr="005E0F6C">
        <w:trPr>
          <w:trHeight w:val="288"/>
        </w:trPr>
        <w:tc>
          <w:tcPr>
            <w:tcW w:w="1345" w:type="dxa"/>
            <w:vMerge/>
          </w:tcPr>
          <w:p w14:paraId="125CC232" w14:textId="77777777" w:rsidR="005E0F6C" w:rsidRDefault="005E0F6C" w:rsidP="005E0F6C"/>
        </w:tc>
        <w:tc>
          <w:tcPr>
            <w:tcW w:w="19887" w:type="dxa"/>
          </w:tcPr>
          <w:p w14:paraId="0B92BD2D" w14:textId="77777777" w:rsidR="005E0F6C" w:rsidRPr="00661894" w:rsidRDefault="005E0F6C" w:rsidP="005E0F6C">
            <w:pPr>
              <w:rPr>
                <w:b/>
              </w:rPr>
            </w:pPr>
            <w:r w:rsidRPr="00661894">
              <w:rPr>
                <w:b/>
              </w:rPr>
              <w:t>Align the Bellows Rotatable Flange and Cavity 2 Downstream Flange</w:t>
            </w:r>
          </w:p>
          <w:p w14:paraId="177025FE" w14:textId="77777777" w:rsidR="005E0F6C" w:rsidRDefault="005E0F6C" w:rsidP="005E0F6C">
            <w:r w:rsidRPr="00B84FC6">
              <w:t>30.</w:t>
            </w:r>
            <w:r>
              <w:t xml:space="preserve"> </w:t>
            </w:r>
            <w:r w:rsidRPr="00B84FC6">
              <w:t>Slowly</w:t>
            </w:r>
            <w:r w:rsidRPr="008F72FC">
              <w:t xml:space="preserve"> slide </w:t>
            </w:r>
            <w:r>
              <w:t>Cavity 3</w:t>
            </w:r>
            <w:r w:rsidRPr="008F72FC">
              <w:t xml:space="preserve"> towards </w:t>
            </w:r>
            <w:r>
              <w:t>Cavity 2</w:t>
            </w:r>
            <w:r w:rsidRPr="008F72FC">
              <w:t xml:space="preserve"> to check bellows rotatable flange alignment. The nipples on the flange alignment covers should move freely into the indents of the flanges. A slight rotation of the bellows flange can be performed if necessary during the alignment process. A bolt on each bellows restraint block can be loosened to allow for the rotatable f</w:t>
            </w:r>
            <w:r>
              <w:t>lange to be adjusted if needed.</w:t>
            </w:r>
          </w:p>
          <w:p w14:paraId="446E2F0E" w14:textId="77777777" w:rsidR="005E0F6C" w:rsidRDefault="005E0F6C" w:rsidP="005E0F6C">
            <w:r>
              <w:t xml:space="preserve">31. </w:t>
            </w:r>
            <w:r w:rsidRPr="008F72FC">
              <w:t xml:space="preserve">Move </w:t>
            </w:r>
            <w:r>
              <w:t>Cavity 3</w:t>
            </w:r>
            <w:r w:rsidRPr="008F72FC">
              <w:t xml:space="preserve"> away from </w:t>
            </w:r>
            <w:r>
              <w:t>Cavity 2.</w:t>
            </w:r>
          </w:p>
          <w:p w14:paraId="52100540" w14:textId="77777777" w:rsidR="005E0F6C" w:rsidRDefault="005E0F6C" w:rsidP="005E0F6C">
            <w:r>
              <w:t xml:space="preserve">32. </w:t>
            </w:r>
            <w:r w:rsidRPr="008F72FC">
              <w:t xml:space="preserve">Carefully remove the alignment covers from the bellows rotatable flange and </w:t>
            </w:r>
            <w:r>
              <w:t>Cavity 2.</w:t>
            </w:r>
          </w:p>
          <w:p w14:paraId="4BA647EF" w14:textId="77777777" w:rsidR="005E0F6C" w:rsidRPr="00223446" w:rsidRDefault="005E0F6C" w:rsidP="005E0F6C"/>
        </w:tc>
        <w:tc>
          <w:tcPr>
            <w:tcW w:w="5760" w:type="dxa"/>
            <w:vMerge/>
            <w:noWrap/>
          </w:tcPr>
          <w:p w14:paraId="452273F1" w14:textId="77777777" w:rsidR="005E0F6C" w:rsidRDefault="005E0F6C" w:rsidP="005E0F6C">
            <w:pPr>
              <w:spacing w:line="276" w:lineRule="auto"/>
            </w:pPr>
          </w:p>
        </w:tc>
      </w:tr>
      <w:tr w:rsidR="005E0F6C" w:rsidRPr="00D97B1C" w14:paraId="5F2DEEB9" w14:textId="77777777" w:rsidTr="005E0F6C">
        <w:trPr>
          <w:trHeight w:val="288"/>
        </w:trPr>
        <w:tc>
          <w:tcPr>
            <w:tcW w:w="1345" w:type="dxa"/>
            <w:vMerge/>
          </w:tcPr>
          <w:p w14:paraId="4243EDDE" w14:textId="77777777" w:rsidR="005E0F6C" w:rsidRDefault="005E0F6C" w:rsidP="005E0F6C"/>
        </w:tc>
        <w:tc>
          <w:tcPr>
            <w:tcW w:w="19887" w:type="dxa"/>
          </w:tcPr>
          <w:p w14:paraId="43092342" w14:textId="77777777" w:rsidR="005E0F6C" w:rsidRPr="00661894" w:rsidRDefault="005E0F6C" w:rsidP="005E0F6C">
            <w:pPr>
              <w:rPr>
                <w:b/>
              </w:rPr>
            </w:pPr>
            <w:r w:rsidRPr="00661894">
              <w:rPr>
                <w:b/>
              </w:rPr>
              <w:t>Install the Bellows to Cavity 2</w:t>
            </w:r>
          </w:p>
          <w:p w14:paraId="509A6B00" w14:textId="77777777" w:rsidR="005E0F6C" w:rsidRPr="001E397C" w:rsidRDefault="005E0F6C" w:rsidP="005E0F6C">
            <w:r>
              <w:t xml:space="preserve">33. </w:t>
            </w:r>
            <w:r w:rsidRPr="001E397C">
              <w:t xml:space="preserve">Carefully remove the </w:t>
            </w:r>
            <w:r>
              <w:t>alignment blank</w:t>
            </w:r>
            <w:r w:rsidRPr="001E397C">
              <w:t xml:space="preserve">s from the </w:t>
            </w:r>
            <w:r>
              <w:t>bellows rotatable flange and the cavity.</w:t>
            </w:r>
          </w:p>
          <w:p w14:paraId="4F07B88A" w14:textId="77777777" w:rsidR="005E0F6C" w:rsidRPr="001E397C" w:rsidRDefault="005E0F6C" w:rsidP="005E0F6C">
            <w:r>
              <w:t xml:space="preserve">34. </w:t>
            </w:r>
            <w:r w:rsidRPr="001E397C">
              <w:t xml:space="preserve">Install the </w:t>
            </w:r>
            <w:r>
              <w:t>beamline</w:t>
            </w:r>
            <w:r w:rsidRPr="001E397C">
              <w:t xml:space="preserve"> gasket with retaining clips to hold the gasket in place on the bellows flange. Verify the clips are placed in</w:t>
            </w:r>
            <w:r>
              <w:t xml:space="preserve"> the horizontal position.</w:t>
            </w:r>
          </w:p>
          <w:p w14:paraId="763F624B" w14:textId="77777777" w:rsidR="005E0F6C" w:rsidRPr="001E397C" w:rsidRDefault="005E0F6C" w:rsidP="005E0F6C">
            <w:r>
              <w:t xml:space="preserve">35. </w:t>
            </w:r>
            <w:r w:rsidRPr="001E397C">
              <w:t>Slowly slide the cavity back into place against the gasket. Remove the gasket clips.</w:t>
            </w:r>
          </w:p>
          <w:p w14:paraId="78AAC11E" w14:textId="77777777" w:rsidR="005E0F6C" w:rsidRPr="001E397C" w:rsidRDefault="005E0F6C" w:rsidP="005E0F6C">
            <w:r>
              <w:t>36.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49BF8F10" w14:textId="77777777" w:rsidR="005E0F6C" w:rsidRPr="001E397C" w:rsidRDefault="005E0F6C" w:rsidP="005E0F6C">
            <w:r>
              <w:t>37. P</w:t>
            </w:r>
            <w:r w:rsidRPr="001E397C">
              <w:t>lace 4 pre-cleaned [Spec 1] studs in a star pattern in the cavity flan</w:t>
            </w:r>
            <w:r>
              <w:t>ge and snug them with a wrench.</w:t>
            </w:r>
          </w:p>
          <w:p w14:paraId="54E039B2" w14:textId="77777777" w:rsidR="005E0F6C" w:rsidRPr="001E397C" w:rsidRDefault="005E0F6C" w:rsidP="005E0F6C">
            <w:r>
              <w:t>38. P</w:t>
            </w:r>
            <w:r w:rsidRPr="001E397C">
              <w:t xml:space="preserve">lace the remaining fasteners on the flange continuing the star pattern and </w:t>
            </w:r>
            <w:r>
              <w:t>snug all of them with a wrench.</w:t>
            </w:r>
          </w:p>
          <w:p w14:paraId="3912362F" w14:textId="77777777" w:rsidR="005E0F6C" w:rsidRDefault="005E0F6C" w:rsidP="005E0F6C">
            <w:r>
              <w:t xml:space="preserve">39.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w:t>
            </w:r>
          </w:p>
          <w:p w14:paraId="0AB57EB9" w14:textId="77777777" w:rsidR="005E0F6C" w:rsidRPr="00F7467D" w:rsidRDefault="005E0F6C" w:rsidP="005E0F6C"/>
        </w:tc>
        <w:tc>
          <w:tcPr>
            <w:tcW w:w="5760" w:type="dxa"/>
            <w:vMerge/>
            <w:noWrap/>
          </w:tcPr>
          <w:p w14:paraId="6FCB23EB" w14:textId="77777777" w:rsidR="005E0F6C" w:rsidRDefault="005E0F6C" w:rsidP="005E0F6C">
            <w:pPr>
              <w:spacing w:line="276" w:lineRule="auto"/>
            </w:pPr>
          </w:p>
        </w:tc>
      </w:tr>
      <w:tr w:rsidR="005E0F6C" w:rsidRPr="00D97B1C" w14:paraId="29107EBC" w14:textId="77777777" w:rsidTr="005E0F6C">
        <w:trPr>
          <w:trHeight w:val="288"/>
        </w:trPr>
        <w:tc>
          <w:tcPr>
            <w:tcW w:w="1345" w:type="dxa"/>
            <w:vMerge/>
          </w:tcPr>
          <w:p w14:paraId="002C0EE5" w14:textId="77777777" w:rsidR="005E0F6C" w:rsidRDefault="005E0F6C" w:rsidP="005E0F6C"/>
        </w:tc>
        <w:tc>
          <w:tcPr>
            <w:tcW w:w="19887" w:type="dxa"/>
          </w:tcPr>
          <w:p w14:paraId="354418F2" w14:textId="77777777" w:rsidR="005E0F6C" w:rsidRPr="00661894" w:rsidRDefault="005E0F6C" w:rsidP="005E0F6C">
            <w:pPr>
              <w:rPr>
                <w:b/>
              </w:rPr>
            </w:pPr>
            <w:r w:rsidRPr="00661894">
              <w:rPr>
                <w:b/>
              </w:rPr>
              <w:t xml:space="preserve">Final </w:t>
            </w:r>
            <w:proofErr w:type="spellStart"/>
            <w:r w:rsidRPr="00661894">
              <w:rPr>
                <w:b/>
              </w:rPr>
              <w:t>Torquing</w:t>
            </w:r>
            <w:proofErr w:type="spellEnd"/>
            <w:r w:rsidRPr="00661894">
              <w:rPr>
                <w:b/>
              </w:rPr>
              <w:t xml:space="preserve"> of Bellows Flanges to Cavities</w:t>
            </w:r>
          </w:p>
          <w:p w14:paraId="107DC6C6" w14:textId="77777777" w:rsidR="005E0F6C" w:rsidRDefault="005E0F6C" w:rsidP="005E0F6C">
            <w:r>
              <w:t>40. Torque all the fasteners on the Cavity 3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443F4709" w14:textId="77777777" w:rsidR="005E0F6C" w:rsidRDefault="005E0F6C" w:rsidP="005E0F6C">
            <w:r>
              <w:t>41. Torque all the fasteners on the Cavity 2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4A950B72" w14:textId="77777777" w:rsidR="005E0F6C" w:rsidRDefault="005E0F6C" w:rsidP="005E0F6C">
            <w:r>
              <w:t>42. On the Cavity 3 side, repeat the final torque sequence twice and then go around all of the fasteners at least twice or until there is no movement of the nuts.</w:t>
            </w:r>
          </w:p>
          <w:p w14:paraId="52E4F2D3" w14:textId="77777777" w:rsidR="005E0F6C" w:rsidRDefault="005E0F6C" w:rsidP="005E0F6C">
            <w:r>
              <w:t>43. On the Cavity 2 side, repeat the final torque sequence twice and then go around all of the fasteners at least twice or until there is no movement of the nuts.</w:t>
            </w:r>
          </w:p>
          <w:p w14:paraId="34445D66" w14:textId="77777777" w:rsidR="005E0F6C" w:rsidRDefault="005E0F6C" w:rsidP="005E0F6C">
            <w:r>
              <w:t>44. Verify the purge system turns off.</w:t>
            </w:r>
          </w:p>
          <w:p w14:paraId="3DBFD63D" w14:textId="77777777" w:rsidR="005E0F6C" w:rsidRDefault="005E0F6C" w:rsidP="005E0F6C">
            <w:r>
              <w:t>45. Install rail locks on Cavity 3 to lock it in place.</w:t>
            </w:r>
          </w:p>
          <w:p w14:paraId="038AC73E" w14:textId="77777777" w:rsidR="005E0F6C" w:rsidRPr="00B84FC6" w:rsidRDefault="005E0F6C" w:rsidP="005E0F6C"/>
        </w:tc>
        <w:tc>
          <w:tcPr>
            <w:tcW w:w="5760" w:type="dxa"/>
            <w:noWrap/>
          </w:tcPr>
          <w:p w14:paraId="7E0A4A45" w14:textId="77777777" w:rsidR="005E0F6C" w:rsidRDefault="005E0F6C" w:rsidP="005E0F6C">
            <w:pPr>
              <w:spacing w:line="276" w:lineRule="auto"/>
            </w:pPr>
            <w:r>
              <w:t>[[Bellows2_3_Comment]] &lt;&lt;COMMENT&gt;&gt;</w:t>
            </w:r>
          </w:p>
          <w:p w14:paraId="6BD03479" w14:textId="77777777" w:rsidR="005E0F6C" w:rsidRDefault="005E0F6C" w:rsidP="005E0F6C">
            <w:pPr>
              <w:spacing w:line="276" w:lineRule="auto"/>
            </w:pPr>
            <w:r>
              <w:t>[[Bellows2_3_Time]] &lt;&lt;TIMESTAMP&gt;&gt;</w:t>
            </w:r>
          </w:p>
          <w:p w14:paraId="2D79E617" w14:textId="77777777" w:rsidR="005E0F6C" w:rsidRDefault="005E0F6C" w:rsidP="005E0F6C">
            <w:pPr>
              <w:spacing w:line="276" w:lineRule="auto"/>
            </w:pPr>
            <w:r>
              <w:t>[[Bellows2_3_Tech1]] &lt;&lt;SRFCVP&gt;&gt;</w:t>
            </w:r>
          </w:p>
          <w:p w14:paraId="387CDBFE" w14:textId="77777777" w:rsidR="005E0F6C" w:rsidRDefault="005E0F6C" w:rsidP="005E0F6C">
            <w:pPr>
              <w:spacing w:line="276" w:lineRule="auto"/>
            </w:pPr>
            <w:r>
              <w:t>[[Bellows2_3_Tech2]] &lt;&lt;SRFCVP&gt;&gt;</w:t>
            </w:r>
          </w:p>
        </w:tc>
      </w:tr>
      <w:tr w:rsidR="005E0F6C" w:rsidRPr="00D97B1C" w14:paraId="4BDCDA66" w14:textId="77777777" w:rsidTr="005E0F6C">
        <w:trPr>
          <w:trHeight w:val="288"/>
        </w:trPr>
        <w:tc>
          <w:tcPr>
            <w:tcW w:w="1345" w:type="dxa"/>
            <w:vMerge/>
          </w:tcPr>
          <w:p w14:paraId="78DAB581" w14:textId="77777777" w:rsidR="005E0F6C" w:rsidRDefault="005E0F6C" w:rsidP="005E0F6C"/>
        </w:tc>
        <w:tc>
          <w:tcPr>
            <w:tcW w:w="19887" w:type="dxa"/>
          </w:tcPr>
          <w:p w14:paraId="79721371" w14:textId="77777777" w:rsidR="005E0F6C" w:rsidRPr="00661894" w:rsidRDefault="005E0F6C" w:rsidP="005E0F6C">
            <w:pPr>
              <w:rPr>
                <w:b/>
              </w:rPr>
            </w:pPr>
            <w:r w:rsidRPr="00661894">
              <w:rPr>
                <w:b/>
              </w:rPr>
              <w:t>Remove Purge System Hose from Cavity 3</w:t>
            </w:r>
          </w:p>
          <w:p w14:paraId="2860C060" w14:textId="77777777" w:rsidR="005E0F6C" w:rsidRPr="00F82D15" w:rsidRDefault="005E0F6C" w:rsidP="005E0F6C">
            <w:r>
              <w:t xml:space="preserve">46. </w:t>
            </w:r>
            <w:r w:rsidRPr="00F82D15">
              <w:t xml:space="preserve">Set the purge software to "Standby" state for </w:t>
            </w:r>
            <w:r>
              <w:t>the Downstream Purge Line</w:t>
            </w:r>
            <w:r w:rsidRPr="00F82D15">
              <w:t>.</w:t>
            </w:r>
          </w:p>
          <w:p w14:paraId="22C0F320" w14:textId="77777777" w:rsidR="005E0F6C" w:rsidRPr="00F82D15" w:rsidRDefault="005E0F6C" w:rsidP="005E0F6C">
            <w:r>
              <w:t xml:space="preserve">47. </w:t>
            </w:r>
            <w:r w:rsidRPr="00F82D15">
              <w:t>Slowly close the cavity right angle valve.</w:t>
            </w:r>
          </w:p>
          <w:p w14:paraId="5F3BDAB4" w14:textId="77777777" w:rsidR="005E0F6C" w:rsidRPr="00F82D15" w:rsidRDefault="005E0F6C" w:rsidP="005E0F6C">
            <w:r>
              <w:t xml:space="preserve">48. </w:t>
            </w:r>
            <w:r w:rsidRPr="00F82D15">
              <w:t xml:space="preserve">Remove the purge system hose from </w:t>
            </w:r>
            <w:r>
              <w:t>the cavity</w:t>
            </w:r>
            <w:r w:rsidRPr="00F82D15">
              <w:t>.</w:t>
            </w:r>
          </w:p>
          <w:p w14:paraId="1642218E" w14:textId="77777777" w:rsidR="005E0F6C" w:rsidRDefault="005E0F6C" w:rsidP="005E0F6C">
            <w:r>
              <w:t xml:space="preserve">49. </w:t>
            </w:r>
            <w:r w:rsidRPr="00F82D15">
              <w:t xml:space="preserve">Put a blank on the Spool with two </w:t>
            </w:r>
            <w:r>
              <w:t>stud</w:t>
            </w:r>
            <w:r w:rsidRPr="00F82D15">
              <w:t>s using the same gask</w:t>
            </w:r>
            <w:r>
              <w:t>et.</w:t>
            </w:r>
          </w:p>
          <w:p w14:paraId="020E0939" w14:textId="77777777" w:rsidR="005E0F6C" w:rsidRPr="00F82D15" w:rsidRDefault="005E0F6C" w:rsidP="005E0F6C"/>
        </w:tc>
        <w:tc>
          <w:tcPr>
            <w:tcW w:w="5760" w:type="dxa"/>
            <w:noWrap/>
          </w:tcPr>
          <w:p w14:paraId="6F8491DE" w14:textId="77777777" w:rsidR="005E0F6C" w:rsidRDefault="005E0F6C" w:rsidP="005E0F6C"/>
        </w:tc>
      </w:tr>
    </w:tbl>
    <w:p w14:paraId="72B3696C" w14:textId="77777777" w:rsidR="005E0F6C" w:rsidRDefault="005E0F6C" w:rsidP="005E0F6C">
      <w:pPr>
        <w:spacing w:after="200" w:line="276" w:lineRule="auto"/>
      </w:pPr>
      <w:r>
        <w:br w:type="page"/>
      </w:r>
    </w:p>
    <w:tbl>
      <w:tblPr>
        <w:tblStyle w:val="TableGrid"/>
        <w:tblW w:w="5000" w:type="pct"/>
        <w:tblLayout w:type="fixed"/>
        <w:tblLook w:val="04A0" w:firstRow="1" w:lastRow="0" w:firstColumn="1" w:lastColumn="0" w:noHBand="0" w:noVBand="1"/>
      </w:tblPr>
      <w:tblGrid>
        <w:gridCol w:w="752"/>
        <w:gridCol w:w="9389"/>
        <w:gridCol w:w="2809"/>
      </w:tblGrid>
      <w:tr w:rsidR="005E0F6C" w:rsidRPr="00D97B1C" w14:paraId="0B2B43C3" w14:textId="77777777" w:rsidTr="005E0F6C">
        <w:trPr>
          <w:trHeight w:val="288"/>
        </w:trPr>
        <w:tc>
          <w:tcPr>
            <w:tcW w:w="1345" w:type="dxa"/>
          </w:tcPr>
          <w:p w14:paraId="67E0436D" w14:textId="77777777" w:rsidR="005E0F6C" w:rsidRPr="00D97B1C" w:rsidRDefault="005E0F6C" w:rsidP="005E0F6C">
            <w:pPr>
              <w:jc w:val="center"/>
            </w:pPr>
            <w:r w:rsidRPr="00D97B1C">
              <w:t>Step No.</w:t>
            </w:r>
          </w:p>
        </w:tc>
        <w:tc>
          <w:tcPr>
            <w:tcW w:w="19887" w:type="dxa"/>
          </w:tcPr>
          <w:p w14:paraId="21879BB8" w14:textId="77777777" w:rsidR="005E0F6C" w:rsidRPr="00F82D15" w:rsidRDefault="005E0F6C" w:rsidP="005E0F6C">
            <w:r w:rsidRPr="00F82D15">
              <w:t>Instructions</w:t>
            </w:r>
          </w:p>
        </w:tc>
        <w:tc>
          <w:tcPr>
            <w:tcW w:w="5760" w:type="dxa"/>
            <w:noWrap/>
          </w:tcPr>
          <w:p w14:paraId="6A6DA3A1" w14:textId="77777777" w:rsidR="005E0F6C" w:rsidRPr="00D97B1C" w:rsidRDefault="005E0F6C" w:rsidP="005E0F6C">
            <w:r w:rsidRPr="00D97B1C">
              <w:t>Data Input</w:t>
            </w:r>
          </w:p>
        </w:tc>
      </w:tr>
      <w:tr w:rsidR="005E0F6C" w:rsidRPr="00D97B1C" w14:paraId="31B3BF72" w14:textId="77777777" w:rsidTr="005E0F6C">
        <w:trPr>
          <w:trHeight w:val="288"/>
        </w:trPr>
        <w:tc>
          <w:tcPr>
            <w:tcW w:w="1345" w:type="dxa"/>
            <w:vMerge w:val="restart"/>
          </w:tcPr>
          <w:p w14:paraId="15D35560" w14:textId="77777777" w:rsidR="005E0F6C" w:rsidRPr="00D97B1C" w:rsidRDefault="005E0F6C" w:rsidP="005E0F6C">
            <w:r>
              <w:t>12.</w:t>
            </w:r>
          </w:p>
        </w:tc>
        <w:tc>
          <w:tcPr>
            <w:tcW w:w="19887" w:type="dxa"/>
          </w:tcPr>
          <w:p w14:paraId="677F0CEE" w14:textId="77777777" w:rsidR="005E0F6C" w:rsidRPr="00661894" w:rsidRDefault="005E0F6C" w:rsidP="005E0F6C">
            <w:pPr>
              <w:rPr>
                <w:b/>
                <w:u w:val="single"/>
              </w:rPr>
            </w:pPr>
            <w:r w:rsidRPr="00661894">
              <w:rPr>
                <w:b/>
                <w:u w:val="single"/>
              </w:rPr>
              <w:t>Cavity 4 Prep</w:t>
            </w:r>
          </w:p>
          <w:p w14:paraId="101FE420" w14:textId="77777777" w:rsidR="005E0F6C" w:rsidRDefault="005E0F6C" w:rsidP="005E0F6C">
            <w:r>
              <w:t xml:space="preserve">1. </w:t>
            </w:r>
            <w:r w:rsidRPr="00F82D15">
              <w:t xml:space="preserve">Record </w:t>
            </w:r>
            <w:r>
              <w:t>Cavity 4</w:t>
            </w:r>
            <w:r w:rsidRPr="00F82D15">
              <w:t xml:space="preserve"> serial number.</w:t>
            </w:r>
          </w:p>
          <w:p w14:paraId="327F550D" w14:textId="77777777" w:rsidR="005E0F6C" w:rsidRPr="00F82D15" w:rsidRDefault="005E0F6C" w:rsidP="005E0F6C"/>
        </w:tc>
        <w:tc>
          <w:tcPr>
            <w:tcW w:w="5760" w:type="dxa"/>
            <w:noWrap/>
          </w:tcPr>
          <w:p w14:paraId="59EE9AC1" w14:textId="77777777" w:rsidR="005E0F6C" w:rsidRPr="00D97B1C" w:rsidRDefault="005E0F6C" w:rsidP="005E0F6C">
            <w:pPr>
              <w:spacing w:line="276" w:lineRule="auto"/>
            </w:pPr>
            <w:r>
              <w:t>[[CAVSN4]] &lt;&lt;CAVSN&gt;&gt;</w:t>
            </w:r>
          </w:p>
        </w:tc>
      </w:tr>
      <w:tr w:rsidR="005E0F6C" w:rsidRPr="00D97B1C" w14:paraId="1F9E948B" w14:textId="77777777" w:rsidTr="005E0F6C">
        <w:trPr>
          <w:trHeight w:val="288"/>
        </w:trPr>
        <w:tc>
          <w:tcPr>
            <w:tcW w:w="1345" w:type="dxa"/>
            <w:vMerge/>
          </w:tcPr>
          <w:p w14:paraId="57C45061" w14:textId="77777777" w:rsidR="005E0F6C" w:rsidRDefault="005E0F6C" w:rsidP="005E0F6C"/>
        </w:tc>
        <w:tc>
          <w:tcPr>
            <w:tcW w:w="19887" w:type="dxa"/>
          </w:tcPr>
          <w:p w14:paraId="214C7C85" w14:textId="77777777" w:rsidR="005E0F6C" w:rsidRDefault="005E0F6C" w:rsidP="005E0F6C">
            <w:r>
              <w:t xml:space="preserve">2. </w:t>
            </w:r>
            <w:r w:rsidRPr="00F82D15">
              <w:t xml:space="preserve">Put </w:t>
            </w:r>
            <w:r>
              <w:t>the c</w:t>
            </w:r>
            <w:r w:rsidRPr="00F82D15">
              <w:t xml:space="preserve">avity on the rail tooling with the blank flange facing the upstream gate valve sub-assembly </w:t>
            </w:r>
            <w:r>
              <w:t>[GV1SA]</w:t>
            </w:r>
            <w:r w:rsidRPr="00F82D15">
              <w:t xml:space="preserve"> and the FPC facing the sou</w:t>
            </w:r>
            <w:r>
              <w:t>theast corner of the cleanroom.</w:t>
            </w:r>
          </w:p>
          <w:p w14:paraId="0E51C7A5" w14:textId="77777777" w:rsidR="005E0F6C" w:rsidRPr="00F82D15" w:rsidRDefault="005E0F6C" w:rsidP="005E0F6C"/>
        </w:tc>
        <w:tc>
          <w:tcPr>
            <w:tcW w:w="5760" w:type="dxa"/>
            <w:vMerge w:val="restart"/>
            <w:noWrap/>
          </w:tcPr>
          <w:p w14:paraId="7264C9CC" w14:textId="77777777" w:rsidR="005E0F6C" w:rsidRDefault="005E0F6C" w:rsidP="005E0F6C">
            <w:pPr>
              <w:spacing w:line="276" w:lineRule="auto"/>
            </w:pPr>
          </w:p>
        </w:tc>
      </w:tr>
      <w:tr w:rsidR="005E0F6C" w:rsidRPr="00D97B1C" w14:paraId="16CAF4BF" w14:textId="77777777" w:rsidTr="005E0F6C">
        <w:trPr>
          <w:trHeight w:val="288"/>
        </w:trPr>
        <w:tc>
          <w:tcPr>
            <w:tcW w:w="1345" w:type="dxa"/>
            <w:vMerge/>
          </w:tcPr>
          <w:p w14:paraId="21B54EAC" w14:textId="77777777" w:rsidR="005E0F6C" w:rsidRDefault="005E0F6C" w:rsidP="005E0F6C"/>
        </w:tc>
        <w:tc>
          <w:tcPr>
            <w:tcW w:w="19887" w:type="dxa"/>
          </w:tcPr>
          <w:p w14:paraId="4397DC79" w14:textId="77777777" w:rsidR="005E0F6C" w:rsidRDefault="005E0F6C" w:rsidP="005E0F6C">
            <w:pPr>
              <w:rPr>
                <w:b/>
              </w:rPr>
            </w:pPr>
            <w:r w:rsidRPr="00661894">
              <w:rPr>
                <w:b/>
              </w:rPr>
              <w:t>Note: There will be some movement of flange location and/or cavity level every time something is adjusted. Several iterations of the cavity alignment will be required before the cavity will be perfectly level and have both beamline flanges in place.</w:t>
            </w:r>
          </w:p>
          <w:p w14:paraId="33F1EC71" w14:textId="77777777" w:rsidR="005E0F6C" w:rsidRPr="00661894" w:rsidRDefault="005E0F6C" w:rsidP="005E0F6C">
            <w:pPr>
              <w:rPr>
                <w:b/>
              </w:rPr>
            </w:pPr>
          </w:p>
          <w:p w14:paraId="630886C3" w14:textId="77777777" w:rsidR="005E0F6C" w:rsidRPr="00F82D15" w:rsidRDefault="005E0F6C" w:rsidP="005E0F6C">
            <w:r>
              <w:t xml:space="preserve">3. Align Cavity 4 and the upstream flange of Cavity 3. </w:t>
            </w:r>
            <w:r w:rsidRPr="00F82D15">
              <w:t xml:space="preserve">The cavity shall be aligned with the flange alignment tool to locate the </w:t>
            </w:r>
            <w:r>
              <w:t>beamline</w:t>
            </w:r>
            <w:r w:rsidRPr="00F82D15">
              <w:t xml:space="preserve"> flange in the proper location.</w:t>
            </w:r>
          </w:p>
          <w:p w14:paraId="5926CD44" w14:textId="77777777" w:rsidR="005E0F6C" w:rsidRDefault="005E0F6C" w:rsidP="009B7C92">
            <w:pPr>
              <w:pStyle w:val="ListParagraph"/>
              <w:numPr>
                <w:ilvl w:val="0"/>
                <w:numId w:val="13"/>
              </w:numPr>
            </w:pPr>
            <w:r w:rsidRPr="00F82D15">
              <w:t>Verify the location of the flange is near the center of the range of the tooling to accommodate the alignment of all the cavities in the s</w:t>
            </w:r>
            <w:r>
              <w:t>tring.</w:t>
            </w:r>
          </w:p>
          <w:p w14:paraId="409D8F28" w14:textId="77777777" w:rsidR="005E0F6C" w:rsidRDefault="005E0F6C" w:rsidP="009B7C92">
            <w:pPr>
              <w:pStyle w:val="ListParagraph"/>
              <w:numPr>
                <w:ilvl w:val="0"/>
                <w:numId w:val="13"/>
              </w:numPr>
            </w:pPr>
            <w:r w:rsidRPr="00F82D15">
              <w:t>After both flanges of the cavity are in the same position - relative to the rail - set the roll of the cavity level using a precision level on the leveling tool, which is attached to the other set of helium vessel blocks.</w:t>
            </w:r>
          </w:p>
          <w:p w14:paraId="7789C91F" w14:textId="77777777" w:rsidR="005E0F6C" w:rsidRPr="00F82D15" w:rsidRDefault="005E0F6C" w:rsidP="005E0F6C"/>
        </w:tc>
        <w:tc>
          <w:tcPr>
            <w:tcW w:w="5760" w:type="dxa"/>
            <w:vMerge/>
            <w:noWrap/>
          </w:tcPr>
          <w:p w14:paraId="7BF5910F" w14:textId="77777777" w:rsidR="005E0F6C" w:rsidRDefault="005E0F6C" w:rsidP="005E0F6C">
            <w:pPr>
              <w:spacing w:line="276" w:lineRule="auto"/>
            </w:pPr>
          </w:p>
        </w:tc>
      </w:tr>
      <w:tr w:rsidR="005E0F6C" w:rsidRPr="00D97B1C" w14:paraId="52BD392C" w14:textId="77777777" w:rsidTr="005E0F6C">
        <w:trPr>
          <w:trHeight w:val="288"/>
        </w:trPr>
        <w:tc>
          <w:tcPr>
            <w:tcW w:w="1345" w:type="dxa"/>
            <w:vMerge/>
          </w:tcPr>
          <w:p w14:paraId="031C0674" w14:textId="77777777" w:rsidR="005E0F6C" w:rsidRDefault="005E0F6C" w:rsidP="005E0F6C"/>
        </w:tc>
        <w:tc>
          <w:tcPr>
            <w:tcW w:w="19887" w:type="dxa"/>
          </w:tcPr>
          <w:p w14:paraId="6530330E" w14:textId="77777777" w:rsidR="005E0F6C" w:rsidRDefault="005E0F6C" w:rsidP="005E0F6C">
            <w:r>
              <w:t xml:space="preserve">4. </w:t>
            </w:r>
            <w:r w:rsidRPr="00F82D15">
              <w:t>Set the roll of the cavity rotationally using the rotational alignment bridge and the "A" frame.</w:t>
            </w:r>
            <w:r>
              <w:t xml:space="preserve"> </w:t>
            </w:r>
            <w:r w:rsidRPr="00F82D15">
              <w:t xml:space="preserve">Verify all four frame </w:t>
            </w:r>
            <w:r>
              <w:t>stud</w:t>
            </w:r>
            <w:r w:rsidRPr="00F82D15">
              <w:t xml:space="preserve">s and "A" frame </w:t>
            </w:r>
            <w:r>
              <w:t>studs are tight when finished.</w:t>
            </w:r>
          </w:p>
          <w:p w14:paraId="052392A8" w14:textId="77777777" w:rsidR="005E0F6C" w:rsidRPr="00F82D15" w:rsidRDefault="005E0F6C" w:rsidP="005E0F6C"/>
        </w:tc>
        <w:tc>
          <w:tcPr>
            <w:tcW w:w="5760" w:type="dxa"/>
            <w:vMerge/>
            <w:noWrap/>
          </w:tcPr>
          <w:p w14:paraId="40BDF718" w14:textId="77777777" w:rsidR="005E0F6C" w:rsidRDefault="005E0F6C" w:rsidP="005E0F6C">
            <w:pPr>
              <w:spacing w:line="276" w:lineRule="auto"/>
            </w:pPr>
          </w:p>
        </w:tc>
      </w:tr>
      <w:tr w:rsidR="005E0F6C" w:rsidRPr="00D97B1C" w14:paraId="020E9201" w14:textId="77777777" w:rsidTr="005E0F6C">
        <w:trPr>
          <w:trHeight w:val="288"/>
        </w:trPr>
        <w:tc>
          <w:tcPr>
            <w:tcW w:w="1345" w:type="dxa"/>
            <w:vMerge/>
          </w:tcPr>
          <w:p w14:paraId="40472493" w14:textId="77777777" w:rsidR="005E0F6C" w:rsidRDefault="005E0F6C" w:rsidP="005E0F6C"/>
        </w:tc>
        <w:tc>
          <w:tcPr>
            <w:tcW w:w="19887" w:type="dxa"/>
          </w:tcPr>
          <w:p w14:paraId="04530235" w14:textId="77777777" w:rsidR="005E0F6C" w:rsidRDefault="005E0F6C" w:rsidP="005E0F6C">
            <w:r>
              <w:t xml:space="preserve">5. </w:t>
            </w:r>
            <w:r w:rsidRPr="00F82D15">
              <w:t xml:space="preserve">Blow down </w:t>
            </w:r>
            <w:r>
              <w:t>the cavity</w:t>
            </w:r>
            <w:r w:rsidRPr="00F82D15">
              <w:t xml:space="preserve"> with ionized N2 in accordance with the Ionize</w:t>
            </w:r>
            <w:r>
              <w:t>d Nitrogen Cleaning Procedure.</w:t>
            </w:r>
          </w:p>
          <w:p w14:paraId="7F8866D1" w14:textId="77777777" w:rsidR="005E0F6C" w:rsidRDefault="005E0F6C" w:rsidP="009B7C92">
            <w:pPr>
              <w:pStyle w:val="ListParagraph"/>
              <w:numPr>
                <w:ilvl w:val="0"/>
                <w:numId w:val="14"/>
              </w:numPr>
            </w:pPr>
            <w:r>
              <w:t xml:space="preserve">General cavity to </w:t>
            </w:r>
            <w:r w:rsidRPr="00F82D15">
              <w:t>Spec 2</w:t>
            </w:r>
            <w:r>
              <w:t>.</w:t>
            </w:r>
          </w:p>
          <w:p w14:paraId="2EDD6FA4" w14:textId="77777777" w:rsidR="005E0F6C" w:rsidRDefault="005E0F6C" w:rsidP="009B7C92">
            <w:pPr>
              <w:pStyle w:val="ListParagraph"/>
              <w:numPr>
                <w:ilvl w:val="0"/>
                <w:numId w:val="14"/>
              </w:numPr>
            </w:pPr>
            <w:r>
              <w:t>Cavity</w:t>
            </w:r>
            <w:r w:rsidRPr="00F82D15">
              <w:t xml:space="preserve"> flange, </w:t>
            </w:r>
            <w:r>
              <w:t>bolt hole</w:t>
            </w:r>
            <w:r w:rsidRPr="00F82D15">
              <w:t>s, and inside</w:t>
            </w:r>
            <w:r>
              <w:t xml:space="preserve"> the </w:t>
            </w:r>
            <w:proofErr w:type="gramStart"/>
            <w:r>
              <w:t>right angle</w:t>
            </w:r>
            <w:proofErr w:type="gramEnd"/>
            <w:r>
              <w:t xml:space="preserve"> valve up to the valve stem to Spec 1.</w:t>
            </w:r>
          </w:p>
          <w:p w14:paraId="0010A90B" w14:textId="77777777" w:rsidR="005E0F6C" w:rsidRPr="00F82D15" w:rsidRDefault="005E0F6C" w:rsidP="005E0F6C"/>
        </w:tc>
        <w:tc>
          <w:tcPr>
            <w:tcW w:w="5760" w:type="dxa"/>
            <w:vMerge/>
            <w:noWrap/>
          </w:tcPr>
          <w:p w14:paraId="1A31C2E5" w14:textId="77777777" w:rsidR="005E0F6C" w:rsidRDefault="005E0F6C" w:rsidP="005E0F6C">
            <w:pPr>
              <w:spacing w:line="276" w:lineRule="auto"/>
            </w:pPr>
          </w:p>
        </w:tc>
      </w:tr>
      <w:tr w:rsidR="005E0F6C" w:rsidRPr="00D97B1C" w14:paraId="1F56E416" w14:textId="77777777" w:rsidTr="005E0F6C">
        <w:trPr>
          <w:trHeight w:val="288"/>
        </w:trPr>
        <w:tc>
          <w:tcPr>
            <w:tcW w:w="1345" w:type="dxa"/>
            <w:vMerge/>
          </w:tcPr>
          <w:p w14:paraId="0403E416" w14:textId="77777777" w:rsidR="005E0F6C" w:rsidRDefault="005E0F6C" w:rsidP="005E0F6C"/>
        </w:tc>
        <w:tc>
          <w:tcPr>
            <w:tcW w:w="19887" w:type="dxa"/>
          </w:tcPr>
          <w:p w14:paraId="2451D85D" w14:textId="77777777" w:rsidR="005E0F6C" w:rsidRPr="009A6D83" w:rsidRDefault="005E0F6C" w:rsidP="005E0F6C">
            <w:r w:rsidRPr="009A6D83">
              <w:t>6.</w:t>
            </w:r>
            <w:r>
              <w:t xml:space="preserve"> </w:t>
            </w:r>
            <w:r w:rsidRPr="009A6D83">
              <w:t xml:space="preserve">Prepare the </w:t>
            </w:r>
            <w:r>
              <w:t>Downstream Purge Line</w:t>
            </w:r>
            <w:r w:rsidRPr="009A6D83">
              <w:t xml:space="preserve"> Spool for assembly to the cavity right angle valve.</w:t>
            </w:r>
          </w:p>
          <w:p w14:paraId="72E61AD1" w14:textId="77777777" w:rsidR="005E0F6C" w:rsidRPr="00F82D15" w:rsidRDefault="005E0F6C" w:rsidP="009B7C92">
            <w:pPr>
              <w:pStyle w:val="ListParagraph"/>
              <w:numPr>
                <w:ilvl w:val="0"/>
                <w:numId w:val="15"/>
              </w:numPr>
            </w:pPr>
            <w:r w:rsidRPr="00F82D15">
              <w:t xml:space="preserve">Set the purge software to "Standby" for </w:t>
            </w:r>
            <w:r>
              <w:t>and v</w:t>
            </w:r>
            <w:r w:rsidRPr="00F82D15">
              <w:t xml:space="preserve">erify the </w:t>
            </w:r>
            <w:proofErr w:type="spellStart"/>
            <w:r w:rsidRPr="00F82D15">
              <w:t>baratron</w:t>
            </w:r>
            <w:proofErr w:type="spellEnd"/>
            <w:r w:rsidRPr="00F82D15">
              <w:t xml:space="preserve"> is reading approximately 0.</w:t>
            </w:r>
          </w:p>
          <w:p w14:paraId="009FC7C4" w14:textId="77777777" w:rsidR="005E0F6C" w:rsidRPr="00F82D15" w:rsidRDefault="005E0F6C" w:rsidP="009B7C92">
            <w:pPr>
              <w:pStyle w:val="ListParagraph"/>
              <w:numPr>
                <w:ilvl w:val="0"/>
                <w:numId w:val="15"/>
              </w:numPr>
            </w:pPr>
            <w:r w:rsidRPr="00F82D15">
              <w:t xml:space="preserve">Remove the blank, gasket, and all fasteners from </w:t>
            </w:r>
            <w:r>
              <w:t>the</w:t>
            </w:r>
            <w:r w:rsidRPr="00F82D15">
              <w:t xml:space="preserve"> Spool.</w:t>
            </w:r>
          </w:p>
          <w:p w14:paraId="0CBF616E" w14:textId="77777777" w:rsidR="005E0F6C" w:rsidRPr="009A6D83" w:rsidRDefault="005E0F6C" w:rsidP="009B7C92">
            <w:pPr>
              <w:pStyle w:val="ListParagraph"/>
              <w:numPr>
                <w:ilvl w:val="0"/>
                <w:numId w:val="15"/>
              </w:numPr>
            </w:pPr>
            <w:r w:rsidRPr="00F82D15">
              <w:t xml:space="preserve">Wipe </w:t>
            </w:r>
            <w:r>
              <w:t>bolt hole</w:t>
            </w:r>
            <w:r w:rsidRPr="00F82D15">
              <w:t xml:space="preserve">s </w:t>
            </w:r>
            <w:r>
              <w:t xml:space="preserve">and </w:t>
            </w:r>
            <w:r w:rsidRPr="00F82D15">
              <w:t>flange sealing surface with IPA.</w:t>
            </w:r>
          </w:p>
          <w:p w14:paraId="2509676B" w14:textId="77777777" w:rsidR="005E0F6C" w:rsidRPr="00F82D15" w:rsidRDefault="005E0F6C" w:rsidP="005E0F6C">
            <w:r w:rsidRPr="00F82D15">
              <w:rPr>
                <w:b/>
                <w:u w:val="single"/>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74D14A86" w14:textId="77777777" w:rsidR="005E0F6C" w:rsidRPr="00F82D15" w:rsidRDefault="005E0F6C" w:rsidP="009B7C92">
            <w:pPr>
              <w:pStyle w:val="ListParagraph"/>
              <w:numPr>
                <w:ilvl w:val="0"/>
                <w:numId w:val="15"/>
              </w:numPr>
            </w:pPr>
            <w:r w:rsidRPr="00F82D15">
              <w:t>Set the purge software to "Blowout".</w:t>
            </w:r>
          </w:p>
          <w:p w14:paraId="1C24E64A" w14:textId="77777777" w:rsidR="005E0F6C" w:rsidRPr="00F82D15" w:rsidRDefault="005E0F6C" w:rsidP="009B7C92">
            <w:pPr>
              <w:pStyle w:val="ListParagraph"/>
              <w:numPr>
                <w:ilvl w:val="0"/>
                <w:numId w:val="15"/>
              </w:numPr>
            </w:pPr>
            <w:r>
              <w:t>Verify the purge turns on.</w:t>
            </w:r>
          </w:p>
          <w:p w14:paraId="4EA35A75" w14:textId="77777777" w:rsidR="005E0F6C" w:rsidRDefault="005E0F6C" w:rsidP="009B7C92">
            <w:pPr>
              <w:pStyle w:val="ListParagraph"/>
              <w:numPr>
                <w:ilvl w:val="0"/>
                <w:numId w:val="15"/>
              </w:numPr>
            </w:pPr>
            <w:r w:rsidRPr="00F82D15">
              <w:t>Flow N2 through the Spool until Spec 1 is reached for two full cycles</w:t>
            </w:r>
            <w:r>
              <w:t>.</w:t>
            </w:r>
          </w:p>
          <w:p w14:paraId="6BD20F78" w14:textId="77777777" w:rsidR="005E0F6C" w:rsidRDefault="005E0F6C" w:rsidP="009B7C92">
            <w:pPr>
              <w:pStyle w:val="ListParagraph"/>
              <w:numPr>
                <w:ilvl w:val="0"/>
                <w:numId w:val="15"/>
              </w:numPr>
            </w:pPr>
            <w:r w:rsidRPr="00F82D15">
              <w:t>Set the purge software to "Purge</w:t>
            </w:r>
            <w:r>
              <w:t>"</w:t>
            </w:r>
            <w:r w:rsidRPr="00F82D15">
              <w:t>.</w:t>
            </w:r>
          </w:p>
          <w:p w14:paraId="74A86E0B" w14:textId="77777777" w:rsidR="005E0F6C" w:rsidRPr="00F82D15" w:rsidRDefault="005E0F6C" w:rsidP="005E0F6C"/>
        </w:tc>
        <w:tc>
          <w:tcPr>
            <w:tcW w:w="5760" w:type="dxa"/>
            <w:vMerge/>
            <w:noWrap/>
          </w:tcPr>
          <w:p w14:paraId="7C929B25" w14:textId="77777777" w:rsidR="005E0F6C" w:rsidRDefault="005E0F6C" w:rsidP="005E0F6C">
            <w:pPr>
              <w:spacing w:line="276" w:lineRule="auto"/>
            </w:pPr>
          </w:p>
        </w:tc>
      </w:tr>
      <w:tr w:rsidR="005E0F6C" w:rsidRPr="00D97B1C" w14:paraId="2C933B2F" w14:textId="77777777" w:rsidTr="005E0F6C">
        <w:trPr>
          <w:trHeight w:val="288"/>
        </w:trPr>
        <w:tc>
          <w:tcPr>
            <w:tcW w:w="1345" w:type="dxa"/>
            <w:vMerge/>
          </w:tcPr>
          <w:p w14:paraId="6378ED64" w14:textId="77777777" w:rsidR="005E0F6C" w:rsidRDefault="005E0F6C" w:rsidP="005E0F6C"/>
        </w:tc>
        <w:tc>
          <w:tcPr>
            <w:tcW w:w="19887" w:type="dxa"/>
          </w:tcPr>
          <w:p w14:paraId="31380785" w14:textId="77777777" w:rsidR="005E0F6C" w:rsidRPr="009A6D83" w:rsidRDefault="005E0F6C" w:rsidP="005E0F6C">
            <w:r>
              <w:t xml:space="preserve">7. </w:t>
            </w:r>
            <w:r w:rsidRPr="009A6D83">
              <w:t xml:space="preserve">Install the </w:t>
            </w:r>
            <w:r>
              <w:t>Downstream Purge Line</w:t>
            </w:r>
            <w:r w:rsidRPr="009A6D83">
              <w:t xml:space="preserve"> to the cavity right angle valve.</w:t>
            </w:r>
          </w:p>
          <w:p w14:paraId="4D854C43" w14:textId="77777777" w:rsidR="005E0F6C" w:rsidRPr="00F82D15" w:rsidRDefault="005E0F6C" w:rsidP="009B7C92">
            <w:pPr>
              <w:pStyle w:val="ListParagraph"/>
              <w:numPr>
                <w:ilvl w:val="0"/>
                <w:numId w:val="16"/>
              </w:numPr>
            </w:pPr>
            <w:r w:rsidRPr="00F82D15">
              <w:t xml:space="preserve">Place a new cleaned </w:t>
            </w:r>
            <w:r>
              <w:t xml:space="preserve">[Spec 1] </w:t>
            </w:r>
            <w:r w:rsidRPr="00F82D15">
              <w:t>gasket on the Spool.</w:t>
            </w:r>
            <w:r>
              <w:t xml:space="preserve"> </w:t>
            </w:r>
            <w:r w:rsidRPr="00F82D15">
              <w:t>Use a large-bore gasket if available.</w:t>
            </w:r>
          </w:p>
          <w:p w14:paraId="0DCB831B" w14:textId="77777777" w:rsidR="005E0F6C" w:rsidRPr="00F82D15" w:rsidRDefault="005E0F6C" w:rsidP="009B7C92">
            <w:pPr>
              <w:pStyle w:val="ListParagraph"/>
              <w:numPr>
                <w:ilvl w:val="0"/>
                <w:numId w:val="16"/>
              </w:numPr>
            </w:pPr>
            <w:r w:rsidRPr="00F82D15">
              <w:t xml:space="preserve">Install two </w:t>
            </w:r>
            <w:r>
              <w:t>pre-</w:t>
            </w:r>
            <w:r w:rsidRPr="00F82D15">
              <w:t xml:space="preserve">cleaned </w:t>
            </w:r>
            <w:r>
              <w:t>[Spec1] studs in a star pattern and snug with wrench.</w:t>
            </w:r>
          </w:p>
          <w:p w14:paraId="53715157" w14:textId="77777777" w:rsidR="005E0F6C" w:rsidRPr="00F82D15" w:rsidRDefault="005E0F6C" w:rsidP="009B7C92">
            <w:pPr>
              <w:pStyle w:val="ListParagraph"/>
              <w:numPr>
                <w:ilvl w:val="0"/>
                <w:numId w:val="16"/>
              </w:numPr>
            </w:pPr>
            <w:r w:rsidRPr="00F82D15">
              <w:t xml:space="preserve">Install the four remaining </w:t>
            </w:r>
            <w:r>
              <w:t>studs continuing the star pattern</w:t>
            </w:r>
            <w:r w:rsidRPr="00F82D15">
              <w:t>.</w:t>
            </w:r>
          </w:p>
          <w:p w14:paraId="3D4A48BA" w14:textId="77777777" w:rsidR="005E0F6C" w:rsidRPr="00F82D15" w:rsidRDefault="005E0F6C" w:rsidP="009B7C92">
            <w:pPr>
              <w:pStyle w:val="ListParagraph"/>
              <w:numPr>
                <w:ilvl w:val="0"/>
                <w:numId w:val="16"/>
              </w:numPr>
            </w:pPr>
            <w:r w:rsidRPr="00F82D15">
              <w:t xml:space="preserve">Torque all </w:t>
            </w:r>
            <w:r>
              <w:t>studs</w:t>
            </w:r>
            <w:r w:rsidRPr="00F82D15">
              <w:t xml:space="preserve"> using a standard torque pattern for a round flange.</w:t>
            </w:r>
          </w:p>
          <w:p w14:paraId="65D4E468" w14:textId="77777777" w:rsidR="005E0F6C" w:rsidRPr="00F82D15" w:rsidRDefault="005E0F6C" w:rsidP="009B7C92">
            <w:pPr>
              <w:pStyle w:val="ListParagraph"/>
              <w:numPr>
                <w:ilvl w:val="0"/>
                <w:numId w:val="16"/>
              </w:numPr>
            </w:pPr>
            <w:r w:rsidRPr="00F82D15">
              <w:t xml:space="preserve">Repeat the final torque sequence twice and then go around all the </w:t>
            </w:r>
            <w:r>
              <w:t>studs</w:t>
            </w:r>
            <w:r w:rsidRPr="00F82D15">
              <w:t xml:space="preserve"> at least twice or until there is no movement of the nuts. Stop if</w:t>
            </w:r>
            <w:r>
              <w:t xml:space="preserve"> the flanges go metal-to-metal.</w:t>
            </w:r>
          </w:p>
          <w:p w14:paraId="334B45A5" w14:textId="77777777" w:rsidR="005E0F6C" w:rsidRDefault="005E0F6C" w:rsidP="009B7C92">
            <w:pPr>
              <w:pStyle w:val="ListParagraph"/>
              <w:numPr>
                <w:ilvl w:val="0"/>
                <w:numId w:val="16"/>
              </w:numPr>
            </w:pPr>
            <w:r w:rsidRPr="00F82D15">
              <w:t>Verify the purge turns off.</w:t>
            </w:r>
          </w:p>
          <w:p w14:paraId="69BB98F1" w14:textId="77777777" w:rsidR="005E0F6C" w:rsidRPr="00F82D15" w:rsidRDefault="005E0F6C" w:rsidP="005E0F6C"/>
        </w:tc>
        <w:tc>
          <w:tcPr>
            <w:tcW w:w="5760" w:type="dxa"/>
            <w:vMerge/>
            <w:noWrap/>
          </w:tcPr>
          <w:p w14:paraId="5CE732C3" w14:textId="77777777" w:rsidR="005E0F6C" w:rsidRDefault="005E0F6C" w:rsidP="005E0F6C">
            <w:pPr>
              <w:spacing w:line="276" w:lineRule="auto"/>
            </w:pPr>
          </w:p>
        </w:tc>
      </w:tr>
      <w:tr w:rsidR="005E0F6C" w:rsidRPr="00D97B1C" w14:paraId="519F9DAE" w14:textId="77777777" w:rsidTr="005E0F6C">
        <w:trPr>
          <w:trHeight w:val="288"/>
        </w:trPr>
        <w:tc>
          <w:tcPr>
            <w:tcW w:w="1345" w:type="dxa"/>
            <w:vMerge/>
          </w:tcPr>
          <w:p w14:paraId="27523379" w14:textId="77777777" w:rsidR="005E0F6C" w:rsidRDefault="005E0F6C" w:rsidP="005E0F6C"/>
        </w:tc>
        <w:tc>
          <w:tcPr>
            <w:tcW w:w="19887" w:type="dxa"/>
          </w:tcPr>
          <w:p w14:paraId="178D61AE" w14:textId="77777777" w:rsidR="005E0F6C" w:rsidRPr="009A6D83" w:rsidRDefault="005E0F6C" w:rsidP="005E0F6C">
            <w:r>
              <w:t xml:space="preserve">8. </w:t>
            </w:r>
            <w:r w:rsidRPr="009A6D83">
              <w:t xml:space="preserve">Pump down the purge </w:t>
            </w:r>
            <w:r>
              <w:t>line</w:t>
            </w:r>
            <w:r w:rsidRPr="009A6D83">
              <w:t xml:space="preserve"> to the cavity right angle valve.</w:t>
            </w:r>
          </w:p>
          <w:p w14:paraId="25E916F2" w14:textId="77777777" w:rsidR="005E0F6C" w:rsidRPr="00F82D15" w:rsidRDefault="005E0F6C" w:rsidP="009B7C92">
            <w:pPr>
              <w:pStyle w:val="ListParagraph"/>
              <w:numPr>
                <w:ilvl w:val="0"/>
                <w:numId w:val="17"/>
              </w:numPr>
            </w:pPr>
            <w:r w:rsidRPr="00F82D15">
              <w:t xml:space="preserve">Set the purge software to "Standby" for </w:t>
            </w:r>
            <w:r>
              <w:t>the Downstream Purge Line</w:t>
            </w:r>
            <w:r w:rsidRPr="00F82D15">
              <w:t>.</w:t>
            </w:r>
          </w:p>
          <w:p w14:paraId="7A22075F" w14:textId="77777777" w:rsidR="005E0F6C" w:rsidRPr="00F82D15" w:rsidRDefault="005E0F6C" w:rsidP="009B7C92">
            <w:pPr>
              <w:pStyle w:val="ListParagraph"/>
              <w:numPr>
                <w:ilvl w:val="0"/>
                <w:numId w:val="17"/>
              </w:numPr>
            </w:pPr>
            <w:r w:rsidRPr="00F82D15">
              <w:t>Pump down the purge header to the closed right angle valve on the cavity.</w:t>
            </w:r>
            <w:r>
              <w:t xml:space="preserve"> </w:t>
            </w:r>
            <w:r w:rsidRPr="00F82D15">
              <w:t xml:space="preserve">Allow the header to pump to </w:t>
            </w:r>
            <w:r>
              <w:t>the</w:t>
            </w:r>
            <w:r w:rsidRPr="00F82D15">
              <w:t xml:space="preserve"> </w:t>
            </w:r>
            <w:r>
              <w:t xml:space="preserve">mid </w:t>
            </w:r>
            <w:r w:rsidRPr="00F82D15">
              <w:t>E-</w:t>
            </w:r>
            <w:r>
              <w:t>5</w:t>
            </w:r>
            <w:r w:rsidRPr="00F82D15">
              <w:t xml:space="preserve"> mbar</w:t>
            </w:r>
            <w:r>
              <w:t xml:space="preserve"> range</w:t>
            </w:r>
            <w:r w:rsidRPr="00F82D15">
              <w:t>.</w:t>
            </w:r>
          </w:p>
          <w:p w14:paraId="0681AFF7" w14:textId="77777777" w:rsidR="005E0F6C" w:rsidRDefault="005E0F6C" w:rsidP="009B7C92">
            <w:pPr>
              <w:pStyle w:val="ListParagraph"/>
              <w:numPr>
                <w:ilvl w:val="0"/>
                <w:numId w:val="17"/>
              </w:numPr>
            </w:pPr>
            <w:r w:rsidRPr="00F82D15">
              <w:t>Close the pump isolation valve.</w:t>
            </w:r>
          </w:p>
          <w:p w14:paraId="3848524D" w14:textId="77777777" w:rsidR="005E0F6C" w:rsidRPr="00F82D15" w:rsidRDefault="005E0F6C" w:rsidP="005E0F6C"/>
        </w:tc>
        <w:tc>
          <w:tcPr>
            <w:tcW w:w="5760" w:type="dxa"/>
            <w:vMerge/>
            <w:noWrap/>
          </w:tcPr>
          <w:p w14:paraId="498A16F5" w14:textId="77777777" w:rsidR="005E0F6C" w:rsidRDefault="005E0F6C" w:rsidP="005E0F6C">
            <w:pPr>
              <w:spacing w:line="276" w:lineRule="auto"/>
            </w:pPr>
          </w:p>
        </w:tc>
      </w:tr>
      <w:tr w:rsidR="005E0F6C" w:rsidRPr="00D97B1C" w14:paraId="7727FC7C" w14:textId="77777777" w:rsidTr="005E0F6C">
        <w:trPr>
          <w:trHeight w:val="288"/>
        </w:trPr>
        <w:tc>
          <w:tcPr>
            <w:tcW w:w="1345" w:type="dxa"/>
            <w:vMerge/>
          </w:tcPr>
          <w:p w14:paraId="7370EC88" w14:textId="77777777" w:rsidR="005E0F6C" w:rsidRDefault="005E0F6C" w:rsidP="005E0F6C"/>
        </w:tc>
        <w:tc>
          <w:tcPr>
            <w:tcW w:w="19887" w:type="dxa"/>
          </w:tcPr>
          <w:p w14:paraId="4E2F12D1" w14:textId="77777777" w:rsidR="005E0F6C" w:rsidRDefault="005E0F6C" w:rsidP="005E0F6C">
            <w:r>
              <w:t xml:space="preserve">9. </w:t>
            </w:r>
            <w:r w:rsidRPr="00F82D15">
              <w:t xml:space="preserve">While monitoring the </w:t>
            </w:r>
            <w:r>
              <w:t>cavity</w:t>
            </w:r>
            <w:r w:rsidRPr="00F82D15">
              <w:t xml:space="preserve"> pressure, slowly open the cavity right angle valve.</w:t>
            </w:r>
            <w:r>
              <w:t xml:space="preserve"> </w:t>
            </w:r>
            <w:r w:rsidRPr="00D5174E">
              <w:t xml:space="preserve">If the </w:t>
            </w:r>
            <w:r>
              <w:t>cavity</w:t>
            </w:r>
            <w:r w:rsidRPr="00D5174E">
              <w:t xml:space="preserve"> pressure </w:t>
            </w:r>
            <w:r>
              <w:t>reads at the mid E-4 mbar range or higher</w:t>
            </w:r>
            <w:r w:rsidRPr="00F82D15">
              <w:t>, n</w:t>
            </w:r>
            <w:r>
              <w:t>otify the cleanroom supervisor.</w:t>
            </w:r>
          </w:p>
          <w:p w14:paraId="7EF1CE0A" w14:textId="77777777" w:rsidR="005E0F6C" w:rsidRPr="00F82D15" w:rsidRDefault="005E0F6C" w:rsidP="005E0F6C"/>
        </w:tc>
        <w:tc>
          <w:tcPr>
            <w:tcW w:w="5760" w:type="dxa"/>
            <w:noWrap/>
          </w:tcPr>
          <w:p w14:paraId="1D7A47FA" w14:textId="77777777" w:rsidR="005E0F6C" w:rsidRDefault="005E0F6C" w:rsidP="005E0F6C">
            <w:pPr>
              <w:spacing w:line="276" w:lineRule="auto"/>
            </w:pPr>
            <w:r>
              <w:t>[[CAV4VacuumOK]] &lt;&lt;YESNO&gt;&gt;</w:t>
            </w:r>
          </w:p>
        </w:tc>
      </w:tr>
      <w:tr w:rsidR="005E0F6C" w:rsidRPr="00D97B1C" w14:paraId="381793CA" w14:textId="77777777" w:rsidTr="005E0F6C">
        <w:trPr>
          <w:trHeight w:val="288"/>
        </w:trPr>
        <w:tc>
          <w:tcPr>
            <w:tcW w:w="1345" w:type="dxa"/>
            <w:vMerge/>
          </w:tcPr>
          <w:p w14:paraId="540E29DD" w14:textId="77777777" w:rsidR="005E0F6C" w:rsidRDefault="005E0F6C" w:rsidP="005E0F6C"/>
        </w:tc>
        <w:tc>
          <w:tcPr>
            <w:tcW w:w="19887" w:type="dxa"/>
          </w:tcPr>
          <w:p w14:paraId="3E68F733" w14:textId="77777777" w:rsidR="005E0F6C" w:rsidRDefault="005E0F6C" w:rsidP="005E0F6C">
            <w:r>
              <w:t>10. Set the purge software to "Backfill" for the Downstream Purge Line and slowly backfill the cavity.</w:t>
            </w:r>
          </w:p>
          <w:p w14:paraId="5BE0394A" w14:textId="77777777" w:rsidR="005E0F6C" w:rsidRPr="00F82D15" w:rsidRDefault="005E0F6C" w:rsidP="005E0F6C"/>
        </w:tc>
        <w:tc>
          <w:tcPr>
            <w:tcW w:w="5760" w:type="dxa"/>
            <w:noWrap/>
          </w:tcPr>
          <w:p w14:paraId="4402BCF3" w14:textId="77777777" w:rsidR="005E0F6C" w:rsidRDefault="005E0F6C" w:rsidP="005E0F6C">
            <w:pPr>
              <w:spacing w:line="276" w:lineRule="auto"/>
            </w:pPr>
          </w:p>
        </w:tc>
      </w:tr>
      <w:tr w:rsidR="005E0F6C" w:rsidRPr="00D97B1C" w14:paraId="04E65A0B" w14:textId="77777777" w:rsidTr="005E0F6C">
        <w:trPr>
          <w:trHeight w:val="288"/>
        </w:trPr>
        <w:tc>
          <w:tcPr>
            <w:tcW w:w="1345" w:type="dxa"/>
            <w:vMerge/>
          </w:tcPr>
          <w:p w14:paraId="7B8D7A3B" w14:textId="77777777" w:rsidR="005E0F6C" w:rsidRDefault="005E0F6C" w:rsidP="005E0F6C"/>
        </w:tc>
        <w:tc>
          <w:tcPr>
            <w:tcW w:w="19887" w:type="dxa"/>
          </w:tcPr>
          <w:p w14:paraId="7D971F11" w14:textId="77777777" w:rsidR="005E0F6C" w:rsidRDefault="005E0F6C" w:rsidP="005E0F6C">
            <w:r>
              <w:t xml:space="preserve">11. </w:t>
            </w:r>
            <w:r w:rsidRPr="00F82D15">
              <w:t>When the cavity has been backfilled to the interlock value, change the purge software to "Purge"</w:t>
            </w:r>
            <w:r>
              <w:t>.</w:t>
            </w:r>
          </w:p>
          <w:p w14:paraId="298FD646" w14:textId="77777777" w:rsidR="005E0F6C" w:rsidRPr="00F82D15" w:rsidRDefault="005E0F6C" w:rsidP="005E0F6C"/>
        </w:tc>
        <w:tc>
          <w:tcPr>
            <w:tcW w:w="5760" w:type="dxa"/>
            <w:noWrap/>
          </w:tcPr>
          <w:p w14:paraId="0E1C0217" w14:textId="77777777" w:rsidR="005E0F6C" w:rsidRDefault="005E0F6C" w:rsidP="005E0F6C">
            <w:pPr>
              <w:spacing w:line="276" w:lineRule="auto"/>
            </w:pPr>
            <w:r>
              <w:t>[[CAV4PrepComment]] &lt;&lt;COMMENT&gt;&gt;</w:t>
            </w:r>
          </w:p>
          <w:p w14:paraId="6388EAD8" w14:textId="77777777" w:rsidR="005E0F6C" w:rsidRDefault="005E0F6C" w:rsidP="005E0F6C">
            <w:pPr>
              <w:spacing w:line="276" w:lineRule="auto"/>
            </w:pPr>
            <w:r>
              <w:t>[[CAV4PrepTime]] &lt;&lt;TIMESTAMP&gt;&gt;</w:t>
            </w:r>
          </w:p>
          <w:p w14:paraId="16A64D0B" w14:textId="77777777" w:rsidR="005E0F6C" w:rsidRDefault="005E0F6C" w:rsidP="005E0F6C">
            <w:pPr>
              <w:spacing w:line="276" w:lineRule="auto"/>
            </w:pPr>
            <w:r>
              <w:t>[[CAV4PrepTech]] &lt;&lt;SRFCVP&gt;&gt;</w:t>
            </w:r>
          </w:p>
        </w:tc>
      </w:tr>
      <w:tr w:rsidR="005E0F6C" w:rsidRPr="00D97B1C" w14:paraId="4BA613D3" w14:textId="77777777" w:rsidTr="005E0F6C">
        <w:trPr>
          <w:trHeight w:val="288"/>
        </w:trPr>
        <w:tc>
          <w:tcPr>
            <w:tcW w:w="1345" w:type="dxa"/>
            <w:vMerge w:val="restart"/>
          </w:tcPr>
          <w:p w14:paraId="14191092" w14:textId="77777777" w:rsidR="005E0F6C" w:rsidRDefault="005E0F6C" w:rsidP="005E0F6C">
            <w:r>
              <w:t>13.</w:t>
            </w:r>
          </w:p>
        </w:tc>
        <w:tc>
          <w:tcPr>
            <w:tcW w:w="19887" w:type="dxa"/>
          </w:tcPr>
          <w:p w14:paraId="209D69D6" w14:textId="77777777" w:rsidR="005E0F6C" w:rsidRPr="00661894" w:rsidRDefault="005E0F6C" w:rsidP="005E0F6C">
            <w:pPr>
              <w:rPr>
                <w:b/>
                <w:u w:val="single"/>
              </w:rPr>
            </w:pPr>
            <w:r w:rsidRPr="00661894">
              <w:rPr>
                <w:b/>
                <w:u w:val="single"/>
              </w:rPr>
              <w:t>Cavity 4 FPC Installation</w:t>
            </w:r>
          </w:p>
          <w:p w14:paraId="51F20471" w14:textId="77777777" w:rsidR="005E0F6C" w:rsidRPr="00F82D15" w:rsidRDefault="005E0F6C" w:rsidP="005E0F6C">
            <w:r>
              <w:t>1. Gather the following</w:t>
            </w:r>
            <w:r w:rsidRPr="00F82D15">
              <w:t xml:space="preserve"> components for the connection of the cold end coupler to the cavity</w:t>
            </w:r>
            <w:r>
              <w:t>. Verify the components</w:t>
            </w:r>
            <w:r w:rsidRPr="00F82D15">
              <w:t xml:space="preserve"> are cleaned and ready for installation.</w:t>
            </w:r>
          </w:p>
          <w:p w14:paraId="4CA14AC0" w14:textId="77777777" w:rsidR="005E0F6C" w:rsidRPr="00F82D15" w:rsidRDefault="005E0F6C" w:rsidP="009B7C92">
            <w:pPr>
              <w:pStyle w:val="ListParagraph"/>
              <w:numPr>
                <w:ilvl w:val="0"/>
                <w:numId w:val="18"/>
              </w:numPr>
            </w:pPr>
            <w:r w:rsidRPr="00F82D15">
              <w:t>1 inspected and accepted FPC body</w:t>
            </w:r>
          </w:p>
          <w:p w14:paraId="62BD9093" w14:textId="77777777" w:rsidR="005E0F6C" w:rsidRPr="00F82D15" w:rsidRDefault="005E0F6C" w:rsidP="009B7C92">
            <w:pPr>
              <w:pStyle w:val="ListParagraph"/>
              <w:numPr>
                <w:ilvl w:val="0"/>
                <w:numId w:val="18"/>
              </w:numPr>
            </w:pPr>
            <w:r w:rsidRPr="00F82D15">
              <w:t xml:space="preserve">1 FPC body flange </w:t>
            </w:r>
            <w:r>
              <w:t>alignment blank</w:t>
            </w:r>
          </w:p>
          <w:p w14:paraId="1D6035AA" w14:textId="77777777" w:rsidR="005E0F6C" w:rsidRPr="00F82D15" w:rsidRDefault="005E0F6C" w:rsidP="009B7C92">
            <w:pPr>
              <w:pStyle w:val="ListParagraph"/>
              <w:numPr>
                <w:ilvl w:val="0"/>
                <w:numId w:val="18"/>
              </w:numPr>
            </w:pPr>
            <w:r w:rsidRPr="00F82D15">
              <w:t xml:space="preserve">2 clean spring clamps </w:t>
            </w:r>
          </w:p>
          <w:p w14:paraId="0EF78192" w14:textId="77777777" w:rsidR="005E0F6C" w:rsidRPr="00F82D15" w:rsidRDefault="005E0F6C" w:rsidP="009B7C92">
            <w:pPr>
              <w:pStyle w:val="ListParagraph"/>
              <w:numPr>
                <w:ilvl w:val="0"/>
                <w:numId w:val="18"/>
              </w:numPr>
            </w:pPr>
            <w:r w:rsidRPr="00F82D15">
              <w:t>Fasteners</w:t>
            </w:r>
          </w:p>
          <w:p w14:paraId="4832641A" w14:textId="77777777" w:rsidR="005E0F6C" w:rsidRPr="00F82D15" w:rsidRDefault="005E0F6C" w:rsidP="009B7C92">
            <w:pPr>
              <w:pStyle w:val="ListParagraph"/>
              <w:numPr>
                <w:ilvl w:val="0"/>
                <w:numId w:val="18"/>
              </w:numPr>
            </w:pPr>
            <w:r w:rsidRPr="00F82D15">
              <w:t>1 hex seal gasket</w:t>
            </w:r>
          </w:p>
          <w:p w14:paraId="50371DC6" w14:textId="77777777" w:rsidR="005E0F6C" w:rsidRPr="00F82D15" w:rsidRDefault="005E0F6C" w:rsidP="009B7C92">
            <w:pPr>
              <w:pStyle w:val="ListParagraph"/>
              <w:numPr>
                <w:ilvl w:val="0"/>
                <w:numId w:val="18"/>
              </w:numPr>
            </w:pPr>
            <w:r w:rsidRPr="00F82D15">
              <w:t>Retainer clips</w:t>
            </w:r>
          </w:p>
          <w:p w14:paraId="6D7E1715" w14:textId="77777777" w:rsidR="005E0F6C" w:rsidRDefault="005E0F6C" w:rsidP="009B7C92">
            <w:pPr>
              <w:pStyle w:val="ListParagraph"/>
              <w:numPr>
                <w:ilvl w:val="0"/>
                <w:numId w:val="18"/>
              </w:numPr>
            </w:pPr>
            <w:r w:rsidRPr="00F82D15">
              <w:t>Wrenches</w:t>
            </w:r>
          </w:p>
          <w:p w14:paraId="19487EE3" w14:textId="77777777" w:rsidR="005E0F6C" w:rsidRPr="00F82D15" w:rsidRDefault="005E0F6C" w:rsidP="005E0F6C"/>
        </w:tc>
        <w:tc>
          <w:tcPr>
            <w:tcW w:w="5760" w:type="dxa"/>
            <w:noWrap/>
          </w:tcPr>
          <w:p w14:paraId="0D38807E" w14:textId="77777777" w:rsidR="005E0F6C" w:rsidRDefault="005E0F6C" w:rsidP="005E0F6C">
            <w:pPr>
              <w:spacing w:line="276" w:lineRule="auto"/>
            </w:pPr>
          </w:p>
        </w:tc>
      </w:tr>
      <w:tr w:rsidR="005E0F6C" w:rsidRPr="00D97B1C" w14:paraId="2FA1AA09" w14:textId="77777777" w:rsidTr="005E0F6C">
        <w:trPr>
          <w:trHeight w:val="288"/>
        </w:trPr>
        <w:tc>
          <w:tcPr>
            <w:tcW w:w="1345" w:type="dxa"/>
            <w:vMerge/>
          </w:tcPr>
          <w:p w14:paraId="3D536C61" w14:textId="77777777" w:rsidR="005E0F6C" w:rsidRDefault="005E0F6C" w:rsidP="005E0F6C"/>
        </w:tc>
        <w:tc>
          <w:tcPr>
            <w:tcW w:w="19887" w:type="dxa"/>
          </w:tcPr>
          <w:p w14:paraId="4471A034" w14:textId="77777777" w:rsidR="005E0F6C" w:rsidRDefault="005E0F6C" w:rsidP="005E0F6C">
            <w:r>
              <w:t>2. Record the FPC Serial Number.</w:t>
            </w:r>
          </w:p>
          <w:p w14:paraId="561BB1FF" w14:textId="77777777" w:rsidR="005E0F6C" w:rsidRPr="00F82D15" w:rsidRDefault="005E0F6C" w:rsidP="005E0F6C"/>
        </w:tc>
        <w:tc>
          <w:tcPr>
            <w:tcW w:w="5760" w:type="dxa"/>
            <w:noWrap/>
          </w:tcPr>
          <w:p w14:paraId="7F886BEF" w14:textId="77777777" w:rsidR="005E0F6C" w:rsidRDefault="005E0F6C" w:rsidP="005E0F6C">
            <w:pPr>
              <w:spacing w:line="276" w:lineRule="auto"/>
            </w:pPr>
            <w:r>
              <w:t>[[FPCCSN4]] &lt;&lt;FPCCSN&gt;&gt;</w:t>
            </w:r>
          </w:p>
        </w:tc>
      </w:tr>
      <w:tr w:rsidR="005E0F6C" w:rsidRPr="00D97B1C" w14:paraId="50347D49" w14:textId="77777777" w:rsidTr="005E0F6C">
        <w:trPr>
          <w:trHeight w:val="288"/>
        </w:trPr>
        <w:tc>
          <w:tcPr>
            <w:tcW w:w="1345" w:type="dxa"/>
            <w:vMerge/>
          </w:tcPr>
          <w:p w14:paraId="6804D8A2" w14:textId="77777777" w:rsidR="005E0F6C" w:rsidRDefault="005E0F6C" w:rsidP="005E0F6C"/>
        </w:tc>
        <w:tc>
          <w:tcPr>
            <w:tcW w:w="19887" w:type="dxa"/>
          </w:tcPr>
          <w:p w14:paraId="1CF7B5FD" w14:textId="77777777" w:rsidR="005E0F6C" w:rsidRDefault="005E0F6C" w:rsidP="005E0F6C">
            <w:r>
              <w:t xml:space="preserve">3. </w:t>
            </w:r>
            <w:r w:rsidRPr="00AA1924">
              <w:t>Use the FPC body holding tool to hold and spray the FPC</w:t>
            </w:r>
            <w:r>
              <w:t xml:space="preserve"> to Spec 1.</w:t>
            </w:r>
          </w:p>
          <w:p w14:paraId="660D7D67" w14:textId="77777777" w:rsidR="005E0F6C" w:rsidRDefault="005E0F6C" w:rsidP="005E0F6C">
            <w:r>
              <w:t xml:space="preserve">4. </w:t>
            </w:r>
            <w:r w:rsidRPr="00AA1924">
              <w:t>When all the N2 spraying is complete, carefully place the alignment tooling over the probe tip and onto the FPC body flange. Clamp in place with two spring clamps.</w:t>
            </w:r>
            <w:r>
              <w:t xml:space="preserve"> Open the clamps down and away from the cavity. </w:t>
            </w:r>
          </w:p>
          <w:p w14:paraId="2E90D819" w14:textId="77777777" w:rsidR="005E0F6C" w:rsidRDefault="005E0F6C" w:rsidP="005E0F6C">
            <w:r>
              <w:t xml:space="preserve">5. </w:t>
            </w:r>
            <w:r w:rsidRPr="00AA1924">
              <w:t>Install the FP</w:t>
            </w:r>
            <w:r>
              <w:t>C onto the installation tooling and spray to Spec 1.</w:t>
            </w:r>
          </w:p>
          <w:p w14:paraId="05BEFE58" w14:textId="77777777" w:rsidR="005E0F6C" w:rsidRDefault="005E0F6C" w:rsidP="005E0F6C"/>
        </w:tc>
        <w:tc>
          <w:tcPr>
            <w:tcW w:w="5760" w:type="dxa"/>
            <w:noWrap/>
          </w:tcPr>
          <w:p w14:paraId="0B301F7C" w14:textId="77777777" w:rsidR="005E0F6C" w:rsidRDefault="005E0F6C" w:rsidP="005E0F6C">
            <w:pPr>
              <w:spacing w:line="276" w:lineRule="auto"/>
            </w:pPr>
          </w:p>
        </w:tc>
      </w:tr>
      <w:tr w:rsidR="005E0F6C" w:rsidRPr="00D97B1C" w14:paraId="468A331C" w14:textId="77777777" w:rsidTr="005E0F6C">
        <w:trPr>
          <w:trHeight w:val="1442"/>
        </w:trPr>
        <w:tc>
          <w:tcPr>
            <w:tcW w:w="1345" w:type="dxa"/>
            <w:vMerge/>
          </w:tcPr>
          <w:p w14:paraId="08B73DED" w14:textId="77777777" w:rsidR="005E0F6C" w:rsidRDefault="005E0F6C" w:rsidP="005E0F6C"/>
        </w:tc>
        <w:tc>
          <w:tcPr>
            <w:tcW w:w="19887" w:type="dxa"/>
          </w:tcPr>
          <w:p w14:paraId="78CF6FDB" w14:textId="77777777" w:rsidR="005E0F6C" w:rsidRPr="00F82D15" w:rsidRDefault="005E0F6C" w:rsidP="005E0F6C">
            <w:r>
              <w:t xml:space="preserve">6. </w:t>
            </w:r>
            <w:r w:rsidRPr="00F82D15">
              <w:t xml:space="preserve">Verify the purge software is set to "Purge" for </w:t>
            </w:r>
            <w:r>
              <w:t>the Downstream Purge Line</w:t>
            </w:r>
            <w:r w:rsidRPr="00F82D15">
              <w:t>.</w:t>
            </w:r>
          </w:p>
          <w:p w14:paraId="49031EB1" w14:textId="77777777" w:rsidR="005E0F6C" w:rsidRDefault="005E0F6C" w:rsidP="005E0F6C"/>
          <w:p w14:paraId="17BD4924" w14:textId="77777777" w:rsidR="005E0F6C" w:rsidRDefault="005E0F6C" w:rsidP="005E0F6C">
            <w:r>
              <w:t xml:space="preserve">7. </w:t>
            </w:r>
            <w:r w:rsidRPr="00834FC4">
              <w:t xml:space="preserve">Remove </w:t>
            </w:r>
            <w:r>
              <w:t xml:space="preserve">the </w:t>
            </w:r>
            <w:r w:rsidRPr="00834FC4">
              <w:t xml:space="preserve">4 </w:t>
            </w:r>
            <w:r>
              <w:t>studs indicated in positions 1, 3, 5, and 7 in the drawing below from the</w:t>
            </w:r>
            <w:r w:rsidRPr="00834FC4">
              <w:t xml:space="preserve"> cavity FPC flange</w:t>
            </w:r>
            <w:r>
              <w:t xml:space="preserve"> in a star pattern.</w:t>
            </w:r>
          </w:p>
          <w:p w14:paraId="53AB9F93" w14:textId="77777777" w:rsidR="005E0F6C" w:rsidRDefault="005E0F6C" w:rsidP="005E0F6C">
            <w:r>
              <w:t>Prepare an IPA dipped Q-tip and remove excess liquid from the Q-tip before cleaning the bolt holes. Clean bolt holes with the IPA dipped Q-tip.</w:t>
            </w:r>
          </w:p>
          <w:p w14:paraId="7A15BEC3" w14:textId="77777777" w:rsidR="005E0F6C" w:rsidRDefault="005E0F6C" w:rsidP="005E0F6C">
            <w:r>
              <w:t>Use ionized N2 to spray open bolt holes from both directions to Spec 1 in accordance with the Ionized N2 Parts Cleaning Procedure. Repeat using ionized N2 to spray open bolt holes from both directions two additional times to Spec 1 to ensure cleanliness before proceeding.</w:t>
            </w:r>
          </w:p>
          <w:p w14:paraId="2F44426A" w14:textId="77777777" w:rsidR="005E0F6C" w:rsidRDefault="005E0F6C" w:rsidP="005E0F6C"/>
          <w:p w14:paraId="68B4B4D9" w14:textId="77777777" w:rsidR="005E0F6C" w:rsidRDefault="005E0F6C" w:rsidP="005E0F6C">
            <w:r>
              <w:rPr>
                <w:noProof/>
              </w:rPr>
              <w:drawing>
                <wp:inline distT="0" distB="0" distL="0" distR="0" wp14:anchorId="779F421A" wp14:editId="33B7E3B2">
                  <wp:extent cx="3657600" cy="32177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217795"/>
                          </a:xfrm>
                          <a:prstGeom prst="rect">
                            <a:avLst/>
                          </a:prstGeom>
                        </pic:spPr>
                      </pic:pic>
                    </a:graphicData>
                  </a:graphic>
                </wp:inline>
              </w:drawing>
            </w:r>
          </w:p>
          <w:p w14:paraId="778AC896" w14:textId="77777777" w:rsidR="005E0F6C" w:rsidRDefault="005E0F6C" w:rsidP="005E0F6C">
            <w:r>
              <w:t xml:space="preserve">8. </w:t>
            </w:r>
            <w:r w:rsidRPr="00F82D15">
              <w:t xml:space="preserve">Install </w:t>
            </w:r>
            <w:r>
              <w:t>2</w:t>
            </w:r>
            <w:r w:rsidRPr="00F82D15">
              <w:t xml:space="preserve"> pre-cleaned [Spec 1] </w:t>
            </w:r>
            <w:r>
              <w:t>studs</w:t>
            </w:r>
            <w:r w:rsidRPr="00F82D15">
              <w:t xml:space="preserve"> in the open holes </w:t>
            </w:r>
            <w:r>
              <w:t xml:space="preserve">at positions 1 and 5 </w:t>
            </w:r>
            <w:r w:rsidRPr="00F82D15">
              <w:t>on the cavity</w:t>
            </w:r>
            <w:r>
              <w:t xml:space="preserve"> and torque to </w:t>
            </w:r>
            <w:r w:rsidRPr="003772ED">
              <w:t>120 in-lbs.</w:t>
            </w:r>
          </w:p>
          <w:p w14:paraId="223E27F1" w14:textId="77777777" w:rsidR="005E0F6C" w:rsidRDefault="005E0F6C" w:rsidP="005E0F6C">
            <w:r>
              <w:t xml:space="preserve">9. </w:t>
            </w:r>
            <w:r w:rsidRPr="00834FC4">
              <w:t xml:space="preserve">Continue to remove </w:t>
            </w:r>
            <w:r>
              <w:t xml:space="preserve">all remaining </w:t>
            </w:r>
            <w:r w:rsidRPr="00834FC4">
              <w:t xml:space="preserve">original </w:t>
            </w:r>
            <w:r>
              <w:t>stud</w:t>
            </w:r>
            <w:r w:rsidRPr="00834FC4">
              <w:t xml:space="preserve">s on the cavity flange </w:t>
            </w:r>
            <w:r>
              <w:t>in a star pattern, until only the two pre-cleaned studs remain installed</w:t>
            </w:r>
            <w:r w:rsidRPr="00834FC4">
              <w:t>.</w:t>
            </w:r>
          </w:p>
          <w:p w14:paraId="458F0F5C" w14:textId="77777777" w:rsidR="005E0F6C" w:rsidRDefault="005E0F6C" w:rsidP="005E0F6C">
            <w:r>
              <w:t>Prepare an IPA dipped Q-tip and remove excess liquid from the Q-tip before cleaning the bolt holes. Clean bolt holes with the IPA dipped Q-tip.</w:t>
            </w:r>
          </w:p>
          <w:p w14:paraId="1C4D08DA" w14:textId="77777777" w:rsidR="005E0F6C" w:rsidRDefault="005E0F6C" w:rsidP="005E0F6C">
            <w:r>
              <w:t xml:space="preserve">Use ionized N2 to spray open bolt holes from both directions to Spec 1 in accordance with the Ionized N2 Parts Cleaning Procedure. Repeat using ionized N2 to spray open bolt holes from both directions two additional times to Spec 1 to ensure cleanliness before proceeding. </w:t>
            </w:r>
          </w:p>
          <w:p w14:paraId="52595129" w14:textId="77777777" w:rsidR="005E0F6C" w:rsidRDefault="005E0F6C" w:rsidP="005E0F6C"/>
          <w:p w14:paraId="478B740D" w14:textId="77777777" w:rsidR="005E0F6C" w:rsidRDefault="005E0F6C" w:rsidP="005E0F6C">
            <w:r>
              <w:t>10. Hold the cavity FPC flange and the test coupler flange tight so that there is no movement of the flanges while studs are being removed.</w:t>
            </w:r>
          </w:p>
          <w:p w14:paraId="4BEFEE9D" w14:textId="77777777" w:rsidR="005E0F6C" w:rsidRDefault="005E0F6C" w:rsidP="005E0F6C">
            <w:r w:rsidRPr="00F82D15">
              <w:t xml:space="preserve">Remove </w:t>
            </w:r>
            <w:r>
              <w:t>the pre-cleaned</w:t>
            </w:r>
            <w:r w:rsidRPr="00F82D15">
              <w:t xml:space="preserve"> </w:t>
            </w:r>
            <w:r>
              <w:t>stud in position 1</w:t>
            </w:r>
            <w:r w:rsidRPr="00F82D15">
              <w:t xml:space="preserve"> on </w:t>
            </w:r>
            <w:r>
              <w:t xml:space="preserve">the </w:t>
            </w:r>
            <w:r w:rsidRPr="00F82D15">
              <w:t>cavity coupler flange</w:t>
            </w:r>
            <w:r>
              <w:t xml:space="preserve"> and then remove the pre-cleaned stud in position 5 on the cavity coupler flange. Pull studs away from the cavity.</w:t>
            </w:r>
          </w:p>
          <w:p w14:paraId="4EA1D959" w14:textId="77777777" w:rsidR="005E0F6C" w:rsidRDefault="005E0F6C" w:rsidP="005E0F6C">
            <w:r>
              <w:t xml:space="preserve">Carefully and slowly </w:t>
            </w:r>
            <w:r w:rsidRPr="00F82D15">
              <w:t>remove test coupler</w:t>
            </w:r>
            <w:r>
              <w:t xml:space="preserve"> and gasket</w:t>
            </w:r>
            <w:r w:rsidRPr="00F82D15">
              <w:t xml:space="preserve"> </w:t>
            </w:r>
            <w:r>
              <w:t xml:space="preserve">away </w:t>
            </w:r>
            <w:r w:rsidRPr="00F82D15">
              <w:t xml:space="preserve">from </w:t>
            </w:r>
            <w:r>
              <w:t xml:space="preserve">the </w:t>
            </w:r>
            <w:r w:rsidRPr="00F82D15">
              <w:t>cavity.</w:t>
            </w:r>
          </w:p>
          <w:p w14:paraId="321BFCC8" w14:textId="77777777" w:rsidR="005E0F6C" w:rsidRDefault="005E0F6C" w:rsidP="005E0F6C">
            <w:r w:rsidRPr="00F82D15">
              <w:t>Verify the purge starts.</w:t>
            </w:r>
          </w:p>
          <w:p w14:paraId="76BD4923" w14:textId="77777777" w:rsidR="005E0F6C" w:rsidRDefault="005E0F6C" w:rsidP="005E0F6C"/>
          <w:p w14:paraId="56ABC4AA" w14:textId="77777777" w:rsidR="005E0F6C" w:rsidRDefault="005E0F6C" w:rsidP="005E0F6C">
            <w:r>
              <w:t>11. Install FPC alignment blank on cavity flange with spring clamps. Open the clamps down and away from the cavity.</w:t>
            </w:r>
          </w:p>
          <w:p w14:paraId="16A49ED4" w14:textId="77777777" w:rsidR="005E0F6C" w:rsidRPr="00F82D15" w:rsidRDefault="005E0F6C" w:rsidP="005E0F6C"/>
        </w:tc>
        <w:tc>
          <w:tcPr>
            <w:tcW w:w="5760" w:type="dxa"/>
            <w:vMerge w:val="restart"/>
            <w:noWrap/>
          </w:tcPr>
          <w:p w14:paraId="446DE22A" w14:textId="77777777" w:rsidR="005E0F6C" w:rsidRDefault="005E0F6C" w:rsidP="005E0F6C">
            <w:pPr>
              <w:spacing w:line="276" w:lineRule="auto"/>
            </w:pPr>
          </w:p>
        </w:tc>
      </w:tr>
      <w:tr w:rsidR="005E0F6C" w:rsidRPr="00D97B1C" w14:paraId="6C21D04C" w14:textId="77777777" w:rsidTr="005E0F6C">
        <w:trPr>
          <w:trHeight w:val="288"/>
        </w:trPr>
        <w:tc>
          <w:tcPr>
            <w:tcW w:w="1345" w:type="dxa"/>
            <w:vMerge/>
          </w:tcPr>
          <w:p w14:paraId="3ED78872" w14:textId="77777777" w:rsidR="005E0F6C" w:rsidRPr="00D97B1C" w:rsidRDefault="005E0F6C" w:rsidP="005E0F6C"/>
        </w:tc>
        <w:tc>
          <w:tcPr>
            <w:tcW w:w="19887" w:type="dxa"/>
          </w:tcPr>
          <w:p w14:paraId="6D9A5DFF" w14:textId="77777777" w:rsidR="005E0F6C" w:rsidRPr="00AA1924" w:rsidRDefault="005E0F6C" w:rsidP="005E0F6C">
            <w:r w:rsidRPr="00AA1924">
              <w:t>1</w:t>
            </w:r>
            <w:r>
              <w:t>2</w:t>
            </w:r>
            <w:r w:rsidRPr="00AA1924">
              <w:t>.</w:t>
            </w:r>
            <w:r>
              <w:t xml:space="preserve"> </w:t>
            </w:r>
            <w:r w:rsidRPr="00AA1924">
              <w:t>Install the FPC a</w:t>
            </w:r>
            <w:r>
              <w:t>lignment table on the lollipop.</w:t>
            </w:r>
          </w:p>
          <w:p w14:paraId="5614DEA5" w14:textId="77777777" w:rsidR="005E0F6C" w:rsidRPr="00AA1924" w:rsidRDefault="005E0F6C" w:rsidP="005E0F6C">
            <w:r w:rsidRPr="00AA1924">
              <w:t>1</w:t>
            </w:r>
            <w:r>
              <w:t>3</w:t>
            </w:r>
            <w:r w:rsidRPr="00AA1924">
              <w:t>.</w:t>
            </w:r>
            <w:r>
              <w:t xml:space="preserve"> </w:t>
            </w:r>
            <w:r w:rsidRPr="00AA1924">
              <w:t>Align FPC to</w:t>
            </w:r>
            <w:r>
              <w:t xml:space="preserve"> open holes on alignment blank.</w:t>
            </w:r>
          </w:p>
          <w:p w14:paraId="79AE4611" w14:textId="77777777" w:rsidR="005E0F6C" w:rsidRPr="00AA1924" w:rsidRDefault="005E0F6C" w:rsidP="005E0F6C">
            <w:r w:rsidRPr="00AA1924">
              <w:t>1</w:t>
            </w:r>
            <w:r>
              <w:t>4</w:t>
            </w:r>
            <w:r w:rsidRPr="00AA1924">
              <w:t>.</w:t>
            </w:r>
            <w:r>
              <w:t xml:space="preserve"> </w:t>
            </w:r>
            <w:r w:rsidRPr="00AA1924">
              <w:t xml:space="preserve">Move FPC back as far as </w:t>
            </w:r>
            <w:r>
              <w:t>possible on the FPC table.</w:t>
            </w:r>
          </w:p>
          <w:p w14:paraId="2DC2EA1F" w14:textId="77777777" w:rsidR="005E0F6C" w:rsidRDefault="005E0F6C" w:rsidP="005E0F6C">
            <w:r w:rsidRPr="00AA1924">
              <w:t>1</w:t>
            </w:r>
            <w:r>
              <w:t>5</w:t>
            </w:r>
            <w:r w:rsidRPr="00AA1924">
              <w:t>.</w:t>
            </w:r>
            <w:r>
              <w:t xml:space="preserve"> </w:t>
            </w:r>
            <w:r w:rsidRPr="00AA1924">
              <w:t>Remove the FPC coupler cover.</w:t>
            </w:r>
          </w:p>
          <w:p w14:paraId="299C6920" w14:textId="77777777" w:rsidR="005E0F6C" w:rsidRDefault="005E0F6C" w:rsidP="005E0F6C">
            <w:r>
              <w:t xml:space="preserve">16. </w:t>
            </w:r>
            <w:r w:rsidRPr="00F82D15">
              <w:t>Install the FPC gasket with retaining clips to hold the gasket in place on the FPC.</w:t>
            </w:r>
            <w:r>
              <w:t xml:space="preserve"> </w:t>
            </w:r>
            <w:r w:rsidRPr="00F82D15">
              <w:t>Verify the clips are placed in the horizontal position.</w:t>
            </w:r>
          </w:p>
          <w:p w14:paraId="7079BD80" w14:textId="77777777" w:rsidR="005E0F6C" w:rsidRPr="00AA1924" w:rsidRDefault="005E0F6C" w:rsidP="005E0F6C"/>
        </w:tc>
        <w:tc>
          <w:tcPr>
            <w:tcW w:w="5760" w:type="dxa"/>
            <w:vMerge/>
            <w:noWrap/>
          </w:tcPr>
          <w:p w14:paraId="0967BF48" w14:textId="77777777" w:rsidR="005E0F6C" w:rsidRPr="00D97B1C" w:rsidRDefault="005E0F6C" w:rsidP="005E0F6C">
            <w:pPr>
              <w:spacing w:line="276" w:lineRule="auto"/>
            </w:pPr>
          </w:p>
        </w:tc>
      </w:tr>
      <w:tr w:rsidR="005E0F6C" w:rsidRPr="00D97B1C" w14:paraId="7C182161" w14:textId="77777777" w:rsidTr="005E0F6C">
        <w:trPr>
          <w:trHeight w:val="1730"/>
        </w:trPr>
        <w:tc>
          <w:tcPr>
            <w:tcW w:w="1345" w:type="dxa"/>
            <w:vMerge/>
          </w:tcPr>
          <w:p w14:paraId="6840D4B7" w14:textId="77777777" w:rsidR="005E0F6C" w:rsidRPr="00D97B1C" w:rsidRDefault="005E0F6C" w:rsidP="005E0F6C"/>
        </w:tc>
        <w:tc>
          <w:tcPr>
            <w:tcW w:w="19887" w:type="dxa"/>
          </w:tcPr>
          <w:p w14:paraId="1A2D59E8" w14:textId="77777777" w:rsidR="005E0F6C" w:rsidRPr="00F82D15" w:rsidRDefault="005E0F6C" w:rsidP="005E0F6C">
            <w:r>
              <w:t>17. Remove the alignment blank from the cavity.</w:t>
            </w:r>
          </w:p>
          <w:p w14:paraId="58DEE28F" w14:textId="77777777" w:rsidR="005E0F6C" w:rsidRDefault="005E0F6C" w:rsidP="005E0F6C">
            <w:r>
              <w:t xml:space="preserve">18. </w:t>
            </w:r>
            <w:r w:rsidRPr="00F82D15">
              <w:t xml:space="preserve">Move FPC into place, remove the gasket clips, and install 2 pre-cleaned [Spec 1] </w:t>
            </w:r>
            <w:r>
              <w:t>studs in a star pattern</w:t>
            </w:r>
            <w:r w:rsidRPr="00F82D15">
              <w:t xml:space="preserve"> to secure coupler.</w:t>
            </w:r>
            <w:r>
              <w:t xml:space="preserve"> Snug studs with wrench.</w:t>
            </w:r>
          </w:p>
          <w:p w14:paraId="79A67A83" w14:textId="77777777" w:rsidR="005E0F6C" w:rsidRDefault="005E0F6C" w:rsidP="005E0F6C">
            <w:r>
              <w:t>19. Install 2 additional pre-cleaned [Spec 1] studs continuing the star pattern and snug with wrench.</w:t>
            </w:r>
          </w:p>
          <w:p w14:paraId="02B6E962" w14:textId="77777777" w:rsidR="005E0F6C" w:rsidRDefault="005E0F6C" w:rsidP="005E0F6C">
            <w:r>
              <w:t xml:space="preserve">20. </w:t>
            </w:r>
            <w:r w:rsidRPr="00F82D15">
              <w:t xml:space="preserve">Install remaining </w:t>
            </w:r>
            <w:r>
              <w:t>4</w:t>
            </w:r>
            <w:r w:rsidRPr="00F82D15">
              <w:t xml:space="preserve"> </w:t>
            </w:r>
            <w:r>
              <w:t xml:space="preserve">studs </w:t>
            </w:r>
            <w:r w:rsidRPr="00F82D15">
              <w:t xml:space="preserve">in pairs </w:t>
            </w:r>
            <w:r>
              <w:t>continuing the star pattern on FPC flange.</w:t>
            </w:r>
          </w:p>
          <w:p w14:paraId="3E23F665" w14:textId="77777777" w:rsidR="005E0F6C" w:rsidRPr="00834FC4" w:rsidDel="00DD3F1F" w:rsidRDefault="005E0F6C" w:rsidP="005E0F6C"/>
        </w:tc>
        <w:tc>
          <w:tcPr>
            <w:tcW w:w="5760" w:type="dxa"/>
            <w:vMerge/>
            <w:noWrap/>
          </w:tcPr>
          <w:p w14:paraId="04B05777" w14:textId="77777777" w:rsidR="005E0F6C" w:rsidRPr="00D97B1C" w:rsidRDefault="005E0F6C" w:rsidP="005E0F6C">
            <w:pPr>
              <w:spacing w:line="276" w:lineRule="auto"/>
            </w:pPr>
          </w:p>
        </w:tc>
      </w:tr>
      <w:tr w:rsidR="005E0F6C" w:rsidRPr="00D97B1C" w14:paraId="1A5A9022" w14:textId="77777777" w:rsidTr="005E0F6C">
        <w:trPr>
          <w:trHeight w:val="288"/>
        </w:trPr>
        <w:tc>
          <w:tcPr>
            <w:tcW w:w="1345" w:type="dxa"/>
            <w:vMerge/>
          </w:tcPr>
          <w:p w14:paraId="44C58C6F" w14:textId="77777777" w:rsidR="005E0F6C" w:rsidRDefault="005E0F6C" w:rsidP="005E0F6C"/>
        </w:tc>
        <w:tc>
          <w:tcPr>
            <w:tcW w:w="19887" w:type="dxa"/>
          </w:tcPr>
          <w:p w14:paraId="69A96473" w14:textId="77777777" w:rsidR="005E0F6C" w:rsidRDefault="005E0F6C" w:rsidP="005E0F6C">
            <w:r>
              <w:t xml:space="preserve">21. </w:t>
            </w:r>
            <w:r w:rsidRPr="00F82D15">
              <w:t xml:space="preserve">Torque all fasteners to 60 </w:t>
            </w:r>
            <w:r>
              <w:t>in-</w:t>
            </w:r>
            <w:proofErr w:type="spellStart"/>
            <w:r>
              <w:t>lbs</w:t>
            </w:r>
            <w:proofErr w:type="spellEnd"/>
            <w:r w:rsidRPr="00F82D15">
              <w:t xml:space="preserve"> using a standard tor</w:t>
            </w:r>
            <w:r>
              <w:t>que pattern for a round flange.</w:t>
            </w:r>
          </w:p>
          <w:p w14:paraId="227F7FB9" w14:textId="77777777" w:rsidR="005E0F6C" w:rsidRDefault="005E0F6C" w:rsidP="005E0F6C">
            <w:r>
              <w:t xml:space="preserve">22. </w:t>
            </w:r>
            <w:r w:rsidRPr="00F82D15">
              <w:t>Increase the torque wrench setting to 120 in</w:t>
            </w:r>
            <w:r>
              <w:t>-</w:t>
            </w:r>
            <w:proofErr w:type="spellStart"/>
            <w:r w:rsidRPr="00F82D15">
              <w:t>lbs</w:t>
            </w:r>
            <w:proofErr w:type="spellEnd"/>
            <w:r w:rsidRPr="00F82D15">
              <w:t xml:space="preserve"> and torque all fasteners using a standard tor</w:t>
            </w:r>
            <w:r>
              <w:t>que pattern for a round flange.</w:t>
            </w:r>
          </w:p>
          <w:p w14:paraId="10539DEC" w14:textId="77777777" w:rsidR="005E0F6C" w:rsidRDefault="005E0F6C" w:rsidP="005E0F6C">
            <w:r>
              <w:t xml:space="preserve">23. </w:t>
            </w:r>
            <w:r w:rsidRPr="00F82D15">
              <w:t>Repeat the final torque sequence twice and then go around all the fasteners at least twice or until there is no movement of the nuts.</w:t>
            </w:r>
            <w:r>
              <w:t xml:space="preserve"> Verify the purge stops.</w:t>
            </w:r>
          </w:p>
          <w:p w14:paraId="72DE25AC" w14:textId="77777777" w:rsidR="005E0F6C" w:rsidRPr="00F82D15" w:rsidRDefault="005E0F6C" w:rsidP="005E0F6C"/>
        </w:tc>
        <w:tc>
          <w:tcPr>
            <w:tcW w:w="5760" w:type="dxa"/>
            <w:noWrap/>
          </w:tcPr>
          <w:p w14:paraId="4F582780" w14:textId="77777777" w:rsidR="005E0F6C" w:rsidRDefault="005E0F6C" w:rsidP="005E0F6C">
            <w:pPr>
              <w:spacing w:line="276" w:lineRule="auto"/>
            </w:pPr>
            <w:r>
              <w:t>[[FPC4InstallComment]] &lt;&lt;COMMENT&gt;&gt;</w:t>
            </w:r>
          </w:p>
          <w:p w14:paraId="03F0489F" w14:textId="77777777" w:rsidR="005E0F6C" w:rsidRDefault="005E0F6C" w:rsidP="005E0F6C">
            <w:pPr>
              <w:spacing w:line="276" w:lineRule="auto"/>
            </w:pPr>
            <w:r>
              <w:t>[[FPC4InstallTime]] &lt;&lt;TIMESTAMP&gt;&gt;</w:t>
            </w:r>
          </w:p>
          <w:p w14:paraId="341EBD8D" w14:textId="77777777" w:rsidR="005E0F6C" w:rsidRDefault="005E0F6C" w:rsidP="005E0F6C">
            <w:pPr>
              <w:spacing w:line="276" w:lineRule="auto"/>
            </w:pPr>
            <w:r>
              <w:t>[[FPC4InstallTech]] &lt;&lt;SRFCVP&gt;&gt;</w:t>
            </w:r>
          </w:p>
        </w:tc>
      </w:tr>
      <w:tr w:rsidR="005E0F6C" w:rsidRPr="00D97B1C" w14:paraId="2C6012B5" w14:textId="77777777" w:rsidTr="005E0F6C">
        <w:trPr>
          <w:trHeight w:val="288"/>
        </w:trPr>
        <w:tc>
          <w:tcPr>
            <w:tcW w:w="1345" w:type="dxa"/>
            <w:vMerge/>
          </w:tcPr>
          <w:p w14:paraId="1F582DE3" w14:textId="77777777" w:rsidR="005E0F6C" w:rsidRDefault="005E0F6C" w:rsidP="005E0F6C"/>
        </w:tc>
        <w:tc>
          <w:tcPr>
            <w:tcW w:w="19887" w:type="dxa"/>
          </w:tcPr>
          <w:p w14:paraId="14E52686" w14:textId="77777777" w:rsidR="005E0F6C" w:rsidRDefault="005E0F6C" w:rsidP="005E0F6C">
            <w:r>
              <w:t xml:space="preserve">24. </w:t>
            </w:r>
            <w:r w:rsidRPr="00F82D15">
              <w:t>Remove couple</w:t>
            </w:r>
            <w:r>
              <w:t>r alignment table from lollipop and install FPC support arm.</w:t>
            </w:r>
          </w:p>
          <w:p w14:paraId="360399FA" w14:textId="77777777" w:rsidR="005E0F6C" w:rsidRPr="00F82D15" w:rsidRDefault="005E0F6C" w:rsidP="005E0F6C"/>
        </w:tc>
        <w:tc>
          <w:tcPr>
            <w:tcW w:w="5760" w:type="dxa"/>
            <w:noWrap/>
          </w:tcPr>
          <w:p w14:paraId="4336E79C" w14:textId="77777777" w:rsidR="005E0F6C" w:rsidRDefault="005E0F6C" w:rsidP="005E0F6C">
            <w:pPr>
              <w:spacing w:line="276" w:lineRule="auto"/>
            </w:pPr>
            <w:r>
              <w:t>[[FPC4SupportArmInstalled]] &lt;&lt;YESNO&gt;&gt;</w:t>
            </w:r>
          </w:p>
        </w:tc>
      </w:tr>
      <w:tr w:rsidR="005E0F6C" w:rsidRPr="00D97B1C" w14:paraId="18CC5A8F" w14:textId="77777777" w:rsidTr="005E0F6C">
        <w:trPr>
          <w:trHeight w:val="279"/>
        </w:trPr>
        <w:tc>
          <w:tcPr>
            <w:tcW w:w="1345" w:type="dxa"/>
            <w:vMerge w:val="restart"/>
          </w:tcPr>
          <w:p w14:paraId="7CBA64B8" w14:textId="77777777" w:rsidR="005E0F6C" w:rsidRPr="00300BDA" w:rsidRDefault="005E0F6C" w:rsidP="005E0F6C">
            <w:r>
              <w:t>14.</w:t>
            </w:r>
          </w:p>
        </w:tc>
        <w:tc>
          <w:tcPr>
            <w:tcW w:w="19887" w:type="dxa"/>
          </w:tcPr>
          <w:p w14:paraId="15B6E52D" w14:textId="77777777" w:rsidR="005E0F6C" w:rsidRPr="00661894" w:rsidRDefault="005E0F6C" w:rsidP="005E0F6C">
            <w:pPr>
              <w:rPr>
                <w:b/>
                <w:u w:val="single"/>
              </w:rPr>
            </w:pPr>
            <w:bookmarkStart w:id="12" w:name="_Toc96942519"/>
            <w:r w:rsidRPr="00661894">
              <w:rPr>
                <w:b/>
                <w:u w:val="single"/>
              </w:rPr>
              <w:t>Cavity 4 Assembly to Cavity String, including Bellows installation between Cavity 3 and Cavity 4</w:t>
            </w:r>
            <w:bookmarkEnd w:id="12"/>
          </w:p>
          <w:p w14:paraId="2482AC6B" w14:textId="77777777" w:rsidR="005E0F6C" w:rsidRPr="00F82D15" w:rsidRDefault="005E0F6C" w:rsidP="005E0F6C">
            <w:r>
              <w:t xml:space="preserve">1. </w:t>
            </w:r>
            <w:r w:rsidRPr="00F82D15">
              <w:t>Gather the following components</w:t>
            </w:r>
            <w:r>
              <w:t>. Verify the components are cleaned and ready for installation.</w:t>
            </w:r>
          </w:p>
          <w:p w14:paraId="441D39C5" w14:textId="77777777" w:rsidR="005E0F6C" w:rsidRPr="00F82D15" w:rsidRDefault="005E0F6C" w:rsidP="009B7C92">
            <w:pPr>
              <w:pStyle w:val="ListParagraph"/>
              <w:numPr>
                <w:ilvl w:val="0"/>
                <w:numId w:val="19"/>
              </w:numPr>
            </w:pPr>
            <w:r w:rsidRPr="00F82D15">
              <w:t xml:space="preserve">2 bellows flange </w:t>
            </w:r>
            <w:r>
              <w:t>alignment blank</w:t>
            </w:r>
            <w:r w:rsidRPr="00F82D15">
              <w:t>s</w:t>
            </w:r>
          </w:p>
          <w:p w14:paraId="303E1D8C" w14:textId="77777777" w:rsidR="005E0F6C" w:rsidRPr="00F82D15" w:rsidRDefault="005E0F6C" w:rsidP="009B7C92">
            <w:pPr>
              <w:pStyle w:val="ListParagraph"/>
              <w:numPr>
                <w:ilvl w:val="0"/>
                <w:numId w:val="19"/>
              </w:numPr>
            </w:pPr>
            <w:r w:rsidRPr="00F82D15">
              <w:t xml:space="preserve">1 </w:t>
            </w:r>
            <w:r>
              <w:t>beamline</w:t>
            </w:r>
            <w:r w:rsidRPr="00F82D15">
              <w:t xml:space="preserve"> gasket</w:t>
            </w:r>
          </w:p>
          <w:p w14:paraId="5A005BAD" w14:textId="77777777" w:rsidR="005E0F6C" w:rsidRDefault="005E0F6C" w:rsidP="009B7C92">
            <w:pPr>
              <w:pStyle w:val="ListParagraph"/>
              <w:numPr>
                <w:ilvl w:val="0"/>
                <w:numId w:val="19"/>
              </w:numPr>
            </w:pPr>
            <w:r w:rsidRPr="00F82D15">
              <w:t>4 covered spring clamps</w:t>
            </w:r>
          </w:p>
          <w:p w14:paraId="5AC9D131" w14:textId="77777777" w:rsidR="005E0F6C" w:rsidRPr="0024558A" w:rsidRDefault="005E0F6C" w:rsidP="009B7C92">
            <w:pPr>
              <w:pStyle w:val="ListParagraph"/>
              <w:numPr>
                <w:ilvl w:val="0"/>
                <w:numId w:val="19"/>
              </w:numPr>
            </w:pPr>
            <w:r w:rsidRPr="0024558A">
              <w:t xml:space="preserve">Fasteners </w:t>
            </w:r>
          </w:p>
          <w:p w14:paraId="0B6B1A5F" w14:textId="77777777" w:rsidR="005E0F6C" w:rsidRDefault="005E0F6C" w:rsidP="009B7C92">
            <w:pPr>
              <w:pStyle w:val="ListParagraph"/>
              <w:numPr>
                <w:ilvl w:val="0"/>
                <w:numId w:val="19"/>
              </w:numPr>
            </w:pPr>
            <w:r>
              <w:t>Retainer clips</w:t>
            </w:r>
          </w:p>
          <w:p w14:paraId="26DF72A0" w14:textId="77777777" w:rsidR="005E0F6C" w:rsidRDefault="005E0F6C" w:rsidP="009B7C92">
            <w:pPr>
              <w:pStyle w:val="ListParagraph"/>
              <w:numPr>
                <w:ilvl w:val="0"/>
                <w:numId w:val="19"/>
              </w:numPr>
            </w:pPr>
            <w:r>
              <w:t>Wrenches</w:t>
            </w:r>
          </w:p>
          <w:p w14:paraId="653D1BDF" w14:textId="77777777" w:rsidR="005E0F6C" w:rsidRPr="001E397C" w:rsidRDefault="005E0F6C" w:rsidP="005E0F6C"/>
        </w:tc>
        <w:tc>
          <w:tcPr>
            <w:tcW w:w="5760" w:type="dxa"/>
          </w:tcPr>
          <w:p w14:paraId="7463193E" w14:textId="77777777" w:rsidR="005E0F6C" w:rsidRDefault="005E0F6C" w:rsidP="005E0F6C"/>
        </w:tc>
      </w:tr>
      <w:tr w:rsidR="005E0F6C" w:rsidRPr="00D97B1C" w14:paraId="20C41180" w14:textId="77777777" w:rsidTr="005E0F6C">
        <w:trPr>
          <w:trHeight w:val="279"/>
        </w:trPr>
        <w:tc>
          <w:tcPr>
            <w:tcW w:w="1345" w:type="dxa"/>
            <w:vMerge/>
          </w:tcPr>
          <w:p w14:paraId="72BADD50" w14:textId="77777777" w:rsidR="005E0F6C" w:rsidRDefault="005E0F6C" w:rsidP="005E0F6C"/>
        </w:tc>
        <w:tc>
          <w:tcPr>
            <w:tcW w:w="19887" w:type="dxa"/>
          </w:tcPr>
          <w:p w14:paraId="05C93D34" w14:textId="77777777" w:rsidR="005E0F6C" w:rsidRPr="00661894" w:rsidRDefault="005E0F6C" w:rsidP="005E0F6C">
            <w:pPr>
              <w:rPr>
                <w:b/>
              </w:rPr>
            </w:pPr>
            <w:r w:rsidRPr="00661894">
              <w:rPr>
                <w:b/>
              </w:rPr>
              <w:t>Prepare the Bellows</w:t>
            </w:r>
          </w:p>
          <w:p w14:paraId="143DA02D" w14:textId="77777777" w:rsidR="005E0F6C" w:rsidRDefault="005E0F6C" w:rsidP="005E0F6C">
            <w:r>
              <w:t>2. Place the bellows alignment table on the upstream lollipop for Cavity 4.</w:t>
            </w:r>
          </w:p>
          <w:p w14:paraId="1B369F3D" w14:textId="77777777" w:rsidR="005E0F6C" w:rsidRDefault="005E0F6C" w:rsidP="005E0F6C">
            <w:r>
              <w:t>3. Place the bellows in the alignment fixture and align the two flanges.</w:t>
            </w:r>
          </w:p>
          <w:p w14:paraId="1987A62D" w14:textId="77777777" w:rsidR="005E0F6C" w:rsidRDefault="005E0F6C" w:rsidP="005E0F6C">
            <w:r>
              <w:t>4. Compress the bellows and install the bellows restraint blocks onto the bellows using 2 bolts per restraint. Use Ionized N2 to clean the bellows to Spec 1 in accordance with the Ionized N2 Parts Cleaning Procedure.</w:t>
            </w:r>
          </w:p>
          <w:p w14:paraId="03FEDCF9" w14:textId="77777777" w:rsidR="005E0F6C" w:rsidRDefault="005E0F6C" w:rsidP="005E0F6C">
            <w:r>
              <w:t>5. Install the bellows in the alignment fixture. Use Ionized N2 to clean the bellows to Spec 1 in accordance with the Ionized N2 Parts Cleaning Procedure.</w:t>
            </w:r>
          </w:p>
          <w:p w14:paraId="63700104" w14:textId="77777777" w:rsidR="005E0F6C" w:rsidRDefault="005E0F6C" w:rsidP="005E0F6C">
            <w:r>
              <w:t>6. Carefully place an alignment blank on both ends of the bellows. Clamp in place with two covered spring clamps per flange. Open the clamps down and away from the bellows.</w:t>
            </w:r>
          </w:p>
          <w:p w14:paraId="5AE3D802" w14:textId="77777777" w:rsidR="005E0F6C" w:rsidRPr="008719FF" w:rsidRDefault="005E0F6C" w:rsidP="005E0F6C"/>
        </w:tc>
        <w:tc>
          <w:tcPr>
            <w:tcW w:w="5760" w:type="dxa"/>
          </w:tcPr>
          <w:p w14:paraId="71E2B198" w14:textId="77777777" w:rsidR="005E0F6C" w:rsidRDefault="005E0F6C" w:rsidP="005E0F6C">
            <w:r>
              <w:t>[[BLBPSN3_4]] &lt;&lt;BLBPSN&gt;&gt;</w:t>
            </w:r>
          </w:p>
        </w:tc>
      </w:tr>
      <w:tr w:rsidR="005E0F6C" w:rsidRPr="00D97B1C" w14:paraId="59491AF7" w14:textId="77777777" w:rsidTr="005E0F6C">
        <w:trPr>
          <w:trHeight w:val="279"/>
        </w:trPr>
        <w:tc>
          <w:tcPr>
            <w:tcW w:w="1345" w:type="dxa"/>
            <w:vMerge/>
          </w:tcPr>
          <w:p w14:paraId="1CE029F4" w14:textId="77777777" w:rsidR="005E0F6C" w:rsidRDefault="005E0F6C" w:rsidP="005E0F6C"/>
        </w:tc>
        <w:tc>
          <w:tcPr>
            <w:tcW w:w="19887" w:type="dxa"/>
          </w:tcPr>
          <w:p w14:paraId="5EB62FEF" w14:textId="77777777" w:rsidR="005E0F6C" w:rsidRPr="00661894" w:rsidRDefault="005E0F6C" w:rsidP="005E0F6C">
            <w:pPr>
              <w:rPr>
                <w:b/>
              </w:rPr>
            </w:pPr>
            <w:r w:rsidRPr="00661894">
              <w:rPr>
                <w:b/>
              </w:rPr>
              <w:t>Prepare the Cavity 4 Upstream Flange</w:t>
            </w:r>
          </w:p>
          <w:p w14:paraId="0E59C9CE" w14:textId="77777777" w:rsidR="005E0F6C" w:rsidRDefault="005E0F6C" w:rsidP="005E0F6C"/>
          <w:p w14:paraId="259F9F7B" w14:textId="77777777" w:rsidR="005E0F6C" w:rsidRDefault="005E0F6C" w:rsidP="005E0F6C">
            <w:r>
              <w:t xml:space="preserve">7. </w:t>
            </w:r>
            <w:r w:rsidRPr="001E397C">
              <w:t xml:space="preserve">Verify the purge software is set to "Purge" for </w:t>
            </w:r>
            <w:r>
              <w:t>the Downstream Purge Line.</w:t>
            </w:r>
          </w:p>
          <w:p w14:paraId="77B5FBA2" w14:textId="77777777" w:rsidR="005E0F6C" w:rsidRPr="001E397C" w:rsidRDefault="005E0F6C" w:rsidP="005E0F6C"/>
          <w:p w14:paraId="1B8380C5" w14:textId="77777777" w:rsidR="005E0F6C" w:rsidRDefault="005E0F6C" w:rsidP="005E0F6C">
            <w:r>
              <w:t xml:space="preserve">8. </w:t>
            </w:r>
            <w:r w:rsidRPr="001E397C">
              <w:t xml:space="preserve">Remove </w:t>
            </w:r>
            <w:r>
              <w:t>the 4</w:t>
            </w:r>
            <w:r w:rsidRPr="001E397C">
              <w:t xml:space="preserve"> studs </w:t>
            </w:r>
            <w:r>
              <w:t xml:space="preserve">indicated in the positions 3, 6, 9, and 12 in the drawing below </w:t>
            </w:r>
            <w:r w:rsidRPr="001E397C">
              <w:t>from the cavity upstream end flange</w:t>
            </w:r>
            <w:r>
              <w:t xml:space="preserve"> in a star pattern</w:t>
            </w:r>
            <w:r w:rsidRPr="001E397C">
              <w:t xml:space="preserve">. </w:t>
            </w:r>
          </w:p>
          <w:p w14:paraId="1EEFD66B" w14:textId="77777777" w:rsidR="005E0F6C" w:rsidRDefault="005E0F6C" w:rsidP="005E0F6C">
            <w:r>
              <w:t>Then remove the studs in positions 2, 5, 8, and 11 from the cavity downstream end flange in a star pattern.</w:t>
            </w:r>
          </w:p>
          <w:p w14:paraId="720179F8" w14:textId="77777777" w:rsidR="005E0F6C" w:rsidRDefault="005E0F6C" w:rsidP="005E0F6C">
            <w:r>
              <w:t xml:space="preserve">The 4 remaining studs shall be located every third hole in the flange. </w:t>
            </w:r>
          </w:p>
          <w:p w14:paraId="3DB11AA7" w14:textId="77777777" w:rsidR="005E0F6C" w:rsidRDefault="005E0F6C" w:rsidP="005E0F6C">
            <w:r>
              <w:t>Prepare an IPA dipped Q-tip and remove excess liquid from the Q-tip before cleaning the bolt holes. Clean bolt holes with the IPA dipped Q-tip.</w:t>
            </w:r>
          </w:p>
          <w:p w14:paraId="4E584060" w14:textId="77777777" w:rsidR="005E0F6C" w:rsidRDefault="005E0F6C" w:rsidP="005E0F6C">
            <w:r>
              <w:t>Use ionized N2 to spray open bolt holes from both directions to Spec 1 in accordance with the Ionized N2 Parts Cleaning Procedure.</w:t>
            </w:r>
          </w:p>
          <w:p w14:paraId="2AAA7632" w14:textId="77777777" w:rsidR="005E0F6C" w:rsidRDefault="005E0F6C" w:rsidP="005E0F6C">
            <w:r>
              <w:t>Repeat using ionized N2 to spray open bolt holes from both directions two additional times to Spec 1 to ensure cleanliness before proceeding.</w:t>
            </w:r>
          </w:p>
          <w:p w14:paraId="68853567" w14:textId="77777777" w:rsidR="005E0F6C" w:rsidRDefault="005E0F6C" w:rsidP="005E0F6C"/>
          <w:p w14:paraId="595E9712" w14:textId="77777777" w:rsidR="005E0F6C" w:rsidRDefault="005E0F6C" w:rsidP="005E0F6C">
            <w:r>
              <w:rPr>
                <w:noProof/>
              </w:rPr>
              <w:drawing>
                <wp:inline distT="0" distB="0" distL="0" distR="0" wp14:anchorId="30A6EE12" wp14:editId="0F07EA2E">
                  <wp:extent cx="5486400" cy="3877453"/>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877453"/>
                          </a:xfrm>
                          <a:prstGeom prst="rect">
                            <a:avLst/>
                          </a:prstGeom>
                        </pic:spPr>
                      </pic:pic>
                    </a:graphicData>
                  </a:graphic>
                </wp:inline>
              </w:drawing>
            </w:r>
          </w:p>
          <w:p w14:paraId="1CD66189" w14:textId="77777777" w:rsidR="005E0F6C" w:rsidRPr="001E397C" w:rsidRDefault="005E0F6C" w:rsidP="005E0F6C"/>
          <w:p w14:paraId="67688FFF" w14:textId="77777777" w:rsidR="005E0F6C" w:rsidRDefault="005E0F6C" w:rsidP="005E0F6C">
            <w:r>
              <w:t xml:space="preserve">9. </w:t>
            </w:r>
            <w:r w:rsidRPr="001E397C">
              <w:t>Install 4 new pre-cl</w:t>
            </w:r>
            <w:r>
              <w:t>eaned [Spec 1] studs in positions 2, 5, 8, and 11 to ensure equal pressure on the gasket. Torque these pre-cleaned studs to 31 ft-lbs.</w:t>
            </w:r>
          </w:p>
          <w:p w14:paraId="31691190" w14:textId="77777777" w:rsidR="005E0F6C" w:rsidRPr="001E397C" w:rsidRDefault="005E0F6C" w:rsidP="005E0F6C"/>
          <w:p w14:paraId="26D398AE" w14:textId="77777777" w:rsidR="005E0F6C" w:rsidRDefault="005E0F6C" w:rsidP="005E0F6C">
            <w:r>
              <w:t xml:space="preserve">10. </w:t>
            </w:r>
            <w:r w:rsidRPr="001E397C">
              <w:t>Remove final 4 original studs 2 at a time from the flange</w:t>
            </w:r>
            <w:r>
              <w:t xml:space="preserve"> in a star pattern</w:t>
            </w:r>
            <w:r w:rsidRPr="001E397C">
              <w:t xml:space="preserve">. </w:t>
            </w:r>
          </w:p>
          <w:p w14:paraId="1E951D1C" w14:textId="77777777" w:rsidR="005E0F6C" w:rsidRDefault="005E0F6C" w:rsidP="005E0F6C">
            <w:r>
              <w:t>Prepare an IPA dipped Q-tip and remove excess liquid from the Q-tip before cleaning the bolt holes. Clean bolt holes with the IPA dipped Q-tip.</w:t>
            </w:r>
          </w:p>
          <w:p w14:paraId="598A831A" w14:textId="77777777" w:rsidR="005E0F6C" w:rsidRDefault="005E0F6C" w:rsidP="005E0F6C">
            <w:r>
              <w:t>Use ionized N2 to spray open bolt holes from both directions to Spec 1 in accordance with the Ionized N2 Parts Cleaning Procedure.</w:t>
            </w:r>
          </w:p>
          <w:p w14:paraId="31D464AC" w14:textId="77777777" w:rsidR="005E0F6C" w:rsidRDefault="005E0F6C" w:rsidP="005E0F6C">
            <w:r>
              <w:t>Repeat using ionized N2 to spray open bolt holes from both directions two additional times to Spec 1 to ensure cleanliness before proceeding.</w:t>
            </w:r>
          </w:p>
          <w:p w14:paraId="3C26E75D" w14:textId="77777777" w:rsidR="005E0F6C" w:rsidRDefault="005E0F6C" w:rsidP="005E0F6C"/>
          <w:p w14:paraId="3B869C33" w14:textId="77777777" w:rsidR="005E0F6C" w:rsidRDefault="005E0F6C" w:rsidP="005E0F6C">
            <w:r>
              <w:t xml:space="preserve">11. Hold the cavity upstream end flange and beamline blank flange tight so that there is no movement of the flanges while studs are being removed. </w:t>
            </w:r>
          </w:p>
          <w:p w14:paraId="362319F5" w14:textId="77777777" w:rsidR="005E0F6C" w:rsidRDefault="005E0F6C" w:rsidP="005E0F6C">
            <w:r>
              <w:t>Remove the stud in position 5, pulling the stud away from the cavity.</w:t>
            </w:r>
          </w:p>
          <w:p w14:paraId="7BA7A624" w14:textId="77777777" w:rsidR="005E0F6C" w:rsidRDefault="005E0F6C" w:rsidP="005E0F6C">
            <w:r>
              <w:t>Then remove the stud in position 11, pulling the stud away the cavity.</w:t>
            </w:r>
          </w:p>
          <w:p w14:paraId="699DA09F" w14:textId="77777777" w:rsidR="005E0F6C" w:rsidRDefault="005E0F6C" w:rsidP="005E0F6C">
            <w:r>
              <w:t>Then remove the stud in position 2, pulling the stud away the cavity.</w:t>
            </w:r>
          </w:p>
          <w:p w14:paraId="5F27E32E" w14:textId="77777777" w:rsidR="005E0F6C" w:rsidRDefault="005E0F6C" w:rsidP="005E0F6C">
            <w:r>
              <w:t>Then remove the stud in position 8, pulling the stud away the cavity.</w:t>
            </w:r>
          </w:p>
          <w:p w14:paraId="18433960"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65FCCD4C" w14:textId="77777777" w:rsidR="005E0F6C" w:rsidRDefault="005E0F6C" w:rsidP="005E0F6C">
            <w:r>
              <w:t>Verify the purge starts.</w:t>
            </w:r>
          </w:p>
          <w:p w14:paraId="2E5CCA02" w14:textId="77777777" w:rsidR="005E0F6C" w:rsidRDefault="005E0F6C" w:rsidP="005E0F6C"/>
          <w:p w14:paraId="38BE69B2" w14:textId="77777777" w:rsidR="005E0F6C" w:rsidRDefault="005E0F6C" w:rsidP="005E0F6C">
            <w:r>
              <w:t xml:space="preserve">12.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open cavity flange.</w:t>
            </w:r>
          </w:p>
          <w:p w14:paraId="7BE9A9A0" w14:textId="77777777" w:rsidR="005E0F6C" w:rsidRPr="008719FF" w:rsidRDefault="005E0F6C" w:rsidP="005E0F6C"/>
        </w:tc>
        <w:tc>
          <w:tcPr>
            <w:tcW w:w="5760" w:type="dxa"/>
            <w:vMerge w:val="restart"/>
          </w:tcPr>
          <w:p w14:paraId="4E1D68C5" w14:textId="77777777" w:rsidR="005E0F6C" w:rsidRDefault="005E0F6C" w:rsidP="005E0F6C">
            <w:pPr>
              <w:pStyle w:val="Heading1"/>
              <w:numPr>
                <w:ilvl w:val="0"/>
                <w:numId w:val="0"/>
              </w:numPr>
              <w:ind w:left="360" w:hanging="360"/>
              <w:outlineLvl w:val="0"/>
            </w:pPr>
          </w:p>
        </w:tc>
      </w:tr>
      <w:tr w:rsidR="005E0F6C" w:rsidRPr="00D97B1C" w14:paraId="50839A98" w14:textId="77777777" w:rsidTr="005E0F6C">
        <w:trPr>
          <w:trHeight w:val="288"/>
        </w:trPr>
        <w:tc>
          <w:tcPr>
            <w:tcW w:w="1345" w:type="dxa"/>
            <w:vMerge/>
          </w:tcPr>
          <w:p w14:paraId="649C67EB" w14:textId="77777777" w:rsidR="005E0F6C" w:rsidRDefault="005E0F6C" w:rsidP="005E0F6C"/>
        </w:tc>
        <w:tc>
          <w:tcPr>
            <w:tcW w:w="19887" w:type="dxa"/>
          </w:tcPr>
          <w:p w14:paraId="5F4B9BAE" w14:textId="77777777" w:rsidR="005E0F6C" w:rsidRPr="00661894" w:rsidRDefault="005E0F6C" w:rsidP="005E0F6C">
            <w:pPr>
              <w:rPr>
                <w:b/>
              </w:rPr>
            </w:pPr>
            <w:r w:rsidRPr="00661894">
              <w:rPr>
                <w:b/>
              </w:rPr>
              <w:t>Align the Bellows Non-Rotatable Flange and the Cavity 4 Upstream Flanges</w:t>
            </w:r>
          </w:p>
          <w:p w14:paraId="72A03EF8" w14:textId="77777777" w:rsidR="005E0F6C" w:rsidRDefault="005E0F6C" w:rsidP="005E0F6C">
            <w:r>
              <w:t>13. Carefully place the cleaned bellows holder with the bellows on the alignment table. The bellows not-rotatable flange shall be facing Cavity 4.</w:t>
            </w:r>
          </w:p>
          <w:p w14:paraId="089CAB5B" w14:textId="77777777" w:rsidR="005E0F6C" w:rsidRPr="001E397C" w:rsidRDefault="005E0F6C" w:rsidP="005E0F6C">
            <w:r>
              <w:t xml:space="preserve">14. </w:t>
            </w:r>
            <w:r w:rsidRPr="001E397C">
              <w:t xml:space="preserve">Slowly slide the bellows </w:t>
            </w:r>
            <w:r>
              <w:t xml:space="preserve">towards Cavity 4 </w:t>
            </w:r>
            <w:r w:rsidRPr="001E397C">
              <w:t xml:space="preserve">to check flange alignment. The nipples on the </w:t>
            </w:r>
            <w:r>
              <w:t>alignment blank</w:t>
            </w:r>
            <w:r w:rsidRPr="001E397C">
              <w:t>s should move freely into the indents of the flanges. A slight rotation of the bellows flange can be performed if necessar</w:t>
            </w:r>
            <w:r>
              <w:t>y during the alignment process.</w:t>
            </w:r>
          </w:p>
          <w:p w14:paraId="7D666DE3" w14:textId="77777777" w:rsidR="005E0F6C" w:rsidRDefault="005E0F6C" w:rsidP="005E0F6C">
            <w:r>
              <w:t xml:space="preserve">15. </w:t>
            </w:r>
            <w:r w:rsidRPr="001E397C">
              <w:t>Move the cavit</w:t>
            </w:r>
            <w:r>
              <w:t>y away from the bellows flange.</w:t>
            </w:r>
          </w:p>
          <w:p w14:paraId="5D92A7A2" w14:textId="77777777" w:rsidR="005E0F6C" w:rsidRPr="001E397C" w:rsidRDefault="005E0F6C" w:rsidP="005E0F6C"/>
        </w:tc>
        <w:tc>
          <w:tcPr>
            <w:tcW w:w="5760" w:type="dxa"/>
            <w:vMerge/>
            <w:noWrap/>
          </w:tcPr>
          <w:p w14:paraId="5E35C997" w14:textId="77777777" w:rsidR="005E0F6C" w:rsidRDefault="005E0F6C" w:rsidP="005E0F6C"/>
        </w:tc>
      </w:tr>
      <w:tr w:rsidR="005E0F6C" w:rsidRPr="00D97B1C" w14:paraId="2A27AAAE" w14:textId="77777777" w:rsidTr="005E0F6C">
        <w:trPr>
          <w:trHeight w:val="288"/>
        </w:trPr>
        <w:tc>
          <w:tcPr>
            <w:tcW w:w="1345" w:type="dxa"/>
            <w:vMerge/>
          </w:tcPr>
          <w:p w14:paraId="63CE92E8" w14:textId="77777777" w:rsidR="005E0F6C" w:rsidRDefault="005E0F6C" w:rsidP="005E0F6C"/>
        </w:tc>
        <w:tc>
          <w:tcPr>
            <w:tcW w:w="19887" w:type="dxa"/>
          </w:tcPr>
          <w:p w14:paraId="06E6B862" w14:textId="77777777" w:rsidR="005E0F6C" w:rsidRPr="00661894" w:rsidRDefault="005E0F6C" w:rsidP="005E0F6C">
            <w:pPr>
              <w:rPr>
                <w:b/>
              </w:rPr>
            </w:pPr>
            <w:r w:rsidRPr="00661894">
              <w:rPr>
                <w:b/>
              </w:rPr>
              <w:t>Install the Bellows to Cavity 4</w:t>
            </w:r>
          </w:p>
          <w:p w14:paraId="5C3C42DE" w14:textId="77777777" w:rsidR="005E0F6C" w:rsidRPr="001E397C" w:rsidRDefault="005E0F6C" w:rsidP="005E0F6C">
            <w:r>
              <w:t xml:space="preserve">16. </w:t>
            </w:r>
            <w:r w:rsidRPr="001E397C">
              <w:t xml:space="preserve">Carefully remove the </w:t>
            </w:r>
            <w:r>
              <w:t>alignment blank</w:t>
            </w:r>
            <w:r w:rsidRPr="001E397C">
              <w:t xml:space="preserve">s from the </w:t>
            </w:r>
            <w:r>
              <w:t>bellows non-rotatable flange and the cavity.</w:t>
            </w:r>
          </w:p>
          <w:p w14:paraId="0EDE327E" w14:textId="77777777" w:rsidR="005E0F6C" w:rsidRPr="001E397C" w:rsidRDefault="005E0F6C" w:rsidP="005E0F6C">
            <w:r>
              <w:t xml:space="preserve">17.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7D43B834" w14:textId="77777777" w:rsidR="005E0F6C" w:rsidRPr="001E397C" w:rsidRDefault="005E0F6C" w:rsidP="005E0F6C">
            <w:r>
              <w:t xml:space="preserve">18. </w:t>
            </w:r>
            <w:r w:rsidRPr="001E397C">
              <w:t>Slowly slide the cavity back into place against the g</w:t>
            </w:r>
            <w:r>
              <w:t>asket. Remove the gasket clips.</w:t>
            </w:r>
          </w:p>
          <w:p w14:paraId="29FE9815" w14:textId="77777777" w:rsidR="005E0F6C" w:rsidRPr="001E397C" w:rsidRDefault="005E0F6C" w:rsidP="005E0F6C">
            <w:r>
              <w:t>19.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271D1467" w14:textId="77777777" w:rsidR="005E0F6C" w:rsidRPr="001E397C" w:rsidRDefault="005E0F6C" w:rsidP="005E0F6C">
            <w:r>
              <w:t>20. P</w:t>
            </w:r>
            <w:r w:rsidRPr="001E397C">
              <w:t>lace 4 pre-cleaned [Spec 1] studs in a star pattern in the cavity flan</w:t>
            </w:r>
            <w:r>
              <w:t>ge and snug them with a wrench.</w:t>
            </w:r>
          </w:p>
          <w:p w14:paraId="21A484CB" w14:textId="77777777" w:rsidR="005E0F6C" w:rsidRPr="001E397C" w:rsidRDefault="005E0F6C" w:rsidP="005E0F6C">
            <w:r>
              <w:t>21. P</w:t>
            </w:r>
            <w:r w:rsidRPr="001E397C">
              <w:t xml:space="preserve">lace the remaining fasteners on the flange continuing the star pattern and </w:t>
            </w:r>
            <w:r>
              <w:t>snug all of them with a wrench.</w:t>
            </w:r>
          </w:p>
          <w:p w14:paraId="3F871D43" w14:textId="77777777" w:rsidR="005E0F6C" w:rsidRDefault="005E0F6C" w:rsidP="005E0F6C">
            <w:r>
              <w:t xml:space="preserve">22.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 xml:space="preserve"> Do not increase torque at this time. Final torqueing will be performed after both ends of the bellows have been attached to the cavities.</w:t>
            </w:r>
          </w:p>
          <w:p w14:paraId="3D7A720D" w14:textId="77777777" w:rsidR="005E0F6C" w:rsidRDefault="005E0F6C" w:rsidP="005E0F6C">
            <w:r>
              <w:t>23. Remove the bellows holder and adjustable table from the lollipop.</w:t>
            </w:r>
          </w:p>
          <w:p w14:paraId="1D7626FB" w14:textId="77777777" w:rsidR="005E0F6C" w:rsidRPr="001E397C" w:rsidRDefault="005E0F6C" w:rsidP="005E0F6C"/>
        </w:tc>
        <w:tc>
          <w:tcPr>
            <w:tcW w:w="5760" w:type="dxa"/>
            <w:vMerge/>
            <w:noWrap/>
          </w:tcPr>
          <w:p w14:paraId="58C21EE2" w14:textId="77777777" w:rsidR="005E0F6C" w:rsidRDefault="005E0F6C" w:rsidP="005E0F6C"/>
        </w:tc>
      </w:tr>
      <w:tr w:rsidR="005E0F6C" w:rsidRPr="00D97B1C" w14:paraId="4F73F71B" w14:textId="77777777" w:rsidTr="005E0F6C">
        <w:trPr>
          <w:trHeight w:val="288"/>
        </w:trPr>
        <w:tc>
          <w:tcPr>
            <w:tcW w:w="1345" w:type="dxa"/>
            <w:vMerge/>
          </w:tcPr>
          <w:p w14:paraId="4ECBA23D" w14:textId="77777777" w:rsidR="005E0F6C" w:rsidRDefault="005E0F6C" w:rsidP="005E0F6C"/>
        </w:tc>
        <w:tc>
          <w:tcPr>
            <w:tcW w:w="19887" w:type="dxa"/>
          </w:tcPr>
          <w:p w14:paraId="751BCD82" w14:textId="77777777" w:rsidR="005E0F6C" w:rsidRPr="00661894" w:rsidRDefault="005E0F6C" w:rsidP="005E0F6C">
            <w:pPr>
              <w:rPr>
                <w:b/>
              </w:rPr>
            </w:pPr>
            <w:r w:rsidRPr="00661894">
              <w:rPr>
                <w:b/>
              </w:rPr>
              <w:t>Prepare Cavity 3 Downstream Flange</w:t>
            </w:r>
          </w:p>
          <w:p w14:paraId="46A7DBC7" w14:textId="77777777" w:rsidR="005E0F6C" w:rsidRDefault="005E0F6C" w:rsidP="005E0F6C"/>
          <w:p w14:paraId="30A73C55" w14:textId="77777777" w:rsidR="005E0F6C" w:rsidRDefault="005E0F6C" w:rsidP="005E0F6C">
            <w:r>
              <w:t xml:space="preserve">24. </w:t>
            </w:r>
            <w:r w:rsidRPr="00F82D15">
              <w:t xml:space="preserve">Verify the purge software is set to "Purge" for </w:t>
            </w:r>
            <w:r>
              <w:t>the Upstream Purge Line</w:t>
            </w:r>
            <w:r w:rsidRPr="00F82D15">
              <w:t>.</w:t>
            </w:r>
          </w:p>
          <w:p w14:paraId="1AC256F5" w14:textId="77777777" w:rsidR="005E0F6C" w:rsidRDefault="005E0F6C" w:rsidP="005E0F6C"/>
          <w:p w14:paraId="2C8EB2D2" w14:textId="77777777" w:rsidR="005E0F6C" w:rsidRDefault="005E0F6C" w:rsidP="005E0F6C">
            <w:r>
              <w:t xml:space="preserve">25. </w:t>
            </w:r>
            <w:r w:rsidRPr="001E397C">
              <w:t xml:space="preserve">Remove </w:t>
            </w:r>
            <w:r>
              <w:t>the 4</w:t>
            </w:r>
            <w:r w:rsidRPr="001E397C">
              <w:t xml:space="preserve"> studs </w:t>
            </w:r>
            <w:r>
              <w:t xml:space="preserve">indicated in positions 3, 6, 9, and 12 in the drawing below </w:t>
            </w:r>
            <w:r w:rsidRPr="001E397C">
              <w:t xml:space="preserve">from the cavity </w:t>
            </w:r>
            <w:r>
              <w:t>downstream</w:t>
            </w:r>
            <w:r w:rsidRPr="001E397C">
              <w:t xml:space="preserve"> end flange</w:t>
            </w:r>
            <w:r>
              <w:t xml:space="preserve"> in a star pattern</w:t>
            </w:r>
            <w:r w:rsidRPr="001E397C">
              <w:t xml:space="preserve">. </w:t>
            </w:r>
          </w:p>
          <w:p w14:paraId="796EF681" w14:textId="77777777" w:rsidR="005E0F6C" w:rsidRDefault="005E0F6C" w:rsidP="005E0F6C">
            <w:r>
              <w:t>Then remove the studs in positions 2, 5, 8, and 11 from the cavity downstream end flange in a star pattern.</w:t>
            </w:r>
          </w:p>
          <w:p w14:paraId="30F3B95C" w14:textId="77777777" w:rsidR="005E0F6C" w:rsidRDefault="005E0F6C" w:rsidP="005E0F6C">
            <w:r>
              <w:t xml:space="preserve">The 4 remaining studs shall be located every third hole in the flange. </w:t>
            </w:r>
          </w:p>
          <w:p w14:paraId="111ADA10" w14:textId="77777777" w:rsidR="005E0F6C" w:rsidRDefault="005E0F6C" w:rsidP="005E0F6C">
            <w:r>
              <w:t>Prepare an IPA dipped Q-tip and remove excess liquid from the Q-tip before cleaning the bolt holes. Clean bolt holes with the IPA dipped Q-tip.</w:t>
            </w:r>
          </w:p>
          <w:p w14:paraId="4E2C50E8" w14:textId="77777777" w:rsidR="005E0F6C" w:rsidRDefault="005E0F6C" w:rsidP="005E0F6C">
            <w:r>
              <w:t xml:space="preserve">Use ionized N2 to spray open bolt holes from both directions to Spec 1 in accordance with the Ionized N2 Parts Cleaning Procedure. </w:t>
            </w:r>
          </w:p>
          <w:p w14:paraId="1528BDDC" w14:textId="77777777" w:rsidR="005E0F6C" w:rsidRDefault="005E0F6C" w:rsidP="005E0F6C">
            <w:r>
              <w:t>Repeat using ionized N2 to spray open bolt holes from both directions two additional times to Spec 1 to ensure cleanliness before proceeding.</w:t>
            </w:r>
          </w:p>
          <w:p w14:paraId="570851C6" w14:textId="77777777" w:rsidR="005E0F6C" w:rsidRDefault="005E0F6C" w:rsidP="005E0F6C"/>
          <w:p w14:paraId="75360340" w14:textId="77777777" w:rsidR="005E0F6C" w:rsidRPr="001E397C" w:rsidRDefault="005E0F6C" w:rsidP="005E0F6C">
            <w:r>
              <w:rPr>
                <w:noProof/>
              </w:rPr>
              <w:drawing>
                <wp:inline distT="0" distB="0" distL="0" distR="0" wp14:anchorId="3DAF9EAF" wp14:editId="15676D5A">
                  <wp:extent cx="5486400" cy="37148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714819"/>
                          </a:xfrm>
                          <a:prstGeom prst="rect">
                            <a:avLst/>
                          </a:prstGeom>
                        </pic:spPr>
                      </pic:pic>
                    </a:graphicData>
                  </a:graphic>
                </wp:inline>
              </w:drawing>
            </w:r>
          </w:p>
          <w:p w14:paraId="3427A4CA" w14:textId="77777777" w:rsidR="005E0F6C" w:rsidRDefault="005E0F6C" w:rsidP="005E0F6C">
            <w:r>
              <w:t xml:space="preserve">26. </w:t>
            </w:r>
            <w:r w:rsidRPr="001E397C">
              <w:t>Install 4 new pre-cl</w:t>
            </w:r>
            <w:r>
              <w:t>eaned [Spec 1] studs in positions 2, 5, 8, and 11 in a star pattern to ensure equal pressure on the gasket. Torque these pre-cleaned studs to 31 ft-lbs.</w:t>
            </w:r>
          </w:p>
          <w:p w14:paraId="6FE99AA5" w14:textId="77777777" w:rsidR="005E0F6C" w:rsidRPr="001E397C" w:rsidRDefault="005E0F6C" w:rsidP="005E0F6C"/>
          <w:p w14:paraId="6FDE8DCC" w14:textId="77777777" w:rsidR="005E0F6C" w:rsidRDefault="005E0F6C" w:rsidP="005E0F6C">
            <w:r>
              <w:t xml:space="preserve">27. </w:t>
            </w:r>
            <w:r w:rsidRPr="001E397C">
              <w:t>Remove final 4 original studs 2 at a time from the flange</w:t>
            </w:r>
            <w:r>
              <w:t xml:space="preserve"> in a star pattern</w:t>
            </w:r>
            <w:r w:rsidRPr="001E397C">
              <w:t xml:space="preserve">. </w:t>
            </w:r>
          </w:p>
          <w:p w14:paraId="47F2ADA4" w14:textId="77777777" w:rsidR="005E0F6C" w:rsidRDefault="005E0F6C" w:rsidP="005E0F6C">
            <w:r>
              <w:t>Prepare an IPA dipped Q-tip and remove excess liquid from the Q-tip before cleaning the bolt holes. Clean bolt holes with the IPA dipped Q-tip.</w:t>
            </w:r>
          </w:p>
          <w:p w14:paraId="43FC4106" w14:textId="77777777" w:rsidR="005E0F6C" w:rsidRDefault="005E0F6C" w:rsidP="005E0F6C">
            <w:r>
              <w:t>Use ionized N2 to spray open bolt holes from both directions to Spec 1 in accordance with the Ionized N2 Parts Cleaning Procedure.</w:t>
            </w:r>
          </w:p>
          <w:p w14:paraId="3F5751DB" w14:textId="77777777" w:rsidR="005E0F6C" w:rsidRPr="001E397C" w:rsidRDefault="005E0F6C" w:rsidP="005E0F6C">
            <w:r>
              <w:t>Repeat using ionized N2 to spray open bolt holes from both directions two additional times to Spec 1 to ensure cleanliness before proceeding.</w:t>
            </w:r>
          </w:p>
          <w:p w14:paraId="13EC0DC3" w14:textId="77777777" w:rsidR="005E0F6C" w:rsidRDefault="005E0F6C" w:rsidP="005E0F6C"/>
          <w:p w14:paraId="61D8A517" w14:textId="77777777" w:rsidR="005E0F6C" w:rsidRDefault="005E0F6C" w:rsidP="005E0F6C">
            <w:r>
              <w:t xml:space="preserve">28. Hold the cavity downstream end flange and </w:t>
            </w:r>
            <w:proofErr w:type="gramStart"/>
            <w:r>
              <w:t>right angle</w:t>
            </w:r>
            <w:proofErr w:type="gramEnd"/>
            <w:r>
              <w:t xml:space="preserve"> valve sub-assembly flange tight so that there is no movement of the flanges while studs are being removed. </w:t>
            </w:r>
          </w:p>
          <w:p w14:paraId="4F42467C" w14:textId="77777777" w:rsidR="005E0F6C" w:rsidRDefault="005E0F6C" w:rsidP="005E0F6C">
            <w:r>
              <w:t>Remove the stud in position 5, pulling the stud away from the cavity.</w:t>
            </w:r>
          </w:p>
          <w:p w14:paraId="3C96E8CD" w14:textId="77777777" w:rsidR="005E0F6C" w:rsidRDefault="005E0F6C" w:rsidP="005E0F6C">
            <w:r>
              <w:t>Then remove the stud in position 11, pulling the stud away the cavity.</w:t>
            </w:r>
          </w:p>
          <w:p w14:paraId="046DCD94" w14:textId="77777777" w:rsidR="005E0F6C" w:rsidRDefault="005E0F6C" w:rsidP="005E0F6C">
            <w:r>
              <w:t>Then remove the stud in position 2, pulling the stud away the cavity.</w:t>
            </w:r>
          </w:p>
          <w:p w14:paraId="037456B9" w14:textId="77777777" w:rsidR="005E0F6C" w:rsidRDefault="005E0F6C" w:rsidP="005E0F6C">
            <w:r>
              <w:t>Then remove the stud in position 8, pulling the stud away the cavity.</w:t>
            </w:r>
          </w:p>
          <w:p w14:paraId="212FB447"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3E23BCB1" w14:textId="77777777" w:rsidR="005E0F6C" w:rsidRDefault="005E0F6C" w:rsidP="005E0F6C">
            <w:r>
              <w:t>Verify the purge starts.</w:t>
            </w:r>
          </w:p>
          <w:p w14:paraId="7C0AB547" w14:textId="77777777" w:rsidR="005E0F6C" w:rsidRPr="001E397C" w:rsidRDefault="005E0F6C" w:rsidP="005E0F6C"/>
          <w:p w14:paraId="41D962F9" w14:textId="77777777" w:rsidR="005E0F6C" w:rsidRDefault="005E0F6C" w:rsidP="005E0F6C">
            <w:r>
              <w:t xml:space="preserve">29.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cavity.</w:t>
            </w:r>
          </w:p>
          <w:p w14:paraId="4BB6BFCD" w14:textId="77777777" w:rsidR="005E0F6C" w:rsidRPr="001E397C" w:rsidRDefault="005E0F6C" w:rsidP="005E0F6C"/>
        </w:tc>
        <w:tc>
          <w:tcPr>
            <w:tcW w:w="5760" w:type="dxa"/>
            <w:vMerge w:val="restart"/>
            <w:noWrap/>
          </w:tcPr>
          <w:p w14:paraId="3CE8F10B" w14:textId="77777777" w:rsidR="005E0F6C" w:rsidRDefault="005E0F6C" w:rsidP="005E0F6C">
            <w:pPr>
              <w:spacing w:line="276" w:lineRule="auto"/>
            </w:pPr>
          </w:p>
        </w:tc>
      </w:tr>
      <w:tr w:rsidR="005E0F6C" w:rsidRPr="00D97B1C" w14:paraId="1B5165EC" w14:textId="77777777" w:rsidTr="005E0F6C">
        <w:trPr>
          <w:trHeight w:val="288"/>
        </w:trPr>
        <w:tc>
          <w:tcPr>
            <w:tcW w:w="1345" w:type="dxa"/>
            <w:vMerge/>
          </w:tcPr>
          <w:p w14:paraId="2EDBA4EB" w14:textId="77777777" w:rsidR="005E0F6C" w:rsidRDefault="005E0F6C" w:rsidP="005E0F6C"/>
        </w:tc>
        <w:tc>
          <w:tcPr>
            <w:tcW w:w="19887" w:type="dxa"/>
          </w:tcPr>
          <w:p w14:paraId="3B52AA9B" w14:textId="77777777" w:rsidR="005E0F6C" w:rsidRPr="006A3A79" w:rsidRDefault="005E0F6C" w:rsidP="005E0F6C">
            <w:pPr>
              <w:rPr>
                <w:b/>
              </w:rPr>
            </w:pPr>
            <w:r w:rsidRPr="006A3A79">
              <w:rPr>
                <w:b/>
              </w:rPr>
              <w:t>Align the Bellows Rotatable Flange and Cavity 3 Downstream Flange</w:t>
            </w:r>
          </w:p>
          <w:p w14:paraId="6D67D0FA" w14:textId="77777777" w:rsidR="005E0F6C" w:rsidRDefault="005E0F6C" w:rsidP="005E0F6C">
            <w:r w:rsidRPr="00B84FC6">
              <w:t>30.</w:t>
            </w:r>
            <w:r>
              <w:t xml:space="preserve"> </w:t>
            </w:r>
            <w:r w:rsidRPr="00B84FC6">
              <w:t>Slowly</w:t>
            </w:r>
            <w:r w:rsidRPr="008F72FC">
              <w:t xml:space="preserve"> slide </w:t>
            </w:r>
            <w:r>
              <w:t>Cavity 4</w:t>
            </w:r>
            <w:r w:rsidRPr="008F72FC">
              <w:t xml:space="preserve"> towards </w:t>
            </w:r>
            <w:r>
              <w:t>Cavity 3</w:t>
            </w:r>
            <w:r w:rsidRPr="008F72FC">
              <w:t xml:space="preserve"> to check bellows rotatable flange alignment. The nipples on the flange alignment covers should move freely into the indents of the flanges. A slight rotation of the bellows flange can be performed if necessary during the alignment process. A bolt on each bellows restraint block can be loosened to allow for the rotatable f</w:t>
            </w:r>
            <w:r>
              <w:t>lange to be adjusted if needed.</w:t>
            </w:r>
          </w:p>
          <w:p w14:paraId="42C8EA66" w14:textId="77777777" w:rsidR="005E0F6C" w:rsidRDefault="005E0F6C" w:rsidP="005E0F6C">
            <w:r>
              <w:t xml:space="preserve">31. </w:t>
            </w:r>
            <w:r w:rsidRPr="008F72FC">
              <w:t xml:space="preserve">Move </w:t>
            </w:r>
            <w:r>
              <w:t>Cavity 4</w:t>
            </w:r>
            <w:r w:rsidRPr="008F72FC">
              <w:t xml:space="preserve"> away from </w:t>
            </w:r>
            <w:r>
              <w:t>Cavity 3.</w:t>
            </w:r>
          </w:p>
          <w:p w14:paraId="30D53455" w14:textId="77777777" w:rsidR="005E0F6C" w:rsidRDefault="005E0F6C" w:rsidP="005E0F6C">
            <w:r>
              <w:t xml:space="preserve">32. </w:t>
            </w:r>
            <w:r w:rsidRPr="008F72FC">
              <w:t xml:space="preserve">Carefully remove the alignment covers from the bellows rotatable flange and </w:t>
            </w:r>
            <w:r>
              <w:t>Cavity 3.</w:t>
            </w:r>
          </w:p>
          <w:p w14:paraId="7E455C38" w14:textId="77777777" w:rsidR="005E0F6C" w:rsidRPr="00F7467D" w:rsidRDefault="005E0F6C" w:rsidP="005E0F6C"/>
        </w:tc>
        <w:tc>
          <w:tcPr>
            <w:tcW w:w="5760" w:type="dxa"/>
            <w:vMerge/>
            <w:noWrap/>
          </w:tcPr>
          <w:p w14:paraId="45EFCB27" w14:textId="77777777" w:rsidR="005E0F6C" w:rsidRDefault="005E0F6C" w:rsidP="005E0F6C">
            <w:pPr>
              <w:spacing w:line="276" w:lineRule="auto"/>
            </w:pPr>
          </w:p>
        </w:tc>
      </w:tr>
      <w:tr w:rsidR="005E0F6C" w:rsidRPr="00D97B1C" w14:paraId="31681601" w14:textId="77777777" w:rsidTr="005E0F6C">
        <w:trPr>
          <w:trHeight w:val="288"/>
        </w:trPr>
        <w:tc>
          <w:tcPr>
            <w:tcW w:w="1345" w:type="dxa"/>
            <w:vMerge/>
          </w:tcPr>
          <w:p w14:paraId="1CBFBE8B" w14:textId="77777777" w:rsidR="005E0F6C" w:rsidRDefault="005E0F6C" w:rsidP="005E0F6C"/>
        </w:tc>
        <w:tc>
          <w:tcPr>
            <w:tcW w:w="19887" w:type="dxa"/>
          </w:tcPr>
          <w:p w14:paraId="02FD89A1" w14:textId="77777777" w:rsidR="005E0F6C" w:rsidRPr="006A3A79" w:rsidRDefault="005E0F6C" w:rsidP="005E0F6C">
            <w:pPr>
              <w:rPr>
                <w:b/>
              </w:rPr>
            </w:pPr>
            <w:r w:rsidRPr="006A3A79">
              <w:rPr>
                <w:b/>
              </w:rPr>
              <w:t>Install the Bellows to Cavity 3</w:t>
            </w:r>
          </w:p>
          <w:p w14:paraId="5395A2A1" w14:textId="77777777" w:rsidR="005E0F6C" w:rsidRPr="001E397C" w:rsidRDefault="005E0F6C" w:rsidP="005E0F6C">
            <w:r>
              <w:t xml:space="preserve">33. </w:t>
            </w:r>
            <w:r w:rsidRPr="001E397C">
              <w:t xml:space="preserve">Carefully remove the </w:t>
            </w:r>
            <w:r>
              <w:t>alignment blank</w:t>
            </w:r>
            <w:r w:rsidRPr="001E397C">
              <w:t xml:space="preserve">s from the </w:t>
            </w:r>
            <w:r>
              <w:t>bellows rotatable flange and the cavity.</w:t>
            </w:r>
          </w:p>
          <w:p w14:paraId="2E8CDCB9" w14:textId="77777777" w:rsidR="005E0F6C" w:rsidRPr="001E397C" w:rsidRDefault="005E0F6C" w:rsidP="005E0F6C">
            <w:r>
              <w:t xml:space="preserve">34. </w:t>
            </w:r>
            <w:r w:rsidRPr="001E397C">
              <w:t xml:space="preserve">Install the </w:t>
            </w:r>
            <w:r>
              <w:t>beamline</w:t>
            </w:r>
            <w:r w:rsidRPr="001E397C">
              <w:t xml:space="preserve"> gasket with retaining clips to hold the gasket in place on the bellows flange. Verify the clips are placed in the horizontal position</w:t>
            </w:r>
            <w:r>
              <w:t>.</w:t>
            </w:r>
          </w:p>
          <w:p w14:paraId="6CFC74B4" w14:textId="77777777" w:rsidR="005E0F6C" w:rsidRPr="001E397C" w:rsidRDefault="005E0F6C" w:rsidP="005E0F6C">
            <w:r>
              <w:t xml:space="preserve">35. </w:t>
            </w:r>
            <w:r w:rsidRPr="001E397C">
              <w:t>Slowly slide the cavity back into place against the gasket. Remove the gasket clips.</w:t>
            </w:r>
          </w:p>
          <w:p w14:paraId="2C1612E1" w14:textId="77777777" w:rsidR="005E0F6C" w:rsidRPr="001E397C" w:rsidRDefault="005E0F6C" w:rsidP="005E0F6C">
            <w:r>
              <w:t>36. H</w:t>
            </w:r>
            <w:r w:rsidRPr="001E397C">
              <w:t>old the flanges tightly together, preventing the flanges from rotating or moving away from each other</w:t>
            </w:r>
            <w:r>
              <w:t xml:space="preserve">, </w:t>
            </w:r>
            <w:r w:rsidRPr="001E397C">
              <w:t>until the first 4 studs have been snugged tight with a wrench</w:t>
            </w:r>
            <w:r>
              <w:t>.</w:t>
            </w:r>
          </w:p>
          <w:p w14:paraId="65DF1462" w14:textId="77777777" w:rsidR="005E0F6C" w:rsidRPr="001E397C" w:rsidRDefault="005E0F6C" w:rsidP="005E0F6C">
            <w:r>
              <w:t>37. P</w:t>
            </w:r>
            <w:r w:rsidRPr="001E397C">
              <w:t>lace 4 pre-cleaned [Spec 1] studs in a star pattern in the cavity flan</w:t>
            </w:r>
            <w:r>
              <w:t>ge and snug them with a wrench.</w:t>
            </w:r>
          </w:p>
          <w:p w14:paraId="3A1DDADA" w14:textId="77777777" w:rsidR="005E0F6C" w:rsidRPr="001E397C" w:rsidRDefault="005E0F6C" w:rsidP="005E0F6C">
            <w:r>
              <w:t>38. P</w:t>
            </w:r>
            <w:r w:rsidRPr="001E397C">
              <w:t xml:space="preserve">lace the remaining fasteners on the flange continuing the star pattern and </w:t>
            </w:r>
            <w:r>
              <w:t>snug all of them with a wrench.</w:t>
            </w:r>
          </w:p>
          <w:p w14:paraId="2661C293" w14:textId="77777777" w:rsidR="005E0F6C" w:rsidRDefault="005E0F6C" w:rsidP="005E0F6C">
            <w:r>
              <w:t xml:space="preserve">39.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w:t>
            </w:r>
          </w:p>
          <w:p w14:paraId="0F725207" w14:textId="77777777" w:rsidR="005E0F6C" w:rsidRPr="00F7467D" w:rsidRDefault="005E0F6C" w:rsidP="005E0F6C"/>
        </w:tc>
        <w:tc>
          <w:tcPr>
            <w:tcW w:w="5760" w:type="dxa"/>
            <w:vMerge/>
            <w:noWrap/>
          </w:tcPr>
          <w:p w14:paraId="2FC19B1B" w14:textId="77777777" w:rsidR="005E0F6C" w:rsidRDefault="005E0F6C" w:rsidP="005E0F6C">
            <w:pPr>
              <w:spacing w:line="276" w:lineRule="auto"/>
            </w:pPr>
          </w:p>
        </w:tc>
      </w:tr>
      <w:tr w:rsidR="005E0F6C" w:rsidRPr="00D97B1C" w14:paraId="0BA95659" w14:textId="77777777" w:rsidTr="005E0F6C">
        <w:trPr>
          <w:trHeight w:val="288"/>
        </w:trPr>
        <w:tc>
          <w:tcPr>
            <w:tcW w:w="1345" w:type="dxa"/>
            <w:vMerge/>
          </w:tcPr>
          <w:p w14:paraId="0120EAE0" w14:textId="77777777" w:rsidR="005E0F6C" w:rsidRDefault="005E0F6C" w:rsidP="005E0F6C"/>
        </w:tc>
        <w:tc>
          <w:tcPr>
            <w:tcW w:w="19887" w:type="dxa"/>
          </w:tcPr>
          <w:p w14:paraId="66DF43ED" w14:textId="77777777" w:rsidR="005E0F6C" w:rsidRPr="006A3A79" w:rsidRDefault="005E0F6C" w:rsidP="005E0F6C">
            <w:pPr>
              <w:rPr>
                <w:b/>
              </w:rPr>
            </w:pPr>
            <w:r w:rsidRPr="006A3A79">
              <w:rPr>
                <w:b/>
              </w:rPr>
              <w:t xml:space="preserve">Final </w:t>
            </w:r>
            <w:proofErr w:type="spellStart"/>
            <w:r w:rsidRPr="006A3A79">
              <w:rPr>
                <w:b/>
              </w:rPr>
              <w:t>Torquing</w:t>
            </w:r>
            <w:proofErr w:type="spellEnd"/>
            <w:r w:rsidRPr="006A3A79">
              <w:rPr>
                <w:b/>
              </w:rPr>
              <w:t xml:space="preserve"> of Bellows Flanges to Cavities</w:t>
            </w:r>
          </w:p>
          <w:p w14:paraId="1E3DCFEA" w14:textId="77777777" w:rsidR="005E0F6C" w:rsidRDefault="005E0F6C" w:rsidP="005E0F6C">
            <w:r>
              <w:t>40. Torque all the fasteners on the Cavity 4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445E09C4" w14:textId="77777777" w:rsidR="005E0F6C" w:rsidRDefault="005E0F6C" w:rsidP="005E0F6C">
            <w:r>
              <w:t>41. Torque all the fasteners on the Cavity 3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66A98229" w14:textId="77777777" w:rsidR="005E0F6C" w:rsidRDefault="005E0F6C" w:rsidP="005E0F6C">
            <w:r>
              <w:t>42. On the Cavity 4 side, repeat the final torque sequence twice and then go around all of the fasteners at least twice or until there is no movement of the nuts.</w:t>
            </w:r>
          </w:p>
          <w:p w14:paraId="0FF3568F" w14:textId="77777777" w:rsidR="005E0F6C" w:rsidRDefault="005E0F6C" w:rsidP="005E0F6C">
            <w:r>
              <w:t>43. On the Cavity 3 side, repeat the final torque sequence twice and then go around all of the fasteners at least twice or until there is no movement of the nuts.</w:t>
            </w:r>
          </w:p>
          <w:p w14:paraId="054C6280" w14:textId="77777777" w:rsidR="005E0F6C" w:rsidRDefault="005E0F6C" w:rsidP="005E0F6C">
            <w:r>
              <w:t>44. Verify the purge system turns off.</w:t>
            </w:r>
          </w:p>
          <w:p w14:paraId="5E6B84F7" w14:textId="77777777" w:rsidR="005E0F6C" w:rsidRDefault="005E0F6C" w:rsidP="005E0F6C">
            <w:r>
              <w:t>45. Install rail locks on Cavity 4 to lock it in place.</w:t>
            </w:r>
          </w:p>
          <w:p w14:paraId="5DD8E7F9" w14:textId="77777777" w:rsidR="005E0F6C" w:rsidRPr="00B84FC6" w:rsidRDefault="005E0F6C" w:rsidP="005E0F6C"/>
        </w:tc>
        <w:tc>
          <w:tcPr>
            <w:tcW w:w="5760" w:type="dxa"/>
            <w:noWrap/>
          </w:tcPr>
          <w:p w14:paraId="6548190A" w14:textId="77777777" w:rsidR="005E0F6C" w:rsidRDefault="005E0F6C" w:rsidP="005E0F6C">
            <w:pPr>
              <w:spacing w:line="276" w:lineRule="auto"/>
            </w:pPr>
            <w:r>
              <w:t>[[Bellows3_4_Comment]] &lt;&lt;COMMENT&gt;&gt;</w:t>
            </w:r>
          </w:p>
          <w:p w14:paraId="19F58FD1" w14:textId="77777777" w:rsidR="005E0F6C" w:rsidRDefault="005E0F6C" w:rsidP="005E0F6C">
            <w:pPr>
              <w:spacing w:line="276" w:lineRule="auto"/>
            </w:pPr>
            <w:r>
              <w:t>[[Bellows3_4_Time]] &lt;&lt;TIMESTAMP&gt;&gt;</w:t>
            </w:r>
          </w:p>
          <w:p w14:paraId="7C9B1013" w14:textId="77777777" w:rsidR="005E0F6C" w:rsidRDefault="005E0F6C" w:rsidP="005E0F6C">
            <w:pPr>
              <w:spacing w:line="276" w:lineRule="auto"/>
            </w:pPr>
            <w:r>
              <w:t>[[Bellows3_4_Tech1]] &lt;&lt;SRFCVP&gt;&gt;</w:t>
            </w:r>
          </w:p>
          <w:p w14:paraId="63C4B039" w14:textId="77777777" w:rsidR="005E0F6C" w:rsidRDefault="005E0F6C" w:rsidP="005E0F6C">
            <w:pPr>
              <w:spacing w:line="276" w:lineRule="auto"/>
            </w:pPr>
            <w:r>
              <w:t>[[Bellows3_4_Tech2]] &lt;&lt;SRFCVP&gt;&gt;</w:t>
            </w:r>
          </w:p>
        </w:tc>
      </w:tr>
      <w:tr w:rsidR="005E0F6C" w:rsidRPr="00D97B1C" w14:paraId="78B68878" w14:textId="77777777" w:rsidTr="005E0F6C">
        <w:trPr>
          <w:trHeight w:val="288"/>
        </w:trPr>
        <w:tc>
          <w:tcPr>
            <w:tcW w:w="1345" w:type="dxa"/>
            <w:vMerge/>
          </w:tcPr>
          <w:p w14:paraId="7A624D6D" w14:textId="77777777" w:rsidR="005E0F6C" w:rsidRDefault="005E0F6C" w:rsidP="005E0F6C"/>
        </w:tc>
        <w:tc>
          <w:tcPr>
            <w:tcW w:w="19887" w:type="dxa"/>
          </w:tcPr>
          <w:p w14:paraId="2841382C" w14:textId="77777777" w:rsidR="005E0F6C" w:rsidRPr="006A3A79" w:rsidRDefault="005E0F6C" w:rsidP="005E0F6C">
            <w:pPr>
              <w:rPr>
                <w:b/>
              </w:rPr>
            </w:pPr>
            <w:r w:rsidRPr="006A3A79">
              <w:rPr>
                <w:b/>
              </w:rPr>
              <w:t>Remove Purge System Hose from Cavity 4</w:t>
            </w:r>
          </w:p>
          <w:p w14:paraId="6914C746" w14:textId="77777777" w:rsidR="005E0F6C" w:rsidRPr="00F82D15" w:rsidRDefault="005E0F6C" w:rsidP="005E0F6C">
            <w:r>
              <w:t xml:space="preserve">46. </w:t>
            </w:r>
            <w:r w:rsidRPr="00F82D15">
              <w:t xml:space="preserve">Set the purge software to "Standby" state for </w:t>
            </w:r>
            <w:r>
              <w:t>the Downstream Purge Line</w:t>
            </w:r>
            <w:r w:rsidRPr="00F82D15">
              <w:t>.</w:t>
            </w:r>
          </w:p>
          <w:p w14:paraId="5D2DB9B8" w14:textId="77777777" w:rsidR="005E0F6C" w:rsidRPr="00F82D15" w:rsidRDefault="005E0F6C" w:rsidP="005E0F6C">
            <w:r>
              <w:t xml:space="preserve">47. </w:t>
            </w:r>
            <w:r w:rsidRPr="00F82D15">
              <w:t>Slowly close the cavity right angle valve.</w:t>
            </w:r>
          </w:p>
          <w:p w14:paraId="3E3ABA42" w14:textId="77777777" w:rsidR="005E0F6C" w:rsidRPr="00F82D15" w:rsidRDefault="005E0F6C" w:rsidP="005E0F6C">
            <w:r>
              <w:t xml:space="preserve">48. </w:t>
            </w:r>
            <w:r w:rsidRPr="00F82D15">
              <w:t xml:space="preserve">Remove the purge system hose from </w:t>
            </w:r>
            <w:r>
              <w:t>the cavity</w:t>
            </w:r>
            <w:r w:rsidRPr="00F82D15">
              <w:t>.</w:t>
            </w:r>
          </w:p>
          <w:p w14:paraId="6E085DD3" w14:textId="77777777" w:rsidR="005E0F6C" w:rsidRDefault="005E0F6C" w:rsidP="005E0F6C">
            <w:r>
              <w:t xml:space="preserve">49. </w:t>
            </w:r>
            <w:r w:rsidRPr="00F82D15">
              <w:t xml:space="preserve">Put a blank on the Spool with two </w:t>
            </w:r>
            <w:r>
              <w:t>studs using the same gasket.</w:t>
            </w:r>
          </w:p>
          <w:p w14:paraId="52045E6A" w14:textId="77777777" w:rsidR="005E0F6C" w:rsidRPr="00F82D15" w:rsidRDefault="005E0F6C" w:rsidP="005E0F6C"/>
        </w:tc>
        <w:tc>
          <w:tcPr>
            <w:tcW w:w="5760" w:type="dxa"/>
            <w:noWrap/>
          </w:tcPr>
          <w:p w14:paraId="0CA6DE9B" w14:textId="77777777" w:rsidR="005E0F6C" w:rsidRDefault="005E0F6C" w:rsidP="005E0F6C"/>
        </w:tc>
      </w:tr>
    </w:tbl>
    <w:p w14:paraId="0D9E4B39" w14:textId="77777777" w:rsidR="005E0F6C" w:rsidRDefault="005E0F6C" w:rsidP="005E0F6C">
      <w:pPr>
        <w:spacing w:after="200" w:line="276" w:lineRule="auto"/>
      </w:pPr>
      <w:r>
        <w:br w:type="page"/>
      </w:r>
    </w:p>
    <w:tbl>
      <w:tblPr>
        <w:tblStyle w:val="TableGrid"/>
        <w:tblW w:w="5000" w:type="pct"/>
        <w:tblLayout w:type="fixed"/>
        <w:tblLook w:val="04A0" w:firstRow="1" w:lastRow="0" w:firstColumn="1" w:lastColumn="0" w:noHBand="0" w:noVBand="1"/>
      </w:tblPr>
      <w:tblGrid>
        <w:gridCol w:w="752"/>
        <w:gridCol w:w="9389"/>
        <w:gridCol w:w="2809"/>
      </w:tblGrid>
      <w:tr w:rsidR="005E0F6C" w:rsidRPr="00D97B1C" w14:paraId="7D833B6A" w14:textId="77777777" w:rsidTr="005E0F6C">
        <w:trPr>
          <w:trHeight w:val="288"/>
        </w:trPr>
        <w:tc>
          <w:tcPr>
            <w:tcW w:w="1345" w:type="dxa"/>
          </w:tcPr>
          <w:p w14:paraId="0CB88547" w14:textId="77777777" w:rsidR="005E0F6C" w:rsidRPr="00D97B1C" w:rsidRDefault="005E0F6C" w:rsidP="005E0F6C">
            <w:pPr>
              <w:jc w:val="center"/>
            </w:pPr>
            <w:r w:rsidRPr="00D97B1C">
              <w:t>Step No.</w:t>
            </w:r>
          </w:p>
        </w:tc>
        <w:tc>
          <w:tcPr>
            <w:tcW w:w="19887" w:type="dxa"/>
          </w:tcPr>
          <w:p w14:paraId="1DDDB7C8" w14:textId="77777777" w:rsidR="005E0F6C" w:rsidRPr="00F82D15" w:rsidRDefault="005E0F6C" w:rsidP="005E0F6C">
            <w:r w:rsidRPr="00F82D15">
              <w:t>Instructions</w:t>
            </w:r>
          </w:p>
        </w:tc>
        <w:tc>
          <w:tcPr>
            <w:tcW w:w="5760" w:type="dxa"/>
            <w:noWrap/>
          </w:tcPr>
          <w:p w14:paraId="5DE035F7" w14:textId="77777777" w:rsidR="005E0F6C" w:rsidRPr="00D97B1C" w:rsidRDefault="005E0F6C" w:rsidP="005E0F6C">
            <w:r w:rsidRPr="00D97B1C">
              <w:t>Data Input</w:t>
            </w:r>
          </w:p>
        </w:tc>
      </w:tr>
      <w:tr w:rsidR="005E0F6C" w:rsidRPr="00D97B1C" w14:paraId="51277756" w14:textId="77777777" w:rsidTr="005E0F6C">
        <w:trPr>
          <w:trHeight w:val="288"/>
        </w:trPr>
        <w:tc>
          <w:tcPr>
            <w:tcW w:w="1345" w:type="dxa"/>
            <w:vMerge w:val="restart"/>
          </w:tcPr>
          <w:p w14:paraId="2E8B46EC" w14:textId="77777777" w:rsidR="005E0F6C" w:rsidRPr="00D97B1C" w:rsidRDefault="005E0F6C" w:rsidP="005E0F6C">
            <w:r>
              <w:t>15.</w:t>
            </w:r>
          </w:p>
        </w:tc>
        <w:tc>
          <w:tcPr>
            <w:tcW w:w="19887" w:type="dxa"/>
          </w:tcPr>
          <w:p w14:paraId="302C977D" w14:textId="77777777" w:rsidR="005E0F6C" w:rsidRPr="006A3A79" w:rsidRDefault="005E0F6C" w:rsidP="005E0F6C">
            <w:pPr>
              <w:rPr>
                <w:b/>
                <w:u w:val="single"/>
              </w:rPr>
            </w:pPr>
            <w:r w:rsidRPr="006A3A79">
              <w:rPr>
                <w:b/>
                <w:u w:val="single"/>
              </w:rPr>
              <w:t>Cavity 5 Prep</w:t>
            </w:r>
          </w:p>
          <w:p w14:paraId="39BC6263" w14:textId="77777777" w:rsidR="005E0F6C" w:rsidRDefault="005E0F6C" w:rsidP="005E0F6C">
            <w:r>
              <w:t xml:space="preserve">1. </w:t>
            </w:r>
            <w:r w:rsidRPr="00F82D15">
              <w:t xml:space="preserve">Record </w:t>
            </w:r>
            <w:r>
              <w:t>Cavity 5</w:t>
            </w:r>
            <w:r w:rsidRPr="00F82D15">
              <w:t xml:space="preserve"> serial number.</w:t>
            </w:r>
          </w:p>
          <w:p w14:paraId="0B1750DA" w14:textId="77777777" w:rsidR="005E0F6C" w:rsidRPr="00F82D15" w:rsidRDefault="005E0F6C" w:rsidP="005E0F6C"/>
        </w:tc>
        <w:tc>
          <w:tcPr>
            <w:tcW w:w="5760" w:type="dxa"/>
            <w:noWrap/>
          </w:tcPr>
          <w:p w14:paraId="1885695B" w14:textId="77777777" w:rsidR="005E0F6C" w:rsidRPr="00D97B1C" w:rsidRDefault="005E0F6C" w:rsidP="005E0F6C">
            <w:pPr>
              <w:spacing w:line="276" w:lineRule="auto"/>
            </w:pPr>
            <w:r>
              <w:t>[[CAVSN5]] &lt;&lt;CAVSN&gt;&gt;</w:t>
            </w:r>
          </w:p>
        </w:tc>
      </w:tr>
      <w:tr w:rsidR="005E0F6C" w:rsidRPr="00D97B1C" w14:paraId="55AA95D6" w14:textId="77777777" w:rsidTr="005E0F6C">
        <w:trPr>
          <w:trHeight w:val="288"/>
        </w:trPr>
        <w:tc>
          <w:tcPr>
            <w:tcW w:w="1345" w:type="dxa"/>
            <w:vMerge/>
          </w:tcPr>
          <w:p w14:paraId="721A0FAE" w14:textId="77777777" w:rsidR="005E0F6C" w:rsidRDefault="005E0F6C" w:rsidP="005E0F6C"/>
        </w:tc>
        <w:tc>
          <w:tcPr>
            <w:tcW w:w="19887" w:type="dxa"/>
          </w:tcPr>
          <w:p w14:paraId="6CD88690" w14:textId="77777777" w:rsidR="005E0F6C" w:rsidRDefault="005E0F6C" w:rsidP="005E0F6C">
            <w:r>
              <w:t xml:space="preserve">2. </w:t>
            </w:r>
            <w:r w:rsidRPr="00F82D15">
              <w:t xml:space="preserve">Put </w:t>
            </w:r>
            <w:r>
              <w:t>the c</w:t>
            </w:r>
            <w:r w:rsidRPr="00F82D15">
              <w:t xml:space="preserve">avity on the rail tooling with the blank flange facing the upstream gate valve sub-assembly </w:t>
            </w:r>
            <w:r>
              <w:t>[GV1SA]</w:t>
            </w:r>
            <w:r w:rsidRPr="00F82D15">
              <w:t xml:space="preserve"> and the FPC facing the southeast corner of the</w:t>
            </w:r>
            <w:r>
              <w:t xml:space="preserve"> cleanroom.</w:t>
            </w:r>
          </w:p>
          <w:p w14:paraId="49AF21FF" w14:textId="77777777" w:rsidR="005E0F6C" w:rsidRPr="00F82D15" w:rsidRDefault="005E0F6C" w:rsidP="005E0F6C"/>
        </w:tc>
        <w:tc>
          <w:tcPr>
            <w:tcW w:w="5760" w:type="dxa"/>
            <w:vMerge w:val="restart"/>
            <w:noWrap/>
          </w:tcPr>
          <w:p w14:paraId="5EB80BD3" w14:textId="77777777" w:rsidR="005E0F6C" w:rsidRDefault="005E0F6C" w:rsidP="005E0F6C">
            <w:pPr>
              <w:spacing w:line="276" w:lineRule="auto"/>
            </w:pPr>
          </w:p>
        </w:tc>
      </w:tr>
      <w:tr w:rsidR="005E0F6C" w:rsidRPr="00D97B1C" w14:paraId="42F1F9BE" w14:textId="77777777" w:rsidTr="005E0F6C">
        <w:trPr>
          <w:trHeight w:val="288"/>
        </w:trPr>
        <w:tc>
          <w:tcPr>
            <w:tcW w:w="1345" w:type="dxa"/>
            <w:vMerge/>
          </w:tcPr>
          <w:p w14:paraId="0C431A12" w14:textId="77777777" w:rsidR="005E0F6C" w:rsidRDefault="005E0F6C" w:rsidP="005E0F6C"/>
        </w:tc>
        <w:tc>
          <w:tcPr>
            <w:tcW w:w="19887" w:type="dxa"/>
          </w:tcPr>
          <w:p w14:paraId="054BEA87" w14:textId="77777777" w:rsidR="005E0F6C" w:rsidRDefault="005E0F6C" w:rsidP="005E0F6C">
            <w:pPr>
              <w:rPr>
                <w:b/>
              </w:rPr>
            </w:pPr>
            <w:r w:rsidRPr="006A3A79">
              <w:rPr>
                <w:b/>
              </w:rPr>
              <w:t>Note: There will be some movement of flange location and/or cavity level every time something is adjusted. Several iterations of the cavity alignment will be required before the cavity will be perfectly level and have both beamline flanges in place.</w:t>
            </w:r>
          </w:p>
          <w:p w14:paraId="4C70E32E" w14:textId="77777777" w:rsidR="005E0F6C" w:rsidRPr="006A3A79" w:rsidRDefault="005E0F6C" w:rsidP="005E0F6C">
            <w:pPr>
              <w:rPr>
                <w:b/>
              </w:rPr>
            </w:pPr>
          </w:p>
          <w:p w14:paraId="21C84703" w14:textId="77777777" w:rsidR="005E0F6C" w:rsidRPr="00F82D15" w:rsidRDefault="005E0F6C" w:rsidP="005E0F6C">
            <w:r>
              <w:t xml:space="preserve">3. Align Cavity 5 and the upstream flange of Cavity 4. </w:t>
            </w:r>
            <w:r w:rsidRPr="00F82D15">
              <w:t xml:space="preserve">The cavity shall be aligned with the flange alignment tool to locate the </w:t>
            </w:r>
            <w:r>
              <w:t>beamline</w:t>
            </w:r>
            <w:r w:rsidRPr="00F82D15">
              <w:t xml:space="preserve"> flange in the proper location.</w:t>
            </w:r>
          </w:p>
          <w:p w14:paraId="1B58F5C4" w14:textId="77777777" w:rsidR="005E0F6C" w:rsidRDefault="005E0F6C" w:rsidP="009B7C92">
            <w:pPr>
              <w:pStyle w:val="ListParagraph"/>
              <w:numPr>
                <w:ilvl w:val="0"/>
                <w:numId w:val="13"/>
              </w:numPr>
            </w:pPr>
            <w:r w:rsidRPr="00F82D15">
              <w:t>Verify the location of the flange is near the center of the range of the tooling to accommodate the alignment of all the cavities in the s</w:t>
            </w:r>
            <w:r>
              <w:t>tring.</w:t>
            </w:r>
          </w:p>
          <w:p w14:paraId="3ED9121B" w14:textId="77777777" w:rsidR="005E0F6C" w:rsidRDefault="005E0F6C" w:rsidP="009B7C92">
            <w:pPr>
              <w:pStyle w:val="ListParagraph"/>
              <w:numPr>
                <w:ilvl w:val="0"/>
                <w:numId w:val="13"/>
              </w:numPr>
            </w:pPr>
            <w:r w:rsidRPr="00F82D15">
              <w:t>After both flanges of the cavity are in the same position - relative to the rail - set the roll of the cavity level using a precision level on the leveling tool, which is attached to the other set of helium vessel blocks.</w:t>
            </w:r>
          </w:p>
          <w:p w14:paraId="28986E9A" w14:textId="77777777" w:rsidR="005E0F6C" w:rsidRPr="00F82D15" w:rsidRDefault="005E0F6C" w:rsidP="005E0F6C"/>
        </w:tc>
        <w:tc>
          <w:tcPr>
            <w:tcW w:w="5760" w:type="dxa"/>
            <w:vMerge/>
            <w:noWrap/>
          </w:tcPr>
          <w:p w14:paraId="7AD7C6C9" w14:textId="77777777" w:rsidR="005E0F6C" w:rsidRDefault="005E0F6C" w:rsidP="005E0F6C">
            <w:pPr>
              <w:spacing w:line="276" w:lineRule="auto"/>
            </w:pPr>
          </w:p>
        </w:tc>
      </w:tr>
      <w:tr w:rsidR="005E0F6C" w:rsidRPr="00D97B1C" w14:paraId="0DAAF279" w14:textId="77777777" w:rsidTr="005E0F6C">
        <w:trPr>
          <w:trHeight w:val="288"/>
        </w:trPr>
        <w:tc>
          <w:tcPr>
            <w:tcW w:w="1345" w:type="dxa"/>
            <w:vMerge/>
          </w:tcPr>
          <w:p w14:paraId="5806B714" w14:textId="77777777" w:rsidR="005E0F6C" w:rsidRDefault="005E0F6C" w:rsidP="005E0F6C"/>
        </w:tc>
        <w:tc>
          <w:tcPr>
            <w:tcW w:w="19887" w:type="dxa"/>
          </w:tcPr>
          <w:p w14:paraId="14AA57EE" w14:textId="77777777" w:rsidR="005E0F6C" w:rsidRDefault="005E0F6C" w:rsidP="005E0F6C">
            <w:r>
              <w:t xml:space="preserve">4. </w:t>
            </w:r>
            <w:r w:rsidRPr="00F82D15">
              <w:t>Set the roll of the cavity rotationally using the rotational alignment bridge and the "A" frame.</w:t>
            </w:r>
            <w:r>
              <w:t xml:space="preserve"> </w:t>
            </w:r>
            <w:r w:rsidRPr="00F82D15">
              <w:t xml:space="preserve">Verify all four frame </w:t>
            </w:r>
            <w:r>
              <w:t>stud</w:t>
            </w:r>
            <w:r w:rsidRPr="00F82D15">
              <w:t xml:space="preserve">s and "A" frame </w:t>
            </w:r>
            <w:r>
              <w:t>studs are tight when finished.</w:t>
            </w:r>
          </w:p>
          <w:p w14:paraId="65FBFAE2" w14:textId="77777777" w:rsidR="005E0F6C" w:rsidRPr="00F82D15" w:rsidRDefault="005E0F6C" w:rsidP="005E0F6C"/>
        </w:tc>
        <w:tc>
          <w:tcPr>
            <w:tcW w:w="5760" w:type="dxa"/>
            <w:vMerge/>
            <w:noWrap/>
          </w:tcPr>
          <w:p w14:paraId="0ED49D80" w14:textId="77777777" w:rsidR="005E0F6C" w:rsidRDefault="005E0F6C" w:rsidP="005E0F6C">
            <w:pPr>
              <w:spacing w:line="276" w:lineRule="auto"/>
            </w:pPr>
          </w:p>
        </w:tc>
      </w:tr>
      <w:tr w:rsidR="005E0F6C" w:rsidRPr="00D97B1C" w14:paraId="173BDD8B" w14:textId="77777777" w:rsidTr="005E0F6C">
        <w:trPr>
          <w:trHeight w:val="288"/>
        </w:trPr>
        <w:tc>
          <w:tcPr>
            <w:tcW w:w="1345" w:type="dxa"/>
            <w:vMerge/>
          </w:tcPr>
          <w:p w14:paraId="7224BD8F" w14:textId="77777777" w:rsidR="005E0F6C" w:rsidRDefault="005E0F6C" w:rsidP="005E0F6C"/>
        </w:tc>
        <w:tc>
          <w:tcPr>
            <w:tcW w:w="19887" w:type="dxa"/>
          </w:tcPr>
          <w:p w14:paraId="0688FA3C" w14:textId="77777777" w:rsidR="005E0F6C" w:rsidRDefault="005E0F6C" w:rsidP="005E0F6C">
            <w:r>
              <w:t xml:space="preserve">5. </w:t>
            </w:r>
            <w:r w:rsidRPr="00F82D15">
              <w:t xml:space="preserve">Blow down </w:t>
            </w:r>
            <w:r>
              <w:t>the cavity</w:t>
            </w:r>
            <w:r w:rsidRPr="00F82D15">
              <w:t xml:space="preserve"> with ionized N2 in accordance with the Ionize</w:t>
            </w:r>
            <w:r>
              <w:t>d Nitrogen Cleaning Procedure.</w:t>
            </w:r>
          </w:p>
          <w:p w14:paraId="4FF476D5" w14:textId="77777777" w:rsidR="005E0F6C" w:rsidRDefault="005E0F6C" w:rsidP="009B7C92">
            <w:pPr>
              <w:pStyle w:val="ListParagraph"/>
              <w:numPr>
                <w:ilvl w:val="0"/>
                <w:numId w:val="14"/>
              </w:numPr>
            </w:pPr>
            <w:r>
              <w:t xml:space="preserve">General cavity to </w:t>
            </w:r>
            <w:r w:rsidRPr="00F82D15">
              <w:t>Spec 2</w:t>
            </w:r>
            <w:r>
              <w:t>.</w:t>
            </w:r>
          </w:p>
          <w:p w14:paraId="707FBB91" w14:textId="77777777" w:rsidR="005E0F6C" w:rsidRDefault="005E0F6C" w:rsidP="009B7C92">
            <w:pPr>
              <w:pStyle w:val="ListParagraph"/>
              <w:numPr>
                <w:ilvl w:val="0"/>
                <w:numId w:val="14"/>
              </w:numPr>
            </w:pPr>
            <w:r>
              <w:t>Cavity</w:t>
            </w:r>
            <w:r w:rsidRPr="00F82D15">
              <w:t xml:space="preserve"> flange, </w:t>
            </w:r>
            <w:r>
              <w:t>bolt hole</w:t>
            </w:r>
            <w:r w:rsidRPr="00F82D15">
              <w:t>s, and inside</w:t>
            </w:r>
            <w:r>
              <w:t xml:space="preserve"> the </w:t>
            </w:r>
            <w:proofErr w:type="gramStart"/>
            <w:r>
              <w:t>right angle</w:t>
            </w:r>
            <w:proofErr w:type="gramEnd"/>
            <w:r>
              <w:t xml:space="preserve"> valve up to the valve stem to Spec 1.</w:t>
            </w:r>
          </w:p>
          <w:p w14:paraId="6F4BA2FB" w14:textId="77777777" w:rsidR="005E0F6C" w:rsidRPr="00F82D15" w:rsidRDefault="005E0F6C" w:rsidP="005E0F6C"/>
        </w:tc>
        <w:tc>
          <w:tcPr>
            <w:tcW w:w="5760" w:type="dxa"/>
            <w:vMerge/>
            <w:noWrap/>
          </w:tcPr>
          <w:p w14:paraId="43B87A62" w14:textId="77777777" w:rsidR="005E0F6C" w:rsidRDefault="005E0F6C" w:rsidP="005E0F6C">
            <w:pPr>
              <w:spacing w:line="276" w:lineRule="auto"/>
            </w:pPr>
          </w:p>
        </w:tc>
      </w:tr>
      <w:tr w:rsidR="005E0F6C" w:rsidRPr="00D97B1C" w14:paraId="4BFE5BF0" w14:textId="77777777" w:rsidTr="005E0F6C">
        <w:trPr>
          <w:trHeight w:val="288"/>
        </w:trPr>
        <w:tc>
          <w:tcPr>
            <w:tcW w:w="1345" w:type="dxa"/>
            <w:vMerge/>
          </w:tcPr>
          <w:p w14:paraId="6EAECC19" w14:textId="77777777" w:rsidR="005E0F6C" w:rsidRDefault="005E0F6C" w:rsidP="005E0F6C"/>
        </w:tc>
        <w:tc>
          <w:tcPr>
            <w:tcW w:w="19887" w:type="dxa"/>
          </w:tcPr>
          <w:p w14:paraId="42D8DA89" w14:textId="77777777" w:rsidR="005E0F6C" w:rsidRPr="009A6D83" w:rsidRDefault="005E0F6C" w:rsidP="005E0F6C">
            <w:r w:rsidRPr="009A6D83">
              <w:t>6.</w:t>
            </w:r>
            <w:r>
              <w:t xml:space="preserve"> </w:t>
            </w:r>
            <w:r w:rsidRPr="009A6D83">
              <w:t xml:space="preserve">Prepare the </w:t>
            </w:r>
            <w:r>
              <w:t>Downstream Purge Line</w:t>
            </w:r>
            <w:r w:rsidRPr="009A6D83">
              <w:t xml:space="preserve"> Spool for assembly to the cavity right angle valve.</w:t>
            </w:r>
          </w:p>
          <w:p w14:paraId="14449290" w14:textId="77777777" w:rsidR="005E0F6C" w:rsidRPr="00F82D15" w:rsidRDefault="005E0F6C" w:rsidP="009B7C92">
            <w:pPr>
              <w:pStyle w:val="ListParagraph"/>
              <w:numPr>
                <w:ilvl w:val="0"/>
                <w:numId w:val="15"/>
              </w:numPr>
            </w:pPr>
            <w:r w:rsidRPr="00F82D15">
              <w:t xml:space="preserve">Set the purge software to "Standby" </w:t>
            </w:r>
            <w:r>
              <w:t>and v</w:t>
            </w:r>
            <w:r w:rsidRPr="00F82D15">
              <w:t xml:space="preserve">erify the </w:t>
            </w:r>
            <w:proofErr w:type="spellStart"/>
            <w:r w:rsidRPr="00F82D15">
              <w:t>baratron</w:t>
            </w:r>
            <w:proofErr w:type="spellEnd"/>
            <w:r w:rsidRPr="00F82D15">
              <w:t xml:space="preserve"> is reading approximately 0.</w:t>
            </w:r>
          </w:p>
          <w:p w14:paraId="25B75B28" w14:textId="77777777" w:rsidR="005E0F6C" w:rsidRPr="00F82D15" w:rsidRDefault="005E0F6C" w:rsidP="009B7C92">
            <w:pPr>
              <w:pStyle w:val="ListParagraph"/>
              <w:numPr>
                <w:ilvl w:val="0"/>
                <w:numId w:val="15"/>
              </w:numPr>
            </w:pPr>
            <w:r w:rsidRPr="00F82D15">
              <w:t>Remove the blank, gasket, and all fasteners from the Spool.</w:t>
            </w:r>
          </w:p>
          <w:p w14:paraId="0630D3E5" w14:textId="77777777" w:rsidR="005E0F6C" w:rsidRPr="009A6D83" w:rsidRDefault="005E0F6C" w:rsidP="009B7C92">
            <w:pPr>
              <w:pStyle w:val="ListParagraph"/>
              <w:numPr>
                <w:ilvl w:val="0"/>
                <w:numId w:val="15"/>
              </w:numPr>
            </w:pPr>
            <w:r w:rsidRPr="00F82D15">
              <w:t xml:space="preserve">Wipe </w:t>
            </w:r>
            <w:r>
              <w:t>bolt hole</w:t>
            </w:r>
            <w:r w:rsidRPr="00F82D15">
              <w:t xml:space="preserve">s </w:t>
            </w:r>
            <w:r>
              <w:t>and</w:t>
            </w:r>
            <w:r w:rsidRPr="00F82D15">
              <w:t xml:space="preserve"> flange sealing surface with IPA.</w:t>
            </w:r>
          </w:p>
          <w:p w14:paraId="1A3D9AD0" w14:textId="77777777" w:rsidR="005E0F6C" w:rsidRPr="00F82D15" w:rsidRDefault="005E0F6C" w:rsidP="005E0F6C">
            <w:r w:rsidRPr="006A3A79">
              <w:rPr>
                <w:b/>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4868CDE4" w14:textId="77777777" w:rsidR="005E0F6C" w:rsidRPr="00F82D15" w:rsidRDefault="005E0F6C" w:rsidP="009B7C92">
            <w:pPr>
              <w:pStyle w:val="ListParagraph"/>
              <w:numPr>
                <w:ilvl w:val="0"/>
                <w:numId w:val="15"/>
              </w:numPr>
            </w:pPr>
            <w:r w:rsidRPr="00F82D15">
              <w:t>Set the purge software to "Blowout".</w:t>
            </w:r>
          </w:p>
          <w:p w14:paraId="77AF83BC" w14:textId="77777777" w:rsidR="005E0F6C" w:rsidRPr="00F82D15" w:rsidRDefault="005E0F6C" w:rsidP="009B7C92">
            <w:pPr>
              <w:pStyle w:val="ListParagraph"/>
              <w:numPr>
                <w:ilvl w:val="0"/>
                <w:numId w:val="15"/>
              </w:numPr>
            </w:pPr>
            <w:r>
              <w:t>Verify the purge turns on.</w:t>
            </w:r>
          </w:p>
          <w:p w14:paraId="235DB052" w14:textId="77777777" w:rsidR="005E0F6C" w:rsidRDefault="005E0F6C" w:rsidP="009B7C92">
            <w:pPr>
              <w:pStyle w:val="ListParagraph"/>
              <w:numPr>
                <w:ilvl w:val="0"/>
                <w:numId w:val="15"/>
              </w:numPr>
            </w:pPr>
            <w:r w:rsidRPr="00F82D15">
              <w:t>Flow N2 through the Spool until Spec 1 is reached for two full cycles</w:t>
            </w:r>
            <w:r>
              <w:t>.</w:t>
            </w:r>
          </w:p>
          <w:p w14:paraId="5C41F85A" w14:textId="77777777" w:rsidR="005E0F6C" w:rsidRDefault="005E0F6C" w:rsidP="009B7C92">
            <w:pPr>
              <w:pStyle w:val="ListParagraph"/>
              <w:numPr>
                <w:ilvl w:val="0"/>
                <w:numId w:val="15"/>
              </w:numPr>
            </w:pPr>
            <w:r w:rsidRPr="00F82D15">
              <w:t>Set the purge software to "Purge</w:t>
            </w:r>
            <w:r>
              <w:t>"</w:t>
            </w:r>
            <w:r w:rsidRPr="00F82D15">
              <w:t>.</w:t>
            </w:r>
          </w:p>
          <w:p w14:paraId="69E1883C" w14:textId="77777777" w:rsidR="005E0F6C" w:rsidRPr="00F82D15" w:rsidRDefault="005E0F6C" w:rsidP="005E0F6C"/>
        </w:tc>
        <w:tc>
          <w:tcPr>
            <w:tcW w:w="5760" w:type="dxa"/>
            <w:vMerge/>
            <w:noWrap/>
          </w:tcPr>
          <w:p w14:paraId="0C344316" w14:textId="77777777" w:rsidR="005E0F6C" w:rsidRDefault="005E0F6C" w:rsidP="005E0F6C">
            <w:pPr>
              <w:spacing w:line="276" w:lineRule="auto"/>
            </w:pPr>
          </w:p>
        </w:tc>
      </w:tr>
      <w:tr w:rsidR="005E0F6C" w:rsidRPr="00D97B1C" w14:paraId="6E28AA1A" w14:textId="77777777" w:rsidTr="005E0F6C">
        <w:trPr>
          <w:trHeight w:val="288"/>
        </w:trPr>
        <w:tc>
          <w:tcPr>
            <w:tcW w:w="1345" w:type="dxa"/>
            <w:vMerge/>
          </w:tcPr>
          <w:p w14:paraId="7819E1D2" w14:textId="77777777" w:rsidR="005E0F6C" w:rsidRDefault="005E0F6C" w:rsidP="005E0F6C"/>
        </w:tc>
        <w:tc>
          <w:tcPr>
            <w:tcW w:w="19887" w:type="dxa"/>
          </w:tcPr>
          <w:p w14:paraId="13F93B1D" w14:textId="77777777" w:rsidR="005E0F6C" w:rsidRPr="009A6D83" w:rsidRDefault="005E0F6C" w:rsidP="005E0F6C">
            <w:r>
              <w:t xml:space="preserve">7. </w:t>
            </w:r>
            <w:r w:rsidRPr="009A6D83">
              <w:t xml:space="preserve">Install the </w:t>
            </w:r>
            <w:r>
              <w:t>Downstream Purge Line</w:t>
            </w:r>
            <w:r w:rsidRPr="009A6D83">
              <w:t xml:space="preserve"> to the cavity right angle valve.</w:t>
            </w:r>
          </w:p>
          <w:p w14:paraId="5B5D8AE5" w14:textId="77777777" w:rsidR="005E0F6C" w:rsidRPr="00F82D15" w:rsidRDefault="005E0F6C" w:rsidP="009B7C92">
            <w:pPr>
              <w:pStyle w:val="ListParagraph"/>
              <w:numPr>
                <w:ilvl w:val="0"/>
                <w:numId w:val="16"/>
              </w:numPr>
            </w:pPr>
            <w:r w:rsidRPr="00F82D15">
              <w:t xml:space="preserve">Place a new cleaned </w:t>
            </w:r>
            <w:r>
              <w:t xml:space="preserve">[Spec 1] </w:t>
            </w:r>
            <w:r w:rsidRPr="00F82D15">
              <w:t>gasket on the Spool.</w:t>
            </w:r>
            <w:r>
              <w:t xml:space="preserve"> </w:t>
            </w:r>
            <w:r w:rsidRPr="00F82D15">
              <w:t>Use a large-bore gasket if available.</w:t>
            </w:r>
          </w:p>
          <w:p w14:paraId="2EA65859" w14:textId="77777777" w:rsidR="005E0F6C" w:rsidRPr="00F82D15" w:rsidRDefault="005E0F6C" w:rsidP="009B7C92">
            <w:pPr>
              <w:pStyle w:val="ListParagraph"/>
              <w:numPr>
                <w:ilvl w:val="0"/>
                <w:numId w:val="16"/>
              </w:numPr>
            </w:pPr>
            <w:r w:rsidRPr="00F82D15">
              <w:t xml:space="preserve">Install two </w:t>
            </w:r>
            <w:r>
              <w:t>pre-</w:t>
            </w:r>
            <w:r w:rsidRPr="00F82D15">
              <w:t xml:space="preserve">cleaned </w:t>
            </w:r>
            <w:r>
              <w:t>[Spec1] studs in a star pattern and snug with wrench.</w:t>
            </w:r>
          </w:p>
          <w:p w14:paraId="3E980A0D" w14:textId="77777777" w:rsidR="005E0F6C" w:rsidRPr="00F82D15" w:rsidRDefault="005E0F6C" w:rsidP="009B7C92">
            <w:pPr>
              <w:pStyle w:val="ListParagraph"/>
              <w:numPr>
                <w:ilvl w:val="0"/>
                <w:numId w:val="16"/>
              </w:numPr>
            </w:pPr>
            <w:r w:rsidRPr="00F82D15">
              <w:t xml:space="preserve">Install the four remaining </w:t>
            </w:r>
            <w:r>
              <w:t>studs continuing the star pattern</w:t>
            </w:r>
            <w:r w:rsidRPr="00F82D15">
              <w:t>.</w:t>
            </w:r>
          </w:p>
          <w:p w14:paraId="69C665A5" w14:textId="77777777" w:rsidR="005E0F6C" w:rsidRPr="00F82D15" w:rsidRDefault="005E0F6C" w:rsidP="009B7C92">
            <w:pPr>
              <w:pStyle w:val="ListParagraph"/>
              <w:numPr>
                <w:ilvl w:val="0"/>
                <w:numId w:val="16"/>
              </w:numPr>
            </w:pPr>
            <w:r w:rsidRPr="00F82D15">
              <w:t xml:space="preserve">Torque all </w:t>
            </w:r>
            <w:r>
              <w:t>studs</w:t>
            </w:r>
            <w:r w:rsidRPr="00F82D15">
              <w:t xml:space="preserve"> using a standard torque pattern for a round flange.</w:t>
            </w:r>
          </w:p>
          <w:p w14:paraId="7B364B5F" w14:textId="77777777" w:rsidR="005E0F6C" w:rsidRPr="00F82D15" w:rsidRDefault="005E0F6C" w:rsidP="009B7C92">
            <w:pPr>
              <w:pStyle w:val="ListParagraph"/>
              <w:numPr>
                <w:ilvl w:val="0"/>
                <w:numId w:val="16"/>
              </w:numPr>
            </w:pPr>
            <w:r w:rsidRPr="00F82D15">
              <w:t xml:space="preserve">Repeat the final torque sequence twice and then go around all the </w:t>
            </w:r>
            <w:r>
              <w:t>studs</w:t>
            </w:r>
            <w:r w:rsidRPr="00F82D15">
              <w:t xml:space="preserve"> at least twice or until there is no movement of the nuts. Stop if</w:t>
            </w:r>
            <w:r>
              <w:t xml:space="preserve"> the flanges go metal-to-metal.</w:t>
            </w:r>
          </w:p>
          <w:p w14:paraId="6CF672F2" w14:textId="77777777" w:rsidR="005E0F6C" w:rsidRDefault="005E0F6C" w:rsidP="009B7C92">
            <w:pPr>
              <w:pStyle w:val="ListParagraph"/>
              <w:numPr>
                <w:ilvl w:val="0"/>
                <w:numId w:val="16"/>
              </w:numPr>
            </w:pPr>
            <w:r w:rsidRPr="00F82D15">
              <w:t>Verify the purge turns off.</w:t>
            </w:r>
          </w:p>
          <w:p w14:paraId="45A49C6F" w14:textId="77777777" w:rsidR="005E0F6C" w:rsidRPr="00F82D15" w:rsidRDefault="005E0F6C" w:rsidP="005E0F6C"/>
        </w:tc>
        <w:tc>
          <w:tcPr>
            <w:tcW w:w="5760" w:type="dxa"/>
            <w:vMerge/>
            <w:noWrap/>
          </w:tcPr>
          <w:p w14:paraId="5712252A" w14:textId="77777777" w:rsidR="005E0F6C" w:rsidRDefault="005E0F6C" w:rsidP="005E0F6C">
            <w:pPr>
              <w:spacing w:line="276" w:lineRule="auto"/>
            </w:pPr>
          </w:p>
        </w:tc>
      </w:tr>
      <w:tr w:rsidR="005E0F6C" w:rsidRPr="00D97B1C" w14:paraId="0DDFAE53" w14:textId="77777777" w:rsidTr="005E0F6C">
        <w:trPr>
          <w:trHeight w:val="288"/>
        </w:trPr>
        <w:tc>
          <w:tcPr>
            <w:tcW w:w="1345" w:type="dxa"/>
            <w:vMerge/>
          </w:tcPr>
          <w:p w14:paraId="29128C3A" w14:textId="77777777" w:rsidR="005E0F6C" w:rsidRDefault="005E0F6C" w:rsidP="005E0F6C"/>
        </w:tc>
        <w:tc>
          <w:tcPr>
            <w:tcW w:w="19887" w:type="dxa"/>
          </w:tcPr>
          <w:p w14:paraId="479A4C62" w14:textId="77777777" w:rsidR="005E0F6C" w:rsidRPr="009A6D83" w:rsidRDefault="005E0F6C" w:rsidP="005E0F6C">
            <w:r>
              <w:t xml:space="preserve">8. </w:t>
            </w:r>
            <w:r w:rsidRPr="009A6D83">
              <w:t xml:space="preserve">Pump down the purge </w:t>
            </w:r>
            <w:r>
              <w:t>line</w:t>
            </w:r>
            <w:r w:rsidRPr="009A6D83">
              <w:t xml:space="preserve"> to the cavity right angle valve.</w:t>
            </w:r>
          </w:p>
          <w:p w14:paraId="0571381A" w14:textId="77777777" w:rsidR="005E0F6C" w:rsidRPr="00F82D15" w:rsidRDefault="005E0F6C" w:rsidP="009B7C92">
            <w:pPr>
              <w:pStyle w:val="ListParagraph"/>
              <w:numPr>
                <w:ilvl w:val="0"/>
                <w:numId w:val="17"/>
              </w:numPr>
            </w:pPr>
            <w:r w:rsidRPr="00F82D15">
              <w:t>Set the purge software to "Standby" for</w:t>
            </w:r>
            <w:r>
              <w:t xml:space="preserve"> the</w:t>
            </w:r>
            <w:r w:rsidRPr="00F82D15">
              <w:t xml:space="preserve"> </w:t>
            </w:r>
            <w:r>
              <w:t>Downstream Purge Line</w:t>
            </w:r>
            <w:r w:rsidRPr="00F82D15">
              <w:t>.</w:t>
            </w:r>
          </w:p>
          <w:p w14:paraId="6381F185" w14:textId="77777777" w:rsidR="005E0F6C" w:rsidRPr="00F82D15" w:rsidRDefault="005E0F6C" w:rsidP="009B7C92">
            <w:pPr>
              <w:pStyle w:val="ListParagraph"/>
              <w:numPr>
                <w:ilvl w:val="0"/>
                <w:numId w:val="17"/>
              </w:numPr>
            </w:pPr>
            <w:r w:rsidRPr="00F82D15">
              <w:t>Pump down the purge header to the closed right angle valve on the cavity.</w:t>
            </w:r>
            <w:r>
              <w:t xml:space="preserve"> </w:t>
            </w:r>
            <w:r w:rsidRPr="00F82D15">
              <w:t xml:space="preserve">Allow the header to pump to </w:t>
            </w:r>
            <w:r>
              <w:t>the</w:t>
            </w:r>
            <w:r w:rsidRPr="00F82D15">
              <w:t xml:space="preserve"> </w:t>
            </w:r>
            <w:r>
              <w:t xml:space="preserve">mid </w:t>
            </w:r>
            <w:r w:rsidRPr="00F82D15">
              <w:t>E-</w:t>
            </w:r>
            <w:r>
              <w:t>5</w:t>
            </w:r>
            <w:r w:rsidRPr="00F82D15">
              <w:t xml:space="preserve"> mbar</w:t>
            </w:r>
            <w:r>
              <w:t xml:space="preserve"> range</w:t>
            </w:r>
            <w:r w:rsidRPr="00F82D15">
              <w:t>.</w:t>
            </w:r>
          </w:p>
          <w:p w14:paraId="0B1B5E60" w14:textId="77777777" w:rsidR="005E0F6C" w:rsidRDefault="005E0F6C" w:rsidP="009B7C92">
            <w:pPr>
              <w:pStyle w:val="ListParagraph"/>
              <w:numPr>
                <w:ilvl w:val="0"/>
                <w:numId w:val="17"/>
              </w:numPr>
            </w:pPr>
            <w:r w:rsidRPr="00F82D15">
              <w:t>Close the pump isolation valve.</w:t>
            </w:r>
          </w:p>
          <w:p w14:paraId="3400414C" w14:textId="77777777" w:rsidR="005E0F6C" w:rsidRPr="00F82D15" w:rsidRDefault="005E0F6C" w:rsidP="005E0F6C"/>
        </w:tc>
        <w:tc>
          <w:tcPr>
            <w:tcW w:w="5760" w:type="dxa"/>
            <w:vMerge/>
            <w:noWrap/>
          </w:tcPr>
          <w:p w14:paraId="08D5D1D6" w14:textId="77777777" w:rsidR="005E0F6C" w:rsidRDefault="005E0F6C" w:rsidP="005E0F6C">
            <w:pPr>
              <w:spacing w:line="276" w:lineRule="auto"/>
            </w:pPr>
          </w:p>
        </w:tc>
      </w:tr>
      <w:tr w:rsidR="005E0F6C" w:rsidRPr="00D97B1C" w14:paraId="219F7BB7" w14:textId="77777777" w:rsidTr="005E0F6C">
        <w:trPr>
          <w:trHeight w:val="288"/>
        </w:trPr>
        <w:tc>
          <w:tcPr>
            <w:tcW w:w="1345" w:type="dxa"/>
            <w:vMerge/>
          </w:tcPr>
          <w:p w14:paraId="592F66BD" w14:textId="77777777" w:rsidR="005E0F6C" w:rsidRDefault="005E0F6C" w:rsidP="005E0F6C"/>
        </w:tc>
        <w:tc>
          <w:tcPr>
            <w:tcW w:w="19887" w:type="dxa"/>
          </w:tcPr>
          <w:p w14:paraId="0A855088" w14:textId="77777777" w:rsidR="005E0F6C" w:rsidRDefault="005E0F6C" w:rsidP="005E0F6C">
            <w:r>
              <w:t xml:space="preserve">9. </w:t>
            </w:r>
            <w:r w:rsidRPr="00F82D15">
              <w:t xml:space="preserve">While monitoring the </w:t>
            </w:r>
            <w:r>
              <w:t>cavity</w:t>
            </w:r>
            <w:r w:rsidRPr="00F82D15">
              <w:t xml:space="preserve"> pressure, slowly open the cavity right angle valve.</w:t>
            </w:r>
            <w:r>
              <w:t xml:space="preserve"> </w:t>
            </w:r>
            <w:r w:rsidRPr="00D5174E">
              <w:t xml:space="preserve">If the </w:t>
            </w:r>
            <w:r>
              <w:t>cavity</w:t>
            </w:r>
            <w:r w:rsidRPr="00D5174E">
              <w:t xml:space="preserve"> pressure </w:t>
            </w:r>
            <w:r>
              <w:t>reads at the mid E-4 mbar range or higher</w:t>
            </w:r>
            <w:r w:rsidRPr="00F82D15">
              <w:t>, n</w:t>
            </w:r>
            <w:r>
              <w:t>otify the cleanroom supervisor.</w:t>
            </w:r>
          </w:p>
          <w:p w14:paraId="376F2C27" w14:textId="77777777" w:rsidR="005E0F6C" w:rsidRPr="00F82D15" w:rsidRDefault="005E0F6C" w:rsidP="005E0F6C"/>
        </w:tc>
        <w:tc>
          <w:tcPr>
            <w:tcW w:w="5760" w:type="dxa"/>
            <w:noWrap/>
          </w:tcPr>
          <w:p w14:paraId="3EFD973B" w14:textId="77777777" w:rsidR="005E0F6C" w:rsidRDefault="005E0F6C" w:rsidP="005E0F6C">
            <w:pPr>
              <w:spacing w:line="276" w:lineRule="auto"/>
            </w:pPr>
            <w:r>
              <w:t>[[CAV5VacuumOK]] &lt;&lt;YESNO&gt;&gt;</w:t>
            </w:r>
          </w:p>
        </w:tc>
      </w:tr>
      <w:tr w:rsidR="005E0F6C" w:rsidRPr="00D97B1C" w14:paraId="4660777C" w14:textId="77777777" w:rsidTr="005E0F6C">
        <w:trPr>
          <w:trHeight w:val="288"/>
        </w:trPr>
        <w:tc>
          <w:tcPr>
            <w:tcW w:w="1345" w:type="dxa"/>
            <w:vMerge/>
          </w:tcPr>
          <w:p w14:paraId="7E59E7AE" w14:textId="77777777" w:rsidR="005E0F6C" w:rsidRDefault="005E0F6C" w:rsidP="005E0F6C"/>
        </w:tc>
        <w:tc>
          <w:tcPr>
            <w:tcW w:w="19887" w:type="dxa"/>
          </w:tcPr>
          <w:p w14:paraId="5A19F3FF" w14:textId="77777777" w:rsidR="005E0F6C" w:rsidRDefault="005E0F6C" w:rsidP="005E0F6C">
            <w:r>
              <w:t>10. Set the purge software to "Backfill" for the Downstream Purge Line and slowly backfill the cavity.</w:t>
            </w:r>
          </w:p>
          <w:p w14:paraId="30B26C28" w14:textId="77777777" w:rsidR="005E0F6C" w:rsidRPr="00F82D15" w:rsidRDefault="005E0F6C" w:rsidP="005E0F6C"/>
        </w:tc>
        <w:tc>
          <w:tcPr>
            <w:tcW w:w="5760" w:type="dxa"/>
            <w:noWrap/>
          </w:tcPr>
          <w:p w14:paraId="47EC114C" w14:textId="77777777" w:rsidR="005E0F6C" w:rsidRDefault="005E0F6C" w:rsidP="005E0F6C">
            <w:pPr>
              <w:spacing w:line="276" w:lineRule="auto"/>
            </w:pPr>
          </w:p>
        </w:tc>
      </w:tr>
      <w:tr w:rsidR="005E0F6C" w:rsidRPr="00D97B1C" w14:paraId="107AC5D5" w14:textId="77777777" w:rsidTr="005E0F6C">
        <w:trPr>
          <w:trHeight w:val="288"/>
        </w:trPr>
        <w:tc>
          <w:tcPr>
            <w:tcW w:w="1345" w:type="dxa"/>
            <w:vMerge/>
          </w:tcPr>
          <w:p w14:paraId="7DD4B8F1" w14:textId="77777777" w:rsidR="005E0F6C" w:rsidRDefault="005E0F6C" w:rsidP="005E0F6C"/>
        </w:tc>
        <w:tc>
          <w:tcPr>
            <w:tcW w:w="19887" w:type="dxa"/>
          </w:tcPr>
          <w:p w14:paraId="64C80124" w14:textId="77777777" w:rsidR="005E0F6C" w:rsidRDefault="005E0F6C" w:rsidP="005E0F6C">
            <w:r>
              <w:t xml:space="preserve">11. </w:t>
            </w:r>
            <w:r w:rsidRPr="00F82D15">
              <w:t>When the cavity has been backfilled to the interlock value, change the purge software to "Purge"</w:t>
            </w:r>
            <w:r>
              <w:t>.</w:t>
            </w:r>
          </w:p>
          <w:p w14:paraId="67E0AB33" w14:textId="77777777" w:rsidR="005E0F6C" w:rsidRPr="00F82D15" w:rsidRDefault="005E0F6C" w:rsidP="005E0F6C"/>
        </w:tc>
        <w:tc>
          <w:tcPr>
            <w:tcW w:w="5760" w:type="dxa"/>
            <w:noWrap/>
          </w:tcPr>
          <w:p w14:paraId="3114BDA9" w14:textId="77777777" w:rsidR="005E0F6C" w:rsidRDefault="005E0F6C" w:rsidP="005E0F6C">
            <w:pPr>
              <w:spacing w:line="276" w:lineRule="auto"/>
            </w:pPr>
            <w:r>
              <w:t>[[CAV5PrepComment]] &lt;&lt;COMMENT&gt;&gt;</w:t>
            </w:r>
          </w:p>
          <w:p w14:paraId="03BCD916" w14:textId="77777777" w:rsidR="005E0F6C" w:rsidRDefault="005E0F6C" w:rsidP="005E0F6C">
            <w:pPr>
              <w:spacing w:line="276" w:lineRule="auto"/>
            </w:pPr>
            <w:r>
              <w:t>[[CAV5PrepTime]] &lt;&lt;TIMESTAMP&gt;&gt;</w:t>
            </w:r>
          </w:p>
          <w:p w14:paraId="7EE0C88D" w14:textId="77777777" w:rsidR="005E0F6C" w:rsidRDefault="005E0F6C" w:rsidP="005E0F6C">
            <w:pPr>
              <w:spacing w:line="276" w:lineRule="auto"/>
            </w:pPr>
            <w:r>
              <w:t>[[CAV5PrepTech]] &lt;&lt;SRFCVP&gt;&gt;</w:t>
            </w:r>
          </w:p>
        </w:tc>
      </w:tr>
      <w:tr w:rsidR="005E0F6C" w:rsidRPr="00D97B1C" w14:paraId="420CDE4D" w14:textId="77777777" w:rsidTr="005E0F6C">
        <w:trPr>
          <w:trHeight w:val="288"/>
        </w:trPr>
        <w:tc>
          <w:tcPr>
            <w:tcW w:w="1345" w:type="dxa"/>
            <w:vMerge w:val="restart"/>
          </w:tcPr>
          <w:p w14:paraId="5104328D" w14:textId="77777777" w:rsidR="005E0F6C" w:rsidRDefault="005E0F6C" w:rsidP="005E0F6C">
            <w:r>
              <w:t>16.</w:t>
            </w:r>
          </w:p>
        </w:tc>
        <w:tc>
          <w:tcPr>
            <w:tcW w:w="19887" w:type="dxa"/>
          </w:tcPr>
          <w:p w14:paraId="29143194" w14:textId="77777777" w:rsidR="005E0F6C" w:rsidRPr="006A3A79" w:rsidRDefault="005E0F6C" w:rsidP="005E0F6C">
            <w:pPr>
              <w:rPr>
                <w:b/>
                <w:u w:val="single"/>
              </w:rPr>
            </w:pPr>
            <w:r w:rsidRPr="006A3A79">
              <w:rPr>
                <w:b/>
                <w:u w:val="single"/>
              </w:rPr>
              <w:t>Cavity 5 FPC Installation</w:t>
            </w:r>
          </w:p>
          <w:p w14:paraId="06BEB2E4" w14:textId="77777777" w:rsidR="005E0F6C" w:rsidRPr="00F82D15" w:rsidRDefault="005E0F6C" w:rsidP="005E0F6C">
            <w:r>
              <w:t>1. Gather the following</w:t>
            </w:r>
            <w:r w:rsidRPr="00F82D15">
              <w:t xml:space="preserve"> components for the connection of the cold end coupler to the cavity</w:t>
            </w:r>
            <w:r>
              <w:t>. Verify the components</w:t>
            </w:r>
            <w:r w:rsidRPr="00F82D15">
              <w:t xml:space="preserve"> are cleaned and ready for installation.</w:t>
            </w:r>
          </w:p>
          <w:p w14:paraId="5CE18A2D" w14:textId="77777777" w:rsidR="005E0F6C" w:rsidRPr="00F82D15" w:rsidRDefault="005E0F6C" w:rsidP="009B7C92">
            <w:pPr>
              <w:pStyle w:val="ListParagraph"/>
              <w:numPr>
                <w:ilvl w:val="0"/>
                <w:numId w:val="18"/>
              </w:numPr>
            </w:pPr>
            <w:r w:rsidRPr="00F82D15">
              <w:t>1 inspected and accepted FPC body</w:t>
            </w:r>
          </w:p>
          <w:p w14:paraId="537EC6C6" w14:textId="77777777" w:rsidR="005E0F6C" w:rsidRPr="00F82D15" w:rsidRDefault="005E0F6C" w:rsidP="009B7C92">
            <w:pPr>
              <w:pStyle w:val="ListParagraph"/>
              <w:numPr>
                <w:ilvl w:val="0"/>
                <w:numId w:val="18"/>
              </w:numPr>
            </w:pPr>
            <w:r w:rsidRPr="00F82D15">
              <w:t xml:space="preserve">1 FPC body flange </w:t>
            </w:r>
            <w:r>
              <w:t>alignment blank</w:t>
            </w:r>
          </w:p>
          <w:p w14:paraId="419C7F62" w14:textId="77777777" w:rsidR="005E0F6C" w:rsidRPr="00F82D15" w:rsidRDefault="005E0F6C" w:rsidP="009B7C92">
            <w:pPr>
              <w:pStyle w:val="ListParagraph"/>
              <w:numPr>
                <w:ilvl w:val="0"/>
                <w:numId w:val="18"/>
              </w:numPr>
            </w:pPr>
            <w:r w:rsidRPr="00F82D15">
              <w:t xml:space="preserve">2 clean spring clamps </w:t>
            </w:r>
          </w:p>
          <w:p w14:paraId="2BCFAA32" w14:textId="77777777" w:rsidR="005E0F6C" w:rsidRPr="00F82D15" w:rsidRDefault="005E0F6C" w:rsidP="009B7C92">
            <w:pPr>
              <w:pStyle w:val="ListParagraph"/>
              <w:numPr>
                <w:ilvl w:val="0"/>
                <w:numId w:val="18"/>
              </w:numPr>
            </w:pPr>
            <w:r w:rsidRPr="00F82D15">
              <w:t>Fasteners</w:t>
            </w:r>
          </w:p>
          <w:p w14:paraId="58C1009A" w14:textId="77777777" w:rsidR="005E0F6C" w:rsidRPr="00F82D15" w:rsidRDefault="005E0F6C" w:rsidP="009B7C92">
            <w:pPr>
              <w:pStyle w:val="ListParagraph"/>
              <w:numPr>
                <w:ilvl w:val="0"/>
                <w:numId w:val="18"/>
              </w:numPr>
            </w:pPr>
            <w:r w:rsidRPr="00F82D15">
              <w:t>1 hex seal gasket</w:t>
            </w:r>
          </w:p>
          <w:p w14:paraId="7F40F5E0" w14:textId="77777777" w:rsidR="005E0F6C" w:rsidRPr="00F82D15" w:rsidRDefault="005E0F6C" w:rsidP="009B7C92">
            <w:pPr>
              <w:pStyle w:val="ListParagraph"/>
              <w:numPr>
                <w:ilvl w:val="0"/>
                <w:numId w:val="18"/>
              </w:numPr>
            </w:pPr>
            <w:r w:rsidRPr="00F82D15">
              <w:t>Retainer clips</w:t>
            </w:r>
          </w:p>
          <w:p w14:paraId="7A257BB9" w14:textId="77777777" w:rsidR="005E0F6C" w:rsidRDefault="005E0F6C" w:rsidP="009B7C92">
            <w:pPr>
              <w:pStyle w:val="ListParagraph"/>
              <w:numPr>
                <w:ilvl w:val="0"/>
                <w:numId w:val="18"/>
              </w:numPr>
            </w:pPr>
            <w:r w:rsidRPr="00F82D15">
              <w:t>Wrenches</w:t>
            </w:r>
          </w:p>
          <w:p w14:paraId="0B085109" w14:textId="77777777" w:rsidR="005E0F6C" w:rsidRPr="00F82D15" w:rsidRDefault="005E0F6C" w:rsidP="005E0F6C"/>
        </w:tc>
        <w:tc>
          <w:tcPr>
            <w:tcW w:w="5760" w:type="dxa"/>
            <w:noWrap/>
          </w:tcPr>
          <w:p w14:paraId="59197E3D" w14:textId="77777777" w:rsidR="005E0F6C" w:rsidRDefault="005E0F6C" w:rsidP="005E0F6C">
            <w:pPr>
              <w:spacing w:line="276" w:lineRule="auto"/>
            </w:pPr>
          </w:p>
        </w:tc>
      </w:tr>
      <w:tr w:rsidR="005E0F6C" w:rsidRPr="00D97B1C" w14:paraId="62C5417C" w14:textId="77777777" w:rsidTr="005E0F6C">
        <w:trPr>
          <w:trHeight w:val="288"/>
        </w:trPr>
        <w:tc>
          <w:tcPr>
            <w:tcW w:w="1345" w:type="dxa"/>
            <w:vMerge/>
          </w:tcPr>
          <w:p w14:paraId="02B8F848" w14:textId="77777777" w:rsidR="005E0F6C" w:rsidRDefault="005E0F6C" w:rsidP="005E0F6C"/>
        </w:tc>
        <w:tc>
          <w:tcPr>
            <w:tcW w:w="19887" w:type="dxa"/>
          </w:tcPr>
          <w:p w14:paraId="0D19A080" w14:textId="77777777" w:rsidR="005E0F6C" w:rsidRDefault="005E0F6C" w:rsidP="005E0F6C">
            <w:r>
              <w:t>2. Record the FPC Serial Number.</w:t>
            </w:r>
          </w:p>
          <w:p w14:paraId="2B2F06C6" w14:textId="77777777" w:rsidR="005E0F6C" w:rsidRPr="00F82D15" w:rsidRDefault="005E0F6C" w:rsidP="005E0F6C"/>
        </w:tc>
        <w:tc>
          <w:tcPr>
            <w:tcW w:w="5760" w:type="dxa"/>
            <w:noWrap/>
          </w:tcPr>
          <w:p w14:paraId="4623B435" w14:textId="77777777" w:rsidR="005E0F6C" w:rsidRDefault="005E0F6C" w:rsidP="005E0F6C">
            <w:pPr>
              <w:spacing w:line="276" w:lineRule="auto"/>
            </w:pPr>
            <w:r>
              <w:t>[[FPCCSN5]] &lt;&lt;FPCCSN&gt;&gt;</w:t>
            </w:r>
          </w:p>
        </w:tc>
      </w:tr>
      <w:tr w:rsidR="005E0F6C" w:rsidRPr="00D97B1C" w14:paraId="2AB82713" w14:textId="77777777" w:rsidTr="005E0F6C">
        <w:trPr>
          <w:trHeight w:val="288"/>
        </w:trPr>
        <w:tc>
          <w:tcPr>
            <w:tcW w:w="1345" w:type="dxa"/>
            <w:vMerge/>
          </w:tcPr>
          <w:p w14:paraId="446E2DAE" w14:textId="77777777" w:rsidR="005E0F6C" w:rsidRDefault="005E0F6C" w:rsidP="005E0F6C"/>
        </w:tc>
        <w:tc>
          <w:tcPr>
            <w:tcW w:w="19887" w:type="dxa"/>
          </w:tcPr>
          <w:p w14:paraId="51DB3ACF" w14:textId="77777777" w:rsidR="005E0F6C" w:rsidRDefault="005E0F6C" w:rsidP="005E0F6C">
            <w:r>
              <w:t xml:space="preserve">3. </w:t>
            </w:r>
            <w:r w:rsidRPr="00AA1924">
              <w:t>Use the FPC body holding tool to hold and spray the FPC</w:t>
            </w:r>
            <w:r>
              <w:t xml:space="preserve"> to Spec 1</w:t>
            </w:r>
            <w:r w:rsidRPr="00AA1924">
              <w:t>.</w:t>
            </w:r>
          </w:p>
          <w:p w14:paraId="626C05CB" w14:textId="77777777" w:rsidR="005E0F6C" w:rsidRDefault="005E0F6C" w:rsidP="005E0F6C">
            <w:r>
              <w:t xml:space="preserve">4. </w:t>
            </w:r>
            <w:r w:rsidRPr="00AA1924">
              <w:t>When all the N2 spraying is complete, carefully place the alignment tooling over the probe tip and onto the FPC body flange. Clamp in place with two spring clamps.</w:t>
            </w:r>
            <w:r>
              <w:t xml:space="preserve"> Open the clamps down and away from the cavity.</w:t>
            </w:r>
          </w:p>
          <w:p w14:paraId="65271A7B" w14:textId="77777777" w:rsidR="005E0F6C" w:rsidRDefault="005E0F6C" w:rsidP="005E0F6C">
            <w:r>
              <w:t xml:space="preserve">5. </w:t>
            </w:r>
            <w:r w:rsidRPr="00AA1924">
              <w:t>Install the FP</w:t>
            </w:r>
            <w:r>
              <w:t>C onto the installation tooling and spray to Spec 1.</w:t>
            </w:r>
          </w:p>
          <w:p w14:paraId="282FC371" w14:textId="77777777" w:rsidR="005E0F6C" w:rsidRDefault="005E0F6C" w:rsidP="005E0F6C"/>
        </w:tc>
        <w:tc>
          <w:tcPr>
            <w:tcW w:w="5760" w:type="dxa"/>
            <w:noWrap/>
          </w:tcPr>
          <w:p w14:paraId="4B6988F6" w14:textId="77777777" w:rsidR="005E0F6C" w:rsidRDefault="005E0F6C" w:rsidP="005E0F6C">
            <w:pPr>
              <w:spacing w:line="276" w:lineRule="auto"/>
            </w:pPr>
          </w:p>
        </w:tc>
      </w:tr>
      <w:tr w:rsidR="005E0F6C" w:rsidRPr="00D97B1C" w14:paraId="6D2ECBB8" w14:textId="77777777" w:rsidTr="005E0F6C">
        <w:trPr>
          <w:trHeight w:val="1442"/>
        </w:trPr>
        <w:tc>
          <w:tcPr>
            <w:tcW w:w="1345" w:type="dxa"/>
            <w:vMerge/>
          </w:tcPr>
          <w:p w14:paraId="75BFD858" w14:textId="77777777" w:rsidR="005E0F6C" w:rsidRDefault="005E0F6C" w:rsidP="005E0F6C"/>
        </w:tc>
        <w:tc>
          <w:tcPr>
            <w:tcW w:w="19887" w:type="dxa"/>
          </w:tcPr>
          <w:p w14:paraId="5BDB9D01" w14:textId="77777777" w:rsidR="005E0F6C" w:rsidRPr="00F82D15" w:rsidRDefault="005E0F6C" w:rsidP="005E0F6C">
            <w:r>
              <w:t xml:space="preserve">6. </w:t>
            </w:r>
            <w:r w:rsidRPr="00F82D15">
              <w:t xml:space="preserve">Verify the purge software is set to "Purge" for </w:t>
            </w:r>
            <w:r>
              <w:t>the Downstream Purge Line</w:t>
            </w:r>
            <w:r w:rsidRPr="00F82D15">
              <w:t>.</w:t>
            </w:r>
          </w:p>
          <w:p w14:paraId="13232514" w14:textId="77777777" w:rsidR="005E0F6C" w:rsidRDefault="005E0F6C" w:rsidP="005E0F6C"/>
          <w:p w14:paraId="46523174" w14:textId="77777777" w:rsidR="005E0F6C" w:rsidRDefault="005E0F6C" w:rsidP="005E0F6C">
            <w:r>
              <w:t xml:space="preserve">7. </w:t>
            </w:r>
            <w:r w:rsidRPr="00834FC4">
              <w:t xml:space="preserve">Remove </w:t>
            </w:r>
            <w:r>
              <w:t xml:space="preserve">the </w:t>
            </w:r>
            <w:r w:rsidRPr="00834FC4">
              <w:t xml:space="preserve">4 </w:t>
            </w:r>
            <w:r>
              <w:t>studs indicated in positions 1, 3, 5, and 7 in the drawing below from the</w:t>
            </w:r>
            <w:r w:rsidRPr="00834FC4">
              <w:t xml:space="preserve"> cavity FPC flange</w:t>
            </w:r>
            <w:r>
              <w:t xml:space="preserve"> in a star pattern.</w:t>
            </w:r>
          </w:p>
          <w:p w14:paraId="5A400A07" w14:textId="77777777" w:rsidR="005E0F6C" w:rsidRDefault="005E0F6C" w:rsidP="005E0F6C">
            <w:r>
              <w:t>Prepare an IPA dipped Q-tip and remove excess liquid from the Q-tip before cleaning the bolt holes. Clean bolt holes with the IPA dipped Q-tip.</w:t>
            </w:r>
          </w:p>
          <w:p w14:paraId="65CD950B" w14:textId="77777777" w:rsidR="005E0F6C" w:rsidRDefault="005E0F6C" w:rsidP="005E0F6C">
            <w:r>
              <w:t>Use ionized N2 to spray open bolt holes from both directions to Spec 1 in accordance with the Ionized N2 Parts Cleaning Procedure. Repeat using ionized N2 to spray open bolt holes from both directions two additional times to Spec 1 to ensure cleanliness before proceeding.</w:t>
            </w:r>
          </w:p>
          <w:p w14:paraId="1ADBB36C" w14:textId="77777777" w:rsidR="005E0F6C" w:rsidRDefault="005E0F6C" w:rsidP="005E0F6C"/>
          <w:p w14:paraId="797EE357" w14:textId="77777777" w:rsidR="005E0F6C" w:rsidRDefault="005E0F6C" w:rsidP="005E0F6C">
            <w:r>
              <w:rPr>
                <w:noProof/>
              </w:rPr>
              <w:drawing>
                <wp:inline distT="0" distB="0" distL="0" distR="0" wp14:anchorId="3BDADE00" wp14:editId="56838AB4">
                  <wp:extent cx="3657600" cy="32177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217795"/>
                          </a:xfrm>
                          <a:prstGeom prst="rect">
                            <a:avLst/>
                          </a:prstGeom>
                        </pic:spPr>
                      </pic:pic>
                    </a:graphicData>
                  </a:graphic>
                </wp:inline>
              </w:drawing>
            </w:r>
          </w:p>
          <w:p w14:paraId="13E467C9" w14:textId="77777777" w:rsidR="005E0F6C" w:rsidRDefault="005E0F6C" w:rsidP="005E0F6C">
            <w:r>
              <w:t xml:space="preserve">8. </w:t>
            </w:r>
            <w:r w:rsidRPr="00F82D15">
              <w:t xml:space="preserve">Install </w:t>
            </w:r>
            <w:r>
              <w:t>2</w:t>
            </w:r>
            <w:r w:rsidRPr="00F82D15">
              <w:t xml:space="preserve"> pre-cleaned [Spec 1] </w:t>
            </w:r>
            <w:r>
              <w:t>studs</w:t>
            </w:r>
            <w:r w:rsidRPr="00F82D15">
              <w:t xml:space="preserve"> in the open holes </w:t>
            </w:r>
            <w:r>
              <w:t xml:space="preserve">at positions 1 and 5 </w:t>
            </w:r>
            <w:r w:rsidRPr="00F82D15">
              <w:t>on the cavity</w:t>
            </w:r>
            <w:r>
              <w:t xml:space="preserve"> and torque to </w:t>
            </w:r>
            <w:r w:rsidRPr="003772ED">
              <w:t>120 in-lbs.</w:t>
            </w:r>
          </w:p>
          <w:p w14:paraId="3C6E4224" w14:textId="77777777" w:rsidR="005E0F6C" w:rsidRDefault="005E0F6C" w:rsidP="005E0F6C">
            <w:r>
              <w:t xml:space="preserve">9. </w:t>
            </w:r>
            <w:r w:rsidRPr="00834FC4">
              <w:t xml:space="preserve">Continue to remove </w:t>
            </w:r>
            <w:r>
              <w:t xml:space="preserve">all remaining </w:t>
            </w:r>
            <w:r w:rsidRPr="00834FC4">
              <w:t xml:space="preserve">original </w:t>
            </w:r>
            <w:r>
              <w:t>stud</w:t>
            </w:r>
            <w:r w:rsidRPr="00834FC4">
              <w:t xml:space="preserve">s on the cavity flange </w:t>
            </w:r>
            <w:r>
              <w:t>in a star pattern, until only the two pre-cleaned studs remain installed</w:t>
            </w:r>
            <w:r w:rsidRPr="00834FC4">
              <w:t>.</w:t>
            </w:r>
          </w:p>
          <w:p w14:paraId="6CEC3ACA" w14:textId="77777777" w:rsidR="005E0F6C" w:rsidRDefault="005E0F6C" w:rsidP="005E0F6C">
            <w:r>
              <w:t>Prepare an IPA dipped Q-tip and remove excess liquid from the Q-tip before cleaning the bolt holes. Clean bolt holes with the IPA dipped Q-tip.</w:t>
            </w:r>
          </w:p>
          <w:p w14:paraId="3D983DCF" w14:textId="77777777" w:rsidR="005E0F6C" w:rsidRDefault="005E0F6C" w:rsidP="005E0F6C">
            <w:r>
              <w:t xml:space="preserve">Use ionized N2 to spray open bolt holes from both directions to Spec 1 in accordance with the Ionized N2 Parts Cleaning Procedure. Repeat using ionized N2 to spray open bolt holes from both directions two additional times to Spec 1 to ensure cleanliness before proceeding. </w:t>
            </w:r>
          </w:p>
          <w:p w14:paraId="148813BB" w14:textId="77777777" w:rsidR="005E0F6C" w:rsidRDefault="005E0F6C" w:rsidP="005E0F6C"/>
          <w:p w14:paraId="4369A521" w14:textId="77777777" w:rsidR="005E0F6C" w:rsidRDefault="005E0F6C" w:rsidP="005E0F6C">
            <w:r>
              <w:t>10. Hold the cavity FPC flange and the test coupler flange tight so that there is no movement of the flanges while studs are being removed.</w:t>
            </w:r>
          </w:p>
          <w:p w14:paraId="46F0C5AB" w14:textId="77777777" w:rsidR="005E0F6C" w:rsidRDefault="005E0F6C" w:rsidP="005E0F6C">
            <w:r w:rsidRPr="00F82D15">
              <w:t xml:space="preserve">Remove </w:t>
            </w:r>
            <w:r>
              <w:t>the pre-cleaned</w:t>
            </w:r>
            <w:r w:rsidRPr="00F82D15">
              <w:t xml:space="preserve"> </w:t>
            </w:r>
            <w:r>
              <w:t>stud in position 1</w:t>
            </w:r>
            <w:r w:rsidRPr="00F82D15">
              <w:t xml:space="preserve"> on </w:t>
            </w:r>
            <w:r>
              <w:t xml:space="preserve">the </w:t>
            </w:r>
            <w:r w:rsidRPr="00F82D15">
              <w:t>cavity coupler flange</w:t>
            </w:r>
            <w:r>
              <w:t xml:space="preserve"> and then remove the pre-cleaned stud in position 5 on the cavity coupler flange. Pull studs away from the cavity.</w:t>
            </w:r>
          </w:p>
          <w:p w14:paraId="1DDC136E" w14:textId="77777777" w:rsidR="005E0F6C" w:rsidRDefault="005E0F6C" w:rsidP="005E0F6C">
            <w:r>
              <w:t xml:space="preserve">Carefully and slowly </w:t>
            </w:r>
            <w:r w:rsidRPr="00F82D15">
              <w:t>remove test coupler</w:t>
            </w:r>
            <w:r>
              <w:t xml:space="preserve"> and gasket</w:t>
            </w:r>
            <w:r w:rsidRPr="00F82D15">
              <w:t xml:space="preserve"> </w:t>
            </w:r>
            <w:r>
              <w:t xml:space="preserve">away </w:t>
            </w:r>
            <w:r w:rsidRPr="00F82D15">
              <w:t xml:space="preserve">from </w:t>
            </w:r>
            <w:r>
              <w:t xml:space="preserve">the </w:t>
            </w:r>
            <w:r w:rsidRPr="00F82D15">
              <w:t>cavity.</w:t>
            </w:r>
          </w:p>
          <w:p w14:paraId="1EE2226D" w14:textId="77777777" w:rsidR="005E0F6C" w:rsidRDefault="005E0F6C" w:rsidP="005E0F6C">
            <w:r w:rsidRPr="00F82D15">
              <w:t>Verify the purge starts.</w:t>
            </w:r>
          </w:p>
          <w:p w14:paraId="644F83AA" w14:textId="77777777" w:rsidR="005E0F6C" w:rsidRDefault="005E0F6C" w:rsidP="005E0F6C"/>
          <w:p w14:paraId="597B0951" w14:textId="77777777" w:rsidR="005E0F6C" w:rsidRDefault="005E0F6C" w:rsidP="005E0F6C">
            <w:r>
              <w:t>11. Install FPC alignment blank on cavity flange with spring clamps. Open the clamps down and away from the cavity.</w:t>
            </w:r>
          </w:p>
          <w:p w14:paraId="60214C3B" w14:textId="77777777" w:rsidR="005E0F6C" w:rsidRPr="00F82D15" w:rsidRDefault="005E0F6C" w:rsidP="005E0F6C"/>
        </w:tc>
        <w:tc>
          <w:tcPr>
            <w:tcW w:w="5760" w:type="dxa"/>
            <w:vMerge w:val="restart"/>
            <w:noWrap/>
          </w:tcPr>
          <w:p w14:paraId="78764B2C" w14:textId="77777777" w:rsidR="005E0F6C" w:rsidRDefault="005E0F6C" w:rsidP="005E0F6C">
            <w:pPr>
              <w:spacing w:line="276" w:lineRule="auto"/>
            </w:pPr>
          </w:p>
        </w:tc>
      </w:tr>
      <w:tr w:rsidR="005E0F6C" w:rsidRPr="00D97B1C" w14:paraId="2E43EAB6" w14:textId="77777777" w:rsidTr="005E0F6C">
        <w:trPr>
          <w:trHeight w:val="288"/>
        </w:trPr>
        <w:tc>
          <w:tcPr>
            <w:tcW w:w="1345" w:type="dxa"/>
            <w:vMerge/>
          </w:tcPr>
          <w:p w14:paraId="374A520C" w14:textId="77777777" w:rsidR="005E0F6C" w:rsidRPr="00D97B1C" w:rsidRDefault="005E0F6C" w:rsidP="005E0F6C"/>
        </w:tc>
        <w:tc>
          <w:tcPr>
            <w:tcW w:w="19887" w:type="dxa"/>
          </w:tcPr>
          <w:p w14:paraId="393A681B" w14:textId="77777777" w:rsidR="005E0F6C" w:rsidRPr="00AA1924" w:rsidRDefault="005E0F6C" w:rsidP="005E0F6C">
            <w:r w:rsidRPr="00AA1924">
              <w:t>1</w:t>
            </w:r>
            <w:r>
              <w:t>2</w:t>
            </w:r>
            <w:r w:rsidRPr="00AA1924">
              <w:t>.</w:t>
            </w:r>
            <w:r>
              <w:t xml:space="preserve"> </w:t>
            </w:r>
            <w:r w:rsidRPr="00AA1924">
              <w:t>Install the FPC a</w:t>
            </w:r>
            <w:r>
              <w:t>lignment table on the lollipop.</w:t>
            </w:r>
          </w:p>
          <w:p w14:paraId="10B8B42B" w14:textId="77777777" w:rsidR="005E0F6C" w:rsidRPr="00AA1924" w:rsidRDefault="005E0F6C" w:rsidP="005E0F6C">
            <w:r w:rsidRPr="00AA1924">
              <w:t>1</w:t>
            </w:r>
            <w:r>
              <w:t>3</w:t>
            </w:r>
            <w:r w:rsidRPr="00AA1924">
              <w:t>.</w:t>
            </w:r>
            <w:r>
              <w:t xml:space="preserve"> </w:t>
            </w:r>
            <w:r w:rsidRPr="00AA1924">
              <w:t>Align FPC to</w:t>
            </w:r>
            <w:r>
              <w:t xml:space="preserve"> open holes on alignment blank.</w:t>
            </w:r>
          </w:p>
          <w:p w14:paraId="18E49FBA" w14:textId="77777777" w:rsidR="005E0F6C" w:rsidRPr="00AA1924" w:rsidRDefault="005E0F6C" w:rsidP="005E0F6C">
            <w:r w:rsidRPr="00AA1924">
              <w:t>1</w:t>
            </w:r>
            <w:r>
              <w:t>4</w:t>
            </w:r>
            <w:r w:rsidRPr="00AA1924">
              <w:t>.</w:t>
            </w:r>
            <w:r>
              <w:t xml:space="preserve"> </w:t>
            </w:r>
            <w:r w:rsidRPr="00AA1924">
              <w:t>Move FPC back as far as possible on the FPC table</w:t>
            </w:r>
            <w:r>
              <w:t>.</w:t>
            </w:r>
          </w:p>
          <w:p w14:paraId="15D06EB3" w14:textId="77777777" w:rsidR="005E0F6C" w:rsidRDefault="005E0F6C" w:rsidP="005E0F6C">
            <w:r w:rsidRPr="00AA1924">
              <w:t>1</w:t>
            </w:r>
            <w:r>
              <w:t>5</w:t>
            </w:r>
            <w:r w:rsidRPr="00AA1924">
              <w:t>.</w:t>
            </w:r>
            <w:r>
              <w:t xml:space="preserve"> </w:t>
            </w:r>
            <w:r w:rsidRPr="00AA1924">
              <w:t>Remove the FPC coupler cover.</w:t>
            </w:r>
          </w:p>
          <w:p w14:paraId="7833917B" w14:textId="77777777" w:rsidR="005E0F6C" w:rsidRDefault="005E0F6C" w:rsidP="005E0F6C">
            <w:r>
              <w:t xml:space="preserve">16. </w:t>
            </w:r>
            <w:r w:rsidRPr="00F82D15">
              <w:t>Install the FPC gasket with retaining clips to hold the gasket in place on the FPC.</w:t>
            </w:r>
            <w:r>
              <w:t xml:space="preserve"> </w:t>
            </w:r>
            <w:r w:rsidRPr="00F82D15">
              <w:t>Verify the clips are placed in the horizontal position.</w:t>
            </w:r>
          </w:p>
          <w:p w14:paraId="6D610E52" w14:textId="77777777" w:rsidR="005E0F6C" w:rsidRPr="00AA1924" w:rsidRDefault="005E0F6C" w:rsidP="005E0F6C"/>
        </w:tc>
        <w:tc>
          <w:tcPr>
            <w:tcW w:w="5760" w:type="dxa"/>
            <w:vMerge/>
            <w:noWrap/>
          </w:tcPr>
          <w:p w14:paraId="3F6F5CB2" w14:textId="77777777" w:rsidR="005E0F6C" w:rsidRPr="00D97B1C" w:rsidRDefault="005E0F6C" w:rsidP="005E0F6C">
            <w:pPr>
              <w:spacing w:line="276" w:lineRule="auto"/>
            </w:pPr>
          </w:p>
        </w:tc>
      </w:tr>
      <w:tr w:rsidR="005E0F6C" w:rsidRPr="00D97B1C" w14:paraId="1267C88F" w14:textId="77777777" w:rsidTr="005E0F6C">
        <w:trPr>
          <w:trHeight w:val="1730"/>
        </w:trPr>
        <w:tc>
          <w:tcPr>
            <w:tcW w:w="1345" w:type="dxa"/>
            <w:vMerge/>
          </w:tcPr>
          <w:p w14:paraId="7E901DFB" w14:textId="77777777" w:rsidR="005E0F6C" w:rsidRPr="00D97B1C" w:rsidRDefault="005E0F6C" w:rsidP="005E0F6C"/>
        </w:tc>
        <w:tc>
          <w:tcPr>
            <w:tcW w:w="19887" w:type="dxa"/>
          </w:tcPr>
          <w:p w14:paraId="79DB2C87" w14:textId="77777777" w:rsidR="005E0F6C" w:rsidRPr="00F82D15" w:rsidRDefault="005E0F6C" w:rsidP="005E0F6C">
            <w:r>
              <w:t>17. Remove the alignment blank from the cavity.</w:t>
            </w:r>
          </w:p>
          <w:p w14:paraId="68482B1B" w14:textId="77777777" w:rsidR="005E0F6C" w:rsidRDefault="005E0F6C" w:rsidP="005E0F6C">
            <w:r>
              <w:t xml:space="preserve">18. </w:t>
            </w:r>
            <w:r w:rsidRPr="00F82D15">
              <w:t xml:space="preserve">Move FPC into place, remove the gasket clips, and install 2 pre-cleaned [Spec 1] </w:t>
            </w:r>
            <w:r>
              <w:t>studs in a star pattern</w:t>
            </w:r>
            <w:r w:rsidRPr="00F82D15">
              <w:t xml:space="preserve"> to secure coupler.</w:t>
            </w:r>
            <w:r>
              <w:t xml:space="preserve"> Snug studs with wrench.</w:t>
            </w:r>
          </w:p>
          <w:p w14:paraId="33AA9296" w14:textId="77777777" w:rsidR="005E0F6C" w:rsidRDefault="005E0F6C" w:rsidP="005E0F6C">
            <w:r>
              <w:t>19. Install 2 additional pre-cleaned [Spec 1] studs continuing the star pattern and snug with wrench.</w:t>
            </w:r>
          </w:p>
          <w:p w14:paraId="31C64DEC" w14:textId="77777777" w:rsidR="005E0F6C" w:rsidRPr="00834FC4" w:rsidDel="00DD3F1F" w:rsidRDefault="005E0F6C" w:rsidP="005E0F6C">
            <w:r>
              <w:t xml:space="preserve">20. </w:t>
            </w:r>
            <w:r w:rsidRPr="00F82D15">
              <w:t xml:space="preserve">Install remaining </w:t>
            </w:r>
            <w:r>
              <w:t>4</w:t>
            </w:r>
            <w:r w:rsidRPr="00F82D15">
              <w:t xml:space="preserve"> </w:t>
            </w:r>
            <w:r>
              <w:t xml:space="preserve">studs </w:t>
            </w:r>
            <w:r w:rsidRPr="00F82D15">
              <w:t xml:space="preserve">in pairs </w:t>
            </w:r>
            <w:r>
              <w:t>continuing the star pattern on FPC flange.</w:t>
            </w:r>
          </w:p>
        </w:tc>
        <w:tc>
          <w:tcPr>
            <w:tcW w:w="5760" w:type="dxa"/>
            <w:vMerge/>
            <w:noWrap/>
          </w:tcPr>
          <w:p w14:paraId="1FA830E0" w14:textId="77777777" w:rsidR="005E0F6C" w:rsidRPr="00D97B1C" w:rsidRDefault="005E0F6C" w:rsidP="005E0F6C">
            <w:pPr>
              <w:spacing w:line="276" w:lineRule="auto"/>
            </w:pPr>
          </w:p>
        </w:tc>
      </w:tr>
      <w:tr w:rsidR="005E0F6C" w:rsidRPr="00D97B1C" w14:paraId="07D02428" w14:textId="77777777" w:rsidTr="005E0F6C">
        <w:trPr>
          <w:trHeight w:val="288"/>
        </w:trPr>
        <w:tc>
          <w:tcPr>
            <w:tcW w:w="1345" w:type="dxa"/>
            <w:vMerge/>
          </w:tcPr>
          <w:p w14:paraId="3285DEDB" w14:textId="77777777" w:rsidR="005E0F6C" w:rsidRDefault="005E0F6C" w:rsidP="005E0F6C"/>
        </w:tc>
        <w:tc>
          <w:tcPr>
            <w:tcW w:w="19887" w:type="dxa"/>
          </w:tcPr>
          <w:p w14:paraId="54C34748" w14:textId="77777777" w:rsidR="005E0F6C" w:rsidRDefault="005E0F6C" w:rsidP="005E0F6C">
            <w:r>
              <w:t xml:space="preserve">21. </w:t>
            </w:r>
            <w:r w:rsidRPr="00F82D15">
              <w:t xml:space="preserve">Torque all fasteners to 60 </w:t>
            </w:r>
            <w:r>
              <w:t>in-</w:t>
            </w:r>
            <w:proofErr w:type="spellStart"/>
            <w:r>
              <w:t>lbs</w:t>
            </w:r>
            <w:proofErr w:type="spellEnd"/>
            <w:r w:rsidRPr="00F82D15">
              <w:t xml:space="preserve"> using a standard tor</w:t>
            </w:r>
            <w:r>
              <w:t>que pattern for a round flange.</w:t>
            </w:r>
          </w:p>
          <w:p w14:paraId="6292792F" w14:textId="77777777" w:rsidR="005E0F6C" w:rsidRDefault="005E0F6C" w:rsidP="005E0F6C">
            <w:r>
              <w:t xml:space="preserve">22. </w:t>
            </w:r>
            <w:r w:rsidRPr="00F82D15">
              <w:t>Increase the torque wrench setting to 120 in</w:t>
            </w:r>
            <w:r>
              <w:t>-</w:t>
            </w:r>
            <w:proofErr w:type="spellStart"/>
            <w:r w:rsidRPr="00F82D15">
              <w:t>lbs</w:t>
            </w:r>
            <w:proofErr w:type="spellEnd"/>
            <w:r w:rsidRPr="00F82D15">
              <w:t xml:space="preserve"> and torque all fasteners using a standard tor</w:t>
            </w:r>
            <w:r>
              <w:t>que pattern for a round flange.</w:t>
            </w:r>
          </w:p>
          <w:p w14:paraId="283FECB9" w14:textId="77777777" w:rsidR="005E0F6C" w:rsidRDefault="005E0F6C" w:rsidP="005E0F6C">
            <w:r>
              <w:t xml:space="preserve">23. </w:t>
            </w:r>
            <w:r w:rsidRPr="00F82D15">
              <w:t>Repeat the final torque sequence twice and then go around all the fasteners at least twice or until there is no movement of the nuts.</w:t>
            </w:r>
            <w:r>
              <w:t xml:space="preserve"> Verify the purge stops.</w:t>
            </w:r>
          </w:p>
          <w:p w14:paraId="37693738" w14:textId="77777777" w:rsidR="005E0F6C" w:rsidRPr="00F82D15" w:rsidRDefault="005E0F6C" w:rsidP="005E0F6C"/>
        </w:tc>
        <w:tc>
          <w:tcPr>
            <w:tcW w:w="5760" w:type="dxa"/>
            <w:noWrap/>
          </w:tcPr>
          <w:p w14:paraId="5A783A28" w14:textId="77777777" w:rsidR="005E0F6C" w:rsidRDefault="005E0F6C" w:rsidP="005E0F6C">
            <w:pPr>
              <w:spacing w:line="276" w:lineRule="auto"/>
            </w:pPr>
            <w:r>
              <w:t>[[FPC5InstallComment]] &lt;&lt;COMMENT&gt;&gt;</w:t>
            </w:r>
          </w:p>
          <w:p w14:paraId="515BF010" w14:textId="77777777" w:rsidR="005E0F6C" w:rsidRDefault="005E0F6C" w:rsidP="005E0F6C">
            <w:pPr>
              <w:spacing w:line="276" w:lineRule="auto"/>
            </w:pPr>
            <w:r>
              <w:t>[[FPC5InstallTime]] &lt;&lt;TIMESTAMP&gt;&gt;</w:t>
            </w:r>
          </w:p>
          <w:p w14:paraId="4F15865B" w14:textId="77777777" w:rsidR="005E0F6C" w:rsidRDefault="005E0F6C" w:rsidP="005E0F6C">
            <w:pPr>
              <w:spacing w:line="276" w:lineRule="auto"/>
            </w:pPr>
            <w:r>
              <w:t>[[FPC5InstallTech]] &lt;&lt;SRFCVP&gt;&gt;</w:t>
            </w:r>
          </w:p>
        </w:tc>
      </w:tr>
      <w:tr w:rsidR="005E0F6C" w:rsidRPr="00D97B1C" w14:paraId="12F50E5C" w14:textId="77777777" w:rsidTr="005E0F6C">
        <w:trPr>
          <w:trHeight w:val="288"/>
        </w:trPr>
        <w:tc>
          <w:tcPr>
            <w:tcW w:w="1345" w:type="dxa"/>
            <w:vMerge/>
          </w:tcPr>
          <w:p w14:paraId="5707D6DD" w14:textId="77777777" w:rsidR="005E0F6C" w:rsidRDefault="005E0F6C" w:rsidP="005E0F6C"/>
        </w:tc>
        <w:tc>
          <w:tcPr>
            <w:tcW w:w="19887" w:type="dxa"/>
          </w:tcPr>
          <w:p w14:paraId="62CACF4C" w14:textId="77777777" w:rsidR="005E0F6C" w:rsidRDefault="005E0F6C" w:rsidP="005E0F6C">
            <w:r>
              <w:t xml:space="preserve">24. </w:t>
            </w:r>
            <w:r w:rsidRPr="00F82D15">
              <w:t>Remove couple</w:t>
            </w:r>
            <w:r>
              <w:t>r alignment table from lollipop and install FPC support arm.</w:t>
            </w:r>
          </w:p>
          <w:p w14:paraId="197F8FD9" w14:textId="77777777" w:rsidR="005E0F6C" w:rsidRPr="00F82D15" w:rsidRDefault="005E0F6C" w:rsidP="005E0F6C"/>
        </w:tc>
        <w:tc>
          <w:tcPr>
            <w:tcW w:w="5760" w:type="dxa"/>
            <w:noWrap/>
          </w:tcPr>
          <w:p w14:paraId="4DBE2743" w14:textId="77777777" w:rsidR="005E0F6C" w:rsidRDefault="005E0F6C" w:rsidP="005E0F6C">
            <w:pPr>
              <w:spacing w:line="276" w:lineRule="auto"/>
            </w:pPr>
            <w:r>
              <w:t>[[FPC5SupportArmInstalled]] &lt;&lt;YESNO&gt;&gt;</w:t>
            </w:r>
          </w:p>
        </w:tc>
      </w:tr>
      <w:tr w:rsidR="005E0F6C" w:rsidRPr="00D97B1C" w14:paraId="4385DC5E" w14:textId="77777777" w:rsidTr="005E0F6C">
        <w:trPr>
          <w:trHeight w:val="279"/>
        </w:trPr>
        <w:tc>
          <w:tcPr>
            <w:tcW w:w="1345" w:type="dxa"/>
            <w:vMerge w:val="restart"/>
          </w:tcPr>
          <w:p w14:paraId="5E348ACE" w14:textId="77777777" w:rsidR="005E0F6C" w:rsidRPr="00300BDA" w:rsidRDefault="005E0F6C" w:rsidP="005E0F6C">
            <w:r>
              <w:t>17.</w:t>
            </w:r>
          </w:p>
        </w:tc>
        <w:tc>
          <w:tcPr>
            <w:tcW w:w="19887" w:type="dxa"/>
          </w:tcPr>
          <w:p w14:paraId="20BDE132" w14:textId="77777777" w:rsidR="005E0F6C" w:rsidRPr="006A3A79" w:rsidRDefault="005E0F6C" w:rsidP="005E0F6C">
            <w:pPr>
              <w:rPr>
                <w:b/>
                <w:u w:val="single"/>
              </w:rPr>
            </w:pPr>
            <w:bookmarkStart w:id="13" w:name="_Toc96942520"/>
            <w:r w:rsidRPr="006A3A79">
              <w:rPr>
                <w:b/>
                <w:u w:val="single"/>
              </w:rPr>
              <w:t>Cavity 5 Assembly to Cavity String, including Bellows installation between Cavity 4 and Cavity 5</w:t>
            </w:r>
            <w:bookmarkEnd w:id="13"/>
          </w:p>
          <w:p w14:paraId="2F750545" w14:textId="77777777" w:rsidR="005E0F6C" w:rsidRPr="00F82D15" w:rsidRDefault="005E0F6C" w:rsidP="005E0F6C">
            <w:r>
              <w:t xml:space="preserve">1. </w:t>
            </w:r>
            <w:r w:rsidRPr="00F82D15">
              <w:t>Gather the following components</w:t>
            </w:r>
            <w:r>
              <w:t>. Verify the components are cleaned and ready for installation.</w:t>
            </w:r>
          </w:p>
          <w:p w14:paraId="3757F432" w14:textId="77777777" w:rsidR="005E0F6C" w:rsidRPr="00F82D15" w:rsidRDefault="005E0F6C" w:rsidP="009B7C92">
            <w:pPr>
              <w:pStyle w:val="ListParagraph"/>
              <w:numPr>
                <w:ilvl w:val="0"/>
                <w:numId w:val="19"/>
              </w:numPr>
            </w:pPr>
            <w:r w:rsidRPr="00F82D15">
              <w:t xml:space="preserve">2 bellows flange </w:t>
            </w:r>
            <w:r>
              <w:t>alignment blank</w:t>
            </w:r>
            <w:r w:rsidRPr="00F82D15">
              <w:t>s</w:t>
            </w:r>
          </w:p>
          <w:p w14:paraId="443FEA9F" w14:textId="77777777" w:rsidR="005E0F6C" w:rsidRPr="00F82D15" w:rsidRDefault="005E0F6C" w:rsidP="009B7C92">
            <w:pPr>
              <w:pStyle w:val="ListParagraph"/>
              <w:numPr>
                <w:ilvl w:val="0"/>
                <w:numId w:val="19"/>
              </w:numPr>
            </w:pPr>
            <w:r w:rsidRPr="00F82D15">
              <w:t xml:space="preserve">1 </w:t>
            </w:r>
            <w:r>
              <w:t>beamline</w:t>
            </w:r>
            <w:r w:rsidRPr="00F82D15">
              <w:t xml:space="preserve"> gasket</w:t>
            </w:r>
          </w:p>
          <w:p w14:paraId="6318A209" w14:textId="77777777" w:rsidR="005E0F6C" w:rsidRDefault="005E0F6C" w:rsidP="009B7C92">
            <w:pPr>
              <w:pStyle w:val="ListParagraph"/>
              <w:numPr>
                <w:ilvl w:val="0"/>
                <w:numId w:val="19"/>
              </w:numPr>
            </w:pPr>
            <w:r w:rsidRPr="00F82D15">
              <w:t>4 covered spring clamps</w:t>
            </w:r>
          </w:p>
          <w:p w14:paraId="430D3006" w14:textId="77777777" w:rsidR="005E0F6C" w:rsidRPr="0024558A" w:rsidRDefault="005E0F6C" w:rsidP="009B7C92">
            <w:pPr>
              <w:pStyle w:val="ListParagraph"/>
              <w:numPr>
                <w:ilvl w:val="0"/>
                <w:numId w:val="19"/>
              </w:numPr>
            </w:pPr>
            <w:r w:rsidRPr="0024558A">
              <w:t xml:space="preserve">Fasteners </w:t>
            </w:r>
          </w:p>
          <w:p w14:paraId="6BF84093" w14:textId="77777777" w:rsidR="005E0F6C" w:rsidRDefault="005E0F6C" w:rsidP="009B7C92">
            <w:pPr>
              <w:pStyle w:val="ListParagraph"/>
              <w:numPr>
                <w:ilvl w:val="0"/>
                <w:numId w:val="19"/>
              </w:numPr>
            </w:pPr>
            <w:r>
              <w:t>Retainer clips</w:t>
            </w:r>
          </w:p>
          <w:p w14:paraId="2DD244E9" w14:textId="77777777" w:rsidR="005E0F6C" w:rsidRDefault="005E0F6C" w:rsidP="009B7C92">
            <w:pPr>
              <w:pStyle w:val="ListParagraph"/>
              <w:numPr>
                <w:ilvl w:val="0"/>
                <w:numId w:val="19"/>
              </w:numPr>
            </w:pPr>
            <w:r>
              <w:t>Wrenches</w:t>
            </w:r>
          </w:p>
          <w:p w14:paraId="76AA5BB5" w14:textId="77777777" w:rsidR="005E0F6C" w:rsidRPr="001E397C" w:rsidRDefault="005E0F6C" w:rsidP="005E0F6C"/>
        </w:tc>
        <w:tc>
          <w:tcPr>
            <w:tcW w:w="5760" w:type="dxa"/>
          </w:tcPr>
          <w:p w14:paraId="008D3062" w14:textId="77777777" w:rsidR="005E0F6C" w:rsidRDefault="005E0F6C" w:rsidP="005E0F6C"/>
        </w:tc>
      </w:tr>
      <w:tr w:rsidR="005E0F6C" w:rsidRPr="00D97B1C" w14:paraId="2A823DF4" w14:textId="77777777" w:rsidTr="005E0F6C">
        <w:trPr>
          <w:trHeight w:val="279"/>
        </w:trPr>
        <w:tc>
          <w:tcPr>
            <w:tcW w:w="1345" w:type="dxa"/>
            <w:vMerge/>
          </w:tcPr>
          <w:p w14:paraId="0163E7E8" w14:textId="77777777" w:rsidR="005E0F6C" w:rsidRDefault="005E0F6C" w:rsidP="005E0F6C"/>
        </w:tc>
        <w:tc>
          <w:tcPr>
            <w:tcW w:w="19887" w:type="dxa"/>
          </w:tcPr>
          <w:p w14:paraId="70C4617B" w14:textId="77777777" w:rsidR="005E0F6C" w:rsidRPr="006A3A79" w:rsidRDefault="005E0F6C" w:rsidP="005E0F6C">
            <w:pPr>
              <w:rPr>
                <w:b/>
              </w:rPr>
            </w:pPr>
            <w:r w:rsidRPr="006A3A79">
              <w:rPr>
                <w:b/>
              </w:rPr>
              <w:t>Prepare the Bellows</w:t>
            </w:r>
          </w:p>
          <w:p w14:paraId="38DCA059" w14:textId="77777777" w:rsidR="005E0F6C" w:rsidRDefault="005E0F6C" w:rsidP="005E0F6C">
            <w:r>
              <w:t>2. Place the bellows alignment table on the upstream lollipop for Cavity 5.</w:t>
            </w:r>
          </w:p>
          <w:p w14:paraId="030054AC" w14:textId="77777777" w:rsidR="005E0F6C" w:rsidRDefault="005E0F6C" w:rsidP="005E0F6C">
            <w:r>
              <w:t>3. Place the bellows in the alignment fixture and align the two flanges.</w:t>
            </w:r>
          </w:p>
          <w:p w14:paraId="3EBCF1E6" w14:textId="77777777" w:rsidR="005E0F6C" w:rsidRDefault="005E0F6C" w:rsidP="005E0F6C">
            <w:r>
              <w:t>4. Compress the bellows and install the bellows restraint blocks onto the bellows using 2 bolts per restraint. Use Ionized N2 to clean the bellows to Spec 1 in accordance with the Ionized N2 Parts Cleaning Procedure.</w:t>
            </w:r>
          </w:p>
          <w:p w14:paraId="7198CCDC" w14:textId="77777777" w:rsidR="005E0F6C" w:rsidRDefault="005E0F6C" w:rsidP="005E0F6C">
            <w:r>
              <w:t>5. Install the bellows in the alignment fixture. Use Ionized N2 to clean the bellows to Spec 1 in accordance with the Ionized N2 Parts Cleaning Procedure.</w:t>
            </w:r>
          </w:p>
          <w:p w14:paraId="0DF80FA2" w14:textId="77777777" w:rsidR="005E0F6C" w:rsidRDefault="005E0F6C" w:rsidP="005E0F6C">
            <w:r>
              <w:t>6. Carefully place an alignment blank on both ends of the bellows. Clamp in place with two covered spring clamps per flange. Open the clamps down and away from the bellows.</w:t>
            </w:r>
          </w:p>
          <w:p w14:paraId="007C6923" w14:textId="77777777" w:rsidR="005E0F6C" w:rsidRPr="008719FF" w:rsidRDefault="005E0F6C" w:rsidP="005E0F6C"/>
        </w:tc>
        <w:tc>
          <w:tcPr>
            <w:tcW w:w="5760" w:type="dxa"/>
          </w:tcPr>
          <w:p w14:paraId="3FDA086E" w14:textId="77777777" w:rsidR="005E0F6C" w:rsidRDefault="005E0F6C" w:rsidP="005E0F6C">
            <w:r>
              <w:t>[[BLBPSN4_5]] &lt;&lt;BLBPSN&gt;&gt;</w:t>
            </w:r>
          </w:p>
        </w:tc>
      </w:tr>
      <w:tr w:rsidR="005E0F6C" w:rsidRPr="00D97B1C" w14:paraId="42AE6D61" w14:textId="77777777" w:rsidTr="005E0F6C">
        <w:trPr>
          <w:trHeight w:val="279"/>
        </w:trPr>
        <w:tc>
          <w:tcPr>
            <w:tcW w:w="1345" w:type="dxa"/>
            <w:vMerge/>
          </w:tcPr>
          <w:p w14:paraId="618F7E59" w14:textId="77777777" w:rsidR="005E0F6C" w:rsidRDefault="005E0F6C" w:rsidP="005E0F6C"/>
        </w:tc>
        <w:tc>
          <w:tcPr>
            <w:tcW w:w="19887" w:type="dxa"/>
          </w:tcPr>
          <w:p w14:paraId="58EF0BD3" w14:textId="77777777" w:rsidR="005E0F6C" w:rsidRPr="006A3A79" w:rsidRDefault="005E0F6C" w:rsidP="005E0F6C">
            <w:pPr>
              <w:rPr>
                <w:b/>
              </w:rPr>
            </w:pPr>
            <w:r w:rsidRPr="006A3A79">
              <w:rPr>
                <w:b/>
              </w:rPr>
              <w:t>Prepare the Cavity 5 Upstream Flange</w:t>
            </w:r>
          </w:p>
          <w:p w14:paraId="65A58247" w14:textId="77777777" w:rsidR="005E0F6C" w:rsidRDefault="005E0F6C" w:rsidP="005E0F6C"/>
          <w:p w14:paraId="1983DBD3" w14:textId="77777777" w:rsidR="005E0F6C" w:rsidRDefault="005E0F6C" w:rsidP="005E0F6C">
            <w:r>
              <w:t xml:space="preserve">7. </w:t>
            </w:r>
            <w:r w:rsidRPr="001E397C">
              <w:t xml:space="preserve">Verify the purge software is set to "Purge" for </w:t>
            </w:r>
            <w:r>
              <w:t>the Downstream Purge Line.</w:t>
            </w:r>
          </w:p>
          <w:p w14:paraId="7294F50E" w14:textId="77777777" w:rsidR="005E0F6C" w:rsidRPr="001E397C" w:rsidRDefault="005E0F6C" w:rsidP="005E0F6C"/>
          <w:p w14:paraId="578A1E42" w14:textId="77777777" w:rsidR="005E0F6C" w:rsidRDefault="005E0F6C" w:rsidP="005E0F6C">
            <w:r>
              <w:t xml:space="preserve">8. </w:t>
            </w:r>
            <w:r w:rsidRPr="001E397C">
              <w:t xml:space="preserve">Remove </w:t>
            </w:r>
            <w:r>
              <w:t>the 4</w:t>
            </w:r>
            <w:r w:rsidRPr="001E397C">
              <w:t xml:space="preserve"> studs </w:t>
            </w:r>
            <w:r>
              <w:t xml:space="preserve">indicated in the positions 3, 6, 9, and 12 in the drawing below </w:t>
            </w:r>
            <w:r w:rsidRPr="001E397C">
              <w:t>from the cavity upstream end flange</w:t>
            </w:r>
            <w:r>
              <w:t xml:space="preserve"> in a star pattern</w:t>
            </w:r>
            <w:r w:rsidRPr="001E397C">
              <w:t xml:space="preserve">. </w:t>
            </w:r>
          </w:p>
          <w:p w14:paraId="68B7B3B3" w14:textId="77777777" w:rsidR="005E0F6C" w:rsidRDefault="005E0F6C" w:rsidP="005E0F6C">
            <w:r>
              <w:t>Then remove the studs in positions 2, 5, 8, and 11 from the cavity downstream end flange in a star pattern.</w:t>
            </w:r>
          </w:p>
          <w:p w14:paraId="6A75BF2E" w14:textId="77777777" w:rsidR="005E0F6C" w:rsidRDefault="005E0F6C" w:rsidP="005E0F6C">
            <w:r>
              <w:t xml:space="preserve">The 4 remaining studs shall be located every third hole in the flange. </w:t>
            </w:r>
          </w:p>
          <w:p w14:paraId="423429CB" w14:textId="77777777" w:rsidR="005E0F6C" w:rsidRDefault="005E0F6C" w:rsidP="005E0F6C">
            <w:r>
              <w:t>Prepare an IPA dipped Q-tip and remove excess liquid from the Q-tip before cleaning the bolt holes. Clean bolt holes with the IPA dipped Q-tip.</w:t>
            </w:r>
          </w:p>
          <w:p w14:paraId="663421AB" w14:textId="77777777" w:rsidR="005E0F6C" w:rsidRDefault="005E0F6C" w:rsidP="005E0F6C">
            <w:r>
              <w:t>Use ionized N2 to spray open bolt holes from both directions to Spec 1 in accordance with the Ionized N2 Parts Cleaning Procedure.</w:t>
            </w:r>
          </w:p>
          <w:p w14:paraId="78FC7D8D" w14:textId="77777777" w:rsidR="005E0F6C" w:rsidRDefault="005E0F6C" w:rsidP="005E0F6C">
            <w:r>
              <w:t>Repeat using ionized N2 to spray open bolt holes from both directions two additional times to Spec 1 to ensure cleanliness before proceeding.</w:t>
            </w:r>
          </w:p>
          <w:p w14:paraId="096981A9" w14:textId="77777777" w:rsidR="005E0F6C" w:rsidRDefault="005E0F6C" w:rsidP="005E0F6C"/>
          <w:p w14:paraId="2F9FF88D" w14:textId="77777777" w:rsidR="005E0F6C" w:rsidRDefault="005E0F6C" w:rsidP="005E0F6C">
            <w:r>
              <w:rPr>
                <w:noProof/>
              </w:rPr>
              <w:drawing>
                <wp:inline distT="0" distB="0" distL="0" distR="0" wp14:anchorId="0F6CFA07" wp14:editId="62C0A1D4">
                  <wp:extent cx="5486400" cy="387745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877453"/>
                          </a:xfrm>
                          <a:prstGeom prst="rect">
                            <a:avLst/>
                          </a:prstGeom>
                        </pic:spPr>
                      </pic:pic>
                    </a:graphicData>
                  </a:graphic>
                </wp:inline>
              </w:drawing>
            </w:r>
          </w:p>
          <w:p w14:paraId="270F0FFE" w14:textId="77777777" w:rsidR="005E0F6C" w:rsidRPr="001E397C" w:rsidRDefault="005E0F6C" w:rsidP="005E0F6C"/>
          <w:p w14:paraId="07E543CA" w14:textId="77777777" w:rsidR="005E0F6C" w:rsidRDefault="005E0F6C" w:rsidP="005E0F6C">
            <w:r>
              <w:t xml:space="preserve">9. </w:t>
            </w:r>
            <w:r w:rsidRPr="001E397C">
              <w:t>Install 4 new pre-cl</w:t>
            </w:r>
            <w:r>
              <w:t>eaned [Spec 1] studs in positions 2, 5, 8, and 11 to ensure equal pressure on the gasket. Torque these pre-cleaned studs to 31 ft-lbs.</w:t>
            </w:r>
          </w:p>
          <w:p w14:paraId="01665EEC" w14:textId="77777777" w:rsidR="005E0F6C" w:rsidRPr="001E397C" w:rsidRDefault="005E0F6C" w:rsidP="005E0F6C"/>
          <w:p w14:paraId="4F544299" w14:textId="77777777" w:rsidR="005E0F6C" w:rsidRDefault="005E0F6C" w:rsidP="005E0F6C">
            <w:r>
              <w:t xml:space="preserve">10. </w:t>
            </w:r>
            <w:r w:rsidRPr="001E397C">
              <w:t>Remove final 4 original studs 2 at a time from the flange</w:t>
            </w:r>
            <w:r>
              <w:t xml:space="preserve"> in a star pattern</w:t>
            </w:r>
            <w:r w:rsidRPr="001E397C">
              <w:t xml:space="preserve">. </w:t>
            </w:r>
          </w:p>
          <w:p w14:paraId="6E8BD0A1" w14:textId="77777777" w:rsidR="005E0F6C" w:rsidRDefault="005E0F6C" w:rsidP="005E0F6C">
            <w:r>
              <w:t>Prepare an IPA dipped Q-tip and remove excess liquid from the Q-tip before cleaning the bolt holes. Clean bolt holes with the IPA dipped Q-tip.</w:t>
            </w:r>
          </w:p>
          <w:p w14:paraId="04CFAF1F" w14:textId="77777777" w:rsidR="005E0F6C" w:rsidRDefault="005E0F6C" w:rsidP="005E0F6C">
            <w:r>
              <w:t>Use ionized N2 to spray open bolt holes from both directions to Spec 1 in accordance with the Ionized N2 Parts Cleaning Procedure.</w:t>
            </w:r>
          </w:p>
          <w:p w14:paraId="2E7DEAD7" w14:textId="77777777" w:rsidR="005E0F6C" w:rsidRDefault="005E0F6C" w:rsidP="005E0F6C">
            <w:r>
              <w:t>Repeat using ionized N2 to spray open bolt holes from both directions two additional times to Spec 1 to ensure cleanliness before proceeding.</w:t>
            </w:r>
          </w:p>
          <w:p w14:paraId="2FA704E3" w14:textId="77777777" w:rsidR="005E0F6C" w:rsidRDefault="005E0F6C" w:rsidP="005E0F6C"/>
          <w:p w14:paraId="35733695" w14:textId="77777777" w:rsidR="005E0F6C" w:rsidRDefault="005E0F6C" w:rsidP="005E0F6C">
            <w:r>
              <w:t xml:space="preserve">11. Hold the cavity upstream end flange and beamline blank flange tight so that there is no movement of the flanges while studs are being removed. </w:t>
            </w:r>
          </w:p>
          <w:p w14:paraId="2001BBDC" w14:textId="77777777" w:rsidR="005E0F6C" w:rsidRDefault="005E0F6C" w:rsidP="005E0F6C">
            <w:r>
              <w:t>Remove the stud in position 5, pulling the stud away from the cavity.</w:t>
            </w:r>
          </w:p>
          <w:p w14:paraId="7D90B691" w14:textId="77777777" w:rsidR="005E0F6C" w:rsidRDefault="005E0F6C" w:rsidP="005E0F6C">
            <w:r>
              <w:t>Then remove the stud in position 11, pulling the stud away the cavity.</w:t>
            </w:r>
          </w:p>
          <w:p w14:paraId="33B8DC1A" w14:textId="77777777" w:rsidR="005E0F6C" w:rsidRDefault="005E0F6C" w:rsidP="005E0F6C">
            <w:r>
              <w:t>Then remove the stud in position 2, pulling the stud away the cavity.</w:t>
            </w:r>
          </w:p>
          <w:p w14:paraId="55E09BFF" w14:textId="77777777" w:rsidR="005E0F6C" w:rsidRDefault="005E0F6C" w:rsidP="005E0F6C">
            <w:r>
              <w:t>Then remove the stud in position 8, pulling the stud away the cavity.</w:t>
            </w:r>
          </w:p>
          <w:p w14:paraId="24CD7B93"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7A0A8C7E" w14:textId="77777777" w:rsidR="005E0F6C" w:rsidRDefault="005E0F6C" w:rsidP="005E0F6C">
            <w:r>
              <w:t>Verify the purge starts.</w:t>
            </w:r>
          </w:p>
          <w:p w14:paraId="01BCB2AA" w14:textId="77777777" w:rsidR="005E0F6C" w:rsidRDefault="005E0F6C" w:rsidP="005E0F6C"/>
          <w:p w14:paraId="3F1EE505" w14:textId="77777777" w:rsidR="005E0F6C" w:rsidRDefault="005E0F6C" w:rsidP="005E0F6C">
            <w:r>
              <w:t xml:space="preserve">12.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open cavity flange.</w:t>
            </w:r>
          </w:p>
          <w:p w14:paraId="1F44D2AD" w14:textId="77777777" w:rsidR="005E0F6C" w:rsidRPr="008719FF" w:rsidRDefault="005E0F6C" w:rsidP="005E0F6C"/>
        </w:tc>
        <w:tc>
          <w:tcPr>
            <w:tcW w:w="5760" w:type="dxa"/>
            <w:vMerge w:val="restart"/>
          </w:tcPr>
          <w:p w14:paraId="2E5309DF" w14:textId="77777777" w:rsidR="005E0F6C" w:rsidRDefault="005E0F6C" w:rsidP="005E0F6C">
            <w:pPr>
              <w:pStyle w:val="Heading1"/>
              <w:numPr>
                <w:ilvl w:val="0"/>
                <w:numId w:val="0"/>
              </w:numPr>
              <w:ind w:left="360" w:hanging="360"/>
              <w:outlineLvl w:val="0"/>
            </w:pPr>
          </w:p>
        </w:tc>
      </w:tr>
      <w:tr w:rsidR="005E0F6C" w:rsidRPr="00D97B1C" w14:paraId="4E509B8E" w14:textId="77777777" w:rsidTr="005E0F6C">
        <w:trPr>
          <w:trHeight w:val="288"/>
        </w:trPr>
        <w:tc>
          <w:tcPr>
            <w:tcW w:w="1345" w:type="dxa"/>
            <w:vMerge/>
          </w:tcPr>
          <w:p w14:paraId="38A6F303" w14:textId="77777777" w:rsidR="005E0F6C" w:rsidRDefault="005E0F6C" w:rsidP="005E0F6C"/>
        </w:tc>
        <w:tc>
          <w:tcPr>
            <w:tcW w:w="19887" w:type="dxa"/>
          </w:tcPr>
          <w:p w14:paraId="77C58C95" w14:textId="77777777" w:rsidR="005E0F6C" w:rsidRPr="006A3A79" w:rsidRDefault="005E0F6C" w:rsidP="005E0F6C">
            <w:pPr>
              <w:rPr>
                <w:b/>
              </w:rPr>
            </w:pPr>
            <w:r w:rsidRPr="006A3A79">
              <w:rPr>
                <w:b/>
              </w:rPr>
              <w:t>Align the Bellows Non-Rotatable Flange and the Cavity 5 Upstream Flanges</w:t>
            </w:r>
          </w:p>
          <w:p w14:paraId="70AF2FCE" w14:textId="77777777" w:rsidR="005E0F6C" w:rsidRDefault="005E0F6C" w:rsidP="005E0F6C">
            <w:r>
              <w:t>13. Carefully place the cleaned bellows holder with the bellows on the alignment table. The bellows not-rotatable flange shall be facing Cavity 5.</w:t>
            </w:r>
          </w:p>
          <w:p w14:paraId="0BC9DF76" w14:textId="77777777" w:rsidR="005E0F6C" w:rsidRPr="001E397C" w:rsidRDefault="005E0F6C" w:rsidP="005E0F6C">
            <w:r>
              <w:t xml:space="preserve">14. </w:t>
            </w:r>
            <w:r w:rsidRPr="001E397C">
              <w:t xml:space="preserve">Slowly slide the bellows </w:t>
            </w:r>
            <w:r>
              <w:t xml:space="preserve">towards Cavity 5 </w:t>
            </w:r>
            <w:r w:rsidRPr="001E397C">
              <w:t xml:space="preserve">to check flange alignment. The nipples on the </w:t>
            </w:r>
            <w:r>
              <w:t>alignment blank</w:t>
            </w:r>
            <w:r w:rsidRPr="001E397C">
              <w:t xml:space="preserve">s should move freely into the indents of the flanges. A slight rotation of the bellows flange can be performed if necessary </w:t>
            </w:r>
            <w:r>
              <w:t>during the alignment process.</w:t>
            </w:r>
          </w:p>
          <w:p w14:paraId="5A8E5B73" w14:textId="77777777" w:rsidR="005E0F6C" w:rsidRDefault="005E0F6C" w:rsidP="005E0F6C">
            <w:r>
              <w:t xml:space="preserve">15. </w:t>
            </w:r>
            <w:r w:rsidRPr="001E397C">
              <w:t>Move the cavit</w:t>
            </w:r>
            <w:r>
              <w:t>y away from the bellows flange.</w:t>
            </w:r>
          </w:p>
          <w:p w14:paraId="225743B7" w14:textId="77777777" w:rsidR="005E0F6C" w:rsidRPr="001E397C" w:rsidRDefault="005E0F6C" w:rsidP="005E0F6C"/>
        </w:tc>
        <w:tc>
          <w:tcPr>
            <w:tcW w:w="5760" w:type="dxa"/>
            <w:vMerge/>
            <w:noWrap/>
          </w:tcPr>
          <w:p w14:paraId="08CD7D67" w14:textId="77777777" w:rsidR="005E0F6C" w:rsidRDefault="005E0F6C" w:rsidP="005E0F6C"/>
        </w:tc>
      </w:tr>
      <w:tr w:rsidR="005E0F6C" w:rsidRPr="00D97B1C" w14:paraId="0C27F07A" w14:textId="77777777" w:rsidTr="005E0F6C">
        <w:trPr>
          <w:trHeight w:val="288"/>
        </w:trPr>
        <w:tc>
          <w:tcPr>
            <w:tcW w:w="1345" w:type="dxa"/>
            <w:vMerge/>
          </w:tcPr>
          <w:p w14:paraId="056C66D7" w14:textId="77777777" w:rsidR="005E0F6C" w:rsidRDefault="005E0F6C" w:rsidP="005E0F6C"/>
        </w:tc>
        <w:tc>
          <w:tcPr>
            <w:tcW w:w="19887" w:type="dxa"/>
          </w:tcPr>
          <w:p w14:paraId="2AB1E7D3" w14:textId="77777777" w:rsidR="005E0F6C" w:rsidRPr="006A3A79" w:rsidRDefault="005E0F6C" w:rsidP="005E0F6C">
            <w:pPr>
              <w:rPr>
                <w:b/>
              </w:rPr>
            </w:pPr>
            <w:r w:rsidRPr="006A3A79">
              <w:rPr>
                <w:b/>
              </w:rPr>
              <w:t>Install the Bellows to Cavity 5</w:t>
            </w:r>
          </w:p>
          <w:p w14:paraId="06175974" w14:textId="77777777" w:rsidR="005E0F6C" w:rsidRPr="001E397C" w:rsidRDefault="005E0F6C" w:rsidP="005E0F6C">
            <w:r>
              <w:t xml:space="preserve">16. </w:t>
            </w:r>
            <w:r w:rsidRPr="001E397C">
              <w:t xml:space="preserve">Carefully remove the </w:t>
            </w:r>
            <w:r>
              <w:t>alignment blank</w:t>
            </w:r>
            <w:r w:rsidRPr="001E397C">
              <w:t xml:space="preserve">s from the </w:t>
            </w:r>
            <w:r>
              <w:t>bellows non-rotatable flange and the cavity.</w:t>
            </w:r>
          </w:p>
          <w:p w14:paraId="48CF7BC6" w14:textId="77777777" w:rsidR="005E0F6C" w:rsidRPr="001E397C" w:rsidRDefault="005E0F6C" w:rsidP="005E0F6C">
            <w:r>
              <w:t xml:space="preserve">17.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5ACC4374" w14:textId="77777777" w:rsidR="005E0F6C" w:rsidRPr="001E397C" w:rsidRDefault="005E0F6C" w:rsidP="005E0F6C">
            <w:r>
              <w:t xml:space="preserve">18. </w:t>
            </w:r>
            <w:r w:rsidRPr="001E397C">
              <w:t>Slowly slide the cavity back into place against the g</w:t>
            </w:r>
            <w:r>
              <w:t>asket. Remove the gasket clips.</w:t>
            </w:r>
          </w:p>
          <w:p w14:paraId="6944A1E3" w14:textId="77777777" w:rsidR="005E0F6C" w:rsidRPr="001E397C" w:rsidRDefault="005E0F6C" w:rsidP="005E0F6C">
            <w:r>
              <w:t>19.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09037F20" w14:textId="77777777" w:rsidR="005E0F6C" w:rsidRPr="001E397C" w:rsidRDefault="005E0F6C" w:rsidP="005E0F6C">
            <w:r>
              <w:t>20. P</w:t>
            </w:r>
            <w:r w:rsidRPr="001E397C">
              <w:t>lace 4 pre-cleaned [Spec 1] studs in a star pattern in the cavity flan</w:t>
            </w:r>
            <w:r>
              <w:t>ge and snug them with a wrench.</w:t>
            </w:r>
          </w:p>
          <w:p w14:paraId="66309330" w14:textId="77777777" w:rsidR="005E0F6C" w:rsidRPr="001E397C" w:rsidRDefault="005E0F6C" w:rsidP="005E0F6C">
            <w:r>
              <w:t>21. P</w:t>
            </w:r>
            <w:r w:rsidRPr="001E397C">
              <w:t xml:space="preserve">lace the remaining fasteners on the flange continuing the star pattern and </w:t>
            </w:r>
            <w:r>
              <w:t>snug all of them with a wrench.</w:t>
            </w:r>
          </w:p>
          <w:p w14:paraId="708B8ADA" w14:textId="77777777" w:rsidR="005E0F6C" w:rsidRDefault="005E0F6C" w:rsidP="005E0F6C">
            <w:r>
              <w:t xml:space="preserve">22.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 xml:space="preserve"> Do not increase torque at this time. Final torqueing will be performed after both ends of the bellows have been attached to the cavities.</w:t>
            </w:r>
          </w:p>
          <w:p w14:paraId="345AB50C" w14:textId="77777777" w:rsidR="005E0F6C" w:rsidRDefault="005E0F6C" w:rsidP="005E0F6C">
            <w:r>
              <w:t>23. Remove the bellows holder and adjustable table from the lollipop.</w:t>
            </w:r>
          </w:p>
          <w:p w14:paraId="16E05DE9" w14:textId="77777777" w:rsidR="005E0F6C" w:rsidRPr="001E397C" w:rsidRDefault="005E0F6C" w:rsidP="005E0F6C"/>
        </w:tc>
        <w:tc>
          <w:tcPr>
            <w:tcW w:w="5760" w:type="dxa"/>
            <w:vMerge/>
            <w:noWrap/>
          </w:tcPr>
          <w:p w14:paraId="387F713D" w14:textId="77777777" w:rsidR="005E0F6C" w:rsidRDefault="005E0F6C" w:rsidP="005E0F6C"/>
        </w:tc>
      </w:tr>
      <w:tr w:rsidR="005E0F6C" w:rsidRPr="00D97B1C" w14:paraId="2095E112" w14:textId="77777777" w:rsidTr="005E0F6C">
        <w:trPr>
          <w:trHeight w:val="288"/>
        </w:trPr>
        <w:tc>
          <w:tcPr>
            <w:tcW w:w="1345" w:type="dxa"/>
            <w:vMerge/>
          </w:tcPr>
          <w:p w14:paraId="73413E73" w14:textId="77777777" w:rsidR="005E0F6C" w:rsidRDefault="005E0F6C" w:rsidP="005E0F6C"/>
        </w:tc>
        <w:tc>
          <w:tcPr>
            <w:tcW w:w="19887" w:type="dxa"/>
          </w:tcPr>
          <w:p w14:paraId="2905C295" w14:textId="77777777" w:rsidR="005E0F6C" w:rsidRPr="006A3A79" w:rsidRDefault="005E0F6C" w:rsidP="005E0F6C">
            <w:pPr>
              <w:rPr>
                <w:b/>
              </w:rPr>
            </w:pPr>
            <w:r w:rsidRPr="006A3A79">
              <w:rPr>
                <w:b/>
              </w:rPr>
              <w:t>Prepare Cavity 4 Downstream Flange</w:t>
            </w:r>
          </w:p>
          <w:p w14:paraId="5D068AE5" w14:textId="77777777" w:rsidR="005E0F6C" w:rsidRDefault="005E0F6C" w:rsidP="005E0F6C"/>
          <w:p w14:paraId="5F0B58F1" w14:textId="77777777" w:rsidR="005E0F6C" w:rsidRDefault="005E0F6C" w:rsidP="005E0F6C">
            <w:r>
              <w:t xml:space="preserve">24. </w:t>
            </w:r>
            <w:r w:rsidRPr="00F82D15">
              <w:t xml:space="preserve">Verify the purge software is set to "Purge" for </w:t>
            </w:r>
            <w:r>
              <w:t>the Upstream Purge Line</w:t>
            </w:r>
            <w:r w:rsidRPr="00F82D15">
              <w:t>.</w:t>
            </w:r>
          </w:p>
          <w:p w14:paraId="51600904" w14:textId="77777777" w:rsidR="005E0F6C" w:rsidRDefault="005E0F6C" w:rsidP="005E0F6C"/>
          <w:p w14:paraId="6C46B4C5" w14:textId="77777777" w:rsidR="005E0F6C" w:rsidRDefault="005E0F6C" w:rsidP="005E0F6C">
            <w:r>
              <w:t xml:space="preserve">25. </w:t>
            </w:r>
            <w:r w:rsidRPr="001E397C">
              <w:t xml:space="preserve">Remove </w:t>
            </w:r>
            <w:r>
              <w:t>the 4</w:t>
            </w:r>
            <w:r w:rsidRPr="001E397C">
              <w:t xml:space="preserve"> studs </w:t>
            </w:r>
            <w:r>
              <w:t xml:space="preserve">indicated in positions 3, 6, 9, and 12 in the drawing below </w:t>
            </w:r>
            <w:r w:rsidRPr="001E397C">
              <w:t xml:space="preserve">from the cavity </w:t>
            </w:r>
            <w:r>
              <w:t>downstream</w:t>
            </w:r>
            <w:r w:rsidRPr="001E397C">
              <w:t xml:space="preserve"> end flange</w:t>
            </w:r>
            <w:r>
              <w:t xml:space="preserve"> in a star pattern</w:t>
            </w:r>
            <w:r w:rsidRPr="001E397C">
              <w:t xml:space="preserve">. </w:t>
            </w:r>
          </w:p>
          <w:p w14:paraId="6F91CCFE" w14:textId="77777777" w:rsidR="005E0F6C" w:rsidRDefault="005E0F6C" w:rsidP="005E0F6C">
            <w:r>
              <w:t>Then remove the studs in positions 2, 5, 8, and 11 from the cavity downstream end flange in a star pattern.</w:t>
            </w:r>
          </w:p>
          <w:p w14:paraId="47722DF9" w14:textId="77777777" w:rsidR="005E0F6C" w:rsidRDefault="005E0F6C" w:rsidP="005E0F6C">
            <w:r>
              <w:t xml:space="preserve">The 4 remaining studs shall be located every third hole in the flange. </w:t>
            </w:r>
          </w:p>
          <w:p w14:paraId="025A937C" w14:textId="77777777" w:rsidR="005E0F6C" w:rsidRDefault="005E0F6C" w:rsidP="005E0F6C">
            <w:r>
              <w:t>Prepare an IPA dipped Q-tip and remove excess liquid from the Q-tip before cleaning the bolt holes. Clean bolt holes with the IPA dipped Q-tip.</w:t>
            </w:r>
          </w:p>
          <w:p w14:paraId="67D8B058" w14:textId="77777777" w:rsidR="005E0F6C" w:rsidRDefault="005E0F6C" w:rsidP="005E0F6C">
            <w:r>
              <w:t xml:space="preserve">Use ionized N2 to spray open bolt holes from both directions to Spec 1 in accordance with the Ionized N2 Parts Cleaning Procedure. </w:t>
            </w:r>
          </w:p>
          <w:p w14:paraId="7EF217EE" w14:textId="77777777" w:rsidR="005E0F6C" w:rsidRDefault="005E0F6C" w:rsidP="005E0F6C">
            <w:r>
              <w:t>Repeat using ionized N2 to spray open bolt holes from both directions two additional times to Spec 1 to ensure cleanliness before proceeding.</w:t>
            </w:r>
          </w:p>
          <w:p w14:paraId="288CEEE3" w14:textId="77777777" w:rsidR="005E0F6C" w:rsidRDefault="005E0F6C" w:rsidP="005E0F6C"/>
          <w:p w14:paraId="41B543D2" w14:textId="77777777" w:rsidR="005E0F6C" w:rsidRPr="001E397C" w:rsidRDefault="005E0F6C" w:rsidP="005E0F6C">
            <w:r>
              <w:rPr>
                <w:noProof/>
              </w:rPr>
              <w:drawing>
                <wp:inline distT="0" distB="0" distL="0" distR="0" wp14:anchorId="130D2034" wp14:editId="79992ABA">
                  <wp:extent cx="5486400" cy="37148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714819"/>
                          </a:xfrm>
                          <a:prstGeom prst="rect">
                            <a:avLst/>
                          </a:prstGeom>
                        </pic:spPr>
                      </pic:pic>
                    </a:graphicData>
                  </a:graphic>
                </wp:inline>
              </w:drawing>
            </w:r>
          </w:p>
          <w:p w14:paraId="61F7A275" w14:textId="77777777" w:rsidR="005E0F6C" w:rsidRDefault="005E0F6C" w:rsidP="005E0F6C">
            <w:r>
              <w:t xml:space="preserve">26. </w:t>
            </w:r>
            <w:r w:rsidRPr="001E397C">
              <w:t>Install 4 new pre-cl</w:t>
            </w:r>
            <w:r>
              <w:t>eaned [Spec 1] studs in positions 2, 5, 8, and 11 in a star pattern to ensure equal pressure on the gasket. Torque these pre-cleaned studs to 31 ft-lbs.</w:t>
            </w:r>
          </w:p>
          <w:p w14:paraId="7420542B" w14:textId="77777777" w:rsidR="005E0F6C" w:rsidRPr="001E397C" w:rsidRDefault="005E0F6C" w:rsidP="005E0F6C"/>
          <w:p w14:paraId="1749E485" w14:textId="77777777" w:rsidR="005E0F6C" w:rsidRDefault="005E0F6C" w:rsidP="005E0F6C">
            <w:r>
              <w:t xml:space="preserve">27. </w:t>
            </w:r>
            <w:r w:rsidRPr="001E397C">
              <w:t>Remove final 4 original studs 2 at a time from the flange</w:t>
            </w:r>
            <w:r>
              <w:t xml:space="preserve"> in a star pattern</w:t>
            </w:r>
            <w:r w:rsidRPr="001E397C">
              <w:t xml:space="preserve">. </w:t>
            </w:r>
          </w:p>
          <w:p w14:paraId="08D06F34" w14:textId="77777777" w:rsidR="005E0F6C" w:rsidRDefault="005E0F6C" w:rsidP="005E0F6C">
            <w:r>
              <w:t>Prepare an IPA dipped Q-tip and remove excess liquid from the Q-tip before cleaning the bolt holes. Clean bolt holes with the IPA dipped Q-tip.</w:t>
            </w:r>
          </w:p>
          <w:p w14:paraId="3F46C9CD" w14:textId="77777777" w:rsidR="005E0F6C" w:rsidRDefault="005E0F6C" w:rsidP="005E0F6C">
            <w:r>
              <w:t>Use ionized N2 to spray open bolt holes from both directions to Spec 1 in accordance with the Ionized N2 Parts Cleaning Procedure.</w:t>
            </w:r>
          </w:p>
          <w:p w14:paraId="19B881E3" w14:textId="77777777" w:rsidR="005E0F6C" w:rsidRPr="001E397C" w:rsidRDefault="005E0F6C" w:rsidP="005E0F6C">
            <w:r>
              <w:t>Repeat using ionized N2 to spray open bolt holes from both directions two additional times to Spec 1 to ensure cleanliness before proceeding.</w:t>
            </w:r>
          </w:p>
          <w:p w14:paraId="565B8EB8" w14:textId="77777777" w:rsidR="005E0F6C" w:rsidRDefault="005E0F6C" w:rsidP="005E0F6C"/>
          <w:p w14:paraId="117F1DF6" w14:textId="77777777" w:rsidR="005E0F6C" w:rsidRDefault="005E0F6C" w:rsidP="005E0F6C">
            <w:r>
              <w:t xml:space="preserve">28. Hold the cavity downstream end flange and </w:t>
            </w:r>
            <w:proofErr w:type="gramStart"/>
            <w:r>
              <w:t>right angle</w:t>
            </w:r>
            <w:proofErr w:type="gramEnd"/>
            <w:r>
              <w:t xml:space="preserve"> valve sub-assembly flange tight so that there is no movement of the flanges while studs are being removed. </w:t>
            </w:r>
          </w:p>
          <w:p w14:paraId="54AD162C" w14:textId="77777777" w:rsidR="005E0F6C" w:rsidRDefault="005E0F6C" w:rsidP="005E0F6C">
            <w:r>
              <w:t>Remove the stud in position 5, pulling the stud away from the cavity.</w:t>
            </w:r>
          </w:p>
          <w:p w14:paraId="0F386B7B" w14:textId="77777777" w:rsidR="005E0F6C" w:rsidRDefault="005E0F6C" w:rsidP="005E0F6C">
            <w:r>
              <w:t>Then remove the stud in position 11, pulling the stud away the cavity.</w:t>
            </w:r>
          </w:p>
          <w:p w14:paraId="02800AD4" w14:textId="77777777" w:rsidR="005E0F6C" w:rsidRDefault="005E0F6C" w:rsidP="005E0F6C">
            <w:r>
              <w:t>Then remove the stud in position 2, pulling the stud away the cavity.</w:t>
            </w:r>
          </w:p>
          <w:p w14:paraId="052C22E3" w14:textId="77777777" w:rsidR="005E0F6C" w:rsidRDefault="005E0F6C" w:rsidP="005E0F6C">
            <w:r>
              <w:t>Then remove the stud in position 8, pulling the stud away the cavity.</w:t>
            </w:r>
          </w:p>
          <w:p w14:paraId="094316F7"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6DD4CA8D" w14:textId="77777777" w:rsidR="005E0F6C" w:rsidRDefault="005E0F6C" w:rsidP="005E0F6C">
            <w:r>
              <w:t>Verify the purge starts.</w:t>
            </w:r>
          </w:p>
          <w:p w14:paraId="176B6316" w14:textId="77777777" w:rsidR="005E0F6C" w:rsidRPr="001E397C" w:rsidRDefault="005E0F6C" w:rsidP="005E0F6C"/>
          <w:p w14:paraId="0DC50A1A" w14:textId="77777777" w:rsidR="005E0F6C" w:rsidRDefault="005E0F6C" w:rsidP="005E0F6C">
            <w:r>
              <w:t xml:space="preserve">29.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cavity.</w:t>
            </w:r>
          </w:p>
          <w:p w14:paraId="5B214962" w14:textId="77777777" w:rsidR="005E0F6C" w:rsidRPr="001E397C" w:rsidRDefault="005E0F6C" w:rsidP="005E0F6C"/>
        </w:tc>
        <w:tc>
          <w:tcPr>
            <w:tcW w:w="5760" w:type="dxa"/>
            <w:vMerge w:val="restart"/>
            <w:noWrap/>
          </w:tcPr>
          <w:p w14:paraId="27090873" w14:textId="77777777" w:rsidR="005E0F6C" w:rsidRDefault="005E0F6C" w:rsidP="005E0F6C">
            <w:pPr>
              <w:spacing w:line="276" w:lineRule="auto"/>
            </w:pPr>
          </w:p>
        </w:tc>
      </w:tr>
      <w:tr w:rsidR="005E0F6C" w:rsidRPr="00D97B1C" w14:paraId="060893D3" w14:textId="77777777" w:rsidTr="005E0F6C">
        <w:trPr>
          <w:trHeight w:val="288"/>
        </w:trPr>
        <w:tc>
          <w:tcPr>
            <w:tcW w:w="1345" w:type="dxa"/>
            <w:vMerge/>
          </w:tcPr>
          <w:p w14:paraId="30E83958" w14:textId="77777777" w:rsidR="005E0F6C" w:rsidRDefault="005E0F6C" w:rsidP="005E0F6C"/>
        </w:tc>
        <w:tc>
          <w:tcPr>
            <w:tcW w:w="19887" w:type="dxa"/>
          </w:tcPr>
          <w:p w14:paraId="57ECBB96" w14:textId="77777777" w:rsidR="005E0F6C" w:rsidRPr="006A3A79" w:rsidRDefault="005E0F6C" w:rsidP="005E0F6C">
            <w:pPr>
              <w:rPr>
                <w:b/>
              </w:rPr>
            </w:pPr>
            <w:r w:rsidRPr="006A3A79">
              <w:rPr>
                <w:b/>
              </w:rPr>
              <w:t>Align the Bellows Rotatable Flange and Cavity 4 Downstream Flange</w:t>
            </w:r>
          </w:p>
          <w:p w14:paraId="2FE5426F" w14:textId="77777777" w:rsidR="005E0F6C" w:rsidRDefault="005E0F6C" w:rsidP="005E0F6C">
            <w:r w:rsidRPr="00B84FC6">
              <w:t>30.</w:t>
            </w:r>
            <w:r>
              <w:t xml:space="preserve"> </w:t>
            </w:r>
            <w:r w:rsidRPr="00B84FC6">
              <w:t>Slowly</w:t>
            </w:r>
            <w:r w:rsidRPr="008F72FC">
              <w:t xml:space="preserve"> slide </w:t>
            </w:r>
            <w:r>
              <w:t>Cavity 5</w:t>
            </w:r>
            <w:r w:rsidRPr="008F72FC">
              <w:t xml:space="preserve"> towards </w:t>
            </w:r>
            <w:r>
              <w:t>Cavity 4</w:t>
            </w:r>
            <w:r w:rsidRPr="008F72FC">
              <w:t xml:space="preserve"> to check bellows rotatable flange alignment. The nipples on the flange alignment covers should move freely into the indents of the flanges. A slight rotation of the bellows flange can be performed if necessary during the alignment process. A bolt on each bellows restraint block can be loosened to allow for the rotatable f</w:t>
            </w:r>
            <w:r>
              <w:t>lange to be adjusted if needed.</w:t>
            </w:r>
          </w:p>
          <w:p w14:paraId="0932671B" w14:textId="77777777" w:rsidR="005E0F6C" w:rsidRDefault="005E0F6C" w:rsidP="005E0F6C">
            <w:r>
              <w:t xml:space="preserve">31. </w:t>
            </w:r>
            <w:r w:rsidRPr="008F72FC">
              <w:t xml:space="preserve">Move </w:t>
            </w:r>
            <w:r>
              <w:t>Cavity 5</w:t>
            </w:r>
            <w:r w:rsidRPr="008F72FC">
              <w:t xml:space="preserve"> away from </w:t>
            </w:r>
            <w:r>
              <w:t>Cavity 4.</w:t>
            </w:r>
          </w:p>
          <w:p w14:paraId="6DAA34EC" w14:textId="77777777" w:rsidR="005E0F6C" w:rsidRDefault="005E0F6C" w:rsidP="005E0F6C">
            <w:r>
              <w:t xml:space="preserve">32. </w:t>
            </w:r>
            <w:r w:rsidRPr="008F72FC">
              <w:t xml:space="preserve">Carefully remove the alignment covers from the bellows rotatable flange and </w:t>
            </w:r>
            <w:r>
              <w:t>Cavity 4.</w:t>
            </w:r>
          </w:p>
          <w:p w14:paraId="35BD31D4" w14:textId="77777777" w:rsidR="005E0F6C" w:rsidRPr="00F7467D" w:rsidRDefault="005E0F6C" w:rsidP="005E0F6C"/>
        </w:tc>
        <w:tc>
          <w:tcPr>
            <w:tcW w:w="5760" w:type="dxa"/>
            <w:vMerge/>
            <w:noWrap/>
          </w:tcPr>
          <w:p w14:paraId="362D61AA" w14:textId="77777777" w:rsidR="005E0F6C" w:rsidRDefault="005E0F6C" w:rsidP="005E0F6C">
            <w:pPr>
              <w:spacing w:line="276" w:lineRule="auto"/>
            </w:pPr>
          </w:p>
        </w:tc>
      </w:tr>
      <w:tr w:rsidR="005E0F6C" w:rsidRPr="00D97B1C" w14:paraId="1BF2C001" w14:textId="77777777" w:rsidTr="005E0F6C">
        <w:trPr>
          <w:trHeight w:val="288"/>
        </w:trPr>
        <w:tc>
          <w:tcPr>
            <w:tcW w:w="1345" w:type="dxa"/>
            <w:vMerge/>
          </w:tcPr>
          <w:p w14:paraId="121BA9B2" w14:textId="77777777" w:rsidR="005E0F6C" w:rsidRDefault="005E0F6C" w:rsidP="005E0F6C"/>
        </w:tc>
        <w:tc>
          <w:tcPr>
            <w:tcW w:w="19887" w:type="dxa"/>
          </w:tcPr>
          <w:p w14:paraId="4A49D34D" w14:textId="77777777" w:rsidR="005E0F6C" w:rsidRPr="006A3A79" w:rsidRDefault="005E0F6C" w:rsidP="005E0F6C">
            <w:pPr>
              <w:rPr>
                <w:b/>
              </w:rPr>
            </w:pPr>
            <w:r w:rsidRPr="006A3A79">
              <w:rPr>
                <w:b/>
              </w:rPr>
              <w:t>Install the Bellows to Cavity 4</w:t>
            </w:r>
          </w:p>
          <w:p w14:paraId="0D3C0F50" w14:textId="77777777" w:rsidR="005E0F6C" w:rsidRPr="001E397C" w:rsidRDefault="005E0F6C" w:rsidP="005E0F6C">
            <w:r>
              <w:t xml:space="preserve">33. </w:t>
            </w:r>
            <w:r w:rsidRPr="001E397C">
              <w:t xml:space="preserve">Carefully remove the </w:t>
            </w:r>
            <w:r>
              <w:t>alignment blank</w:t>
            </w:r>
            <w:r w:rsidRPr="001E397C">
              <w:t xml:space="preserve">s from the </w:t>
            </w:r>
            <w:r>
              <w:t>bellows rotatable flange and the cavity.</w:t>
            </w:r>
          </w:p>
          <w:p w14:paraId="54241779" w14:textId="77777777" w:rsidR="005E0F6C" w:rsidRPr="001E397C" w:rsidRDefault="005E0F6C" w:rsidP="005E0F6C">
            <w:r>
              <w:t xml:space="preserve">34. </w:t>
            </w:r>
            <w:r w:rsidRPr="001E397C">
              <w:t xml:space="preserve">Install the </w:t>
            </w:r>
            <w:r>
              <w:t>beamline</w:t>
            </w:r>
            <w:r w:rsidRPr="001E397C">
              <w:t xml:space="preserve"> gasket with retaining clips to hold the gasket in place on the bellows flange. Verify the clips are placed in the horizontal position.</w:t>
            </w:r>
          </w:p>
          <w:p w14:paraId="07A56BA1" w14:textId="77777777" w:rsidR="005E0F6C" w:rsidRPr="001E397C" w:rsidRDefault="005E0F6C" w:rsidP="005E0F6C">
            <w:r>
              <w:t xml:space="preserve">35. </w:t>
            </w:r>
            <w:r w:rsidRPr="001E397C">
              <w:t>Slowly slide the cavity back into place against the g</w:t>
            </w:r>
            <w:r>
              <w:t>asket. Remove the gasket clips.</w:t>
            </w:r>
          </w:p>
          <w:p w14:paraId="701EBDD3" w14:textId="77777777" w:rsidR="005E0F6C" w:rsidRPr="001E397C" w:rsidRDefault="005E0F6C" w:rsidP="005E0F6C">
            <w:r>
              <w:t>36. Ho</w:t>
            </w:r>
            <w:r w:rsidRPr="001E397C">
              <w:t>ld the flanges tightly together, preventing the flanges from rotating or moving away from each other</w:t>
            </w:r>
            <w:r>
              <w:t>,</w:t>
            </w:r>
            <w:r w:rsidRPr="001E397C">
              <w:t xml:space="preserve"> until the first 4 studs have been snugged tight with a wrench</w:t>
            </w:r>
            <w:r>
              <w:t>.</w:t>
            </w:r>
          </w:p>
          <w:p w14:paraId="66654CA6" w14:textId="77777777" w:rsidR="005E0F6C" w:rsidRPr="001E397C" w:rsidRDefault="005E0F6C" w:rsidP="005E0F6C">
            <w:r>
              <w:t>37. P</w:t>
            </w:r>
            <w:r w:rsidRPr="001E397C">
              <w:t>lace 4 pre-cleaned [Spec 1] studs in a star pattern in the cavity flan</w:t>
            </w:r>
            <w:r>
              <w:t>ge and snug them with a wrench.</w:t>
            </w:r>
          </w:p>
          <w:p w14:paraId="573A6607" w14:textId="77777777" w:rsidR="005E0F6C" w:rsidRPr="001E397C" w:rsidRDefault="005E0F6C" w:rsidP="005E0F6C">
            <w:r>
              <w:t>38. P</w:t>
            </w:r>
            <w:r w:rsidRPr="001E397C">
              <w:t xml:space="preserve">lace the remaining fasteners on the flange continuing the star pattern and </w:t>
            </w:r>
            <w:r>
              <w:t>snug all of them with a wrench.</w:t>
            </w:r>
          </w:p>
          <w:p w14:paraId="7668FFB1" w14:textId="77777777" w:rsidR="005E0F6C" w:rsidRDefault="005E0F6C" w:rsidP="005E0F6C">
            <w:r>
              <w:t xml:space="preserve">39.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w:t>
            </w:r>
          </w:p>
          <w:p w14:paraId="352631BF" w14:textId="77777777" w:rsidR="005E0F6C" w:rsidRPr="00F7467D" w:rsidRDefault="005E0F6C" w:rsidP="005E0F6C"/>
        </w:tc>
        <w:tc>
          <w:tcPr>
            <w:tcW w:w="5760" w:type="dxa"/>
            <w:vMerge/>
            <w:noWrap/>
          </w:tcPr>
          <w:p w14:paraId="154F3D63" w14:textId="77777777" w:rsidR="005E0F6C" w:rsidRDefault="005E0F6C" w:rsidP="005E0F6C">
            <w:pPr>
              <w:spacing w:line="276" w:lineRule="auto"/>
            </w:pPr>
          </w:p>
        </w:tc>
      </w:tr>
      <w:tr w:rsidR="005E0F6C" w:rsidRPr="00D97B1C" w14:paraId="4AAC1758" w14:textId="77777777" w:rsidTr="005E0F6C">
        <w:trPr>
          <w:trHeight w:val="288"/>
        </w:trPr>
        <w:tc>
          <w:tcPr>
            <w:tcW w:w="1345" w:type="dxa"/>
            <w:vMerge/>
          </w:tcPr>
          <w:p w14:paraId="4ABCB350" w14:textId="77777777" w:rsidR="005E0F6C" w:rsidRDefault="005E0F6C" w:rsidP="005E0F6C"/>
        </w:tc>
        <w:tc>
          <w:tcPr>
            <w:tcW w:w="19887" w:type="dxa"/>
          </w:tcPr>
          <w:p w14:paraId="4437F2CE" w14:textId="77777777" w:rsidR="005E0F6C" w:rsidRPr="006A3A79" w:rsidRDefault="005E0F6C" w:rsidP="005E0F6C">
            <w:pPr>
              <w:rPr>
                <w:b/>
              </w:rPr>
            </w:pPr>
            <w:r w:rsidRPr="006A3A79">
              <w:rPr>
                <w:b/>
              </w:rPr>
              <w:t xml:space="preserve">Final </w:t>
            </w:r>
            <w:proofErr w:type="spellStart"/>
            <w:r w:rsidRPr="006A3A79">
              <w:rPr>
                <w:b/>
              </w:rPr>
              <w:t>Torquing</w:t>
            </w:r>
            <w:proofErr w:type="spellEnd"/>
            <w:r w:rsidRPr="006A3A79">
              <w:rPr>
                <w:b/>
              </w:rPr>
              <w:t xml:space="preserve"> of Bellows Flanges to Cavities</w:t>
            </w:r>
          </w:p>
          <w:p w14:paraId="316AB482" w14:textId="77777777" w:rsidR="005E0F6C" w:rsidRDefault="005E0F6C" w:rsidP="005E0F6C">
            <w:r>
              <w:t>40. Torque all the fasteners on the Cavity 5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659BB9BD" w14:textId="77777777" w:rsidR="005E0F6C" w:rsidRDefault="005E0F6C" w:rsidP="005E0F6C">
            <w:r>
              <w:t>41. Torque all the fasteners on the Cavity 4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223171B0" w14:textId="77777777" w:rsidR="005E0F6C" w:rsidRDefault="005E0F6C" w:rsidP="005E0F6C">
            <w:r>
              <w:t>42. On the Cavity 5 side, repeat the final torque sequence twice and then go around all of the fasteners at least twice or until there is no movement of the nuts.</w:t>
            </w:r>
          </w:p>
          <w:p w14:paraId="5DE3213C" w14:textId="77777777" w:rsidR="005E0F6C" w:rsidRDefault="005E0F6C" w:rsidP="005E0F6C">
            <w:r>
              <w:t>43. On the Cavity 4 side, repeat the final torque sequence twice and then go around all of the fasteners at least twice or until there is no movement of the nuts.</w:t>
            </w:r>
          </w:p>
          <w:p w14:paraId="6D7EF2C1" w14:textId="77777777" w:rsidR="005E0F6C" w:rsidRDefault="005E0F6C" w:rsidP="005E0F6C">
            <w:r>
              <w:t>44. Verify the purge system turns off.</w:t>
            </w:r>
          </w:p>
          <w:p w14:paraId="3A33CEE6" w14:textId="77777777" w:rsidR="005E0F6C" w:rsidRDefault="005E0F6C" w:rsidP="005E0F6C">
            <w:r>
              <w:t>45. Install rail locks on Cavity 5 to lock it in place.</w:t>
            </w:r>
          </w:p>
          <w:p w14:paraId="70951FE6" w14:textId="77777777" w:rsidR="005E0F6C" w:rsidRPr="00B84FC6" w:rsidRDefault="005E0F6C" w:rsidP="005E0F6C"/>
        </w:tc>
        <w:tc>
          <w:tcPr>
            <w:tcW w:w="5760" w:type="dxa"/>
            <w:noWrap/>
          </w:tcPr>
          <w:p w14:paraId="23F5AC4C" w14:textId="77777777" w:rsidR="005E0F6C" w:rsidRDefault="005E0F6C" w:rsidP="005E0F6C">
            <w:pPr>
              <w:spacing w:line="276" w:lineRule="auto"/>
            </w:pPr>
            <w:r>
              <w:t>[[Bellows4_5_Comment]] &lt;&lt;COMMENT&gt;&gt;</w:t>
            </w:r>
          </w:p>
          <w:p w14:paraId="22DFAF43" w14:textId="77777777" w:rsidR="005E0F6C" w:rsidRDefault="005E0F6C" w:rsidP="005E0F6C">
            <w:pPr>
              <w:spacing w:line="276" w:lineRule="auto"/>
            </w:pPr>
            <w:r>
              <w:t>[[Bellows4_5_Time]] &lt;&lt;TIMESTAMP&gt;&gt;</w:t>
            </w:r>
          </w:p>
          <w:p w14:paraId="7A535409" w14:textId="77777777" w:rsidR="005E0F6C" w:rsidRDefault="005E0F6C" w:rsidP="005E0F6C">
            <w:pPr>
              <w:spacing w:line="276" w:lineRule="auto"/>
            </w:pPr>
            <w:r>
              <w:t>[[Bellows4_5_Tech1]] &lt;&lt;SRFCVP&gt;&gt;</w:t>
            </w:r>
          </w:p>
          <w:p w14:paraId="69CBCE09" w14:textId="77777777" w:rsidR="005E0F6C" w:rsidRDefault="005E0F6C" w:rsidP="005E0F6C">
            <w:pPr>
              <w:spacing w:line="276" w:lineRule="auto"/>
            </w:pPr>
            <w:r>
              <w:t>[[Bellows4_5_Tech2]] &lt;&lt;SRFCVP&gt;&gt;</w:t>
            </w:r>
          </w:p>
        </w:tc>
      </w:tr>
      <w:tr w:rsidR="005E0F6C" w:rsidRPr="00D97B1C" w14:paraId="627E010B" w14:textId="77777777" w:rsidTr="005E0F6C">
        <w:trPr>
          <w:trHeight w:val="288"/>
        </w:trPr>
        <w:tc>
          <w:tcPr>
            <w:tcW w:w="1345" w:type="dxa"/>
            <w:vMerge/>
          </w:tcPr>
          <w:p w14:paraId="47087046" w14:textId="77777777" w:rsidR="005E0F6C" w:rsidRDefault="005E0F6C" w:rsidP="005E0F6C"/>
        </w:tc>
        <w:tc>
          <w:tcPr>
            <w:tcW w:w="19887" w:type="dxa"/>
          </w:tcPr>
          <w:p w14:paraId="29C7F716" w14:textId="77777777" w:rsidR="005E0F6C" w:rsidRPr="006A3A79" w:rsidRDefault="005E0F6C" w:rsidP="005E0F6C">
            <w:pPr>
              <w:rPr>
                <w:b/>
              </w:rPr>
            </w:pPr>
            <w:r w:rsidRPr="006A3A79">
              <w:rPr>
                <w:b/>
              </w:rPr>
              <w:t>Remove Purge System Hose from Cavity 5</w:t>
            </w:r>
          </w:p>
          <w:p w14:paraId="775ECFAB" w14:textId="77777777" w:rsidR="005E0F6C" w:rsidRPr="00CF6689" w:rsidRDefault="005E0F6C" w:rsidP="005E0F6C">
            <w:r>
              <w:t>46</w:t>
            </w:r>
            <w:r w:rsidRPr="00CF6689">
              <w:t>. Set the purge software to "Standby" state for the Downstream Purge Line</w:t>
            </w:r>
            <w:r>
              <w:t>.</w:t>
            </w:r>
          </w:p>
          <w:p w14:paraId="0B51DAAB" w14:textId="77777777" w:rsidR="005E0F6C" w:rsidRPr="00F82D15" w:rsidRDefault="005E0F6C" w:rsidP="005E0F6C">
            <w:r w:rsidRPr="00CF6689">
              <w:t>47. Slowly close the cavity right angle valve.</w:t>
            </w:r>
          </w:p>
          <w:p w14:paraId="5E3E9C39" w14:textId="77777777" w:rsidR="005E0F6C" w:rsidRPr="00F82D15" w:rsidRDefault="005E0F6C" w:rsidP="005E0F6C">
            <w:r>
              <w:t xml:space="preserve">48. </w:t>
            </w:r>
            <w:r w:rsidRPr="00F82D15">
              <w:t xml:space="preserve">Remove the purge system hose from </w:t>
            </w:r>
            <w:r>
              <w:t>the cavity</w:t>
            </w:r>
            <w:r w:rsidRPr="00F82D15">
              <w:t>.</w:t>
            </w:r>
          </w:p>
          <w:p w14:paraId="22FC2933" w14:textId="77777777" w:rsidR="005E0F6C" w:rsidRDefault="005E0F6C" w:rsidP="005E0F6C">
            <w:r>
              <w:t xml:space="preserve">49. </w:t>
            </w:r>
            <w:r w:rsidRPr="00F82D15">
              <w:t xml:space="preserve">Put a blank on the Spool with two </w:t>
            </w:r>
            <w:r>
              <w:t>stud</w:t>
            </w:r>
            <w:r w:rsidRPr="00F82D15">
              <w:t>s using the same gasket.</w:t>
            </w:r>
          </w:p>
          <w:p w14:paraId="3EC551FC" w14:textId="77777777" w:rsidR="005E0F6C" w:rsidRPr="00F82D15" w:rsidRDefault="005E0F6C" w:rsidP="005E0F6C"/>
        </w:tc>
        <w:tc>
          <w:tcPr>
            <w:tcW w:w="5760" w:type="dxa"/>
            <w:noWrap/>
          </w:tcPr>
          <w:p w14:paraId="32E6FCD3" w14:textId="77777777" w:rsidR="005E0F6C" w:rsidRDefault="005E0F6C" w:rsidP="005E0F6C"/>
        </w:tc>
      </w:tr>
    </w:tbl>
    <w:p w14:paraId="16FAED66" w14:textId="77777777" w:rsidR="005E0F6C" w:rsidRDefault="005E0F6C" w:rsidP="005E0F6C">
      <w:pPr>
        <w:spacing w:after="200" w:line="276" w:lineRule="auto"/>
      </w:pPr>
      <w:r>
        <w:br w:type="page"/>
      </w:r>
    </w:p>
    <w:tbl>
      <w:tblPr>
        <w:tblStyle w:val="TableGrid"/>
        <w:tblW w:w="5000" w:type="pct"/>
        <w:tblLayout w:type="fixed"/>
        <w:tblLook w:val="04A0" w:firstRow="1" w:lastRow="0" w:firstColumn="1" w:lastColumn="0" w:noHBand="0" w:noVBand="1"/>
      </w:tblPr>
      <w:tblGrid>
        <w:gridCol w:w="752"/>
        <w:gridCol w:w="9389"/>
        <w:gridCol w:w="2809"/>
      </w:tblGrid>
      <w:tr w:rsidR="005E0F6C" w:rsidRPr="00D97B1C" w14:paraId="20969FF6" w14:textId="77777777" w:rsidTr="005E0F6C">
        <w:trPr>
          <w:trHeight w:val="288"/>
        </w:trPr>
        <w:tc>
          <w:tcPr>
            <w:tcW w:w="1345" w:type="dxa"/>
          </w:tcPr>
          <w:p w14:paraId="337212D6" w14:textId="77777777" w:rsidR="005E0F6C" w:rsidRPr="00D97B1C" w:rsidRDefault="005E0F6C" w:rsidP="005E0F6C">
            <w:pPr>
              <w:jc w:val="center"/>
            </w:pPr>
            <w:r w:rsidRPr="00D97B1C">
              <w:t>Step No.</w:t>
            </w:r>
          </w:p>
        </w:tc>
        <w:tc>
          <w:tcPr>
            <w:tcW w:w="19887" w:type="dxa"/>
          </w:tcPr>
          <w:p w14:paraId="3A4958BC" w14:textId="77777777" w:rsidR="005E0F6C" w:rsidRPr="00F82D15" w:rsidRDefault="005E0F6C" w:rsidP="005E0F6C">
            <w:r w:rsidRPr="00F82D15">
              <w:t>Instructions</w:t>
            </w:r>
          </w:p>
        </w:tc>
        <w:tc>
          <w:tcPr>
            <w:tcW w:w="5760" w:type="dxa"/>
            <w:noWrap/>
          </w:tcPr>
          <w:p w14:paraId="2ADDF898" w14:textId="77777777" w:rsidR="005E0F6C" w:rsidRPr="00D97B1C" w:rsidRDefault="005E0F6C" w:rsidP="005E0F6C">
            <w:r w:rsidRPr="00D97B1C">
              <w:t>Data Input</w:t>
            </w:r>
          </w:p>
        </w:tc>
      </w:tr>
      <w:tr w:rsidR="005E0F6C" w:rsidRPr="00D97B1C" w14:paraId="598AD6F7" w14:textId="77777777" w:rsidTr="005E0F6C">
        <w:trPr>
          <w:trHeight w:val="288"/>
        </w:trPr>
        <w:tc>
          <w:tcPr>
            <w:tcW w:w="1345" w:type="dxa"/>
            <w:vMerge w:val="restart"/>
          </w:tcPr>
          <w:p w14:paraId="4D835172" w14:textId="77777777" w:rsidR="005E0F6C" w:rsidRPr="00D97B1C" w:rsidRDefault="005E0F6C" w:rsidP="005E0F6C">
            <w:r>
              <w:t>18.</w:t>
            </w:r>
          </w:p>
        </w:tc>
        <w:tc>
          <w:tcPr>
            <w:tcW w:w="19887" w:type="dxa"/>
          </w:tcPr>
          <w:p w14:paraId="41D85B47" w14:textId="77777777" w:rsidR="005E0F6C" w:rsidRPr="006A3A79" w:rsidRDefault="005E0F6C" w:rsidP="005E0F6C">
            <w:pPr>
              <w:rPr>
                <w:b/>
                <w:u w:val="single"/>
              </w:rPr>
            </w:pPr>
            <w:r w:rsidRPr="006A3A79">
              <w:rPr>
                <w:b/>
                <w:u w:val="single"/>
              </w:rPr>
              <w:t>Cavity 6 Prep</w:t>
            </w:r>
          </w:p>
          <w:p w14:paraId="24329CF8" w14:textId="77777777" w:rsidR="005E0F6C" w:rsidRDefault="005E0F6C" w:rsidP="005E0F6C">
            <w:r>
              <w:t xml:space="preserve">1. </w:t>
            </w:r>
            <w:r w:rsidRPr="00F82D15">
              <w:t xml:space="preserve">Record </w:t>
            </w:r>
            <w:r>
              <w:t>Cavity 6</w:t>
            </w:r>
            <w:r w:rsidRPr="00F82D15">
              <w:t xml:space="preserve"> serial number.</w:t>
            </w:r>
          </w:p>
          <w:p w14:paraId="44BC9855" w14:textId="77777777" w:rsidR="005E0F6C" w:rsidRPr="00F82D15" w:rsidRDefault="005E0F6C" w:rsidP="005E0F6C"/>
        </w:tc>
        <w:tc>
          <w:tcPr>
            <w:tcW w:w="5760" w:type="dxa"/>
            <w:noWrap/>
          </w:tcPr>
          <w:p w14:paraId="122CBE3D" w14:textId="77777777" w:rsidR="005E0F6C" w:rsidRPr="00D97B1C" w:rsidRDefault="005E0F6C" w:rsidP="005E0F6C">
            <w:pPr>
              <w:spacing w:line="276" w:lineRule="auto"/>
            </w:pPr>
            <w:r>
              <w:t>[[CAVSN6]] &lt;&lt;CAVSN&gt;&gt;</w:t>
            </w:r>
          </w:p>
        </w:tc>
      </w:tr>
      <w:tr w:rsidR="005E0F6C" w:rsidRPr="00D97B1C" w14:paraId="19EB963D" w14:textId="77777777" w:rsidTr="005E0F6C">
        <w:trPr>
          <w:trHeight w:val="288"/>
        </w:trPr>
        <w:tc>
          <w:tcPr>
            <w:tcW w:w="1345" w:type="dxa"/>
            <w:vMerge/>
          </w:tcPr>
          <w:p w14:paraId="3E65B366" w14:textId="77777777" w:rsidR="005E0F6C" w:rsidRDefault="005E0F6C" w:rsidP="005E0F6C"/>
        </w:tc>
        <w:tc>
          <w:tcPr>
            <w:tcW w:w="19887" w:type="dxa"/>
          </w:tcPr>
          <w:p w14:paraId="5EA01895" w14:textId="77777777" w:rsidR="005E0F6C" w:rsidRDefault="005E0F6C" w:rsidP="005E0F6C">
            <w:r>
              <w:t xml:space="preserve">2. </w:t>
            </w:r>
            <w:r w:rsidRPr="00F82D15">
              <w:t xml:space="preserve">Put </w:t>
            </w:r>
            <w:r>
              <w:t>the c</w:t>
            </w:r>
            <w:r w:rsidRPr="00F82D15">
              <w:t xml:space="preserve">avity on the rail tooling with the blank flange facing the upstream gate valve sub-assembly </w:t>
            </w:r>
            <w:r>
              <w:t>[GV1SA]</w:t>
            </w:r>
            <w:r w:rsidRPr="00F82D15">
              <w:t xml:space="preserve"> and the FPC facing the sou</w:t>
            </w:r>
            <w:r>
              <w:t>theast corner of the cleanroom.</w:t>
            </w:r>
          </w:p>
          <w:p w14:paraId="3EDC05BD" w14:textId="77777777" w:rsidR="005E0F6C" w:rsidRPr="00F82D15" w:rsidRDefault="005E0F6C" w:rsidP="005E0F6C"/>
        </w:tc>
        <w:tc>
          <w:tcPr>
            <w:tcW w:w="5760" w:type="dxa"/>
            <w:vMerge w:val="restart"/>
            <w:noWrap/>
          </w:tcPr>
          <w:p w14:paraId="19D4F5EF" w14:textId="77777777" w:rsidR="005E0F6C" w:rsidRDefault="005E0F6C" w:rsidP="005E0F6C">
            <w:pPr>
              <w:spacing w:line="276" w:lineRule="auto"/>
            </w:pPr>
          </w:p>
        </w:tc>
      </w:tr>
      <w:tr w:rsidR="005E0F6C" w:rsidRPr="00D97B1C" w14:paraId="2CBEB726" w14:textId="77777777" w:rsidTr="005E0F6C">
        <w:trPr>
          <w:trHeight w:val="288"/>
        </w:trPr>
        <w:tc>
          <w:tcPr>
            <w:tcW w:w="1345" w:type="dxa"/>
            <w:vMerge/>
          </w:tcPr>
          <w:p w14:paraId="7DEF4F6A" w14:textId="77777777" w:rsidR="005E0F6C" w:rsidRDefault="005E0F6C" w:rsidP="005E0F6C"/>
        </w:tc>
        <w:tc>
          <w:tcPr>
            <w:tcW w:w="19887" w:type="dxa"/>
          </w:tcPr>
          <w:p w14:paraId="60C68A9E" w14:textId="77777777" w:rsidR="005E0F6C" w:rsidRDefault="005E0F6C" w:rsidP="005E0F6C">
            <w:pPr>
              <w:rPr>
                <w:b/>
              </w:rPr>
            </w:pPr>
            <w:r w:rsidRPr="006A3A79">
              <w:rPr>
                <w:b/>
              </w:rPr>
              <w:t>Note: There will be some movement of flange location and/or cavity level every time something is adjusted. Several iterations of the cavity alignment will be required before the cavity will be perfectly level and have both beamline flanges in place.</w:t>
            </w:r>
          </w:p>
          <w:p w14:paraId="3BC0CC01" w14:textId="77777777" w:rsidR="005E0F6C" w:rsidRPr="006A3A79" w:rsidRDefault="005E0F6C" w:rsidP="005E0F6C">
            <w:pPr>
              <w:rPr>
                <w:b/>
              </w:rPr>
            </w:pPr>
          </w:p>
          <w:p w14:paraId="6E5F1ED3" w14:textId="77777777" w:rsidR="005E0F6C" w:rsidRPr="00F82D15" w:rsidRDefault="005E0F6C" w:rsidP="005E0F6C">
            <w:r>
              <w:t xml:space="preserve">3. Align Cavity 6 and the upstream flange of Cavity 5. </w:t>
            </w:r>
            <w:r w:rsidRPr="00F82D15">
              <w:t xml:space="preserve">The cavity shall be aligned with the flange alignment tool to locate the </w:t>
            </w:r>
            <w:r>
              <w:t>beamline</w:t>
            </w:r>
            <w:r w:rsidRPr="00F82D15">
              <w:t xml:space="preserve"> flange in the proper location.</w:t>
            </w:r>
          </w:p>
          <w:p w14:paraId="522E6409" w14:textId="77777777" w:rsidR="005E0F6C" w:rsidRDefault="005E0F6C" w:rsidP="009B7C92">
            <w:pPr>
              <w:pStyle w:val="ListParagraph"/>
              <w:numPr>
                <w:ilvl w:val="0"/>
                <w:numId w:val="13"/>
              </w:numPr>
            </w:pPr>
            <w:r w:rsidRPr="00F82D15">
              <w:t>Verify the location of the flange is near the center of the range of the tooling to accommodate the alignment of all the cavities in the s</w:t>
            </w:r>
            <w:r>
              <w:t>tring.</w:t>
            </w:r>
          </w:p>
          <w:p w14:paraId="58C08FF3" w14:textId="77777777" w:rsidR="005E0F6C" w:rsidRDefault="005E0F6C" w:rsidP="009B7C92">
            <w:pPr>
              <w:pStyle w:val="ListParagraph"/>
              <w:numPr>
                <w:ilvl w:val="0"/>
                <w:numId w:val="13"/>
              </w:numPr>
            </w:pPr>
            <w:r w:rsidRPr="00F82D15">
              <w:t>After both flanges of the cavity are in the same position - relative to the rail - set the roll of the cavity level using a precision level on the leveling tool, which is attached to the other set of helium vessel blocks.</w:t>
            </w:r>
          </w:p>
          <w:p w14:paraId="6E5F3F95" w14:textId="77777777" w:rsidR="005E0F6C" w:rsidRPr="00F82D15" w:rsidRDefault="005E0F6C" w:rsidP="005E0F6C"/>
        </w:tc>
        <w:tc>
          <w:tcPr>
            <w:tcW w:w="5760" w:type="dxa"/>
            <w:vMerge/>
            <w:noWrap/>
          </w:tcPr>
          <w:p w14:paraId="57171CF5" w14:textId="77777777" w:rsidR="005E0F6C" w:rsidRDefault="005E0F6C" w:rsidP="005E0F6C">
            <w:pPr>
              <w:spacing w:line="276" w:lineRule="auto"/>
            </w:pPr>
          </w:p>
        </w:tc>
      </w:tr>
      <w:tr w:rsidR="005E0F6C" w:rsidRPr="00D97B1C" w14:paraId="11138C16" w14:textId="77777777" w:rsidTr="005E0F6C">
        <w:trPr>
          <w:trHeight w:val="288"/>
        </w:trPr>
        <w:tc>
          <w:tcPr>
            <w:tcW w:w="1345" w:type="dxa"/>
            <w:vMerge/>
          </w:tcPr>
          <w:p w14:paraId="2B8505F9" w14:textId="77777777" w:rsidR="005E0F6C" w:rsidRDefault="005E0F6C" w:rsidP="005E0F6C"/>
        </w:tc>
        <w:tc>
          <w:tcPr>
            <w:tcW w:w="19887" w:type="dxa"/>
          </w:tcPr>
          <w:p w14:paraId="2942DAC7" w14:textId="77777777" w:rsidR="005E0F6C" w:rsidRDefault="005E0F6C" w:rsidP="005E0F6C">
            <w:r>
              <w:t xml:space="preserve">4. </w:t>
            </w:r>
            <w:r w:rsidRPr="00F82D15">
              <w:t>Set the roll of the cavity rotationally using the rotational alignment bridge and the "A" frame.</w:t>
            </w:r>
            <w:r>
              <w:t xml:space="preserve"> </w:t>
            </w:r>
            <w:r w:rsidRPr="00F82D15">
              <w:t xml:space="preserve">Verify all four frame </w:t>
            </w:r>
            <w:r>
              <w:t>stud</w:t>
            </w:r>
            <w:r w:rsidRPr="00F82D15">
              <w:t xml:space="preserve">s and "A" frame </w:t>
            </w:r>
            <w:r>
              <w:t>studs are tight when finished.</w:t>
            </w:r>
          </w:p>
          <w:p w14:paraId="04CFDC6A" w14:textId="77777777" w:rsidR="005E0F6C" w:rsidRPr="00F82D15" w:rsidRDefault="005E0F6C" w:rsidP="005E0F6C"/>
        </w:tc>
        <w:tc>
          <w:tcPr>
            <w:tcW w:w="5760" w:type="dxa"/>
            <w:vMerge/>
            <w:noWrap/>
          </w:tcPr>
          <w:p w14:paraId="35477300" w14:textId="77777777" w:rsidR="005E0F6C" w:rsidRDefault="005E0F6C" w:rsidP="005E0F6C">
            <w:pPr>
              <w:spacing w:line="276" w:lineRule="auto"/>
            </w:pPr>
          </w:p>
        </w:tc>
      </w:tr>
      <w:tr w:rsidR="005E0F6C" w:rsidRPr="00D97B1C" w14:paraId="71BB7C36" w14:textId="77777777" w:rsidTr="005E0F6C">
        <w:trPr>
          <w:trHeight w:val="288"/>
        </w:trPr>
        <w:tc>
          <w:tcPr>
            <w:tcW w:w="1345" w:type="dxa"/>
            <w:vMerge/>
          </w:tcPr>
          <w:p w14:paraId="35F1ED9A" w14:textId="77777777" w:rsidR="005E0F6C" w:rsidRDefault="005E0F6C" w:rsidP="005E0F6C"/>
        </w:tc>
        <w:tc>
          <w:tcPr>
            <w:tcW w:w="19887" w:type="dxa"/>
          </w:tcPr>
          <w:p w14:paraId="1D34FCF9" w14:textId="77777777" w:rsidR="005E0F6C" w:rsidRDefault="005E0F6C" w:rsidP="005E0F6C">
            <w:r>
              <w:t xml:space="preserve">5. </w:t>
            </w:r>
            <w:r w:rsidRPr="00F82D15">
              <w:t xml:space="preserve">Blow down </w:t>
            </w:r>
            <w:r>
              <w:t>the cavity</w:t>
            </w:r>
            <w:r w:rsidRPr="00F82D15">
              <w:t xml:space="preserve"> with ionized N2 in accordance with the Ionize</w:t>
            </w:r>
            <w:r>
              <w:t>d Nitrogen Cleaning Procedure.</w:t>
            </w:r>
          </w:p>
          <w:p w14:paraId="14D98FA3" w14:textId="77777777" w:rsidR="005E0F6C" w:rsidRDefault="005E0F6C" w:rsidP="009B7C92">
            <w:pPr>
              <w:pStyle w:val="ListParagraph"/>
              <w:numPr>
                <w:ilvl w:val="0"/>
                <w:numId w:val="14"/>
              </w:numPr>
            </w:pPr>
            <w:r>
              <w:t xml:space="preserve">General cavity to </w:t>
            </w:r>
            <w:r w:rsidRPr="00F82D15">
              <w:t>Spec 2</w:t>
            </w:r>
            <w:r>
              <w:t>.</w:t>
            </w:r>
          </w:p>
          <w:p w14:paraId="79681603" w14:textId="77777777" w:rsidR="005E0F6C" w:rsidRDefault="005E0F6C" w:rsidP="009B7C92">
            <w:pPr>
              <w:pStyle w:val="ListParagraph"/>
              <w:numPr>
                <w:ilvl w:val="0"/>
                <w:numId w:val="14"/>
              </w:numPr>
            </w:pPr>
            <w:r>
              <w:t>Cavity</w:t>
            </w:r>
            <w:r w:rsidRPr="00F82D15">
              <w:t xml:space="preserve"> flange, </w:t>
            </w:r>
            <w:r>
              <w:t>bolt hole</w:t>
            </w:r>
            <w:r w:rsidRPr="00F82D15">
              <w:t>s, and inside</w:t>
            </w:r>
            <w:r>
              <w:t xml:space="preserve"> the </w:t>
            </w:r>
            <w:proofErr w:type="gramStart"/>
            <w:r>
              <w:t>right angle</w:t>
            </w:r>
            <w:proofErr w:type="gramEnd"/>
            <w:r>
              <w:t xml:space="preserve"> valve up to the valve stem to Spec 1.</w:t>
            </w:r>
          </w:p>
          <w:p w14:paraId="29215AF7" w14:textId="77777777" w:rsidR="005E0F6C" w:rsidRPr="00F82D15" w:rsidRDefault="005E0F6C" w:rsidP="005E0F6C"/>
        </w:tc>
        <w:tc>
          <w:tcPr>
            <w:tcW w:w="5760" w:type="dxa"/>
            <w:vMerge/>
            <w:noWrap/>
          </w:tcPr>
          <w:p w14:paraId="7FAB8287" w14:textId="77777777" w:rsidR="005E0F6C" w:rsidRDefault="005E0F6C" w:rsidP="005E0F6C">
            <w:pPr>
              <w:spacing w:line="276" w:lineRule="auto"/>
            </w:pPr>
          </w:p>
        </w:tc>
      </w:tr>
      <w:tr w:rsidR="005E0F6C" w:rsidRPr="00D97B1C" w14:paraId="1DB5CD45" w14:textId="77777777" w:rsidTr="005E0F6C">
        <w:trPr>
          <w:trHeight w:val="288"/>
        </w:trPr>
        <w:tc>
          <w:tcPr>
            <w:tcW w:w="1345" w:type="dxa"/>
            <w:vMerge/>
          </w:tcPr>
          <w:p w14:paraId="40991788" w14:textId="77777777" w:rsidR="005E0F6C" w:rsidRDefault="005E0F6C" w:rsidP="005E0F6C"/>
        </w:tc>
        <w:tc>
          <w:tcPr>
            <w:tcW w:w="19887" w:type="dxa"/>
          </w:tcPr>
          <w:p w14:paraId="4C28963F" w14:textId="77777777" w:rsidR="005E0F6C" w:rsidRPr="009A6D83" w:rsidRDefault="005E0F6C" w:rsidP="005E0F6C">
            <w:r w:rsidRPr="009A6D83">
              <w:t>6.</w:t>
            </w:r>
            <w:r>
              <w:t xml:space="preserve"> </w:t>
            </w:r>
            <w:r w:rsidRPr="009A6D83">
              <w:t xml:space="preserve">Prepare the </w:t>
            </w:r>
            <w:r>
              <w:t>Downstream Purge Line</w:t>
            </w:r>
            <w:r w:rsidRPr="009A6D83">
              <w:t xml:space="preserve"> Spool for assembly to the cavity right angle valve.</w:t>
            </w:r>
          </w:p>
          <w:p w14:paraId="4C18C08F" w14:textId="77777777" w:rsidR="005E0F6C" w:rsidRPr="00F82D15" w:rsidRDefault="005E0F6C" w:rsidP="009B7C92">
            <w:pPr>
              <w:pStyle w:val="ListParagraph"/>
              <w:numPr>
                <w:ilvl w:val="0"/>
                <w:numId w:val="15"/>
              </w:numPr>
            </w:pPr>
            <w:r w:rsidRPr="00F82D15">
              <w:t xml:space="preserve">Set the purge software to "Standby" </w:t>
            </w:r>
            <w:r>
              <w:t>and v</w:t>
            </w:r>
            <w:r w:rsidRPr="00F82D15">
              <w:t xml:space="preserve">erify the </w:t>
            </w:r>
            <w:proofErr w:type="spellStart"/>
            <w:r w:rsidRPr="00F82D15">
              <w:t>baratron</w:t>
            </w:r>
            <w:proofErr w:type="spellEnd"/>
            <w:r w:rsidRPr="00F82D15">
              <w:t xml:space="preserve"> is reading approximately 0.</w:t>
            </w:r>
          </w:p>
          <w:p w14:paraId="6CA00756" w14:textId="77777777" w:rsidR="005E0F6C" w:rsidRPr="00F82D15" w:rsidRDefault="005E0F6C" w:rsidP="009B7C92">
            <w:pPr>
              <w:pStyle w:val="ListParagraph"/>
              <w:numPr>
                <w:ilvl w:val="0"/>
                <w:numId w:val="15"/>
              </w:numPr>
            </w:pPr>
            <w:r w:rsidRPr="00F82D15">
              <w:t>Remove the blank, gasket, and all fasteners from the Spool.</w:t>
            </w:r>
          </w:p>
          <w:p w14:paraId="524662D4" w14:textId="77777777" w:rsidR="005E0F6C" w:rsidRPr="009A6D83" w:rsidRDefault="005E0F6C" w:rsidP="009B7C92">
            <w:pPr>
              <w:pStyle w:val="ListParagraph"/>
              <w:numPr>
                <w:ilvl w:val="0"/>
                <w:numId w:val="15"/>
              </w:numPr>
            </w:pPr>
            <w:r w:rsidRPr="00F82D15">
              <w:t xml:space="preserve">Wipe </w:t>
            </w:r>
            <w:r>
              <w:t>bolt hole</w:t>
            </w:r>
            <w:r w:rsidRPr="00F82D15">
              <w:t xml:space="preserve">s </w:t>
            </w:r>
            <w:r>
              <w:t xml:space="preserve">and </w:t>
            </w:r>
            <w:r w:rsidRPr="00F82D15">
              <w:t>flange sealing surface with IPA.</w:t>
            </w:r>
          </w:p>
          <w:p w14:paraId="714A5121" w14:textId="77777777" w:rsidR="005E0F6C" w:rsidRPr="00F82D15" w:rsidRDefault="005E0F6C" w:rsidP="005E0F6C">
            <w:r w:rsidRPr="006A3A79">
              <w:rPr>
                <w:b/>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4B175154" w14:textId="77777777" w:rsidR="005E0F6C" w:rsidRPr="00F82D15" w:rsidRDefault="005E0F6C" w:rsidP="009B7C92">
            <w:pPr>
              <w:pStyle w:val="ListParagraph"/>
              <w:numPr>
                <w:ilvl w:val="0"/>
                <w:numId w:val="15"/>
              </w:numPr>
            </w:pPr>
            <w:r w:rsidRPr="00F82D15">
              <w:t>Set the purge software to "Blowout".</w:t>
            </w:r>
          </w:p>
          <w:p w14:paraId="5897E48C" w14:textId="77777777" w:rsidR="005E0F6C" w:rsidRPr="00F82D15" w:rsidRDefault="005E0F6C" w:rsidP="009B7C92">
            <w:pPr>
              <w:pStyle w:val="ListParagraph"/>
              <w:numPr>
                <w:ilvl w:val="0"/>
                <w:numId w:val="15"/>
              </w:numPr>
            </w:pPr>
            <w:r>
              <w:t>Verify the purge turns on.</w:t>
            </w:r>
          </w:p>
          <w:p w14:paraId="5627B150" w14:textId="77777777" w:rsidR="005E0F6C" w:rsidRDefault="005E0F6C" w:rsidP="009B7C92">
            <w:pPr>
              <w:pStyle w:val="ListParagraph"/>
              <w:numPr>
                <w:ilvl w:val="0"/>
                <w:numId w:val="15"/>
              </w:numPr>
            </w:pPr>
            <w:r w:rsidRPr="00F82D15">
              <w:t>Flow N2 through the Spool until Spec 1 is reached for two full cycles</w:t>
            </w:r>
            <w:r>
              <w:t>.</w:t>
            </w:r>
          </w:p>
          <w:p w14:paraId="4BCA3DD4" w14:textId="77777777" w:rsidR="005E0F6C" w:rsidRDefault="005E0F6C" w:rsidP="009B7C92">
            <w:pPr>
              <w:pStyle w:val="ListParagraph"/>
              <w:numPr>
                <w:ilvl w:val="0"/>
                <w:numId w:val="15"/>
              </w:numPr>
            </w:pPr>
            <w:r w:rsidRPr="00F82D15">
              <w:t>Set the purge software to "Purge</w:t>
            </w:r>
            <w:r>
              <w:t>"</w:t>
            </w:r>
            <w:r w:rsidRPr="00F82D15">
              <w:t>.</w:t>
            </w:r>
          </w:p>
          <w:p w14:paraId="28B2B9D8" w14:textId="77777777" w:rsidR="005E0F6C" w:rsidRPr="00F82D15" w:rsidRDefault="005E0F6C" w:rsidP="005E0F6C"/>
        </w:tc>
        <w:tc>
          <w:tcPr>
            <w:tcW w:w="5760" w:type="dxa"/>
            <w:vMerge/>
            <w:noWrap/>
          </w:tcPr>
          <w:p w14:paraId="6B906669" w14:textId="77777777" w:rsidR="005E0F6C" w:rsidRDefault="005E0F6C" w:rsidP="005E0F6C">
            <w:pPr>
              <w:spacing w:line="276" w:lineRule="auto"/>
            </w:pPr>
          </w:p>
        </w:tc>
      </w:tr>
      <w:tr w:rsidR="005E0F6C" w:rsidRPr="00D97B1C" w14:paraId="082CD279" w14:textId="77777777" w:rsidTr="005E0F6C">
        <w:trPr>
          <w:trHeight w:val="288"/>
        </w:trPr>
        <w:tc>
          <w:tcPr>
            <w:tcW w:w="1345" w:type="dxa"/>
            <w:vMerge/>
          </w:tcPr>
          <w:p w14:paraId="6290A51C" w14:textId="77777777" w:rsidR="005E0F6C" w:rsidRDefault="005E0F6C" w:rsidP="005E0F6C"/>
        </w:tc>
        <w:tc>
          <w:tcPr>
            <w:tcW w:w="19887" w:type="dxa"/>
          </w:tcPr>
          <w:p w14:paraId="621B033A" w14:textId="77777777" w:rsidR="005E0F6C" w:rsidRPr="009A6D83" w:rsidRDefault="005E0F6C" w:rsidP="005E0F6C">
            <w:r>
              <w:t xml:space="preserve">7. </w:t>
            </w:r>
            <w:r w:rsidRPr="009A6D83">
              <w:t xml:space="preserve">Install the </w:t>
            </w:r>
            <w:r>
              <w:t>Downstream Purge Line</w:t>
            </w:r>
            <w:r w:rsidRPr="009A6D83">
              <w:t xml:space="preserve"> to the cavity right angle valve.</w:t>
            </w:r>
          </w:p>
          <w:p w14:paraId="4157C307" w14:textId="77777777" w:rsidR="005E0F6C" w:rsidRPr="00F82D15" w:rsidRDefault="005E0F6C" w:rsidP="009B7C92">
            <w:pPr>
              <w:pStyle w:val="ListParagraph"/>
              <w:numPr>
                <w:ilvl w:val="0"/>
                <w:numId w:val="16"/>
              </w:numPr>
            </w:pPr>
            <w:r w:rsidRPr="00F82D15">
              <w:t xml:space="preserve">Place a new cleaned </w:t>
            </w:r>
            <w:r>
              <w:t xml:space="preserve">[Spec 1] </w:t>
            </w:r>
            <w:r w:rsidRPr="00F82D15">
              <w:t>gasket on the Spool.</w:t>
            </w:r>
            <w:r>
              <w:t xml:space="preserve"> </w:t>
            </w:r>
            <w:r w:rsidRPr="00F82D15">
              <w:t>Use a large-bore gasket if available.</w:t>
            </w:r>
          </w:p>
          <w:p w14:paraId="5EE1C027" w14:textId="77777777" w:rsidR="005E0F6C" w:rsidRPr="00F82D15" w:rsidRDefault="005E0F6C" w:rsidP="009B7C92">
            <w:pPr>
              <w:pStyle w:val="ListParagraph"/>
              <w:numPr>
                <w:ilvl w:val="0"/>
                <w:numId w:val="16"/>
              </w:numPr>
            </w:pPr>
            <w:r w:rsidRPr="00F82D15">
              <w:t xml:space="preserve">Install two </w:t>
            </w:r>
            <w:r>
              <w:t>pre-</w:t>
            </w:r>
            <w:r w:rsidRPr="00F82D15">
              <w:t xml:space="preserve">cleaned </w:t>
            </w:r>
            <w:r>
              <w:t>[Spec1] studs in a star pattern and snug with wrench.</w:t>
            </w:r>
          </w:p>
          <w:p w14:paraId="1595857E" w14:textId="77777777" w:rsidR="005E0F6C" w:rsidRPr="00F82D15" w:rsidRDefault="005E0F6C" w:rsidP="009B7C92">
            <w:pPr>
              <w:pStyle w:val="ListParagraph"/>
              <w:numPr>
                <w:ilvl w:val="0"/>
                <w:numId w:val="16"/>
              </w:numPr>
            </w:pPr>
            <w:r w:rsidRPr="00F82D15">
              <w:t xml:space="preserve">Install the four remaining </w:t>
            </w:r>
            <w:r>
              <w:t>studs continuing the star pattern</w:t>
            </w:r>
            <w:r w:rsidRPr="00F82D15">
              <w:t>.</w:t>
            </w:r>
          </w:p>
          <w:p w14:paraId="242EE6C7" w14:textId="77777777" w:rsidR="005E0F6C" w:rsidRPr="00F82D15" w:rsidRDefault="005E0F6C" w:rsidP="009B7C92">
            <w:pPr>
              <w:pStyle w:val="ListParagraph"/>
              <w:numPr>
                <w:ilvl w:val="0"/>
                <w:numId w:val="16"/>
              </w:numPr>
            </w:pPr>
            <w:r w:rsidRPr="00F82D15">
              <w:t xml:space="preserve">Torque all </w:t>
            </w:r>
            <w:r>
              <w:t>studs</w:t>
            </w:r>
            <w:r w:rsidRPr="00F82D15">
              <w:t xml:space="preserve"> using a standard torque pattern for a round flange.</w:t>
            </w:r>
          </w:p>
          <w:p w14:paraId="36581604" w14:textId="77777777" w:rsidR="005E0F6C" w:rsidRPr="00F82D15" w:rsidRDefault="005E0F6C" w:rsidP="009B7C92">
            <w:pPr>
              <w:pStyle w:val="ListParagraph"/>
              <w:numPr>
                <w:ilvl w:val="0"/>
                <w:numId w:val="16"/>
              </w:numPr>
            </w:pPr>
            <w:r w:rsidRPr="00F82D15">
              <w:t xml:space="preserve">Repeat the final torque sequence twice and then go around all the </w:t>
            </w:r>
            <w:r>
              <w:t>studs</w:t>
            </w:r>
            <w:r w:rsidRPr="00F82D15">
              <w:t xml:space="preserve"> at least twice or until there is no movement of the nuts. Stop if</w:t>
            </w:r>
            <w:r>
              <w:t xml:space="preserve"> the flanges go metal-to-metal.</w:t>
            </w:r>
          </w:p>
          <w:p w14:paraId="6C517A5B" w14:textId="77777777" w:rsidR="005E0F6C" w:rsidRDefault="005E0F6C" w:rsidP="009B7C92">
            <w:pPr>
              <w:pStyle w:val="ListParagraph"/>
              <w:numPr>
                <w:ilvl w:val="0"/>
                <w:numId w:val="16"/>
              </w:numPr>
            </w:pPr>
            <w:r w:rsidRPr="00F82D15">
              <w:t>Verify the purge turns off.</w:t>
            </w:r>
          </w:p>
          <w:p w14:paraId="0CCFEC46" w14:textId="77777777" w:rsidR="005E0F6C" w:rsidRPr="00F82D15" w:rsidRDefault="005E0F6C" w:rsidP="005E0F6C"/>
        </w:tc>
        <w:tc>
          <w:tcPr>
            <w:tcW w:w="5760" w:type="dxa"/>
            <w:vMerge/>
            <w:noWrap/>
          </w:tcPr>
          <w:p w14:paraId="1FA7EC9C" w14:textId="77777777" w:rsidR="005E0F6C" w:rsidRDefault="005E0F6C" w:rsidP="005E0F6C">
            <w:pPr>
              <w:spacing w:line="276" w:lineRule="auto"/>
            </w:pPr>
          </w:p>
        </w:tc>
      </w:tr>
      <w:tr w:rsidR="005E0F6C" w:rsidRPr="00D97B1C" w14:paraId="4C4F900E" w14:textId="77777777" w:rsidTr="005E0F6C">
        <w:trPr>
          <w:trHeight w:val="288"/>
        </w:trPr>
        <w:tc>
          <w:tcPr>
            <w:tcW w:w="1345" w:type="dxa"/>
            <w:vMerge/>
          </w:tcPr>
          <w:p w14:paraId="3A932F78" w14:textId="77777777" w:rsidR="005E0F6C" w:rsidRDefault="005E0F6C" w:rsidP="005E0F6C"/>
        </w:tc>
        <w:tc>
          <w:tcPr>
            <w:tcW w:w="19887" w:type="dxa"/>
          </w:tcPr>
          <w:p w14:paraId="3B90DB52" w14:textId="77777777" w:rsidR="005E0F6C" w:rsidRPr="009A6D83" w:rsidRDefault="005E0F6C" w:rsidP="005E0F6C">
            <w:r>
              <w:t xml:space="preserve">8. </w:t>
            </w:r>
            <w:r w:rsidRPr="009A6D83">
              <w:t xml:space="preserve">Pump down the purge </w:t>
            </w:r>
            <w:r>
              <w:t>line</w:t>
            </w:r>
            <w:r w:rsidRPr="009A6D83">
              <w:t xml:space="preserve"> to the cavity right angle valve.</w:t>
            </w:r>
          </w:p>
          <w:p w14:paraId="3F3AB2A1" w14:textId="77777777" w:rsidR="005E0F6C" w:rsidRPr="00F82D15" w:rsidRDefault="005E0F6C" w:rsidP="009B7C92">
            <w:pPr>
              <w:pStyle w:val="ListParagraph"/>
              <w:numPr>
                <w:ilvl w:val="0"/>
                <w:numId w:val="17"/>
              </w:numPr>
            </w:pPr>
            <w:r w:rsidRPr="00F82D15">
              <w:t xml:space="preserve">Set the purge software to "Standby" for </w:t>
            </w:r>
            <w:r>
              <w:t>the Downstream Purge Line</w:t>
            </w:r>
            <w:r w:rsidRPr="00F82D15">
              <w:t>.</w:t>
            </w:r>
          </w:p>
          <w:p w14:paraId="49E39C29" w14:textId="77777777" w:rsidR="005E0F6C" w:rsidRPr="00F82D15" w:rsidRDefault="005E0F6C" w:rsidP="009B7C92">
            <w:pPr>
              <w:pStyle w:val="ListParagraph"/>
              <w:numPr>
                <w:ilvl w:val="0"/>
                <w:numId w:val="17"/>
              </w:numPr>
            </w:pPr>
            <w:r w:rsidRPr="00F82D15">
              <w:t>Pump down the purge header to the closed right angle valve on the cavity.</w:t>
            </w:r>
            <w:r>
              <w:t xml:space="preserve"> </w:t>
            </w:r>
            <w:r w:rsidRPr="00F82D15">
              <w:t xml:space="preserve">Allow the header to pump to </w:t>
            </w:r>
            <w:r>
              <w:t>the</w:t>
            </w:r>
            <w:r w:rsidRPr="00F82D15">
              <w:t xml:space="preserve"> </w:t>
            </w:r>
            <w:r>
              <w:t xml:space="preserve">mid </w:t>
            </w:r>
            <w:r w:rsidRPr="00F82D15">
              <w:t>E-</w:t>
            </w:r>
            <w:r>
              <w:t>5</w:t>
            </w:r>
            <w:r w:rsidRPr="00F82D15">
              <w:t xml:space="preserve"> mbar</w:t>
            </w:r>
            <w:r>
              <w:t xml:space="preserve"> range</w:t>
            </w:r>
            <w:r w:rsidRPr="00F82D15">
              <w:t>.</w:t>
            </w:r>
          </w:p>
          <w:p w14:paraId="3BEAAA49" w14:textId="77777777" w:rsidR="005E0F6C" w:rsidRDefault="005E0F6C" w:rsidP="009B7C92">
            <w:pPr>
              <w:pStyle w:val="ListParagraph"/>
              <w:numPr>
                <w:ilvl w:val="0"/>
                <w:numId w:val="17"/>
              </w:numPr>
            </w:pPr>
            <w:r w:rsidRPr="00F82D15">
              <w:t>Close the pump isolation valve.</w:t>
            </w:r>
          </w:p>
          <w:p w14:paraId="349380BF" w14:textId="77777777" w:rsidR="005E0F6C" w:rsidRPr="00F82D15" w:rsidRDefault="005E0F6C" w:rsidP="005E0F6C"/>
        </w:tc>
        <w:tc>
          <w:tcPr>
            <w:tcW w:w="5760" w:type="dxa"/>
            <w:vMerge/>
            <w:noWrap/>
          </w:tcPr>
          <w:p w14:paraId="19BEEB24" w14:textId="77777777" w:rsidR="005E0F6C" w:rsidRDefault="005E0F6C" w:rsidP="005E0F6C">
            <w:pPr>
              <w:spacing w:line="276" w:lineRule="auto"/>
            </w:pPr>
          </w:p>
        </w:tc>
      </w:tr>
      <w:tr w:rsidR="005E0F6C" w:rsidRPr="00D97B1C" w14:paraId="29DD61E0" w14:textId="77777777" w:rsidTr="005E0F6C">
        <w:trPr>
          <w:trHeight w:val="288"/>
        </w:trPr>
        <w:tc>
          <w:tcPr>
            <w:tcW w:w="1345" w:type="dxa"/>
            <w:vMerge/>
          </w:tcPr>
          <w:p w14:paraId="235649F8" w14:textId="77777777" w:rsidR="005E0F6C" w:rsidRDefault="005E0F6C" w:rsidP="005E0F6C"/>
        </w:tc>
        <w:tc>
          <w:tcPr>
            <w:tcW w:w="19887" w:type="dxa"/>
          </w:tcPr>
          <w:p w14:paraId="4060839D" w14:textId="77777777" w:rsidR="005E0F6C" w:rsidRDefault="005E0F6C" w:rsidP="005E0F6C">
            <w:r>
              <w:t xml:space="preserve">9. </w:t>
            </w:r>
            <w:r w:rsidRPr="00F82D15">
              <w:t xml:space="preserve">While monitoring the </w:t>
            </w:r>
            <w:r>
              <w:t>cavity</w:t>
            </w:r>
            <w:r w:rsidRPr="00F82D15">
              <w:t xml:space="preserve"> pressure, slowly open the cavity right angle valve.</w:t>
            </w:r>
            <w:r>
              <w:t xml:space="preserve"> </w:t>
            </w:r>
            <w:r w:rsidRPr="00D5174E">
              <w:t xml:space="preserve">If the </w:t>
            </w:r>
            <w:r>
              <w:t>cavity</w:t>
            </w:r>
            <w:r w:rsidRPr="00D5174E">
              <w:t xml:space="preserve"> pressure </w:t>
            </w:r>
            <w:r>
              <w:t>reads at the mid E-4 mbar range or higher</w:t>
            </w:r>
            <w:r w:rsidRPr="00F82D15">
              <w:t>, n</w:t>
            </w:r>
            <w:r>
              <w:t>otify the cleanroom supervisor.</w:t>
            </w:r>
          </w:p>
          <w:p w14:paraId="51A5F3AD" w14:textId="77777777" w:rsidR="005E0F6C" w:rsidRPr="00F82D15" w:rsidRDefault="005E0F6C" w:rsidP="005E0F6C"/>
        </w:tc>
        <w:tc>
          <w:tcPr>
            <w:tcW w:w="5760" w:type="dxa"/>
            <w:noWrap/>
          </w:tcPr>
          <w:p w14:paraId="66822549" w14:textId="77777777" w:rsidR="005E0F6C" w:rsidRDefault="005E0F6C" w:rsidP="005E0F6C">
            <w:pPr>
              <w:spacing w:line="276" w:lineRule="auto"/>
            </w:pPr>
            <w:r>
              <w:t>[[CAV6VacuumOK]] &lt;&lt;YESNO&gt;&gt;</w:t>
            </w:r>
          </w:p>
        </w:tc>
      </w:tr>
      <w:tr w:rsidR="005E0F6C" w:rsidRPr="00D97B1C" w14:paraId="289DCF17" w14:textId="77777777" w:rsidTr="005E0F6C">
        <w:trPr>
          <w:trHeight w:val="288"/>
        </w:trPr>
        <w:tc>
          <w:tcPr>
            <w:tcW w:w="1345" w:type="dxa"/>
            <w:vMerge/>
          </w:tcPr>
          <w:p w14:paraId="2D00879F" w14:textId="77777777" w:rsidR="005E0F6C" w:rsidRDefault="005E0F6C" w:rsidP="005E0F6C"/>
        </w:tc>
        <w:tc>
          <w:tcPr>
            <w:tcW w:w="19887" w:type="dxa"/>
          </w:tcPr>
          <w:p w14:paraId="085FAFEA" w14:textId="77777777" w:rsidR="005E0F6C" w:rsidRDefault="005E0F6C" w:rsidP="005E0F6C">
            <w:r>
              <w:t>10. Set the purge software to "Backfill" for the Downstream Purge Line and slowly backfill the cavity.</w:t>
            </w:r>
          </w:p>
          <w:p w14:paraId="59EC4C9E" w14:textId="77777777" w:rsidR="005E0F6C" w:rsidRPr="00F82D15" w:rsidRDefault="005E0F6C" w:rsidP="005E0F6C"/>
        </w:tc>
        <w:tc>
          <w:tcPr>
            <w:tcW w:w="5760" w:type="dxa"/>
            <w:noWrap/>
          </w:tcPr>
          <w:p w14:paraId="59443478" w14:textId="77777777" w:rsidR="005E0F6C" w:rsidRDefault="005E0F6C" w:rsidP="005E0F6C">
            <w:pPr>
              <w:spacing w:line="276" w:lineRule="auto"/>
            </w:pPr>
          </w:p>
        </w:tc>
      </w:tr>
      <w:tr w:rsidR="005E0F6C" w:rsidRPr="00D97B1C" w14:paraId="164BDB4B" w14:textId="77777777" w:rsidTr="005E0F6C">
        <w:trPr>
          <w:trHeight w:val="288"/>
        </w:trPr>
        <w:tc>
          <w:tcPr>
            <w:tcW w:w="1345" w:type="dxa"/>
            <w:vMerge/>
          </w:tcPr>
          <w:p w14:paraId="491E639F" w14:textId="77777777" w:rsidR="005E0F6C" w:rsidRDefault="005E0F6C" w:rsidP="005E0F6C"/>
        </w:tc>
        <w:tc>
          <w:tcPr>
            <w:tcW w:w="19887" w:type="dxa"/>
          </w:tcPr>
          <w:p w14:paraId="2DE0A26E" w14:textId="77777777" w:rsidR="005E0F6C" w:rsidRDefault="005E0F6C" w:rsidP="005E0F6C">
            <w:r>
              <w:t xml:space="preserve">11. </w:t>
            </w:r>
            <w:r w:rsidRPr="00F82D15">
              <w:t>When the cavity has been backfilled to the interlock value, change the purge software to "Purge"</w:t>
            </w:r>
            <w:r>
              <w:t>.</w:t>
            </w:r>
          </w:p>
          <w:p w14:paraId="1DC41D5F" w14:textId="77777777" w:rsidR="005E0F6C" w:rsidRPr="00F82D15" w:rsidRDefault="005E0F6C" w:rsidP="005E0F6C"/>
        </w:tc>
        <w:tc>
          <w:tcPr>
            <w:tcW w:w="5760" w:type="dxa"/>
            <w:noWrap/>
          </w:tcPr>
          <w:p w14:paraId="07A77CF6" w14:textId="77777777" w:rsidR="005E0F6C" w:rsidRDefault="005E0F6C" w:rsidP="005E0F6C">
            <w:pPr>
              <w:spacing w:line="276" w:lineRule="auto"/>
            </w:pPr>
            <w:r>
              <w:t>[[CAV6PrepComment]] &lt;&lt;COMMENT&gt;&gt;</w:t>
            </w:r>
          </w:p>
          <w:p w14:paraId="3F71ACBA" w14:textId="77777777" w:rsidR="005E0F6C" w:rsidRDefault="005E0F6C" w:rsidP="005E0F6C">
            <w:pPr>
              <w:spacing w:line="276" w:lineRule="auto"/>
            </w:pPr>
            <w:r>
              <w:t>[[CAV6PrepTime]] &lt;&lt;TIMESTAMP&gt;&gt;</w:t>
            </w:r>
          </w:p>
          <w:p w14:paraId="06FC40BA" w14:textId="77777777" w:rsidR="005E0F6C" w:rsidRDefault="005E0F6C" w:rsidP="005E0F6C">
            <w:pPr>
              <w:spacing w:line="276" w:lineRule="auto"/>
            </w:pPr>
            <w:r>
              <w:t>[[CAV6PrepTech]] &lt;&lt;SRFCVP&gt;&gt;</w:t>
            </w:r>
          </w:p>
        </w:tc>
      </w:tr>
      <w:tr w:rsidR="005E0F6C" w:rsidRPr="00D97B1C" w14:paraId="69DFB9E0" w14:textId="77777777" w:rsidTr="005E0F6C">
        <w:trPr>
          <w:trHeight w:val="288"/>
        </w:trPr>
        <w:tc>
          <w:tcPr>
            <w:tcW w:w="1345" w:type="dxa"/>
            <w:vMerge w:val="restart"/>
          </w:tcPr>
          <w:p w14:paraId="772876CD" w14:textId="77777777" w:rsidR="005E0F6C" w:rsidRDefault="005E0F6C" w:rsidP="005E0F6C">
            <w:r>
              <w:t>19.</w:t>
            </w:r>
          </w:p>
        </w:tc>
        <w:tc>
          <w:tcPr>
            <w:tcW w:w="19887" w:type="dxa"/>
          </w:tcPr>
          <w:p w14:paraId="66629D44" w14:textId="77777777" w:rsidR="005E0F6C" w:rsidRPr="006A3A79" w:rsidRDefault="005E0F6C" w:rsidP="005E0F6C">
            <w:pPr>
              <w:rPr>
                <w:b/>
                <w:u w:val="single"/>
              </w:rPr>
            </w:pPr>
            <w:r w:rsidRPr="006A3A79">
              <w:rPr>
                <w:b/>
                <w:u w:val="single"/>
              </w:rPr>
              <w:t>Cavity 6 FPC Installation</w:t>
            </w:r>
          </w:p>
          <w:p w14:paraId="70383136" w14:textId="77777777" w:rsidR="005E0F6C" w:rsidRPr="00F82D15" w:rsidRDefault="005E0F6C" w:rsidP="005E0F6C">
            <w:r>
              <w:t>1. Gather the following</w:t>
            </w:r>
            <w:r w:rsidRPr="00F82D15">
              <w:t xml:space="preserve"> components for the connection of the cold end coupler to the cavity</w:t>
            </w:r>
            <w:r>
              <w:t>. Verify the components</w:t>
            </w:r>
            <w:r w:rsidRPr="00F82D15">
              <w:t xml:space="preserve"> are cleaned and ready for installation.</w:t>
            </w:r>
          </w:p>
          <w:p w14:paraId="36C4D9F5" w14:textId="77777777" w:rsidR="005E0F6C" w:rsidRPr="00F82D15" w:rsidRDefault="005E0F6C" w:rsidP="009B7C92">
            <w:pPr>
              <w:pStyle w:val="ListParagraph"/>
              <w:numPr>
                <w:ilvl w:val="0"/>
                <w:numId w:val="18"/>
              </w:numPr>
            </w:pPr>
            <w:r w:rsidRPr="00F82D15">
              <w:t>1 inspected and accepted FPC body</w:t>
            </w:r>
          </w:p>
          <w:p w14:paraId="38EA50DD" w14:textId="77777777" w:rsidR="005E0F6C" w:rsidRPr="00F82D15" w:rsidRDefault="005E0F6C" w:rsidP="009B7C92">
            <w:pPr>
              <w:pStyle w:val="ListParagraph"/>
              <w:numPr>
                <w:ilvl w:val="0"/>
                <w:numId w:val="18"/>
              </w:numPr>
            </w:pPr>
            <w:r w:rsidRPr="00F82D15">
              <w:t xml:space="preserve">1 FPC body flange </w:t>
            </w:r>
            <w:r>
              <w:t>alignment blank</w:t>
            </w:r>
          </w:p>
          <w:p w14:paraId="102D055B" w14:textId="77777777" w:rsidR="005E0F6C" w:rsidRPr="00F82D15" w:rsidRDefault="005E0F6C" w:rsidP="009B7C92">
            <w:pPr>
              <w:pStyle w:val="ListParagraph"/>
              <w:numPr>
                <w:ilvl w:val="0"/>
                <w:numId w:val="18"/>
              </w:numPr>
            </w:pPr>
            <w:r w:rsidRPr="00F82D15">
              <w:t xml:space="preserve">2 clean spring clamps </w:t>
            </w:r>
          </w:p>
          <w:p w14:paraId="2A332A15" w14:textId="77777777" w:rsidR="005E0F6C" w:rsidRPr="00F82D15" w:rsidRDefault="005E0F6C" w:rsidP="009B7C92">
            <w:pPr>
              <w:pStyle w:val="ListParagraph"/>
              <w:numPr>
                <w:ilvl w:val="0"/>
                <w:numId w:val="18"/>
              </w:numPr>
            </w:pPr>
            <w:r w:rsidRPr="00F82D15">
              <w:t>Fasteners</w:t>
            </w:r>
          </w:p>
          <w:p w14:paraId="07E2400C" w14:textId="77777777" w:rsidR="005E0F6C" w:rsidRPr="00F82D15" w:rsidRDefault="005E0F6C" w:rsidP="009B7C92">
            <w:pPr>
              <w:pStyle w:val="ListParagraph"/>
              <w:numPr>
                <w:ilvl w:val="0"/>
                <w:numId w:val="18"/>
              </w:numPr>
            </w:pPr>
            <w:r w:rsidRPr="00F82D15">
              <w:t>1 hex seal gasket</w:t>
            </w:r>
          </w:p>
          <w:p w14:paraId="0DBFCCBA" w14:textId="77777777" w:rsidR="005E0F6C" w:rsidRPr="00F82D15" w:rsidRDefault="005E0F6C" w:rsidP="009B7C92">
            <w:pPr>
              <w:pStyle w:val="ListParagraph"/>
              <w:numPr>
                <w:ilvl w:val="0"/>
                <w:numId w:val="18"/>
              </w:numPr>
            </w:pPr>
            <w:r w:rsidRPr="00F82D15">
              <w:t>Retainer clips</w:t>
            </w:r>
          </w:p>
          <w:p w14:paraId="121DB02C" w14:textId="77777777" w:rsidR="005E0F6C" w:rsidRDefault="005E0F6C" w:rsidP="009B7C92">
            <w:pPr>
              <w:pStyle w:val="ListParagraph"/>
              <w:numPr>
                <w:ilvl w:val="0"/>
                <w:numId w:val="18"/>
              </w:numPr>
            </w:pPr>
            <w:r w:rsidRPr="00F82D15">
              <w:t>Wrenches</w:t>
            </w:r>
          </w:p>
          <w:p w14:paraId="17FC4F18" w14:textId="77777777" w:rsidR="005E0F6C" w:rsidRPr="00F82D15" w:rsidRDefault="005E0F6C" w:rsidP="005E0F6C"/>
        </w:tc>
        <w:tc>
          <w:tcPr>
            <w:tcW w:w="5760" w:type="dxa"/>
            <w:noWrap/>
          </w:tcPr>
          <w:p w14:paraId="45730DA8" w14:textId="77777777" w:rsidR="005E0F6C" w:rsidRDefault="005E0F6C" w:rsidP="005E0F6C">
            <w:pPr>
              <w:spacing w:line="276" w:lineRule="auto"/>
            </w:pPr>
          </w:p>
        </w:tc>
      </w:tr>
      <w:tr w:rsidR="005E0F6C" w:rsidRPr="00D97B1C" w14:paraId="1B0571F1" w14:textId="77777777" w:rsidTr="005E0F6C">
        <w:trPr>
          <w:trHeight w:val="288"/>
        </w:trPr>
        <w:tc>
          <w:tcPr>
            <w:tcW w:w="1345" w:type="dxa"/>
            <w:vMerge/>
          </w:tcPr>
          <w:p w14:paraId="46EAAA08" w14:textId="77777777" w:rsidR="005E0F6C" w:rsidRDefault="005E0F6C" w:rsidP="005E0F6C"/>
        </w:tc>
        <w:tc>
          <w:tcPr>
            <w:tcW w:w="19887" w:type="dxa"/>
          </w:tcPr>
          <w:p w14:paraId="3389BEB6" w14:textId="77777777" w:rsidR="005E0F6C" w:rsidRDefault="005E0F6C" w:rsidP="005E0F6C">
            <w:r>
              <w:t>2. Record the FPC Serial Number.</w:t>
            </w:r>
          </w:p>
          <w:p w14:paraId="466622BC" w14:textId="77777777" w:rsidR="005E0F6C" w:rsidRPr="00F82D15" w:rsidRDefault="005E0F6C" w:rsidP="005E0F6C"/>
        </w:tc>
        <w:tc>
          <w:tcPr>
            <w:tcW w:w="5760" w:type="dxa"/>
            <w:noWrap/>
          </w:tcPr>
          <w:p w14:paraId="574F5F3C" w14:textId="77777777" w:rsidR="005E0F6C" w:rsidRDefault="005E0F6C" w:rsidP="005E0F6C">
            <w:pPr>
              <w:spacing w:line="276" w:lineRule="auto"/>
            </w:pPr>
            <w:r>
              <w:t>[[FPCCSN6]] &lt;&lt;FPCCSN&gt;&gt;</w:t>
            </w:r>
          </w:p>
        </w:tc>
      </w:tr>
      <w:tr w:rsidR="005E0F6C" w:rsidRPr="00D97B1C" w14:paraId="54E3FCDC" w14:textId="77777777" w:rsidTr="005E0F6C">
        <w:trPr>
          <w:trHeight w:val="288"/>
        </w:trPr>
        <w:tc>
          <w:tcPr>
            <w:tcW w:w="1345" w:type="dxa"/>
            <w:vMerge/>
          </w:tcPr>
          <w:p w14:paraId="3AF0E8AB" w14:textId="77777777" w:rsidR="005E0F6C" w:rsidRDefault="005E0F6C" w:rsidP="005E0F6C"/>
        </w:tc>
        <w:tc>
          <w:tcPr>
            <w:tcW w:w="19887" w:type="dxa"/>
          </w:tcPr>
          <w:p w14:paraId="471AB1DA" w14:textId="77777777" w:rsidR="005E0F6C" w:rsidRDefault="005E0F6C" w:rsidP="005E0F6C">
            <w:r>
              <w:t xml:space="preserve">3. </w:t>
            </w:r>
            <w:r w:rsidRPr="00AA1924">
              <w:t>Use the FPC body holding tool to hold and spray the FPC</w:t>
            </w:r>
            <w:r>
              <w:t xml:space="preserve"> to Spec 1.</w:t>
            </w:r>
          </w:p>
          <w:p w14:paraId="6625C7D8" w14:textId="77777777" w:rsidR="005E0F6C" w:rsidRDefault="005E0F6C" w:rsidP="005E0F6C">
            <w:r>
              <w:t xml:space="preserve">4. </w:t>
            </w:r>
            <w:r w:rsidRPr="00AA1924">
              <w:t>When all the N2 spraying is complete, carefully place the alignment tooling over the probe tip and onto the FPC body flange. Clamp in place with two spring clamps.</w:t>
            </w:r>
            <w:r>
              <w:t xml:space="preserve"> Open the clamps down and away from the cavity.</w:t>
            </w:r>
          </w:p>
          <w:p w14:paraId="52708687" w14:textId="77777777" w:rsidR="005E0F6C" w:rsidRDefault="005E0F6C" w:rsidP="005E0F6C">
            <w:r>
              <w:t xml:space="preserve">5. </w:t>
            </w:r>
            <w:r w:rsidRPr="00AA1924">
              <w:t>Install the FP</w:t>
            </w:r>
            <w:r>
              <w:t>C onto the installation tooling and spray to Spec 1.</w:t>
            </w:r>
          </w:p>
          <w:p w14:paraId="41E5D9CF" w14:textId="77777777" w:rsidR="005E0F6C" w:rsidRDefault="005E0F6C" w:rsidP="005E0F6C"/>
        </w:tc>
        <w:tc>
          <w:tcPr>
            <w:tcW w:w="5760" w:type="dxa"/>
            <w:noWrap/>
          </w:tcPr>
          <w:p w14:paraId="29E1C234" w14:textId="77777777" w:rsidR="005E0F6C" w:rsidRDefault="005E0F6C" w:rsidP="005E0F6C">
            <w:pPr>
              <w:spacing w:line="276" w:lineRule="auto"/>
            </w:pPr>
          </w:p>
        </w:tc>
      </w:tr>
      <w:tr w:rsidR="005E0F6C" w:rsidRPr="00D97B1C" w14:paraId="7E3A27A4" w14:textId="77777777" w:rsidTr="005E0F6C">
        <w:trPr>
          <w:trHeight w:val="1442"/>
        </w:trPr>
        <w:tc>
          <w:tcPr>
            <w:tcW w:w="1345" w:type="dxa"/>
            <w:vMerge/>
          </w:tcPr>
          <w:p w14:paraId="4968780F" w14:textId="77777777" w:rsidR="005E0F6C" w:rsidRDefault="005E0F6C" w:rsidP="005E0F6C"/>
        </w:tc>
        <w:tc>
          <w:tcPr>
            <w:tcW w:w="19887" w:type="dxa"/>
          </w:tcPr>
          <w:p w14:paraId="47D2C61E" w14:textId="77777777" w:rsidR="005E0F6C" w:rsidRPr="00F82D15" w:rsidRDefault="005E0F6C" w:rsidP="005E0F6C">
            <w:r>
              <w:t xml:space="preserve">6. </w:t>
            </w:r>
            <w:r w:rsidRPr="00F82D15">
              <w:t xml:space="preserve">Verify the purge software is set to "Purge" for </w:t>
            </w:r>
            <w:r>
              <w:t>the Downstream Purge Line</w:t>
            </w:r>
            <w:r w:rsidRPr="00F82D15">
              <w:t>.</w:t>
            </w:r>
          </w:p>
          <w:p w14:paraId="7C075199" w14:textId="77777777" w:rsidR="005E0F6C" w:rsidRDefault="005E0F6C" w:rsidP="005E0F6C"/>
          <w:p w14:paraId="3FD25F95" w14:textId="77777777" w:rsidR="005E0F6C" w:rsidRDefault="005E0F6C" w:rsidP="005E0F6C">
            <w:r>
              <w:t xml:space="preserve">7. </w:t>
            </w:r>
            <w:r w:rsidRPr="00834FC4">
              <w:t xml:space="preserve">Remove </w:t>
            </w:r>
            <w:r>
              <w:t xml:space="preserve">the </w:t>
            </w:r>
            <w:r w:rsidRPr="00834FC4">
              <w:t xml:space="preserve">4 </w:t>
            </w:r>
            <w:r>
              <w:t>studs indicated in positions 1, 3, 5, and 7 in the drawing below from the</w:t>
            </w:r>
            <w:r w:rsidRPr="00834FC4">
              <w:t xml:space="preserve"> cavity FPC flange</w:t>
            </w:r>
            <w:r>
              <w:t xml:space="preserve"> in a star pattern.</w:t>
            </w:r>
          </w:p>
          <w:p w14:paraId="04A99A7E" w14:textId="77777777" w:rsidR="005E0F6C" w:rsidRDefault="005E0F6C" w:rsidP="005E0F6C">
            <w:r>
              <w:t>Prepare an IPA dipped Q-tip and remove excess liquid from the Q-tip before cleaning the bolt holes. Clean bolt holes with the IPA dipped Q-tip.</w:t>
            </w:r>
          </w:p>
          <w:p w14:paraId="7998928F" w14:textId="77777777" w:rsidR="005E0F6C" w:rsidRDefault="005E0F6C" w:rsidP="005E0F6C">
            <w:r>
              <w:t>Use ionized N2 to spray open bolt holes from both directions to Spec 1 in accordance with the Ionized N2 Parts Cleaning Procedure. Repeat using ionized N2 to spray open bolt holes from both directions two additional times to Spec 1 to ensure cleanliness before proceeding.</w:t>
            </w:r>
          </w:p>
          <w:p w14:paraId="6D3B8064" w14:textId="77777777" w:rsidR="005E0F6C" w:rsidRDefault="005E0F6C" w:rsidP="005E0F6C"/>
          <w:p w14:paraId="1EB973B1" w14:textId="77777777" w:rsidR="005E0F6C" w:rsidRDefault="005E0F6C" w:rsidP="005E0F6C">
            <w:r>
              <w:rPr>
                <w:noProof/>
              </w:rPr>
              <w:drawing>
                <wp:inline distT="0" distB="0" distL="0" distR="0" wp14:anchorId="0409187C" wp14:editId="6BFD0AB6">
                  <wp:extent cx="3657600" cy="32177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217795"/>
                          </a:xfrm>
                          <a:prstGeom prst="rect">
                            <a:avLst/>
                          </a:prstGeom>
                        </pic:spPr>
                      </pic:pic>
                    </a:graphicData>
                  </a:graphic>
                </wp:inline>
              </w:drawing>
            </w:r>
          </w:p>
          <w:p w14:paraId="4B980E6A" w14:textId="77777777" w:rsidR="005E0F6C" w:rsidRDefault="005E0F6C" w:rsidP="005E0F6C">
            <w:r>
              <w:t xml:space="preserve">8. </w:t>
            </w:r>
            <w:r w:rsidRPr="00F82D15">
              <w:t xml:space="preserve">Install </w:t>
            </w:r>
            <w:r>
              <w:t>2</w:t>
            </w:r>
            <w:r w:rsidRPr="00F82D15">
              <w:t xml:space="preserve"> pre-cleaned [Spec 1] </w:t>
            </w:r>
            <w:r>
              <w:t>studs</w:t>
            </w:r>
            <w:r w:rsidRPr="00F82D15">
              <w:t xml:space="preserve"> in the open holes </w:t>
            </w:r>
            <w:r>
              <w:t xml:space="preserve">at positions 1 and 5 </w:t>
            </w:r>
            <w:r w:rsidRPr="00F82D15">
              <w:t>on the cavity</w:t>
            </w:r>
            <w:r>
              <w:t xml:space="preserve"> and torque to </w:t>
            </w:r>
            <w:r w:rsidRPr="003772ED">
              <w:t>120 in-lbs.</w:t>
            </w:r>
          </w:p>
          <w:p w14:paraId="236DCC6E" w14:textId="77777777" w:rsidR="005E0F6C" w:rsidRDefault="005E0F6C" w:rsidP="005E0F6C">
            <w:r>
              <w:t xml:space="preserve">9. </w:t>
            </w:r>
            <w:r w:rsidRPr="00834FC4">
              <w:t xml:space="preserve">Continue to remove </w:t>
            </w:r>
            <w:r>
              <w:t xml:space="preserve">all remaining </w:t>
            </w:r>
            <w:r w:rsidRPr="00834FC4">
              <w:t xml:space="preserve">original </w:t>
            </w:r>
            <w:r>
              <w:t>stud</w:t>
            </w:r>
            <w:r w:rsidRPr="00834FC4">
              <w:t xml:space="preserve">s on the cavity flange </w:t>
            </w:r>
            <w:r>
              <w:t>in a star pattern, until only the two pre-cleaned studs remain installed</w:t>
            </w:r>
            <w:r w:rsidRPr="00834FC4">
              <w:t>.</w:t>
            </w:r>
          </w:p>
          <w:p w14:paraId="46485C38" w14:textId="77777777" w:rsidR="005E0F6C" w:rsidRDefault="005E0F6C" w:rsidP="005E0F6C">
            <w:r>
              <w:t>Prepare an IPA dipped Q-tip and remove excess liquid from the Q-tip before cleaning the bolt holes. Clean bolt holes with the IPA dipped Q-tip.</w:t>
            </w:r>
          </w:p>
          <w:p w14:paraId="6106BC63" w14:textId="77777777" w:rsidR="005E0F6C" w:rsidRDefault="005E0F6C" w:rsidP="005E0F6C">
            <w:r>
              <w:t xml:space="preserve">Use ionized N2 to spray open bolt holes from both directions to Spec 1 in accordance with the Ionized N2 Parts Cleaning Procedure. Repeat using ionized N2 to spray open bolt holes from both directions two additional times to Spec 1 to ensure cleanliness before proceeding. </w:t>
            </w:r>
          </w:p>
          <w:p w14:paraId="5A761F52" w14:textId="77777777" w:rsidR="005E0F6C" w:rsidRDefault="005E0F6C" w:rsidP="005E0F6C"/>
          <w:p w14:paraId="009C6236" w14:textId="77777777" w:rsidR="005E0F6C" w:rsidRDefault="005E0F6C" w:rsidP="005E0F6C">
            <w:r>
              <w:t>10. Hold the cavity FPC flange and the test coupler flange tight so that there is no movement of the flanges while studs are being removed.</w:t>
            </w:r>
          </w:p>
          <w:p w14:paraId="0A7067CB" w14:textId="77777777" w:rsidR="005E0F6C" w:rsidRDefault="005E0F6C" w:rsidP="005E0F6C">
            <w:r w:rsidRPr="00F82D15">
              <w:t xml:space="preserve">Remove </w:t>
            </w:r>
            <w:r>
              <w:t>the pre-cleaned</w:t>
            </w:r>
            <w:r w:rsidRPr="00F82D15">
              <w:t xml:space="preserve"> </w:t>
            </w:r>
            <w:r>
              <w:t>stud in position 1</w:t>
            </w:r>
            <w:r w:rsidRPr="00F82D15">
              <w:t xml:space="preserve"> on </w:t>
            </w:r>
            <w:r>
              <w:t xml:space="preserve">the </w:t>
            </w:r>
            <w:r w:rsidRPr="00F82D15">
              <w:t>cavity coupler flange</w:t>
            </w:r>
            <w:r>
              <w:t xml:space="preserve"> and then remove the pre-cleaned stud in position 5 on the cavity coupler flange. Pull studs away from the cavity.</w:t>
            </w:r>
          </w:p>
          <w:p w14:paraId="154A96BD" w14:textId="77777777" w:rsidR="005E0F6C" w:rsidRDefault="005E0F6C" w:rsidP="005E0F6C">
            <w:r>
              <w:t xml:space="preserve">Carefully and slowly </w:t>
            </w:r>
            <w:r w:rsidRPr="00F82D15">
              <w:t>remove test coupler</w:t>
            </w:r>
            <w:r>
              <w:t xml:space="preserve"> and gasket</w:t>
            </w:r>
            <w:r w:rsidRPr="00F82D15">
              <w:t xml:space="preserve"> </w:t>
            </w:r>
            <w:r>
              <w:t xml:space="preserve">away </w:t>
            </w:r>
            <w:r w:rsidRPr="00F82D15">
              <w:t xml:space="preserve">from </w:t>
            </w:r>
            <w:r>
              <w:t xml:space="preserve">the </w:t>
            </w:r>
            <w:r w:rsidRPr="00F82D15">
              <w:t>cavity.</w:t>
            </w:r>
          </w:p>
          <w:p w14:paraId="69859448" w14:textId="77777777" w:rsidR="005E0F6C" w:rsidRDefault="005E0F6C" w:rsidP="005E0F6C">
            <w:r w:rsidRPr="00F82D15">
              <w:t>Verify the purge starts.</w:t>
            </w:r>
          </w:p>
          <w:p w14:paraId="44967884" w14:textId="77777777" w:rsidR="005E0F6C" w:rsidRDefault="005E0F6C" w:rsidP="005E0F6C"/>
          <w:p w14:paraId="5B9A46C1" w14:textId="77777777" w:rsidR="005E0F6C" w:rsidRDefault="005E0F6C" w:rsidP="005E0F6C">
            <w:r>
              <w:t>11. Install FPC alignment blank on cavity flange with spring clamps. Open the clamps down and away from the cavity.</w:t>
            </w:r>
          </w:p>
          <w:p w14:paraId="48993C0B" w14:textId="77777777" w:rsidR="005E0F6C" w:rsidRPr="00F82D15" w:rsidRDefault="005E0F6C" w:rsidP="005E0F6C"/>
        </w:tc>
        <w:tc>
          <w:tcPr>
            <w:tcW w:w="5760" w:type="dxa"/>
            <w:vMerge w:val="restart"/>
            <w:noWrap/>
          </w:tcPr>
          <w:p w14:paraId="39A15B59" w14:textId="77777777" w:rsidR="005E0F6C" w:rsidRDefault="005E0F6C" w:rsidP="005E0F6C">
            <w:pPr>
              <w:spacing w:line="276" w:lineRule="auto"/>
            </w:pPr>
          </w:p>
        </w:tc>
      </w:tr>
      <w:tr w:rsidR="005E0F6C" w:rsidRPr="00D97B1C" w14:paraId="4E5C7FE1" w14:textId="77777777" w:rsidTr="005E0F6C">
        <w:trPr>
          <w:trHeight w:val="288"/>
        </w:trPr>
        <w:tc>
          <w:tcPr>
            <w:tcW w:w="1345" w:type="dxa"/>
            <w:vMerge/>
          </w:tcPr>
          <w:p w14:paraId="180FB544" w14:textId="77777777" w:rsidR="005E0F6C" w:rsidRPr="00D97B1C" w:rsidRDefault="005E0F6C" w:rsidP="005E0F6C"/>
        </w:tc>
        <w:tc>
          <w:tcPr>
            <w:tcW w:w="19887" w:type="dxa"/>
          </w:tcPr>
          <w:p w14:paraId="2DA9C0C1" w14:textId="77777777" w:rsidR="005E0F6C" w:rsidRPr="00AA1924" w:rsidRDefault="005E0F6C" w:rsidP="005E0F6C">
            <w:r w:rsidRPr="00AA1924">
              <w:t>1</w:t>
            </w:r>
            <w:r>
              <w:t>2</w:t>
            </w:r>
            <w:r w:rsidRPr="00AA1924">
              <w:t>.</w:t>
            </w:r>
            <w:r>
              <w:t xml:space="preserve"> </w:t>
            </w:r>
            <w:r w:rsidRPr="00AA1924">
              <w:t>Install the FPC a</w:t>
            </w:r>
            <w:r>
              <w:t>lignment table on the lollipop.</w:t>
            </w:r>
          </w:p>
          <w:p w14:paraId="645477CA" w14:textId="77777777" w:rsidR="005E0F6C" w:rsidRPr="00AA1924" w:rsidRDefault="005E0F6C" w:rsidP="005E0F6C">
            <w:r w:rsidRPr="00AA1924">
              <w:t>1</w:t>
            </w:r>
            <w:r>
              <w:t>3</w:t>
            </w:r>
            <w:r w:rsidRPr="00AA1924">
              <w:t>.</w:t>
            </w:r>
            <w:r>
              <w:t xml:space="preserve"> </w:t>
            </w:r>
            <w:r w:rsidRPr="00AA1924">
              <w:t>Align FPC to</w:t>
            </w:r>
            <w:r>
              <w:t xml:space="preserve"> open holes on alignment blank.</w:t>
            </w:r>
          </w:p>
          <w:p w14:paraId="17846BC2" w14:textId="77777777" w:rsidR="005E0F6C" w:rsidRPr="00AA1924" w:rsidRDefault="005E0F6C" w:rsidP="005E0F6C">
            <w:r w:rsidRPr="00AA1924">
              <w:t>1</w:t>
            </w:r>
            <w:r>
              <w:t>4</w:t>
            </w:r>
            <w:r w:rsidRPr="00AA1924">
              <w:t>.</w:t>
            </w:r>
            <w:r>
              <w:t xml:space="preserve"> </w:t>
            </w:r>
            <w:r w:rsidRPr="00AA1924">
              <w:t>Move FPC back as fa</w:t>
            </w:r>
            <w:r>
              <w:t>r as possible on the FPC table.</w:t>
            </w:r>
          </w:p>
          <w:p w14:paraId="4E26B01E" w14:textId="77777777" w:rsidR="005E0F6C" w:rsidRDefault="005E0F6C" w:rsidP="005E0F6C">
            <w:r w:rsidRPr="00AA1924">
              <w:t>1</w:t>
            </w:r>
            <w:r>
              <w:t>5</w:t>
            </w:r>
            <w:r w:rsidRPr="00AA1924">
              <w:t>.</w:t>
            </w:r>
            <w:r>
              <w:t xml:space="preserve"> </w:t>
            </w:r>
            <w:r w:rsidRPr="00AA1924">
              <w:t>Remove the FPC coupler cover.</w:t>
            </w:r>
          </w:p>
          <w:p w14:paraId="3D3F430B" w14:textId="77777777" w:rsidR="005E0F6C" w:rsidRDefault="005E0F6C" w:rsidP="005E0F6C">
            <w:r>
              <w:t xml:space="preserve">16. </w:t>
            </w:r>
            <w:r w:rsidRPr="00F82D15">
              <w:t>Install the FPC gasket with retaining clips to hold the gasket in place on the FPC.</w:t>
            </w:r>
            <w:r>
              <w:t xml:space="preserve"> </w:t>
            </w:r>
            <w:r w:rsidRPr="00F82D15">
              <w:t>Verify the clips are placed in the horizontal position.</w:t>
            </w:r>
          </w:p>
          <w:p w14:paraId="3EFBD629" w14:textId="77777777" w:rsidR="005E0F6C" w:rsidRPr="00AA1924" w:rsidRDefault="005E0F6C" w:rsidP="005E0F6C"/>
        </w:tc>
        <w:tc>
          <w:tcPr>
            <w:tcW w:w="5760" w:type="dxa"/>
            <w:vMerge/>
            <w:noWrap/>
          </w:tcPr>
          <w:p w14:paraId="5E53C294" w14:textId="77777777" w:rsidR="005E0F6C" w:rsidRPr="00D97B1C" w:rsidRDefault="005E0F6C" w:rsidP="005E0F6C">
            <w:pPr>
              <w:spacing w:line="276" w:lineRule="auto"/>
            </w:pPr>
          </w:p>
        </w:tc>
      </w:tr>
      <w:tr w:rsidR="005E0F6C" w:rsidRPr="00D97B1C" w14:paraId="710A9120" w14:textId="77777777" w:rsidTr="005E0F6C">
        <w:trPr>
          <w:trHeight w:val="1730"/>
        </w:trPr>
        <w:tc>
          <w:tcPr>
            <w:tcW w:w="1345" w:type="dxa"/>
            <w:vMerge/>
          </w:tcPr>
          <w:p w14:paraId="4DA2CBF4" w14:textId="77777777" w:rsidR="005E0F6C" w:rsidRPr="00D97B1C" w:rsidRDefault="005E0F6C" w:rsidP="005E0F6C"/>
        </w:tc>
        <w:tc>
          <w:tcPr>
            <w:tcW w:w="19887" w:type="dxa"/>
          </w:tcPr>
          <w:p w14:paraId="79773B16" w14:textId="77777777" w:rsidR="005E0F6C" w:rsidRPr="00F82D15" w:rsidRDefault="005E0F6C" w:rsidP="005E0F6C">
            <w:r>
              <w:t>17. Remove the alignment blank from the cavity.</w:t>
            </w:r>
          </w:p>
          <w:p w14:paraId="6E22A6F6" w14:textId="77777777" w:rsidR="005E0F6C" w:rsidRDefault="005E0F6C" w:rsidP="005E0F6C">
            <w:r>
              <w:t xml:space="preserve">18. </w:t>
            </w:r>
            <w:r w:rsidRPr="00F82D15">
              <w:t xml:space="preserve">Move FPC into place, remove the gasket clips, and install 2 pre-cleaned [Spec 1] </w:t>
            </w:r>
            <w:r>
              <w:t>studs in a star pattern</w:t>
            </w:r>
            <w:r w:rsidRPr="00F82D15">
              <w:t xml:space="preserve"> to secure coupler.</w:t>
            </w:r>
            <w:r>
              <w:t xml:space="preserve"> Snug studs with wrench.</w:t>
            </w:r>
          </w:p>
          <w:p w14:paraId="426C21D4" w14:textId="77777777" w:rsidR="005E0F6C" w:rsidRDefault="005E0F6C" w:rsidP="005E0F6C">
            <w:r>
              <w:t>19. Install 2 additional pre-cleaned [Spec 1] studs continuing the star pattern and snug with wrench.</w:t>
            </w:r>
          </w:p>
          <w:p w14:paraId="495AA299" w14:textId="77777777" w:rsidR="005E0F6C" w:rsidRDefault="005E0F6C" w:rsidP="005E0F6C">
            <w:r>
              <w:t xml:space="preserve">20. </w:t>
            </w:r>
            <w:r w:rsidRPr="00F82D15">
              <w:t xml:space="preserve">Install remaining </w:t>
            </w:r>
            <w:r>
              <w:t>4</w:t>
            </w:r>
            <w:r w:rsidRPr="00F82D15">
              <w:t xml:space="preserve"> </w:t>
            </w:r>
            <w:r>
              <w:t xml:space="preserve">studs </w:t>
            </w:r>
            <w:r w:rsidRPr="00F82D15">
              <w:t xml:space="preserve">in pairs </w:t>
            </w:r>
            <w:r>
              <w:t>continuing the star pattern on FPC flange.</w:t>
            </w:r>
          </w:p>
          <w:p w14:paraId="351CA698" w14:textId="77777777" w:rsidR="005E0F6C" w:rsidRPr="00834FC4" w:rsidDel="00DD3F1F" w:rsidRDefault="005E0F6C" w:rsidP="005E0F6C"/>
        </w:tc>
        <w:tc>
          <w:tcPr>
            <w:tcW w:w="5760" w:type="dxa"/>
            <w:vMerge/>
            <w:noWrap/>
          </w:tcPr>
          <w:p w14:paraId="272FD4FC" w14:textId="77777777" w:rsidR="005E0F6C" w:rsidRPr="00D97B1C" w:rsidRDefault="005E0F6C" w:rsidP="005E0F6C">
            <w:pPr>
              <w:spacing w:line="276" w:lineRule="auto"/>
            </w:pPr>
          </w:p>
        </w:tc>
      </w:tr>
      <w:tr w:rsidR="005E0F6C" w:rsidRPr="00D97B1C" w14:paraId="1A6243C7" w14:textId="77777777" w:rsidTr="005E0F6C">
        <w:trPr>
          <w:trHeight w:val="288"/>
        </w:trPr>
        <w:tc>
          <w:tcPr>
            <w:tcW w:w="1345" w:type="dxa"/>
            <w:vMerge/>
          </w:tcPr>
          <w:p w14:paraId="3D6E60B3" w14:textId="77777777" w:rsidR="005E0F6C" w:rsidRDefault="005E0F6C" w:rsidP="005E0F6C"/>
        </w:tc>
        <w:tc>
          <w:tcPr>
            <w:tcW w:w="19887" w:type="dxa"/>
          </w:tcPr>
          <w:p w14:paraId="4E809868" w14:textId="77777777" w:rsidR="005E0F6C" w:rsidRDefault="005E0F6C" w:rsidP="005E0F6C">
            <w:r>
              <w:t xml:space="preserve">21. </w:t>
            </w:r>
            <w:r w:rsidRPr="00F82D15">
              <w:t xml:space="preserve">Torque all fasteners to 60 </w:t>
            </w:r>
            <w:r>
              <w:t>in-</w:t>
            </w:r>
            <w:proofErr w:type="spellStart"/>
            <w:r>
              <w:t>lbs</w:t>
            </w:r>
            <w:proofErr w:type="spellEnd"/>
            <w:r w:rsidRPr="00F82D15">
              <w:t xml:space="preserve"> using a standard tor</w:t>
            </w:r>
            <w:r>
              <w:t>que pattern for a round flange.</w:t>
            </w:r>
          </w:p>
          <w:p w14:paraId="36639E68" w14:textId="77777777" w:rsidR="005E0F6C" w:rsidRDefault="005E0F6C" w:rsidP="005E0F6C">
            <w:r>
              <w:t xml:space="preserve">22. </w:t>
            </w:r>
            <w:r w:rsidRPr="00F82D15">
              <w:t>Increase the torque wrench setting to 120 in</w:t>
            </w:r>
            <w:r>
              <w:t>-</w:t>
            </w:r>
            <w:proofErr w:type="spellStart"/>
            <w:r w:rsidRPr="00F82D15">
              <w:t>lbs</w:t>
            </w:r>
            <w:proofErr w:type="spellEnd"/>
            <w:r w:rsidRPr="00F82D15">
              <w:t xml:space="preserve"> and torque all fasteners using a standard tor</w:t>
            </w:r>
            <w:r>
              <w:t>que pattern for a round flange.</w:t>
            </w:r>
          </w:p>
          <w:p w14:paraId="26C0C058" w14:textId="77777777" w:rsidR="005E0F6C" w:rsidRDefault="005E0F6C" w:rsidP="005E0F6C">
            <w:r>
              <w:t xml:space="preserve">23. </w:t>
            </w:r>
            <w:r w:rsidRPr="00F82D15">
              <w:t>Repeat the final torque sequence twice and then go around all the fasteners at least twice or until there is no movement of the nuts.</w:t>
            </w:r>
            <w:r>
              <w:t xml:space="preserve"> Verify the purge stops.</w:t>
            </w:r>
          </w:p>
          <w:p w14:paraId="4B9FAB29" w14:textId="77777777" w:rsidR="005E0F6C" w:rsidRPr="00F82D15" w:rsidRDefault="005E0F6C" w:rsidP="005E0F6C"/>
        </w:tc>
        <w:tc>
          <w:tcPr>
            <w:tcW w:w="5760" w:type="dxa"/>
            <w:noWrap/>
          </w:tcPr>
          <w:p w14:paraId="477630C4" w14:textId="77777777" w:rsidR="005E0F6C" w:rsidRDefault="005E0F6C" w:rsidP="005E0F6C">
            <w:pPr>
              <w:spacing w:line="276" w:lineRule="auto"/>
            </w:pPr>
            <w:r>
              <w:t>[[FPC6InstallComment]] &lt;&lt;COMMENT&gt;&gt;</w:t>
            </w:r>
          </w:p>
          <w:p w14:paraId="1C39A61F" w14:textId="77777777" w:rsidR="005E0F6C" w:rsidRDefault="005E0F6C" w:rsidP="005E0F6C">
            <w:pPr>
              <w:spacing w:line="276" w:lineRule="auto"/>
            </w:pPr>
            <w:r>
              <w:t>[[FPC6InstallTime]] &lt;&lt;TIMESTAMP&gt;&gt;</w:t>
            </w:r>
          </w:p>
          <w:p w14:paraId="6AA6C1B6" w14:textId="77777777" w:rsidR="005E0F6C" w:rsidRDefault="005E0F6C" w:rsidP="005E0F6C">
            <w:pPr>
              <w:spacing w:line="276" w:lineRule="auto"/>
            </w:pPr>
            <w:r>
              <w:t>[[FPC6InstallTech]] &lt;&lt;SRFCVP&gt;&gt;</w:t>
            </w:r>
          </w:p>
        </w:tc>
      </w:tr>
      <w:tr w:rsidR="005E0F6C" w:rsidRPr="00D97B1C" w14:paraId="4EF21875" w14:textId="77777777" w:rsidTr="005E0F6C">
        <w:trPr>
          <w:trHeight w:val="288"/>
        </w:trPr>
        <w:tc>
          <w:tcPr>
            <w:tcW w:w="1345" w:type="dxa"/>
            <w:vMerge/>
          </w:tcPr>
          <w:p w14:paraId="46CEE8E8" w14:textId="77777777" w:rsidR="005E0F6C" w:rsidRDefault="005E0F6C" w:rsidP="005E0F6C"/>
        </w:tc>
        <w:tc>
          <w:tcPr>
            <w:tcW w:w="19887" w:type="dxa"/>
          </w:tcPr>
          <w:p w14:paraId="0AC9EE4B" w14:textId="77777777" w:rsidR="005E0F6C" w:rsidRDefault="005E0F6C" w:rsidP="005E0F6C">
            <w:r>
              <w:t xml:space="preserve">24. </w:t>
            </w:r>
            <w:r w:rsidRPr="00F82D15">
              <w:t>Remove couple</w:t>
            </w:r>
            <w:r>
              <w:t>r alignment table from lollipop and install FPC support arm.</w:t>
            </w:r>
          </w:p>
          <w:p w14:paraId="7FC756D5" w14:textId="77777777" w:rsidR="005E0F6C" w:rsidRPr="00F82D15" w:rsidRDefault="005E0F6C" w:rsidP="005E0F6C"/>
        </w:tc>
        <w:tc>
          <w:tcPr>
            <w:tcW w:w="5760" w:type="dxa"/>
            <w:noWrap/>
          </w:tcPr>
          <w:p w14:paraId="1D5B344C" w14:textId="77777777" w:rsidR="005E0F6C" w:rsidRDefault="005E0F6C" w:rsidP="005E0F6C">
            <w:pPr>
              <w:spacing w:line="276" w:lineRule="auto"/>
            </w:pPr>
            <w:r>
              <w:t>[[FPC6SupportArmInstalled]] &lt;&lt;YESNO&gt;&gt;</w:t>
            </w:r>
          </w:p>
        </w:tc>
      </w:tr>
      <w:tr w:rsidR="005E0F6C" w:rsidRPr="00D97B1C" w14:paraId="77EBA80D" w14:textId="77777777" w:rsidTr="005E0F6C">
        <w:trPr>
          <w:trHeight w:val="279"/>
        </w:trPr>
        <w:tc>
          <w:tcPr>
            <w:tcW w:w="1345" w:type="dxa"/>
            <w:vMerge w:val="restart"/>
          </w:tcPr>
          <w:p w14:paraId="38A119F8" w14:textId="77777777" w:rsidR="005E0F6C" w:rsidRPr="00300BDA" w:rsidRDefault="005E0F6C" w:rsidP="005E0F6C">
            <w:r>
              <w:t>20.</w:t>
            </w:r>
          </w:p>
        </w:tc>
        <w:tc>
          <w:tcPr>
            <w:tcW w:w="19887" w:type="dxa"/>
          </w:tcPr>
          <w:p w14:paraId="176E144A" w14:textId="77777777" w:rsidR="005E0F6C" w:rsidRPr="006A3A79" w:rsidRDefault="005E0F6C" w:rsidP="005E0F6C">
            <w:pPr>
              <w:rPr>
                <w:b/>
                <w:u w:val="single"/>
              </w:rPr>
            </w:pPr>
            <w:bookmarkStart w:id="14" w:name="_Toc96942521"/>
            <w:r w:rsidRPr="006A3A79">
              <w:rPr>
                <w:b/>
                <w:u w:val="single"/>
              </w:rPr>
              <w:t>Cavity 6 Assembly to Cavity String, including Bellows installation between Cavity 5 and Cavity 6</w:t>
            </w:r>
            <w:bookmarkEnd w:id="14"/>
          </w:p>
          <w:p w14:paraId="750D2283" w14:textId="77777777" w:rsidR="005E0F6C" w:rsidRPr="00F82D15" w:rsidRDefault="005E0F6C" w:rsidP="005E0F6C">
            <w:r>
              <w:t xml:space="preserve">1. </w:t>
            </w:r>
            <w:r w:rsidRPr="00F82D15">
              <w:t>Gather the following components</w:t>
            </w:r>
            <w:r>
              <w:t>. Verify the components are cleaned and ready for installation.</w:t>
            </w:r>
          </w:p>
          <w:p w14:paraId="13F1EE4F" w14:textId="77777777" w:rsidR="005E0F6C" w:rsidRPr="00F82D15" w:rsidRDefault="005E0F6C" w:rsidP="009B7C92">
            <w:pPr>
              <w:pStyle w:val="ListParagraph"/>
              <w:numPr>
                <w:ilvl w:val="0"/>
                <w:numId w:val="19"/>
              </w:numPr>
            </w:pPr>
            <w:r w:rsidRPr="00F82D15">
              <w:t xml:space="preserve">2 bellows flange </w:t>
            </w:r>
            <w:r>
              <w:t>alignment blank</w:t>
            </w:r>
            <w:r w:rsidRPr="00F82D15">
              <w:t>s</w:t>
            </w:r>
          </w:p>
          <w:p w14:paraId="435003C6" w14:textId="77777777" w:rsidR="005E0F6C" w:rsidRPr="00F82D15" w:rsidRDefault="005E0F6C" w:rsidP="009B7C92">
            <w:pPr>
              <w:pStyle w:val="ListParagraph"/>
              <w:numPr>
                <w:ilvl w:val="0"/>
                <w:numId w:val="19"/>
              </w:numPr>
            </w:pPr>
            <w:r w:rsidRPr="00F82D15">
              <w:t xml:space="preserve">1 </w:t>
            </w:r>
            <w:r>
              <w:t>beamline</w:t>
            </w:r>
            <w:r w:rsidRPr="00F82D15">
              <w:t xml:space="preserve"> gasket</w:t>
            </w:r>
          </w:p>
          <w:p w14:paraId="6FAD89CF" w14:textId="77777777" w:rsidR="005E0F6C" w:rsidRDefault="005E0F6C" w:rsidP="009B7C92">
            <w:pPr>
              <w:pStyle w:val="ListParagraph"/>
              <w:numPr>
                <w:ilvl w:val="0"/>
                <w:numId w:val="19"/>
              </w:numPr>
            </w:pPr>
            <w:r w:rsidRPr="00F82D15">
              <w:t>4 covered spring clamps</w:t>
            </w:r>
          </w:p>
          <w:p w14:paraId="6F8CC3F5" w14:textId="77777777" w:rsidR="005E0F6C" w:rsidRPr="0024558A" w:rsidRDefault="005E0F6C" w:rsidP="009B7C92">
            <w:pPr>
              <w:pStyle w:val="ListParagraph"/>
              <w:numPr>
                <w:ilvl w:val="0"/>
                <w:numId w:val="19"/>
              </w:numPr>
            </w:pPr>
            <w:r w:rsidRPr="0024558A">
              <w:t xml:space="preserve">Fasteners </w:t>
            </w:r>
          </w:p>
          <w:p w14:paraId="06466E4A" w14:textId="77777777" w:rsidR="005E0F6C" w:rsidRDefault="005E0F6C" w:rsidP="009B7C92">
            <w:pPr>
              <w:pStyle w:val="ListParagraph"/>
              <w:numPr>
                <w:ilvl w:val="0"/>
                <w:numId w:val="19"/>
              </w:numPr>
            </w:pPr>
            <w:r>
              <w:t>Retainer clips</w:t>
            </w:r>
          </w:p>
          <w:p w14:paraId="5701D018" w14:textId="77777777" w:rsidR="005E0F6C" w:rsidRDefault="005E0F6C" w:rsidP="009B7C92">
            <w:pPr>
              <w:pStyle w:val="ListParagraph"/>
              <w:numPr>
                <w:ilvl w:val="0"/>
                <w:numId w:val="19"/>
              </w:numPr>
            </w:pPr>
            <w:r>
              <w:t>Wrenches</w:t>
            </w:r>
          </w:p>
          <w:p w14:paraId="7B98FFEF" w14:textId="77777777" w:rsidR="005E0F6C" w:rsidRPr="001E397C" w:rsidRDefault="005E0F6C" w:rsidP="005E0F6C"/>
        </w:tc>
        <w:tc>
          <w:tcPr>
            <w:tcW w:w="5760" w:type="dxa"/>
          </w:tcPr>
          <w:p w14:paraId="379F5E26" w14:textId="77777777" w:rsidR="005E0F6C" w:rsidRDefault="005E0F6C" w:rsidP="005E0F6C"/>
        </w:tc>
      </w:tr>
      <w:tr w:rsidR="005E0F6C" w:rsidRPr="00D97B1C" w14:paraId="4D406186" w14:textId="77777777" w:rsidTr="005E0F6C">
        <w:trPr>
          <w:trHeight w:val="279"/>
        </w:trPr>
        <w:tc>
          <w:tcPr>
            <w:tcW w:w="1345" w:type="dxa"/>
            <w:vMerge/>
          </w:tcPr>
          <w:p w14:paraId="269AE92B" w14:textId="77777777" w:rsidR="005E0F6C" w:rsidRDefault="005E0F6C" w:rsidP="005E0F6C"/>
        </w:tc>
        <w:tc>
          <w:tcPr>
            <w:tcW w:w="19887" w:type="dxa"/>
          </w:tcPr>
          <w:p w14:paraId="1FEFE692" w14:textId="77777777" w:rsidR="005E0F6C" w:rsidRPr="006A3A79" w:rsidRDefault="005E0F6C" w:rsidP="005E0F6C">
            <w:pPr>
              <w:rPr>
                <w:b/>
              </w:rPr>
            </w:pPr>
            <w:r w:rsidRPr="006A3A79">
              <w:rPr>
                <w:b/>
              </w:rPr>
              <w:t>Prepare the Bellows</w:t>
            </w:r>
          </w:p>
          <w:p w14:paraId="516D419C" w14:textId="77777777" w:rsidR="005E0F6C" w:rsidRDefault="005E0F6C" w:rsidP="005E0F6C">
            <w:r>
              <w:t>2. Place the bellows alignment table on the upstream lollipop for Cavity 6.</w:t>
            </w:r>
          </w:p>
          <w:p w14:paraId="677ADDF4" w14:textId="77777777" w:rsidR="005E0F6C" w:rsidRDefault="005E0F6C" w:rsidP="005E0F6C">
            <w:r>
              <w:t>3. Place the bellows in the alignment fixture and align the two flanges.</w:t>
            </w:r>
          </w:p>
          <w:p w14:paraId="6FA1C323" w14:textId="77777777" w:rsidR="005E0F6C" w:rsidRDefault="005E0F6C" w:rsidP="005E0F6C">
            <w:r>
              <w:t>4. Compress the bellows and install the bellows restraint blocks onto the bellows using 2 bolts per restraint. Use Ionized N2 to clean the bellows to Spec 1 in accordance with the Ionized N2 Parts Cleaning Procedure.</w:t>
            </w:r>
          </w:p>
          <w:p w14:paraId="2BC80C54" w14:textId="77777777" w:rsidR="005E0F6C" w:rsidRDefault="005E0F6C" w:rsidP="005E0F6C">
            <w:r>
              <w:t>5. Install the bellows in the alignment fixture. Use Ionized N2 to clean the bellows to Spec 1 in accordance with the Ionized N2 Parts Cleaning Procedure.</w:t>
            </w:r>
          </w:p>
          <w:p w14:paraId="348DBAAC" w14:textId="77777777" w:rsidR="005E0F6C" w:rsidRDefault="005E0F6C" w:rsidP="005E0F6C">
            <w:r>
              <w:t>6. Carefully place an alignment blank on both ends of the bellows. Clamp in place with two covered spring clamps per flange. Open the clamps down and away from the bellows.</w:t>
            </w:r>
          </w:p>
          <w:p w14:paraId="3C3F2F40" w14:textId="77777777" w:rsidR="005E0F6C" w:rsidRPr="008719FF" w:rsidRDefault="005E0F6C" w:rsidP="005E0F6C"/>
        </w:tc>
        <w:tc>
          <w:tcPr>
            <w:tcW w:w="5760" w:type="dxa"/>
          </w:tcPr>
          <w:p w14:paraId="5F049120" w14:textId="77777777" w:rsidR="005E0F6C" w:rsidRDefault="005E0F6C" w:rsidP="005E0F6C">
            <w:r>
              <w:t>[[BLBPSN5_6]] &lt;&lt;BLBPSN&gt;&gt;</w:t>
            </w:r>
          </w:p>
        </w:tc>
      </w:tr>
      <w:tr w:rsidR="005E0F6C" w:rsidRPr="00D97B1C" w14:paraId="3024964A" w14:textId="77777777" w:rsidTr="005E0F6C">
        <w:trPr>
          <w:trHeight w:val="279"/>
        </w:trPr>
        <w:tc>
          <w:tcPr>
            <w:tcW w:w="1345" w:type="dxa"/>
            <w:vMerge/>
          </w:tcPr>
          <w:p w14:paraId="39EA36E9" w14:textId="77777777" w:rsidR="005E0F6C" w:rsidRDefault="005E0F6C" w:rsidP="005E0F6C"/>
        </w:tc>
        <w:tc>
          <w:tcPr>
            <w:tcW w:w="19887" w:type="dxa"/>
          </w:tcPr>
          <w:p w14:paraId="69494B54" w14:textId="77777777" w:rsidR="005E0F6C" w:rsidRPr="006A3A79" w:rsidRDefault="005E0F6C" w:rsidP="005E0F6C">
            <w:pPr>
              <w:rPr>
                <w:b/>
              </w:rPr>
            </w:pPr>
            <w:r w:rsidRPr="006A3A79">
              <w:rPr>
                <w:b/>
              </w:rPr>
              <w:t>Prepare the Cavity 6 Upstream Flange</w:t>
            </w:r>
          </w:p>
          <w:p w14:paraId="3BDBC8AE" w14:textId="77777777" w:rsidR="005E0F6C" w:rsidRDefault="005E0F6C" w:rsidP="005E0F6C"/>
          <w:p w14:paraId="79AE9C04" w14:textId="77777777" w:rsidR="005E0F6C" w:rsidRDefault="005E0F6C" w:rsidP="005E0F6C">
            <w:r>
              <w:t xml:space="preserve">7. </w:t>
            </w:r>
            <w:r w:rsidRPr="001E397C">
              <w:t xml:space="preserve">Verify the purge software is set to "Purge" for </w:t>
            </w:r>
            <w:r>
              <w:t>the Downstream Purge Line.</w:t>
            </w:r>
          </w:p>
          <w:p w14:paraId="3AA4395E" w14:textId="77777777" w:rsidR="005E0F6C" w:rsidRPr="001E397C" w:rsidRDefault="005E0F6C" w:rsidP="005E0F6C"/>
          <w:p w14:paraId="4939A4FD" w14:textId="77777777" w:rsidR="005E0F6C" w:rsidRDefault="005E0F6C" w:rsidP="005E0F6C">
            <w:r>
              <w:t xml:space="preserve">8. </w:t>
            </w:r>
            <w:r w:rsidRPr="001E397C">
              <w:t xml:space="preserve">Remove </w:t>
            </w:r>
            <w:r>
              <w:t>the 4</w:t>
            </w:r>
            <w:r w:rsidRPr="001E397C">
              <w:t xml:space="preserve"> studs </w:t>
            </w:r>
            <w:r>
              <w:t xml:space="preserve">indicated in the positions 3, 6, 9, and 12 in the drawing below </w:t>
            </w:r>
            <w:r w:rsidRPr="001E397C">
              <w:t>from the cavity upstream end flange</w:t>
            </w:r>
            <w:r>
              <w:t xml:space="preserve"> in a star pattern</w:t>
            </w:r>
            <w:r w:rsidRPr="001E397C">
              <w:t xml:space="preserve">. </w:t>
            </w:r>
          </w:p>
          <w:p w14:paraId="437B4F95" w14:textId="77777777" w:rsidR="005E0F6C" w:rsidRDefault="005E0F6C" w:rsidP="005E0F6C">
            <w:r>
              <w:t>Then remove the studs in positions 2, 5, 8, and 11 from the cavity downstream end flange in a star pattern.</w:t>
            </w:r>
          </w:p>
          <w:p w14:paraId="6CA8E084" w14:textId="77777777" w:rsidR="005E0F6C" w:rsidRDefault="005E0F6C" w:rsidP="005E0F6C">
            <w:r>
              <w:t xml:space="preserve">The 4 remaining studs shall be located every third hole in the flange. </w:t>
            </w:r>
          </w:p>
          <w:p w14:paraId="25BA1C8B" w14:textId="77777777" w:rsidR="005E0F6C" w:rsidRDefault="005E0F6C" w:rsidP="005E0F6C">
            <w:r>
              <w:t>Prepare an IPA dipped Q-tip and remove excess liquid from the Q-tip before cleaning the bolt holes. Clean bolt holes with the IPA dipped Q-tip.</w:t>
            </w:r>
          </w:p>
          <w:p w14:paraId="6FE5CC3F" w14:textId="77777777" w:rsidR="005E0F6C" w:rsidRDefault="005E0F6C" w:rsidP="005E0F6C">
            <w:r>
              <w:t>Use ionized N2 to spray open bolt holes from both directions to Spec 1 in accordance with the Ionized N2 Parts Cleaning Procedure.</w:t>
            </w:r>
          </w:p>
          <w:p w14:paraId="5DD97F3A" w14:textId="77777777" w:rsidR="005E0F6C" w:rsidRDefault="005E0F6C" w:rsidP="005E0F6C">
            <w:r>
              <w:t>Repeat using ionized N2 to spray open bolt holes from both directions two additional times to Spec 1 to ensure cleanliness before proceeding.</w:t>
            </w:r>
          </w:p>
          <w:p w14:paraId="7BF2B519" w14:textId="77777777" w:rsidR="005E0F6C" w:rsidRDefault="005E0F6C" w:rsidP="005E0F6C"/>
          <w:p w14:paraId="291A88E7" w14:textId="77777777" w:rsidR="005E0F6C" w:rsidRDefault="005E0F6C" w:rsidP="005E0F6C">
            <w:r>
              <w:rPr>
                <w:noProof/>
              </w:rPr>
              <w:drawing>
                <wp:inline distT="0" distB="0" distL="0" distR="0" wp14:anchorId="6590D4C3" wp14:editId="003F255E">
                  <wp:extent cx="5486400" cy="387745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877453"/>
                          </a:xfrm>
                          <a:prstGeom prst="rect">
                            <a:avLst/>
                          </a:prstGeom>
                        </pic:spPr>
                      </pic:pic>
                    </a:graphicData>
                  </a:graphic>
                </wp:inline>
              </w:drawing>
            </w:r>
          </w:p>
          <w:p w14:paraId="7A02D377" w14:textId="77777777" w:rsidR="005E0F6C" w:rsidRPr="001E397C" w:rsidRDefault="005E0F6C" w:rsidP="005E0F6C"/>
          <w:p w14:paraId="59777C5B" w14:textId="77777777" w:rsidR="005E0F6C" w:rsidRDefault="005E0F6C" w:rsidP="005E0F6C">
            <w:r>
              <w:t xml:space="preserve">9. </w:t>
            </w:r>
            <w:r w:rsidRPr="001E397C">
              <w:t>Install 4 new pre-cl</w:t>
            </w:r>
            <w:r>
              <w:t>eaned [Spec 1] studs in positions 2, 5, 8, and 11 to ensure equal pressure on the gasket. Torque these pre-cleaned studs to 31 ft-lbs.</w:t>
            </w:r>
          </w:p>
          <w:p w14:paraId="57EAA046" w14:textId="77777777" w:rsidR="005E0F6C" w:rsidRPr="001E397C" w:rsidRDefault="005E0F6C" w:rsidP="005E0F6C"/>
          <w:p w14:paraId="5F1388E0" w14:textId="77777777" w:rsidR="005E0F6C" w:rsidRDefault="005E0F6C" w:rsidP="005E0F6C">
            <w:r>
              <w:t xml:space="preserve">10. </w:t>
            </w:r>
            <w:r w:rsidRPr="001E397C">
              <w:t>Remove final 4 original studs 2 at a time from the flange</w:t>
            </w:r>
            <w:r>
              <w:t xml:space="preserve"> in a star pattern</w:t>
            </w:r>
            <w:r w:rsidRPr="001E397C">
              <w:t xml:space="preserve">. </w:t>
            </w:r>
          </w:p>
          <w:p w14:paraId="0B76E55A" w14:textId="77777777" w:rsidR="005E0F6C" w:rsidRDefault="005E0F6C" w:rsidP="005E0F6C">
            <w:r>
              <w:t>Prepare an IPA dipped Q-tip and remove excess liquid from the Q-tip before cleaning the bolt holes. Clean bolt holes with the IPA dipped Q-tip.</w:t>
            </w:r>
          </w:p>
          <w:p w14:paraId="6B49575A" w14:textId="77777777" w:rsidR="005E0F6C" w:rsidRDefault="005E0F6C" w:rsidP="005E0F6C">
            <w:r>
              <w:t>Use ionized N2 to spray open bolt holes from both directions to Spec 1 in accordance with the Ionized N2 Parts Cleaning Procedure.</w:t>
            </w:r>
          </w:p>
          <w:p w14:paraId="77A91798" w14:textId="77777777" w:rsidR="005E0F6C" w:rsidRDefault="005E0F6C" w:rsidP="005E0F6C">
            <w:r>
              <w:t>Repeat using ionized N2 to spray open bolt holes from both directions two additional times to Spec 1 to ensure cleanliness before proceeding.</w:t>
            </w:r>
          </w:p>
          <w:p w14:paraId="2CFB24D2" w14:textId="77777777" w:rsidR="005E0F6C" w:rsidRDefault="005E0F6C" w:rsidP="005E0F6C"/>
          <w:p w14:paraId="39C056D8" w14:textId="77777777" w:rsidR="005E0F6C" w:rsidRDefault="005E0F6C" w:rsidP="005E0F6C">
            <w:r>
              <w:t xml:space="preserve">11. Hold the cavity upstream end flange and beamline blank flange tight so that there is no movement of the flanges while studs are being removed. </w:t>
            </w:r>
          </w:p>
          <w:p w14:paraId="22D06C0B" w14:textId="77777777" w:rsidR="005E0F6C" w:rsidRDefault="005E0F6C" w:rsidP="005E0F6C">
            <w:r>
              <w:t>Remove the stud in position 5, pulling the stud away from the cavity.</w:t>
            </w:r>
          </w:p>
          <w:p w14:paraId="30CDB817" w14:textId="77777777" w:rsidR="005E0F6C" w:rsidRDefault="005E0F6C" w:rsidP="005E0F6C">
            <w:r>
              <w:t>Then remove the stud in position 11, pulling the stud away the cavity.</w:t>
            </w:r>
          </w:p>
          <w:p w14:paraId="5F1C18E1" w14:textId="77777777" w:rsidR="005E0F6C" w:rsidRDefault="005E0F6C" w:rsidP="005E0F6C">
            <w:r>
              <w:t>Then remove the stud in position 2, pulling the stud away the cavity.</w:t>
            </w:r>
          </w:p>
          <w:p w14:paraId="53F3575D" w14:textId="77777777" w:rsidR="005E0F6C" w:rsidRDefault="005E0F6C" w:rsidP="005E0F6C">
            <w:r>
              <w:t>Then remove the stud in position 8, pulling the stud away the cavity.</w:t>
            </w:r>
          </w:p>
          <w:p w14:paraId="396B6CA4"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6933B1F5" w14:textId="77777777" w:rsidR="005E0F6C" w:rsidRDefault="005E0F6C" w:rsidP="005E0F6C">
            <w:r>
              <w:t>Verify the purge starts.</w:t>
            </w:r>
          </w:p>
          <w:p w14:paraId="7F3EF0CC" w14:textId="77777777" w:rsidR="005E0F6C" w:rsidRDefault="005E0F6C" w:rsidP="005E0F6C"/>
          <w:p w14:paraId="2CA8B86C" w14:textId="77777777" w:rsidR="005E0F6C" w:rsidRDefault="005E0F6C" w:rsidP="005E0F6C">
            <w:r>
              <w:t xml:space="preserve">12.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open cavity flange.</w:t>
            </w:r>
          </w:p>
          <w:p w14:paraId="5FB7D9E1" w14:textId="77777777" w:rsidR="005E0F6C" w:rsidRPr="008719FF" w:rsidRDefault="005E0F6C" w:rsidP="005E0F6C"/>
        </w:tc>
        <w:tc>
          <w:tcPr>
            <w:tcW w:w="5760" w:type="dxa"/>
            <w:vMerge w:val="restart"/>
          </w:tcPr>
          <w:p w14:paraId="2B2E73FE" w14:textId="77777777" w:rsidR="005E0F6C" w:rsidRDefault="005E0F6C" w:rsidP="005E0F6C">
            <w:pPr>
              <w:pStyle w:val="Heading1"/>
              <w:numPr>
                <w:ilvl w:val="0"/>
                <w:numId w:val="0"/>
              </w:numPr>
              <w:ind w:left="360" w:hanging="360"/>
              <w:outlineLvl w:val="0"/>
            </w:pPr>
          </w:p>
        </w:tc>
      </w:tr>
      <w:tr w:rsidR="005E0F6C" w:rsidRPr="00D97B1C" w14:paraId="2EBA440B" w14:textId="77777777" w:rsidTr="005E0F6C">
        <w:trPr>
          <w:trHeight w:val="288"/>
        </w:trPr>
        <w:tc>
          <w:tcPr>
            <w:tcW w:w="1345" w:type="dxa"/>
            <w:vMerge/>
          </w:tcPr>
          <w:p w14:paraId="06A66582" w14:textId="77777777" w:rsidR="005E0F6C" w:rsidRDefault="005E0F6C" w:rsidP="005E0F6C"/>
        </w:tc>
        <w:tc>
          <w:tcPr>
            <w:tcW w:w="19887" w:type="dxa"/>
          </w:tcPr>
          <w:p w14:paraId="3890F0C9" w14:textId="77777777" w:rsidR="005E0F6C" w:rsidRPr="006A3A79" w:rsidRDefault="005E0F6C" w:rsidP="005E0F6C">
            <w:pPr>
              <w:rPr>
                <w:b/>
              </w:rPr>
            </w:pPr>
            <w:r w:rsidRPr="006A3A79">
              <w:rPr>
                <w:b/>
              </w:rPr>
              <w:t>Align the Bellows Non-Rotatable Flange and the Cavity 6 Upstream Flanges</w:t>
            </w:r>
          </w:p>
          <w:p w14:paraId="2B723094" w14:textId="77777777" w:rsidR="005E0F6C" w:rsidRDefault="005E0F6C" w:rsidP="005E0F6C">
            <w:r>
              <w:t>13. Carefully place the cleaned bellows holder with the bellows on the alignment table. The bellows not-rotatable flange shall be facing Cavity 6.</w:t>
            </w:r>
          </w:p>
          <w:p w14:paraId="56BE6446" w14:textId="77777777" w:rsidR="005E0F6C" w:rsidRPr="001E397C" w:rsidRDefault="005E0F6C" w:rsidP="005E0F6C">
            <w:r>
              <w:t xml:space="preserve">14. </w:t>
            </w:r>
            <w:r w:rsidRPr="001E397C">
              <w:t xml:space="preserve">Slowly slide the bellows </w:t>
            </w:r>
            <w:r>
              <w:t xml:space="preserve">towards Cavity 6 </w:t>
            </w:r>
            <w:r w:rsidRPr="001E397C">
              <w:t xml:space="preserve">to check flange alignment. The nipples on the </w:t>
            </w:r>
            <w:r>
              <w:t>alignment blank</w:t>
            </w:r>
            <w:r w:rsidRPr="001E397C">
              <w:t>s should move freely into the indents of the flanges. A slight rotation of the bellows flange can be performed if necessary during the alignment pr</w:t>
            </w:r>
            <w:r>
              <w:t>ocess.</w:t>
            </w:r>
          </w:p>
          <w:p w14:paraId="6119A858" w14:textId="77777777" w:rsidR="005E0F6C" w:rsidRDefault="005E0F6C" w:rsidP="005E0F6C">
            <w:r>
              <w:t xml:space="preserve">15. </w:t>
            </w:r>
            <w:r w:rsidRPr="001E397C">
              <w:t>Move the cavit</w:t>
            </w:r>
            <w:r>
              <w:t>y away from the bellows flange.</w:t>
            </w:r>
          </w:p>
          <w:p w14:paraId="305C2CC9" w14:textId="77777777" w:rsidR="005E0F6C" w:rsidRPr="001E397C" w:rsidRDefault="005E0F6C" w:rsidP="005E0F6C"/>
        </w:tc>
        <w:tc>
          <w:tcPr>
            <w:tcW w:w="5760" w:type="dxa"/>
            <w:vMerge/>
            <w:noWrap/>
          </w:tcPr>
          <w:p w14:paraId="5B2ED550" w14:textId="77777777" w:rsidR="005E0F6C" w:rsidRDefault="005E0F6C" w:rsidP="005E0F6C"/>
        </w:tc>
      </w:tr>
      <w:tr w:rsidR="005E0F6C" w:rsidRPr="00D97B1C" w14:paraId="2B677D74" w14:textId="77777777" w:rsidTr="005E0F6C">
        <w:trPr>
          <w:trHeight w:val="288"/>
        </w:trPr>
        <w:tc>
          <w:tcPr>
            <w:tcW w:w="1345" w:type="dxa"/>
            <w:vMerge/>
          </w:tcPr>
          <w:p w14:paraId="3AD115A4" w14:textId="77777777" w:rsidR="005E0F6C" w:rsidRDefault="005E0F6C" w:rsidP="005E0F6C"/>
        </w:tc>
        <w:tc>
          <w:tcPr>
            <w:tcW w:w="19887" w:type="dxa"/>
          </w:tcPr>
          <w:p w14:paraId="0237FE89" w14:textId="77777777" w:rsidR="005E0F6C" w:rsidRPr="006A3A79" w:rsidRDefault="005E0F6C" w:rsidP="005E0F6C">
            <w:pPr>
              <w:rPr>
                <w:b/>
              </w:rPr>
            </w:pPr>
            <w:r w:rsidRPr="006A3A79">
              <w:rPr>
                <w:b/>
              </w:rPr>
              <w:t>Install the Bellows to Cavity 6</w:t>
            </w:r>
          </w:p>
          <w:p w14:paraId="392C8BF6" w14:textId="77777777" w:rsidR="005E0F6C" w:rsidRPr="001E397C" w:rsidRDefault="005E0F6C" w:rsidP="005E0F6C">
            <w:r>
              <w:t xml:space="preserve">16. </w:t>
            </w:r>
            <w:r w:rsidRPr="001E397C">
              <w:t xml:space="preserve">Carefully remove the </w:t>
            </w:r>
            <w:r>
              <w:t>alignment blank</w:t>
            </w:r>
            <w:r w:rsidRPr="001E397C">
              <w:t xml:space="preserve">s from the </w:t>
            </w:r>
            <w:r>
              <w:t>bellows non-rotatable flange and the cavity.</w:t>
            </w:r>
          </w:p>
          <w:p w14:paraId="7D022D10" w14:textId="77777777" w:rsidR="005E0F6C" w:rsidRPr="001E397C" w:rsidRDefault="005E0F6C" w:rsidP="005E0F6C">
            <w:r>
              <w:t xml:space="preserve">17.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5787C7B5" w14:textId="77777777" w:rsidR="005E0F6C" w:rsidRPr="001E397C" w:rsidRDefault="005E0F6C" w:rsidP="005E0F6C">
            <w:r>
              <w:t xml:space="preserve">18. </w:t>
            </w:r>
            <w:r w:rsidRPr="001E397C">
              <w:t>Slowly slide the cavity back into place against the g</w:t>
            </w:r>
            <w:r>
              <w:t>asket. Remove the gasket clips.</w:t>
            </w:r>
          </w:p>
          <w:p w14:paraId="0F053F34" w14:textId="77777777" w:rsidR="005E0F6C" w:rsidRPr="001E397C" w:rsidRDefault="005E0F6C" w:rsidP="005E0F6C">
            <w:r>
              <w:t>19. H</w:t>
            </w:r>
            <w:r w:rsidRPr="001E397C">
              <w:t>old the flanges tightly together, preventing the flanges from rotating or moving away from each other</w:t>
            </w:r>
            <w:r>
              <w:t xml:space="preserve">, </w:t>
            </w:r>
            <w:r w:rsidRPr="001E397C">
              <w:t>until the first 4 studs have been snugged tight with a wrench</w:t>
            </w:r>
            <w:r>
              <w:t>.</w:t>
            </w:r>
          </w:p>
          <w:p w14:paraId="57565633" w14:textId="77777777" w:rsidR="005E0F6C" w:rsidRPr="001E397C" w:rsidRDefault="005E0F6C" w:rsidP="005E0F6C">
            <w:r>
              <w:t>20. P</w:t>
            </w:r>
            <w:r w:rsidRPr="001E397C">
              <w:t>lace 4 pre-cleaned [Spec 1] studs in a star pattern in the cavity flan</w:t>
            </w:r>
            <w:r>
              <w:t>ge and snug them with a wrench.</w:t>
            </w:r>
          </w:p>
          <w:p w14:paraId="2635D817" w14:textId="77777777" w:rsidR="005E0F6C" w:rsidRPr="001E397C" w:rsidRDefault="005E0F6C" w:rsidP="005E0F6C">
            <w:r>
              <w:t>21. P</w:t>
            </w:r>
            <w:r w:rsidRPr="001E397C">
              <w:t xml:space="preserve">lace the remaining fasteners on the flange continuing the star pattern and </w:t>
            </w:r>
            <w:r>
              <w:t>snug all of them with a wrench.</w:t>
            </w:r>
          </w:p>
          <w:p w14:paraId="7AAFC3F7" w14:textId="77777777" w:rsidR="005E0F6C" w:rsidRDefault="005E0F6C" w:rsidP="005E0F6C">
            <w:r>
              <w:t xml:space="preserve">22.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 xml:space="preserve"> Do not increase torque at this time. Final torqueing will be performed after both ends of the bellows have been attached to the cavities.</w:t>
            </w:r>
          </w:p>
          <w:p w14:paraId="43FDE439" w14:textId="77777777" w:rsidR="005E0F6C" w:rsidRDefault="005E0F6C" w:rsidP="005E0F6C">
            <w:r>
              <w:t>23. Remove the bellows holder and adjustable table from the lollipop.</w:t>
            </w:r>
          </w:p>
          <w:p w14:paraId="7E294488" w14:textId="77777777" w:rsidR="005E0F6C" w:rsidRPr="001E397C" w:rsidRDefault="005E0F6C" w:rsidP="005E0F6C"/>
        </w:tc>
        <w:tc>
          <w:tcPr>
            <w:tcW w:w="5760" w:type="dxa"/>
            <w:vMerge/>
            <w:noWrap/>
          </w:tcPr>
          <w:p w14:paraId="10370FD8" w14:textId="77777777" w:rsidR="005E0F6C" w:rsidRDefault="005E0F6C" w:rsidP="005E0F6C"/>
        </w:tc>
      </w:tr>
      <w:tr w:rsidR="005E0F6C" w:rsidRPr="00D97B1C" w14:paraId="4579D17D" w14:textId="77777777" w:rsidTr="005E0F6C">
        <w:trPr>
          <w:trHeight w:val="288"/>
        </w:trPr>
        <w:tc>
          <w:tcPr>
            <w:tcW w:w="1345" w:type="dxa"/>
            <w:vMerge/>
          </w:tcPr>
          <w:p w14:paraId="3C449685" w14:textId="77777777" w:rsidR="005E0F6C" w:rsidRDefault="005E0F6C" w:rsidP="005E0F6C"/>
        </w:tc>
        <w:tc>
          <w:tcPr>
            <w:tcW w:w="19887" w:type="dxa"/>
          </w:tcPr>
          <w:p w14:paraId="2E4F3BD1" w14:textId="77777777" w:rsidR="005E0F6C" w:rsidRPr="006A3A79" w:rsidRDefault="005E0F6C" w:rsidP="005E0F6C">
            <w:pPr>
              <w:rPr>
                <w:b/>
              </w:rPr>
            </w:pPr>
            <w:r w:rsidRPr="006A3A79">
              <w:rPr>
                <w:b/>
              </w:rPr>
              <w:t>Prepare Cavity 5 Downstream Flange</w:t>
            </w:r>
          </w:p>
          <w:p w14:paraId="30B6900D" w14:textId="77777777" w:rsidR="005E0F6C" w:rsidRDefault="005E0F6C" w:rsidP="005E0F6C"/>
          <w:p w14:paraId="66C1155E" w14:textId="77777777" w:rsidR="005E0F6C" w:rsidRDefault="005E0F6C" w:rsidP="005E0F6C">
            <w:r>
              <w:t xml:space="preserve">24. </w:t>
            </w:r>
            <w:r w:rsidRPr="00F82D15">
              <w:t xml:space="preserve">Verify the purge software is set to "Purge" for </w:t>
            </w:r>
            <w:r>
              <w:t>the Upstream Purge Line</w:t>
            </w:r>
            <w:r w:rsidRPr="00F82D15">
              <w:t>.</w:t>
            </w:r>
          </w:p>
          <w:p w14:paraId="185D9E67" w14:textId="77777777" w:rsidR="005E0F6C" w:rsidRDefault="005E0F6C" w:rsidP="005E0F6C"/>
          <w:p w14:paraId="5A92946E" w14:textId="77777777" w:rsidR="005E0F6C" w:rsidRDefault="005E0F6C" w:rsidP="005E0F6C">
            <w:r>
              <w:t xml:space="preserve">25. </w:t>
            </w:r>
            <w:r w:rsidRPr="001E397C">
              <w:t xml:space="preserve">Remove </w:t>
            </w:r>
            <w:r>
              <w:t>the 4</w:t>
            </w:r>
            <w:r w:rsidRPr="001E397C">
              <w:t xml:space="preserve"> studs </w:t>
            </w:r>
            <w:r>
              <w:t xml:space="preserve">indicated in positions 3, 6, 9, and 12 in the drawing below </w:t>
            </w:r>
            <w:r w:rsidRPr="001E397C">
              <w:t xml:space="preserve">from the cavity </w:t>
            </w:r>
            <w:r>
              <w:t>downstream</w:t>
            </w:r>
            <w:r w:rsidRPr="001E397C">
              <w:t xml:space="preserve"> end flange</w:t>
            </w:r>
            <w:r>
              <w:t xml:space="preserve"> in a star pattern</w:t>
            </w:r>
            <w:r w:rsidRPr="001E397C">
              <w:t xml:space="preserve">. </w:t>
            </w:r>
          </w:p>
          <w:p w14:paraId="445536F2" w14:textId="77777777" w:rsidR="005E0F6C" w:rsidRDefault="005E0F6C" w:rsidP="005E0F6C">
            <w:r>
              <w:t>Then remove the studs in positions 2, 5, 8, and 11 from the cavity downstream end flange in a star pattern.</w:t>
            </w:r>
          </w:p>
          <w:p w14:paraId="1429CCD7" w14:textId="77777777" w:rsidR="005E0F6C" w:rsidRDefault="005E0F6C" w:rsidP="005E0F6C">
            <w:r>
              <w:t xml:space="preserve">The 4 remaining studs shall be located every third hole in the flange. </w:t>
            </w:r>
          </w:p>
          <w:p w14:paraId="22A40F4D" w14:textId="77777777" w:rsidR="005E0F6C" w:rsidRDefault="005E0F6C" w:rsidP="005E0F6C">
            <w:r>
              <w:t>Prepare an IPA dipped Q-tip and remove excess liquid from the Q-tip before cleaning the bolt holes. Clean bolt holes with the IPA dipped Q-tip.</w:t>
            </w:r>
          </w:p>
          <w:p w14:paraId="0AEBC37C" w14:textId="77777777" w:rsidR="005E0F6C" w:rsidRDefault="005E0F6C" w:rsidP="005E0F6C">
            <w:r>
              <w:t xml:space="preserve">Use ionized N2 to spray open bolt holes from both directions to Spec 1 in accordance with the Ionized N2 Parts Cleaning Procedure. </w:t>
            </w:r>
          </w:p>
          <w:p w14:paraId="11B71C9B" w14:textId="77777777" w:rsidR="005E0F6C" w:rsidRDefault="005E0F6C" w:rsidP="005E0F6C">
            <w:r>
              <w:t>Repeat using ionized N2 to spray open bolt holes from both directions two additional times to Spec 1 to ensure cleanliness before proceeding.</w:t>
            </w:r>
          </w:p>
          <w:p w14:paraId="38D10E65" w14:textId="77777777" w:rsidR="005E0F6C" w:rsidRDefault="005E0F6C" w:rsidP="005E0F6C"/>
          <w:p w14:paraId="47221959" w14:textId="77777777" w:rsidR="005E0F6C" w:rsidRPr="001E397C" w:rsidRDefault="005E0F6C" w:rsidP="005E0F6C">
            <w:r>
              <w:rPr>
                <w:noProof/>
              </w:rPr>
              <w:drawing>
                <wp:inline distT="0" distB="0" distL="0" distR="0" wp14:anchorId="1189498A" wp14:editId="5AD6E410">
                  <wp:extent cx="5486400" cy="37148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714819"/>
                          </a:xfrm>
                          <a:prstGeom prst="rect">
                            <a:avLst/>
                          </a:prstGeom>
                        </pic:spPr>
                      </pic:pic>
                    </a:graphicData>
                  </a:graphic>
                </wp:inline>
              </w:drawing>
            </w:r>
          </w:p>
          <w:p w14:paraId="02335150" w14:textId="77777777" w:rsidR="005E0F6C" w:rsidRDefault="005E0F6C" w:rsidP="005E0F6C">
            <w:r>
              <w:t xml:space="preserve">26. </w:t>
            </w:r>
            <w:r w:rsidRPr="001E397C">
              <w:t>Install 4 new pre-cl</w:t>
            </w:r>
            <w:r>
              <w:t>eaned [Spec 1] studs in positions 2, 5, 8, and 11 in a star pattern to ensure equal pressure on the gasket. Torque these pre-cleaned studs to 31 ft-lbs.</w:t>
            </w:r>
          </w:p>
          <w:p w14:paraId="05C325B6" w14:textId="77777777" w:rsidR="005E0F6C" w:rsidRPr="001E397C" w:rsidRDefault="005E0F6C" w:rsidP="005E0F6C"/>
          <w:p w14:paraId="2A8A5AB6" w14:textId="77777777" w:rsidR="005E0F6C" w:rsidRDefault="005E0F6C" w:rsidP="005E0F6C">
            <w:r>
              <w:t xml:space="preserve">27. </w:t>
            </w:r>
            <w:r w:rsidRPr="001E397C">
              <w:t>Remove final 4 original studs 2 at a time from the flange</w:t>
            </w:r>
            <w:r>
              <w:t xml:space="preserve"> in a star pattern</w:t>
            </w:r>
            <w:r w:rsidRPr="001E397C">
              <w:t xml:space="preserve">. </w:t>
            </w:r>
          </w:p>
          <w:p w14:paraId="18C6CD4E" w14:textId="77777777" w:rsidR="005E0F6C" w:rsidRDefault="005E0F6C" w:rsidP="005E0F6C">
            <w:r>
              <w:t>Prepare an IPA dipped Q-tip and remove excess liquid from the Q-tip before cleaning the bolt holes. Clean bolt holes with the IPA dipped Q-tip.</w:t>
            </w:r>
          </w:p>
          <w:p w14:paraId="1DBEE1B9" w14:textId="77777777" w:rsidR="005E0F6C" w:rsidRDefault="005E0F6C" w:rsidP="005E0F6C">
            <w:r>
              <w:t>Use ionized N2 to spray open bolt holes from both directions to Spec 1 in accordance with the Ionized N2 Parts Cleaning Procedure.</w:t>
            </w:r>
          </w:p>
          <w:p w14:paraId="3EE630C4" w14:textId="77777777" w:rsidR="005E0F6C" w:rsidRPr="001E397C" w:rsidRDefault="005E0F6C" w:rsidP="005E0F6C">
            <w:r>
              <w:t>Repeat using ionized N2 to spray open bolt holes from both directions two additional times to Spec 1 to ensure cleanliness before proceeding.</w:t>
            </w:r>
          </w:p>
          <w:p w14:paraId="1FE99407" w14:textId="77777777" w:rsidR="005E0F6C" w:rsidRDefault="005E0F6C" w:rsidP="005E0F6C"/>
          <w:p w14:paraId="5EE090FB" w14:textId="77777777" w:rsidR="005E0F6C" w:rsidRDefault="005E0F6C" w:rsidP="005E0F6C">
            <w:r>
              <w:t xml:space="preserve">28. Hold the cavity downstream end flange and </w:t>
            </w:r>
            <w:proofErr w:type="gramStart"/>
            <w:r>
              <w:t>right angle</w:t>
            </w:r>
            <w:proofErr w:type="gramEnd"/>
            <w:r>
              <w:t xml:space="preserve"> valve sub-assembly flange tight so that there is no movement of the flanges while studs are being removed. </w:t>
            </w:r>
          </w:p>
          <w:p w14:paraId="6826CF1D" w14:textId="77777777" w:rsidR="005E0F6C" w:rsidRDefault="005E0F6C" w:rsidP="005E0F6C">
            <w:r>
              <w:t>Remove the stud in position 5, pulling the stud away from the cavity.</w:t>
            </w:r>
          </w:p>
          <w:p w14:paraId="33E474E3" w14:textId="77777777" w:rsidR="005E0F6C" w:rsidRDefault="005E0F6C" w:rsidP="005E0F6C">
            <w:r>
              <w:t>Then remove the stud in position 11, pulling the stud away the cavity.</w:t>
            </w:r>
          </w:p>
          <w:p w14:paraId="5E64EAC6" w14:textId="77777777" w:rsidR="005E0F6C" w:rsidRDefault="005E0F6C" w:rsidP="005E0F6C">
            <w:r>
              <w:t>Then remove the stud in position 2, pulling the stud away the cavity.</w:t>
            </w:r>
          </w:p>
          <w:p w14:paraId="608FA49D" w14:textId="77777777" w:rsidR="005E0F6C" w:rsidRDefault="005E0F6C" w:rsidP="005E0F6C">
            <w:r>
              <w:t>Then remove the stud in position 8, pulling the stud away the cavity.</w:t>
            </w:r>
          </w:p>
          <w:p w14:paraId="01AB1074"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1AA2D775" w14:textId="77777777" w:rsidR="005E0F6C" w:rsidRDefault="005E0F6C" w:rsidP="005E0F6C">
            <w:r>
              <w:t>Verify the purge starts.</w:t>
            </w:r>
          </w:p>
          <w:p w14:paraId="74306883" w14:textId="77777777" w:rsidR="005E0F6C" w:rsidRPr="001E397C" w:rsidRDefault="005E0F6C" w:rsidP="005E0F6C"/>
          <w:p w14:paraId="0026659A" w14:textId="77777777" w:rsidR="005E0F6C" w:rsidRDefault="005E0F6C" w:rsidP="005E0F6C">
            <w:r>
              <w:t xml:space="preserve">29.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cavity.</w:t>
            </w:r>
          </w:p>
          <w:p w14:paraId="5C1469BC" w14:textId="77777777" w:rsidR="005E0F6C" w:rsidRPr="001E397C" w:rsidRDefault="005E0F6C" w:rsidP="005E0F6C"/>
        </w:tc>
        <w:tc>
          <w:tcPr>
            <w:tcW w:w="5760" w:type="dxa"/>
            <w:vMerge w:val="restart"/>
            <w:noWrap/>
          </w:tcPr>
          <w:p w14:paraId="16293242" w14:textId="77777777" w:rsidR="005E0F6C" w:rsidRDefault="005E0F6C" w:rsidP="005E0F6C">
            <w:pPr>
              <w:spacing w:line="276" w:lineRule="auto"/>
            </w:pPr>
          </w:p>
        </w:tc>
      </w:tr>
      <w:tr w:rsidR="005E0F6C" w:rsidRPr="00D97B1C" w14:paraId="54D80A2A" w14:textId="77777777" w:rsidTr="005E0F6C">
        <w:trPr>
          <w:trHeight w:val="288"/>
        </w:trPr>
        <w:tc>
          <w:tcPr>
            <w:tcW w:w="1345" w:type="dxa"/>
            <w:vMerge/>
          </w:tcPr>
          <w:p w14:paraId="6D667522" w14:textId="77777777" w:rsidR="005E0F6C" w:rsidRDefault="005E0F6C" w:rsidP="005E0F6C"/>
        </w:tc>
        <w:tc>
          <w:tcPr>
            <w:tcW w:w="19887" w:type="dxa"/>
          </w:tcPr>
          <w:p w14:paraId="0EA8998F" w14:textId="77777777" w:rsidR="005E0F6C" w:rsidRPr="006A3A79" w:rsidRDefault="005E0F6C" w:rsidP="005E0F6C">
            <w:pPr>
              <w:rPr>
                <w:b/>
              </w:rPr>
            </w:pPr>
            <w:r w:rsidRPr="006A3A79">
              <w:rPr>
                <w:b/>
              </w:rPr>
              <w:t>Align the Bellows Rotatable Flange and Cavity 5 Downstream Flange</w:t>
            </w:r>
          </w:p>
          <w:p w14:paraId="7517AE54" w14:textId="77777777" w:rsidR="005E0F6C" w:rsidRDefault="005E0F6C" w:rsidP="005E0F6C">
            <w:r w:rsidRPr="00B84FC6">
              <w:t>30.</w:t>
            </w:r>
            <w:r>
              <w:t xml:space="preserve"> </w:t>
            </w:r>
            <w:r w:rsidRPr="00B84FC6">
              <w:t>Slowly</w:t>
            </w:r>
            <w:r w:rsidRPr="008F72FC">
              <w:t xml:space="preserve"> slide </w:t>
            </w:r>
            <w:r>
              <w:t>Cavity 6</w:t>
            </w:r>
            <w:r w:rsidRPr="008F72FC">
              <w:t xml:space="preserve"> towards </w:t>
            </w:r>
            <w:r>
              <w:t>Cavity 5</w:t>
            </w:r>
            <w:r w:rsidRPr="008F72FC">
              <w:t xml:space="preserve"> to check bellows rotatable flange alignment. The nipples on the flange alignment covers should move freely into the indents of the flanges. A slight rotation of the bellows flange can be performed if necessary during the alignment process. A bolt on each bellows restraint block can be loosened to allow for the rotatable f</w:t>
            </w:r>
            <w:r>
              <w:t>lange to be adjusted if needed.</w:t>
            </w:r>
          </w:p>
          <w:p w14:paraId="2887D33D" w14:textId="77777777" w:rsidR="005E0F6C" w:rsidRDefault="005E0F6C" w:rsidP="005E0F6C">
            <w:r>
              <w:t xml:space="preserve">31. </w:t>
            </w:r>
            <w:r w:rsidRPr="008F72FC">
              <w:t xml:space="preserve">Move </w:t>
            </w:r>
            <w:r>
              <w:t>Cavity 6</w:t>
            </w:r>
            <w:r w:rsidRPr="008F72FC">
              <w:t xml:space="preserve"> away from </w:t>
            </w:r>
            <w:r>
              <w:t>Cavity 5.</w:t>
            </w:r>
          </w:p>
          <w:p w14:paraId="7DBF9569" w14:textId="77777777" w:rsidR="005E0F6C" w:rsidRDefault="005E0F6C" w:rsidP="005E0F6C">
            <w:r>
              <w:t xml:space="preserve">32. </w:t>
            </w:r>
            <w:r w:rsidRPr="008F72FC">
              <w:t xml:space="preserve">Carefully remove the alignment covers from the bellows rotatable flange and </w:t>
            </w:r>
            <w:r>
              <w:t>Cavity 5.</w:t>
            </w:r>
          </w:p>
          <w:p w14:paraId="39D3DD93" w14:textId="77777777" w:rsidR="005E0F6C" w:rsidRPr="00F7467D" w:rsidRDefault="005E0F6C" w:rsidP="005E0F6C"/>
        </w:tc>
        <w:tc>
          <w:tcPr>
            <w:tcW w:w="5760" w:type="dxa"/>
            <w:vMerge/>
            <w:noWrap/>
          </w:tcPr>
          <w:p w14:paraId="0FE810C5" w14:textId="77777777" w:rsidR="005E0F6C" w:rsidRDefault="005E0F6C" w:rsidP="005E0F6C">
            <w:pPr>
              <w:spacing w:line="276" w:lineRule="auto"/>
            </w:pPr>
          </w:p>
        </w:tc>
      </w:tr>
      <w:tr w:rsidR="005E0F6C" w:rsidRPr="00D97B1C" w14:paraId="70E961D3" w14:textId="77777777" w:rsidTr="005E0F6C">
        <w:trPr>
          <w:trHeight w:val="288"/>
        </w:trPr>
        <w:tc>
          <w:tcPr>
            <w:tcW w:w="1345" w:type="dxa"/>
            <w:vMerge/>
          </w:tcPr>
          <w:p w14:paraId="7F0ADAB9" w14:textId="77777777" w:rsidR="005E0F6C" w:rsidRDefault="005E0F6C" w:rsidP="005E0F6C"/>
        </w:tc>
        <w:tc>
          <w:tcPr>
            <w:tcW w:w="19887" w:type="dxa"/>
          </w:tcPr>
          <w:p w14:paraId="5E75F9DE" w14:textId="77777777" w:rsidR="005E0F6C" w:rsidRPr="006A3A79" w:rsidRDefault="005E0F6C" w:rsidP="005E0F6C">
            <w:pPr>
              <w:rPr>
                <w:b/>
              </w:rPr>
            </w:pPr>
            <w:r w:rsidRPr="006A3A79">
              <w:rPr>
                <w:b/>
              </w:rPr>
              <w:t>Install the Bellows to Cavity 5</w:t>
            </w:r>
          </w:p>
          <w:p w14:paraId="6EFFB3DB" w14:textId="77777777" w:rsidR="005E0F6C" w:rsidRPr="001E397C" w:rsidRDefault="005E0F6C" w:rsidP="005E0F6C">
            <w:r>
              <w:t xml:space="preserve">33. </w:t>
            </w:r>
            <w:r w:rsidRPr="001E397C">
              <w:t xml:space="preserve">Carefully remove the </w:t>
            </w:r>
            <w:r>
              <w:t>alignment blank</w:t>
            </w:r>
            <w:r w:rsidRPr="001E397C">
              <w:t xml:space="preserve">s from the </w:t>
            </w:r>
            <w:r>
              <w:t>bellows rotatable flange and the cavity.</w:t>
            </w:r>
          </w:p>
          <w:p w14:paraId="62A3BC36" w14:textId="77777777" w:rsidR="005E0F6C" w:rsidRPr="001E397C" w:rsidRDefault="005E0F6C" w:rsidP="005E0F6C">
            <w:r>
              <w:t xml:space="preserve">34.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3E7853EF" w14:textId="77777777" w:rsidR="005E0F6C" w:rsidRPr="001E397C" w:rsidRDefault="005E0F6C" w:rsidP="005E0F6C">
            <w:r>
              <w:t xml:space="preserve">35. </w:t>
            </w:r>
            <w:r w:rsidRPr="001E397C">
              <w:t>Slowly slide the cavity back into place against the gasket. Remove the gasket clips.</w:t>
            </w:r>
          </w:p>
          <w:p w14:paraId="2938DC61" w14:textId="77777777" w:rsidR="005E0F6C" w:rsidRPr="001E397C" w:rsidRDefault="005E0F6C" w:rsidP="005E0F6C">
            <w:r>
              <w:t>36.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056B45F1" w14:textId="77777777" w:rsidR="005E0F6C" w:rsidRPr="001E397C" w:rsidRDefault="005E0F6C" w:rsidP="005E0F6C">
            <w:r>
              <w:t>37. P</w:t>
            </w:r>
            <w:r w:rsidRPr="001E397C">
              <w:t>lace 4 pre-cleaned [Spec 1] studs in a star pattern in the cavity flan</w:t>
            </w:r>
            <w:r>
              <w:t>ge and snug them with a wrench.</w:t>
            </w:r>
          </w:p>
          <w:p w14:paraId="7F66D3B6" w14:textId="77777777" w:rsidR="005E0F6C" w:rsidRPr="001E397C" w:rsidRDefault="005E0F6C" w:rsidP="005E0F6C">
            <w:r>
              <w:t>38. P</w:t>
            </w:r>
            <w:r w:rsidRPr="001E397C">
              <w:t xml:space="preserve">lace the remaining fasteners on the flange continuing the star pattern and </w:t>
            </w:r>
            <w:r>
              <w:t>snug all of them with a wrench.</w:t>
            </w:r>
          </w:p>
          <w:p w14:paraId="26D4F0EB" w14:textId="77777777" w:rsidR="005E0F6C" w:rsidRDefault="005E0F6C" w:rsidP="005E0F6C">
            <w:r>
              <w:t xml:space="preserve">39.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w:t>
            </w:r>
          </w:p>
          <w:p w14:paraId="522B2E54" w14:textId="77777777" w:rsidR="005E0F6C" w:rsidRPr="00F7467D" w:rsidRDefault="005E0F6C" w:rsidP="005E0F6C"/>
        </w:tc>
        <w:tc>
          <w:tcPr>
            <w:tcW w:w="5760" w:type="dxa"/>
            <w:vMerge/>
            <w:noWrap/>
          </w:tcPr>
          <w:p w14:paraId="5D9D26E1" w14:textId="77777777" w:rsidR="005E0F6C" w:rsidRDefault="005E0F6C" w:rsidP="005E0F6C">
            <w:pPr>
              <w:spacing w:line="276" w:lineRule="auto"/>
            </w:pPr>
          </w:p>
        </w:tc>
      </w:tr>
      <w:tr w:rsidR="005E0F6C" w:rsidRPr="00D97B1C" w14:paraId="1AA6405D" w14:textId="77777777" w:rsidTr="005E0F6C">
        <w:trPr>
          <w:trHeight w:val="288"/>
        </w:trPr>
        <w:tc>
          <w:tcPr>
            <w:tcW w:w="1345" w:type="dxa"/>
            <w:vMerge/>
          </w:tcPr>
          <w:p w14:paraId="445ABE8F" w14:textId="77777777" w:rsidR="005E0F6C" w:rsidRDefault="005E0F6C" w:rsidP="005E0F6C"/>
        </w:tc>
        <w:tc>
          <w:tcPr>
            <w:tcW w:w="19887" w:type="dxa"/>
          </w:tcPr>
          <w:p w14:paraId="684D44CB" w14:textId="77777777" w:rsidR="005E0F6C" w:rsidRPr="006A3A79" w:rsidRDefault="005E0F6C" w:rsidP="005E0F6C">
            <w:pPr>
              <w:rPr>
                <w:b/>
              </w:rPr>
            </w:pPr>
            <w:r w:rsidRPr="006A3A79">
              <w:rPr>
                <w:b/>
              </w:rPr>
              <w:t xml:space="preserve">Final </w:t>
            </w:r>
            <w:proofErr w:type="spellStart"/>
            <w:r w:rsidRPr="006A3A79">
              <w:rPr>
                <w:b/>
              </w:rPr>
              <w:t>Torquing</w:t>
            </w:r>
            <w:proofErr w:type="spellEnd"/>
            <w:r w:rsidRPr="006A3A79">
              <w:rPr>
                <w:b/>
              </w:rPr>
              <w:t xml:space="preserve"> of Bellows Flanges to Cavities</w:t>
            </w:r>
          </w:p>
          <w:p w14:paraId="77551F92" w14:textId="77777777" w:rsidR="005E0F6C" w:rsidRDefault="005E0F6C" w:rsidP="005E0F6C">
            <w:r>
              <w:t>40. Torque all the fasteners on the Cavity 6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17A91F99" w14:textId="77777777" w:rsidR="005E0F6C" w:rsidRDefault="005E0F6C" w:rsidP="005E0F6C">
            <w:r>
              <w:t>41. Torque all the fasteners on the Cavity 5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4E2DF84A" w14:textId="77777777" w:rsidR="005E0F6C" w:rsidRDefault="005E0F6C" w:rsidP="005E0F6C">
            <w:r>
              <w:t>42. On the Cavity 6 side, repeat the final torque sequence twice and then go around all of the fasteners at least twice or until there is no movement of the nuts.</w:t>
            </w:r>
          </w:p>
          <w:p w14:paraId="549B0234" w14:textId="77777777" w:rsidR="005E0F6C" w:rsidRDefault="005E0F6C" w:rsidP="005E0F6C">
            <w:r>
              <w:t>43. On the Cavity 5 side, repeat the final torque sequence twice and then go around all of the fasteners at least twice or until there is no movement of the nuts.</w:t>
            </w:r>
          </w:p>
          <w:p w14:paraId="59B05E21" w14:textId="77777777" w:rsidR="005E0F6C" w:rsidRDefault="005E0F6C" w:rsidP="005E0F6C">
            <w:r>
              <w:t>44. Verify the purge system turns off.</w:t>
            </w:r>
          </w:p>
          <w:p w14:paraId="5E17FEA3" w14:textId="77777777" w:rsidR="005E0F6C" w:rsidRDefault="005E0F6C" w:rsidP="005E0F6C">
            <w:r>
              <w:t>45. Install rail locks on Cavity 6 to lock it in place.</w:t>
            </w:r>
          </w:p>
          <w:p w14:paraId="5990AD92" w14:textId="77777777" w:rsidR="005E0F6C" w:rsidRPr="00B84FC6" w:rsidRDefault="005E0F6C" w:rsidP="005E0F6C"/>
        </w:tc>
        <w:tc>
          <w:tcPr>
            <w:tcW w:w="5760" w:type="dxa"/>
            <w:noWrap/>
          </w:tcPr>
          <w:p w14:paraId="1E5FABA2" w14:textId="77777777" w:rsidR="005E0F6C" w:rsidRDefault="005E0F6C" w:rsidP="005E0F6C">
            <w:pPr>
              <w:spacing w:line="276" w:lineRule="auto"/>
            </w:pPr>
            <w:r>
              <w:t>[[Bellows5_6_Comment]] &lt;&lt;COMMENT&gt;&gt;</w:t>
            </w:r>
          </w:p>
          <w:p w14:paraId="5748276A" w14:textId="77777777" w:rsidR="005E0F6C" w:rsidRDefault="005E0F6C" w:rsidP="005E0F6C">
            <w:pPr>
              <w:spacing w:line="276" w:lineRule="auto"/>
            </w:pPr>
            <w:r>
              <w:t>[[Bellows5_6_Time]] &lt;&lt;TIMESTAMP&gt;&gt;</w:t>
            </w:r>
          </w:p>
          <w:p w14:paraId="061CE4E1" w14:textId="77777777" w:rsidR="005E0F6C" w:rsidRDefault="005E0F6C" w:rsidP="005E0F6C">
            <w:pPr>
              <w:spacing w:line="276" w:lineRule="auto"/>
            </w:pPr>
            <w:r>
              <w:t>[[Bellows5_6_Tech1]] &lt;&lt;SRFCVP&gt;&gt;</w:t>
            </w:r>
          </w:p>
          <w:p w14:paraId="1D853746" w14:textId="77777777" w:rsidR="005E0F6C" w:rsidRDefault="005E0F6C" w:rsidP="005E0F6C">
            <w:pPr>
              <w:spacing w:line="276" w:lineRule="auto"/>
            </w:pPr>
            <w:r>
              <w:t>[[Bellows5_6_Tech2]] &lt;&lt;SRFCVP&gt;&gt;</w:t>
            </w:r>
          </w:p>
        </w:tc>
      </w:tr>
      <w:tr w:rsidR="005E0F6C" w:rsidRPr="00D97B1C" w14:paraId="3CA97E10" w14:textId="77777777" w:rsidTr="005E0F6C">
        <w:trPr>
          <w:trHeight w:val="288"/>
        </w:trPr>
        <w:tc>
          <w:tcPr>
            <w:tcW w:w="1345" w:type="dxa"/>
            <w:vMerge/>
          </w:tcPr>
          <w:p w14:paraId="76FFF1A5" w14:textId="77777777" w:rsidR="005E0F6C" w:rsidRDefault="005E0F6C" w:rsidP="005E0F6C"/>
        </w:tc>
        <w:tc>
          <w:tcPr>
            <w:tcW w:w="19887" w:type="dxa"/>
          </w:tcPr>
          <w:p w14:paraId="53E63A2E" w14:textId="77777777" w:rsidR="005E0F6C" w:rsidRPr="006A3A79" w:rsidRDefault="005E0F6C" w:rsidP="005E0F6C">
            <w:pPr>
              <w:rPr>
                <w:b/>
              </w:rPr>
            </w:pPr>
            <w:r w:rsidRPr="006A3A79">
              <w:rPr>
                <w:b/>
              </w:rPr>
              <w:t>Remove Purge System Hose from Cavity 6</w:t>
            </w:r>
          </w:p>
          <w:p w14:paraId="4252DEA3" w14:textId="77777777" w:rsidR="005E0F6C" w:rsidRPr="00F82D15" w:rsidRDefault="005E0F6C" w:rsidP="005E0F6C">
            <w:r>
              <w:t xml:space="preserve">46. </w:t>
            </w:r>
            <w:r w:rsidRPr="00F82D15">
              <w:t xml:space="preserve">Set the purge software to "Standby" state for </w:t>
            </w:r>
            <w:r>
              <w:t>the Downstream Purge Line</w:t>
            </w:r>
            <w:r w:rsidRPr="00F82D15">
              <w:t>.</w:t>
            </w:r>
          </w:p>
          <w:p w14:paraId="0033EA96" w14:textId="77777777" w:rsidR="005E0F6C" w:rsidRPr="00F82D15" w:rsidRDefault="005E0F6C" w:rsidP="005E0F6C">
            <w:r>
              <w:t xml:space="preserve">47. </w:t>
            </w:r>
            <w:r w:rsidRPr="00F82D15">
              <w:t>Slowly close the cavity right angle valve.</w:t>
            </w:r>
          </w:p>
          <w:p w14:paraId="62BB2806" w14:textId="77777777" w:rsidR="005E0F6C" w:rsidRPr="00F82D15" w:rsidRDefault="005E0F6C" w:rsidP="005E0F6C">
            <w:r>
              <w:t xml:space="preserve">48. </w:t>
            </w:r>
            <w:r w:rsidRPr="00F82D15">
              <w:t xml:space="preserve">Remove the purge system hose from </w:t>
            </w:r>
            <w:r>
              <w:t>the cavity</w:t>
            </w:r>
            <w:r w:rsidRPr="00F82D15">
              <w:t>.</w:t>
            </w:r>
          </w:p>
          <w:p w14:paraId="40FB5C7A" w14:textId="77777777" w:rsidR="005E0F6C" w:rsidRDefault="005E0F6C" w:rsidP="005E0F6C">
            <w:r>
              <w:t xml:space="preserve">49. </w:t>
            </w:r>
            <w:r w:rsidRPr="00F82D15">
              <w:t xml:space="preserve">Put a blank on the Spool with two </w:t>
            </w:r>
            <w:r>
              <w:t>studs using the same gasket.</w:t>
            </w:r>
          </w:p>
          <w:p w14:paraId="06178493" w14:textId="77777777" w:rsidR="005E0F6C" w:rsidRPr="00F82D15" w:rsidRDefault="005E0F6C" w:rsidP="005E0F6C"/>
        </w:tc>
        <w:tc>
          <w:tcPr>
            <w:tcW w:w="5760" w:type="dxa"/>
            <w:noWrap/>
          </w:tcPr>
          <w:p w14:paraId="4F459D1F" w14:textId="77777777" w:rsidR="005E0F6C" w:rsidRDefault="005E0F6C" w:rsidP="005E0F6C"/>
        </w:tc>
      </w:tr>
    </w:tbl>
    <w:p w14:paraId="4D55F072" w14:textId="77777777" w:rsidR="005E0F6C" w:rsidRDefault="005E0F6C" w:rsidP="005E0F6C">
      <w:pPr>
        <w:spacing w:after="200" w:line="276" w:lineRule="auto"/>
      </w:pPr>
    </w:p>
    <w:p w14:paraId="74F62DF0" w14:textId="77777777" w:rsidR="005E0F6C" w:rsidRDefault="005E0F6C" w:rsidP="005E0F6C">
      <w:pPr>
        <w:spacing w:after="200" w:line="276" w:lineRule="auto"/>
      </w:pPr>
      <w:r>
        <w:br w:type="page"/>
      </w:r>
    </w:p>
    <w:tbl>
      <w:tblPr>
        <w:tblStyle w:val="TableGrid"/>
        <w:tblW w:w="5000" w:type="pct"/>
        <w:tblLayout w:type="fixed"/>
        <w:tblLook w:val="04A0" w:firstRow="1" w:lastRow="0" w:firstColumn="1" w:lastColumn="0" w:noHBand="0" w:noVBand="1"/>
      </w:tblPr>
      <w:tblGrid>
        <w:gridCol w:w="752"/>
        <w:gridCol w:w="9389"/>
        <w:gridCol w:w="2809"/>
      </w:tblGrid>
      <w:tr w:rsidR="005E0F6C" w:rsidRPr="00D97B1C" w14:paraId="3428B1DF" w14:textId="77777777" w:rsidTr="005E0F6C">
        <w:trPr>
          <w:trHeight w:val="288"/>
        </w:trPr>
        <w:tc>
          <w:tcPr>
            <w:tcW w:w="1345" w:type="dxa"/>
          </w:tcPr>
          <w:p w14:paraId="234D38F0" w14:textId="77777777" w:rsidR="005E0F6C" w:rsidRPr="00D97B1C" w:rsidRDefault="005E0F6C" w:rsidP="005E0F6C">
            <w:pPr>
              <w:jc w:val="center"/>
            </w:pPr>
            <w:r w:rsidRPr="00D97B1C">
              <w:t>Step No.</w:t>
            </w:r>
          </w:p>
        </w:tc>
        <w:tc>
          <w:tcPr>
            <w:tcW w:w="19887" w:type="dxa"/>
          </w:tcPr>
          <w:p w14:paraId="648E26A0" w14:textId="77777777" w:rsidR="005E0F6C" w:rsidRPr="00F82D15" w:rsidRDefault="005E0F6C" w:rsidP="005E0F6C">
            <w:r w:rsidRPr="00F82D15">
              <w:t>Instructions</w:t>
            </w:r>
          </w:p>
        </w:tc>
        <w:tc>
          <w:tcPr>
            <w:tcW w:w="5760" w:type="dxa"/>
            <w:noWrap/>
          </w:tcPr>
          <w:p w14:paraId="3C6CC75B" w14:textId="77777777" w:rsidR="005E0F6C" w:rsidRPr="00D97B1C" w:rsidRDefault="005E0F6C" w:rsidP="005E0F6C">
            <w:r w:rsidRPr="00D97B1C">
              <w:t>Data Input</w:t>
            </w:r>
          </w:p>
        </w:tc>
      </w:tr>
      <w:tr w:rsidR="005E0F6C" w:rsidRPr="00D97B1C" w14:paraId="2EE5A02B" w14:textId="77777777" w:rsidTr="005E0F6C">
        <w:trPr>
          <w:trHeight w:val="288"/>
        </w:trPr>
        <w:tc>
          <w:tcPr>
            <w:tcW w:w="1345" w:type="dxa"/>
            <w:vMerge w:val="restart"/>
          </w:tcPr>
          <w:p w14:paraId="183C7A40" w14:textId="77777777" w:rsidR="005E0F6C" w:rsidRPr="00D97B1C" w:rsidRDefault="005E0F6C" w:rsidP="005E0F6C">
            <w:r>
              <w:t>21.</w:t>
            </w:r>
          </w:p>
        </w:tc>
        <w:tc>
          <w:tcPr>
            <w:tcW w:w="19887" w:type="dxa"/>
          </w:tcPr>
          <w:p w14:paraId="632AB29A" w14:textId="77777777" w:rsidR="005E0F6C" w:rsidRPr="006A3A79" w:rsidRDefault="005E0F6C" w:rsidP="005E0F6C">
            <w:pPr>
              <w:rPr>
                <w:b/>
                <w:u w:val="single"/>
              </w:rPr>
            </w:pPr>
            <w:r w:rsidRPr="006A3A79">
              <w:rPr>
                <w:b/>
                <w:u w:val="single"/>
              </w:rPr>
              <w:t>Cavity 7 Prep</w:t>
            </w:r>
          </w:p>
          <w:p w14:paraId="7812B77A" w14:textId="77777777" w:rsidR="005E0F6C" w:rsidRDefault="005E0F6C" w:rsidP="005E0F6C">
            <w:r>
              <w:t xml:space="preserve">1. </w:t>
            </w:r>
            <w:r w:rsidRPr="00F82D15">
              <w:t xml:space="preserve">Record </w:t>
            </w:r>
            <w:r>
              <w:t>Cavity 7</w:t>
            </w:r>
            <w:r w:rsidRPr="00F82D15">
              <w:t xml:space="preserve"> serial number.</w:t>
            </w:r>
          </w:p>
          <w:p w14:paraId="0115B4FE" w14:textId="77777777" w:rsidR="005E0F6C" w:rsidRPr="00F82D15" w:rsidRDefault="005E0F6C" w:rsidP="005E0F6C"/>
        </w:tc>
        <w:tc>
          <w:tcPr>
            <w:tcW w:w="5760" w:type="dxa"/>
            <w:noWrap/>
          </w:tcPr>
          <w:p w14:paraId="38CD1684" w14:textId="77777777" w:rsidR="005E0F6C" w:rsidRPr="00D97B1C" w:rsidRDefault="005E0F6C" w:rsidP="005E0F6C">
            <w:pPr>
              <w:spacing w:line="276" w:lineRule="auto"/>
            </w:pPr>
            <w:r>
              <w:t>[[CAVSN7]] &lt;&lt;CAVSN&gt;&gt;</w:t>
            </w:r>
          </w:p>
        </w:tc>
      </w:tr>
      <w:tr w:rsidR="005E0F6C" w:rsidRPr="00D97B1C" w14:paraId="7063FDED" w14:textId="77777777" w:rsidTr="005E0F6C">
        <w:trPr>
          <w:trHeight w:val="288"/>
        </w:trPr>
        <w:tc>
          <w:tcPr>
            <w:tcW w:w="1345" w:type="dxa"/>
            <w:vMerge/>
          </w:tcPr>
          <w:p w14:paraId="3A3E6B3C" w14:textId="77777777" w:rsidR="005E0F6C" w:rsidRDefault="005E0F6C" w:rsidP="005E0F6C"/>
        </w:tc>
        <w:tc>
          <w:tcPr>
            <w:tcW w:w="19887" w:type="dxa"/>
          </w:tcPr>
          <w:p w14:paraId="07A4BFEE" w14:textId="77777777" w:rsidR="005E0F6C" w:rsidRDefault="005E0F6C" w:rsidP="005E0F6C">
            <w:r>
              <w:t xml:space="preserve">2. </w:t>
            </w:r>
            <w:r w:rsidRPr="00F82D15">
              <w:t xml:space="preserve">Put </w:t>
            </w:r>
            <w:r>
              <w:t>the c</w:t>
            </w:r>
            <w:r w:rsidRPr="00F82D15">
              <w:t xml:space="preserve">avity on the rail tooling with the blank flange facing the upstream gate valve sub-assembly </w:t>
            </w:r>
            <w:r>
              <w:t>[GV1SA]</w:t>
            </w:r>
            <w:r w:rsidRPr="00F82D15">
              <w:t xml:space="preserve"> and the FPC facing the sou</w:t>
            </w:r>
            <w:r>
              <w:t>theast corner of the cleanroom.</w:t>
            </w:r>
          </w:p>
          <w:p w14:paraId="5663CCD9" w14:textId="77777777" w:rsidR="005E0F6C" w:rsidRPr="00F82D15" w:rsidRDefault="005E0F6C" w:rsidP="005E0F6C"/>
        </w:tc>
        <w:tc>
          <w:tcPr>
            <w:tcW w:w="5760" w:type="dxa"/>
            <w:vMerge w:val="restart"/>
            <w:noWrap/>
          </w:tcPr>
          <w:p w14:paraId="4DB6944C" w14:textId="77777777" w:rsidR="005E0F6C" w:rsidRDefault="005E0F6C" w:rsidP="005E0F6C">
            <w:pPr>
              <w:spacing w:line="276" w:lineRule="auto"/>
            </w:pPr>
          </w:p>
        </w:tc>
      </w:tr>
      <w:tr w:rsidR="005E0F6C" w:rsidRPr="00D97B1C" w14:paraId="7781FA37" w14:textId="77777777" w:rsidTr="005E0F6C">
        <w:trPr>
          <w:trHeight w:val="288"/>
        </w:trPr>
        <w:tc>
          <w:tcPr>
            <w:tcW w:w="1345" w:type="dxa"/>
            <w:vMerge/>
          </w:tcPr>
          <w:p w14:paraId="47115087" w14:textId="77777777" w:rsidR="005E0F6C" w:rsidRDefault="005E0F6C" w:rsidP="005E0F6C"/>
        </w:tc>
        <w:tc>
          <w:tcPr>
            <w:tcW w:w="19887" w:type="dxa"/>
          </w:tcPr>
          <w:p w14:paraId="7E4B2661" w14:textId="77777777" w:rsidR="005E0F6C" w:rsidRDefault="005E0F6C" w:rsidP="005E0F6C">
            <w:pPr>
              <w:rPr>
                <w:b/>
              </w:rPr>
            </w:pPr>
            <w:r w:rsidRPr="006A3A79">
              <w:rPr>
                <w:b/>
              </w:rPr>
              <w:t>Note: There will be some movement of flange location and/or cavity level every time something is adjusted. Several iterations of the cavity alignment will be required before the cavity will be perfectly level and have both beamline flanges in place.</w:t>
            </w:r>
          </w:p>
          <w:p w14:paraId="240C4130" w14:textId="77777777" w:rsidR="005E0F6C" w:rsidRPr="006A3A79" w:rsidRDefault="005E0F6C" w:rsidP="005E0F6C">
            <w:pPr>
              <w:rPr>
                <w:b/>
              </w:rPr>
            </w:pPr>
          </w:p>
          <w:p w14:paraId="052DA249" w14:textId="77777777" w:rsidR="005E0F6C" w:rsidRPr="00F82D15" w:rsidRDefault="005E0F6C" w:rsidP="005E0F6C">
            <w:r>
              <w:t xml:space="preserve">3. Align Cavity 7 and the upstream flange of Cavity 6. </w:t>
            </w:r>
            <w:r w:rsidRPr="00F82D15">
              <w:t xml:space="preserve">The cavity shall be aligned with the flange alignment tool to locate the </w:t>
            </w:r>
            <w:r>
              <w:t>beamline</w:t>
            </w:r>
            <w:r w:rsidRPr="00F82D15">
              <w:t xml:space="preserve"> flange in the proper location.</w:t>
            </w:r>
          </w:p>
          <w:p w14:paraId="42B787D0" w14:textId="77777777" w:rsidR="005E0F6C" w:rsidRDefault="005E0F6C" w:rsidP="009B7C92">
            <w:pPr>
              <w:pStyle w:val="ListParagraph"/>
              <w:numPr>
                <w:ilvl w:val="0"/>
                <w:numId w:val="13"/>
              </w:numPr>
            </w:pPr>
            <w:r w:rsidRPr="00F82D15">
              <w:t>Verify the location of the flange is near the center of the range of the tooling to accommodate the alignment of all the cavities in the s</w:t>
            </w:r>
            <w:r>
              <w:t>tring.</w:t>
            </w:r>
          </w:p>
          <w:p w14:paraId="15E2005F" w14:textId="77777777" w:rsidR="005E0F6C" w:rsidRDefault="005E0F6C" w:rsidP="009B7C92">
            <w:pPr>
              <w:pStyle w:val="ListParagraph"/>
              <w:numPr>
                <w:ilvl w:val="0"/>
                <w:numId w:val="13"/>
              </w:numPr>
            </w:pPr>
            <w:r w:rsidRPr="00F82D15">
              <w:t>After both flanges of the cavity are in the same position - relative to the rail - set the roll of the cavity level using a precision level on the leveling tool, which is attached to the other set of helium vessel blocks.</w:t>
            </w:r>
          </w:p>
          <w:p w14:paraId="1A34ECC5" w14:textId="77777777" w:rsidR="005E0F6C" w:rsidRPr="00F82D15" w:rsidRDefault="005E0F6C" w:rsidP="009B7C92">
            <w:pPr>
              <w:pStyle w:val="ListParagraph"/>
              <w:numPr>
                <w:ilvl w:val="0"/>
                <w:numId w:val="13"/>
              </w:numPr>
            </w:pPr>
          </w:p>
        </w:tc>
        <w:tc>
          <w:tcPr>
            <w:tcW w:w="5760" w:type="dxa"/>
            <w:vMerge/>
            <w:noWrap/>
          </w:tcPr>
          <w:p w14:paraId="7B6BF424" w14:textId="77777777" w:rsidR="005E0F6C" w:rsidRDefault="005E0F6C" w:rsidP="005E0F6C">
            <w:pPr>
              <w:spacing w:line="276" w:lineRule="auto"/>
            </w:pPr>
          </w:p>
        </w:tc>
      </w:tr>
      <w:tr w:rsidR="005E0F6C" w:rsidRPr="00D97B1C" w14:paraId="4EC8A326" w14:textId="77777777" w:rsidTr="005E0F6C">
        <w:trPr>
          <w:trHeight w:val="288"/>
        </w:trPr>
        <w:tc>
          <w:tcPr>
            <w:tcW w:w="1345" w:type="dxa"/>
            <w:vMerge/>
          </w:tcPr>
          <w:p w14:paraId="50691AF9" w14:textId="77777777" w:rsidR="005E0F6C" w:rsidRDefault="005E0F6C" w:rsidP="005E0F6C"/>
        </w:tc>
        <w:tc>
          <w:tcPr>
            <w:tcW w:w="19887" w:type="dxa"/>
          </w:tcPr>
          <w:p w14:paraId="6B3C9A32" w14:textId="77777777" w:rsidR="005E0F6C" w:rsidRDefault="005E0F6C" w:rsidP="005E0F6C">
            <w:r>
              <w:t xml:space="preserve">4. </w:t>
            </w:r>
            <w:r w:rsidRPr="00F82D15">
              <w:t>Set the roll of the cavity rotationally using the rotational alignment bridge and the "A" frame.</w:t>
            </w:r>
            <w:r>
              <w:t xml:space="preserve"> </w:t>
            </w:r>
            <w:r w:rsidRPr="00F82D15">
              <w:t xml:space="preserve">Verify all four frame </w:t>
            </w:r>
            <w:r>
              <w:t>stud</w:t>
            </w:r>
            <w:r w:rsidRPr="00F82D15">
              <w:t xml:space="preserve">s and "A" frame </w:t>
            </w:r>
            <w:r>
              <w:t>studs are tight when finished.</w:t>
            </w:r>
          </w:p>
          <w:p w14:paraId="0EF464E8" w14:textId="77777777" w:rsidR="005E0F6C" w:rsidRPr="00F82D15" w:rsidRDefault="005E0F6C" w:rsidP="005E0F6C"/>
        </w:tc>
        <w:tc>
          <w:tcPr>
            <w:tcW w:w="5760" w:type="dxa"/>
            <w:vMerge/>
            <w:noWrap/>
          </w:tcPr>
          <w:p w14:paraId="50CFCBC2" w14:textId="77777777" w:rsidR="005E0F6C" w:rsidRDefault="005E0F6C" w:rsidP="005E0F6C">
            <w:pPr>
              <w:spacing w:line="276" w:lineRule="auto"/>
            </w:pPr>
          </w:p>
        </w:tc>
      </w:tr>
      <w:tr w:rsidR="005E0F6C" w:rsidRPr="00D97B1C" w14:paraId="5D9BC7AE" w14:textId="77777777" w:rsidTr="005E0F6C">
        <w:trPr>
          <w:trHeight w:val="288"/>
        </w:trPr>
        <w:tc>
          <w:tcPr>
            <w:tcW w:w="1345" w:type="dxa"/>
            <w:vMerge/>
          </w:tcPr>
          <w:p w14:paraId="0227C233" w14:textId="77777777" w:rsidR="005E0F6C" w:rsidRDefault="005E0F6C" w:rsidP="005E0F6C"/>
        </w:tc>
        <w:tc>
          <w:tcPr>
            <w:tcW w:w="19887" w:type="dxa"/>
          </w:tcPr>
          <w:p w14:paraId="4A51C664" w14:textId="77777777" w:rsidR="005E0F6C" w:rsidRDefault="005E0F6C" w:rsidP="005E0F6C">
            <w:r>
              <w:t xml:space="preserve">5. </w:t>
            </w:r>
            <w:r w:rsidRPr="00F82D15">
              <w:t xml:space="preserve">Blow down </w:t>
            </w:r>
            <w:r>
              <w:t>the cavity</w:t>
            </w:r>
            <w:r w:rsidRPr="00F82D15">
              <w:t xml:space="preserve"> with ionized N2 in accordance with the Ionize</w:t>
            </w:r>
            <w:r>
              <w:t>d Nitrogen Cleaning Procedure.</w:t>
            </w:r>
          </w:p>
          <w:p w14:paraId="3E34B615" w14:textId="77777777" w:rsidR="005E0F6C" w:rsidRDefault="005E0F6C" w:rsidP="009B7C92">
            <w:pPr>
              <w:pStyle w:val="ListParagraph"/>
              <w:numPr>
                <w:ilvl w:val="0"/>
                <w:numId w:val="14"/>
              </w:numPr>
            </w:pPr>
            <w:r>
              <w:t xml:space="preserve">General cavity to </w:t>
            </w:r>
            <w:r w:rsidRPr="00F82D15">
              <w:t>Spec 2</w:t>
            </w:r>
            <w:r>
              <w:t>.</w:t>
            </w:r>
          </w:p>
          <w:p w14:paraId="073A269D" w14:textId="77777777" w:rsidR="005E0F6C" w:rsidRDefault="005E0F6C" w:rsidP="009B7C92">
            <w:pPr>
              <w:pStyle w:val="ListParagraph"/>
              <w:numPr>
                <w:ilvl w:val="0"/>
                <w:numId w:val="14"/>
              </w:numPr>
            </w:pPr>
            <w:r>
              <w:t>Cavity</w:t>
            </w:r>
            <w:r w:rsidRPr="00F82D15">
              <w:t xml:space="preserve"> flange, </w:t>
            </w:r>
            <w:r>
              <w:t>bolt hole</w:t>
            </w:r>
            <w:r w:rsidRPr="00F82D15">
              <w:t>s, and inside</w:t>
            </w:r>
            <w:r>
              <w:t xml:space="preserve"> the </w:t>
            </w:r>
            <w:proofErr w:type="gramStart"/>
            <w:r>
              <w:t>right angle</w:t>
            </w:r>
            <w:proofErr w:type="gramEnd"/>
            <w:r>
              <w:t xml:space="preserve"> valve up to the valve stem to Spec 1.</w:t>
            </w:r>
          </w:p>
          <w:p w14:paraId="5CE8067D" w14:textId="77777777" w:rsidR="005E0F6C" w:rsidRPr="00F82D15" w:rsidRDefault="005E0F6C" w:rsidP="005E0F6C"/>
        </w:tc>
        <w:tc>
          <w:tcPr>
            <w:tcW w:w="5760" w:type="dxa"/>
            <w:vMerge/>
            <w:noWrap/>
          </w:tcPr>
          <w:p w14:paraId="4C4DBEC1" w14:textId="77777777" w:rsidR="005E0F6C" w:rsidRDefault="005E0F6C" w:rsidP="005E0F6C">
            <w:pPr>
              <w:spacing w:line="276" w:lineRule="auto"/>
            </w:pPr>
          </w:p>
        </w:tc>
      </w:tr>
      <w:tr w:rsidR="005E0F6C" w:rsidRPr="00D97B1C" w14:paraId="1DAD6526" w14:textId="77777777" w:rsidTr="005E0F6C">
        <w:trPr>
          <w:trHeight w:val="288"/>
        </w:trPr>
        <w:tc>
          <w:tcPr>
            <w:tcW w:w="1345" w:type="dxa"/>
            <w:vMerge/>
          </w:tcPr>
          <w:p w14:paraId="3C4848AF" w14:textId="77777777" w:rsidR="005E0F6C" w:rsidRDefault="005E0F6C" w:rsidP="005E0F6C"/>
        </w:tc>
        <w:tc>
          <w:tcPr>
            <w:tcW w:w="19887" w:type="dxa"/>
          </w:tcPr>
          <w:p w14:paraId="3C193FAF" w14:textId="77777777" w:rsidR="005E0F6C" w:rsidRPr="009A6D83" w:rsidRDefault="005E0F6C" w:rsidP="005E0F6C">
            <w:r w:rsidRPr="009A6D83">
              <w:t>6.</w:t>
            </w:r>
            <w:r>
              <w:t xml:space="preserve"> </w:t>
            </w:r>
            <w:r w:rsidRPr="009A6D83">
              <w:t xml:space="preserve">Prepare the </w:t>
            </w:r>
            <w:r>
              <w:t>Downstream Purge Line</w:t>
            </w:r>
            <w:r w:rsidRPr="009A6D83">
              <w:t xml:space="preserve"> Spool for assembly to the cavity right angle valve.</w:t>
            </w:r>
          </w:p>
          <w:p w14:paraId="2FACFBCF" w14:textId="77777777" w:rsidR="005E0F6C" w:rsidRPr="00F82D15" w:rsidRDefault="005E0F6C" w:rsidP="009B7C92">
            <w:pPr>
              <w:pStyle w:val="ListParagraph"/>
              <w:numPr>
                <w:ilvl w:val="0"/>
                <w:numId w:val="15"/>
              </w:numPr>
            </w:pPr>
            <w:r w:rsidRPr="00F82D15">
              <w:t xml:space="preserve">Set the purge software to "Standby" </w:t>
            </w:r>
            <w:r>
              <w:t>and v</w:t>
            </w:r>
            <w:r w:rsidRPr="00F82D15">
              <w:t xml:space="preserve">erify the </w:t>
            </w:r>
            <w:proofErr w:type="spellStart"/>
            <w:r w:rsidRPr="00F82D15">
              <w:t>baratron</w:t>
            </w:r>
            <w:proofErr w:type="spellEnd"/>
            <w:r w:rsidRPr="00F82D15">
              <w:t xml:space="preserve"> is reading approximately 0.</w:t>
            </w:r>
          </w:p>
          <w:p w14:paraId="1A4508DF" w14:textId="77777777" w:rsidR="005E0F6C" w:rsidRPr="00F82D15" w:rsidRDefault="005E0F6C" w:rsidP="009B7C92">
            <w:pPr>
              <w:pStyle w:val="ListParagraph"/>
              <w:numPr>
                <w:ilvl w:val="0"/>
                <w:numId w:val="15"/>
              </w:numPr>
            </w:pPr>
            <w:r w:rsidRPr="00F82D15">
              <w:t>Remove the blank, gasket, and all fasteners from the Spool.</w:t>
            </w:r>
          </w:p>
          <w:p w14:paraId="6572103A" w14:textId="77777777" w:rsidR="005E0F6C" w:rsidRPr="009A6D83" w:rsidRDefault="005E0F6C" w:rsidP="009B7C92">
            <w:pPr>
              <w:pStyle w:val="ListParagraph"/>
              <w:numPr>
                <w:ilvl w:val="0"/>
                <w:numId w:val="15"/>
              </w:numPr>
            </w:pPr>
            <w:r w:rsidRPr="00F82D15">
              <w:t xml:space="preserve">Wipe </w:t>
            </w:r>
            <w:r>
              <w:t>bolt hole</w:t>
            </w:r>
            <w:r w:rsidRPr="00F82D15">
              <w:t xml:space="preserve">s </w:t>
            </w:r>
            <w:r>
              <w:t xml:space="preserve">and </w:t>
            </w:r>
            <w:r w:rsidRPr="00F82D15">
              <w:t>flange sealing surface with IPA.</w:t>
            </w:r>
          </w:p>
          <w:p w14:paraId="63E56A45" w14:textId="77777777" w:rsidR="005E0F6C" w:rsidRPr="00F82D15" w:rsidRDefault="005E0F6C" w:rsidP="005E0F6C">
            <w:r w:rsidRPr="006A3A79">
              <w:rPr>
                <w:b/>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732AB3CD" w14:textId="77777777" w:rsidR="005E0F6C" w:rsidRPr="00F82D15" w:rsidRDefault="005E0F6C" w:rsidP="009B7C92">
            <w:pPr>
              <w:pStyle w:val="ListParagraph"/>
              <w:numPr>
                <w:ilvl w:val="0"/>
                <w:numId w:val="15"/>
              </w:numPr>
            </w:pPr>
            <w:r w:rsidRPr="00F82D15">
              <w:t>Set the purge software to "Blowout".</w:t>
            </w:r>
          </w:p>
          <w:p w14:paraId="4840BE67" w14:textId="77777777" w:rsidR="005E0F6C" w:rsidRPr="00F82D15" w:rsidRDefault="005E0F6C" w:rsidP="009B7C92">
            <w:pPr>
              <w:pStyle w:val="ListParagraph"/>
              <w:numPr>
                <w:ilvl w:val="0"/>
                <w:numId w:val="15"/>
              </w:numPr>
            </w:pPr>
            <w:r>
              <w:t>Verify the purge turns on.</w:t>
            </w:r>
          </w:p>
          <w:p w14:paraId="76D543DD" w14:textId="77777777" w:rsidR="005E0F6C" w:rsidRDefault="005E0F6C" w:rsidP="009B7C92">
            <w:pPr>
              <w:pStyle w:val="ListParagraph"/>
              <w:numPr>
                <w:ilvl w:val="0"/>
                <w:numId w:val="15"/>
              </w:numPr>
            </w:pPr>
            <w:r w:rsidRPr="00F82D15">
              <w:t>Flow N2 through the Spool until Spec 1 is reached for two full cycles</w:t>
            </w:r>
            <w:r>
              <w:t>.</w:t>
            </w:r>
          </w:p>
          <w:p w14:paraId="6E997C4E" w14:textId="77777777" w:rsidR="005E0F6C" w:rsidRDefault="005E0F6C" w:rsidP="009B7C92">
            <w:pPr>
              <w:pStyle w:val="ListParagraph"/>
              <w:numPr>
                <w:ilvl w:val="0"/>
                <w:numId w:val="15"/>
              </w:numPr>
            </w:pPr>
            <w:r w:rsidRPr="00F82D15">
              <w:t>Set the purge software to "Purge</w:t>
            </w:r>
            <w:r>
              <w:t>"</w:t>
            </w:r>
            <w:r w:rsidRPr="00F82D15">
              <w:t>.</w:t>
            </w:r>
          </w:p>
          <w:p w14:paraId="1142A277" w14:textId="77777777" w:rsidR="005E0F6C" w:rsidRPr="00F82D15" w:rsidRDefault="005E0F6C" w:rsidP="005E0F6C"/>
        </w:tc>
        <w:tc>
          <w:tcPr>
            <w:tcW w:w="5760" w:type="dxa"/>
            <w:vMerge/>
            <w:noWrap/>
          </w:tcPr>
          <w:p w14:paraId="445F78E3" w14:textId="77777777" w:rsidR="005E0F6C" w:rsidRDefault="005E0F6C" w:rsidP="005E0F6C">
            <w:pPr>
              <w:spacing w:line="276" w:lineRule="auto"/>
            </w:pPr>
          </w:p>
        </w:tc>
      </w:tr>
      <w:tr w:rsidR="005E0F6C" w:rsidRPr="00D97B1C" w14:paraId="5E5F1BE0" w14:textId="77777777" w:rsidTr="005E0F6C">
        <w:trPr>
          <w:trHeight w:val="288"/>
        </w:trPr>
        <w:tc>
          <w:tcPr>
            <w:tcW w:w="1345" w:type="dxa"/>
            <w:vMerge/>
          </w:tcPr>
          <w:p w14:paraId="200E1DA0" w14:textId="77777777" w:rsidR="005E0F6C" w:rsidRDefault="005E0F6C" w:rsidP="005E0F6C"/>
        </w:tc>
        <w:tc>
          <w:tcPr>
            <w:tcW w:w="19887" w:type="dxa"/>
          </w:tcPr>
          <w:p w14:paraId="58934D27" w14:textId="77777777" w:rsidR="005E0F6C" w:rsidRPr="009A6D83" w:rsidRDefault="005E0F6C" w:rsidP="005E0F6C">
            <w:r>
              <w:t xml:space="preserve">7. </w:t>
            </w:r>
            <w:r w:rsidRPr="009A6D83">
              <w:t xml:space="preserve">Install the </w:t>
            </w:r>
            <w:r>
              <w:t>Downstream Purge Line</w:t>
            </w:r>
            <w:r w:rsidRPr="009A6D83">
              <w:t xml:space="preserve"> to the cavity right angle valve.</w:t>
            </w:r>
          </w:p>
          <w:p w14:paraId="2603BCB1" w14:textId="77777777" w:rsidR="005E0F6C" w:rsidRPr="00F82D15" w:rsidRDefault="005E0F6C" w:rsidP="009B7C92">
            <w:pPr>
              <w:pStyle w:val="ListParagraph"/>
              <w:numPr>
                <w:ilvl w:val="0"/>
                <w:numId w:val="16"/>
              </w:numPr>
            </w:pPr>
            <w:r w:rsidRPr="00F82D15">
              <w:t xml:space="preserve">Place a new cleaned </w:t>
            </w:r>
            <w:r>
              <w:t xml:space="preserve">[Spec 1] </w:t>
            </w:r>
            <w:r w:rsidRPr="00F82D15">
              <w:t>gasket on the Spool.</w:t>
            </w:r>
            <w:r>
              <w:t xml:space="preserve"> </w:t>
            </w:r>
            <w:r w:rsidRPr="00F82D15">
              <w:t>Use a large-bore gasket if available.</w:t>
            </w:r>
          </w:p>
          <w:p w14:paraId="786A9EE0" w14:textId="77777777" w:rsidR="005E0F6C" w:rsidRPr="00F82D15" w:rsidRDefault="005E0F6C" w:rsidP="009B7C92">
            <w:pPr>
              <w:pStyle w:val="ListParagraph"/>
              <w:numPr>
                <w:ilvl w:val="0"/>
                <w:numId w:val="16"/>
              </w:numPr>
            </w:pPr>
            <w:r w:rsidRPr="00F82D15">
              <w:t xml:space="preserve">Install two </w:t>
            </w:r>
            <w:r>
              <w:t>pre-</w:t>
            </w:r>
            <w:r w:rsidRPr="00F82D15">
              <w:t xml:space="preserve">cleaned </w:t>
            </w:r>
            <w:r>
              <w:t>[Spec1] studs in a star pattern and snug with wrench.</w:t>
            </w:r>
          </w:p>
          <w:p w14:paraId="2D5DE9A4" w14:textId="77777777" w:rsidR="005E0F6C" w:rsidRPr="00F82D15" w:rsidRDefault="005E0F6C" w:rsidP="009B7C92">
            <w:pPr>
              <w:pStyle w:val="ListParagraph"/>
              <w:numPr>
                <w:ilvl w:val="0"/>
                <w:numId w:val="16"/>
              </w:numPr>
            </w:pPr>
            <w:r w:rsidRPr="00F82D15">
              <w:t xml:space="preserve">Install the four remaining </w:t>
            </w:r>
            <w:r>
              <w:t>studs continuing the star pattern</w:t>
            </w:r>
            <w:r w:rsidRPr="00F82D15">
              <w:t>.</w:t>
            </w:r>
          </w:p>
          <w:p w14:paraId="06D91292" w14:textId="77777777" w:rsidR="005E0F6C" w:rsidRPr="00F82D15" w:rsidRDefault="005E0F6C" w:rsidP="009B7C92">
            <w:pPr>
              <w:pStyle w:val="ListParagraph"/>
              <w:numPr>
                <w:ilvl w:val="0"/>
                <w:numId w:val="16"/>
              </w:numPr>
            </w:pPr>
            <w:r w:rsidRPr="00F82D15">
              <w:t xml:space="preserve">Torque all </w:t>
            </w:r>
            <w:r>
              <w:t>studs</w:t>
            </w:r>
            <w:r w:rsidRPr="00F82D15">
              <w:t xml:space="preserve"> using a standard torque pattern for a round flange.</w:t>
            </w:r>
          </w:p>
          <w:p w14:paraId="50AA2449" w14:textId="77777777" w:rsidR="005E0F6C" w:rsidRPr="00F82D15" w:rsidRDefault="005E0F6C" w:rsidP="009B7C92">
            <w:pPr>
              <w:pStyle w:val="ListParagraph"/>
              <w:numPr>
                <w:ilvl w:val="0"/>
                <w:numId w:val="16"/>
              </w:numPr>
            </w:pPr>
            <w:r w:rsidRPr="00F82D15">
              <w:t xml:space="preserve">Repeat the final torque sequence twice and then go around all the </w:t>
            </w:r>
            <w:r>
              <w:t>studs</w:t>
            </w:r>
            <w:r w:rsidRPr="00F82D15">
              <w:t xml:space="preserve"> at least twice or until there is no movement of the nuts. Stop if</w:t>
            </w:r>
            <w:r>
              <w:t xml:space="preserve"> the flanges go metal-to-metal.</w:t>
            </w:r>
          </w:p>
          <w:p w14:paraId="2A3ED5AB" w14:textId="77777777" w:rsidR="005E0F6C" w:rsidRDefault="005E0F6C" w:rsidP="009B7C92">
            <w:pPr>
              <w:pStyle w:val="ListParagraph"/>
              <w:numPr>
                <w:ilvl w:val="0"/>
                <w:numId w:val="16"/>
              </w:numPr>
            </w:pPr>
            <w:r w:rsidRPr="00F82D15">
              <w:t>Verify the purge turns off.</w:t>
            </w:r>
          </w:p>
          <w:p w14:paraId="4797D018" w14:textId="77777777" w:rsidR="005E0F6C" w:rsidRPr="00F82D15" w:rsidRDefault="005E0F6C" w:rsidP="005E0F6C"/>
        </w:tc>
        <w:tc>
          <w:tcPr>
            <w:tcW w:w="5760" w:type="dxa"/>
            <w:vMerge/>
            <w:noWrap/>
          </w:tcPr>
          <w:p w14:paraId="261713CB" w14:textId="77777777" w:rsidR="005E0F6C" w:rsidRDefault="005E0F6C" w:rsidP="005E0F6C">
            <w:pPr>
              <w:spacing w:line="276" w:lineRule="auto"/>
            </w:pPr>
          </w:p>
        </w:tc>
      </w:tr>
      <w:tr w:rsidR="005E0F6C" w:rsidRPr="00D97B1C" w14:paraId="7CF28824" w14:textId="77777777" w:rsidTr="005E0F6C">
        <w:trPr>
          <w:trHeight w:val="288"/>
        </w:trPr>
        <w:tc>
          <w:tcPr>
            <w:tcW w:w="1345" w:type="dxa"/>
            <w:vMerge/>
          </w:tcPr>
          <w:p w14:paraId="01BD4502" w14:textId="77777777" w:rsidR="005E0F6C" w:rsidRDefault="005E0F6C" w:rsidP="005E0F6C"/>
        </w:tc>
        <w:tc>
          <w:tcPr>
            <w:tcW w:w="19887" w:type="dxa"/>
          </w:tcPr>
          <w:p w14:paraId="550D0F07" w14:textId="77777777" w:rsidR="005E0F6C" w:rsidRPr="009A6D83" w:rsidRDefault="005E0F6C" w:rsidP="005E0F6C">
            <w:r>
              <w:t xml:space="preserve">8. </w:t>
            </w:r>
            <w:r w:rsidRPr="009A6D83">
              <w:t xml:space="preserve">Pump down the purge </w:t>
            </w:r>
            <w:r>
              <w:t>line</w:t>
            </w:r>
            <w:r w:rsidRPr="009A6D83">
              <w:t xml:space="preserve"> to the cavity right angle valve.</w:t>
            </w:r>
          </w:p>
          <w:p w14:paraId="71066D50" w14:textId="77777777" w:rsidR="005E0F6C" w:rsidRPr="00F82D15" w:rsidRDefault="005E0F6C" w:rsidP="009B7C92">
            <w:pPr>
              <w:pStyle w:val="ListParagraph"/>
              <w:numPr>
                <w:ilvl w:val="0"/>
                <w:numId w:val="17"/>
              </w:numPr>
            </w:pPr>
            <w:r w:rsidRPr="00F82D15">
              <w:t xml:space="preserve">Set the purge software to "Standby" for </w:t>
            </w:r>
            <w:r>
              <w:t>the Downstream Purge Line</w:t>
            </w:r>
            <w:r w:rsidRPr="00F82D15">
              <w:t>.</w:t>
            </w:r>
          </w:p>
          <w:p w14:paraId="1E9C8AE1" w14:textId="77777777" w:rsidR="005E0F6C" w:rsidRPr="00F82D15" w:rsidRDefault="005E0F6C" w:rsidP="009B7C92">
            <w:pPr>
              <w:pStyle w:val="ListParagraph"/>
              <w:numPr>
                <w:ilvl w:val="0"/>
                <w:numId w:val="17"/>
              </w:numPr>
            </w:pPr>
            <w:r w:rsidRPr="00F82D15">
              <w:t>Pump down the purge header to the closed right angle valve on the cavity.</w:t>
            </w:r>
            <w:r>
              <w:t xml:space="preserve"> </w:t>
            </w:r>
            <w:r w:rsidRPr="00F82D15">
              <w:t xml:space="preserve">Allow the header to pump to </w:t>
            </w:r>
            <w:r>
              <w:t>the</w:t>
            </w:r>
            <w:r w:rsidRPr="00F82D15">
              <w:t xml:space="preserve"> </w:t>
            </w:r>
            <w:r>
              <w:t xml:space="preserve">mid </w:t>
            </w:r>
            <w:r w:rsidRPr="00F82D15">
              <w:t>E-</w:t>
            </w:r>
            <w:r>
              <w:t>5</w:t>
            </w:r>
            <w:r w:rsidRPr="00F82D15">
              <w:t xml:space="preserve"> mbar</w:t>
            </w:r>
            <w:r>
              <w:t xml:space="preserve"> range</w:t>
            </w:r>
            <w:r w:rsidRPr="00F82D15">
              <w:t>.</w:t>
            </w:r>
          </w:p>
          <w:p w14:paraId="7688941B" w14:textId="77777777" w:rsidR="005E0F6C" w:rsidRDefault="005E0F6C" w:rsidP="009B7C92">
            <w:pPr>
              <w:pStyle w:val="ListParagraph"/>
              <w:numPr>
                <w:ilvl w:val="0"/>
                <w:numId w:val="17"/>
              </w:numPr>
            </w:pPr>
            <w:r w:rsidRPr="00F82D15">
              <w:t>Close the pump isolation valve.</w:t>
            </w:r>
          </w:p>
          <w:p w14:paraId="70A6BCC0" w14:textId="77777777" w:rsidR="005E0F6C" w:rsidRPr="00F82D15" w:rsidRDefault="005E0F6C" w:rsidP="005E0F6C"/>
        </w:tc>
        <w:tc>
          <w:tcPr>
            <w:tcW w:w="5760" w:type="dxa"/>
            <w:vMerge/>
            <w:noWrap/>
          </w:tcPr>
          <w:p w14:paraId="47A41626" w14:textId="77777777" w:rsidR="005E0F6C" w:rsidRDefault="005E0F6C" w:rsidP="005E0F6C">
            <w:pPr>
              <w:spacing w:line="276" w:lineRule="auto"/>
            </w:pPr>
          </w:p>
        </w:tc>
      </w:tr>
      <w:tr w:rsidR="005E0F6C" w:rsidRPr="00D97B1C" w14:paraId="67025EED" w14:textId="77777777" w:rsidTr="005E0F6C">
        <w:trPr>
          <w:trHeight w:val="288"/>
        </w:trPr>
        <w:tc>
          <w:tcPr>
            <w:tcW w:w="1345" w:type="dxa"/>
            <w:vMerge/>
          </w:tcPr>
          <w:p w14:paraId="7F5DD332" w14:textId="77777777" w:rsidR="005E0F6C" w:rsidRDefault="005E0F6C" w:rsidP="005E0F6C"/>
        </w:tc>
        <w:tc>
          <w:tcPr>
            <w:tcW w:w="19887" w:type="dxa"/>
          </w:tcPr>
          <w:p w14:paraId="4D7C2AC3" w14:textId="77777777" w:rsidR="005E0F6C" w:rsidRDefault="005E0F6C" w:rsidP="005E0F6C">
            <w:r>
              <w:t xml:space="preserve">9. </w:t>
            </w:r>
            <w:r w:rsidRPr="00F82D15">
              <w:t xml:space="preserve">While monitoring the </w:t>
            </w:r>
            <w:r>
              <w:t>cavity</w:t>
            </w:r>
            <w:r w:rsidRPr="00F82D15">
              <w:t xml:space="preserve"> pressure, slowly open the cavity right angle valve.</w:t>
            </w:r>
            <w:r>
              <w:t xml:space="preserve"> </w:t>
            </w:r>
            <w:r w:rsidRPr="00D5174E">
              <w:t xml:space="preserve">If the </w:t>
            </w:r>
            <w:r>
              <w:t>cavity</w:t>
            </w:r>
            <w:r w:rsidRPr="00D5174E">
              <w:t xml:space="preserve"> pressure </w:t>
            </w:r>
            <w:r>
              <w:t>reads at the mid E-4 mbar range or higher</w:t>
            </w:r>
            <w:r w:rsidRPr="00F82D15">
              <w:t>, n</w:t>
            </w:r>
            <w:r>
              <w:t>otify the cleanroom supervisor.</w:t>
            </w:r>
          </w:p>
          <w:p w14:paraId="2F814F96" w14:textId="77777777" w:rsidR="005E0F6C" w:rsidRPr="00F82D15" w:rsidRDefault="005E0F6C" w:rsidP="005E0F6C"/>
        </w:tc>
        <w:tc>
          <w:tcPr>
            <w:tcW w:w="5760" w:type="dxa"/>
            <w:noWrap/>
          </w:tcPr>
          <w:p w14:paraId="0ED6F1AE" w14:textId="77777777" w:rsidR="005E0F6C" w:rsidRDefault="005E0F6C" w:rsidP="005E0F6C">
            <w:pPr>
              <w:spacing w:line="276" w:lineRule="auto"/>
            </w:pPr>
            <w:r>
              <w:t>[[CAV7VacuumOK]] &lt;&lt;YESNO&gt;&gt;</w:t>
            </w:r>
          </w:p>
        </w:tc>
      </w:tr>
      <w:tr w:rsidR="005E0F6C" w:rsidRPr="00D97B1C" w14:paraId="6D89A2A6" w14:textId="77777777" w:rsidTr="005E0F6C">
        <w:trPr>
          <w:trHeight w:val="288"/>
        </w:trPr>
        <w:tc>
          <w:tcPr>
            <w:tcW w:w="1345" w:type="dxa"/>
            <w:vMerge/>
          </w:tcPr>
          <w:p w14:paraId="61008535" w14:textId="77777777" w:rsidR="005E0F6C" w:rsidRDefault="005E0F6C" w:rsidP="005E0F6C"/>
        </w:tc>
        <w:tc>
          <w:tcPr>
            <w:tcW w:w="19887" w:type="dxa"/>
          </w:tcPr>
          <w:p w14:paraId="6C033DA9" w14:textId="77777777" w:rsidR="005E0F6C" w:rsidRDefault="005E0F6C" w:rsidP="005E0F6C">
            <w:r>
              <w:t>10. Set the purge software to "Backfill" for the Downstream Purge Line and slowly backfill the cavity.</w:t>
            </w:r>
          </w:p>
          <w:p w14:paraId="53615C74" w14:textId="77777777" w:rsidR="005E0F6C" w:rsidRPr="00F82D15" w:rsidRDefault="005E0F6C" w:rsidP="005E0F6C"/>
        </w:tc>
        <w:tc>
          <w:tcPr>
            <w:tcW w:w="5760" w:type="dxa"/>
            <w:noWrap/>
          </w:tcPr>
          <w:p w14:paraId="5924A2E2" w14:textId="77777777" w:rsidR="005E0F6C" w:rsidRDefault="005E0F6C" w:rsidP="005E0F6C">
            <w:pPr>
              <w:spacing w:line="276" w:lineRule="auto"/>
            </w:pPr>
          </w:p>
        </w:tc>
      </w:tr>
      <w:tr w:rsidR="005E0F6C" w:rsidRPr="00D97B1C" w14:paraId="06D069F0" w14:textId="77777777" w:rsidTr="005E0F6C">
        <w:trPr>
          <w:trHeight w:val="288"/>
        </w:trPr>
        <w:tc>
          <w:tcPr>
            <w:tcW w:w="1345" w:type="dxa"/>
            <w:vMerge/>
          </w:tcPr>
          <w:p w14:paraId="54319F62" w14:textId="77777777" w:rsidR="005E0F6C" w:rsidRDefault="005E0F6C" w:rsidP="005E0F6C"/>
        </w:tc>
        <w:tc>
          <w:tcPr>
            <w:tcW w:w="19887" w:type="dxa"/>
          </w:tcPr>
          <w:p w14:paraId="0EBC4DCB" w14:textId="77777777" w:rsidR="005E0F6C" w:rsidRDefault="005E0F6C" w:rsidP="005E0F6C">
            <w:r>
              <w:t xml:space="preserve">11. </w:t>
            </w:r>
            <w:r w:rsidRPr="00F82D15">
              <w:t>When the cavity has been backfilled to the interlock value, change the purge software to "Purge"</w:t>
            </w:r>
            <w:r>
              <w:t>.</w:t>
            </w:r>
          </w:p>
          <w:p w14:paraId="69011A64" w14:textId="77777777" w:rsidR="005E0F6C" w:rsidRPr="00F82D15" w:rsidRDefault="005E0F6C" w:rsidP="005E0F6C"/>
        </w:tc>
        <w:tc>
          <w:tcPr>
            <w:tcW w:w="5760" w:type="dxa"/>
            <w:noWrap/>
          </w:tcPr>
          <w:p w14:paraId="6A5E70A0" w14:textId="77777777" w:rsidR="005E0F6C" w:rsidRDefault="005E0F6C" w:rsidP="005E0F6C">
            <w:pPr>
              <w:spacing w:line="276" w:lineRule="auto"/>
            </w:pPr>
            <w:r>
              <w:t>[[CAV7PrepComment]] &lt;&lt;COMMENT&gt;&gt;</w:t>
            </w:r>
          </w:p>
          <w:p w14:paraId="4413A575" w14:textId="77777777" w:rsidR="005E0F6C" w:rsidRDefault="005E0F6C" w:rsidP="005E0F6C">
            <w:pPr>
              <w:spacing w:line="276" w:lineRule="auto"/>
            </w:pPr>
            <w:r>
              <w:t>[[CAV7PrepTime]] &lt;&lt;TIMESTAMP&gt;&gt;</w:t>
            </w:r>
          </w:p>
          <w:p w14:paraId="40BF5298" w14:textId="77777777" w:rsidR="005E0F6C" w:rsidRDefault="005E0F6C" w:rsidP="005E0F6C">
            <w:pPr>
              <w:spacing w:line="276" w:lineRule="auto"/>
            </w:pPr>
            <w:r>
              <w:t>[[CAV7PrepTech]] &lt;&lt;SRFCVP&gt;&gt;</w:t>
            </w:r>
          </w:p>
        </w:tc>
      </w:tr>
      <w:tr w:rsidR="005E0F6C" w:rsidRPr="00D97B1C" w14:paraId="2C2B1360" w14:textId="77777777" w:rsidTr="005E0F6C">
        <w:trPr>
          <w:trHeight w:val="288"/>
        </w:trPr>
        <w:tc>
          <w:tcPr>
            <w:tcW w:w="1345" w:type="dxa"/>
            <w:vMerge w:val="restart"/>
          </w:tcPr>
          <w:p w14:paraId="047CD211" w14:textId="77777777" w:rsidR="005E0F6C" w:rsidRDefault="005E0F6C" w:rsidP="005E0F6C">
            <w:r>
              <w:t>22.</w:t>
            </w:r>
          </w:p>
        </w:tc>
        <w:tc>
          <w:tcPr>
            <w:tcW w:w="19887" w:type="dxa"/>
          </w:tcPr>
          <w:p w14:paraId="43937A4B" w14:textId="77777777" w:rsidR="005E0F6C" w:rsidRPr="006A3A79" w:rsidRDefault="005E0F6C" w:rsidP="005E0F6C">
            <w:pPr>
              <w:rPr>
                <w:b/>
                <w:u w:val="single"/>
              </w:rPr>
            </w:pPr>
            <w:r w:rsidRPr="006A3A79">
              <w:rPr>
                <w:b/>
                <w:u w:val="single"/>
              </w:rPr>
              <w:t>Cavity 7 FPC Installation</w:t>
            </w:r>
          </w:p>
          <w:p w14:paraId="0BC757DB" w14:textId="77777777" w:rsidR="005E0F6C" w:rsidRPr="00F82D15" w:rsidRDefault="005E0F6C" w:rsidP="005E0F6C">
            <w:r>
              <w:t>1. Gather the following</w:t>
            </w:r>
            <w:r w:rsidRPr="00F82D15">
              <w:t xml:space="preserve"> components for the connection of the cold end coupler to the cavity</w:t>
            </w:r>
            <w:r>
              <w:t>. Verify the components</w:t>
            </w:r>
            <w:r w:rsidRPr="00F82D15">
              <w:t xml:space="preserve"> are cleaned and ready for installation.</w:t>
            </w:r>
          </w:p>
          <w:p w14:paraId="79822068" w14:textId="77777777" w:rsidR="005E0F6C" w:rsidRPr="00F82D15" w:rsidRDefault="005E0F6C" w:rsidP="009B7C92">
            <w:pPr>
              <w:pStyle w:val="ListParagraph"/>
              <w:numPr>
                <w:ilvl w:val="0"/>
                <w:numId w:val="18"/>
              </w:numPr>
            </w:pPr>
            <w:r w:rsidRPr="00F82D15">
              <w:t>1 inspected and accepted FPC body</w:t>
            </w:r>
          </w:p>
          <w:p w14:paraId="10222A4C" w14:textId="77777777" w:rsidR="005E0F6C" w:rsidRPr="00F82D15" w:rsidRDefault="005E0F6C" w:rsidP="009B7C92">
            <w:pPr>
              <w:pStyle w:val="ListParagraph"/>
              <w:numPr>
                <w:ilvl w:val="0"/>
                <w:numId w:val="18"/>
              </w:numPr>
            </w:pPr>
            <w:r w:rsidRPr="00F82D15">
              <w:t xml:space="preserve">1 FPC body flange </w:t>
            </w:r>
            <w:r>
              <w:t>alignment blank</w:t>
            </w:r>
          </w:p>
          <w:p w14:paraId="09BD6A79" w14:textId="77777777" w:rsidR="005E0F6C" w:rsidRPr="00F82D15" w:rsidRDefault="005E0F6C" w:rsidP="009B7C92">
            <w:pPr>
              <w:pStyle w:val="ListParagraph"/>
              <w:numPr>
                <w:ilvl w:val="0"/>
                <w:numId w:val="18"/>
              </w:numPr>
            </w:pPr>
            <w:r w:rsidRPr="00F82D15">
              <w:t xml:space="preserve">2 clean spring clamps </w:t>
            </w:r>
          </w:p>
          <w:p w14:paraId="42AA54A9" w14:textId="77777777" w:rsidR="005E0F6C" w:rsidRPr="00F82D15" w:rsidRDefault="005E0F6C" w:rsidP="009B7C92">
            <w:pPr>
              <w:pStyle w:val="ListParagraph"/>
              <w:numPr>
                <w:ilvl w:val="0"/>
                <w:numId w:val="18"/>
              </w:numPr>
            </w:pPr>
            <w:r w:rsidRPr="00F82D15">
              <w:t>Fasteners</w:t>
            </w:r>
          </w:p>
          <w:p w14:paraId="1B7EB3C9" w14:textId="77777777" w:rsidR="005E0F6C" w:rsidRPr="00F82D15" w:rsidRDefault="005E0F6C" w:rsidP="009B7C92">
            <w:pPr>
              <w:pStyle w:val="ListParagraph"/>
              <w:numPr>
                <w:ilvl w:val="0"/>
                <w:numId w:val="18"/>
              </w:numPr>
            </w:pPr>
            <w:r w:rsidRPr="00F82D15">
              <w:t>1 hex seal gasket</w:t>
            </w:r>
          </w:p>
          <w:p w14:paraId="66C3D812" w14:textId="77777777" w:rsidR="005E0F6C" w:rsidRPr="00F82D15" w:rsidRDefault="005E0F6C" w:rsidP="009B7C92">
            <w:pPr>
              <w:pStyle w:val="ListParagraph"/>
              <w:numPr>
                <w:ilvl w:val="0"/>
                <w:numId w:val="18"/>
              </w:numPr>
            </w:pPr>
            <w:r w:rsidRPr="00F82D15">
              <w:t>Retainer clips</w:t>
            </w:r>
          </w:p>
          <w:p w14:paraId="02451145" w14:textId="77777777" w:rsidR="005E0F6C" w:rsidRDefault="005E0F6C" w:rsidP="009B7C92">
            <w:pPr>
              <w:pStyle w:val="ListParagraph"/>
              <w:numPr>
                <w:ilvl w:val="0"/>
                <w:numId w:val="18"/>
              </w:numPr>
            </w:pPr>
            <w:r w:rsidRPr="00F82D15">
              <w:t>Wrenches</w:t>
            </w:r>
          </w:p>
          <w:p w14:paraId="2EB438AB" w14:textId="77777777" w:rsidR="005E0F6C" w:rsidRPr="00F82D15" w:rsidRDefault="005E0F6C" w:rsidP="005E0F6C"/>
        </w:tc>
        <w:tc>
          <w:tcPr>
            <w:tcW w:w="5760" w:type="dxa"/>
            <w:noWrap/>
          </w:tcPr>
          <w:p w14:paraId="52EEBF3B" w14:textId="77777777" w:rsidR="005E0F6C" w:rsidRDefault="005E0F6C" w:rsidP="005E0F6C">
            <w:pPr>
              <w:spacing w:line="276" w:lineRule="auto"/>
            </w:pPr>
          </w:p>
        </w:tc>
      </w:tr>
      <w:tr w:rsidR="005E0F6C" w:rsidRPr="00D97B1C" w14:paraId="0CE9FEEF" w14:textId="77777777" w:rsidTr="005E0F6C">
        <w:trPr>
          <w:trHeight w:val="288"/>
        </w:trPr>
        <w:tc>
          <w:tcPr>
            <w:tcW w:w="1345" w:type="dxa"/>
            <w:vMerge/>
          </w:tcPr>
          <w:p w14:paraId="0B9314A8" w14:textId="77777777" w:rsidR="005E0F6C" w:rsidRDefault="005E0F6C" w:rsidP="005E0F6C"/>
        </w:tc>
        <w:tc>
          <w:tcPr>
            <w:tcW w:w="19887" w:type="dxa"/>
          </w:tcPr>
          <w:p w14:paraId="248C2F26" w14:textId="77777777" w:rsidR="005E0F6C" w:rsidRDefault="005E0F6C" w:rsidP="005E0F6C">
            <w:r>
              <w:t>2. Record the FPC Serial Number.</w:t>
            </w:r>
          </w:p>
          <w:p w14:paraId="30F98E89" w14:textId="77777777" w:rsidR="005E0F6C" w:rsidRPr="00F82D15" w:rsidRDefault="005E0F6C" w:rsidP="005E0F6C"/>
        </w:tc>
        <w:tc>
          <w:tcPr>
            <w:tcW w:w="5760" w:type="dxa"/>
            <w:noWrap/>
          </w:tcPr>
          <w:p w14:paraId="70DDED6A" w14:textId="77777777" w:rsidR="005E0F6C" w:rsidRDefault="005E0F6C" w:rsidP="005E0F6C">
            <w:pPr>
              <w:spacing w:line="276" w:lineRule="auto"/>
            </w:pPr>
            <w:r>
              <w:t>[[FPCCSN7]] &lt;&lt;FPCCSN&gt;&gt;</w:t>
            </w:r>
          </w:p>
        </w:tc>
      </w:tr>
      <w:tr w:rsidR="005E0F6C" w:rsidRPr="00D97B1C" w14:paraId="309A8957" w14:textId="77777777" w:rsidTr="005E0F6C">
        <w:trPr>
          <w:trHeight w:val="288"/>
        </w:trPr>
        <w:tc>
          <w:tcPr>
            <w:tcW w:w="1345" w:type="dxa"/>
            <w:vMerge/>
          </w:tcPr>
          <w:p w14:paraId="07E5E162" w14:textId="77777777" w:rsidR="005E0F6C" w:rsidRDefault="005E0F6C" w:rsidP="005E0F6C"/>
        </w:tc>
        <w:tc>
          <w:tcPr>
            <w:tcW w:w="19887" w:type="dxa"/>
          </w:tcPr>
          <w:p w14:paraId="190415D1" w14:textId="77777777" w:rsidR="005E0F6C" w:rsidRDefault="005E0F6C" w:rsidP="005E0F6C">
            <w:r>
              <w:t xml:space="preserve">3. </w:t>
            </w:r>
            <w:r w:rsidRPr="00AA1924">
              <w:t>Use the FPC body holding tool to hold and spray the FPC</w:t>
            </w:r>
            <w:r>
              <w:t xml:space="preserve"> to Spec 1.</w:t>
            </w:r>
          </w:p>
          <w:p w14:paraId="4CC5A2A8" w14:textId="77777777" w:rsidR="005E0F6C" w:rsidRDefault="005E0F6C" w:rsidP="005E0F6C">
            <w:r>
              <w:t xml:space="preserve">4. </w:t>
            </w:r>
            <w:r w:rsidRPr="00AA1924">
              <w:t>When all the N2 spraying is complete, carefully place the alignment tooling over the probe tip and onto the FPC body flange. Clamp in place with two spring clamps.</w:t>
            </w:r>
            <w:r>
              <w:t xml:space="preserve"> Open the clamps down and away from the cavity.</w:t>
            </w:r>
          </w:p>
          <w:p w14:paraId="54FDD58E" w14:textId="77777777" w:rsidR="005E0F6C" w:rsidRDefault="005E0F6C" w:rsidP="005E0F6C">
            <w:r>
              <w:t xml:space="preserve">5. </w:t>
            </w:r>
            <w:r w:rsidRPr="00AA1924">
              <w:t>Install the FP</w:t>
            </w:r>
            <w:r>
              <w:t>C onto the installation tooling and spray to Spec 1.</w:t>
            </w:r>
          </w:p>
          <w:p w14:paraId="28F69037" w14:textId="77777777" w:rsidR="005E0F6C" w:rsidRDefault="005E0F6C" w:rsidP="005E0F6C"/>
        </w:tc>
        <w:tc>
          <w:tcPr>
            <w:tcW w:w="5760" w:type="dxa"/>
            <w:noWrap/>
          </w:tcPr>
          <w:p w14:paraId="1607497A" w14:textId="77777777" w:rsidR="005E0F6C" w:rsidRDefault="005E0F6C" w:rsidP="005E0F6C">
            <w:pPr>
              <w:spacing w:line="276" w:lineRule="auto"/>
            </w:pPr>
          </w:p>
        </w:tc>
      </w:tr>
      <w:tr w:rsidR="005E0F6C" w:rsidRPr="00D97B1C" w14:paraId="55E2686F" w14:textId="77777777" w:rsidTr="005E0F6C">
        <w:trPr>
          <w:trHeight w:val="1442"/>
        </w:trPr>
        <w:tc>
          <w:tcPr>
            <w:tcW w:w="1345" w:type="dxa"/>
            <w:vMerge/>
          </w:tcPr>
          <w:p w14:paraId="3393950A" w14:textId="77777777" w:rsidR="005E0F6C" w:rsidRDefault="005E0F6C" w:rsidP="005E0F6C"/>
        </w:tc>
        <w:tc>
          <w:tcPr>
            <w:tcW w:w="19887" w:type="dxa"/>
          </w:tcPr>
          <w:p w14:paraId="3FC97095" w14:textId="77777777" w:rsidR="005E0F6C" w:rsidRPr="00F82D15" w:rsidRDefault="005E0F6C" w:rsidP="005E0F6C">
            <w:r>
              <w:t xml:space="preserve">6. </w:t>
            </w:r>
            <w:r w:rsidRPr="00F82D15">
              <w:t xml:space="preserve">Verify the purge software is set to "Purge" for </w:t>
            </w:r>
            <w:r>
              <w:t>the Downstream Purge Line</w:t>
            </w:r>
            <w:r w:rsidRPr="00F82D15">
              <w:t>.</w:t>
            </w:r>
          </w:p>
          <w:p w14:paraId="2DF0D6B4" w14:textId="77777777" w:rsidR="005E0F6C" w:rsidRDefault="005E0F6C" w:rsidP="005E0F6C"/>
          <w:p w14:paraId="0B697150" w14:textId="77777777" w:rsidR="005E0F6C" w:rsidRDefault="005E0F6C" w:rsidP="005E0F6C">
            <w:r>
              <w:t xml:space="preserve">7. </w:t>
            </w:r>
            <w:r w:rsidRPr="00834FC4">
              <w:t xml:space="preserve">Remove </w:t>
            </w:r>
            <w:r>
              <w:t xml:space="preserve">the </w:t>
            </w:r>
            <w:r w:rsidRPr="00834FC4">
              <w:t xml:space="preserve">4 </w:t>
            </w:r>
            <w:r>
              <w:t>studs indicated in positions 1, 3, 5, and 7 in the drawing below from the</w:t>
            </w:r>
            <w:r w:rsidRPr="00834FC4">
              <w:t xml:space="preserve"> cavity FPC flange</w:t>
            </w:r>
            <w:r>
              <w:t xml:space="preserve"> in a star pattern.</w:t>
            </w:r>
          </w:p>
          <w:p w14:paraId="672CCD32" w14:textId="77777777" w:rsidR="005E0F6C" w:rsidRDefault="005E0F6C" w:rsidP="005E0F6C">
            <w:r>
              <w:t>Prepare an IPA dipped Q-tip and remove excess liquid from the Q-tip before cleaning the bolt holes. Clean bolt holes with the IPA dipped Q-tip.</w:t>
            </w:r>
          </w:p>
          <w:p w14:paraId="3CC8EDC7" w14:textId="77777777" w:rsidR="005E0F6C" w:rsidRDefault="005E0F6C" w:rsidP="005E0F6C">
            <w:r>
              <w:t>Use ionized N2 to spray open bolt holes from both directions to Spec 1 in accordance with the Ionized N2 Parts Cleaning Procedure. Repeat using ionized N2 to spray open bolt holes from both directions two additional times to Spec 1 to ensure cleanliness before proceeding.</w:t>
            </w:r>
          </w:p>
          <w:p w14:paraId="0356B361" w14:textId="77777777" w:rsidR="005E0F6C" w:rsidRDefault="005E0F6C" w:rsidP="005E0F6C"/>
          <w:p w14:paraId="302C39AD" w14:textId="77777777" w:rsidR="005E0F6C" w:rsidRDefault="005E0F6C" w:rsidP="005E0F6C">
            <w:r>
              <w:rPr>
                <w:noProof/>
              </w:rPr>
              <w:drawing>
                <wp:inline distT="0" distB="0" distL="0" distR="0" wp14:anchorId="00F8131D" wp14:editId="4801E84C">
                  <wp:extent cx="3657600" cy="32177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217795"/>
                          </a:xfrm>
                          <a:prstGeom prst="rect">
                            <a:avLst/>
                          </a:prstGeom>
                        </pic:spPr>
                      </pic:pic>
                    </a:graphicData>
                  </a:graphic>
                </wp:inline>
              </w:drawing>
            </w:r>
          </w:p>
          <w:p w14:paraId="2BAD667C" w14:textId="77777777" w:rsidR="005E0F6C" w:rsidRDefault="005E0F6C" w:rsidP="005E0F6C">
            <w:r>
              <w:t xml:space="preserve">8. </w:t>
            </w:r>
            <w:r w:rsidRPr="00F82D15">
              <w:t xml:space="preserve">Install </w:t>
            </w:r>
            <w:r>
              <w:t>2</w:t>
            </w:r>
            <w:r w:rsidRPr="00F82D15">
              <w:t xml:space="preserve"> pre-cleaned [Spec 1] </w:t>
            </w:r>
            <w:r>
              <w:t>studs</w:t>
            </w:r>
            <w:r w:rsidRPr="00F82D15">
              <w:t xml:space="preserve"> in the open holes </w:t>
            </w:r>
            <w:r>
              <w:t xml:space="preserve">at positions 1 and 5 </w:t>
            </w:r>
            <w:r w:rsidRPr="00F82D15">
              <w:t>on the cavity</w:t>
            </w:r>
            <w:r>
              <w:t xml:space="preserve"> and torque to </w:t>
            </w:r>
            <w:r w:rsidRPr="003772ED">
              <w:t>120 in-lbs.</w:t>
            </w:r>
          </w:p>
          <w:p w14:paraId="36416536" w14:textId="77777777" w:rsidR="005E0F6C" w:rsidRDefault="005E0F6C" w:rsidP="005E0F6C">
            <w:r>
              <w:t xml:space="preserve">9. </w:t>
            </w:r>
            <w:r w:rsidRPr="00834FC4">
              <w:t xml:space="preserve">Continue to remove </w:t>
            </w:r>
            <w:r>
              <w:t xml:space="preserve">all remaining </w:t>
            </w:r>
            <w:r w:rsidRPr="00834FC4">
              <w:t xml:space="preserve">original </w:t>
            </w:r>
            <w:r>
              <w:t>stud</w:t>
            </w:r>
            <w:r w:rsidRPr="00834FC4">
              <w:t xml:space="preserve">s on the cavity flange </w:t>
            </w:r>
            <w:r>
              <w:t>in a star pattern, until only the two pre-cleaned studs remain installed</w:t>
            </w:r>
            <w:r w:rsidRPr="00834FC4">
              <w:t>.</w:t>
            </w:r>
          </w:p>
          <w:p w14:paraId="05D48B02" w14:textId="77777777" w:rsidR="005E0F6C" w:rsidRDefault="005E0F6C" w:rsidP="005E0F6C">
            <w:r>
              <w:t>Prepare an IPA dipped Q-tip and remove excess liquid from the Q-tip before cleaning the bolt holes. Clean bolt holes with the IPA dipped Q-tip.</w:t>
            </w:r>
          </w:p>
          <w:p w14:paraId="45E57CA8" w14:textId="77777777" w:rsidR="005E0F6C" w:rsidRDefault="005E0F6C" w:rsidP="005E0F6C">
            <w:r>
              <w:t xml:space="preserve">Use ionized N2 to spray open bolt holes from both directions to Spec 1 in accordance with the Ionized N2 Parts Cleaning Procedure. Repeat using ionized N2 to spray open bolt holes from both directions two additional times to Spec 1 to ensure cleanliness before proceeding. </w:t>
            </w:r>
          </w:p>
          <w:p w14:paraId="0FEC03F6" w14:textId="77777777" w:rsidR="005E0F6C" w:rsidRDefault="005E0F6C" w:rsidP="005E0F6C"/>
          <w:p w14:paraId="6C60C06B" w14:textId="77777777" w:rsidR="005E0F6C" w:rsidRDefault="005E0F6C" w:rsidP="005E0F6C">
            <w:r>
              <w:t>10. Hold the cavity FPC flange and the test coupler flange tight so that there is no movement of the flanges while studs are being removed.</w:t>
            </w:r>
          </w:p>
          <w:p w14:paraId="56C2B0B8" w14:textId="77777777" w:rsidR="005E0F6C" w:rsidRDefault="005E0F6C" w:rsidP="005E0F6C">
            <w:r w:rsidRPr="00F82D15">
              <w:t xml:space="preserve">Remove </w:t>
            </w:r>
            <w:r>
              <w:t>the pre-cleaned</w:t>
            </w:r>
            <w:r w:rsidRPr="00F82D15">
              <w:t xml:space="preserve"> </w:t>
            </w:r>
            <w:r>
              <w:t>stud in position 1</w:t>
            </w:r>
            <w:r w:rsidRPr="00F82D15">
              <w:t xml:space="preserve"> on </w:t>
            </w:r>
            <w:r>
              <w:t xml:space="preserve">the </w:t>
            </w:r>
            <w:r w:rsidRPr="00F82D15">
              <w:t>cavity coupler flange</w:t>
            </w:r>
            <w:r>
              <w:t xml:space="preserve"> and then remove the pre-cleaned stud in position 5 on the cavity coupler flange. Pull studs away from the cavity.</w:t>
            </w:r>
          </w:p>
          <w:p w14:paraId="060279C2" w14:textId="77777777" w:rsidR="005E0F6C" w:rsidRDefault="005E0F6C" w:rsidP="005E0F6C">
            <w:r>
              <w:t xml:space="preserve">Carefully and slowly </w:t>
            </w:r>
            <w:r w:rsidRPr="00F82D15">
              <w:t>remove test coupler</w:t>
            </w:r>
            <w:r>
              <w:t xml:space="preserve"> and gasket</w:t>
            </w:r>
            <w:r w:rsidRPr="00F82D15">
              <w:t xml:space="preserve"> </w:t>
            </w:r>
            <w:r>
              <w:t xml:space="preserve">away </w:t>
            </w:r>
            <w:r w:rsidRPr="00F82D15">
              <w:t xml:space="preserve">from </w:t>
            </w:r>
            <w:r>
              <w:t xml:space="preserve">the </w:t>
            </w:r>
            <w:r w:rsidRPr="00F82D15">
              <w:t>cavity.</w:t>
            </w:r>
          </w:p>
          <w:p w14:paraId="2805C512" w14:textId="77777777" w:rsidR="005E0F6C" w:rsidRDefault="005E0F6C" w:rsidP="005E0F6C">
            <w:r w:rsidRPr="00F82D15">
              <w:t>Verify the purge starts.</w:t>
            </w:r>
          </w:p>
          <w:p w14:paraId="006602DC" w14:textId="77777777" w:rsidR="005E0F6C" w:rsidRDefault="005E0F6C" w:rsidP="005E0F6C"/>
          <w:p w14:paraId="648851B1" w14:textId="77777777" w:rsidR="005E0F6C" w:rsidRDefault="005E0F6C" w:rsidP="005E0F6C">
            <w:r>
              <w:t>11. Install FPC alignment blank on cavity flange with spring clamps. Open the clamps down and away from the cavity.</w:t>
            </w:r>
          </w:p>
          <w:p w14:paraId="5CB2CDBD" w14:textId="77777777" w:rsidR="005E0F6C" w:rsidRPr="00F82D15" w:rsidRDefault="005E0F6C" w:rsidP="005E0F6C"/>
        </w:tc>
        <w:tc>
          <w:tcPr>
            <w:tcW w:w="5760" w:type="dxa"/>
            <w:vMerge w:val="restart"/>
            <w:noWrap/>
          </w:tcPr>
          <w:p w14:paraId="528BBD1A" w14:textId="77777777" w:rsidR="005E0F6C" w:rsidRDefault="005E0F6C" w:rsidP="005E0F6C">
            <w:pPr>
              <w:spacing w:line="276" w:lineRule="auto"/>
            </w:pPr>
          </w:p>
        </w:tc>
      </w:tr>
      <w:tr w:rsidR="005E0F6C" w:rsidRPr="00D97B1C" w14:paraId="46313145" w14:textId="77777777" w:rsidTr="005E0F6C">
        <w:trPr>
          <w:trHeight w:val="288"/>
        </w:trPr>
        <w:tc>
          <w:tcPr>
            <w:tcW w:w="1345" w:type="dxa"/>
            <w:vMerge/>
          </w:tcPr>
          <w:p w14:paraId="69CD49EE" w14:textId="77777777" w:rsidR="005E0F6C" w:rsidRPr="00D97B1C" w:rsidRDefault="005E0F6C" w:rsidP="005E0F6C"/>
        </w:tc>
        <w:tc>
          <w:tcPr>
            <w:tcW w:w="19887" w:type="dxa"/>
          </w:tcPr>
          <w:p w14:paraId="039A26FA" w14:textId="77777777" w:rsidR="005E0F6C" w:rsidRPr="00AA1924" w:rsidRDefault="005E0F6C" w:rsidP="005E0F6C">
            <w:r w:rsidRPr="00AA1924">
              <w:t>1</w:t>
            </w:r>
            <w:r>
              <w:t>2</w:t>
            </w:r>
            <w:r w:rsidRPr="00AA1924">
              <w:t>.</w:t>
            </w:r>
            <w:r>
              <w:t xml:space="preserve"> </w:t>
            </w:r>
            <w:r w:rsidRPr="00AA1924">
              <w:t>Install the FPC a</w:t>
            </w:r>
            <w:r>
              <w:t>lignment table on the lollipop.</w:t>
            </w:r>
          </w:p>
          <w:p w14:paraId="4BD5ED6E" w14:textId="77777777" w:rsidR="005E0F6C" w:rsidRPr="00AA1924" w:rsidRDefault="005E0F6C" w:rsidP="005E0F6C">
            <w:r w:rsidRPr="00AA1924">
              <w:t>1</w:t>
            </w:r>
            <w:r>
              <w:t>3</w:t>
            </w:r>
            <w:r w:rsidRPr="00AA1924">
              <w:t>.</w:t>
            </w:r>
            <w:r>
              <w:t xml:space="preserve"> </w:t>
            </w:r>
            <w:r w:rsidRPr="00AA1924">
              <w:t>Align FPC to open</w:t>
            </w:r>
            <w:r>
              <w:t xml:space="preserve"> holes on alignment blank.</w:t>
            </w:r>
          </w:p>
          <w:p w14:paraId="69028008" w14:textId="77777777" w:rsidR="005E0F6C" w:rsidRPr="00AA1924" w:rsidRDefault="005E0F6C" w:rsidP="005E0F6C">
            <w:r w:rsidRPr="00AA1924">
              <w:t>1</w:t>
            </w:r>
            <w:r>
              <w:t>4</w:t>
            </w:r>
            <w:r w:rsidRPr="00AA1924">
              <w:t>.</w:t>
            </w:r>
            <w:r>
              <w:t xml:space="preserve"> </w:t>
            </w:r>
            <w:r w:rsidRPr="00AA1924">
              <w:t>Move FPC back as fa</w:t>
            </w:r>
            <w:r>
              <w:t>r as possible on the FPC table.</w:t>
            </w:r>
          </w:p>
          <w:p w14:paraId="1FF6A267" w14:textId="77777777" w:rsidR="005E0F6C" w:rsidRDefault="005E0F6C" w:rsidP="005E0F6C">
            <w:r w:rsidRPr="00AA1924">
              <w:t>1</w:t>
            </w:r>
            <w:r>
              <w:t>5</w:t>
            </w:r>
            <w:r w:rsidRPr="00AA1924">
              <w:t>.</w:t>
            </w:r>
            <w:r>
              <w:t xml:space="preserve"> </w:t>
            </w:r>
            <w:r w:rsidRPr="00AA1924">
              <w:t>Remove the FPC coupler cover.</w:t>
            </w:r>
          </w:p>
          <w:p w14:paraId="53C107AF" w14:textId="77777777" w:rsidR="005E0F6C" w:rsidRDefault="005E0F6C" w:rsidP="005E0F6C">
            <w:r>
              <w:t xml:space="preserve">16. </w:t>
            </w:r>
            <w:r w:rsidRPr="00F82D15">
              <w:t>Install the FPC gasket with retaining clips to hold the gasket in place on the FPC.</w:t>
            </w:r>
            <w:r>
              <w:t xml:space="preserve"> </w:t>
            </w:r>
            <w:r w:rsidRPr="00F82D15">
              <w:t>Verify the clips are placed in the horizontal position.</w:t>
            </w:r>
          </w:p>
          <w:p w14:paraId="2F509C3E" w14:textId="77777777" w:rsidR="005E0F6C" w:rsidRPr="00AA1924" w:rsidRDefault="005E0F6C" w:rsidP="005E0F6C"/>
        </w:tc>
        <w:tc>
          <w:tcPr>
            <w:tcW w:w="5760" w:type="dxa"/>
            <w:vMerge/>
            <w:noWrap/>
          </w:tcPr>
          <w:p w14:paraId="4286BDEE" w14:textId="77777777" w:rsidR="005E0F6C" w:rsidRPr="00D97B1C" w:rsidRDefault="005E0F6C" w:rsidP="005E0F6C">
            <w:pPr>
              <w:spacing w:line="276" w:lineRule="auto"/>
            </w:pPr>
          </w:p>
        </w:tc>
      </w:tr>
      <w:tr w:rsidR="005E0F6C" w:rsidRPr="00D97B1C" w14:paraId="2F31CD23" w14:textId="77777777" w:rsidTr="005E0F6C">
        <w:trPr>
          <w:trHeight w:val="1730"/>
        </w:trPr>
        <w:tc>
          <w:tcPr>
            <w:tcW w:w="1345" w:type="dxa"/>
            <w:vMerge/>
          </w:tcPr>
          <w:p w14:paraId="683C0DCA" w14:textId="77777777" w:rsidR="005E0F6C" w:rsidRPr="00D97B1C" w:rsidRDefault="005E0F6C" w:rsidP="005E0F6C"/>
        </w:tc>
        <w:tc>
          <w:tcPr>
            <w:tcW w:w="19887" w:type="dxa"/>
          </w:tcPr>
          <w:p w14:paraId="62E9E389" w14:textId="77777777" w:rsidR="005E0F6C" w:rsidRPr="00F82D15" w:rsidRDefault="005E0F6C" w:rsidP="005E0F6C">
            <w:r>
              <w:t>17. Remove the alignment blank from the cavity.</w:t>
            </w:r>
          </w:p>
          <w:p w14:paraId="41CAE0DA" w14:textId="77777777" w:rsidR="005E0F6C" w:rsidRDefault="005E0F6C" w:rsidP="005E0F6C">
            <w:r>
              <w:t xml:space="preserve">18. </w:t>
            </w:r>
            <w:r w:rsidRPr="00F82D15">
              <w:t xml:space="preserve">Move FPC into place, remove the gasket clips, and install 2 pre-cleaned [Spec 1] </w:t>
            </w:r>
            <w:r>
              <w:t>studs in a star pattern</w:t>
            </w:r>
            <w:r w:rsidRPr="00F82D15">
              <w:t xml:space="preserve"> to secure coupler.</w:t>
            </w:r>
            <w:r>
              <w:t xml:space="preserve"> Snug studs with wrench.</w:t>
            </w:r>
          </w:p>
          <w:p w14:paraId="1F20DC1F" w14:textId="77777777" w:rsidR="005E0F6C" w:rsidRDefault="005E0F6C" w:rsidP="005E0F6C">
            <w:r>
              <w:t>19. Install 2 additional pre-cleaned [Spec 1] studs continuing the star pattern and snug with wrench.</w:t>
            </w:r>
          </w:p>
          <w:p w14:paraId="4AA94B55" w14:textId="77777777" w:rsidR="005E0F6C" w:rsidRDefault="005E0F6C" w:rsidP="005E0F6C">
            <w:r>
              <w:t xml:space="preserve">20. </w:t>
            </w:r>
            <w:r w:rsidRPr="00F82D15">
              <w:t xml:space="preserve">Install remaining </w:t>
            </w:r>
            <w:r>
              <w:t>4</w:t>
            </w:r>
            <w:r w:rsidRPr="00F82D15">
              <w:t xml:space="preserve"> </w:t>
            </w:r>
            <w:r>
              <w:t xml:space="preserve">studs </w:t>
            </w:r>
            <w:r w:rsidRPr="00F82D15">
              <w:t xml:space="preserve">in pairs </w:t>
            </w:r>
            <w:r>
              <w:t>continuing the star pattern on FPC flange.</w:t>
            </w:r>
          </w:p>
          <w:p w14:paraId="5BBBCCF3" w14:textId="77777777" w:rsidR="005E0F6C" w:rsidRPr="00834FC4" w:rsidDel="00DD3F1F" w:rsidRDefault="005E0F6C" w:rsidP="005E0F6C"/>
        </w:tc>
        <w:tc>
          <w:tcPr>
            <w:tcW w:w="5760" w:type="dxa"/>
            <w:vMerge/>
            <w:noWrap/>
          </w:tcPr>
          <w:p w14:paraId="4EB274A5" w14:textId="77777777" w:rsidR="005E0F6C" w:rsidRPr="00D97B1C" w:rsidRDefault="005E0F6C" w:rsidP="005E0F6C">
            <w:pPr>
              <w:spacing w:line="276" w:lineRule="auto"/>
            </w:pPr>
          </w:p>
        </w:tc>
      </w:tr>
      <w:tr w:rsidR="005E0F6C" w:rsidRPr="00D97B1C" w14:paraId="6DCE74D2" w14:textId="77777777" w:rsidTr="005E0F6C">
        <w:trPr>
          <w:trHeight w:val="288"/>
        </w:trPr>
        <w:tc>
          <w:tcPr>
            <w:tcW w:w="1345" w:type="dxa"/>
            <w:vMerge/>
          </w:tcPr>
          <w:p w14:paraId="24978079" w14:textId="77777777" w:rsidR="005E0F6C" w:rsidRDefault="005E0F6C" w:rsidP="005E0F6C"/>
        </w:tc>
        <w:tc>
          <w:tcPr>
            <w:tcW w:w="19887" w:type="dxa"/>
          </w:tcPr>
          <w:p w14:paraId="632863BE" w14:textId="77777777" w:rsidR="005E0F6C" w:rsidRDefault="005E0F6C" w:rsidP="005E0F6C">
            <w:r>
              <w:t xml:space="preserve">21. </w:t>
            </w:r>
            <w:r w:rsidRPr="00F82D15">
              <w:t xml:space="preserve">Torque all fasteners to 60 </w:t>
            </w:r>
            <w:r>
              <w:t>in-</w:t>
            </w:r>
            <w:proofErr w:type="spellStart"/>
            <w:r>
              <w:t>lbs</w:t>
            </w:r>
            <w:proofErr w:type="spellEnd"/>
            <w:r w:rsidRPr="00F82D15">
              <w:t xml:space="preserve"> using a standard tor</w:t>
            </w:r>
            <w:r>
              <w:t>que pattern for a round flange.</w:t>
            </w:r>
          </w:p>
          <w:p w14:paraId="1F875C4C" w14:textId="77777777" w:rsidR="005E0F6C" w:rsidRDefault="005E0F6C" w:rsidP="005E0F6C">
            <w:r>
              <w:t xml:space="preserve">22. </w:t>
            </w:r>
            <w:r w:rsidRPr="00F82D15">
              <w:t>Increase the torque wrench setting to 120 in</w:t>
            </w:r>
            <w:r>
              <w:t>-</w:t>
            </w:r>
            <w:proofErr w:type="spellStart"/>
            <w:r w:rsidRPr="00F82D15">
              <w:t>lbs</w:t>
            </w:r>
            <w:proofErr w:type="spellEnd"/>
            <w:r w:rsidRPr="00F82D15">
              <w:t xml:space="preserve"> and torque all fasteners using a standard tor</w:t>
            </w:r>
            <w:r>
              <w:t>que pattern for a round flange.</w:t>
            </w:r>
          </w:p>
          <w:p w14:paraId="26EC9525" w14:textId="77777777" w:rsidR="005E0F6C" w:rsidRDefault="005E0F6C" w:rsidP="005E0F6C">
            <w:r>
              <w:t xml:space="preserve">23. </w:t>
            </w:r>
            <w:r w:rsidRPr="00F82D15">
              <w:t>Repeat the final torque sequence twice and then go around all the fasteners at least twice or until there is no movement of the nuts.</w:t>
            </w:r>
            <w:r>
              <w:t xml:space="preserve"> Verify the purge stops.</w:t>
            </w:r>
          </w:p>
          <w:p w14:paraId="5D22757F" w14:textId="77777777" w:rsidR="005E0F6C" w:rsidRPr="00F82D15" w:rsidRDefault="005E0F6C" w:rsidP="005E0F6C"/>
        </w:tc>
        <w:tc>
          <w:tcPr>
            <w:tcW w:w="5760" w:type="dxa"/>
            <w:noWrap/>
          </w:tcPr>
          <w:p w14:paraId="0E0266CD" w14:textId="77777777" w:rsidR="005E0F6C" w:rsidRDefault="005E0F6C" w:rsidP="005E0F6C">
            <w:pPr>
              <w:spacing w:line="276" w:lineRule="auto"/>
            </w:pPr>
            <w:r>
              <w:t>[[FPC7InstallComment]] &lt;&lt;COMMENT&gt;&gt;</w:t>
            </w:r>
          </w:p>
          <w:p w14:paraId="0D2E7BE6" w14:textId="77777777" w:rsidR="005E0F6C" w:rsidRDefault="005E0F6C" w:rsidP="005E0F6C">
            <w:pPr>
              <w:spacing w:line="276" w:lineRule="auto"/>
            </w:pPr>
            <w:r>
              <w:t>[[FPC7InstallTime]] &lt;&lt;TIMESTAMP&gt;&gt;</w:t>
            </w:r>
          </w:p>
          <w:p w14:paraId="4B53ED96" w14:textId="77777777" w:rsidR="005E0F6C" w:rsidRDefault="005E0F6C" w:rsidP="005E0F6C">
            <w:pPr>
              <w:spacing w:line="276" w:lineRule="auto"/>
            </w:pPr>
            <w:r>
              <w:t>[[FPC7InstallTech]] &lt;&lt;SRFCVP&gt;&gt;</w:t>
            </w:r>
          </w:p>
        </w:tc>
      </w:tr>
      <w:tr w:rsidR="005E0F6C" w:rsidRPr="00D97B1C" w14:paraId="51125BBF" w14:textId="77777777" w:rsidTr="005E0F6C">
        <w:trPr>
          <w:trHeight w:val="288"/>
        </w:trPr>
        <w:tc>
          <w:tcPr>
            <w:tcW w:w="1345" w:type="dxa"/>
            <w:vMerge/>
          </w:tcPr>
          <w:p w14:paraId="24649A9F" w14:textId="77777777" w:rsidR="005E0F6C" w:rsidRDefault="005E0F6C" w:rsidP="005E0F6C"/>
        </w:tc>
        <w:tc>
          <w:tcPr>
            <w:tcW w:w="19887" w:type="dxa"/>
          </w:tcPr>
          <w:p w14:paraId="428C82D4" w14:textId="77777777" w:rsidR="005E0F6C" w:rsidRDefault="005E0F6C" w:rsidP="005E0F6C">
            <w:r>
              <w:t xml:space="preserve">24. </w:t>
            </w:r>
            <w:r w:rsidRPr="00F82D15">
              <w:t>Remove couple</w:t>
            </w:r>
            <w:r>
              <w:t>r alignment table from lollipop and install FPC support arm.</w:t>
            </w:r>
          </w:p>
          <w:p w14:paraId="2383DA48" w14:textId="77777777" w:rsidR="005E0F6C" w:rsidRPr="00F82D15" w:rsidRDefault="005E0F6C" w:rsidP="005E0F6C"/>
        </w:tc>
        <w:tc>
          <w:tcPr>
            <w:tcW w:w="5760" w:type="dxa"/>
            <w:noWrap/>
          </w:tcPr>
          <w:p w14:paraId="1459B8C7" w14:textId="77777777" w:rsidR="005E0F6C" w:rsidRDefault="005E0F6C" w:rsidP="005E0F6C">
            <w:pPr>
              <w:spacing w:line="276" w:lineRule="auto"/>
            </w:pPr>
            <w:r>
              <w:t>[[FPC7SupportArmInstalled]] &lt;&lt;YESNO&gt;&gt;</w:t>
            </w:r>
          </w:p>
        </w:tc>
      </w:tr>
      <w:tr w:rsidR="005E0F6C" w:rsidRPr="00D97B1C" w14:paraId="07FB22B3" w14:textId="77777777" w:rsidTr="005E0F6C">
        <w:trPr>
          <w:trHeight w:val="279"/>
        </w:trPr>
        <w:tc>
          <w:tcPr>
            <w:tcW w:w="1345" w:type="dxa"/>
            <w:vMerge w:val="restart"/>
          </w:tcPr>
          <w:p w14:paraId="485683BB" w14:textId="77777777" w:rsidR="005E0F6C" w:rsidRPr="00300BDA" w:rsidRDefault="005E0F6C" w:rsidP="005E0F6C">
            <w:r>
              <w:t>23.</w:t>
            </w:r>
          </w:p>
        </w:tc>
        <w:tc>
          <w:tcPr>
            <w:tcW w:w="19887" w:type="dxa"/>
          </w:tcPr>
          <w:p w14:paraId="3A087281" w14:textId="77777777" w:rsidR="005E0F6C" w:rsidRPr="006A3A79" w:rsidRDefault="005E0F6C" w:rsidP="005E0F6C">
            <w:pPr>
              <w:rPr>
                <w:b/>
                <w:u w:val="single"/>
              </w:rPr>
            </w:pPr>
            <w:bookmarkStart w:id="15" w:name="_Toc96942522"/>
            <w:r w:rsidRPr="006A3A79">
              <w:rPr>
                <w:b/>
                <w:u w:val="single"/>
              </w:rPr>
              <w:t>Cavity 7 Assembly to Cavity String, including Bellows installation between Cavity 6 and Cavity 7</w:t>
            </w:r>
            <w:bookmarkEnd w:id="15"/>
          </w:p>
          <w:p w14:paraId="711D82F8" w14:textId="77777777" w:rsidR="005E0F6C" w:rsidRPr="00F82D15" w:rsidRDefault="005E0F6C" w:rsidP="005E0F6C">
            <w:r>
              <w:t xml:space="preserve">1. </w:t>
            </w:r>
            <w:r w:rsidRPr="00F82D15">
              <w:t>Gather the following components</w:t>
            </w:r>
            <w:r>
              <w:t>. Verify the components are cleaned and ready for installation.</w:t>
            </w:r>
          </w:p>
          <w:p w14:paraId="14366892" w14:textId="77777777" w:rsidR="005E0F6C" w:rsidRPr="00F82D15" w:rsidRDefault="005E0F6C" w:rsidP="009B7C92">
            <w:pPr>
              <w:pStyle w:val="ListParagraph"/>
              <w:numPr>
                <w:ilvl w:val="0"/>
                <w:numId w:val="19"/>
              </w:numPr>
            </w:pPr>
            <w:r w:rsidRPr="00F82D15">
              <w:t xml:space="preserve">2 bellows flange </w:t>
            </w:r>
            <w:r>
              <w:t>alignment blank</w:t>
            </w:r>
            <w:r w:rsidRPr="00F82D15">
              <w:t>s</w:t>
            </w:r>
          </w:p>
          <w:p w14:paraId="065661EA" w14:textId="77777777" w:rsidR="005E0F6C" w:rsidRPr="00F82D15" w:rsidRDefault="005E0F6C" w:rsidP="009B7C92">
            <w:pPr>
              <w:pStyle w:val="ListParagraph"/>
              <w:numPr>
                <w:ilvl w:val="0"/>
                <w:numId w:val="19"/>
              </w:numPr>
            </w:pPr>
            <w:r w:rsidRPr="00F82D15">
              <w:t xml:space="preserve">1 </w:t>
            </w:r>
            <w:r>
              <w:t>beamline</w:t>
            </w:r>
            <w:r w:rsidRPr="00F82D15">
              <w:t xml:space="preserve"> gasket</w:t>
            </w:r>
          </w:p>
          <w:p w14:paraId="3AF6FC50" w14:textId="77777777" w:rsidR="005E0F6C" w:rsidRDefault="005E0F6C" w:rsidP="009B7C92">
            <w:pPr>
              <w:pStyle w:val="ListParagraph"/>
              <w:numPr>
                <w:ilvl w:val="0"/>
                <w:numId w:val="19"/>
              </w:numPr>
            </w:pPr>
            <w:r w:rsidRPr="00F82D15">
              <w:t>4 covered spring clamps</w:t>
            </w:r>
          </w:p>
          <w:p w14:paraId="303A6CA5" w14:textId="77777777" w:rsidR="005E0F6C" w:rsidRPr="0024558A" w:rsidRDefault="005E0F6C" w:rsidP="009B7C92">
            <w:pPr>
              <w:pStyle w:val="ListParagraph"/>
              <w:numPr>
                <w:ilvl w:val="0"/>
                <w:numId w:val="19"/>
              </w:numPr>
            </w:pPr>
            <w:r w:rsidRPr="0024558A">
              <w:t xml:space="preserve">Fasteners </w:t>
            </w:r>
          </w:p>
          <w:p w14:paraId="4C66B8C7" w14:textId="77777777" w:rsidR="005E0F6C" w:rsidRDefault="005E0F6C" w:rsidP="009B7C92">
            <w:pPr>
              <w:pStyle w:val="ListParagraph"/>
              <w:numPr>
                <w:ilvl w:val="0"/>
                <w:numId w:val="19"/>
              </w:numPr>
            </w:pPr>
            <w:r>
              <w:t>Retainer clips</w:t>
            </w:r>
          </w:p>
          <w:p w14:paraId="1BCB8509" w14:textId="77777777" w:rsidR="005E0F6C" w:rsidRDefault="005E0F6C" w:rsidP="009B7C92">
            <w:pPr>
              <w:pStyle w:val="ListParagraph"/>
              <w:numPr>
                <w:ilvl w:val="0"/>
                <w:numId w:val="19"/>
              </w:numPr>
            </w:pPr>
            <w:r>
              <w:t>Wrenches</w:t>
            </w:r>
          </w:p>
          <w:p w14:paraId="69BB5C78" w14:textId="77777777" w:rsidR="005E0F6C" w:rsidRPr="001E397C" w:rsidRDefault="005E0F6C" w:rsidP="005E0F6C"/>
        </w:tc>
        <w:tc>
          <w:tcPr>
            <w:tcW w:w="5760" w:type="dxa"/>
          </w:tcPr>
          <w:p w14:paraId="53D75C42" w14:textId="77777777" w:rsidR="005E0F6C" w:rsidRDefault="005E0F6C" w:rsidP="005E0F6C"/>
        </w:tc>
      </w:tr>
      <w:tr w:rsidR="005E0F6C" w:rsidRPr="00D97B1C" w14:paraId="4103A458" w14:textId="77777777" w:rsidTr="005E0F6C">
        <w:trPr>
          <w:trHeight w:val="279"/>
        </w:trPr>
        <w:tc>
          <w:tcPr>
            <w:tcW w:w="1345" w:type="dxa"/>
            <w:vMerge/>
          </w:tcPr>
          <w:p w14:paraId="486EF4E2" w14:textId="77777777" w:rsidR="005E0F6C" w:rsidRDefault="005E0F6C" w:rsidP="005E0F6C"/>
        </w:tc>
        <w:tc>
          <w:tcPr>
            <w:tcW w:w="19887" w:type="dxa"/>
          </w:tcPr>
          <w:p w14:paraId="63B5635B" w14:textId="77777777" w:rsidR="005E0F6C" w:rsidRPr="006A3A79" w:rsidRDefault="005E0F6C" w:rsidP="005E0F6C">
            <w:pPr>
              <w:rPr>
                <w:b/>
              </w:rPr>
            </w:pPr>
            <w:r w:rsidRPr="006A3A79">
              <w:rPr>
                <w:b/>
              </w:rPr>
              <w:t>Prepare the Bellows</w:t>
            </w:r>
          </w:p>
          <w:p w14:paraId="40B1916B" w14:textId="77777777" w:rsidR="005E0F6C" w:rsidRDefault="005E0F6C" w:rsidP="005E0F6C">
            <w:r>
              <w:t>2. Place the bellows alignment table on the upstream lollipop for Cavity 7.</w:t>
            </w:r>
          </w:p>
          <w:p w14:paraId="77249D45" w14:textId="77777777" w:rsidR="005E0F6C" w:rsidRDefault="005E0F6C" w:rsidP="005E0F6C">
            <w:r>
              <w:t>3. Place the bellows in the alignment fixture and align the two flanges.</w:t>
            </w:r>
          </w:p>
          <w:p w14:paraId="52B25361" w14:textId="77777777" w:rsidR="005E0F6C" w:rsidRDefault="005E0F6C" w:rsidP="005E0F6C">
            <w:r>
              <w:t>4. Compress the bellows and install the bellows restraint blocks onto the bellows using 2 bolts per restraint. Use Ionized N2 to clean the bellows to Spec 1 in accordance with the Ionized N2 Parts Cleaning Procedure.</w:t>
            </w:r>
          </w:p>
          <w:p w14:paraId="1E359F0F" w14:textId="77777777" w:rsidR="005E0F6C" w:rsidRDefault="005E0F6C" w:rsidP="005E0F6C">
            <w:r>
              <w:t>5. Install the bellows in the alignment fixture. Use Ionized N2 to clean the bellows to Spec 1 in accordance with the Ionized N2 Parts Cleaning Procedure.</w:t>
            </w:r>
          </w:p>
          <w:p w14:paraId="0A23CEBB" w14:textId="77777777" w:rsidR="005E0F6C" w:rsidRDefault="005E0F6C" w:rsidP="005E0F6C">
            <w:r>
              <w:t>6. Carefully place an alignment blank on both ends of the bellows. Clamp in place with two covered spring clamps per flange. Open the clamps down and away from the bellows.</w:t>
            </w:r>
          </w:p>
          <w:p w14:paraId="1ABE8BF7" w14:textId="77777777" w:rsidR="005E0F6C" w:rsidRPr="008719FF" w:rsidRDefault="005E0F6C" w:rsidP="005E0F6C"/>
        </w:tc>
        <w:tc>
          <w:tcPr>
            <w:tcW w:w="5760" w:type="dxa"/>
          </w:tcPr>
          <w:p w14:paraId="1B0C46C5" w14:textId="77777777" w:rsidR="005E0F6C" w:rsidRDefault="005E0F6C" w:rsidP="005E0F6C">
            <w:r>
              <w:t>[[BLBPSN6_7]] &lt;&lt;BLBPSN&gt;&gt;</w:t>
            </w:r>
          </w:p>
        </w:tc>
      </w:tr>
      <w:tr w:rsidR="005E0F6C" w:rsidRPr="00D97B1C" w14:paraId="64B9A8DB" w14:textId="77777777" w:rsidTr="005E0F6C">
        <w:trPr>
          <w:trHeight w:val="279"/>
        </w:trPr>
        <w:tc>
          <w:tcPr>
            <w:tcW w:w="1345" w:type="dxa"/>
            <w:vMerge/>
          </w:tcPr>
          <w:p w14:paraId="43C4A753" w14:textId="77777777" w:rsidR="005E0F6C" w:rsidRDefault="005E0F6C" w:rsidP="005E0F6C"/>
        </w:tc>
        <w:tc>
          <w:tcPr>
            <w:tcW w:w="19887" w:type="dxa"/>
          </w:tcPr>
          <w:p w14:paraId="6A53EF72" w14:textId="77777777" w:rsidR="005E0F6C" w:rsidRPr="006A3A79" w:rsidRDefault="005E0F6C" w:rsidP="005E0F6C">
            <w:pPr>
              <w:rPr>
                <w:b/>
              </w:rPr>
            </w:pPr>
            <w:r w:rsidRPr="006A3A79">
              <w:rPr>
                <w:b/>
              </w:rPr>
              <w:t>Prepare the Cavity 7 Upstream Flange</w:t>
            </w:r>
          </w:p>
          <w:p w14:paraId="3115CF84" w14:textId="77777777" w:rsidR="005E0F6C" w:rsidRDefault="005E0F6C" w:rsidP="005E0F6C"/>
          <w:p w14:paraId="2CC6D265" w14:textId="77777777" w:rsidR="005E0F6C" w:rsidRDefault="005E0F6C" w:rsidP="005E0F6C">
            <w:r>
              <w:t xml:space="preserve">7. </w:t>
            </w:r>
            <w:r w:rsidRPr="001E397C">
              <w:t xml:space="preserve">Verify the purge software is set to "Purge" for </w:t>
            </w:r>
            <w:r>
              <w:t>the Downstream Purge Line.</w:t>
            </w:r>
          </w:p>
          <w:p w14:paraId="6282458E" w14:textId="77777777" w:rsidR="005E0F6C" w:rsidRPr="001E397C" w:rsidRDefault="005E0F6C" w:rsidP="005E0F6C"/>
          <w:p w14:paraId="3AB342C3" w14:textId="77777777" w:rsidR="005E0F6C" w:rsidRDefault="005E0F6C" w:rsidP="005E0F6C">
            <w:r>
              <w:t xml:space="preserve">8. </w:t>
            </w:r>
            <w:r w:rsidRPr="001E397C">
              <w:t xml:space="preserve">Remove </w:t>
            </w:r>
            <w:r>
              <w:t>the 4</w:t>
            </w:r>
            <w:r w:rsidRPr="001E397C">
              <w:t xml:space="preserve"> studs </w:t>
            </w:r>
            <w:r>
              <w:t xml:space="preserve">indicated in the positions 3, 6, 9, and 12 in the drawing below </w:t>
            </w:r>
            <w:r w:rsidRPr="001E397C">
              <w:t>from the cavity upstream end flange</w:t>
            </w:r>
            <w:r>
              <w:t xml:space="preserve"> in a star pattern</w:t>
            </w:r>
            <w:r w:rsidRPr="001E397C">
              <w:t xml:space="preserve">. </w:t>
            </w:r>
          </w:p>
          <w:p w14:paraId="0A14F514" w14:textId="77777777" w:rsidR="005E0F6C" w:rsidRDefault="005E0F6C" w:rsidP="005E0F6C">
            <w:r>
              <w:t>Then remove the studs in positions 2, 5, 8, and 11 from the cavity downstream end flange in a star pattern.</w:t>
            </w:r>
          </w:p>
          <w:p w14:paraId="610AC99E" w14:textId="77777777" w:rsidR="005E0F6C" w:rsidRDefault="005E0F6C" w:rsidP="005E0F6C">
            <w:r>
              <w:t xml:space="preserve">The 4 remaining studs shall be located every third hole in the flange. </w:t>
            </w:r>
          </w:p>
          <w:p w14:paraId="75E5ABEE" w14:textId="77777777" w:rsidR="005E0F6C" w:rsidRDefault="005E0F6C" w:rsidP="005E0F6C">
            <w:r>
              <w:t>Prepare an IPA dipped Q-tip and remove excess liquid from the Q-tip before cleaning the bolt holes. Clean bolt holes with the IPA dipped Q-tip.</w:t>
            </w:r>
          </w:p>
          <w:p w14:paraId="0701BB22" w14:textId="77777777" w:rsidR="005E0F6C" w:rsidRDefault="005E0F6C" w:rsidP="005E0F6C">
            <w:r>
              <w:t>Use ionized N2 to spray open bolt holes from both directions to Spec 1 in accordance with the Ionized N2 Parts Cleaning Procedure.</w:t>
            </w:r>
          </w:p>
          <w:p w14:paraId="6874A997" w14:textId="77777777" w:rsidR="005E0F6C" w:rsidRDefault="005E0F6C" w:rsidP="005E0F6C">
            <w:r>
              <w:t>Repeat using ionized N2 to spray open bolt holes from both directions two additional times to Spec 1 to ensure cleanliness before proceeding.</w:t>
            </w:r>
          </w:p>
          <w:p w14:paraId="5E9B066E" w14:textId="77777777" w:rsidR="005E0F6C" w:rsidRDefault="005E0F6C" w:rsidP="005E0F6C"/>
          <w:p w14:paraId="7C529E79" w14:textId="77777777" w:rsidR="005E0F6C" w:rsidRDefault="005E0F6C" w:rsidP="005E0F6C">
            <w:r>
              <w:rPr>
                <w:noProof/>
              </w:rPr>
              <w:drawing>
                <wp:inline distT="0" distB="0" distL="0" distR="0" wp14:anchorId="0C397E43" wp14:editId="14AD7655">
                  <wp:extent cx="5486400" cy="387745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877453"/>
                          </a:xfrm>
                          <a:prstGeom prst="rect">
                            <a:avLst/>
                          </a:prstGeom>
                        </pic:spPr>
                      </pic:pic>
                    </a:graphicData>
                  </a:graphic>
                </wp:inline>
              </w:drawing>
            </w:r>
          </w:p>
          <w:p w14:paraId="0896731C" w14:textId="77777777" w:rsidR="005E0F6C" w:rsidRPr="001E397C" w:rsidRDefault="005E0F6C" w:rsidP="005E0F6C"/>
          <w:p w14:paraId="0ECAA30F" w14:textId="77777777" w:rsidR="005E0F6C" w:rsidRDefault="005E0F6C" w:rsidP="005E0F6C">
            <w:r>
              <w:t xml:space="preserve">9. </w:t>
            </w:r>
            <w:r w:rsidRPr="001E397C">
              <w:t>Install 4 new pre-cl</w:t>
            </w:r>
            <w:r>
              <w:t>eaned [Spec 1] studs in positions 2, 5, 8, and 11 to ensure equal pressure on the gasket. Torque these pre-cleaned studs to 31 ft-lbs.</w:t>
            </w:r>
          </w:p>
          <w:p w14:paraId="0EDE3E89" w14:textId="77777777" w:rsidR="005E0F6C" w:rsidRPr="001E397C" w:rsidRDefault="005E0F6C" w:rsidP="005E0F6C"/>
          <w:p w14:paraId="7F11B734" w14:textId="77777777" w:rsidR="005E0F6C" w:rsidRDefault="005E0F6C" w:rsidP="005E0F6C">
            <w:r>
              <w:t xml:space="preserve">10. </w:t>
            </w:r>
            <w:r w:rsidRPr="001E397C">
              <w:t>Remove final 4 original studs 2 at a time from the flange</w:t>
            </w:r>
            <w:r>
              <w:t xml:space="preserve"> in a star pattern</w:t>
            </w:r>
            <w:r w:rsidRPr="001E397C">
              <w:t xml:space="preserve">. </w:t>
            </w:r>
          </w:p>
          <w:p w14:paraId="65AE30E3" w14:textId="77777777" w:rsidR="005E0F6C" w:rsidRDefault="005E0F6C" w:rsidP="005E0F6C">
            <w:r>
              <w:t>Prepare an IPA dipped Q-tip and remove excess liquid from the Q-tip before cleaning the bolt holes. Clean bolt holes with the IPA dipped Q-tip.</w:t>
            </w:r>
          </w:p>
          <w:p w14:paraId="66965CFD" w14:textId="77777777" w:rsidR="005E0F6C" w:rsidRDefault="005E0F6C" w:rsidP="005E0F6C">
            <w:r>
              <w:t>Use ionized N2 to spray open bolt holes from both directions to Spec 1 in accordance with the Ionized N2 Parts Cleaning Procedure.</w:t>
            </w:r>
          </w:p>
          <w:p w14:paraId="317A3EA9" w14:textId="77777777" w:rsidR="005E0F6C" w:rsidRDefault="005E0F6C" w:rsidP="005E0F6C">
            <w:r>
              <w:t>Repeat using ionized N2 to spray open bolt holes from both directions two additional times to Spec 1 to ensure cleanliness before proceeding.</w:t>
            </w:r>
          </w:p>
          <w:p w14:paraId="39C2B0B0" w14:textId="77777777" w:rsidR="005E0F6C" w:rsidRDefault="005E0F6C" w:rsidP="005E0F6C"/>
          <w:p w14:paraId="7D011ADD" w14:textId="77777777" w:rsidR="005E0F6C" w:rsidRDefault="005E0F6C" w:rsidP="005E0F6C">
            <w:r>
              <w:t xml:space="preserve">11. Hold the cavity upstream end flange and beamline blank flange tight so that there is no movement of the flanges while studs are being removed. </w:t>
            </w:r>
          </w:p>
          <w:p w14:paraId="2E7082B4" w14:textId="77777777" w:rsidR="005E0F6C" w:rsidRDefault="005E0F6C" w:rsidP="005E0F6C">
            <w:r>
              <w:t>Remove the stud in position 5, pulling the stud away from the cavity.</w:t>
            </w:r>
          </w:p>
          <w:p w14:paraId="2D52F4F4" w14:textId="77777777" w:rsidR="005E0F6C" w:rsidRDefault="005E0F6C" w:rsidP="005E0F6C">
            <w:r>
              <w:t>Then remove the stud in position 11, pulling the stud away the cavity.</w:t>
            </w:r>
          </w:p>
          <w:p w14:paraId="628C0C01" w14:textId="77777777" w:rsidR="005E0F6C" w:rsidRDefault="005E0F6C" w:rsidP="005E0F6C">
            <w:r>
              <w:t>Then remove the stud in position 2, pulling the stud away the cavity.</w:t>
            </w:r>
          </w:p>
          <w:p w14:paraId="31B57AA0" w14:textId="77777777" w:rsidR="005E0F6C" w:rsidRDefault="005E0F6C" w:rsidP="005E0F6C">
            <w:r>
              <w:t>Then remove the stud in position 8, pulling the stud away the cavity.</w:t>
            </w:r>
          </w:p>
          <w:p w14:paraId="1A2E140F"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74C4454F" w14:textId="77777777" w:rsidR="005E0F6C" w:rsidRDefault="005E0F6C" w:rsidP="005E0F6C">
            <w:r>
              <w:t>Verify the purge starts.</w:t>
            </w:r>
          </w:p>
          <w:p w14:paraId="28A3DAF1" w14:textId="77777777" w:rsidR="005E0F6C" w:rsidRDefault="005E0F6C" w:rsidP="005E0F6C"/>
          <w:p w14:paraId="3113111D" w14:textId="77777777" w:rsidR="005E0F6C" w:rsidRDefault="005E0F6C" w:rsidP="005E0F6C">
            <w:r>
              <w:t xml:space="preserve">12.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open cavity flange.</w:t>
            </w:r>
          </w:p>
          <w:p w14:paraId="43845CE7" w14:textId="77777777" w:rsidR="005E0F6C" w:rsidRPr="008719FF" w:rsidRDefault="005E0F6C" w:rsidP="005E0F6C"/>
        </w:tc>
        <w:tc>
          <w:tcPr>
            <w:tcW w:w="5760" w:type="dxa"/>
            <w:vMerge w:val="restart"/>
          </w:tcPr>
          <w:p w14:paraId="47ECDBD0" w14:textId="77777777" w:rsidR="005E0F6C" w:rsidRDefault="005E0F6C" w:rsidP="005E0F6C">
            <w:pPr>
              <w:pStyle w:val="Heading1"/>
              <w:numPr>
                <w:ilvl w:val="0"/>
                <w:numId w:val="0"/>
              </w:numPr>
              <w:ind w:left="360" w:hanging="360"/>
              <w:outlineLvl w:val="0"/>
            </w:pPr>
          </w:p>
        </w:tc>
      </w:tr>
      <w:tr w:rsidR="005E0F6C" w:rsidRPr="00D97B1C" w14:paraId="69914C31" w14:textId="77777777" w:rsidTr="005E0F6C">
        <w:trPr>
          <w:trHeight w:val="288"/>
        </w:trPr>
        <w:tc>
          <w:tcPr>
            <w:tcW w:w="1345" w:type="dxa"/>
            <w:vMerge/>
          </w:tcPr>
          <w:p w14:paraId="418FC1C9" w14:textId="77777777" w:rsidR="005E0F6C" w:rsidRDefault="005E0F6C" w:rsidP="005E0F6C"/>
        </w:tc>
        <w:tc>
          <w:tcPr>
            <w:tcW w:w="19887" w:type="dxa"/>
          </w:tcPr>
          <w:p w14:paraId="430A08E5" w14:textId="77777777" w:rsidR="005E0F6C" w:rsidRPr="006A3A79" w:rsidRDefault="005E0F6C" w:rsidP="005E0F6C">
            <w:pPr>
              <w:rPr>
                <w:b/>
              </w:rPr>
            </w:pPr>
            <w:r w:rsidRPr="006A3A79">
              <w:rPr>
                <w:b/>
              </w:rPr>
              <w:t>Align the Bellows Non-Rotatable Flange and the Cavity 7 Upstream Flanges</w:t>
            </w:r>
          </w:p>
          <w:p w14:paraId="730420F7" w14:textId="77777777" w:rsidR="005E0F6C" w:rsidRDefault="005E0F6C" w:rsidP="005E0F6C">
            <w:r>
              <w:t>13. Carefully place the cleaned bellows holder with the bellows on the alignment table. The bellows not-rotatable flange shall be facing Cavity 7.</w:t>
            </w:r>
          </w:p>
          <w:p w14:paraId="00719387" w14:textId="77777777" w:rsidR="005E0F6C" w:rsidRPr="001E397C" w:rsidRDefault="005E0F6C" w:rsidP="005E0F6C">
            <w:r>
              <w:t xml:space="preserve">14. </w:t>
            </w:r>
            <w:r w:rsidRPr="001E397C">
              <w:t xml:space="preserve">Slowly slide the bellows </w:t>
            </w:r>
            <w:r>
              <w:t xml:space="preserve">towards Cavity 7 </w:t>
            </w:r>
            <w:r w:rsidRPr="001E397C">
              <w:t xml:space="preserve">to check flange alignment. The nipples on the </w:t>
            </w:r>
            <w:r>
              <w:t>alignment blank</w:t>
            </w:r>
            <w:r w:rsidRPr="001E397C">
              <w:t>s should move freely into the indents of the flanges. A slight rotation of the bellows flange can be performed if necessar</w:t>
            </w:r>
            <w:r>
              <w:t>y during the alignment process.</w:t>
            </w:r>
          </w:p>
          <w:p w14:paraId="203555D2" w14:textId="77777777" w:rsidR="005E0F6C" w:rsidRDefault="005E0F6C" w:rsidP="005E0F6C">
            <w:r>
              <w:t xml:space="preserve">15. </w:t>
            </w:r>
            <w:r w:rsidRPr="001E397C">
              <w:t>Move the cavit</w:t>
            </w:r>
            <w:r>
              <w:t>y away from the bellows flange.</w:t>
            </w:r>
          </w:p>
          <w:p w14:paraId="392A2079" w14:textId="77777777" w:rsidR="005E0F6C" w:rsidRPr="001E397C" w:rsidRDefault="005E0F6C" w:rsidP="005E0F6C"/>
        </w:tc>
        <w:tc>
          <w:tcPr>
            <w:tcW w:w="5760" w:type="dxa"/>
            <w:vMerge/>
            <w:noWrap/>
          </w:tcPr>
          <w:p w14:paraId="202C965E" w14:textId="77777777" w:rsidR="005E0F6C" w:rsidRDefault="005E0F6C" w:rsidP="005E0F6C"/>
        </w:tc>
      </w:tr>
      <w:tr w:rsidR="005E0F6C" w:rsidRPr="00D97B1C" w14:paraId="4F4268AD" w14:textId="77777777" w:rsidTr="005E0F6C">
        <w:trPr>
          <w:trHeight w:val="288"/>
        </w:trPr>
        <w:tc>
          <w:tcPr>
            <w:tcW w:w="1345" w:type="dxa"/>
            <w:vMerge/>
          </w:tcPr>
          <w:p w14:paraId="0624EEE9" w14:textId="77777777" w:rsidR="005E0F6C" w:rsidRDefault="005E0F6C" w:rsidP="005E0F6C"/>
        </w:tc>
        <w:tc>
          <w:tcPr>
            <w:tcW w:w="19887" w:type="dxa"/>
          </w:tcPr>
          <w:p w14:paraId="51EE24D4" w14:textId="77777777" w:rsidR="005E0F6C" w:rsidRPr="006A3A79" w:rsidRDefault="005E0F6C" w:rsidP="005E0F6C">
            <w:pPr>
              <w:rPr>
                <w:b/>
              </w:rPr>
            </w:pPr>
            <w:r w:rsidRPr="006A3A79">
              <w:rPr>
                <w:b/>
              </w:rPr>
              <w:t>Install the Bellows to Cavity 7</w:t>
            </w:r>
          </w:p>
          <w:p w14:paraId="3807BE18" w14:textId="77777777" w:rsidR="005E0F6C" w:rsidRPr="001E397C" w:rsidRDefault="005E0F6C" w:rsidP="005E0F6C">
            <w:r>
              <w:t xml:space="preserve">16. </w:t>
            </w:r>
            <w:r w:rsidRPr="001E397C">
              <w:t xml:space="preserve">Carefully remove the </w:t>
            </w:r>
            <w:r>
              <w:t>alignment blank</w:t>
            </w:r>
            <w:r w:rsidRPr="001E397C">
              <w:t xml:space="preserve">s from the </w:t>
            </w:r>
            <w:r>
              <w:t>bellows non-rotatable flange and the cavity.</w:t>
            </w:r>
          </w:p>
          <w:p w14:paraId="1C1479D6" w14:textId="77777777" w:rsidR="005E0F6C" w:rsidRPr="001E397C" w:rsidRDefault="005E0F6C" w:rsidP="005E0F6C">
            <w:r>
              <w:t xml:space="preserve">17.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5892B56C" w14:textId="77777777" w:rsidR="005E0F6C" w:rsidRPr="001E397C" w:rsidRDefault="005E0F6C" w:rsidP="005E0F6C">
            <w:r>
              <w:t xml:space="preserve">18. </w:t>
            </w:r>
            <w:r w:rsidRPr="001E397C">
              <w:t>Slowly slide the cavity back into place against the g</w:t>
            </w:r>
            <w:r>
              <w:t>asket. Remove the gasket clips.</w:t>
            </w:r>
          </w:p>
          <w:p w14:paraId="0F46D04C" w14:textId="77777777" w:rsidR="005E0F6C" w:rsidRPr="001E397C" w:rsidRDefault="005E0F6C" w:rsidP="005E0F6C">
            <w:r>
              <w:t>19.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2AB1A1D7" w14:textId="77777777" w:rsidR="005E0F6C" w:rsidRPr="001E397C" w:rsidRDefault="005E0F6C" w:rsidP="005E0F6C">
            <w:r>
              <w:t>20. P</w:t>
            </w:r>
            <w:r w:rsidRPr="001E397C">
              <w:t>lace 4 pre-cleaned [Spec 1] studs in a star pattern in the cavity flan</w:t>
            </w:r>
            <w:r>
              <w:t>ge and snug them with a wrench.</w:t>
            </w:r>
          </w:p>
          <w:p w14:paraId="7B9A91B7" w14:textId="77777777" w:rsidR="005E0F6C" w:rsidRPr="001E397C" w:rsidRDefault="005E0F6C" w:rsidP="005E0F6C">
            <w:r>
              <w:t>21. P</w:t>
            </w:r>
            <w:r w:rsidRPr="001E397C">
              <w:t xml:space="preserve">lace the remaining fasteners on the flange continuing the star pattern and </w:t>
            </w:r>
            <w:r>
              <w:t>snug all of them with a wrench.</w:t>
            </w:r>
          </w:p>
          <w:p w14:paraId="73D506CC" w14:textId="77777777" w:rsidR="005E0F6C" w:rsidRDefault="005E0F6C" w:rsidP="005E0F6C">
            <w:r>
              <w:t xml:space="preserve">22.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 xml:space="preserve"> Do not increase torque at this time. Final torqueing will be performed after both ends of the bellows have been attached to the cavities.</w:t>
            </w:r>
          </w:p>
          <w:p w14:paraId="4E72C0E9" w14:textId="77777777" w:rsidR="005E0F6C" w:rsidRDefault="005E0F6C" w:rsidP="005E0F6C">
            <w:r>
              <w:t>23. Remove the bellows holder and adjustable table from the lollipop.</w:t>
            </w:r>
          </w:p>
          <w:p w14:paraId="235F8DC7" w14:textId="77777777" w:rsidR="005E0F6C" w:rsidRPr="001E397C" w:rsidRDefault="005E0F6C" w:rsidP="005E0F6C"/>
        </w:tc>
        <w:tc>
          <w:tcPr>
            <w:tcW w:w="5760" w:type="dxa"/>
            <w:vMerge/>
            <w:noWrap/>
          </w:tcPr>
          <w:p w14:paraId="23CECAAF" w14:textId="77777777" w:rsidR="005E0F6C" w:rsidRDefault="005E0F6C" w:rsidP="005E0F6C"/>
        </w:tc>
      </w:tr>
      <w:tr w:rsidR="005E0F6C" w:rsidRPr="00D97B1C" w14:paraId="7550ECA9" w14:textId="77777777" w:rsidTr="005E0F6C">
        <w:trPr>
          <w:trHeight w:val="288"/>
        </w:trPr>
        <w:tc>
          <w:tcPr>
            <w:tcW w:w="1345" w:type="dxa"/>
            <w:vMerge/>
          </w:tcPr>
          <w:p w14:paraId="41B68B2A" w14:textId="77777777" w:rsidR="005E0F6C" w:rsidRDefault="005E0F6C" w:rsidP="005E0F6C"/>
        </w:tc>
        <w:tc>
          <w:tcPr>
            <w:tcW w:w="19887" w:type="dxa"/>
          </w:tcPr>
          <w:p w14:paraId="1305ADB1" w14:textId="77777777" w:rsidR="005E0F6C" w:rsidRPr="006A3A79" w:rsidRDefault="005E0F6C" w:rsidP="005E0F6C">
            <w:pPr>
              <w:rPr>
                <w:b/>
              </w:rPr>
            </w:pPr>
            <w:r w:rsidRPr="006A3A79">
              <w:rPr>
                <w:b/>
              </w:rPr>
              <w:t>Prepare Cavity 6 Downstream Flange</w:t>
            </w:r>
          </w:p>
          <w:p w14:paraId="5BE51433" w14:textId="77777777" w:rsidR="005E0F6C" w:rsidRDefault="005E0F6C" w:rsidP="005E0F6C"/>
          <w:p w14:paraId="7E44CB81" w14:textId="77777777" w:rsidR="005E0F6C" w:rsidRDefault="005E0F6C" w:rsidP="005E0F6C">
            <w:r>
              <w:t xml:space="preserve">24. </w:t>
            </w:r>
            <w:r w:rsidRPr="00F82D15">
              <w:t xml:space="preserve">Verify the purge software is set to "Purge" for </w:t>
            </w:r>
            <w:r>
              <w:t>the Upstream Purge Line</w:t>
            </w:r>
            <w:r w:rsidRPr="00F82D15">
              <w:t>.</w:t>
            </w:r>
          </w:p>
          <w:p w14:paraId="3040120B" w14:textId="77777777" w:rsidR="005E0F6C" w:rsidRDefault="005E0F6C" w:rsidP="005E0F6C"/>
          <w:p w14:paraId="25010557" w14:textId="77777777" w:rsidR="005E0F6C" w:rsidRDefault="005E0F6C" w:rsidP="005E0F6C">
            <w:r>
              <w:t xml:space="preserve">25. </w:t>
            </w:r>
            <w:r w:rsidRPr="001E397C">
              <w:t xml:space="preserve">Remove </w:t>
            </w:r>
            <w:r>
              <w:t>the 4</w:t>
            </w:r>
            <w:r w:rsidRPr="001E397C">
              <w:t xml:space="preserve"> studs </w:t>
            </w:r>
            <w:r>
              <w:t xml:space="preserve">indicated in positions 3, 6, 9, and 12 in the drawing below </w:t>
            </w:r>
            <w:r w:rsidRPr="001E397C">
              <w:t xml:space="preserve">from the cavity </w:t>
            </w:r>
            <w:r>
              <w:t>downstream</w:t>
            </w:r>
            <w:r w:rsidRPr="001E397C">
              <w:t xml:space="preserve"> end flange</w:t>
            </w:r>
            <w:r>
              <w:t xml:space="preserve"> in a star pattern</w:t>
            </w:r>
            <w:r w:rsidRPr="001E397C">
              <w:t xml:space="preserve">. </w:t>
            </w:r>
          </w:p>
          <w:p w14:paraId="3336B02D" w14:textId="77777777" w:rsidR="005E0F6C" w:rsidRDefault="005E0F6C" w:rsidP="005E0F6C">
            <w:r>
              <w:t>Then remove the studs in positions 2, 5, 8, and 11 from the cavity downstream end flange in a star pattern.</w:t>
            </w:r>
          </w:p>
          <w:p w14:paraId="54117275" w14:textId="77777777" w:rsidR="005E0F6C" w:rsidRDefault="005E0F6C" w:rsidP="005E0F6C">
            <w:r>
              <w:t xml:space="preserve">The 4 remaining studs shall be located every third hole in the flange. </w:t>
            </w:r>
          </w:p>
          <w:p w14:paraId="3C60D09D" w14:textId="77777777" w:rsidR="005E0F6C" w:rsidRDefault="005E0F6C" w:rsidP="005E0F6C">
            <w:r>
              <w:t>Prepare an IPA dipped Q-tip and remove excess liquid from the Q-tip before cleaning the bolt holes. Clean bolt holes with the IPA dipped Q-tip.</w:t>
            </w:r>
          </w:p>
          <w:p w14:paraId="692FF644" w14:textId="77777777" w:rsidR="005E0F6C" w:rsidRDefault="005E0F6C" w:rsidP="005E0F6C">
            <w:r>
              <w:t xml:space="preserve">Use ionized N2 to spray open bolt holes from both directions to Spec 1 in accordance with the Ionized N2 Parts Cleaning Procedure. </w:t>
            </w:r>
          </w:p>
          <w:p w14:paraId="700789BC" w14:textId="77777777" w:rsidR="005E0F6C" w:rsidRDefault="005E0F6C" w:rsidP="005E0F6C">
            <w:r>
              <w:t>Repeat using ionized N2 to spray open bolt holes from both directions two additional times to Spec 1 to ensure cleanliness before proceeding.</w:t>
            </w:r>
          </w:p>
          <w:p w14:paraId="6C3BD4E0" w14:textId="77777777" w:rsidR="005E0F6C" w:rsidRDefault="005E0F6C" w:rsidP="005E0F6C"/>
          <w:p w14:paraId="4E627EA6" w14:textId="77777777" w:rsidR="005E0F6C" w:rsidRPr="001E397C" w:rsidRDefault="005E0F6C" w:rsidP="005E0F6C">
            <w:r>
              <w:rPr>
                <w:noProof/>
              </w:rPr>
              <w:drawing>
                <wp:inline distT="0" distB="0" distL="0" distR="0" wp14:anchorId="5DA151E0" wp14:editId="10CEE4A8">
                  <wp:extent cx="5486400" cy="37148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714819"/>
                          </a:xfrm>
                          <a:prstGeom prst="rect">
                            <a:avLst/>
                          </a:prstGeom>
                        </pic:spPr>
                      </pic:pic>
                    </a:graphicData>
                  </a:graphic>
                </wp:inline>
              </w:drawing>
            </w:r>
          </w:p>
          <w:p w14:paraId="33A18816" w14:textId="77777777" w:rsidR="005E0F6C" w:rsidRDefault="005E0F6C" w:rsidP="005E0F6C">
            <w:r>
              <w:t xml:space="preserve">26. </w:t>
            </w:r>
            <w:r w:rsidRPr="001E397C">
              <w:t>Install 4 new pre-cl</w:t>
            </w:r>
            <w:r>
              <w:t>eaned [Spec 1] studs in positions 2, 5, 8, and 11 in a star pattern to ensure equal pressure on the gasket. Torque these pre-cleaned studs to 31 ft-lbs.</w:t>
            </w:r>
          </w:p>
          <w:p w14:paraId="56EE8F67" w14:textId="77777777" w:rsidR="005E0F6C" w:rsidRPr="001E397C" w:rsidRDefault="005E0F6C" w:rsidP="005E0F6C"/>
          <w:p w14:paraId="19005356" w14:textId="77777777" w:rsidR="005E0F6C" w:rsidRDefault="005E0F6C" w:rsidP="005E0F6C">
            <w:r>
              <w:t xml:space="preserve">27. </w:t>
            </w:r>
            <w:r w:rsidRPr="001E397C">
              <w:t>Remove final 4 original studs 2 at a time from the flange</w:t>
            </w:r>
            <w:r>
              <w:t xml:space="preserve"> in a star pattern</w:t>
            </w:r>
            <w:r w:rsidRPr="001E397C">
              <w:t xml:space="preserve">. </w:t>
            </w:r>
          </w:p>
          <w:p w14:paraId="3C89D9D1" w14:textId="77777777" w:rsidR="005E0F6C" w:rsidRDefault="005E0F6C" w:rsidP="005E0F6C">
            <w:r>
              <w:t>Prepare an IPA dipped Q-tip and remove excess liquid from the Q-tip before cleaning the bolt holes. Clean bolt holes with the IPA dipped Q-tip.</w:t>
            </w:r>
          </w:p>
          <w:p w14:paraId="0F75FD06" w14:textId="77777777" w:rsidR="005E0F6C" w:rsidRDefault="005E0F6C" w:rsidP="005E0F6C">
            <w:r>
              <w:t>Use ionized N2 to spray open bolt holes from both directions to Spec 1 in accordance with the Ionized N2 Parts Cleaning Procedure.</w:t>
            </w:r>
          </w:p>
          <w:p w14:paraId="3C787758" w14:textId="77777777" w:rsidR="005E0F6C" w:rsidRPr="001E397C" w:rsidRDefault="005E0F6C" w:rsidP="005E0F6C">
            <w:r>
              <w:t>Repeat using ionized N2 to spray open bolt holes from both directions two additional times to Spec 1 to ensure cleanliness before proceeding.</w:t>
            </w:r>
          </w:p>
          <w:p w14:paraId="74872C3A" w14:textId="77777777" w:rsidR="005E0F6C" w:rsidRDefault="005E0F6C" w:rsidP="005E0F6C"/>
          <w:p w14:paraId="00B8B54B" w14:textId="77777777" w:rsidR="005E0F6C" w:rsidRDefault="005E0F6C" w:rsidP="005E0F6C">
            <w:r>
              <w:t xml:space="preserve">28. Hold the cavity downstream end flange and </w:t>
            </w:r>
            <w:proofErr w:type="gramStart"/>
            <w:r>
              <w:t>right angle</w:t>
            </w:r>
            <w:proofErr w:type="gramEnd"/>
            <w:r>
              <w:t xml:space="preserve"> valve sub-assembly flange tight so that there is no movement of the flanges while studs are being removed. </w:t>
            </w:r>
          </w:p>
          <w:p w14:paraId="490FBA6A" w14:textId="77777777" w:rsidR="005E0F6C" w:rsidRDefault="005E0F6C" w:rsidP="005E0F6C">
            <w:r>
              <w:t>Remove the stud in position 5, pulling the stud away from the cavity.</w:t>
            </w:r>
          </w:p>
          <w:p w14:paraId="7B6F48E0" w14:textId="77777777" w:rsidR="005E0F6C" w:rsidRDefault="005E0F6C" w:rsidP="005E0F6C">
            <w:r>
              <w:t>Then remove the stud in position 11, pulling the stud away the cavity.</w:t>
            </w:r>
          </w:p>
          <w:p w14:paraId="774BB2E8" w14:textId="77777777" w:rsidR="005E0F6C" w:rsidRDefault="005E0F6C" w:rsidP="005E0F6C">
            <w:r>
              <w:t>Then remove the stud in position 2, pulling the stud away the cavity.</w:t>
            </w:r>
          </w:p>
          <w:p w14:paraId="2E1B6019" w14:textId="77777777" w:rsidR="005E0F6C" w:rsidRDefault="005E0F6C" w:rsidP="005E0F6C">
            <w:r>
              <w:t>Then remove the stud in position 8, pulling the stud away the cavity.</w:t>
            </w:r>
          </w:p>
          <w:p w14:paraId="6B42759F"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6FA74D18" w14:textId="77777777" w:rsidR="005E0F6C" w:rsidRDefault="005E0F6C" w:rsidP="005E0F6C">
            <w:r>
              <w:t>Verify the purge starts.</w:t>
            </w:r>
          </w:p>
          <w:p w14:paraId="00458723" w14:textId="77777777" w:rsidR="005E0F6C" w:rsidRPr="001E397C" w:rsidRDefault="005E0F6C" w:rsidP="005E0F6C"/>
          <w:p w14:paraId="065DEF1C" w14:textId="77777777" w:rsidR="005E0F6C" w:rsidRDefault="005E0F6C" w:rsidP="005E0F6C">
            <w:r>
              <w:t xml:space="preserve">29.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cavity.</w:t>
            </w:r>
          </w:p>
          <w:p w14:paraId="5CAAAAC9" w14:textId="77777777" w:rsidR="005E0F6C" w:rsidRPr="001E397C" w:rsidRDefault="005E0F6C" w:rsidP="005E0F6C"/>
        </w:tc>
        <w:tc>
          <w:tcPr>
            <w:tcW w:w="5760" w:type="dxa"/>
            <w:vMerge w:val="restart"/>
            <w:noWrap/>
          </w:tcPr>
          <w:p w14:paraId="1A66D047" w14:textId="77777777" w:rsidR="005E0F6C" w:rsidRDefault="005E0F6C" w:rsidP="005E0F6C">
            <w:pPr>
              <w:spacing w:line="276" w:lineRule="auto"/>
            </w:pPr>
          </w:p>
        </w:tc>
      </w:tr>
      <w:tr w:rsidR="005E0F6C" w:rsidRPr="00D97B1C" w14:paraId="0B587072" w14:textId="77777777" w:rsidTr="005E0F6C">
        <w:trPr>
          <w:trHeight w:val="288"/>
        </w:trPr>
        <w:tc>
          <w:tcPr>
            <w:tcW w:w="1345" w:type="dxa"/>
            <w:vMerge/>
          </w:tcPr>
          <w:p w14:paraId="3C940A6D" w14:textId="77777777" w:rsidR="005E0F6C" w:rsidRDefault="005E0F6C" w:rsidP="005E0F6C"/>
        </w:tc>
        <w:tc>
          <w:tcPr>
            <w:tcW w:w="19887" w:type="dxa"/>
          </w:tcPr>
          <w:p w14:paraId="1660DB54" w14:textId="77777777" w:rsidR="005E0F6C" w:rsidRPr="006A3A79" w:rsidRDefault="005E0F6C" w:rsidP="005E0F6C">
            <w:pPr>
              <w:rPr>
                <w:b/>
              </w:rPr>
            </w:pPr>
            <w:r w:rsidRPr="006A3A79">
              <w:rPr>
                <w:b/>
              </w:rPr>
              <w:t>Align the Bellows Rotatable Flange and Cavity 6 Downstream Flange</w:t>
            </w:r>
          </w:p>
          <w:p w14:paraId="1CCAF64A" w14:textId="77777777" w:rsidR="005E0F6C" w:rsidRDefault="005E0F6C" w:rsidP="005E0F6C">
            <w:r w:rsidRPr="00B84FC6">
              <w:t>30.</w:t>
            </w:r>
            <w:r>
              <w:t xml:space="preserve"> </w:t>
            </w:r>
            <w:r w:rsidRPr="00B84FC6">
              <w:t>Slowly</w:t>
            </w:r>
            <w:r w:rsidRPr="008F72FC">
              <w:t xml:space="preserve"> slide </w:t>
            </w:r>
            <w:r>
              <w:t>Cavity 7</w:t>
            </w:r>
            <w:r w:rsidRPr="008F72FC">
              <w:t xml:space="preserve"> towards </w:t>
            </w:r>
            <w:r>
              <w:t>Cavity 6</w:t>
            </w:r>
            <w:r w:rsidRPr="008F72FC">
              <w:t xml:space="preserve"> to check bellows rotatable flange alignment. The nipples on the flange alignment covers should move freely into the indents of the flanges. A slight rotation of the bellows flange can be performed if necessary during the alignment process. A bolt on each bellows restraint block can be loosened to allow for the rotatable f</w:t>
            </w:r>
            <w:r>
              <w:t>lange to be adjusted if needed.</w:t>
            </w:r>
          </w:p>
          <w:p w14:paraId="31574761" w14:textId="77777777" w:rsidR="005E0F6C" w:rsidRDefault="005E0F6C" w:rsidP="005E0F6C">
            <w:r>
              <w:t xml:space="preserve">31. </w:t>
            </w:r>
            <w:r w:rsidRPr="008F72FC">
              <w:t xml:space="preserve">Move </w:t>
            </w:r>
            <w:r>
              <w:t>Cavity 7</w:t>
            </w:r>
            <w:r w:rsidRPr="008F72FC">
              <w:t xml:space="preserve"> away from </w:t>
            </w:r>
            <w:r>
              <w:t>Cavity 6.</w:t>
            </w:r>
          </w:p>
          <w:p w14:paraId="7C5A2D8D" w14:textId="77777777" w:rsidR="005E0F6C" w:rsidRDefault="005E0F6C" w:rsidP="005E0F6C">
            <w:r>
              <w:t xml:space="preserve">32. </w:t>
            </w:r>
            <w:r w:rsidRPr="008F72FC">
              <w:t xml:space="preserve">Carefully remove the alignment covers from the bellows rotatable flange and </w:t>
            </w:r>
            <w:r>
              <w:t>Cavity 6.</w:t>
            </w:r>
          </w:p>
          <w:p w14:paraId="2A9267D8" w14:textId="77777777" w:rsidR="005E0F6C" w:rsidRPr="00094891" w:rsidRDefault="005E0F6C" w:rsidP="005E0F6C"/>
        </w:tc>
        <w:tc>
          <w:tcPr>
            <w:tcW w:w="5760" w:type="dxa"/>
            <w:vMerge/>
            <w:noWrap/>
          </w:tcPr>
          <w:p w14:paraId="4DA6996B" w14:textId="77777777" w:rsidR="005E0F6C" w:rsidRDefault="005E0F6C" w:rsidP="005E0F6C">
            <w:pPr>
              <w:spacing w:line="276" w:lineRule="auto"/>
            </w:pPr>
          </w:p>
        </w:tc>
      </w:tr>
      <w:tr w:rsidR="005E0F6C" w:rsidRPr="00D97B1C" w14:paraId="5603C996" w14:textId="77777777" w:rsidTr="005E0F6C">
        <w:trPr>
          <w:trHeight w:val="288"/>
        </w:trPr>
        <w:tc>
          <w:tcPr>
            <w:tcW w:w="1345" w:type="dxa"/>
            <w:vMerge/>
          </w:tcPr>
          <w:p w14:paraId="5ADE7F55" w14:textId="77777777" w:rsidR="005E0F6C" w:rsidRDefault="005E0F6C" w:rsidP="005E0F6C"/>
        </w:tc>
        <w:tc>
          <w:tcPr>
            <w:tcW w:w="19887" w:type="dxa"/>
          </w:tcPr>
          <w:p w14:paraId="24C7C961" w14:textId="77777777" w:rsidR="005E0F6C" w:rsidRPr="006A3A79" w:rsidRDefault="005E0F6C" w:rsidP="005E0F6C">
            <w:pPr>
              <w:rPr>
                <w:b/>
              </w:rPr>
            </w:pPr>
            <w:r w:rsidRPr="006A3A79">
              <w:rPr>
                <w:b/>
              </w:rPr>
              <w:t>Install the Bellows to Cavity 6</w:t>
            </w:r>
          </w:p>
          <w:p w14:paraId="1F855E7D" w14:textId="77777777" w:rsidR="005E0F6C" w:rsidRPr="001E397C" w:rsidRDefault="005E0F6C" w:rsidP="005E0F6C">
            <w:r>
              <w:t xml:space="preserve">33. </w:t>
            </w:r>
            <w:r w:rsidRPr="001E397C">
              <w:t xml:space="preserve">Carefully remove the </w:t>
            </w:r>
            <w:r>
              <w:t>alignment blank</w:t>
            </w:r>
            <w:r w:rsidRPr="001E397C">
              <w:t xml:space="preserve">s from the </w:t>
            </w:r>
            <w:r>
              <w:t>bellows rotatable flange and the cavity.</w:t>
            </w:r>
          </w:p>
          <w:p w14:paraId="5A86A97D" w14:textId="77777777" w:rsidR="005E0F6C" w:rsidRPr="001E397C" w:rsidRDefault="005E0F6C" w:rsidP="005E0F6C">
            <w:r>
              <w:t xml:space="preserve">34.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7B211692" w14:textId="77777777" w:rsidR="005E0F6C" w:rsidRPr="001E397C" w:rsidRDefault="005E0F6C" w:rsidP="005E0F6C">
            <w:r>
              <w:t>35. S</w:t>
            </w:r>
            <w:r w:rsidRPr="001E397C">
              <w:t>lowly slide the cavity back into place against the gasket. Remove the gasket clips.</w:t>
            </w:r>
          </w:p>
          <w:p w14:paraId="3F6BCA09" w14:textId="77777777" w:rsidR="005E0F6C" w:rsidRPr="001E397C" w:rsidRDefault="005E0F6C" w:rsidP="005E0F6C">
            <w:r>
              <w:t>36.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2532A3CC" w14:textId="77777777" w:rsidR="005E0F6C" w:rsidRPr="001E397C" w:rsidRDefault="005E0F6C" w:rsidP="005E0F6C">
            <w:r>
              <w:t>37. P</w:t>
            </w:r>
            <w:r w:rsidRPr="001E397C">
              <w:t>lace 4 pre-cleaned [Spec 1] studs in a star pattern in the cavity flange and snug them w</w:t>
            </w:r>
            <w:r>
              <w:t>ith a wrench.</w:t>
            </w:r>
          </w:p>
          <w:p w14:paraId="22C28B7F" w14:textId="77777777" w:rsidR="005E0F6C" w:rsidRPr="001E397C" w:rsidRDefault="005E0F6C" w:rsidP="005E0F6C">
            <w:r>
              <w:t>38. P</w:t>
            </w:r>
            <w:r w:rsidRPr="001E397C">
              <w:t xml:space="preserve">lace the remaining fasteners on the flange continuing the star pattern and </w:t>
            </w:r>
            <w:r>
              <w:t>snug all of them with a wrench.</w:t>
            </w:r>
          </w:p>
          <w:p w14:paraId="1C6E5E6E" w14:textId="77777777" w:rsidR="005E0F6C" w:rsidRDefault="005E0F6C" w:rsidP="005E0F6C">
            <w:r>
              <w:t xml:space="preserve">39.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w:t>
            </w:r>
          </w:p>
          <w:p w14:paraId="51296CE3" w14:textId="77777777" w:rsidR="005E0F6C" w:rsidRPr="00094891" w:rsidRDefault="005E0F6C" w:rsidP="005E0F6C"/>
        </w:tc>
        <w:tc>
          <w:tcPr>
            <w:tcW w:w="5760" w:type="dxa"/>
            <w:vMerge/>
            <w:noWrap/>
          </w:tcPr>
          <w:p w14:paraId="3D4332E1" w14:textId="77777777" w:rsidR="005E0F6C" w:rsidRDefault="005E0F6C" w:rsidP="005E0F6C">
            <w:pPr>
              <w:spacing w:line="276" w:lineRule="auto"/>
            </w:pPr>
          </w:p>
        </w:tc>
      </w:tr>
      <w:tr w:rsidR="005E0F6C" w:rsidRPr="00D97B1C" w14:paraId="05926990" w14:textId="77777777" w:rsidTr="005E0F6C">
        <w:trPr>
          <w:trHeight w:val="288"/>
        </w:trPr>
        <w:tc>
          <w:tcPr>
            <w:tcW w:w="1345" w:type="dxa"/>
            <w:vMerge/>
          </w:tcPr>
          <w:p w14:paraId="6A597640" w14:textId="77777777" w:rsidR="005E0F6C" w:rsidRDefault="005E0F6C" w:rsidP="005E0F6C"/>
        </w:tc>
        <w:tc>
          <w:tcPr>
            <w:tcW w:w="19887" w:type="dxa"/>
          </w:tcPr>
          <w:p w14:paraId="051A71A3" w14:textId="77777777" w:rsidR="005E0F6C" w:rsidRPr="006A3A79" w:rsidRDefault="005E0F6C" w:rsidP="005E0F6C">
            <w:pPr>
              <w:rPr>
                <w:b/>
              </w:rPr>
            </w:pPr>
            <w:r w:rsidRPr="006A3A79">
              <w:rPr>
                <w:b/>
              </w:rPr>
              <w:t xml:space="preserve">Final </w:t>
            </w:r>
            <w:proofErr w:type="spellStart"/>
            <w:r w:rsidRPr="006A3A79">
              <w:rPr>
                <w:b/>
              </w:rPr>
              <w:t>Torquing</w:t>
            </w:r>
            <w:proofErr w:type="spellEnd"/>
            <w:r w:rsidRPr="006A3A79">
              <w:rPr>
                <w:b/>
              </w:rPr>
              <w:t xml:space="preserve"> of Bellows Flanges to Cavities</w:t>
            </w:r>
          </w:p>
          <w:p w14:paraId="62861B68" w14:textId="77777777" w:rsidR="005E0F6C" w:rsidRDefault="005E0F6C" w:rsidP="005E0F6C">
            <w:r>
              <w:t>40. Torque all the fasteners on the Cavity 7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4DD65087" w14:textId="77777777" w:rsidR="005E0F6C" w:rsidRDefault="005E0F6C" w:rsidP="005E0F6C">
            <w:r>
              <w:t>41. Torque all the fasteners on the Cavity 6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31DC2C87" w14:textId="77777777" w:rsidR="005E0F6C" w:rsidRDefault="005E0F6C" w:rsidP="005E0F6C">
            <w:r>
              <w:t>42. On the Cavity 7 side, repeat the final torque sequence twice and then go around all of the fasteners at least twice or until there is no movement of the nuts.</w:t>
            </w:r>
          </w:p>
          <w:p w14:paraId="66A4F695" w14:textId="77777777" w:rsidR="005E0F6C" w:rsidRDefault="005E0F6C" w:rsidP="005E0F6C">
            <w:r>
              <w:t>43. On the Cavity 6 side, repeat the final torque sequence twice and then go around all of the fasteners at least twice or until there is no movement of the nuts.</w:t>
            </w:r>
          </w:p>
          <w:p w14:paraId="61948D2A" w14:textId="77777777" w:rsidR="005E0F6C" w:rsidRDefault="005E0F6C" w:rsidP="005E0F6C">
            <w:r>
              <w:t>44. Verify the purge system turns off.</w:t>
            </w:r>
          </w:p>
          <w:p w14:paraId="1AF878B3" w14:textId="77777777" w:rsidR="005E0F6C" w:rsidRDefault="005E0F6C" w:rsidP="005E0F6C">
            <w:r>
              <w:t>45. Install rail locks on Cavity 7 to lock it in place.</w:t>
            </w:r>
          </w:p>
          <w:p w14:paraId="493B28D8" w14:textId="77777777" w:rsidR="005E0F6C" w:rsidRPr="00B84FC6" w:rsidRDefault="005E0F6C" w:rsidP="005E0F6C"/>
        </w:tc>
        <w:tc>
          <w:tcPr>
            <w:tcW w:w="5760" w:type="dxa"/>
            <w:noWrap/>
          </w:tcPr>
          <w:p w14:paraId="7D9ABAAF" w14:textId="77777777" w:rsidR="005E0F6C" w:rsidRDefault="005E0F6C" w:rsidP="005E0F6C">
            <w:pPr>
              <w:spacing w:line="276" w:lineRule="auto"/>
            </w:pPr>
            <w:r>
              <w:t>[[Bellows6_7_Comment]] &lt;&lt;COMMENT&gt;&gt;</w:t>
            </w:r>
          </w:p>
          <w:p w14:paraId="33F8D212" w14:textId="77777777" w:rsidR="005E0F6C" w:rsidRDefault="005E0F6C" w:rsidP="005E0F6C">
            <w:pPr>
              <w:spacing w:line="276" w:lineRule="auto"/>
            </w:pPr>
            <w:r>
              <w:t>[[Bellows6_7_Time]] &lt;&lt;TIMESTAMP&gt;&gt;</w:t>
            </w:r>
          </w:p>
          <w:p w14:paraId="6B9FD82D" w14:textId="77777777" w:rsidR="005E0F6C" w:rsidRDefault="005E0F6C" w:rsidP="005E0F6C">
            <w:pPr>
              <w:spacing w:line="276" w:lineRule="auto"/>
            </w:pPr>
            <w:r>
              <w:t>[[Bellows6_7_Tech1]] &lt;&lt;SRFCVP&gt;&gt;</w:t>
            </w:r>
          </w:p>
          <w:p w14:paraId="6E3515CE" w14:textId="77777777" w:rsidR="005E0F6C" w:rsidRDefault="005E0F6C" w:rsidP="005E0F6C">
            <w:pPr>
              <w:spacing w:line="276" w:lineRule="auto"/>
            </w:pPr>
            <w:r>
              <w:t>[[Bellows6_7_Tech2]] &lt;&lt;SRFCVP&gt;&gt;</w:t>
            </w:r>
          </w:p>
        </w:tc>
      </w:tr>
      <w:tr w:rsidR="005E0F6C" w:rsidRPr="00D97B1C" w14:paraId="376410BC" w14:textId="77777777" w:rsidTr="005E0F6C">
        <w:trPr>
          <w:trHeight w:val="288"/>
        </w:trPr>
        <w:tc>
          <w:tcPr>
            <w:tcW w:w="1345" w:type="dxa"/>
            <w:vMerge/>
          </w:tcPr>
          <w:p w14:paraId="5CE8782D" w14:textId="77777777" w:rsidR="005E0F6C" w:rsidRDefault="005E0F6C" w:rsidP="005E0F6C"/>
        </w:tc>
        <w:tc>
          <w:tcPr>
            <w:tcW w:w="19887" w:type="dxa"/>
          </w:tcPr>
          <w:p w14:paraId="5D573F65" w14:textId="77777777" w:rsidR="005E0F6C" w:rsidRPr="006A3A79" w:rsidRDefault="005E0F6C" w:rsidP="005E0F6C">
            <w:pPr>
              <w:rPr>
                <w:b/>
              </w:rPr>
            </w:pPr>
            <w:r w:rsidRPr="006A3A79">
              <w:rPr>
                <w:b/>
              </w:rPr>
              <w:t>Remove Purge System Hose from Cavity 7</w:t>
            </w:r>
          </w:p>
          <w:p w14:paraId="7727F8DA" w14:textId="77777777" w:rsidR="005E0F6C" w:rsidRPr="00F82D15" w:rsidRDefault="005E0F6C" w:rsidP="005E0F6C">
            <w:r>
              <w:t xml:space="preserve">46. </w:t>
            </w:r>
            <w:r w:rsidRPr="00F82D15">
              <w:t xml:space="preserve">Set the purge software to "Standby" state for </w:t>
            </w:r>
            <w:r>
              <w:t>the Downstream Purge Line</w:t>
            </w:r>
            <w:r w:rsidRPr="00F82D15">
              <w:t>.</w:t>
            </w:r>
          </w:p>
          <w:p w14:paraId="5382CA5D" w14:textId="77777777" w:rsidR="005E0F6C" w:rsidRPr="00F82D15" w:rsidRDefault="005E0F6C" w:rsidP="005E0F6C">
            <w:r>
              <w:t xml:space="preserve">47. </w:t>
            </w:r>
            <w:r w:rsidRPr="00F82D15">
              <w:t>Slowly close the cavity right angle valve.</w:t>
            </w:r>
          </w:p>
          <w:p w14:paraId="5B9A45B3" w14:textId="77777777" w:rsidR="005E0F6C" w:rsidRPr="00F82D15" w:rsidRDefault="005E0F6C" w:rsidP="005E0F6C">
            <w:r>
              <w:t xml:space="preserve">48. </w:t>
            </w:r>
            <w:r w:rsidRPr="00F82D15">
              <w:t xml:space="preserve">Remove the purge system hose from </w:t>
            </w:r>
            <w:r>
              <w:t>the cavity</w:t>
            </w:r>
            <w:r w:rsidRPr="00F82D15">
              <w:t>.</w:t>
            </w:r>
          </w:p>
          <w:p w14:paraId="4870BDCB" w14:textId="77777777" w:rsidR="005E0F6C" w:rsidRDefault="005E0F6C" w:rsidP="005E0F6C">
            <w:r>
              <w:t xml:space="preserve">49. </w:t>
            </w:r>
            <w:r w:rsidRPr="00F82D15">
              <w:t xml:space="preserve">Put a blank on the Spool with two </w:t>
            </w:r>
            <w:r>
              <w:t>stud</w:t>
            </w:r>
            <w:r w:rsidRPr="00F82D15">
              <w:t>s using the same gasket.</w:t>
            </w:r>
          </w:p>
          <w:p w14:paraId="282DDF74" w14:textId="77777777" w:rsidR="005E0F6C" w:rsidRPr="00F82D15" w:rsidRDefault="005E0F6C" w:rsidP="005E0F6C"/>
        </w:tc>
        <w:tc>
          <w:tcPr>
            <w:tcW w:w="5760" w:type="dxa"/>
            <w:noWrap/>
          </w:tcPr>
          <w:p w14:paraId="02E21C4B" w14:textId="77777777" w:rsidR="005E0F6C" w:rsidRDefault="005E0F6C" w:rsidP="005E0F6C"/>
        </w:tc>
      </w:tr>
    </w:tbl>
    <w:p w14:paraId="14E2CB94" w14:textId="77777777" w:rsidR="005E0F6C" w:rsidRDefault="005E0F6C" w:rsidP="005E0F6C">
      <w:pPr>
        <w:spacing w:after="200" w:line="276" w:lineRule="auto"/>
      </w:pPr>
    </w:p>
    <w:p w14:paraId="5BA897A0" w14:textId="77777777" w:rsidR="005E0F6C" w:rsidRDefault="005E0F6C" w:rsidP="005E0F6C">
      <w:pPr>
        <w:spacing w:after="200" w:line="276" w:lineRule="auto"/>
      </w:pPr>
      <w:r>
        <w:br w:type="page"/>
      </w:r>
    </w:p>
    <w:tbl>
      <w:tblPr>
        <w:tblStyle w:val="TableGrid"/>
        <w:tblW w:w="5000" w:type="pct"/>
        <w:tblLayout w:type="fixed"/>
        <w:tblLook w:val="04A0" w:firstRow="1" w:lastRow="0" w:firstColumn="1" w:lastColumn="0" w:noHBand="0" w:noVBand="1"/>
      </w:tblPr>
      <w:tblGrid>
        <w:gridCol w:w="752"/>
        <w:gridCol w:w="9389"/>
        <w:gridCol w:w="2809"/>
      </w:tblGrid>
      <w:tr w:rsidR="005E0F6C" w:rsidRPr="00D97B1C" w14:paraId="49FD139F" w14:textId="77777777" w:rsidTr="005E0F6C">
        <w:trPr>
          <w:trHeight w:val="288"/>
        </w:trPr>
        <w:tc>
          <w:tcPr>
            <w:tcW w:w="1345" w:type="dxa"/>
          </w:tcPr>
          <w:p w14:paraId="6DCDAB11" w14:textId="77777777" w:rsidR="005E0F6C" w:rsidRPr="00D97B1C" w:rsidRDefault="005E0F6C" w:rsidP="005E0F6C">
            <w:pPr>
              <w:jc w:val="center"/>
            </w:pPr>
            <w:r w:rsidRPr="00D97B1C">
              <w:t>Step No.</w:t>
            </w:r>
          </w:p>
        </w:tc>
        <w:tc>
          <w:tcPr>
            <w:tcW w:w="19887" w:type="dxa"/>
          </w:tcPr>
          <w:p w14:paraId="06289222" w14:textId="77777777" w:rsidR="005E0F6C" w:rsidRPr="00F82D15" w:rsidRDefault="005E0F6C" w:rsidP="005E0F6C">
            <w:r w:rsidRPr="00F82D15">
              <w:t>Instructions</w:t>
            </w:r>
          </w:p>
        </w:tc>
        <w:tc>
          <w:tcPr>
            <w:tcW w:w="5760" w:type="dxa"/>
            <w:noWrap/>
          </w:tcPr>
          <w:p w14:paraId="5D7AC5A4" w14:textId="77777777" w:rsidR="005E0F6C" w:rsidRPr="00D97B1C" w:rsidRDefault="005E0F6C" w:rsidP="005E0F6C">
            <w:r w:rsidRPr="00D97B1C">
              <w:t>Data Input</w:t>
            </w:r>
          </w:p>
        </w:tc>
      </w:tr>
      <w:tr w:rsidR="005E0F6C" w:rsidRPr="00D97B1C" w14:paraId="75C63C67" w14:textId="77777777" w:rsidTr="005E0F6C">
        <w:trPr>
          <w:trHeight w:val="288"/>
        </w:trPr>
        <w:tc>
          <w:tcPr>
            <w:tcW w:w="1345" w:type="dxa"/>
            <w:vMerge w:val="restart"/>
          </w:tcPr>
          <w:p w14:paraId="0CE69BF2" w14:textId="77777777" w:rsidR="005E0F6C" w:rsidRPr="00D97B1C" w:rsidRDefault="005E0F6C" w:rsidP="005E0F6C">
            <w:r>
              <w:t>24.</w:t>
            </w:r>
          </w:p>
        </w:tc>
        <w:tc>
          <w:tcPr>
            <w:tcW w:w="19887" w:type="dxa"/>
          </w:tcPr>
          <w:p w14:paraId="05F95CF2" w14:textId="77777777" w:rsidR="005E0F6C" w:rsidRPr="006A3A79" w:rsidRDefault="005E0F6C" w:rsidP="005E0F6C">
            <w:pPr>
              <w:rPr>
                <w:b/>
                <w:u w:val="single"/>
              </w:rPr>
            </w:pPr>
            <w:r w:rsidRPr="006A3A79">
              <w:rPr>
                <w:b/>
                <w:u w:val="single"/>
              </w:rPr>
              <w:t>Cavity 8 Prep</w:t>
            </w:r>
          </w:p>
          <w:p w14:paraId="4A6F7513" w14:textId="77777777" w:rsidR="005E0F6C" w:rsidRDefault="005E0F6C" w:rsidP="005E0F6C">
            <w:r>
              <w:t xml:space="preserve">1. </w:t>
            </w:r>
            <w:r w:rsidRPr="00F82D15">
              <w:t xml:space="preserve">Record </w:t>
            </w:r>
            <w:r>
              <w:t>Cavity 8</w:t>
            </w:r>
            <w:r w:rsidRPr="00F82D15">
              <w:t xml:space="preserve"> serial number.</w:t>
            </w:r>
          </w:p>
          <w:p w14:paraId="30EB267B" w14:textId="77777777" w:rsidR="005E0F6C" w:rsidRPr="00F82D15" w:rsidRDefault="005E0F6C" w:rsidP="005E0F6C"/>
        </w:tc>
        <w:tc>
          <w:tcPr>
            <w:tcW w:w="5760" w:type="dxa"/>
            <w:noWrap/>
          </w:tcPr>
          <w:p w14:paraId="48300896" w14:textId="77777777" w:rsidR="005E0F6C" w:rsidRPr="00D97B1C" w:rsidRDefault="005E0F6C" w:rsidP="005E0F6C">
            <w:pPr>
              <w:spacing w:line="276" w:lineRule="auto"/>
            </w:pPr>
            <w:r>
              <w:t>[[CAVSN8]] &lt;&lt;CAVSN&gt;&gt;</w:t>
            </w:r>
          </w:p>
        </w:tc>
      </w:tr>
      <w:tr w:rsidR="005E0F6C" w:rsidRPr="00D97B1C" w14:paraId="5CA8CECE" w14:textId="77777777" w:rsidTr="005E0F6C">
        <w:trPr>
          <w:trHeight w:val="288"/>
        </w:trPr>
        <w:tc>
          <w:tcPr>
            <w:tcW w:w="1345" w:type="dxa"/>
            <w:vMerge/>
          </w:tcPr>
          <w:p w14:paraId="51083A6C" w14:textId="77777777" w:rsidR="005E0F6C" w:rsidRDefault="005E0F6C" w:rsidP="005E0F6C"/>
        </w:tc>
        <w:tc>
          <w:tcPr>
            <w:tcW w:w="19887" w:type="dxa"/>
          </w:tcPr>
          <w:p w14:paraId="43B61694" w14:textId="77777777" w:rsidR="005E0F6C" w:rsidRDefault="005E0F6C" w:rsidP="005E0F6C">
            <w:r>
              <w:t xml:space="preserve">2. </w:t>
            </w:r>
            <w:r w:rsidRPr="00F82D15">
              <w:t xml:space="preserve">Put </w:t>
            </w:r>
            <w:r>
              <w:t>the c</w:t>
            </w:r>
            <w:r w:rsidRPr="00F82D15">
              <w:t xml:space="preserve">avity on the rail tooling with the blank flange facing the upstream gate valve sub-assembly </w:t>
            </w:r>
            <w:r>
              <w:t>[GV1SA]</w:t>
            </w:r>
            <w:r w:rsidRPr="00F82D15">
              <w:t xml:space="preserve"> and the FPC facing the sou</w:t>
            </w:r>
            <w:r>
              <w:t>theast corner of the cleanroom.</w:t>
            </w:r>
          </w:p>
          <w:p w14:paraId="3B8D0156" w14:textId="77777777" w:rsidR="005E0F6C" w:rsidRPr="00F82D15" w:rsidRDefault="005E0F6C" w:rsidP="005E0F6C"/>
        </w:tc>
        <w:tc>
          <w:tcPr>
            <w:tcW w:w="5760" w:type="dxa"/>
            <w:vMerge w:val="restart"/>
            <w:noWrap/>
          </w:tcPr>
          <w:p w14:paraId="2B79045B" w14:textId="77777777" w:rsidR="005E0F6C" w:rsidRDefault="005E0F6C" w:rsidP="005E0F6C">
            <w:pPr>
              <w:spacing w:line="276" w:lineRule="auto"/>
            </w:pPr>
          </w:p>
        </w:tc>
      </w:tr>
      <w:tr w:rsidR="005E0F6C" w:rsidRPr="00D97B1C" w14:paraId="3C5E18AB" w14:textId="77777777" w:rsidTr="005E0F6C">
        <w:trPr>
          <w:trHeight w:val="288"/>
        </w:trPr>
        <w:tc>
          <w:tcPr>
            <w:tcW w:w="1345" w:type="dxa"/>
            <w:vMerge/>
          </w:tcPr>
          <w:p w14:paraId="53129412" w14:textId="77777777" w:rsidR="005E0F6C" w:rsidRDefault="005E0F6C" w:rsidP="005E0F6C"/>
        </w:tc>
        <w:tc>
          <w:tcPr>
            <w:tcW w:w="19887" w:type="dxa"/>
          </w:tcPr>
          <w:p w14:paraId="0AC74B36" w14:textId="77777777" w:rsidR="005E0F6C" w:rsidRDefault="005E0F6C" w:rsidP="005E0F6C">
            <w:pPr>
              <w:rPr>
                <w:b/>
              </w:rPr>
            </w:pPr>
            <w:r w:rsidRPr="006A3A79">
              <w:rPr>
                <w:b/>
              </w:rPr>
              <w:t>Note: There will be some movement of flange location and/or cavity level every time something is adjusted. Several iterations of the cavity alignment will be required before the cavity will be perfectly level and have both beamline flanges in place.</w:t>
            </w:r>
          </w:p>
          <w:p w14:paraId="1A9D13D6" w14:textId="77777777" w:rsidR="005E0F6C" w:rsidRPr="006A3A79" w:rsidRDefault="005E0F6C" w:rsidP="005E0F6C">
            <w:pPr>
              <w:rPr>
                <w:b/>
              </w:rPr>
            </w:pPr>
          </w:p>
          <w:p w14:paraId="170EBB95" w14:textId="77777777" w:rsidR="005E0F6C" w:rsidRPr="00F82D15" w:rsidRDefault="005E0F6C" w:rsidP="005E0F6C">
            <w:r>
              <w:t xml:space="preserve">3. Align Cavity 8 and the upstream flange of Cavity 7. </w:t>
            </w:r>
            <w:r w:rsidRPr="00F82D15">
              <w:t xml:space="preserve">The cavity shall be aligned with the flange alignment tool to locate the </w:t>
            </w:r>
            <w:r>
              <w:t>beamline</w:t>
            </w:r>
            <w:r w:rsidRPr="00F82D15">
              <w:t xml:space="preserve"> flange in the proper location.</w:t>
            </w:r>
          </w:p>
          <w:p w14:paraId="2B3EF781" w14:textId="77777777" w:rsidR="005E0F6C" w:rsidRDefault="005E0F6C" w:rsidP="009B7C92">
            <w:pPr>
              <w:pStyle w:val="ListParagraph"/>
              <w:numPr>
                <w:ilvl w:val="0"/>
                <w:numId w:val="13"/>
              </w:numPr>
            </w:pPr>
            <w:r w:rsidRPr="00F82D15">
              <w:t>Verify the location of the flange is near the center of the range of the tooling to accommodate the alignment of all the cavities in the s</w:t>
            </w:r>
            <w:r>
              <w:t>tring.</w:t>
            </w:r>
          </w:p>
          <w:p w14:paraId="29A9E86E" w14:textId="77777777" w:rsidR="005E0F6C" w:rsidRDefault="005E0F6C" w:rsidP="009B7C92">
            <w:pPr>
              <w:pStyle w:val="ListParagraph"/>
              <w:numPr>
                <w:ilvl w:val="0"/>
                <w:numId w:val="13"/>
              </w:numPr>
            </w:pPr>
            <w:r w:rsidRPr="00F82D15">
              <w:t>After both flanges of the cavity are in the same position - relative to the rail - set the roll of the cavity level using a precision level on the leveling tool, which is attached to the other set of helium vessel blocks.</w:t>
            </w:r>
          </w:p>
          <w:p w14:paraId="76469242" w14:textId="77777777" w:rsidR="005E0F6C" w:rsidRPr="00F82D15" w:rsidRDefault="005E0F6C" w:rsidP="005E0F6C"/>
        </w:tc>
        <w:tc>
          <w:tcPr>
            <w:tcW w:w="5760" w:type="dxa"/>
            <w:vMerge/>
            <w:noWrap/>
          </w:tcPr>
          <w:p w14:paraId="0C65E710" w14:textId="77777777" w:rsidR="005E0F6C" w:rsidRDefault="005E0F6C" w:rsidP="005E0F6C">
            <w:pPr>
              <w:spacing w:line="276" w:lineRule="auto"/>
            </w:pPr>
          </w:p>
        </w:tc>
      </w:tr>
      <w:tr w:rsidR="005E0F6C" w:rsidRPr="00D97B1C" w14:paraId="6E3A0838" w14:textId="77777777" w:rsidTr="005E0F6C">
        <w:trPr>
          <w:trHeight w:val="288"/>
        </w:trPr>
        <w:tc>
          <w:tcPr>
            <w:tcW w:w="1345" w:type="dxa"/>
            <w:vMerge/>
          </w:tcPr>
          <w:p w14:paraId="00E53962" w14:textId="77777777" w:rsidR="005E0F6C" w:rsidRDefault="005E0F6C" w:rsidP="005E0F6C"/>
        </w:tc>
        <w:tc>
          <w:tcPr>
            <w:tcW w:w="19887" w:type="dxa"/>
          </w:tcPr>
          <w:p w14:paraId="74D70F3C" w14:textId="77777777" w:rsidR="005E0F6C" w:rsidRDefault="005E0F6C" w:rsidP="005E0F6C">
            <w:r>
              <w:t xml:space="preserve">4. </w:t>
            </w:r>
            <w:r w:rsidRPr="00F82D15">
              <w:t>Set the roll of the cavity rotationally using the rotational alignment bridge and the "A" frame.</w:t>
            </w:r>
            <w:r>
              <w:t xml:space="preserve"> </w:t>
            </w:r>
            <w:r w:rsidRPr="00F82D15">
              <w:t xml:space="preserve">Verify all four frame </w:t>
            </w:r>
            <w:r>
              <w:t>stud</w:t>
            </w:r>
            <w:r w:rsidRPr="00F82D15">
              <w:t xml:space="preserve">s and "A" frame </w:t>
            </w:r>
            <w:r>
              <w:t>stud</w:t>
            </w:r>
            <w:r w:rsidRPr="00F82D15">
              <w:t>s are tight whe</w:t>
            </w:r>
            <w:r>
              <w:t>n finished.</w:t>
            </w:r>
          </w:p>
          <w:p w14:paraId="79705832" w14:textId="77777777" w:rsidR="005E0F6C" w:rsidRPr="00F82D15" w:rsidRDefault="005E0F6C" w:rsidP="005E0F6C"/>
        </w:tc>
        <w:tc>
          <w:tcPr>
            <w:tcW w:w="5760" w:type="dxa"/>
            <w:vMerge/>
            <w:noWrap/>
          </w:tcPr>
          <w:p w14:paraId="65F47504" w14:textId="77777777" w:rsidR="005E0F6C" w:rsidRDefault="005E0F6C" w:rsidP="005E0F6C">
            <w:pPr>
              <w:spacing w:line="276" w:lineRule="auto"/>
            </w:pPr>
          </w:p>
        </w:tc>
      </w:tr>
      <w:tr w:rsidR="005E0F6C" w:rsidRPr="00D97B1C" w14:paraId="7476AA82" w14:textId="77777777" w:rsidTr="005E0F6C">
        <w:trPr>
          <w:trHeight w:val="288"/>
        </w:trPr>
        <w:tc>
          <w:tcPr>
            <w:tcW w:w="1345" w:type="dxa"/>
            <w:vMerge/>
          </w:tcPr>
          <w:p w14:paraId="435A5084" w14:textId="77777777" w:rsidR="005E0F6C" w:rsidRDefault="005E0F6C" w:rsidP="005E0F6C"/>
        </w:tc>
        <w:tc>
          <w:tcPr>
            <w:tcW w:w="19887" w:type="dxa"/>
          </w:tcPr>
          <w:p w14:paraId="7ACFC1AC" w14:textId="77777777" w:rsidR="005E0F6C" w:rsidRDefault="005E0F6C" w:rsidP="005E0F6C">
            <w:r>
              <w:t xml:space="preserve">5. </w:t>
            </w:r>
            <w:r w:rsidRPr="00F82D15">
              <w:t xml:space="preserve">Blow down </w:t>
            </w:r>
            <w:r>
              <w:t>the cavity</w:t>
            </w:r>
            <w:r w:rsidRPr="00F82D15">
              <w:t xml:space="preserve"> with ionized N2 in accordance with the Ionize</w:t>
            </w:r>
            <w:r>
              <w:t>d Nitrogen Cleaning Procedure.</w:t>
            </w:r>
          </w:p>
          <w:p w14:paraId="0F45EF01" w14:textId="77777777" w:rsidR="005E0F6C" w:rsidRDefault="005E0F6C" w:rsidP="009B7C92">
            <w:pPr>
              <w:pStyle w:val="ListParagraph"/>
              <w:numPr>
                <w:ilvl w:val="0"/>
                <w:numId w:val="14"/>
              </w:numPr>
            </w:pPr>
            <w:r>
              <w:t xml:space="preserve">General cavity to </w:t>
            </w:r>
            <w:r w:rsidRPr="00F82D15">
              <w:t>Spec 2</w:t>
            </w:r>
            <w:r>
              <w:t>.</w:t>
            </w:r>
          </w:p>
          <w:p w14:paraId="08EEB53C" w14:textId="77777777" w:rsidR="005E0F6C" w:rsidRDefault="005E0F6C" w:rsidP="009B7C92">
            <w:pPr>
              <w:pStyle w:val="ListParagraph"/>
              <w:numPr>
                <w:ilvl w:val="0"/>
                <w:numId w:val="14"/>
              </w:numPr>
            </w:pPr>
            <w:r>
              <w:t>Cavity</w:t>
            </w:r>
            <w:r w:rsidRPr="00F82D15">
              <w:t xml:space="preserve"> flange, </w:t>
            </w:r>
            <w:r>
              <w:t>bolt hole</w:t>
            </w:r>
            <w:r w:rsidRPr="00F82D15">
              <w:t>s, and inside</w:t>
            </w:r>
            <w:r>
              <w:t xml:space="preserve"> the </w:t>
            </w:r>
            <w:proofErr w:type="gramStart"/>
            <w:r>
              <w:t>right angle</w:t>
            </w:r>
            <w:proofErr w:type="gramEnd"/>
            <w:r>
              <w:t xml:space="preserve"> valve up to the valve stem to Spec 1.</w:t>
            </w:r>
          </w:p>
          <w:p w14:paraId="48AB774B" w14:textId="77777777" w:rsidR="005E0F6C" w:rsidRPr="00F82D15" w:rsidRDefault="005E0F6C" w:rsidP="005E0F6C"/>
        </w:tc>
        <w:tc>
          <w:tcPr>
            <w:tcW w:w="5760" w:type="dxa"/>
            <w:vMerge/>
            <w:noWrap/>
          </w:tcPr>
          <w:p w14:paraId="750C506F" w14:textId="77777777" w:rsidR="005E0F6C" w:rsidRDefault="005E0F6C" w:rsidP="005E0F6C">
            <w:pPr>
              <w:spacing w:line="276" w:lineRule="auto"/>
            </w:pPr>
          </w:p>
        </w:tc>
      </w:tr>
      <w:tr w:rsidR="005E0F6C" w:rsidRPr="00D97B1C" w14:paraId="6C46DD4B" w14:textId="77777777" w:rsidTr="005E0F6C">
        <w:trPr>
          <w:trHeight w:val="288"/>
        </w:trPr>
        <w:tc>
          <w:tcPr>
            <w:tcW w:w="1345" w:type="dxa"/>
            <w:vMerge/>
          </w:tcPr>
          <w:p w14:paraId="0778248E" w14:textId="77777777" w:rsidR="005E0F6C" w:rsidRDefault="005E0F6C" w:rsidP="005E0F6C"/>
        </w:tc>
        <w:tc>
          <w:tcPr>
            <w:tcW w:w="19887" w:type="dxa"/>
          </w:tcPr>
          <w:p w14:paraId="271F21A5" w14:textId="77777777" w:rsidR="005E0F6C" w:rsidRPr="009A6D83" w:rsidRDefault="005E0F6C" w:rsidP="005E0F6C">
            <w:r w:rsidRPr="009A6D83">
              <w:t>6.</w:t>
            </w:r>
            <w:r>
              <w:t xml:space="preserve"> </w:t>
            </w:r>
            <w:r w:rsidRPr="009A6D83">
              <w:t xml:space="preserve">Prepare the </w:t>
            </w:r>
            <w:r>
              <w:t>Downstream Purge Line</w:t>
            </w:r>
            <w:r w:rsidRPr="009A6D83">
              <w:t xml:space="preserve"> Spool for assembly to the cavity right angle valve.</w:t>
            </w:r>
          </w:p>
          <w:p w14:paraId="705A8A69" w14:textId="77777777" w:rsidR="005E0F6C" w:rsidRPr="00F82D15" w:rsidRDefault="005E0F6C" w:rsidP="009B7C92">
            <w:pPr>
              <w:pStyle w:val="ListParagraph"/>
              <w:numPr>
                <w:ilvl w:val="0"/>
                <w:numId w:val="15"/>
              </w:numPr>
            </w:pPr>
            <w:r w:rsidRPr="00F82D15">
              <w:t xml:space="preserve">Set the purge software to "Standby" </w:t>
            </w:r>
            <w:r>
              <w:t>and v</w:t>
            </w:r>
            <w:r w:rsidRPr="00F82D15">
              <w:t xml:space="preserve">erify the </w:t>
            </w:r>
            <w:proofErr w:type="spellStart"/>
            <w:r w:rsidRPr="00F82D15">
              <w:t>baratron</w:t>
            </w:r>
            <w:proofErr w:type="spellEnd"/>
            <w:r w:rsidRPr="00F82D15">
              <w:t xml:space="preserve"> is reading approximately 0.</w:t>
            </w:r>
          </w:p>
          <w:p w14:paraId="5C7CC552" w14:textId="77777777" w:rsidR="005E0F6C" w:rsidRPr="00F82D15" w:rsidRDefault="005E0F6C" w:rsidP="009B7C92">
            <w:pPr>
              <w:pStyle w:val="ListParagraph"/>
              <w:numPr>
                <w:ilvl w:val="0"/>
                <w:numId w:val="15"/>
              </w:numPr>
            </w:pPr>
            <w:r w:rsidRPr="00F82D15">
              <w:t>Remove the blank, gasket, and all fasteners from the Spool.</w:t>
            </w:r>
          </w:p>
          <w:p w14:paraId="39AAB946" w14:textId="77777777" w:rsidR="005E0F6C" w:rsidRPr="009A6D83" w:rsidRDefault="005E0F6C" w:rsidP="009B7C92">
            <w:pPr>
              <w:pStyle w:val="ListParagraph"/>
              <w:numPr>
                <w:ilvl w:val="0"/>
                <w:numId w:val="15"/>
              </w:numPr>
            </w:pPr>
            <w:r w:rsidRPr="00F82D15">
              <w:t xml:space="preserve">Wipe </w:t>
            </w:r>
            <w:r>
              <w:t>bolt hole</w:t>
            </w:r>
            <w:r w:rsidRPr="00F82D15">
              <w:t xml:space="preserve">s </w:t>
            </w:r>
            <w:r>
              <w:t xml:space="preserve">and </w:t>
            </w:r>
            <w:r w:rsidRPr="00F82D15">
              <w:t>flange sealing surface with IPA.</w:t>
            </w:r>
          </w:p>
          <w:p w14:paraId="65928E24" w14:textId="77777777" w:rsidR="005E0F6C" w:rsidRPr="00F82D15" w:rsidRDefault="005E0F6C" w:rsidP="005E0F6C">
            <w:r w:rsidRPr="006A3A79">
              <w:rPr>
                <w:b/>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4263E181" w14:textId="77777777" w:rsidR="005E0F6C" w:rsidRPr="00F82D15" w:rsidRDefault="005E0F6C" w:rsidP="009B7C92">
            <w:pPr>
              <w:pStyle w:val="ListParagraph"/>
              <w:numPr>
                <w:ilvl w:val="0"/>
                <w:numId w:val="15"/>
              </w:numPr>
            </w:pPr>
            <w:r w:rsidRPr="00F82D15">
              <w:t>Set the purge software to "Blowout"</w:t>
            </w:r>
            <w:r>
              <w:t>.</w:t>
            </w:r>
          </w:p>
          <w:p w14:paraId="0CCEF752" w14:textId="77777777" w:rsidR="005E0F6C" w:rsidRPr="00F82D15" w:rsidRDefault="005E0F6C" w:rsidP="009B7C92">
            <w:pPr>
              <w:pStyle w:val="ListParagraph"/>
              <w:numPr>
                <w:ilvl w:val="0"/>
                <w:numId w:val="15"/>
              </w:numPr>
            </w:pPr>
            <w:r w:rsidRPr="00F82D15">
              <w:t>Verify the purge turns on.</w:t>
            </w:r>
          </w:p>
          <w:p w14:paraId="7AF2B604" w14:textId="77777777" w:rsidR="005E0F6C" w:rsidRDefault="005E0F6C" w:rsidP="009B7C92">
            <w:pPr>
              <w:pStyle w:val="ListParagraph"/>
              <w:numPr>
                <w:ilvl w:val="0"/>
                <w:numId w:val="15"/>
              </w:numPr>
            </w:pPr>
            <w:r w:rsidRPr="00F82D15">
              <w:t>Flow N2 through the Spool until Spec 1 is reached for two full cycles</w:t>
            </w:r>
            <w:r>
              <w:t>.</w:t>
            </w:r>
          </w:p>
          <w:p w14:paraId="4C3D9E41" w14:textId="77777777" w:rsidR="005E0F6C" w:rsidRDefault="005E0F6C" w:rsidP="009B7C92">
            <w:pPr>
              <w:pStyle w:val="ListParagraph"/>
              <w:numPr>
                <w:ilvl w:val="0"/>
                <w:numId w:val="15"/>
              </w:numPr>
            </w:pPr>
            <w:r w:rsidRPr="00F82D15">
              <w:t>Set the purge software to "Purge</w:t>
            </w:r>
            <w:r>
              <w:t>"</w:t>
            </w:r>
            <w:r w:rsidRPr="00F82D15">
              <w:t>.</w:t>
            </w:r>
          </w:p>
          <w:p w14:paraId="72ED058B" w14:textId="77777777" w:rsidR="005E0F6C" w:rsidRPr="00F82D15" w:rsidRDefault="005E0F6C" w:rsidP="005E0F6C"/>
        </w:tc>
        <w:tc>
          <w:tcPr>
            <w:tcW w:w="5760" w:type="dxa"/>
            <w:vMerge/>
            <w:noWrap/>
          </w:tcPr>
          <w:p w14:paraId="09FA8ED9" w14:textId="77777777" w:rsidR="005E0F6C" w:rsidRDefault="005E0F6C" w:rsidP="005E0F6C">
            <w:pPr>
              <w:spacing w:line="276" w:lineRule="auto"/>
            </w:pPr>
          </w:p>
        </w:tc>
      </w:tr>
      <w:tr w:rsidR="005E0F6C" w:rsidRPr="00D97B1C" w14:paraId="543D97F8" w14:textId="77777777" w:rsidTr="005E0F6C">
        <w:trPr>
          <w:trHeight w:val="288"/>
        </w:trPr>
        <w:tc>
          <w:tcPr>
            <w:tcW w:w="1345" w:type="dxa"/>
            <w:vMerge/>
          </w:tcPr>
          <w:p w14:paraId="75A46481" w14:textId="77777777" w:rsidR="005E0F6C" w:rsidRDefault="005E0F6C" w:rsidP="005E0F6C"/>
        </w:tc>
        <w:tc>
          <w:tcPr>
            <w:tcW w:w="19887" w:type="dxa"/>
          </w:tcPr>
          <w:p w14:paraId="3EB0962F" w14:textId="77777777" w:rsidR="005E0F6C" w:rsidRPr="009A6D83" w:rsidRDefault="005E0F6C" w:rsidP="005E0F6C">
            <w:r>
              <w:t xml:space="preserve">7. </w:t>
            </w:r>
            <w:r w:rsidRPr="009A6D83">
              <w:t xml:space="preserve">Install the </w:t>
            </w:r>
            <w:r>
              <w:t>Downstream Purge Line</w:t>
            </w:r>
            <w:r w:rsidRPr="009A6D83">
              <w:t xml:space="preserve"> to the cavity right angle valve.</w:t>
            </w:r>
          </w:p>
          <w:p w14:paraId="177E6384" w14:textId="77777777" w:rsidR="005E0F6C" w:rsidRPr="00F82D15" w:rsidRDefault="005E0F6C" w:rsidP="009B7C92">
            <w:pPr>
              <w:pStyle w:val="ListParagraph"/>
              <w:numPr>
                <w:ilvl w:val="0"/>
                <w:numId w:val="16"/>
              </w:numPr>
            </w:pPr>
            <w:r w:rsidRPr="00F82D15">
              <w:t xml:space="preserve">Place a new cleaned </w:t>
            </w:r>
            <w:r>
              <w:t xml:space="preserve">[Spec 1] </w:t>
            </w:r>
            <w:r w:rsidRPr="00F82D15">
              <w:t xml:space="preserve">gasket on the </w:t>
            </w:r>
            <w:r>
              <w:t>Downstream Purge Line</w:t>
            </w:r>
            <w:r w:rsidRPr="00F82D15">
              <w:t xml:space="preserve"> Spool.</w:t>
            </w:r>
            <w:r>
              <w:t xml:space="preserve"> </w:t>
            </w:r>
            <w:r w:rsidRPr="00F82D15">
              <w:t>Use a large-bore gasket if available.</w:t>
            </w:r>
          </w:p>
          <w:p w14:paraId="66BC7BA5" w14:textId="77777777" w:rsidR="005E0F6C" w:rsidRPr="00F82D15" w:rsidRDefault="005E0F6C" w:rsidP="009B7C92">
            <w:pPr>
              <w:pStyle w:val="ListParagraph"/>
              <w:numPr>
                <w:ilvl w:val="0"/>
                <w:numId w:val="16"/>
              </w:numPr>
            </w:pPr>
            <w:r w:rsidRPr="00F82D15">
              <w:t xml:space="preserve">Install two </w:t>
            </w:r>
            <w:r>
              <w:t>pre-</w:t>
            </w:r>
            <w:r w:rsidRPr="00F82D15">
              <w:t xml:space="preserve">cleaned </w:t>
            </w:r>
            <w:r>
              <w:t>[Spec1] studs in a star pattern and snug with wrench.</w:t>
            </w:r>
          </w:p>
          <w:p w14:paraId="67E047B9" w14:textId="77777777" w:rsidR="005E0F6C" w:rsidRPr="00F82D15" w:rsidRDefault="005E0F6C" w:rsidP="009B7C92">
            <w:pPr>
              <w:pStyle w:val="ListParagraph"/>
              <w:numPr>
                <w:ilvl w:val="0"/>
                <w:numId w:val="16"/>
              </w:numPr>
            </w:pPr>
            <w:r w:rsidRPr="00F82D15">
              <w:t xml:space="preserve">Install the four remaining </w:t>
            </w:r>
            <w:r>
              <w:t>studs continuing the star pattern</w:t>
            </w:r>
            <w:r w:rsidRPr="00F82D15">
              <w:t>.</w:t>
            </w:r>
          </w:p>
          <w:p w14:paraId="222C7BCB" w14:textId="77777777" w:rsidR="005E0F6C" w:rsidRPr="00F82D15" w:rsidRDefault="005E0F6C" w:rsidP="009B7C92">
            <w:pPr>
              <w:pStyle w:val="ListParagraph"/>
              <w:numPr>
                <w:ilvl w:val="0"/>
                <w:numId w:val="16"/>
              </w:numPr>
            </w:pPr>
            <w:r w:rsidRPr="00F82D15">
              <w:t xml:space="preserve">Torque all </w:t>
            </w:r>
            <w:r>
              <w:t>studs</w:t>
            </w:r>
            <w:r w:rsidRPr="00F82D15">
              <w:t xml:space="preserve"> using a standard torque pattern for a round flange.</w:t>
            </w:r>
          </w:p>
          <w:p w14:paraId="1F95F0B1" w14:textId="77777777" w:rsidR="005E0F6C" w:rsidRPr="00F82D15" w:rsidRDefault="005E0F6C" w:rsidP="009B7C92">
            <w:pPr>
              <w:pStyle w:val="ListParagraph"/>
              <w:numPr>
                <w:ilvl w:val="0"/>
                <w:numId w:val="16"/>
              </w:numPr>
            </w:pPr>
            <w:r w:rsidRPr="00F82D15">
              <w:t xml:space="preserve">Repeat the final torque sequence twice and then go around all the </w:t>
            </w:r>
            <w:r>
              <w:t>studs</w:t>
            </w:r>
            <w:r w:rsidRPr="00F82D15">
              <w:t xml:space="preserve"> at least twice or until there is no movement of the nuts. Stop if</w:t>
            </w:r>
            <w:r>
              <w:t xml:space="preserve"> the flanges go metal-to-metal.</w:t>
            </w:r>
          </w:p>
          <w:p w14:paraId="563F76E3" w14:textId="77777777" w:rsidR="005E0F6C" w:rsidRDefault="005E0F6C" w:rsidP="009B7C92">
            <w:pPr>
              <w:pStyle w:val="ListParagraph"/>
              <w:numPr>
                <w:ilvl w:val="0"/>
                <w:numId w:val="16"/>
              </w:numPr>
            </w:pPr>
            <w:r w:rsidRPr="00F82D15">
              <w:t>Verify the purge turns off.</w:t>
            </w:r>
          </w:p>
          <w:p w14:paraId="5BC0D255" w14:textId="77777777" w:rsidR="005E0F6C" w:rsidRPr="00F82D15" w:rsidRDefault="005E0F6C" w:rsidP="005E0F6C"/>
        </w:tc>
        <w:tc>
          <w:tcPr>
            <w:tcW w:w="5760" w:type="dxa"/>
            <w:vMerge/>
            <w:noWrap/>
          </w:tcPr>
          <w:p w14:paraId="0F51E7FD" w14:textId="77777777" w:rsidR="005E0F6C" w:rsidRDefault="005E0F6C" w:rsidP="005E0F6C">
            <w:pPr>
              <w:spacing w:line="276" w:lineRule="auto"/>
            </w:pPr>
          </w:p>
        </w:tc>
      </w:tr>
      <w:tr w:rsidR="005E0F6C" w:rsidRPr="00D97B1C" w14:paraId="06B6C8A3" w14:textId="77777777" w:rsidTr="005E0F6C">
        <w:trPr>
          <w:trHeight w:val="288"/>
        </w:trPr>
        <w:tc>
          <w:tcPr>
            <w:tcW w:w="1345" w:type="dxa"/>
            <w:vMerge/>
          </w:tcPr>
          <w:p w14:paraId="59FBF4BC" w14:textId="77777777" w:rsidR="005E0F6C" w:rsidRDefault="005E0F6C" w:rsidP="005E0F6C"/>
        </w:tc>
        <w:tc>
          <w:tcPr>
            <w:tcW w:w="19887" w:type="dxa"/>
          </w:tcPr>
          <w:p w14:paraId="31E8C2DD" w14:textId="77777777" w:rsidR="005E0F6C" w:rsidRPr="009A6D83" w:rsidRDefault="005E0F6C" w:rsidP="005E0F6C">
            <w:r>
              <w:t xml:space="preserve">8. </w:t>
            </w:r>
            <w:r w:rsidRPr="009A6D83">
              <w:t xml:space="preserve">Pump down the purge </w:t>
            </w:r>
            <w:r>
              <w:t>line</w:t>
            </w:r>
            <w:r w:rsidRPr="009A6D83">
              <w:t xml:space="preserve"> to the cavity right angle valve.</w:t>
            </w:r>
          </w:p>
          <w:p w14:paraId="498867B5" w14:textId="77777777" w:rsidR="005E0F6C" w:rsidRPr="00F82D15" w:rsidRDefault="005E0F6C" w:rsidP="009B7C92">
            <w:pPr>
              <w:pStyle w:val="ListParagraph"/>
              <w:numPr>
                <w:ilvl w:val="0"/>
                <w:numId w:val="17"/>
              </w:numPr>
            </w:pPr>
            <w:r w:rsidRPr="00F82D15">
              <w:t xml:space="preserve">Set the purge software to "Standby" for </w:t>
            </w:r>
            <w:r>
              <w:t>the Downstream Purge Line</w:t>
            </w:r>
            <w:r w:rsidRPr="00F82D15">
              <w:t>.</w:t>
            </w:r>
          </w:p>
          <w:p w14:paraId="10FF7947" w14:textId="77777777" w:rsidR="005E0F6C" w:rsidRPr="00F82D15" w:rsidRDefault="005E0F6C" w:rsidP="009B7C92">
            <w:pPr>
              <w:pStyle w:val="ListParagraph"/>
              <w:numPr>
                <w:ilvl w:val="0"/>
                <w:numId w:val="17"/>
              </w:numPr>
            </w:pPr>
            <w:r w:rsidRPr="00F82D15">
              <w:t>Pump down the purge header to the closed right angle valve on the cavity.</w:t>
            </w:r>
            <w:r>
              <w:t xml:space="preserve"> </w:t>
            </w:r>
            <w:r w:rsidRPr="00F82D15">
              <w:t xml:space="preserve">Allow the header to pump to </w:t>
            </w:r>
            <w:r>
              <w:t>the</w:t>
            </w:r>
            <w:r w:rsidRPr="00F82D15">
              <w:t xml:space="preserve"> </w:t>
            </w:r>
            <w:r>
              <w:t xml:space="preserve">mid </w:t>
            </w:r>
            <w:r w:rsidRPr="00F82D15">
              <w:t>E-</w:t>
            </w:r>
            <w:r>
              <w:t>5</w:t>
            </w:r>
            <w:r w:rsidRPr="00F82D15">
              <w:t xml:space="preserve"> mbar</w:t>
            </w:r>
            <w:r>
              <w:t xml:space="preserve"> range</w:t>
            </w:r>
            <w:r w:rsidRPr="00F82D15">
              <w:t>.</w:t>
            </w:r>
          </w:p>
          <w:p w14:paraId="33DC4933" w14:textId="77777777" w:rsidR="005E0F6C" w:rsidRDefault="005E0F6C" w:rsidP="009B7C92">
            <w:pPr>
              <w:pStyle w:val="ListParagraph"/>
              <w:numPr>
                <w:ilvl w:val="0"/>
                <w:numId w:val="17"/>
              </w:numPr>
            </w:pPr>
            <w:r w:rsidRPr="00F82D15">
              <w:t>Close the pump isolation valve.</w:t>
            </w:r>
          </w:p>
          <w:p w14:paraId="24F0EA0B" w14:textId="77777777" w:rsidR="005E0F6C" w:rsidRPr="00F82D15" w:rsidRDefault="005E0F6C" w:rsidP="005E0F6C"/>
        </w:tc>
        <w:tc>
          <w:tcPr>
            <w:tcW w:w="5760" w:type="dxa"/>
            <w:vMerge/>
            <w:noWrap/>
          </w:tcPr>
          <w:p w14:paraId="494F6A88" w14:textId="77777777" w:rsidR="005E0F6C" w:rsidRDefault="005E0F6C" w:rsidP="005E0F6C">
            <w:pPr>
              <w:spacing w:line="276" w:lineRule="auto"/>
            </w:pPr>
          </w:p>
        </w:tc>
      </w:tr>
      <w:tr w:rsidR="005E0F6C" w:rsidRPr="00D97B1C" w14:paraId="640D261B" w14:textId="77777777" w:rsidTr="005E0F6C">
        <w:trPr>
          <w:trHeight w:val="288"/>
        </w:trPr>
        <w:tc>
          <w:tcPr>
            <w:tcW w:w="1345" w:type="dxa"/>
            <w:vMerge/>
          </w:tcPr>
          <w:p w14:paraId="2D3BD7E7" w14:textId="77777777" w:rsidR="005E0F6C" w:rsidRDefault="005E0F6C" w:rsidP="005E0F6C"/>
        </w:tc>
        <w:tc>
          <w:tcPr>
            <w:tcW w:w="19887" w:type="dxa"/>
          </w:tcPr>
          <w:p w14:paraId="6BD685B8" w14:textId="77777777" w:rsidR="005E0F6C" w:rsidRDefault="005E0F6C" w:rsidP="005E0F6C">
            <w:r>
              <w:t xml:space="preserve">9. </w:t>
            </w:r>
            <w:r w:rsidRPr="00F82D15">
              <w:t xml:space="preserve">While monitoring the </w:t>
            </w:r>
            <w:r>
              <w:t>cavity</w:t>
            </w:r>
            <w:r w:rsidRPr="00F82D15">
              <w:t xml:space="preserve"> pressure, slowly open the cavity right angle valve.</w:t>
            </w:r>
            <w:r>
              <w:t xml:space="preserve"> </w:t>
            </w:r>
            <w:r w:rsidRPr="00D5174E">
              <w:t xml:space="preserve">If the </w:t>
            </w:r>
            <w:r>
              <w:t>cavity</w:t>
            </w:r>
            <w:r w:rsidRPr="00D5174E">
              <w:t xml:space="preserve"> pressure </w:t>
            </w:r>
            <w:r>
              <w:t>reads at the mid E-4 mbar range or higher</w:t>
            </w:r>
            <w:r w:rsidRPr="00F82D15">
              <w:t>, notify the cleanroom su</w:t>
            </w:r>
            <w:r>
              <w:t>pervisor.</w:t>
            </w:r>
          </w:p>
          <w:p w14:paraId="1FD4C4A7" w14:textId="77777777" w:rsidR="005E0F6C" w:rsidRPr="00F82D15" w:rsidRDefault="005E0F6C" w:rsidP="005E0F6C"/>
        </w:tc>
        <w:tc>
          <w:tcPr>
            <w:tcW w:w="5760" w:type="dxa"/>
            <w:noWrap/>
          </w:tcPr>
          <w:p w14:paraId="40890838" w14:textId="77777777" w:rsidR="005E0F6C" w:rsidRDefault="005E0F6C" w:rsidP="005E0F6C">
            <w:pPr>
              <w:spacing w:line="276" w:lineRule="auto"/>
            </w:pPr>
            <w:r>
              <w:t>[[CAV8VacuumOK]] &lt;&lt;YESNO&gt;&gt;</w:t>
            </w:r>
          </w:p>
        </w:tc>
      </w:tr>
      <w:tr w:rsidR="005E0F6C" w:rsidRPr="00D97B1C" w14:paraId="401E8F9C" w14:textId="77777777" w:rsidTr="005E0F6C">
        <w:trPr>
          <w:trHeight w:val="288"/>
        </w:trPr>
        <w:tc>
          <w:tcPr>
            <w:tcW w:w="1345" w:type="dxa"/>
            <w:vMerge/>
          </w:tcPr>
          <w:p w14:paraId="677BCAE0" w14:textId="77777777" w:rsidR="005E0F6C" w:rsidRDefault="005E0F6C" w:rsidP="005E0F6C"/>
        </w:tc>
        <w:tc>
          <w:tcPr>
            <w:tcW w:w="19887" w:type="dxa"/>
          </w:tcPr>
          <w:p w14:paraId="1322D0E3" w14:textId="77777777" w:rsidR="005E0F6C" w:rsidRDefault="005E0F6C" w:rsidP="005E0F6C">
            <w:r>
              <w:t>10. Set the purge software to "Backfill" for the Downstream Purge Line and slowly backfill the cavity.</w:t>
            </w:r>
          </w:p>
          <w:p w14:paraId="39B46251" w14:textId="77777777" w:rsidR="005E0F6C" w:rsidRPr="00F82D15" w:rsidRDefault="005E0F6C" w:rsidP="005E0F6C"/>
        </w:tc>
        <w:tc>
          <w:tcPr>
            <w:tcW w:w="5760" w:type="dxa"/>
            <w:noWrap/>
          </w:tcPr>
          <w:p w14:paraId="582C8CB3" w14:textId="77777777" w:rsidR="005E0F6C" w:rsidRDefault="005E0F6C" w:rsidP="005E0F6C">
            <w:pPr>
              <w:spacing w:line="276" w:lineRule="auto"/>
            </w:pPr>
          </w:p>
        </w:tc>
      </w:tr>
      <w:tr w:rsidR="005E0F6C" w:rsidRPr="00D97B1C" w14:paraId="73239C15" w14:textId="77777777" w:rsidTr="005E0F6C">
        <w:trPr>
          <w:trHeight w:val="288"/>
        </w:trPr>
        <w:tc>
          <w:tcPr>
            <w:tcW w:w="1345" w:type="dxa"/>
            <w:vMerge/>
          </w:tcPr>
          <w:p w14:paraId="6F7832AE" w14:textId="77777777" w:rsidR="005E0F6C" w:rsidRDefault="005E0F6C" w:rsidP="005E0F6C"/>
        </w:tc>
        <w:tc>
          <w:tcPr>
            <w:tcW w:w="19887" w:type="dxa"/>
          </w:tcPr>
          <w:p w14:paraId="713D2356" w14:textId="77777777" w:rsidR="005E0F6C" w:rsidRDefault="005E0F6C" w:rsidP="005E0F6C">
            <w:r>
              <w:t xml:space="preserve">11. </w:t>
            </w:r>
            <w:r w:rsidRPr="00F82D15">
              <w:t>When the cavity has been backfilled to the interlock value, change the purge software to "Purge"</w:t>
            </w:r>
            <w:r>
              <w:t>.</w:t>
            </w:r>
          </w:p>
          <w:p w14:paraId="51818A42" w14:textId="77777777" w:rsidR="005E0F6C" w:rsidRPr="00F82D15" w:rsidRDefault="005E0F6C" w:rsidP="005E0F6C"/>
        </w:tc>
        <w:tc>
          <w:tcPr>
            <w:tcW w:w="5760" w:type="dxa"/>
            <w:noWrap/>
          </w:tcPr>
          <w:p w14:paraId="71A1F518" w14:textId="77777777" w:rsidR="005E0F6C" w:rsidRDefault="005E0F6C" w:rsidP="005E0F6C">
            <w:pPr>
              <w:spacing w:line="276" w:lineRule="auto"/>
            </w:pPr>
            <w:r>
              <w:t>[[CAV8PrepComment]] &lt;&lt;COMMENT&gt;&gt;</w:t>
            </w:r>
          </w:p>
          <w:p w14:paraId="6D4481DE" w14:textId="77777777" w:rsidR="005E0F6C" w:rsidRDefault="005E0F6C" w:rsidP="005E0F6C">
            <w:pPr>
              <w:spacing w:line="276" w:lineRule="auto"/>
            </w:pPr>
            <w:r>
              <w:t>[[CAV8PrepTime]] &lt;&lt;TIMESTAMP&gt;&gt;</w:t>
            </w:r>
          </w:p>
          <w:p w14:paraId="78370E11" w14:textId="77777777" w:rsidR="005E0F6C" w:rsidRDefault="005E0F6C" w:rsidP="005E0F6C">
            <w:pPr>
              <w:spacing w:line="276" w:lineRule="auto"/>
            </w:pPr>
            <w:r>
              <w:t>[[CAV8PrepTech]] &lt;&lt;SRFCVP&gt;&gt;</w:t>
            </w:r>
          </w:p>
        </w:tc>
      </w:tr>
      <w:tr w:rsidR="005E0F6C" w:rsidRPr="00D97B1C" w14:paraId="76801ED2" w14:textId="77777777" w:rsidTr="005E0F6C">
        <w:trPr>
          <w:trHeight w:val="288"/>
        </w:trPr>
        <w:tc>
          <w:tcPr>
            <w:tcW w:w="1345" w:type="dxa"/>
            <w:vMerge w:val="restart"/>
          </w:tcPr>
          <w:p w14:paraId="3827BFD9" w14:textId="77777777" w:rsidR="005E0F6C" w:rsidRDefault="005E0F6C" w:rsidP="005E0F6C">
            <w:r>
              <w:t>25.</w:t>
            </w:r>
          </w:p>
        </w:tc>
        <w:tc>
          <w:tcPr>
            <w:tcW w:w="19887" w:type="dxa"/>
          </w:tcPr>
          <w:p w14:paraId="67F7C929" w14:textId="77777777" w:rsidR="005E0F6C" w:rsidRPr="006A3A79" w:rsidRDefault="005E0F6C" w:rsidP="005E0F6C">
            <w:pPr>
              <w:rPr>
                <w:b/>
                <w:u w:val="single"/>
              </w:rPr>
            </w:pPr>
            <w:r w:rsidRPr="006A3A79">
              <w:rPr>
                <w:b/>
                <w:u w:val="single"/>
              </w:rPr>
              <w:t>Cavity 8 FPC Installation</w:t>
            </w:r>
          </w:p>
          <w:p w14:paraId="27ED283A" w14:textId="77777777" w:rsidR="005E0F6C" w:rsidRPr="00F82D15" w:rsidRDefault="005E0F6C" w:rsidP="005E0F6C">
            <w:r>
              <w:t>1. Gather the following</w:t>
            </w:r>
            <w:r w:rsidRPr="00F82D15">
              <w:t xml:space="preserve"> components for the connection of the cold end coupler to the cavity</w:t>
            </w:r>
            <w:r>
              <w:t>. Verify the components</w:t>
            </w:r>
            <w:r w:rsidRPr="00F82D15">
              <w:t xml:space="preserve"> are cleaned and ready for installation.</w:t>
            </w:r>
          </w:p>
          <w:p w14:paraId="502CF5FD" w14:textId="77777777" w:rsidR="005E0F6C" w:rsidRPr="00F82D15" w:rsidRDefault="005E0F6C" w:rsidP="009B7C92">
            <w:pPr>
              <w:pStyle w:val="ListParagraph"/>
              <w:numPr>
                <w:ilvl w:val="0"/>
                <w:numId w:val="18"/>
              </w:numPr>
            </w:pPr>
            <w:r w:rsidRPr="00F82D15">
              <w:t>1 inspected and accepted FPC body</w:t>
            </w:r>
          </w:p>
          <w:p w14:paraId="67E5B83C" w14:textId="77777777" w:rsidR="005E0F6C" w:rsidRPr="00F82D15" w:rsidRDefault="005E0F6C" w:rsidP="009B7C92">
            <w:pPr>
              <w:pStyle w:val="ListParagraph"/>
              <w:numPr>
                <w:ilvl w:val="0"/>
                <w:numId w:val="18"/>
              </w:numPr>
            </w:pPr>
            <w:r w:rsidRPr="00F82D15">
              <w:t xml:space="preserve">1 FPC body flange </w:t>
            </w:r>
            <w:r>
              <w:t>alignment blank</w:t>
            </w:r>
          </w:p>
          <w:p w14:paraId="72D9C104" w14:textId="77777777" w:rsidR="005E0F6C" w:rsidRPr="00F82D15" w:rsidRDefault="005E0F6C" w:rsidP="009B7C92">
            <w:pPr>
              <w:pStyle w:val="ListParagraph"/>
              <w:numPr>
                <w:ilvl w:val="0"/>
                <w:numId w:val="18"/>
              </w:numPr>
            </w:pPr>
            <w:r w:rsidRPr="00F82D15">
              <w:t xml:space="preserve">2 clean spring clamps </w:t>
            </w:r>
          </w:p>
          <w:p w14:paraId="26CEB3E3" w14:textId="77777777" w:rsidR="005E0F6C" w:rsidRPr="00F82D15" w:rsidRDefault="005E0F6C" w:rsidP="009B7C92">
            <w:pPr>
              <w:pStyle w:val="ListParagraph"/>
              <w:numPr>
                <w:ilvl w:val="0"/>
                <w:numId w:val="18"/>
              </w:numPr>
            </w:pPr>
            <w:r w:rsidRPr="00F82D15">
              <w:t>Fasteners</w:t>
            </w:r>
          </w:p>
          <w:p w14:paraId="62D7C1A3" w14:textId="77777777" w:rsidR="005E0F6C" w:rsidRPr="00F82D15" w:rsidRDefault="005E0F6C" w:rsidP="009B7C92">
            <w:pPr>
              <w:pStyle w:val="ListParagraph"/>
              <w:numPr>
                <w:ilvl w:val="0"/>
                <w:numId w:val="18"/>
              </w:numPr>
            </w:pPr>
            <w:r w:rsidRPr="00F82D15">
              <w:t>1 hex seal gasket</w:t>
            </w:r>
          </w:p>
          <w:p w14:paraId="0A2C7092" w14:textId="77777777" w:rsidR="005E0F6C" w:rsidRPr="00F82D15" w:rsidRDefault="005E0F6C" w:rsidP="009B7C92">
            <w:pPr>
              <w:pStyle w:val="ListParagraph"/>
              <w:numPr>
                <w:ilvl w:val="0"/>
                <w:numId w:val="18"/>
              </w:numPr>
            </w:pPr>
            <w:r w:rsidRPr="00F82D15">
              <w:t>Retainer clips</w:t>
            </w:r>
          </w:p>
          <w:p w14:paraId="65E74929" w14:textId="77777777" w:rsidR="005E0F6C" w:rsidRDefault="005E0F6C" w:rsidP="009B7C92">
            <w:pPr>
              <w:pStyle w:val="ListParagraph"/>
              <w:numPr>
                <w:ilvl w:val="0"/>
                <w:numId w:val="18"/>
              </w:numPr>
            </w:pPr>
            <w:r w:rsidRPr="00F82D15">
              <w:t>Wrenches</w:t>
            </w:r>
          </w:p>
          <w:p w14:paraId="74EE859B" w14:textId="77777777" w:rsidR="005E0F6C" w:rsidRPr="00F82D15" w:rsidRDefault="005E0F6C" w:rsidP="005E0F6C"/>
        </w:tc>
        <w:tc>
          <w:tcPr>
            <w:tcW w:w="5760" w:type="dxa"/>
            <w:noWrap/>
          </w:tcPr>
          <w:p w14:paraId="7D8871BB" w14:textId="77777777" w:rsidR="005E0F6C" w:rsidRDefault="005E0F6C" w:rsidP="005E0F6C">
            <w:pPr>
              <w:spacing w:line="276" w:lineRule="auto"/>
            </w:pPr>
          </w:p>
        </w:tc>
      </w:tr>
      <w:tr w:rsidR="005E0F6C" w:rsidRPr="00D97B1C" w14:paraId="2D034D63" w14:textId="77777777" w:rsidTr="005E0F6C">
        <w:trPr>
          <w:trHeight w:val="288"/>
        </w:trPr>
        <w:tc>
          <w:tcPr>
            <w:tcW w:w="1345" w:type="dxa"/>
            <w:vMerge/>
          </w:tcPr>
          <w:p w14:paraId="2C2B634A" w14:textId="77777777" w:rsidR="005E0F6C" w:rsidRDefault="005E0F6C" w:rsidP="005E0F6C"/>
        </w:tc>
        <w:tc>
          <w:tcPr>
            <w:tcW w:w="19887" w:type="dxa"/>
          </w:tcPr>
          <w:p w14:paraId="178CD13F" w14:textId="77777777" w:rsidR="005E0F6C" w:rsidRDefault="005E0F6C" w:rsidP="005E0F6C">
            <w:r>
              <w:t>2. Record the FPC Serial Number.</w:t>
            </w:r>
          </w:p>
          <w:p w14:paraId="10441CAE" w14:textId="77777777" w:rsidR="005E0F6C" w:rsidRPr="00F82D15" w:rsidRDefault="005E0F6C" w:rsidP="005E0F6C"/>
        </w:tc>
        <w:tc>
          <w:tcPr>
            <w:tcW w:w="5760" w:type="dxa"/>
            <w:noWrap/>
          </w:tcPr>
          <w:p w14:paraId="200CFAEE" w14:textId="77777777" w:rsidR="005E0F6C" w:rsidRDefault="005E0F6C" w:rsidP="005E0F6C">
            <w:pPr>
              <w:spacing w:line="276" w:lineRule="auto"/>
            </w:pPr>
            <w:r>
              <w:t>[[FPCCSN8]] &lt;&lt;FPCCSN&gt;&gt;</w:t>
            </w:r>
          </w:p>
        </w:tc>
      </w:tr>
      <w:tr w:rsidR="005E0F6C" w:rsidRPr="00D97B1C" w14:paraId="3750519D" w14:textId="77777777" w:rsidTr="005E0F6C">
        <w:trPr>
          <w:trHeight w:val="288"/>
        </w:trPr>
        <w:tc>
          <w:tcPr>
            <w:tcW w:w="1345" w:type="dxa"/>
            <w:vMerge/>
          </w:tcPr>
          <w:p w14:paraId="72BC8908" w14:textId="77777777" w:rsidR="005E0F6C" w:rsidRDefault="005E0F6C" w:rsidP="005E0F6C"/>
        </w:tc>
        <w:tc>
          <w:tcPr>
            <w:tcW w:w="19887" w:type="dxa"/>
          </w:tcPr>
          <w:p w14:paraId="45E1EF58" w14:textId="77777777" w:rsidR="005E0F6C" w:rsidRDefault="005E0F6C" w:rsidP="005E0F6C">
            <w:r>
              <w:t xml:space="preserve">3. </w:t>
            </w:r>
            <w:r w:rsidRPr="00AA1924">
              <w:t>Use the FPC body holding tool to hold and spray the FPC</w:t>
            </w:r>
            <w:r>
              <w:t xml:space="preserve"> to Spec 1.</w:t>
            </w:r>
          </w:p>
          <w:p w14:paraId="07A7CB21" w14:textId="77777777" w:rsidR="005E0F6C" w:rsidRDefault="005E0F6C" w:rsidP="005E0F6C">
            <w:r>
              <w:t xml:space="preserve">4. </w:t>
            </w:r>
            <w:r w:rsidRPr="00AA1924">
              <w:t>When all the N2 spraying is complete, carefully place the alignment tooling over the probe tip and onto the FPC body flange. Clamp in place with two spring clamps.</w:t>
            </w:r>
            <w:r>
              <w:t xml:space="preserve"> Open the clamps down and away from the cavity.</w:t>
            </w:r>
          </w:p>
          <w:p w14:paraId="4B286164" w14:textId="77777777" w:rsidR="005E0F6C" w:rsidRDefault="005E0F6C" w:rsidP="005E0F6C">
            <w:r>
              <w:t xml:space="preserve">5. </w:t>
            </w:r>
            <w:r w:rsidRPr="00AA1924">
              <w:t>Install the FP</w:t>
            </w:r>
            <w:r>
              <w:t>C onto the installation tooling and spray to Spec 1.</w:t>
            </w:r>
          </w:p>
          <w:p w14:paraId="672D2034" w14:textId="77777777" w:rsidR="005E0F6C" w:rsidRDefault="005E0F6C" w:rsidP="005E0F6C"/>
        </w:tc>
        <w:tc>
          <w:tcPr>
            <w:tcW w:w="5760" w:type="dxa"/>
            <w:noWrap/>
          </w:tcPr>
          <w:p w14:paraId="493953CA" w14:textId="77777777" w:rsidR="005E0F6C" w:rsidRDefault="005E0F6C" w:rsidP="005E0F6C">
            <w:pPr>
              <w:spacing w:line="276" w:lineRule="auto"/>
            </w:pPr>
          </w:p>
        </w:tc>
      </w:tr>
      <w:tr w:rsidR="005E0F6C" w:rsidRPr="00D97B1C" w14:paraId="4D3A84BC" w14:textId="77777777" w:rsidTr="005E0F6C">
        <w:trPr>
          <w:trHeight w:val="1442"/>
        </w:trPr>
        <w:tc>
          <w:tcPr>
            <w:tcW w:w="1345" w:type="dxa"/>
            <w:vMerge/>
          </w:tcPr>
          <w:p w14:paraId="1F57B6B9" w14:textId="77777777" w:rsidR="005E0F6C" w:rsidRDefault="005E0F6C" w:rsidP="005E0F6C"/>
        </w:tc>
        <w:tc>
          <w:tcPr>
            <w:tcW w:w="19887" w:type="dxa"/>
          </w:tcPr>
          <w:p w14:paraId="0309A403" w14:textId="77777777" w:rsidR="005E0F6C" w:rsidRPr="00F82D15" w:rsidRDefault="005E0F6C" w:rsidP="005E0F6C">
            <w:r>
              <w:t xml:space="preserve">6. </w:t>
            </w:r>
            <w:r w:rsidRPr="00F82D15">
              <w:t xml:space="preserve">Verify the purge software is set to "Purge" for </w:t>
            </w:r>
            <w:r>
              <w:t>the Downstream Purge Line</w:t>
            </w:r>
            <w:r w:rsidRPr="00F82D15">
              <w:t>.</w:t>
            </w:r>
          </w:p>
          <w:p w14:paraId="23E5C189" w14:textId="77777777" w:rsidR="005E0F6C" w:rsidRDefault="005E0F6C" w:rsidP="005E0F6C"/>
          <w:p w14:paraId="403E7253" w14:textId="77777777" w:rsidR="005E0F6C" w:rsidRDefault="005E0F6C" w:rsidP="005E0F6C">
            <w:r>
              <w:t xml:space="preserve">7. </w:t>
            </w:r>
            <w:r w:rsidRPr="00834FC4">
              <w:t xml:space="preserve">Remove </w:t>
            </w:r>
            <w:r>
              <w:t xml:space="preserve">the </w:t>
            </w:r>
            <w:r w:rsidRPr="00834FC4">
              <w:t xml:space="preserve">4 </w:t>
            </w:r>
            <w:r>
              <w:t>studs indicated in positions 1, 3, 5, and 7 in the drawing below from the</w:t>
            </w:r>
            <w:r w:rsidRPr="00834FC4">
              <w:t xml:space="preserve"> cavity FPC flange</w:t>
            </w:r>
            <w:r>
              <w:t xml:space="preserve"> in a star pattern.</w:t>
            </w:r>
          </w:p>
          <w:p w14:paraId="36B4A48F" w14:textId="77777777" w:rsidR="005E0F6C" w:rsidRDefault="005E0F6C" w:rsidP="005E0F6C">
            <w:r>
              <w:t>Prepare an IPA dipped Q-tip and remove excess liquid from the Q-tip before cleaning the bolt holes. Clean bolt holes with the IPA dipped Q-tip.</w:t>
            </w:r>
          </w:p>
          <w:p w14:paraId="4B19C396" w14:textId="77777777" w:rsidR="005E0F6C" w:rsidRDefault="005E0F6C" w:rsidP="005E0F6C">
            <w:r>
              <w:t>Use ionized N2 to spray open bolt holes from both directions to Spec 1 in accordance with the Ionized N2 Parts Cleaning Procedure. Repeat using ionized N2 to spray open bolt holes from both directions two additional times to Spec 1 to ensure cleanliness before proceeding.</w:t>
            </w:r>
          </w:p>
          <w:p w14:paraId="36712FD4" w14:textId="77777777" w:rsidR="005E0F6C" w:rsidRDefault="005E0F6C" w:rsidP="005E0F6C"/>
          <w:p w14:paraId="2F44A5CB" w14:textId="77777777" w:rsidR="005E0F6C" w:rsidRDefault="005E0F6C" w:rsidP="005E0F6C">
            <w:r>
              <w:rPr>
                <w:noProof/>
              </w:rPr>
              <w:drawing>
                <wp:inline distT="0" distB="0" distL="0" distR="0" wp14:anchorId="6C26B22F" wp14:editId="238E94E9">
                  <wp:extent cx="3657600" cy="32177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217795"/>
                          </a:xfrm>
                          <a:prstGeom prst="rect">
                            <a:avLst/>
                          </a:prstGeom>
                        </pic:spPr>
                      </pic:pic>
                    </a:graphicData>
                  </a:graphic>
                </wp:inline>
              </w:drawing>
            </w:r>
          </w:p>
          <w:p w14:paraId="7799250D" w14:textId="77777777" w:rsidR="005E0F6C" w:rsidRDefault="005E0F6C" w:rsidP="005E0F6C">
            <w:r>
              <w:t xml:space="preserve">8. </w:t>
            </w:r>
            <w:r w:rsidRPr="00F82D15">
              <w:t xml:space="preserve">Install </w:t>
            </w:r>
            <w:r>
              <w:t>2</w:t>
            </w:r>
            <w:r w:rsidRPr="00F82D15">
              <w:t xml:space="preserve"> pre-cleaned [Spec 1] </w:t>
            </w:r>
            <w:r>
              <w:t>studs</w:t>
            </w:r>
            <w:r w:rsidRPr="00F82D15">
              <w:t xml:space="preserve"> in the open holes </w:t>
            </w:r>
            <w:r>
              <w:t xml:space="preserve">at positions 1 and 5 </w:t>
            </w:r>
            <w:r w:rsidRPr="00F82D15">
              <w:t>on the cavity</w:t>
            </w:r>
            <w:r>
              <w:t xml:space="preserve"> and torque to </w:t>
            </w:r>
            <w:r w:rsidRPr="003772ED">
              <w:t>120 in-lbs.</w:t>
            </w:r>
          </w:p>
          <w:p w14:paraId="492F486D" w14:textId="77777777" w:rsidR="005E0F6C" w:rsidRDefault="005E0F6C" w:rsidP="005E0F6C">
            <w:r>
              <w:t xml:space="preserve">9. </w:t>
            </w:r>
            <w:r w:rsidRPr="00834FC4">
              <w:t xml:space="preserve">Continue to remove </w:t>
            </w:r>
            <w:r>
              <w:t xml:space="preserve">all remaining </w:t>
            </w:r>
            <w:r w:rsidRPr="00834FC4">
              <w:t xml:space="preserve">original </w:t>
            </w:r>
            <w:r>
              <w:t>stud</w:t>
            </w:r>
            <w:r w:rsidRPr="00834FC4">
              <w:t xml:space="preserve">s on the cavity flange </w:t>
            </w:r>
            <w:r>
              <w:t>in a star pattern, until only the two pre-cleaned studs remain installed</w:t>
            </w:r>
            <w:r w:rsidRPr="00834FC4">
              <w:t>.</w:t>
            </w:r>
          </w:p>
          <w:p w14:paraId="35FA5C3C" w14:textId="77777777" w:rsidR="005E0F6C" w:rsidRDefault="005E0F6C" w:rsidP="005E0F6C">
            <w:r>
              <w:t>Prepare an IPA dipped Q-tip and remove excess liquid from the Q-tip before cleaning the bolt holes. Clean bolt holes with the IPA dipped Q-tip.</w:t>
            </w:r>
          </w:p>
          <w:p w14:paraId="60B12D15" w14:textId="77777777" w:rsidR="005E0F6C" w:rsidRDefault="005E0F6C" w:rsidP="005E0F6C">
            <w:r>
              <w:t xml:space="preserve">Use ionized N2 to spray open bolt holes from both directions to Spec 1 in accordance with the Ionized N2 Parts Cleaning Procedure. Repeat using ionized N2 to spray open bolt holes from both directions two additional times to Spec 1 to ensure cleanliness before proceeding. </w:t>
            </w:r>
          </w:p>
          <w:p w14:paraId="081B5CD1" w14:textId="77777777" w:rsidR="005E0F6C" w:rsidRDefault="005E0F6C" w:rsidP="005E0F6C"/>
          <w:p w14:paraId="1CC47DC4" w14:textId="77777777" w:rsidR="005E0F6C" w:rsidRDefault="005E0F6C" w:rsidP="005E0F6C">
            <w:r>
              <w:t>10. Hold the cavity FPC flange and the test coupler flange tight so that there is no movement of the flanges while studs are being removed.</w:t>
            </w:r>
          </w:p>
          <w:p w14:paraId="391998C0" w14:textId="77777777" w:rsidR="005E0F6C" w:rsidRDefault="005E0F6C" w:rsidP="005E0F6C">
            <w:r w:rsidRPr="00F82D15">
              <w:t xml:space="preserve">Remove </w:t>
            </w:r>
            <w:r>
              <w:t>the pre-cleaned</w:t>
            </w:r>
            <w:r w:rsidRPr="00F82D15">
              <w:t xml:space="preserve"> </w:t>
            </w:r>
            <w:r>
              <w:t>stud in position 1</w:t>
            </w:r>
            <w:r w:rsidRPr="00F82D15">
              <w:t xml:space="preserve"> on </w:t>
            </w:r>
            <w:r>
              <w:t xml:space="preserve">the </w:t>
            </w:r>
            <w:r w:rsidRPr="00F82D15">
              <w:t>cavity coupler flange</w:t>
            </w:r>
            <w:r>
              <w:t xml:space="preserve"> and then remove the pre-cleaned stud in position 5 on the cavity coupler flange. Pull studs away from the cavity.</w:t>
            </w:r>
          </w:p>
          <w:p w14:paraId="2605E1B5" w14:textId="77777777" w:rsidR="005E0F6C" w:rsidRDefault="005E0F6C" w:rsidP="005E0F6C">
            <w:r>
              <w:t xml:space="preserve">Carefully and slowly </w:t>
            </w:r>
            <w:r w:rsidRPr="00F82D15">
              <w:t>remove test coupler</w:t>
            </w:r>
            <w:r>
              <w:t xml:space="preserve"> and gasket</w:t>
            </w:r>
            <w:r w:rsidRPr="00F82D15">
              <w:t xml:space="preserve"> </w:t>
            </w:r>
            <w:r>
              <w:t xml:space="preserve">away </w:t>
            </w:r>
            <w:r w:rsidRPr="00F82D15">
              <w:t xml:space="preserve">from </w:t>
            </w:r>
            <w:r>
              <w:t xml:space="preserve">the </w:t>
            </w:r>
            <w:r w:rsidRPr="00F82D15">
              <w:t>cavity.</w:t>
            </w:r>
          </w:p>
          <w:p w14:paraId="4AB09C11" w14:textId="77777777" w:rsidR="005E0F6C" w:rsidRDefault="005E0F6C" w:rsidP="005E0F6C">
            <w:r w:rsidRPr="00F82D15">
              <w:t>Verify the purge starts.</w:t>
            </w:r>
          </w:p>
          <w:p w14:paraId="746024AB" w14:textId="77777777" w:rsidR="005E0F6C" w:rsidRDefault="005E0F6C" w:rsidP="005E0F6C"/>
          <w:p w14:paraId="276BB4ED" w14:textId="77777777" w:rsidR="005E0F6C" w:rsidRDefault="005E0F6C" w:rsidP="005E0F6C">
            <w:r>
              <w:t>11. Install FPC alignment blank on cavity flange with spring clamps. Open the clamps down and away from the cavity.</w:t>
            </w:r>
          </w:p>
          <w:p w14:paraId="6A08A4DD" w14:textId="77777777" w:rsidR="005E0F6C" w:rsidRPr="00F82D15" w:rsidRDefault="005E0F6C" w:rsidP="005E0F6C"/>
        </w:tc>
        <w:tc>
          <w:tcPr>
            <w:tcW w:w="5760" w:type="dxa"/>
            <w:vMerge w:val="restart"/>
            <w:noWrap/>
          </w:tcPr>
          <w:p w14:paraId="68A99809" w14:textId="77777777" w:rsidR="005E0F6C" w:rsidRDefault="005E0F6C" w:rsidP="005E0F6C">
            <w:pPr>
              <w:spacing w:line="276" w:lineRule="auto"/>
            </w:pPr>
          </w:p>
        </w:tc>
      </w:tr>
      <w:tr w:rsidR="005E0F6C" w:rsidRPr="00D97B1C" w14:paraId="2CB54375" w14:textId="77777777" w:rsidTr="005E0F6C">
        <w:trPr>
          <w:trHeight w:val="288"/>
        </w:trPr>
        <w:tc>
          <w:tcPr>
            <w:tcW w:w="1345" w:type="dxa"/>
            <w:vMerge/>
          </w:tcPr>
          <w:p w14:paraId="5902F69D" w14:textId="77777777" w:rsidR="005E0F6C" w:rsidRPr="00D97B1C" w:rsidRDefault="005E0F6C" w:rsidP="005E0F6C"/>
        </w:tc>
        <w:tc>
          <w:tcPr>
            <w:tcW w:w="19887" w:type="dxa"/>
          </w:tcPr>
          <w:p w14:paraId="61BBC877" w14:textId="77777777" w:rsidR="005E0F6C" w:rsidRPr="00AA1924" w:rsidRDefault="005E0F6C" w:rsidP="005E0F6C">
            <w:r w:rsidRPr="00AA1924">
              <w:t>1</w:t>
            </w:r>
            <w:r>
              <w:t>2</w:t>
            </w:r>
            <w:r w:rsidRPr="00AA1924">
              <w:t>.</w:t>
            </w:r>
            <w:r>
              <w:t xml:space="preserve"> </w:t>
            </w:r>
            <w:r w:rsidRPr="00AA1924">
              <w:t>Install the FPC a</w:t>
            </w:r>
            <w:r>
              <w:t>lignment table on the lollipop.</w:t>
            </w:r>
          </w:p>
          <w:p w14:paraId="7C06587D" w14:textId="77777777" w:rsidR="005E0F6C" w:rsidRPr="00AA1924" w:rsidRDefault="005E0F6C" w:rsidP="005E0F6C">
            <w:r w:rsidRPr="00AA1924">
              <w:t>1</w:t>
            </w:r>
            <w:r>
              <w:t>3</w:t>
            </w:r>
            <w:r w:rsidRPr="00AA1924">
              <w:t>.</w:t>
            </w:r>
            <w:r>
              <w:t xml:space="preserve"> </w:t>
            </w:r>
            <w:r w:rsidRPr="00AA1924">
              <w:t>Align FPC to open holes on alignment bl</w:t>
            </w:r>
            <w:r>
              <w:t>ank.</w:t>
            </w:r>
          </w:p>
          <w:p w14:paraId="1A7DBCC2" w14:textId="77777777" w:rsidR="005E0F6C" w:rsidRPr="00AA1924" w:rsidRDefault="005E0F6C" w:rsidP="005E0F6C">
            <w:r w:rsidRPr="00AA1924">
              <w:t>1</w:t>
            </w:r>
            <w:r>
              <w:t>4</w:t>
            </w:r>
            <w:r w:rsidRPr="00AA1924">
              <w:t>.</w:t>
            </w:r>
            <w:r>
              <w:t xml:space="preserve"> </w:t>
            </w:r>
            <w:r w:rsidRPr="00AA1924">
              <w:t>Move FPC back as fa</w:t>
            </w:r>
            <w:r>
              <w:t>r as possible on the FPC table.</w:t>
            </w:r>
          </w:p>
          <w:p w14:paraId="64BF1001" w14:textId="77777777" w:rsidR="005E0F6C" w:rsidRDefault="005E0F6C" w:rsidP="005E0F6C">
            <w:r w:rsidRPr="00AA1924">
              <w:t>1</w:t>
            </w:r>
            <w:r>
              <w:t>5</w:t>
            </w:r>
            <w:r w:rsidRPr="00AA1924">
              <w:t>.</w:t>
            </w:r>
            <w:r>
              <w:t xml:space="preserve"> </w:t>
            </w:r>
            <w:r w:rsidRPr="00AA1924">
              <w:t>Remove the FPC coupler cover.</w:t>
            </w:r>
          </w:p>
          <w:p w14:paraId="10D5D2AE" w14:textId="77777777" w:rsidR="005E0F6C" w:rsidRDefault="005E0F6C" w:rsidP="005E0F6C">
            <w:r>
              <w:t xml:space="preserve">16. </w:t>
            </w:r>
            <w:r w:rsidRPr="00F82D15">
              <w:t>Install the FPC gasket with retaining clips to hold the gasket in place on the FPC.</w:t>
            </w:r>
            <w:r>
              <w:t xml:space="preserve"> </w:t>
            </w:r>
            <w:r w:rsidRPr="00F82D15">
              <w:t>Verify the clips are placed in the horizontal position.</w:t>
            </w:r>
          </w:p>
          <w:p w14:paraId="7600084B" w14:textId="77777777" w:rsidR="005E0F6C" w:rsidRPr="00AA1924" w:rsidRDefault="005E0F6C" w:rsidP="005E0F6C"/>
        </w:tc>
        <w:tc>
          <w:tcPr>
            <w:tcW w:w="5760" w:type="dxa"/>
            <w:vMerge/>
            <w:noWrap/>
          </w:tcPr>
          <w:p w14:paraId="7A4B1017" w14:textId="77777777" w:rsidR="005E0F6C" w:rsidRPr="00D97B1C" w:rsidRDefault="005E0F6C" w:rsidP="005E0F6C">
            <w:pPr>
              <w:spacing w:line="276" w:lineRule="auto"/>
            </w:pPr>
          </w:p>
        </w:tc>
      </w:tr>
      <w:tr w:rsidR="005E0F6C" w:rsidRPr="00D97B1C" w14:paraId="6053BADA" w14:textId="77777777" w:rsidTr="005E0F6C">
        <w:trPr>
          <w:trHeight w:val="1730"/>
        </w:trPr>
        <w:tc>
          <w:tcPr>
            <w:tcW w:w="1345" w:type="dxa"/>
            <w:vMerge/>
          </w:tcPr>
          <w:p w14:paraId="40E9B825" w14:textId="77777777" w:rsidR="005E0F6C" w:rsidRPr="00D97B1C" w:rsidRDefault="005E0F6C" w:rsidP="005E0F6C"/>
        </w:tc>
        <w:tc>
          <w:tcPr>
            <w:tcW w:w="19887" w:type="dxa"/>
          </w:tcPr>
          <w:p w14:paraId="614A38B5" w14:textId="77777777" w:rsidR="005E0F6C" w:rsidRPr="00F82D15" w:rsidRDefault="005E0F6C" w:rsidP="005E0F6C">
            <w:r>
              <w:t>17. Remove the alignment blank from the cavity.</w:t>
            </w:r>
          </w:p>
          <w:p w14:paraId="776E6CB7" w14:textId="77777777" w:rsidR="005E0F6C" w:rsidRDefault="005E0F6C" w:rsidP="005E0F6C">
            <w:r>
              <w:t xml:space="preserve">18. </w:t>
            </w:r>
            <w:r w:rsidRPr="00F82D15">
              <w:t xml:space="preserve">Move FPC into place, remove the gasket clips, and install 2 pre-cleaned [Spec 1] </w:t>
            </w:r>
            <w:r>
              <w:t>studs in a star pattern</w:t>
            </w:r>
            <w:r w:rsidRPr="00F82D15">
              <w:t xml:space="preserve"> to secure coupler.</w:t>
            </w:r>
            <w:r>
              <w:t xml:space="preserve"> Snug studs with wrench.</w:t>
            </w:r>
          </w:p>
          <w:p w14:paraId="624D9713" w14:textId="77777777" w:rsidR="005E0F6C" w:rsidRDefault="005E0F6C" w:rsidP="005E0F6C">
            <w:r>
              <w:t>19. Install 2 additional pre-cleaned [Spec 1] studs continuing the star pattern and snug with wrench.</w:t>
            </w:r>
          </w:p>
          <w:p w14:paraId="55A991A3" w14:textId="77777777" w:rsidR="005E0F6C" w:rsidRDefault="005E0F6C" w:rsidP="005E0F6C">
            <w:r>
              <w:t xml:space="preserve">20. </w:t>
            </w:r>
            <w:r w:rsidRPr="00F82D15">
              <w:t xml:space="preserve">Install remaining </w:t>
            </w:r>
            <w:r>
              <w:t>4</w:t>
            </w:r>
            <w:r w:rsidRPr="00F82D15">
              <w:t xml:space="preserve"> </w:t>
            </w:r>
            <w:r>
              <w:t xml:space="preserve">studs </w:t>
            </w:r>
            <w:r w:rsidRPr="00F82D15">
              <w:t xml:space="preserve">in pairs </w:t>
            </w:r>
            <w:r>
              <w:t>continuing the star pattern on FPC flange.</w:t>
            </w:r>
          </w:p>
          <w:p w14:paraId="6544FCF8" w14:textId="77777777" w:rsidR="005E0F6C" w:rsidRPr="00834FC4" w:rsidDel="00DD3F1F" w:rsidRDefault="005E0F6C" w:rsidP="005E0F6C"/>
        </w:tc>
        <w:tc>
          <w:tcPr>
            <w:tcW w:w="5760" w:type="dxa"/>
            <w:vMerge/>
            <w:noWrap/>
          </w:tcPr>
          <w:p w14:paraId="22A99F5F" w14:textId="77777777" w:rsidR="005E0F6C" w:rsidRPr="00D97B1C" w:rsidRDefault="005E0F6C" w:rsidP="005E0F6C">
            <w:pPr>
              <w:spacing w:line="276" w:lineRule="auto"/>
            </w:pPr>
          </w:p>
        </w:tc>
      </w:tr>
      <w:tr w:rsidR="005E0F6C" w:rsidRPr="00D97B1C" w14:paraId="2A6F130A" w14:textId="77777777" w:rsidTr="005E0F6C">
        <w:trPr>
          <w:trHeight w:val="288"/>
        </w:trPr>
        <w:tc>
          <w:tcPr>
            <w:tcW w:w="1345" w:type="dxa"/>
            <w:vMerge/>
          </w:tcPr>
          <w:p w14:paraId="07343802" w14:textId="77777777" w:rsidR="005E0F6C" w:rsidRDefault="005E0F6C" w:rsidP="005E0F6C"/>
        </w:tc>
        <w:tc>
          <w:tcPr>
            <w:tcW w:w="19887" w:type="dxa"/>
          </w:tcPr>
          <w:p w14:paraId="79554D09" w14:textId="77777777" w:rsidR="005E0F6C" w:rsidRDefault="005E0F6C" w:rsidP="005E0F6C">
            <w:r>
              <w:t xml:space="preserve">21. </w:t>
            </w:r>
            <w:r w:rsidRPr="00F82D15">
              <w:t xml:space="preserve">Torque all fasteners to 60 </w:t>
            </w:r>
            <w:r>
              <w:t>in-</w:t>
            </w:r>
            <w:proofErr w:type="spellStart"/>
            <w:r>
              <w:t>lbs</w:t>
            </w:r>
            <w:proofErr w:type="spellEnd"/>
            <w:r w:rsidRPr="00F82D15">
              <w:t xml:space="preserve"> using a standard tor</w:t>
            </w:r>
            <w:r>
              <w:t>que pattern for a round flange.</w:t>
            </w:r>
          </w:p>
          <w:p w14:paraId="587947D5" w14:textId="77777777" w:rsidR="005E0F6C" w:rsidRDefault="005E0F6C" w:rsidP="005E0F6C">
            <w:r>
              <w:t xml:space="preserve">22. </w:t>
            </w:r>
            <w:r w:rsidRPr="00F82D15">
              <w:t>Increase the torque wrench setting to 120 in</w:t>
            </w:r>
            <w:r>
              <w:t>-</w:t>
            </w:r>
            <w:proofErr w:type="spellStart"/>
            <w:r w:rsidRPr="00F82D15">
              <w:t>lbs</w:t>
            </w:r>
            <w:proofErr w:type="spellEnd"/>
            <w:r w:rsidRPr="00F82D15">
              <w:t xml:space="preserve"> and torque all fasteners using a standard tor</w:t>
            </w:r>
            <w:r>
              <w:t>que pattern for a round flange.</w:t>
            </w:r>
          </w:p>
          <w:p w14:paraId="3FC59012" w14:textId="77777777" w:rsidR="005E0F6C" w:rsidRDefault="005E0F6C" w:rsidP="005E0F6C">
            <w:r>
              <w:t xml:space="preserve">23. </w:t>
            </w:r>
            <w:r w:rsidRPr="00F82D15">
              <w:t>Repeat the final torque sequence twice and then go around all the fasteners at least twice or until there is no movement of the nuts.</w:t>
            </w:r>
            <w:r>
              <w:t xml:space="preserve"> </w:t>
            </w:r>
            <w:r w:rsidRPr="00F82D15">
              <w:t>Ver</w:t>
            </w:r>
            <w:r>
              <w:t>ify the purge stops.</w:t>
            </w:r>
          </w:p>
          <w:p w14:paraId="1934C647" w14:textId="77777777" w:rsidR="005E0F6C" w:rsidRPr="00F82D15" w:rsidRDefault="005E0F6C" w:rsidP="005E0F6C"/>
        </w:tc>
        <w:tc>
          <w:tcPr>
            <w:tcW w:w="5760" w:type="dxa"/>
            <w:noWrap/>
          </w:tcPr>
          <w:p w14:paraId="18A74D10" w14:textId="77777777" w:rsidR="005E0F6C" w:rsidRDefault="005E0F6C" w:rsidP="005E0F6C">
            <w:pPr>
              <w:spacing w:line="276" w:lineRule="auto"/>
            </w:pPr>
            <w:r>
              <w:t>[[FPC8InstallComment]] &lt;&lt;COMMENT&gt;&gt;</w:t>
            </w:r>
          </w:p>
          <w:p w14:paraId="65442C49" w14:textId="77777777" w:rsidR="005E0F6C" w:rsidRDefault="005E0F6C" w:rsidP="005E0F6C">
            <w:pPr>
              <w:spacing w:line="276" w:lineRule="auto"/>
            </w:pPr>
            <w:r>
              <w:t>[[FPC8InstallTime]] &lt;&lt;TIMESTAMP&gt;&gt;</w:t>
            </w:r>
          </w:p>
          <w:p w14:paraId="0363E5AF" w14:textId="77777777" w:rsidR="005E0F6C" w:rsidRDefault="005E0F6C" w:rsidP="005E0F6C">
            <w:pPr>
              <w:spacing w:line="276" w:lineRule="auto"/>
            </w:pPr>
            <w:r>
              <w:t>[[FPC8InstallTech]] &lt;&lt;SRFCVP&gt;&gt;</w:t>
            </w:r>
          </w:p>
        </w:tc>
      </w:tr>
      <w:tr w:rsidR="005E0F6C" w:rsidRPr="00D97B1C" w14:paraId="6ADC0427" w14:textId="77777777" w:rsidTr="005E0F6C">
        <w:trPr>
          <w:trHeight w:val="288"/>
        </w:trPr>
        <w:tc>
          <w:tcPr>
            <w:tcW w:w="1345" w:type="dxa"/>
            <w:vMerge/>
          </w:tcPr>
          <w:p w14:paraId="023A1D69" w14:textId="77777777" w:rsidR="005E0F6C" w:rsidRDefault="005E0F6C" w:rsidP="005E0F6C"/>
        </w:tc>
        <w:tc>
          <w:tcPr>
            <w:tcW w:w="19887" w:type="dxa"/>
          </w:tcPr>
          <w:p w14:paraId="0A86F028" w14:textId="77777777" w:rsidR="005E0F6C" w:rsidRDefault="005E0F6C" w:rsidP="005E0F6C">
            <w:r>
              <w:t xml:space="preserve">24. </w:t>
            </w:r>
            <w:r w:rsidRPr="00F82D15">
              <w:t>Remove couple</w:t>
            </w:r>
            <w:r>
              <w:t>r alignment table from lollipop and install FPC support arm.</w:t>
            </w:r>
          </w:p>
          <w:p w14:paraId="75B7EC0C" w14:textId="77777777" w:rsidR="005E0F6C" w:rsidRPr="00F82D15" w:rsidRDefault="005E0F6C" w:rsidP="005E0F6C"/>
        </w:tc>
        <w:tc>
          <w:tcPr>
            <w:tcW w:w="5760" w:type="dxa"/>
            <w:noWrap/>
          </w:tcPr>
          <w:p w14:paraId="2BE77E10" w14:textId="77777777" w:rsidR="005E0F6C" w:rsidRDefault="005E0F6C" w:rsidP="005E0F6C">
            <w:pPr>
              <w:spacing w:line="276" w:lineRule="auto"/>
            </w:pPr>
            <w:r>
              <w:t>[[FPC8SupportArmInstalled]] &lt;&lt;YESNO&gt;&gt;</w:t>
            </w:r>
          </w:p>
        </w:tc>
      </w:tr>
      <w:tr w:rsidR="005E0F6C" w:rsidRPr="00D97B1C" w14:paraId="5F7B249F" w14:textId="77777777" w:rsidTr="005E0F6C">
        <w:trPr>
          <w:trHeight w:val="279"/>
        </w:trPr>
        <w:tc>
          <w:tcPr>
            <w:tcW w:w="1345" w:type="dxa"/>
            <w:vMerge w:val="restart"/>
          </w:tcPr>
          <w:p w14:paraId="15982BEE" w14:textId="77777777" w:rsidR="005E0F6C" w:rsidRPr="00300BDA" w:rsidRDefault="005E0F6C" w:rsidP="005E0F6C">
            <w:r>
              <w:t>26.</w:t>
            </w:r>
          </w:p>
        </w:tc>
        <w:tc>
          <w:tcPr>
            <w:tcW w:w="19887" w:type="dxa"/>
          </w:tcPr>
          <w:p w14:paraId="09DA0256" w14:textId="77777777" w:rsidR="005E0F6C" w:rsidRPr="006A3A79" w:rsidRDefault="005E0F6C" w:rsidP="005E0F6C">
            <w:pPr>
              <w:rPr>
                <w:b/>
                <w:u w:val="single"/>
              </w:rPr>
            </w:pPr>
            <w:bookmarkStart w:id="16" w:name="_Toc96942523"/>
            <w:r w:rsidRPr="006A3A79">
              <w:rPr>
                <w:b/>
                <w:u w:val="single"/>
              </w:rPr>
              <w:t>Cavity 8 Assembly to Cavity String, including Bellows installation between Cavity 7 and Cavity 8</w:t>
            </w:r>
            <w:bookmarkEnd w:id="16"/>
          </w:p>
          <w:p w14:paraId="0B984B8D" w14:textId="77777777" w:rsidR="005E0F6C" w:rsidRPr="00F82D15" w:rsidRDefault="005E0F6C" w:rsidP="005E0F6C">
            <w:r>
              <w:t xml:space="preserve">1. </w:t>
            </w:r>
            <w:r w:rsidRPr="00F82D15">
              <w:t>Gather the following components</w:t>
            </w:r>
            <w:r>
              <w:t>. Verify the components are cleaned and ready for installation.</w:t>
            </w:r>
          </w:p>
          <w:p w14:paraId="6C971D70" w14:textId="77777777" w:rsidR="005E0F6C" w:rsidRPr="00F82D15" w:rsidRDefault="005E0F6C" w:rsidP="009B7C92">
            <w:pPr>
              <w:pStyle w:val="ListParagraph"/>
              <w:numPr>
                <w:ilvl w:val="0"/>
                <w:numId w:val="19"/>
              </w:numPr>
            </w:pPr>
            <w:r w:rsidRPr="00F82D15">
              <w:t xml:space="preserve">2 bellows flange </w:t>
            </w:r>
            <w:r>
              <w:t>alignment blank</w:t>
            </w:r>
            <w:r w:rsidRPr="00F82D15">
              <w:t>s</w:t>
            </w:r>
          </w:p>
          <w:p w14:paraId="7C513AE2" w14:textId="77777777" w:rsidR="005E0F6C" w:rsidRPr="00F82D15" w:rsidRDefault="005E0F6C" w:rsidP="009B7C92">
            <w:pPr>
              <w:pStyle w:val="ListParagraph"/>
              <w:numPr>
                <w:ilvl w:val="0"/>
                <w:numId w:val="19"/>
              </w:numPr>
            </w:pPr>
            <w:r w:rsidRPr="00F82D15">
              <w:t xml:space="preserve">1 </w:t>
            </w:r>
            <w:r>
              <w:t>beamline</w:t>
            </w:r>
            <w:r w:rsidRPr="00F82D15">
              <w:t xml:space="preserve"> gasket</w:t>
            </w:r>
          </w:p>
          <w:p w14:paraId="534CF134" w14:textId="77777777" w:rsidR="005E0F6C" w:rsidRDefault="005E0F6C" w:rsidP="009B7C92">
            <w:pPr>
              <w:pStyle w:val="ListParagraph"/>
              <w:numPr>
                <w:ilvl w:val="0"/>
                <w:numId w:val="19"/>
              </w:numPr>
            </w:pPr>
            <w:r w:rsidRPr="00F82D15">
              <w:t>4 covered spring clamps</w:t>
            </w:r>
          </w:p>
          <w:p w14:paraId="49CE3088" w14:textId="77777777" w:rsidR="005E0F6C" w:rsidRPr="0024558A" w:rsidRDefault="005E0F6C" w:rsidP="009B7C92">
            <w:pPr>
              <w:pStyle w:val="ListParagraph"/>
              <w:numPr>
                <w:ilvl w:val="0"/>
                <w:numId w:val="19"/>
              </w:numPr>
            </w:pPr>
            <w:r w:rsidRPr="0024558A">
              <w:t xml:space="preserve">Fasteners </w:t>
            </w:r>
          </w:p>
          <w:p w14:paraId="0628A6AE" w14:textId="77777777" w:rsidR="005E0F6C" w:rsidRDefault="005E0F6C" w:rsidP="009B7C92">
            <w:pPr>
              <w:pStyle w:val="ListParagraph"/>
              <w:numPr>
                <w:ilvl w:val="0"/>
                <w:numId w:val="19"/>
              </w:numPr>
            </w:pPr>
            <w:r>
              <w:t>Retainer clips</w:t>
            </w:r>
          </w:p>
          <w:p w14:paraId="608F0972" w14:textId="77777777" w:rsidR="005E0F6C" w:rsidRDefault="005E0F6C" w:rsidP="009B7C92">
            <w:pPr>
              <w:pStyle w:val="ListParagraph"/>
              <w:numPr>
                <w:ilvl w:val="0"/>
                <w:numId w:val="19"/>
              </w:numPr>
            </w:pPr>
            <w:r>
              <w:t>Wrenches</w:t>
            </w:r>
          </w:p>
          <w:p w14:paraId="6A6A4902" w14:textId="77777777" w:rsidR="005E0F6C" w:rsidRPr="001E397C" w:rsidRDefault="005E0F6C" w:rsidP="005E0F6C"/>
        </w:tc>
        <w:tc>
          <w:tcPr>
            <w:tcW w:w="5760" w:type="dxa"/>
          </w:tcPr>
          <w:p w14:paraId="0A7FAF77" w14:textId="77777777" w:rsidR="005E0F6C" w:rsidRDefault="005E0F6C" w:rsidP="005E0F6C"/>
        </w:tc>
      </w:tr>
      <w:tr w:rsidR="005E0F6C" w:rsidRPr="00D97B1C" w14:paraId="7765AE2C" w14:textId="77777777" w:rsidTr="005E0F6C">
        <w:trPr>
          <w:trHeight w:val="279"/>
        </w:trPr>
        <w:tc>
          <w:tcPr>
            <w:tcW w:w="1345" w:type="dxa"/>
            <w:vMerge/>
          </w:tcPr>
          <w:p w14:paraId="1238D10A" w14:textId="77777777" w:rsidR="005E0F6C" w:rsidRDefault="005E0F6C" w:rsidP="005E0F6C"/>
        </w:tc>
        <w:tc>
          <w:tcPr>
            <w:tcW w:w="19887" w:type="dxa"/>
          </w:tcPr>
          <w:p w14:paraId="28B827FA" w14:textId="77777777" w:rsidR="005E0F6C" w:rsidRPr="006A3A79" w:rsidRDefault="005E0F6C" w:rsidP="005E0F6C">
            <w:pPr>
              <w:rPr>
                <w:b/>
              </w:rPr>
            </w:pPr>
            <w:r w:rsidRPr="006A3A79">
              <w:rPr>
                <w:b/>
              </w:rPr>
              <w:t>Prepare the Bellows</w:t>
            </w:r>
          </w:p>
          <w:p w14:paraId="3BE27644" w14:textId="77777777" w:rsidR="005E0F6C" w:rsidRDefault="005E0F6C" w:rsidP="005E0F6C">
            <w:r>
              <w:t>2. Place the bellows alignment table on the upstream lollipop for Cavity 8.</w:t>
            </w:r>
          </w:p>
          <w:p w14:paraId="79DFDD60" w14:textId="77777777" w:rsidR="005E0F6C" w:rsidRDefault="005E0F6C" w:rsidP="005E0F6C">
            <w:r>
              <w:t>3. Place the bellows in the alignment fixture and align the two flanges.</w:t>
            </w:r>
          </w:p>
          <w:p w14:paraId="1C3CA171" w14:textId="77777777" w:rsidR="005E0F6C" w:rsidRDefault="005E0F6C" w:rsidP="005E0F6C">
            <w:r>
              <w:t>4. Compress the bellows and install the bellows restraint blocks onto the bellows using 2 bolts per restraint. Use Ionized N2 to clean the bellows to Spec 1 in accordance with the Ionized N2 Parts Cleaning Procedure.</w:t>
            </w:r>
          </w:p>
          <w:p w14:paraId="5D0A1F60" w14:textId="77777777" w:rsidR="005E0F6C" w:rsidRDefault="005E0F6C" w:rsidP="005E0F6C">
            <w:r>
              <w:t>5. Install the bellows in the alignment fixture. Use Ionized N2 to clean the bellows to Spec 1 in accordance with the Ionized N2 Parts Cleaning Procedure.</w:t>
            </w:r>
          </w:p>
          <w:p w14:paraId="68628FF9" w14:textId="77777777" w:rsidR="005E0F6C" w:rsidRDefault="005E0F6C" w:rsidP="005E0F6C">
            <w:r>
              <w:t>6. Carefully place an alignment blank on both ends of the bellows. Clamp in place with two covered spring clamps per flange. Open the clamps down and away from the bellows.</w:t>
            </w:r>
          </w:p>
          <w:p w14:paraId="283A2517" w14:textId="77777777" w:rsidR="005E0F6C" w:rsidRPr="008719FF" w:rsidRDefault="005E0F6C" w:rsidP="005E0F6C"/>
        </w:tc>
        <w:tc>
          <w:tcPr>
            <w:tcW w:w="5760" w:type="dxa"/>
          </w:tcPr>
          <w:p w14:paraId="59ADB0D5" w14:textId="77777777" w:rsidR="005E0F6C" w:rsidRDefault="005E0F6C" w:rsidP="005E0F6C">
            <w:r>
              <w:t>[[BLBPSN7_8]] &lt;&lt;BLBPSN&gt;&gt;</w:t>
            </w:r>
          </w:p>
        </w:tc>
      </w:tr>
      <w:tr w:rsidR="005E0F6C" w:rsidRPr="00D97B1C" w14:paraId="10159728" w14:textId="77777777" w:rsidTr="005E0F6C">
        <w:trPr>
          <w:trHeight w:val="279"/>
        </w:trPr>
        <w:tc>
          <w:tcPr>
            <w:tcW w:w="1345" w:type="dxa"/>
            <w:vMerge/>
          </w:tcPr>
          <w:p w14:paraId="12D7C32D" w14:textId="77777777" w:rsidR="005E0F6C" w:rsidRDefault="005E0F6C" w:rsidP="005E0F6C"/>
        </w:tc>
        <w:tc>
          <w:tcPr>
            <w:tcW w:w="19887" w:type="dxa"/>
          </w:tcPr>
          <w:p w14:paraId="7A674C1E" w14:textId="77777777" w:rsidR="005E0F6C" w:rsidRPr="006A3A79" w:rsidRDefault="005E0F6C" w:rsidP="005E0F6C">
            <w:pPr>
              <w:rPr>
                <w:b/>
              </w:rPr>
            </w:pPr>
            <w:r w:rsidRPr="006A3A79">
              <w:rPr>
                <w:b/>
              </w:rPr>
              <w:t>Prepare the Cavity 8 Upstream Flange</w:t>
            </w:r>
          </w:p>
          <w:p w14:paraId="67E012A2" w14:textId="77777777" w:rsidR="005E0F6C" w:rsidRDefault="005E0F6C" w:rsidP="005E0F6C"/>
          <w:p w14:paraId="1A37B4E2" w14:textId="77777777" w:rsidR="005E0F6C" w:rsidRDefault="005E0F6C" w:rsidP="005E0F6C">
            <w:r>
              <w:t xml:space="preserve">7. </w:t>
            </w:r>
            <w:r w:rsidRPr="001E397C">
              <w:t xml:space="preserve">Verify the purge software is set to "Purge" for </w:t>
            </w:r>
            <w:r>
              <w:t>the Downstream Purge Line.</w:t>
            </w:r>
          </w:p>
          <w:p w14:paraId="66230862" w14:textId="77777777" w:rsidR="005E0F6C" w:rsidRPr="001E397C" w:rsidRDefault="005E0F6C" w:rsidP="005E0F6C"/>
          <w:p w14:paraId="69057FF9" w14:textId="77777777" w:rsidR="005E0F6C" w:rsidRDefault="005E0F6C" w:rsidP="005E0F6C">
            <w:r>
              <w:t xml:space="preserve">8. </w:t>
            </w:r>
            <w:r w:rsidRPr="001E397C">
              <w:t xml:space="preserve">Remove </w:t>
            </w:r>
            <w:r>
              <w:t>the 4</w:t>
            </w:r>
            <w:r w:rsidRPr="001E397C">
              <w:t xml:space="preserve"> studs </w:t>
            </w:r>
            <w:r>
              <w:t xml:space="preserve">indicated in the positions 3, 6, 9, and 12 in the drawing below </w:t>
            </w:r>
            <w:r w:rsidRPr="001E397C">
              <w:t>from the cavity upstream end flange</w:t>
            </w:r>
            <w:r>
              <w:t xml:space="preserve"> in a star pattern</w:t>
            </w:r>
            <w:r w:rsidRPr="001E397C">
              <w:t xml:space="preserve">. </w:t>
            </w:r>
          </w:p>
          <w:p w14:paraId="130B74A3" w14:textId="77777777" w:rsidR="005E0F6C" w:rsidRDefault="005E0F6C" w:rsidP="005E0F6C">
            <w:r>
              <w:t>Then remove the studs in positions 2, 5, 8, and 11 from the cavity downstream end flange in a star pattern.</w:t>
            </w:r>
          </w:p>
          <w:p w14:paraId="39864A63" w14:textId="77777777" w:rsidR="005E0F6C" w:rsidRDefault="005E0F6C" w:rsidP="005E0F6C">
            <w:r>
              <w:t xml:space="preserve">The 4 remaining studs shall be located every third hole in the flange. </w:t>
            </w:r>
          </w:p>
          <w:p w14:paraId="6FE08224" w14:textId="77777777" w:rsidR="005E0F6C" w:rsidRDefault="005E0F6C" w:rsidP="005E0F6C">
            <w:r>
              <w:t>Prepare an IPA dipped Q-tip and remove excess liquid from the Q-tip before cleaning the bolt holes. Clean bolt holes with the IPA dipped Q-tip.</w:t>
            </w:r>
          </w:p>
          <w:p w14:paraId="12ED988A" w14:textId="77777777" w:rsidR="005E0F6C" w:rsidRDefault="005E0F6C" w:rsidP="005E0F6C">
            <w:r>
              <w:t>Use ionized N2 to spray open bolt holes from both directions to Spec 1 in accordance with the Ionized N2 Parts Cleaning Procedure.</w:t>
            </w:r>
          </w:p>
          <w:p w14:paraId="4001AA8B" w14:textId="77777777" w:rsidR="005E0F6C" w:rsidRDefault="005E0F6C" w:rsidP="005E0F6C">
            <w:r>
              <w:t>Repeat using ionized N2 to spray open bolt holes from both directions two additional times to Spec 1 to ensure cleanliness before proceeding.</w:t>
            </w:r>
          </w:p>
          <w:p w14:paraId="1AF86A1E" w14:textId="77777777" w:rsidR="005E0F6C" w:rsidRDefault="005E0F6C" w:rsidP="005E0F6C"/>
          <w:p w14:paraId="470BCFA6" w14:textId="77777777" w:rsidR="005E0F6C" w:rsidRDefault="005E0F6C" w:rsidP="005E0F6C">
            <w:r>
              <w:rPr>
                <w:noProof/>
              </w:rPr>
              <w:drawing>
                <wp:inline distT="0" distB="0" distL="0" distR="0" wp14:anchorId="2FF36E69" wp14:editId="28DF7BBA">
                  <wp:extent cx="5486400" cy="3877453"/>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877453"/>
                          </a:xfrm>
                          <a:prstGeom prst="rect">
                            <a:avLst/>
                          </a:prstGeom>
                        </pic:spPr>
                      </pic:pic>
                    </a:graphicData>
                  </a:graphic>
                </wp:inline>
              </w:drawing>
            </w:r>
          </w:p>
          <w:p w14:paraId="2B29E979" w14:textId="77777777" w:rsidR="005E0F6C" w:rsidRPr="001E397C" w:rsidRDefault="005E0F6C" w:rsidP="005E0F6C"/>
          <w:p w14:paraId="01EE9C74" w14:textId="77777777" w:rsidR="005E0F6C" w:rsidRDefault="005E0F6C" w:rsidP="005E0F6C">
            <w:r>
              <w:t xml:space="preserve">9. </w:t>
            </w:r>
            <w:r w:rsidRPr="001E397C">
              <w:t>Install 4 new pre-cl</w:t>
            </w:r>
            <w:r>
              <w:t>eaned [Spec 1] studs in positions 2, 5, 8, and 11 to ensure equal pressure on the gasket. Torque these pre-cleaned studs to 31 ft-lbs.</w:t>
            </w:r>
          </w:p>
          <w:p w14:paraId="39F4CB48" w14:textId="77777777" w:rsidR="005E0F6C" w:rsidRPr="001E397C" w:rsidRDefault="005E0F6C" w:rsidP="005E0F6C"/>
          <w:p w14:paraId="7F276B63" w14:textId="77777777" w:rsidR="005E0F6C" w:rsidRDefault="005E0F6C" w:rsidP="005E0F6C">
            <w:r>
              <w:t xml:space="preserve">10. </w:t>
            </w:r>
            <w:r w:rsidRPr="001E397C">
              <w:t>Remove final 4 original studs 2 at a time from the flange</w:t>
            </w:r>
            <w:r>
              <w:t xml:space="preserve"> in a star pattern</w:t>
            </w:r>
            <w:r w:rsidRPr="001E397C">
              <w:t xml:space="preserve">. </w:t>
            </w:r>
          </w:p>
          <w:p w14:paraId="264FAAD4" w14:textId="77777777" w:rsidR="005E0F6C" w:rsidRDefault="005E0F6C" w:rsidP="005E0F6C">
            <w:r>
              <w:t>Prepare an IPA dipped Q-tip and remove excess liquid from the Q-tip before cleaning the bolt holes. Clean bolt holes with the IPA dipped Q-tip.</w:t>
            </w:r>
          </w:p>
          <w:p w14:paraId="59595637" w14:textId="77777777" w:rsidR="005E0F6C" w:rsidRDefault="005E0F6C" w:rsidP="005E0F6C">
            <w:r>
              <w:t>Use ionized N2 to spray open bolt holes from both directions to Spec 1 in accordance with the Ionized N2 Parts Cleaning Procedure.</w:t>
            </w:r>
          </w:p>
          <w:p w14:paraId="534D5598" w14:textId="77777777" w:rsidR="005E0F6C" w:rsidRDefault="005E0F6C" w:rsidP="005E0F6C">
            <w:r>
              <w:t>Repeat using ionized N2 to spray open bolt holes from both directions two additional times to Spec 1 to ensure cleanliness before proceeding.</w:t>
            </w:r>
          </w:p>
          <w:p w14:paraId="58D98B59" w14:textId="77777777" w:rsidR="005E0F6C" w:rsidRDefault="005E0F6C" w:rsidP="005E0F6C"/>
          <w:p w14:paraId="2CC3BB16" w14:textId="77777777" w:rsidR="005E0F6C" w:rsidRDefault="005E0F6C" w:rsidP="005E0F6C">
            <w:r>
              <w:t xml:space="preserve">11. Hold the cavity upstream end flange and beamline blank flange tight so that there is no movement of the flanges while studs are being removed. </w:t>
            </w:r>
          </w:p>
          <w:p w14:paraId="6BED0817" w14:textId="77777777" w:rsidR="005E0F6C" w:rsidRDefault="005E0F6C" w:rsidP="005E0F6C">
            <w:r>
              <w:t>Remove the stud in position 5, pulling the stud away from the cavity.</w:t>
            </w:r>
          </w:p>
          <w:p w14:paraId="7F5C5708" w14:textId="77777777" w:rsidR="005E0F6C" w:rsidRDefault="005E0F6C" w:rsidP="005E0F6C">
            <w:r>
              <w:t>Then remove the stud in position 11, pulling the stud away the cavity.</w:t>
            </w:r>
          </w:p>
          <w:p w14:paraId="1483D7B4" w14:textId="77777777" w:rsidR="005E0F6C" w:rsidRDefault="005E0F6C" w:rsidP="005E0F6C">
            <w:r>
              <w:t>Then remove the stud in position 2, pulling the stud away the cavity.</w:t>
            </w:r>
          </w:p>
          <w:p w14:paraId="20F6C95E" w14:textId="77777777" w:rsidR="005E0F6C" w:rsidRDefault="005E0F6C" w:rsidP="005E0F6C">
            <w:r>
              <w:t>Then remove the stud in position 8, pulling the stud away the cavity.</w:t>
            </w:r>
          </w:p>
          <w:p w14:paraId="3697DEBC"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7B48A5FD" w14:textId="77777777" w:rsidR="005E0F6C" w:rsidRDefault="005E0F6C" w:rsidP="005E0F6C">
            <w:r>
              <w:t>Verify the purge starts.</w:t>
            </w:r>
          </w:p>
          <w:p w14:paraId="2D14D6FE" w14:textId="77777777" w:rsidR="005E0F6C" w:rsidRDefault="005E0F6C" w:rsidP="005E0F6C"/>
          <w:p w14:paraId="1388A053" w14:textId="77777777" w:rsidR="005E0F6C" w:rsidRDefault="005E0F6C" w:rsidP="005E0F6C">
            <w:r>
              <w:t xml:space="preserve">12.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open cavity flange.</w:t>
            </w:r>
          </w:p>
          <w:p w14:paraId="7B7B3FA7" w14:textId="77777777" w:rsidR="005E0F6C" w:rsidRPr="008719FF" w:rsidRDefault="005E0F6C" w:rsidP="005E0F6C"/>
        </w:tc>
        <w:tc>
          <w:tcPr>
            <w:tcW w:w="5760" w:type="dxa"/>
            <w:vMerge w:val="restart"/>
          </w:tcPr>
          <w:p w14:paraId="4245F004" w14:textId="77777777" w:rsidR="005E0F6C" w:rsidRDefault="005E0F6C" w:rsidP="005E0F6C">
            <w:pPr>
              <w:pStyle w:val="Heading1"/>
              <w:numPr>
                <w:ilvl w:val="0"/>
                <w:numId w:val="0"/>
              </w:numPr>
              <w:ind w:left="360" w:hanging="360"/>
              <w:outlineLvl w:val="0"/>
            </w:pPr>
          </w:p>
        </w:tc>
      </w:tr>
      <w:tr w:rsidR="005E0F6C" w:rsidRPr="00D97B1C" w14:paraId="49F90215" w14:textId="77777777" w:rsidTr="005E0F6C">
        <w:trPr>
          <w:trHeight w:val="288"/>
        </w:trPr>
        <w:tc>
          <w:tcPr>
            <w:tcW w:w="1345" w:type="dxa"/>
            <w:vMerge/>
          </w:tcPr>
          <w:p w14:paraId="27549ADF" w14:textId="77777777" w:rsidR="005E0F6C" w:rsidRDefault="005E0F6C" w:rsidP="005E0F6C"/>
        </w:tc>
        <w:tc>
          <w:tcPr>
            <w:tcW w:w="19887" w:type="dxa"/>
          </w:tcPr>
          <w:p w14:paraId="73C61F78" w14:textId="77777777" w:rsidR="005E0F6C" w:rsidRPr="006A3A79" w:rsidRDefault="005E0F6C" w:rsidP="005E0F6C">
            <w:pPr>
              <w:rPr>
                <w:b/>
              </w:rPr>
            </w:pPr>
            <w:r w:rsidRPr="006A3A79">
              <w:rPr>
                <w:b/>
              </w:rPr>
              <w:t>Align the Bellows Non-Rotatable Flange and the Cavity 8 Upstream Flanges</w:t>
            </w:r>
          </w:p>
          <w:p w14:paraId="12B24338" w14:textId="77777777" w:rsidR="005E0F6C" w:rsidRDefault="005E0F6C" w:rsidP="005E0F6C">
            <w:r>
              <w:t>13. Carefully place the cleaned bellows holder with the bellows on the alignment table. The bellows not-rotatable flange shall be facing Cavity 8.</w:t>
            </w:r>
          </w:p>
          <w:p w14:paraId="5BC9824D" w14:textId="77777777" w:rsidR="005E0F6C" w:rsidRPr="001E397C" w:rsidRDefault="005E0F6C" w:rsidP="005E0F6C">
            <w:r>
              <w:t xml:space="preserve">14. </w:t>
            </w:r>
            <w:r w:rsidRPr="001E397C">
              <w:t xml:space="preserve">Slowly slide the bellows </w:t>
            </w:r>
            <w:r>
              <w:t xml:space="preserve">towards Cavity 8 </w:t>
            </w:r>
            <w:r w:rsidRPr="001E397C">
              <w:t xml:space="preserve">to check flange alignment. The nipples on the </w:t>
            </w:r>
            <w:r>
              <w:t>alignment blank</w:t>
            </w:r>
            <w:r w:rsidRPr="001E397C">
              <w:t>s should move freely into the indents of the flanges. A slight rotation of the bellows flange can be performed if necessar</w:t>
            </w:r>
            <w:r>
              <w:t>y during the alignment process.</w:t>
            </w:r>
          </w:p>
          <w:p w14:paraId="5C989E56" w14:textId="77777777" w:rsidR="005E0F6C" w:rsidRDefault="005E0F6C" w:rsidP="005E0F6C">
            <w:r>
              <w:t xml:space="preserve">15. </w:t>
            </w:r>
            <w:r w:rsidRPr="001E397C">
              <w:t>Move the cavit</w:t>
            </w:r>
            <w:r>
              <w:t>y away from the bellows flange.</w:t>
            </w:r>
          </w:p>
          <w:p w14:paraId="65FF2554" w14:textId="77777777" w:rsidR="005E0F6C" w:rsidRPr="001E397C" w:rsidRDefault="005E0F6C" w:rsidP="005E0F6C"/>
        </w:tc>
        <w:tc>
          <w:tcPr>
            <w:tcW w:w="5760" w:type="dxa"/>
            <w:vMerge/>
            <w:noWrap/>
          </w:tcPr>
          <w:p w14:paraId="0847EA6D" w14:textId="77777777" w:rsidR="005E0F6C" w:rsidRDefault="005E0F6C" w:rsidP="005E0F6C"/>
        </w:tc>
      </w:tr>
      <w:tr w:rsidR="005E0F6C" w:rsidRPr="00D97B1C" w14:paraId="43362256" w14:textId="77777777" w:rsidTr="005E0F6C">
        <w:trPr>
          <w:trHeight w:val="288"/>
        </w:trPr>
        <w:tc>
          <w:tcPr>
            <w:tcW w:w="1345" w:type="dxa"/>
            <w:vMerge/>
          </w:tcPr>
          <w:p w14:paraId="70D1B917" w14:textId="77777777" w:rsidR="005E0F6C" w:rsidRDefault="005E0F6C" w:rsidP="005E0F6C"/>
        </w:tc>
        <w:tc>
          <w:tcPr>
            <w:tcW w:w="19887" w:type="dxa"/>
          </w:tcPr>
          <w:p w14:paraId="38B6A2EA" w14:textId="77777777" w:rsidR="005E0F6C" w:rsidRPr="006A3A79" w:rsidRDefault="005E0F6C" w:rsidP="005E0F6C">
            <w:pPr>
              <w:rPr>
                <w:b/>
              </w:rPr>
            </w:pPr>
            <w:r w:rsidRPr="006A3A79">
              <w:rPr>
                <w:b/>
              </w:rPr>
              <w:t>Install the Bellows to Cavity 8</w:t>
            </w:r>
          </w:p>
          <w:p w14:paraId="5194B2B7" w14:textId="77777777" w:rsidR="005E0F6C" w:rsidRPr="001E397C" w:rsidRDefault="005E0F6C" w:rsidP="005E0F6C">
            <w:r>
              <w:t xml:space="preserve">16. </w:t>
            </w:r>
            <w:r w:rsidRPr="001E397C">
              <w:t xml:space="preserve">Carefully remove the </w:t>
            </w:r>
            <w:r>
              <w:t>alignment blank</w:t>
            </w:r>
            <w:r w:rsidRPr="001E397C">
              <w:t xml:space="preserve">s from the </w:t>
            </w:r>
            <w:r>
              <w:t>bellows non-rotatable flange and the cavity.</w:t>
            </w:r>
          </w:p>
          <w:p w14:paraId="5098E9CD" w14:textId="77777777" w:rsidR="005E0F6C" w:rsidRPr="001E397C" w:rsidRDefault="005E0F6C" w:rsidP="005E0F6C">
            <w:r>
              <w:t xml:space="preserve">17.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154E36B7" w14:textId="77777777" w:rsidR="005E0F6C" w:rsidRPr="001E397C" w:rsidRDefault="005E0F6C" w:rsidP="005E0F6C">
            <w:r>
              <w:t xml:space="preserve">18. </w:t>
            </w:r>
            <w:r w:rsidRPr="001E397C">
              <w:t>Slowly slide the cavity back into place against the gasket. Re</w:t>
            </w:r>
            <w:r>
              <w:t>move the gasket clips.</w:t>
            </w:r>
          </w:p>
          <w:p w14:paraId="7495CAC4" w14:textId="77777777" w:rsidR="005E0F6C" w:rsidRPr="001E397C" w:rsidRDefault="005E0F6C" w:rsidP="005E0F6C">
            <w:r>
              <w:t>19.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3190BB90" w14:textId="77777777" w:rsidR="005E0F6C" w:rsidRPr="001E397C" w:rsidRDefault="005E0F6C" w:rsidP="005E0F6C">
            <w:r>
              <w:t>20. P</w:t>
            </w:r>
            <w:r w:rsidRPr="001E397C">
              <w:t>lace 4 pre-cleaned [Spec 1] studs in a star pattern in the cavity flan</w:t>
            </w:r>
            <w:r>
              <w:t>ge and snug them with a wrench.</w:t>
            </w:r>
          </w:p>
          <w:p w14:paraId="18784E9E" w14:textId="77777777" w:rsidR="005E0F6C" w:rsidRPr="001E397C" w:rsidRDefault="005E0F6C" w:rsidP="005E0F6C">
            <w:r>
              <w:t>21. P</w:t>
            </w:r>
            <w:r w:rsidRPr="001E397C">
              <w:t>lace the remaining fasteners on the flange continuing the star pattern and snug all of th</w:t>
            </w:r>
            <w:r>
              <w:t>em with a wrench.</w:t>
            </w:r>
          </w:p>
          <w:p w14:paraId="5A6CCBEE" w14:textId="77777777" w:rsidR="005E0F6C" w:rsidRDefault="005E0F6C" w:rsidP="005E0F6C">
            <w:r>
              <w:t xml:space="preserve">22.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 xml:space="preserve"> Do not increase torque at this time. Final torqueing will be performed after both ends of the bellows have been attached to the cavities.</w:t>
            </w:r>
          </w:p>
          <w:p w14:paraId="1AD83CB5" w14:textId="77777777" w:rsidR="005E0F6C" w:rsidRDefault="005E0F6C" w:rsidP="005E0F6C">
            <w:r>
              <w:t>23. Remove the bellows holder and adjustable table from the lollipop.</w:t>
            </w:r>
          </w:p>
          <w:p w14:paraId="749DBE06" w14:textId="77777777" w:rsidR="005E0F6C" w:rsidRPr="001E397C" w:rsidRDefault="005E0F6C" w:rsidP="005E0F6C"/>
        </w:tc>
        <w:tc>
          <w:tcPr>
            <w:tcW w:w="5760" w:type="dxa"/>
            <w:vMerge/>
            <w:noWrap/>
          </w:tcPr>
          <w:p w14:paraId="628FD6F3" w14:textId="77777777" w:rsidR="005E0F6C" w:rsidRDefault="005E0F6C" w:rsidP="005E0F6C"/>
        </w:tc>
      </w:tr>
      <w:tr w:rsidR="005E0F6C" w:rsidRPr="00D97B1C" w14:paraId="7AB391BA" w14:textId="77777777" w:rsidTr="005E0F6C">
        <w:trPr>
          <w:trHeight w:val="288"/>
        </w:trPr>
        <w:tc>
          <w:tcPr>
            <w:tcW w:w="1345" w:type="dxa"/>
            <w:vMerge/>
          </w:tcPr>
          <w:p w14:paraId="0ED012F7" w14:textId="77777777" w:rsidR="005E0F6C" w:rsidRDefault="005E0F6C" w:rsidP="005E0F6C"/>
        </w:tc>
        <w:tc>
          <w:tcPr>
            <w:tcW w:w="19887" w:type="dxa"/>
          </w:tcPr>
          <w:p w14:paraId="5F743969" w14:textId="77777777" w:rsidR="005E0F6C" w:rsidRPr="006A3A79" w:rsidRDefault="005E0F6C" w:rsidP="005E0F6C">
            <w:pPr>
              <w:rPr>
                <w:b/>
              </w:rPr>
            </w:pPr>
            <w:r w:rsidRPr="006A3A79">
              <w:rPr>
                <w:b/>
              </w:rPr>
              <w:t>Prepare Cavity 7 Downstream Flange</w:t>
            </w:r>
          </w:p>
          <w:p w14:paraId="08CB6D61" w14:textId="77777777" w:rsidR="005E0F6C" w:rsidRDefault="005E0F6C" w:rsidP="005E0F6C"/>
          <w:p w14:paraId="7F2FDBDB" w14:textId="77777777" w:rsidR="005E0F6C" w:rsidRDefault="005E0F6C" w:rsidP="005E0F6C">
            <w:r>
              <w:t xml:space="preserve">24. </w:t>
            </w:r>
            <w:r w:rsidRPr="00F82D15">
              <w:t xml:space="preserve">Verify the purge software is set to "Purge" for </w:t>
            </w:r>
            <w:r>
              <w:t>the Upstream Purge Line</w:t>
            </w:r>
            <w:r w:rsidRPr="00F82D15">
              <w:t>.</w:t>
            </w:r>
          </w:p>
          <w:p w14:paraId="6A12548C" w14:textId="77777777" w:rsidR="005E0F6C" w:rsidRDefault="005E0F6C" w:rsidP="005E0F6C"/>
          <w:p w14:paraId="5C425F97" w14:textId="77777777" w:rsidR="005E0F6C" w:rsidRDefault="005E0F6C" w:rsidP="005E0F6C">
            <w:r>
              <w:t xml:space="preserve">25. </w:t>
            </w:r>
            <w:r w:rsidRPr="001E397C">
              <w:t xml:space="preserve">Remove </w:t>
            </w:r>
            <w:r>
              <w:t>the 4</w:t>
            </w:r>
            <w:r w:rsidRPr="001E397C">
              <w:t xml:space="preserve"> studs </w:t>
            </w:r>
            <w:r>
              <w:t xml:space="preserve">indicated in positions 3, 6, 9, and 12 in the drawing below </w:t>
            </w:r>
            <w:r w:rsidRPr="001E397C">
              <w:t xml:space="preserve">from the cavity </w:t>
            </w:r>
            <w:r>
              <w:t>downstream</w:t>
            </w:r>
            <w:r w:rsidRPr="001E397C">
              <w:t xml:space="preserve"> end flange</w:t>
            </w:r>
            <w:r>
              <w:t xml:space="preserve"> in a star pattern</w:t>
            </w:r>
            <w:r w:rsidRPr="001E397C">
              <w:t xml:space="preserve">. </w:t>
            </w:r>
          </w:p>
          <w:p w14:paraId="795A10CC" w14:textId="77777777" w:rsidR="005E0F6C" w:rsidRDefault="005E0F6C" w:rsidP="005E0F6C">
            <w:r>
              <w:t>Then remove the studs in positions 2, 5, 8, and 11 from the cavity downstream end flange in a star pattern.</w:t>
            </w:r>
          </w:p>
          <w:p w14:paraId="0F43665C" w14:textId="77777777" w:rsidR="005E0F6C" w:rsidRDefault="005E0F6C" w:rsidP="005E0F6C">
            <w:r>
              <w:t xml:space="preserve">The 4 remaining studs shall be located every third hole in the flange. </w:t>
            </w:r>
          </w:p>
          <w:p w14:paraId="27BAA1D4" w14:textId="77777777" w:rsidR="005E0F6C" w:rsidRDefault="005E0F6C" w:rsidP="005E0F6C">
            <w:r>
              <w:t>Prepare an IPA dipped Q-tip and remove excess liquid from the Q-tip before cleaning the bolt holes. Clean bolt holes with the IPA dipped Q-tip.</w:t>
            </w:r>
          </w:p>
          <w:p w14:paraId="3DDF03A7" w14:textId="77777777" w:rsidR="005E0F6C" w:rsidRDefault="005E0F6C" w:rsidP="005E0F6C">
            <w:r>
              <w:t xml:space="preserve">Use ionized N2 to spray open bolt holes from both directions to Spec 1 in accordance with the Ionized N2 Parts Cleaning Procedure. </w:t>
            </w:r>
          </w:p>
          <w:p w14:paraId="2F9BFC01" w14:textId="77777777" w:rsidR="005E0F6C" w:rsidRDefault="005E0F6C" w:rsidP="005E0F6C">
            <w:r>
              <w:t>Repeat using ionized N2 to spray open bolt holes from both directions two additional times to Spec 1 to ensure cleanliness before proceeding.</w:t>
            </w:r>
          </w:p>
          <w:p w14:paraId="0E1F8024" w14:textId="77777777" w:rsidR="005E0F6C" w:rsidRDefault="005E0F6C" w:rsidP="005E0F6C"/>
          <w:p w14:paraId="6983AD62" w14:textId="77777777" w:rsidR="005E0F6C" w:rsidRPr="001E397C" w:rsidRDefault="005E0F6C" w:rsidP="005E0F6C">
            <w:r>
              <w:rPr>
                <w:noProof/>
              </w:rPr>
              <w:drawing>
                <wp:inline distT="0" distB="0" distL="0" distR="0" wp14:anchorId="209A5049" wp14:editId="5B06BF75">
                  <wp:extent cx="5486400" cy="37148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714819"/>
                          </a:xfrm>
                          <a:prstGeom prst="rect">
                            <a:avLst/>
                          </a:prstGeom>
                        </pic:spPr>
                      </pic:pic>
                    </a:graphicData>
                  </a:graphic>
                </wp:inline>
              </w:drawing>
            </w:r>
          </w:p>
          <w:p w14:paraId="7B9F6D4D" w14:textId="77777777" w:rsidR="005E0F6C" w:rsidRDefault="005E0F6C" w:rsidP="005E0F6C">
            <w:r>
              <w:t xml:space="preserve">26. </w:t>
            </w:r>
            <w:r w:rsidRPr="001E397C">
              <w:t>Install 4 new pre-cl</w:t>
            </w:r>
            <w:r>
              <w:t>eaned [Spec 1] studs in positions 2, 5, 8, and 11 in a star pattern to ensure equal pressure on the gasket. Torque these pre-cleaned studs to 31 ft-lbs.</w:t>
            </w:r>
          </w:p>
          <w:p w14:paraId="2E3127F9" w14:textId="77777777" w:rsidR="005E0F6C" w:rsidRPr="001E397C" w:rsidRDefault="005E0F6C" w:rsidP="005E0F6C"/>
          <w:p w14:paraId="2ED73ED2" w14:textId="77777777" w:rsidR="005E0F6C" w:rsidRDefault="005E0F6C" w:rsidP="005E0F6C">
            <w:r>
              <w:t xml:space="preserve">27. </w:t>
            </w:r>
            <w:r w:rsidRPr="001E397C">
              <w:t>Remove final 4 original studs 2 at a time from the flange</w:t>
            </w:r>
            <w:r>
              <w:t xml:space="preserve"> in a star pattern</w:t>
            </w:r>
            <w:r w:rsidRPr="001E397C">
              <w:t xml:space="preserve">. </w:t>
            </w:r>
          </w:p>
          <w:p w14:paraId="1291BD15" w14:textId="77777777" w:rsidR="005E0F6C" w:rsidRDefault="005E0F6C" w:rsidP="005E0F6C">
            <w:r>
              <w:t>Prepare an IPA dipped Q-tip and remove excess liquid from the Q-tip before cleaning the bolt holes. Clean bolt holes with the IPA dipped Q-tip.</w:t>
            </w:r>
          </w:p>
          <w:p w14:paraId="7C0F8A58" w14:textId="77777777" w:rsidR="005E0F6C" w:rsidRDefault="005E0F6C" w:rsidP="005E0F6C">
            <w:r>
              <w:t>Use ionized N2 to spray open bolt holes from both directions to Spec 1 in accordance with the Ionized N2 Parts Cleaning Procedure.</w:t>
            </w:r>
          </w:p>
          <w:p w14:paraId="7B3B4940" w14:textId="77777777" w:rsidR="005E0F6C" w:rsidRPr="001E397C" w:rsidRDefault="005E0F6C" w:rsidP="005E0F6C">
            <w:r>
              <w:t>Repeat using ionized N2 to spray open bolt holes from both directions two additional times to Spec 1 to ensure cleanliness before proceeding.</w:t>
            </w:r>
          </w:p>
          <w:p w14:paraId="2C76230C" w14:textId="77777777" w:rsidR="005E0F6C" w:rsidRDefault="005E0F6C" w:rsidP="005E0F6C"/>
          <w:p w14:paraId="4B2B5482" w14:textId="77777777" w:rsidR="005E0F6C" w:rsidRDefault="005E0F6C" w:rsidP="005E0F6C">
            <w:r>
              <w:t xml:space="preserve">28. Hold the cavity downstream end flange and </w:t>
            </w:r>
            <w:proofErr w:type="gramStart"/>
            <w:r>
              <w:t>right angle</w:t>
            </w:r>
            <w:proofErr w:type="gramEnd"/>
            <w:r>
              <w:t xml:space="preserve"> valve sub-assembly flange tight so that there is no movement of the flanges while studs are being removed. </w:t>
            </w:r>
          </w:p>
          <w:p w14:paraId="5855CE33" w14:textId="77777777" w:rsidR="005E0F6C" w:rsidRDefault="005E0F6C" w:rsidP="005E0F6C">
            <w:r>
              <w:t>Remove the stud in position 5, pulling the stud away from the cavity.</w:t>
            </w:r>
          </w:p>
          <w:p w14:paraId="6ED46599" w14:textId="77777777" w:rsidR="005E0F6C" w:rsidRDefault="005E0F6C" w:rsidP="005E0F6C">
            <w:r>
              <w:t>Then remove the stud in position 11, pulling the stud away the cavity.</w:t>
            </w:r>
          </w:p>
          <w:p w14:paraId="654A8E13" w14:textId="77777777" w:rsidR="005E0F6C" w:rsidRDefault="005E0F6C" w:rsidP="005E0F6C">
            <w:r>
              <w:t>Then remove the stud in position 2, pulling the stud away the cavity.</w:t>
            </w:r>
          </w:p>
          <w:p w14:paraId="78395387" w14:textId="77777777" w:rsidR="005E0F6C" w:rsidRDefault="005E0F6C" w:rsidP="005E0F6C">
            <w:r>
              <w:t>Then remove the stud in position 8, pulling the stud away the cavity.</w:t>
            </w:r>
          </w:p>
          <w:p w14:paraId="4A466012"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08E08076" w14:textId="77777777" w:rsidR="005E0F6C" w:rsidRDefault="005E0F6C" w:rsidP="005E0F6C">
            <w:r>
              <w:t>Verify the purge starts.</w:t>
            </w:r>
          </w:p>
          <w:p w14:paraId="27ACF441" w14:textId="77777777" w:rsidR="005E0F6C" w:rsidRPr="001E397C" w:rsidRDefault="005E0F6C" w:rsidP="005E0F6C"/>
          <w:p w14:paraId="31231CBC" w14:textId="77777777" w:rsidR="005E0F6C" w:rsidRDefault="005E0F6C" w:rsidP="005E0F6C">
            <w:r>
              <w:t xml:space="preserve">29.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cavity.</w:t>
            </w:r>
          </w:p>
          <w:p w14:paraId="2B1217D6" w14:textId="77777777" w:rsidR="005E0F6C" w:rsidRPr="001E397C" w:rsidRDefault="005E0F6C" w:rsidP="005E0F6C"/>
        </w:tc>
        <w:tc>
          <w:tcPr>
            <w:tcW w:w="5760" w:type="dxa"/>
            <w:vMerge w:val="restart"/>
            <w:noWrap/>
          </w:tcPr>
          <w:p w14:paraId="702947C7" w14:textId="77777777" w:rsidR="005E0F6C" w:rsidRDefault="005E0F6C" w:rsidP="005E0F6C">
            <w:pPr>
              <w:spacing w:line="276" w:lineRule="auto"/>
            </w:pPr>
          </w:p>
        </w:tc>
      </w:tr>
      <w:tr w:rsidR="005E0F6C" w:rsidRPr="00D97B1C" w14:paraId="68462509" w14:textId="77777777" w:rsidTr="005E0F6C">
        <w:trPr>
          <w:trHeight w:val="288"/>
        </w:trPr>
        <w:tc>
          <w:tcPr>
            <w:tcW w:w="1345" w:type="dxa"/>
            <w:vMerge/>
          </w:tcPr>
          <w:p w14:paraId="55EA9743" w14:textId="77777777" w:rsidR="005E0F6C" w:rsidRDefault="005E0F6C" w:rsidP="005E0F6C"/>
        </w:tc>
        <w:tc>
          <w:tcPr>
            <w:tcW w:w="19887" w:type="dxa"/>
          </w:tcPr>
          <w:p w14:paraId="23B9C793" w14:textId="77777777" w:rsidR="005E0F6C" w:rsidRPr="006A3A79" w:rsidRDefault="005E0F6C" w:rsidP="005E0F6C">
            <w:pPr>
              <w:rPr>
                <w:b/>
              </w:rPr>
            </w:pPr>
            <w:r w:rsidRPr="006A3A79">
              <w:rPr>
                <w:b/>
              </w:rPr>
              <w:t>Align the Bellows Rotatable Flange and Cavity 7 Downstream Flange</w:t>
            </w:r>
          </w:p>
          <w:p w14:paraId="292A0AE6" w14:textId="77777777" w:rsidR="005E0F6C" w:rsidRDefault="005E0F6C" w:rsidP="005E0F6C">
            <w:r w:rsidRPr="00B84FC6">
              <w:t>30.</w:t>
            </w:r>
            <w:r>
              <w:t xml:space="preserve"> </w:t>
            </w:r>
            <w:r w:rsidRPr="00B84FC6">
              <w:t>Slowly</w:t>
            </w:r>
            <w:r w:rsidRPr="008F72FC">
              <w:t xml:space="preserve"> slide </w:t>
            </w:r>
            <w:r>
              <w:t>Cavity 8</w:t>
            </w:r>
            <w:r w:rsidRPr="008F72FC">
              <w:t xml:space="preserve"> towards </w:t>
            </w:r>
            <w:r>
              <w:t>Cavity 7</w:t>
            </w:r>
            <w:r w:rsidRPr="008F72FC">
              <w:t xml:space="preserve"> to check bellows rotatable flange alignment. The nipples on the flange alignment covers should move freely into the indents of the flanges. A slight rotation of the bellows flange can be performed if necessary during the alignment process. A bolt on each bellows restraint block can be loosened to allow for the rotatable f</w:t>
            </w:r>
            <w:r>
              <w:t>lange to be adjusted if needed.</w:t>
            </w:r>
          </w:p>
          <w:p w14:paraId="4CF0F1BF" w14:textId="77777777" w:rsidR="005E0F6C" w:rsidRDefault="005E0F6C" w:rsidP="005E0F6C">
            <w:r>
              <w:t xml:space="preserve">31. </w:t>
            </w:r>
            <w:r w:rsidRPr="008F72FC">
              <w:t xml:space="preserve">Move </w:t>
            </w:r>
            <w:r>
              <w:t>Cavity 8</w:t>
            </w:r>
            <w:r w:rsidRPr="008F72FC">
              <w:t xml:space="preserve"> away from </w:t>
            </w:r>
            <w:r>
              <w:t>Cavity 7.</w:t>
            </w:r>
          </w:p>
          <w:p w14:paraId="5276FE35" w14:textId="77777777" w:rsidR="005E0F6C" w:rsidRDefault="005E0F6C" w:rsidP="005E0F6C">
            <w:r>
              <w:t xml:space="preserve">32. </w:t>
            </w:r>
            <w:r w:rsidRPr="008F72FC">
              <w:t xml:space="preserve">Carefully remove the alignment covers from the bellows rotatable flange and </w:t>
            </w:r>
            <w:r>
              <w:t>Cavity 7.</w:t>
            </w:r>
          </w:p>
          <w:p w14:paraId="3A031E95" w14:textId="77777777" w:rsidR="005E0F6C" w:rsidRPr="00094891" w:rsidRDefault="005E0F6C" w:rsidP="005E0F6C"/>
        </w:tc>
        <w:tc>
          <w:tcPr>
            <w:tcW w:w="5760" w:type="dxa"/>
            <w:vMerge/>
            <w:noWrap/>
          </w:tcPr>
          <w:p w14:paraId="24B9001D" w14:textId="77777777" w:rsidR="005E0F6C" w:rsidRDefault="005E0F6C" w:rsidP="005E0F6C">
            <w:pPr>
              <w:spacing w:line="276" w:lineRule="auto"/>
            </w:pPr>
          </w:p>
        </w:tc>
      </w:tr>
      <w:tr w:rsidR="005E0F6C" w:rsidRPr="00D97B1C" w14:paraId="4CE07A65" w14:textId="77777777" w:rsidTr="005E0F6C">
        <w:trPr>
          <w:trHeight w:val="288"/>
        </w:trPr>
        <w:tc>
          <w:tcPr>
            <w:tcW w:w="1345" w:type="dxa"/>
            <w:vMerge/>
          </w:tcPr>
          <w:p w14:paraId="6607B591" w14:textId="77777777" w:rsidR="005E0F6C" w:rsidRDefault="005E0F6C" w:rsidP="005E0F6C"/>
        </w:tc>
        <w:tc>
          <w:tcPr>
            <w:tcW w:w="19887" w:type="dxa"/>
          </w:tcPr>
          <w:p w14:paraId="50CD59B6" w14:textId="77777777" w:rsidR="005E0F6C" w:rsidRPr="006A3A79" w:rsidRDefault="005E0F6C" w:rsidP="005E0F6C">
            <w:pPr>
              <w:rPr>
                <w:b/>
              </w:rPr>
            </w:pPr>
            <w:r w:rsidRPr="006A3A79">
              <w:rPr>
                <w:b/>
              </w:rPr>
              <w:t>Install the Bellows to Cavity 7</w:t>
            </w:r>
          </w:p>
          <w:p w14:paraId="70F77361" w14:textId="77777777" w:rsidR="005E0F6C" w:rsidRPr="001E397C" w:rsidRDefault="005E0F6C" w:rsidP="005E0F6C">
            <w:r>
              <w:t xml:space="preserve">33. </w:t>
            </w:r>
            <w:r w:rsidRPr="001E397C">
              <w:t xml:space="preserve">Carefully remove the </w:t>
            </w:r>
            <w:r>
              <w:t>alignment blank</w:t>
            </w:r>
            <w:r w:rsidRPr="001E397C">
              <w:t xml:space="preserve">s from the </w:t>
            </w:r>
            <w:r>
              <w:t>bellows rotatable flange and the cavity.</w:t>
            </w:r>
          </w:p>
          <w:p w14:paraId="60124F64" w14:textId="77777777" w:rsidR="005E0F6C" w:rsidRPr="001E397C" w:rsidRDefault="005E0F6C" w:rsidP="005E0F6C">
            <w:r>
              <w:t xml:space="preserve">34. </w:t>
            </w:r>
            <w:r w:rsidRPr="001E397C">
              <w:t xml:space="preserve">Install the </w:t>
            </w:r>
            <w:r>
              <w:t>beamline</w:t>
            </w:r>
            <w:r w:rsidRPr="001E397C">
              <w:t xml:space="preserve"> gasket with retaining clips to hold the gasket in place on the bellows flange. Verify the clips are pla</w:t>
            </w:r>
            <w:r>
              <w:t>ced in the horizontal position.</w:t>
            </w:r>
          </w:p>
          <w:p w14:paraId="397C929C" w14:textId="77777777" w:rsidR="005E0F6C" w:rsidRPr="001E397C" w:rsidRDefault="005E0F6C" w:rsidP="005E0F6C">
            <w:r>
              <w:t xml:space="preserve">35. </w:t>
            </w:r>
            <w:r w:rsidRPr="001E397C">
              <w:t>Slowly slide the cavity back into place against the g</w:t>
            </w:r>
            <w:r>
              <w:t>asket. Remove the gasket clips.</w:t>
            </w:r>
          </w:p>
          <w:p w14:paraId="7B1137FF" w14:textId="77777777" w:rsidR="005E0F6C" w:rsidRPr="001E397C" w:rsidRDefault="005E0F6C" w:rsidP="005E0F6C">
            <w:r>
              <w:t>36. H</w:t>
            </w:r>
            <w:r w:rsidRPr="001E397C">
              <w:t>old the flanges tightly together, preventing the flanges from rotating or moving away from each other</w:t>
            </w:r>
            <w:r>
              <w:t>,</w:t>
            </w:r>
            <w:r w:rsidRPr="001E397C">
              <w:t xml:space="preserve"> until the first 4 studs have been snugged tight with a wrench</w:t>
            </w:r>
            <w:r>
              <w:t>.</w:t>
            </w:r>
          </w:p>
          <w:p w14:paraId="5E9E1CDC" w14:textId="77777777" w:rsidR="005E0F6C" w:rsidRPr="001E397C" w:rsidRDefault="005E0F6C" w:rsidP="005E0F6C">
            <w:r>
              <w:t>37. P</w:t>
            </w:r>
            <w:r w:rsidRPr="001E397C">
              <w:t>lace 4 pre-cleaned [Spec 1] studs in a star pattern in the cavity flan</w:t>
            </w:r>
            <w:r>
              <w:t>ge and snug them with a wrench.</w:t>
            </w:r>
          </w:p>
          <w:p w14:paraId="72C5FB10" w14:textId="77777777" w:rsidR="005E0F6C" w:rsidRPr="001E397C" w:rsidRDefault="005E0F6C" w:rsidP="005E0F6C">
            <w:r>
              <w:t>38. P</w:t>
            </w:r>
            <w:r w:rsidRPr="001E397C">
              <w:t xml:space="preserve">lace the remaining fasteners on the flange continuing the star pattern and </w:t>
            </w:r>
            <w:r>
              <w:t>snug all of them with a wrench.</w:t>
            </w:r>
          </w:p>
          <w:p w14:paraId="303D782B" w14:textId="77777777" w:rsidR="005E0F6C" w:rsidRDefault="005E0F6C" w:rsidP="005E0F6C">
            <w:r>
              <w:t xml:space="preserve">39. </w:t>
            </w:r>
            <w:r w:rsidRPr="001E397C">
              <w:t xml:space="preserve">Torque the fasteners to 15 </w:t>
            </w:r>
            <w:r>
              <w:t>ft-</w:t>
            </w:r>
            <w:proofErr w:type="spellStart"/>
            <w:r>
              <w:t>lbs</w:t>
            </w:r>
            <w:proofErr w:type="spellEnd"/>
            <w:r w:rsidRPr="001E397C">
              <w:t xml:space="preserve"> using a standard </w:t>
            </w:r>
            <w:proofErr w:type="spellStart"/>
            <w:r w:rsidRPr="001E397C">
              <w:t>torquing</w:t>
            </w:r>
            <w:proofErr w:type="spellEnd"/>
            <w:r w:rsidRPr="001E397C">
              <w:t xml:space="preserve"> pattern for a round flange</w:t>
            </w:r>
            <w:r>
              <w:t>.</w:t>
            </w:r>
          </w:p>
          <w:p w14:paraId="4137DE11" w14:textId="77777777" w:rsidR="005E0F6C" w:rsidRPr="008249D9" w:rsidRDefault="005E0F6C" w:rsidP="005E0F6C"/>
        </w:tc>
        <w:tc>
          <w:tcPr>
            <w:tcW w:w="5760" w:type="dxa"/>
            <w:vMerge/>
            <w:noWrap/>
          </w:tcPr>
          <w:p w14:paraId="174F00DA" w14:textId="77777777" w:rsidR="005E0F6C" w:rsidRDefault="005E0F6C" w:rsidP="005E0F6C">
            <w:pPr>
              <w:spacing w:line="276" w:lineRule="auto"/>
            </w:pPr>
          </w:p>
        </w:tc>
      </w:tr>
      <w:tr w:rsidR="005E0F6C" w:rsidRPr="00D97B1C" w14:paraId="214FA7C4" w14:textId="77777777" w:rsidTr="005E0F6C">
        <w:trPr>
          <w:trHeight w:val="288"/>
        </w:trPr>
        <w:tc>
          <w:tcPr>
            <w:tcW w:w="1345" w:type="dxa"/>
            <w:vMerge/>
          </w:tcPr>
          <w:p w14:paraId="5AC44E4E" w14:textId="77777777" w:rsidR="005E0F6C" w:rsidRDefault="005E0F6C" w:rsidP="005E0F6C"/>
        </w:tc>
        <w:tc>
          <w:tcPr>
            <w:tcW w:w="19887" w:type="dxa"/>
          </w:tcPr>
          <w:p w14:paraId="37FCE978" w14:textId="77777777" w:rsidR="005E0F6C" w:rsidRPr="006A3A79" w:rsidRDefault="005E0F6C" w:rsidP="005E0F6C">
            <w:pPr>
              <w:rPr>
                <w:b/>
              </w:rPr>
            </w:pPr>
            <w:r w:rsidRPr="006A3A79">
              <w:rPr>
                <w:b/>
              </w:rPr>
              <w:t xml:space="preserve">Final </w:t>
            </w:r>
            <w:proofErr w:type="spellStart"/>
            <w:r w:rsidRPr="006A3A79">
              <w:rPr>
                <w:b/>
              </w:rPr>
              <w:t>Torquing</w:t>
            </w:r>
            <w:proofErr w:type="spellEnd"/>
            <w:r w:rsidRPr="006A3A79">
              <w:rPr>
                <w:b/>
              </w:rPr>
              <w:t xml:space="preserve"> of Bellows Flanges to Cavities</w:t>
            </w:r>
          </w:p>
          <w:p w14:paraId="7C955FFB" w14:textId="77777777" w:rsidR="005E0F6C" w:rsidRDefault="005E0F6C" w:rsidP="005E0F6C">
            <w:r>
              <w:t>40. Torque all the fasteners on the Cavity 8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099013A7" w14:textId="77777777" w:rsidR="005E0F6C" w:rsidRDefault="005E0F6C" w:rsidP="005E0F6C">
            <w:r>
              <w:t>41. Torque all the fasteners on the Cavity 7 side of the bellows to 31 ft-</w:t>
            </w:r>
            <w:proofErr w:type="spellStart"/>
            <w:r>
              <w:t>lbs</w:t>
            </w:r>
            <w:proofErr w:type="spellEnd"/>
            <w:r>
              <w:t xml:space="preserve"> using a standard </w:t>
            </w:r>
            <w:proofErr w:type="spellStart"/>
            <w:r>
              <w:t>torquing</w:t>
            </w:r>
            <w:proofErr w:type="spellEnd"/>
            <w:r>
              <w:t xml:space="preserve"> pattern for a round flange.</w:t>
            </w:r>
          </w:p>
          <w:p w14:paraId="774E9DB2" w14:textId="77777777" w:rsidR="005E0F6C" w:rsidRDefault="005E0F6C" w:rsidP="005E0F6C">
            <w:r>
              <w:t>42. On the Cavity 8 side, repeat the final torque sequence twice and then go around all of the fasteners at least twice or until there is no movement of the nuts.</w:t>
            </w:r>
          </w:p>
          <w:p w14:paraId="1E04A011" w14:textId="77777777" w:rsidR="005E0F6C" w:rsidRDefault="005E0F6C" w:rsidP="005E0F6C">
            <w:r>
              <w:t>43. On the Cavity 7 side, repeat the final torque sequence twice and then go around all of the fasteners at least twice or until there is no movement of the nuts.</w:t>
            </w:r>
          </w:p>
          <w:p w14:paraId="327D5CF5" w14:textId="77777777" w:rsidR="005E0F6C" w:rsidRDefault="005E0F6C" w:rsidP="005E0F6C">
            <w:r>
              <w:t>44. Verify the purge system turns off.</w:t>
            </w:r>
          </w:p>
          <w:p w14:paraId="0E63E000" w14:textId="77777777" w:rsidR="005E0F6C" w:rsidRDefault="005E0F6C" w:rsidP="005E0F6C">
            <w:r>
              <w:t>45. Install rail locks on Cavity 8 to lock it in place.</w:t>
            </w:r>
          </w:p>
          <w:p w14:paraId="28950DEF" w14:textId="77777777" w:rsidR="005E0F6C" w:rsidRPr="00B84FC6" w:rsidRDefault="005E0F6C" w:rsidP="005E0F6C"/>
        </w:tc>
        <w:tc>
          <w:tcPr>
            <w:tcW w:w="5760" w:type="dxa"/>
            <w:noWrap/>
          </w:tcPr>
          <w:p w14:paraId="79444A8F" w14:textId="77777777" w:rsidR="005E0F6C" w:rsidRDefault="005E0F6C" w:rsidP="005E0F6C">
            <w:pPr>
              <w:spacing w:line="276" w:lineRule="auto"/>
            </w:pPr>
            <w:r>
              <w:t>[[Bellows7_8_Comment]] &lt;&lt;COMMENT&gt;&gt;</w:t>
            </w:r>
          </w:p>
          <w:p w14:paraId="4BED4DC1" w14:textId="77777777" w:rsidR="005E0F6C" w:rsidRDefault="005E0F6C" w:rsidP="005E0F6C">
            <w:pPr>
              <w:spacing w:line="276" w:lineRule="auto"/>
            </w:pPr>
            <w:r>
              <w:t>[[Bellows7_8_Time]] &lt;&lt;TIMESTAMP&gt;&gt;</w:t>
            </w:r>
          </w:p>
          <w:p w14:paraId="69CCBE0D" w14:textId="77777777" w:rsidR="005E0F6C" w:rsidRDefault="005E0F6C" w:rsidP="005E0F6C">
            <w:pPr>
              <w:spacing w:line="276" w:lineRule="auto"/>
            </w:pPr>
            <w:r>
              <w:t>[[Bellows7_8_Tech1]] &lt;&lt;SRFCVP&gt;&gt;</w:t>
            </w:r>
          </w:p>
          <w:p w14:paraId="6EA3E9DD" w14:textId="77777777" w:rsidR="005E0F6C" w:rsidRDefault="005E0F6C" w:rsidP="005E0F6C">
            <w:pPr>
              <w:spacing w:line="276" w:lineRule="auto"/>
            </w:pPr>
            <w:r>
              <w:t>[[Bellows7_8_Tech2]] &lt;&lt;SRFCVP&gt;&gt;</w:t>
            </w:r>
          </w:p>
        </w:tc>
      </w:tr>
      <w:tr w:rsidR="005E0F6C" w:rsidRPr="00D97B1C" w14:paraId="79330D57" w14:textId="77777777" w:rsidTr="005E0F6C">
        <w:trPr>
          <w:trHeight w:val="288"/>
        </w:trPr>
        <w:tc>
          <w:tcPr>
            <w:tcW w:w="1345" w:type="dxa"/>
            <w:vMerge/>
          </w:tcPr>
          <w:p w14:paraId="07E3D403" w14:textId="77777777" w:rsidR="005E0F6C" w:rsidRDefault="005E0F6C" w:rsidP="005E0F6C"/>
        </w:tc>
        <w:tc>
          <w:tcPr>
            <w:tcW w:w="19887" w:type="dxa"/>
          </w:tcPr>
          <w:p w14:paraId="4A492758" w14:textId="77777777" w:rsidR="005E0F6C" w:rsidRPr="006A3A79" w:rsidRDefault="005E0F6C" w:rsidP="005E0F6C">
            <w:pPr>
              <w:rPr>
                <w:b/>
              </w:rPr>
            </w:pPr>
            <w:r w:rsidRPr="006A3A79">
              <w:rPr>
                <w:b/>
              </w:rPr>
              <w:t>Remove Purge System Hose from Cavity 8</w:t>
            </w:r>
          </w:p>
          <w:p w14:paraId="737733E8" w14:textId="77777777" w:rsidR="005E0F6C" w:rsidRPr="00F82D15" w:rsidRDefault="005E0F6C" w:rsidP="005E0F6C">
            <w:r>
              <w:t xml:space="preserve">46. </w:t>
            </w:r>
            <w:r w:rsidRPr="00F82D15">
              <w:t xml:space="preserve">Set the purge software to "Standby" state for </w:t>
            </w:r>
            <w:r>
              <w:t>the Downstream Purge Line</w:t>
            </w:r>
            <w:r w:rsidRPr="00F82D15">
              <w:t>.</w:t>
            </w:r>
          </w:p>
          <w:p w14:paraId="3F0F3C6C" w14:textId="77777777" w:rsidR="005E0F6C" w:rsidRPr="00F82D15" w:rsidRDefault="005E0F6C" w:rsidP="005E0F6C">
            <w:r>
              <w:t xml:space="preserve">47. </w:t>
            </w:r>
            <w:r w:rsidRPr="00F82D15">
              <w:t>Slowly close the cavity right angle valve.</w:t>
            </w:r>
          </w:p>
          <w:p w14:paraId="468DDFDD" w14:textId="77777777" w:rsidR="005E0F6C" w:rsidRPr="00F82D15" w:rsidRDefault="005E0F6C" w:rsidP="005E0F6C">
            <w:r>
              <w:t xml:space="preserve">48. </w:t>
            </w:r>
            <w:r w:rsidRPr="00F82D15">
              <w:t xml:space="preserve">Remove the purge system hose from </w:t>
            </w:r>
            <w:r>
              <w:t>the cavity</w:t>
            </w:r>
            <w:r w:rsidRPr="00F82D15">
              <w:t>.</w:t>
            </w:r>
          </w:p>
          <w:p w14:paraId="4BD1F8F3" w14:textId="77777777" w:rsidR="005E0F6C" w:rsidRDefault="005E0F6C" w:rsidP="005E0F6C">
            <w:r>
              <w:t xml:space="preserve">49. </w:t>
            </w:r>
            <w:r w:rsidRPr="00F82D15">
              <w:t xml:space="preserve">Put a blank on the Spool with two </w:t>
            </w:r>
            <w:r>
              <w:t>stud</w:t>
            </w:r>
            <w:r w:rsidRPr="00F82D15">
              <w:t>s using the same gasket.</w:t>
            </w:r>
          </w:p>
          <w:p w14:paraId="5148700C" w14:textId="77777777" w:rsidR="005E0F6C" w:rsidRPr="00F82D15" w:rsidRDefault="005E0F6C" w:rsidP="005E0F6C"/>
        </w:tc>
        <w:tc>
          <w:tcPr>
            <w:tcW w:w="5760" w:type="dxa"/>
            <w:noWrap/>
          </w:tcPr>
          <w:p w14:paraId="62FF5A2B" w14:textId="77777777" w:rsidR="005E0F6C" w:rsidRDefault="005E0F6C" w:rsidP="005E0F6C"/>
        </w:tc>
      </w:tr>
    </w:tbl>
    <w:p w14:paraId="3693CE1F" w14:textId="77777777" w:rsidR="005E0F6C" w:rsidRDefault="005E0F6C" w:rsidP="005E0F6C">
      <w:pPr>
        <w:spacing w:after="200" w:line="276" w:lineRule="auto"/>
      </w:pPr>
    </w:p>
    <w:p w14:paraId="5F575D7E" w14:textId="77777777" w:rsidR="005E0F6C" w:rsidRDefault="005E0F6C" w:rsidP="005E0F6C">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811"/>
        <w:gridCol w:w="8320"/>
        <w:gridCol w:w="3819"/>
      </w:tblGrid>
      <w:tr w:rsidR="005E0F6C" w:rsidRPr="00D97B1C" w14:paraId="207C7841" w14:textId="77777777" w:rsidTr="005E0F6C">
        <w:trPr>
          <w:trHeight w:val="288"/>
        </w:trPr>
        <w:tc>
          <w:tcPr>
            <w:tcW w:w="1081" w:type="dxa"/>
          </w:tcPr>
          <w:p w14:paraId="35AA89A2" w14:textId="77777777" w:rsidR="005E0F6C" w:rsidRPr="00D97B1C" w:rsidRDefault="005E0F6C" w:rsidP="005E0F6C">
            <w:pPr>
              <w:jc w:val="center"/>
            </w:pPr>
            <w:r w:rsidRPr="00D97B1C">
              <w:t>Step No.</w:t>
            </w:r>
          </w:p>
        </w:tc>
        <w:tc>
          <w:tcPr>
            <w:tcW w:w="12192" w:type="dxa"/>
            <w:shd w:val="clear" w:color="auto" w:fill="auto"/>
          </w:tcPr>
          <w:p w14:paraId="6A6EE40A" w14:textId="77777777" w:rsidR="005E0F6C" w:rsidRPr="00F82D15" w:rsidRDefault="005E0F6C" w:rsidP="005E0F6C">
            <w:r w:rsidRPr="00F82D15">
              <w:t>Instructions</w:t>
            </w:r>
          </w:p>
        </w:tc>
        <w:tc>
          <w:tcPr>
            <w:tcW w:w="5531" w:type="dxa"/>
            <w:noWrap/>
          </w:tcPr>
          <w:p w14:paraId="3B2F4BD2" w14:textId="77777777" w:rsidR="005E0F6C" w:rsidRPr="00D97B1C" w:rsidRDefault="005E0F6C" w:rsidP="005E0F6C">
            <w:r w:rsidRPr="00D97B1C">
              <w:t>Data Input</w:t>
            </w:r>
          </w:p>
        </w:tc>
      </w:tr>
      <w:tr w:rsidR="005E0F6C" w:rsidRPr="00D97B1C" w14:paraId="61311554" w14:textId="77777777" w:rsidTr="005E0F6C">
        <w:trPr>
          <w:trHeight w:val="288"/>
        </w:trPr>
        <w:tc>
          <w:tcPr>
            <w:tcW w:w="1081" w:type="dxa"/>
            <w:vMerge w:val="restart"/>
          </w:tcPr>
          <w:p w14:paraId="621E1B98" w14:textId="77777777" w:rsidR="005E0F6C" w:rsidRPr="00D97B1C" w:rsidRDefault="005E0F6C" w:rsidP="005E0F6C">
            <w:r>
              <w:t>27.</w:t>
            </w:r>
          </w:p>
        </w:tc>
        <w:tc>
          <w:tcPr>
            <w:tcW w:w="12192" w:type="dxa"/>
            <w:shd w:val="clear" w:color="auto" w:fill="auto"/>
          </w:tcPr>
          <w:p w14:paraId="38158916" w14:textId="77777777" w:rsidR="005E0F6C" w:rsidRPr="006A3A79" w:rsidRDefault="005E0F6C" w:rsidP="005E0F6C">
            <w:pPr>
              <w:rPr>
                <w:b/>
                <w:u w:val="single"/>
              </w:rPr>
            </w:pPr>
            <w:r w:rsidRPr="006A3A79">
              <w:rPr>
                <w:b/>
                <w:u w:val="single"/>
              </w:rPr>
              <w:t>Downstream Gate Valve Sub-Assembly [GV2SA] Prep</w:t>
            </w:r>
          </w:p>
          <w:p w14:paraId="2D38D5ED" w14:textId="77777777" w:rsidR="005E0F6C" w:rsidRDefault="005E0F6C" w:rsidP="005E0F6C">
            <w:r>
              <w:t xml:space="preserve">1. </w:t>
            </w:r>
            <w:r w:rsidRPr="00F82D15">
              <w:t xml:space="preserve">Record </w:t>
            </w:r>
            <w:r>
              <w:t>downstream gate valve serial number.</w:t>
            </w:r>
          </w:p>
          <w:p w14:paraId="7873C321" w14:textId="77777777" w:rsidR="005E0F6C" w:rsidRPr="00F82D15" w:rsidRDefault="005E0F6C" w:rsidP="005E0F6C"/>
        </w:tc>
        <w:tc>
          <w:tcPr>
            <w:tcW w:w="5531" w:type="dxa"/>
            <w:noWrap/>
          </w:tcPr>
          <w:p w14:paraId="0C11C79F" w14:textId="77777777" w:rsidR="005E0F6C" w:rsidRDefault="005E0F6C" w:rsidP="005E0F6C">
            <w:pPr>
              <w:spacing w:line="276" w:lineRule="auto"/>
            </w:pPr>
            <w:r>
              <w:t>[[AMGVSN2]] &lt;&lt;AMGVSN&gt;&gt;</w:t>
            </w:r>
          </w:p>
          <w:p w14:paraId="2123D157" w14:textId="77777777" w:rsidR="005E0F6C" w:rsidRDefault="005E0F6C" w:rsidP="005E0F6C">
            <w:pPr>
              <w:spacing w:line="276" w:lineRule="auto"/>
            </w:pPr>
          </w:p>
          <w:p w14:paraId="7622C162" w14:textId="77777777" w:rsidR="005E0F6C" w:rsidRDefault="005E0F6C" w:rsidP="005E0F6C">
            <w:pPr>
              <w:spacing w:line="276" w:lineRule="auto"/>
            </w:pPr>
            <w:r>
              <w:t>[[Lookup the AMGVSN provided in this traveler against AMGVSN in L2HE-CLNRM-GV2SA-ASSY traveler, and auto populate the following fields in this traveler:</w:t>
            </w:r>
          </w:p>
          <w:tbl>
            <w:tblPr>
              <w:tblStyle w:val="TableGrid"/>
              <w:tblW w:w="0" w:type="auto"/>
              <w:tblLayout w:type="fixed"/>
              <w:tblLook w:val="04A0" w:firstRow="1" w:lastRow="0" w:firstColumn="1" w:lastColumn="0" w:noHBand="0" w:noVBand="1"/>
            </w:tblPr>
            <w:tblGrid>
              <w:gridCol w:w="1789"/>
              <w:gridCol w:w="1790"/>
            </w:tblGrid>
            <w:tr w:rsidR="005E0F6C" w14:paraId="66C244F0" w14:textId="77777777" w:rsidTr="005E0F6C">
              <w:tc>
                <w:tcPr>
                  <w:tcW w:w="1789" w:type="dxa"/>
                </w:tcPr>
                <w:p w14:paraId="2E61B115" w14:textId="77777777" w:rsidR="005E0F6C" w:rsidRDefault="005E0F6C" w:rsidP="005E0F6C">
                  <w:pPr>
                    <w:spacing w:line="276" w:lineRule="auto"/>
                  </w:pPr>
                  <w:r>
                    <w:t>L2HE-CLNRM-CST-ASSY data field name</w:t>
                  </w:r>
                </w:p>
              </w:tc>
              <w:tc>
                <w:tcPr>
                  <w:tcW w:w="1790" w:type="dxa"/>
                </w:tcPr>
                <w:p w14:paraId="74D33C6E" w14:textId="77777777" w:rsidR="005E0F6C" w:rsidRDefault="005E0F6C" w:rsidP="005E0F6C">
                  <w:pPr>
                    <w:spacing w:line="276" w:lineRule="auto"/>
                  </w:pPr>
                  <w:r>
                    <w:t>L2HE-CLNRM-GV2SA-ASSY data field name</w:t>
                  </w:r>
                </w:p>
              </w:tc>
            </w:tr>
            <w:tr w:rsidR="005E0F6C" w14:paraId="0525FBB5" w14:textId="77777777" w:rsidTr="005E0F6C">
              <w:tc>
                <w:tcPr>
                  <w:tcW w:w="1789" w:type="dxa"/>
                </w:tcPr>
                <w:p w14:paraId="45DBAA7E" w14:textId="77777777" w:rsidR="005E0F6C" w:rsidRDefault="005E0F6C" w:rsidP="005E0F6C">
                  <w:pPr>
                    <w:spacing w:line="276" w:lineRule="auto"/>
                  </w:pPr>
                  <w:r>
                    <w:t>BLBSSN</w:t>
                  </w:r>
                </w:p>
              </w:tc>
              <w:tc>
                <w:tcPr>
                  <w:tcW w:w="1790" w:type="dxa"/>
                </w:tcPr>
                <w:p w14:paraId="17286E8E" w14:textId="77777777" w:rsidR="005E0F6C" w:rsidRDefault="005E0F6C" w:rsidP="005E0F6C">
                  <w:pPr>
                    <w:spacing w:line="276" w:lineRule="auto"/>
                  </w:pPr>
                  <w:proofErr w:type="spellStart"/>
                  <w:r>
                    <w:t>BellowsSN</w:t>
                  </w:r>
                  <w:proofErr w:type="spellEnd"/>
                </w:p>
              </w:tc>
            </w:tr>
            <w:tr w:rsidR="005E0F6C" w14:paraId="58C3EDB4" w14:textId="77777777" w:rsidTr="005E0F6C">
              <w:tc>
                <w:tcPr>
                  <w:tcW w:w="1789" w:type="dxa"/>
                </w:tcPr>
                <w:p w14:paraId="1D35F21F" w14:textId="77777777" w:rsidR="005E0F6C" w:rsidRDefault="005E0F6C" w:rsidP="005E0F6C">
                  <w:pPr>
                    <w:spacing w:line="276" w:lineRule="auto"/>
                  </w:pPr>
                  <w:r>
                    <w:t>BPMSN</w:t>
                  </w:r>
                </w:p>
              </w:tc>
              <w:tc>
                <w:tcPr>
                  <w:tcW w:w="1790" w:type="dxa"/>
                </w:tcPr>
                <w:p w14:paraId="39965EE9" w14:textId="77777777" w:rsidR="005E0F6C" w:rsidRDefault="005E0F6C" w:rsidP="005E0F6C">
                  <w:pPr>
                    <w:spacing w:line="276" w:lineRule="auto"/>
                  </w:pPr>
                  <w:r>
                    <w:t>BPMSN</w:t>
                  </w:r>
                </w:p>
              </w:tc>
            </w:tr>
            <w:tr w:rsidR="005E0F6C" w14:paraId="433728BE" w14:textId="77777777" w:rsidTr="005E0F6C">
              <w:tc>
                <w:tcPr>
                  <w:tcW w:w="1789" w:type="dxa"/>
                </w:tcPr>
                <w:p w14:paraId="6F830328" w14:textId="77777777" w:rsidR="005E0F6C" w:rsidRDefault="005E0F6C" w:rsidP="005E0F6C">
                  <w:pPr>
                    <w:spacing w:line="276" w:lineRule="auto"/>
                  </w:pPr>
                  <w:r>
                    <w:t>BPMFTSN1</w:t>
                  </w:r>
                </w:p>
              </w:tc>
              <w:tc>
                <w:tcPr>
                  <w:tcW w:w="1790" w:type="dxa"/>
                </w:tcPr>
                <w:p w14:paraId="101CFD89" w14:textId="77777777" w:rsidR="005E0F6C" w:rsidRDefault="005E0F6C" w:rsidP="005E0F6C">
                  <w:pPr>
                    <w:spacing w:line="276" w:lineRule="auto"/>
                  </w:pPr>
                  <w:r>
                    <w:t>BPMFTSN1</w:t>
                  </w:r>
                </w:p>
              </w:tc>
            </w:tr>
            <w:tr w:rsidR="005E0F6C" w14:paraId="5461F4FF" w14:textId="77777777" w:rsidTr="005E0F6C">
              <w:tc>
                <w:tcPr>
                  <w:tcW w:w="1789" w:type="dxa"/>
                </w:tcPr>
                <w:p w14:paraId="3622CECD" w14:textId="77777777" w:rsidR="005E0F6C" w:rsidRDefault="005E0F6C" w:rsidP="005E0F6C">
                  <w:pPr>
                    <w:spacing w:line="276" w:lineRule="auto"/>
                  </w:pPr>
                  <w:r>
                    <w:t>BPMFTSN2</w:t>
                  </w:r>
                </w:p>
              </w:tc>
              <w:tc>
                <w:tcPr>
                  <w:tcW w:w="1790" w:type="dxa"/>
                </w:tcPr>
                <w:p w14:paraId="706456C7" w14:textId="77777777" w:rsidR="005E0F6C" w:rsidRDefault="005E0F6C" w:rsidP="005E0F6C">
                  <w:pPr>
                    <w:spacing w:line="276" w:lineRule="auto"/>
                  </w:pPr>
                  <w:r>
                    <w:t>BPMFTSN2</w:t>
                  </w:r>
                </w:p>
              </w:tc>
            </w:tr>
            <w:tr w:rsidR="005E0F6C" w14:paraId="6B40CBAA" w14:textId="77777777" w:rsidTr="005E0F6C">
              <w:tc>
                <w:tcPr>
                  <w:tcW w:w="1789" w:type="dxa"/>
                </w:tcPr>
                <w:p w14:paraId="4D00B945" w14:textId="77777777" w:rsidR="005E0F6C" w:rsidRDefault="005E0F6C" w:rsidP="005E0F6C">
                  <w:pPr>
                    <w:spacing w:line="276" w:lineRule="auto"/>
                  </w:pPr>
                  <w:r>
                    <w:t>BPMFTSN3</w:t>
                  </w:r>
                </w:p>
              </w:tc>
              <w:tc>
                <w:tcPr>
                  <w:tcW w:w="1790" w:type="dxa"/>
                </w:tcPr>
                <w:p w14:paraId="2FD075B7" w14:textId="77777777" w:rsidR="005E0F6C" w:rsidRDefault="005E0F6C" w:rsidP="005E0F6C">
                  <w:pPr>
                    <w:spacing w:line="276" w:lineRule="auto"/>
                  </w:pPr>
                  <w:r>
                    <w:t>BPMFTSN3</w:t>
                  </w:r>
                </w:p>
              </w:tc>
            </w:tr>
            <w:tr w:rsidR="005E0F6C" w14:paraId="6A095BF6" w14:textId="77777777" w:rsidTr="005E0F6C">
              <w:tc>
                <w:tcPr>
                  <w:tcW w:w="1789" w:type="dxa"/>
                </w:tcPr>
                <w:p w14:paraId="2FD21EF6" w14:textId="77777777" w:rsidR="005E0F6C" w:rsidRDefault="005E0F6C" w:rsidP="005E0F6C">
                  <w:pPr>
                    <w:spacing w:line="276" w:lineRule="auto"/>
                  </w:pPr>
                  <w:r>
                    <w:t>BPMFTSN4</w:t>
                  </w:r>
                </w:p>
              </w:tc>
              <w:tc>
                <w:tcPr>
                  <w:tcW w:w="1790" w:type="dxa"/>
                </w:tcPr>
                <w:p w14:paraId="2AFA93EB" w14:textId="77777777" w:rsidR="005E0F6C" w:rsidRDefault="005E0F6C" w:rsidP="005E0F6C">
                  <w:pPr>
                    <w:spacing w:line="276" w:lineRule="auto"/>
                  </w:pPr>
                  <w:r>
                    <w:t>BPMFTSN4</w:t>
                  </w:r>
                </w:p>
              </w:tc>
            </w:tr>
            <w:tr w:rsidR="005E0F6C" w14:paraId="0F66A837" w14:textId="77777777" w:rsidTr="005E0F6C">
              <w:tc>
                <w:tcPr>
                  <w:tcW w:w="1789" w:type="dxa"/>
                </w:tcPr>
                <w:p w14:paraId="0419D20D" w14:textId="77777777" w:rsidR="005E0F6C" w:rsidRDefault="005E0F6C" w:rsidP="005E0F6C">
                  <w:pPr>
                    <w:spacing w:line="276" w:lineRule="auto"/>
                  </w:pPr>
                  <w:r>
                    <w:t>BLXDSN</w:t>
                  </w:r>
                </w:p>
              </w:tc>
              <w:tc>
                <w:tcPr>
                  <w:tcW w:w="1790" w:type="dxa"/>
                </w:tcPr>
                <w:p w14:paraId="6D9BDC7D" w14:textId="77777777" w:rsidR="005E0F6C" w:rsidRDefault="005E0F6C" w:rsidP="005E0F6C">
                  <w:pPr>
                    <w:spacing w:line="276" w:lineRule="auto"/>
                  </w:pPr>
                  <w:r>
                    <w:t>BLXDSN</w:t>
                  </w:r>
                </w:p>
              </w:tc>
            </w:tr>
          </w:tbl>
          <w:p w14:paraId="705002BF" w14:textId="77777777" w:rsidR="005E0F6C" w:rsidRDefault="005E0F6C" w:rsidP="005E0F6C">
            <w:pPr>
              <w:spacing w:line="276" w:lineRule="auto"/>
            </w:pPr>
            <w:r>
              <w:t>]] &lt;&lt;NOTE&gt;&gt;</w:t>
            </w:r>
          </w:p>
          <w:p w14:paraId="48863F24" w14:textId="77777777" w:rsidR="005E0F6C" w:rsidRPr="00D97B1C" w:rsidRDefault="005E0F6C" w:rsidP="005E0F6C">
            <w:pPr>
              <w:spacing w:line="276" w:lineRule="auto"/>
            </w:pPr>
          </w:p>
        </w:tc>
      </w:tr>
      <w:tr w:rsidR="005E0F6C" w:rsidRPr="00D97B1C" w14:paraId="225F075C" w14:textId="77777777" w:rsidTr="005E0F6C">
        <w:trPr>
          <w:trHeight w:val="288"/>
        </w:trPr>
        <w:tc>
          <w:tcPr>
            <w:tcW w:w="1081" w:type="dxa"/>
            <w:vMerge/>
          </w:tcPr>
          <w:p w14:paraId="330C1BC5" w14:textId="77777777" w:rsidR="005E0F6C" w:rsidRDefault="005E0F6C" w:rsidP="005E0F6C"/>
        </w:tc>
        <w:tc>
          <w:tcPr>
            <w:tcW w:w="12192" w:type="dxa"/>
            <w:shd w:val="clear" w:color="auto" w:fill="auto"/>
          </w:tcPr>
          <w:p w14:paraId="72922FC0" w14:textId="77777777" w:rsidR="005E0F6C" w:rsidRDefault="005E0F6C" w:rsidP="005E0F6C">
            <w:r>
              <w:t xml:space="preserve">2. </w:t>
            </w:r>
            <w:r w:rsidRPr="00F82D15">
              <w:t xml:space="preserve">Record </w:t>
            </w:r>
            <w:r>
              <w:t>downstream bellows serial number.</w:t>
            </w:r>
          </w:p>
          <w:p w14:paraId="6D3EDB1F" w14:textId="77777777" w:rsidR="005E0F6C" w:rsidRPr="008249D9" w:rsidRDefault="005E0F6C" w:rsidP="005E0F6C">
            <w:pPr>
              <w:rPr>
                <w:rStyle w:val="Strong"/>
                <w:b w:val="0"/>
                <w:bCs w:val="0"/>
              </w:rPr>
            </w:pPr>
          </w:p>
        </w:tc>
        <w:tc>
          <w:tcPr>
            <w:tcW w:w="5531" w:type="dxa"/>
            <w:noWrap/>
          </w:tcPr>
          <w:p w14:paraId="1F693690" w14:textId="77777777" w:rsidR="005E0F6C" w:rsidRDefault="005E0F6C" w:rsidP="005E0F6C">
            <w:pPr>
              <w:spacing w:line="276" w:lineRule="auto"/>
            </w:pPr>
            <w:r>
              <w:t>[[BLBSSN]] &lt;&lt;BLBSSN&gt;&gt;</w:t>
            </w:r>
          </w:p>
        </w:tc>
      </w:tr>
      <w:tr w:rsidR="005E0F6C" w:rsidRPr="00D97B1C" w14:paraId="5A15B5AE" w14:textId="77777777" w:rsidTr="005E0F6C">
        <w:trPr>
          <w:trHeight w:val="288"/>
        </w:trPr>
        <w:tc>
          <w:tcPr>
            <w:tcW w:w="1081" w:type="dxa"/>
            <w:vMerge/>
          </w:tcPr>
          <w:p w14:paraId="32AA0E1E" w14:textId="77777777" w:rsidR="005E0F6C" w:rsidRDefault="005E0F6C" w:rsidP="005E0F6C"/>
        </w:tc>
        <w:tc>
          <w:tcPr>
            <w:tcW w:w="12192" w:type="dxa"/>
            <w:shd w:val="clear" w:color="auto" w:fill="auto"/>
          </w:tcPr>
          <w:p w14:paraId="40EC697E" w14:textId="77777777" w:rsidR="005E0F6C" w:rsidRDefault="005E0F6C" w:rsidP="005E0F6C">
            <w:r>
              <w:t>3. R</w:t>
            </w:r>
            <w:r w:rsidRPr="00F82D15">
              <w:t xml:space="preserve">ecord </w:t>
            </w:r>
            <w:r>
              <w:t>BPM serial numbers.</w:t>
            </w:r>
          </w:p>
          <w:p w14:paraId="4897E362" w14:textId="77777777" w:rsidR="005E0F6C" w:rsidRPr="008249D9" w:rsidRDefault="005E0F6C" w:rsidP="005E0F6C">
            <w:pPr>
              <w:rPr>
                <w:rStyle w:val="Strong"/>
                <w:b w:val="0"/>
                <w:bCs w:val="0"/>
              </w:rPr>
            </w:pPr>
          </w:p>
        </w:tc>
        <w:tc>
          <w:tcPr>
            <w:tcW w:w="5531" w:type="dxa"/>
            <w:noWrap/>
          </w:tcPr>
          <w:p w14:paraId="05FB13ED" w14:textId="77777777" w:rsidR="005E0F6C" w:rsidRDefault="005E0F6C" w:rsidP="005E0F6C">
            <w:pPr>
              <w:spacing w:line="276" w:lineRule="auto"/>
            </w:pPr>
            <w:r>
              <w:t>[[BPMSN]] &lt;&lt;BPMSN&gt;&gt;</w:t>
            </w:r>
          </w:p>
          <w:p w14:paraId="0C381F1A" w14:textId="77777777" w:rsidR="005E0F6C" w:rsidRDefault="005E0F6C" w:rsidP="005E0F6C">
            <w:pPr>
              <w:spacing w:line="276" w:lineRule="auto"/>
            </w:pPr>
            <w:r>
              <w:t>[[BPMFTSN1]] &lt;&lt;BPMFTSN&gt;&gt;</w:t>
            </w:r>
          </w:p>
          <w:p w14:paraId="600DDE2B" w14:textId="77777777" w:rsidR="005E0F6C" w:rsidRDefault="005E0F6C" w:rsidP="005E0F6C">
            <w:pPr>
              <w:spacing w:line="276" w:lineRule="auto"/>
            </w:pPr>
            <w:r>
              <w:t>[[BPMFTSN2]] &lt;&lt;BPMFTSN&gt;&gt;</w:t>
            </w:r>
          </w:p>
          <w:p w14:paraId="0F10FA88" w14:textId="77777777" w:rsidR="005E0F6C" w:rsidRDefault="005E0F6C" w:rsidP="005E0F6C">
            <w:pPr>
              <w:spacing w:line="276" w:lineRule="auto"/>
            </w:pPr>
            <w:r>
              <w:t>[[BPMFTSN3]] &lt;&lt;BPMFTSN&gt;&gt;</w:t>
            </w:r>
          </w:p>
          <w:p w14:paraId="1967DDE5" w14:textId="77777777" w:rsidR="005E0F6C" w:rsidRDefault="005E0F6C" w:rsidP="005E0F6C">
            <w:pPr>
              <w:spacing w:line="276" w:lineRule="auto"/>
            </w:pPr>
            <w:r>
              <w:t>[[BPMFTSN4]] &lt;&lt;BPMFTSN&gt;&gt;</w:t>
            </w:r>
          </w:p>
          <w:p w14:paraId="40B84D4B" w14:textId="77777777" w:rsidR="005E0F6C" w:rsidRDefault="005E0F6C" w:rsidP="005E0F6C">
            <w:pPr>
              <w:spacing w:line="276" w:lineRule="auto"/>
            </w:pPr>
            <w:r>
              <w:t>[[BLXDSN]] &lt;&lt;BLXDSN&gt;&gt;</w:t>
            </w:r>
          </w:p>
          <w:p w14:paraId="797A0B70" w14:textId="77777777" w:rsidR="005E0F6C" w:rsidRDefault="005E0F6C" w:rsidP="005E0F6C">
            <w:pPr>
              <w:spacing w:line="276" w:lineRule="auto"/>
            </w:pPr>
          </w:p>
        </w:tc>
      </w:tr>
      <w:tr w:rsidR="005E0F6C" w:rsidRPr="00D97B1C" w14:paraId="4A37F0D1" w14:textId="77777777" w:rsidTr="005E0F6C">
        <w:trPr>
          <w:trHeight w:val="288"/>
        </w:trPr>
        <w:tc>
          <w:tcPr>
            <w:tcW w:w="1081" w:type="dxa"/>
            <w:vMerge/>
          </w:tcPr>
          <w:p w14:paraId="0DE7C6EE" w14:textId="77777777" w:rsidR="005E0F6C" w:rsidRDefault="005E0F6C" w:rsidP="005E0F6C"/>
        </w:tc>
        <w:tc>
          <w:tcPr>
            <w:tcW w:w="12192" w:type="dxa"/>
            <w:shd w:val="clear" w:color="auto" w:fill="auto"/>
          </w:tcPr>
          <w:p w14:paraId="0FC74F76" w14:textId="77777777" w:rsidR="005E0F6C" w:rsidRDefault="005E0F6C" w:rsidP="005E0F6C">
            <w:r>
              <w:t xml:space="preserve">4. Transfer </w:t>
            </w:r>
            <w:r w:rsidRPr="00F82D15">
              <w:t>GV</w:t>
            </w:r>
            <w:r>
              <w:t>2</w:t>
            </w:r>
            <w:r w:rsidRPr="00F82D15">
              <w:t xml:space="preserve">SA </w:t>
            </w:r>
            <w:r>
              <w:t xml:space="preserve">on to the lollipop system. </w:t>
            </w:r>
            <w:r w:rsidRPr="00F82D15">
              <w:t>Verify that the gate valve handle is fac</w:t>
            </w:r>
            <w:r>
              <w:t>ing the power coupler direction</w:t>
            </w:r>
            <w:r w:rsidRPr="00F82D15">
              <w:t>.</w:t>
            </w:r>
          </w:p>
          <w:p w14:paraId="6C4021C7" w14:textId="77777777" w:rsidR="005E0F6C" w:rsidRPr="008249D9" w:rsidRDefault="005E0F6C" w:rsidP="005E0F6C">
            <w:pPr>
              <w:rPr>
                <w:rStyle w:val="Strong"/>
                <w:b w:val="0"/>
                <w:bCs w:val="0"/>
              </w:rPr>
            </w:pPr>
          </w:p>
        </w:tc>
        <w:tc>
          <w:tcPr>
            <w:tcW w:w="5531" w:type="dxa"/>
            <w:vMerge w:val="restart"/>
            <w:noWrap/>
          </w:tcPr>
          <w:p w14:paraId="735CCD2B" w14:textId="77777777" w:rsidR="005E0F6C" w:rsidRDefault="005E0F6C" w:rsidP="005E0F6C"/>
        </w:tc>
      </w:tr>
      <w:tr w:rsidR="005E0F6C" w:rsidRPr="00D97B1C" w14:paraId="567857DE" w14:textId="77777777" w:rsidTr="005E0F6C">
        <w:trPr>
          <w:trHeight w:val="288"/>
        </w:trPr>
        <w:tc>
          <w:tcPr>
            <w:tcW w:w="1081" w:type="dxa"/>
            <w:vMerge/>
          </w:tcPr>
          <w:p w14:paraId="5F1E680D" w14:textId="77777777" w:rsidR="005E0F6C" w:rsidRDefault="005E0F6C" w:rsidP="005E0F6C"/>
        </w:tc>
        <w:tc>
          <w:tcPr>
            <w:tcW w:w="12192" w:type="dxa"/>
            <w:shd w:val="clear" w:color="auto" w:fill="auto"/>
          </w:tcPr>
          <w:p w14:paraId="2C8AAAAB" w14:textId="77777777" w:rsidR="005E0F6C" w:rsidRDefault="005E0F6C" w:rsidP="005E0F6C">
            <w:r>
              <w:t>5. Perform an alignment of GV2SA.</w:t>
            </w:r>
          </w:p>
          <w:p w14:paraId="5EC223D5" w14:textId="77777777" w:rsidR="005E0F6C" w:rsidRDefault="005E0F6C" w:rsidP="009B7C92">
            <w:pPr>
              <w:pStyle w:val="ListParagraph"/>
              <w:numPr>
                <w:ilvl w:val="0"/>
                <w:numId w:val="10"/>
              </w:numPr>
            </w:pPr>
            <w:r>
              <w:t>Align the magnet flange to the cavities using the magnet flange leveling tool.</w:t>
            </w:r>
          </w:p>
          <w:p w14:paraId="58E587AE" w14:textId="77777777" w:rsidR="005E0F6C" w:rsidRDefault="005E0F6C" w:rsidP="009B7C92">
            <w:pPr>
              <w:pStyle w:val="ListParagraph"/>
              <w:numPr>
                <w:ilvl w:val="0"/>
                <w:numId w:val="10"/>
              </w:numPr>
            </w:pPr>
            <w:r>
              <w:t>Lock GV2SA in place with the leveling studs of the gate valve holder.</w:t>
            </w:r>
          </w:p>
          <w:p w14:paraId="78930E3A" w14:textId="77777777" w:rsidR="005E0F6C" w:rsidRDefault="005E0F6C" w:rsidP="005E0F6C"/>
        </w:tc>
        <w:tc>
          <w:tcPr>
            <w:tcW w:w="5531" w:type="dxa"/>
            <w:vMerge/>
            <w:noWrap/>
          </w:tcPr>
          <w:p w14:paraId="3C95B61D" w14:textId="77777777" w:rsidR="005E0F6C" w:rsidRDefault="005E0F6C" w:rsidP="005E0F6C"/>
        </w:tc>
      </w:tr>
      <w:tr w:rsidR="005E0F6C" w:rsidRPr="00D97B1C" w14:paraId="0EF70087" w14:textId="77777777" w:rsidTr="005E0F6C">
        <w:trPr>
          <w:trHeight w:val="288"/>
        </w:trPr>
        <w:tc>
          <w:tcPr>
            <w:tcW w:w="1081" w:type="dxa"/>
            <w:vMerge/>
          </w:tcPr>
          <w:p w14:paraId="61CFB79D" w14:textId="77777777" w:rsidR="005E0F6C" w:rsidRDefault="005E0F6C" w:rsidP="005E0F6C"/>
        </w:tc>
        <w:tc>
          <w:tcPr>
            <w:tcW w:w="12192" w:type="dxa"/>
            <w:shd w:val="clear" w:color="auto" w:fill="auto"/>
          </w:tcPr>
          <w:p w14:paraId="78C3E550" w14:textId="77777777" w:rsidR="005E0F6C" w:rsidRDefault="005E0F6C" w:rsidP="005E0F6C">
            <w:r>
              <w:t>6. Blow down GV2</w:t>
            </w:r>
            <w:r w:rsidRPr="00F82D15">
              <w:t>SA with ionized N2 to Spec 2 in accordance with the Ionized Nitrogen Cleaning Procedure.</w:t>
            </w:r>
          </w:p>
          <w:p w14:paraId="0E4121C1" w14:textId="77777777" w:rsidR="005E0F6C" w:rsidRPr="008249D9" w:rsidRDefault="005E0F6C" w:rsidP="005E0F6C">
            <w:pPr>
              <w:rPr>
                <w:rStyle w:val="Strong"/>
                <w:b w:val="0"/>
                <w:bCs w:val="0"/>
              </w:rPr>
            </w:pPr>
          </w:p>
        </w:tc>
        <w:tc>
          <w:tcPr>
            <w:tcW w:w="5531" w:type="dxa"/>
            <w:vMerge/>
            <w:noWrap/>
          </w:tcPr>
          <w:p w14:paraId="73B8ADF8" w14:textId="77777777" w:rsidR="005E0F6C" w:rsidRDefault="005E0F6C" w:rsidP="005E0F6C"/>
        </w:tc>
      </w:tr>
      <w:tr w:rsidR="005E0F6C" w:rsidRPr="00D97B1C" w14:paraId="11161E0E" w14:textId="77777777" w:rsidTr="005E0F6C">
        <w:trPr>
          <w:trHeight w:val="288"/>
        </w:trPr>
        <w:tc>
          <w:tcPr>
            <w:tcW w:w="1081" w:type="dxa"/>
            <w:vMerge/>
          </w:tcPr>
          <w:p w14:paraId="34DBF138" w14:textId="77777777" w:rsidR="005E0F6C" w:rsidRDefault="005E0F6C" w:rsidP="005E0F6C"/>
        </w:tc>
        <w:tc>
          <w:tcPr>
            <w:tcW w:w="12192" w:type="dxa"/>
            <w:shd w:val="clear" w:color="auto" w:fill="auto"/>
          </w:tcPr>
          <w:p w14:paraId="74C1B154" w14:textId="77777777" w:rsidR="005E0F6C" w:rsidRPr="009A6D83" w:rsidRDefault="005E0F6C" w:rsidP="005E0F6C">
            <w:r>
              <w:t>7</w:t>
            </w:r>
            <w:r w:rsidRPr="009A6D83">
              <w:t>.</w:t>
            </w:r>
            <w:r>
              <w:t xml:space="preserve"> </w:t>
            </w:r>
            <w:r w:rsidRPr="009A6D83">
              <w:t xml:space="preserve">Prepare the </w:t>
            </w:r>
            <w:r>
              <w:t xml:space="preserve">Downstream Purge Line Spool for assembly to the GV2SA </w:t>
            </w:r>
            <w:r w:rsidRPr="009A6D83">
              <w:t>right angle valve.</w:t>
            </w:r>
          </w:p>
          <w:p w14:paraId="45BCE85D" w14:textId="77777777" w:rsidR="005E0F6C" w:rsidRPr="00F82D15" w:rsidRDefault="005E0F6C" w:rsidP="009B7C92">
            <w:pPr>
              <w:pStyle w:val="ListParagraph"/>
              <w:numPr>
                <w:ilvl w:val="0"/>
                <w:numId w:val="15"/>
              </w:numPr>
            </w:pPr>
            <w:r w:rsidRPr="00F82D15">
              <w:t xml:space="preserve">Set the purge software to "Standby" </w:t>
            </w:r>
            <w:r>
              <w:t>and v</w:t>
            </w:r>
            <w:r w:rsidRPr="00F82D15">
              <w:t xml:space="preserve">erify the </w:t>
            </w:r>
            <w:proofErr w:type="spellStart"/>
            <w:r w:rsidRPr="00F82D15">
              <w:t>baratron</w:t>
            </w:r>
            <w:proofErr w:type="spellEnd"/>
            <w:r w:rsidRPr="00F82D15">
              <w:t xml:space="preserve"> is reading approximately 0.</w:t>
            </w:r>
          </w:p>
          <w:p w14:paraId="7B2B1392" w14:textId="77777777" w:rsidR="005E0F6C" w:rsidRPr="00F82D15" w:rsidRDefault="005E0F6C" w:rsidP="009B7C92">
            <w:pPr>
              <w:pStyle w:val="ListParagraph"/>
              <w:numPr>
                <w:ilvl w:val="0"/>
                <w:numId w:val="15"/>
              </w:numPr>
            </w:pPr>
            <w:r w:rsidRPr="00F82D15">
              <w:t>Remove the blank, gasket, and all fasteners from the Spool.</w:t>
            </w:r>
          </w:p>
          <w:p w14:paraId="3E9AB56F" w14:textId="77777777" w:rsidR="005E0F6C" w:rsidRPr="009A6D83" w:rsidRDefault="005E0F6C" w:rsidP="009B7C92">
            <w:pPr>
              <w:pStyle w:val="ListParagraph"/>
              <w:numPr>
                <w:ilvl w:val="0"/>
                <w:numId w:val="15"/>
              </w:numPr>
            </w:pPr>
            <w:r w:rsidRPr="00F82D15">
              <w:t xml:space="preserve">Wipe </w:t>
            </w:r>
            <w:r>
              <w:t>bolt hole</w:t>
            </w:r>
            <w:r w:rsidRPr="00F82D15">
              <w:t xml:space="preserve">s </w:t>
            </w:r>
            <w:r>
              <w:t xml:space="preserve">and </w:t>
            </w:r>
            <w:r w:rsidRPr="00F82D15">
              <w:t>flange sealing surface with IPA.</w:t>
            </w:r>
          </w:p>
          <w:p w14:paraId="502F44A8" w14:textId="77777777" w:rsidR="005E0F6C" w:rsidRPr="00F82D15" w:rsidRDefault="005E0F6C" w:rsidP="005E0F6C">
            <w:r w:rsidRPr="006A3A79">
              <w:rPr>
                <w:b/>
              </w:rPr>
              <w:t>Note:</w:t>
            </w:r>
            <w:r w:rsidRPr="00F82D15">
              <w:t xml:space="preserve"> One technician shall hold the Spool and point opening away from </w:t>
            </w:r>
            <w:r>
              <w:t xml:space="preserve">the </w:t>
            </w:r>
            <w:r w:rsidRPr="00F82D15">
              <w:t>string</w:t>
            </w:r>
            <w:r>
              <w:t xml:space="preserve">, people, and </w:t>
            </w:r>
            <w:r w:rsidRPr="00F82D15">
              <w:t>any other critical co</w:t>
            </w:r>
            <w:r>
              <w:t>mponents such as a cavity bays and p</w:t>
            </w:r>
            <w:r w:rsidRPr="00F82D15">
              <w:t xml:space="preserve">repared </w:t>
            </w:r>
            <w:r>
              <w:t>/</w:t>
            </w:r>
            <w:r w:rsidRPr="00F82D15">
              <w:t xml:space="preserve"> cleaned parts</w:t>
            </w:r>
            <w:r>
              <w:t>. Angle the opening</w:t>
            </w:r>
            <w:r w:rsidRPr="00F82D15">
              <w:t xml:space="preserve"> towards the floor until the Spool is ready to be installed onto the </w:t>
            </w:r>
            <w:proofErr w:type="gramStart"/>
            <w:r w:rsidRPr="00F82D15">
              <w:t>right angle</w:t>
            </w:r>
            <w:proofErr w:type="gramEnd"/>
            <w:r w:rsidRPr="00F82D15">
              <w:t xml:space="preserve"> valve.</w:t>
            </w:r>
            <w:r>
              <w:t xml:space="preserve"> </w:t>
            </w:r>
            <w:r w:rsidRPr="00F82D15">
              <w:t>A second technician shall perform the purge sys</w:t>
            </w:r>
            <w:r>
              <w:t>tem set up and particle counts.</w:t>
            </w:r>
          </w:p>
          <w:p w14:paraId="4069B8FF" w14:textId="77777777" w:rsidR="005E0F6C" w:rsidRPr="00F82D15" w:rsidRDefault="005E0F6C" w:rsidP="009B7C92">
            <w:pPr>
              <w:pStyle w:val="ListParagraph"/>
              <w:numPr>
                <w:ilvl w:val="0"/>
                <w:numId w:val="15"/>
              </w:numPr>
            </w:pPr>
            <w:r w:rsidRPr="00F82D15">
              <w:t>Set the purge software to "Blowout"</w:t>
            </w:r>
            <w:r>
              <w:t>.</w:t>
            </w:r>
          </w:p>
          <w:p w14:paraId="32EAF1EB" w14:textId="77777777" w:rsidR="005E0F6C" w:rsidRPr="00F82D15" w:rsidRDefault="005E0F6C" w:rsidP="009B7C92">
            <w:pPr>
              <w:pStyle w:val="ListParagraph"/>
              <w:numPr>
                <w:ilvl w:val="0"/>
                <w:numId w:val="15"/>
              </w:numPr>
            </w:pPr>
            <w:r w:rsidRPr="00F82D15">
              <w:t>Verify the purge turns on.</w:t>
            </w:r>
          </w:p>
          <w:p w14:paraId="7A4F91B2" w14:textId="77777777" w:rsidR="005E0F6C" w:rsidRDefault="005E0F6C" w:rsidP="009B7C92">
            <w:pPr>
              <w:pStyle w:val="ListParagraph"/>
              <w:numPr>
                <w:ilvl w:val="0"/>
                <w:numId w:val="15"/>
              </w:numPr>
            </w:pPr>
            <w:r w:rsidRPr="00F82D15">
              <w:t>Flow N2 through the Spool until Spec 1 is reached for two full cycles</w:t>
            </w:r>
            <w:r>
              <w:t>.</w:t>
            </w:r>
          </w:p>
          <w:p w14:paraId="599544E3" w14:textId="77777777" w:rsidR="005E0F6C" w:rsidRDefault="005E0F6C" w:rsidP="009B7C92">
            <w:pPr>
              <w:pStyle w:val="ListParagraph"/>
              <w:numPr>
                <w:ilvl w:val="0"/>
                <w:numId w:val="15"/>
              </w:numPr>
            </w:pPr>
            <w:r w:rsidRPr="00F82D15">
              <w:t>Set the purge software to "Purge</w:t>
            </w:r>
            <w:r>
              <w:t>"</w:t>
            </w:r>
            <w:r w:rsidRPr="00F82D15">
              <w:t>.</w:t>
            </w:r>
          </w:p>
          <w:p w14:paraId="4E808F9B" w14:textId="77777777" w:rsidR="005E0F6C" w:rsidRPr="001900D2" w:rsidRDefault="005E0F6C" w:rsidP="005E0F6C">
            <w:pPr>
              <w:rPr>
                <w:rStyle w:val="Strong"/>
                <w:b w:val="0"/>
                <w:bCs w:val="0"/>
              </w:rPr>
            </w:pPr>
          </w:p>
        </w:tc>
        <w:tc>
          <w:tcPr>
            <w:tcW w:w="5531" w:type="dxa"/>
            <w:vMerge/>
            <w:noWrap/>
          </w:tcPr>
          <w:p w14:paraId="351210AA" w14:textId="77777777" w:rsidR="005E0F6C" w:rsidRDefault="005E0F6C" w:rsidP="005E0F6C"/>
        </w:tc>
      </w:tr>
      <w:tr w:rsidR="005E0F6C" w:rsidRPr="00D97B1C" w14:paraId="6C14CB51" w14:textId="77777777" w:rsidTr="005E0F6C">
        <w:trPr>
          <w:trHeight w:val="288"/>
        </w:trPr>
        <w:tc>
          <w:tcPr>
            <w:tcW w:w="1081" w:type="dxa"/>
            <w:vMerge/>
          </w:tcPr>
          <w:p w14:paraId="188BBFD4" w14:textId="77777777" w:rsidR="005E0F6C" w:rsidRDefault="005E0F6C" w:rsidP="005E0F6C"/>
        </w:tc>
        <w:tc>
          <w:tcPr>
            <w:tcW w:w="12192" w:type="dxa"/>
            <w:shd w:val="clear" w:color="auto" w:fill="auto"/>
          </w:tcPr>
          <w:p w14:paraId="444AD918" w14:textId="77777777" w:rsidR="005E0F6C" w:rsidRPr="00F82D15" w:rsidRDefault="005E0F6C" w:rsidP="005E0F6C">
            <w:r>
              <w:t xml:space="preserve">8. </w:t>
            </w:r>
            <w:r w:rsidRPr="00F82D15">
              <w:t>Install the</w:t>
            </w:r>
            <w:r>
              <w:t xml:space="preserve"> Downstream Purge Line</w:t>
            </w:r>
            <w:r w:rsidRPr="00F82D15">
              <w:t xml:space="preserve"> to the </w:t>
            </w:r>
            <w:r>
              <w:t>NEG</w:t>
            </w:r>
            <w:r w:rsidRPr="00F82D15">
              <w:t xml:space="preserve"> Manifold right angle valve.</w:t>
            </w:r>
          </w:p>
          <w:p w14:paraId="06774696" w14:textId="77777777" w:rsidR="005E0F6C" w:rsidRPr="00F82D15" w:rsidRDefault="005E0F6C" w:rsidP="009B7C92">
            <w:pPr>
              <w:pStyle w:val="ListParagraph"/>
              <w:numPr>
                <w:ilvl w:val="0"/>
                <w:numId w:val="12"/>
              </w:numPr>
            </w:pPr>
            <w:r w:rsidRPr="00F82D15">
              <w:t xml:space="preserve">Blow down the </w:t>
            </w:r>
            <w:r>
              <w:t>NEG</w:t>
            </w:r>
            <w:r w:rsidRPr="00F82D15">
              <w:t xml:space="preserve"> Manifold right angle valve, including the flange, </w:t>
            </w:r>
            <w:r>
              <w:t>bolt hole</w:t>
            </w:r>
            <w:r w:rsidRPr="00F82D15">
              <w:t>s, and inside the valve up to the valve stem.</w:t>
            </w:r>
          </w:p>
          <w:p w14:paraId="28DBAC4E" w14:textId="77777777" w:rsidR="005E0F6C" w:rsidRPr="00F82D15" w:rsidRDefault="005E0F6C" w:rsidP="009B7C92">
            <w:pPr>
              <w:pStyle w:val="ListParagraph"/>
              <w:numPr>
                <w:ilvl w:val="0"/>
                <w:numId w:val="12"/>
              </w:numPr>
            </w:pPr>
            <w:r w:rsidRPr="00F82D15">
              <w:t>Place a new cleaned</w:t>
            </w:r>
            <w:r>
              <w:t xml:space="preserve"> [Spec 1]</w:t>
            </w:r>
            <w:r w:rsidRPr="00F82D15">
              <w:t xml:space="preserve"> gasket on the </w:t>
            </w:r>
            <w:r>
              <w:t>Purge Line</w:t>
            </w:r>
            <w:r w:rsidRPr="00F82D15">
              <w:t xml:space="preserve"> Spool.</w:t>
            </w:r>
          </w:p>
          <w:p w14:paraId="0E6DEE93" w14:textId="77777777" w:rsidR="005E0F6C" w:rsidRPr="00F82D15" w:rsidRDefault="005E0F6C" w:rsidP="009B7C92">
            <w:pPr>
              <w:pStyle w:val="ListParagraph"/>
              <w:numPr>
                <w:ilvl w:val="0"/>
                <w:numId w:val="12"/>
              </w:numPr>
            </w:pPr>
            <w:r w:rsidRPr="00F82D15">
              <w:t xml:space="preserve">Install two </w:t>
            </w:r>
            <w:r>
              <w:t>pre-</w:t>
            </w:r>
            <w:r w:rsidRPr="00F82D15">
              <w:t>cleaned</w:t>
            </w:r>
            <w:r>
              <w:t xml:space="preserve"> [Spec 1]</w:t>
            </w:r>
            <w:r w:rsidRPr="00F82D15">
              <w:t xml:space="preserve"> </w:t>
            </w:r>
            <w:r>
              <w:t>studs in a star pattern and snug with a wrench</w:t>
            </w:r>
            <w:r w:rsidRPr="00F82D15">
              <w:t>.</w:t>
            </w:r>
          </w:p>
          <w:p w14:paraId="2A6646C2" w14:textId="77777777" w:rsidR="005E0F6C" w:rsidRPr="00F82D15" w:rsidRDefault="005E0F6C" w:rsidP="009B7C92">
            <w:pPr>
              <w:pStyle w:val="ListParagraph"/>
              <w:numPr>
                <w:ilvl w:val="0"/>
                <w:numId w:val="12"/>
              </w:numPr>
            </w:pPr>
            <w:r w:rsidRPr="00F82D15">
              <w:t xml:space="preserve">Install the four remaining </w:t>
            </w:r>
            <w:r>
              <w:t>studs continuing the star pattern</w:t>
            </w:r>
            <w:r w:rsidRPr="00F82D15">
              <w:t>.</w:t>
            </w:r>
          </w:p>
          <w:p w14:paraId="30B553A6" w14:textId="77777777" w:rsidR="005E0F6C" w:rsidRPr="00F82D15" w:rsidRDefault="005E0F6C" w:rsidP="009B7C92">
            <w:pPr>
              <w:pStyle w:val="ListParagraph"/>
              <w:numPr>
                <w:ilvl w:val="0"/>
                <w:numId w:val="12"/>
              </w:numPr>
            </w:pPr>
            <w:r w:rsidRPr="00F82D15">
              <w:t xml:space="preserve">Torque all </w:t>
            </w:r>
            <w:r>
              <w:t>studs</w:t>
            </w:r>
            <w:r w:rsidRPr="00F82D15">
              <w:t xml:space="preserve"> using a standard torque pattern for a round flange.</w:t>
            </w:r>
          </w:p>
          <w:p w14:paraId="3756D29C" w14:textId="77777777" w:rsidR="005E0F6C" w:rsidRPr="00F82D15" w:rsidRDefault="005E0F6C" w:rsidP="009B7C92">
            <w:pPr>
              <w:pStyle w:val="ListParagraph"/>
              <w:numPr>
                <w:ilvl w:val="0"/>
                <w:numId w:val="12"/>
              </w:numPr>
            </w:pPr>
            <w:r w:rsidRPr="00F82D15">
              <w:t xml:space="preserve">Repeat the final torque sequence twice and then go around all the </w:t>
            </w:r>
            <w:r>
              <w:t>studs</w:t>
            </w:r>
            <w:r w:rsidRPr="00F82D15">
              <w:t xml:space="preserve"> at least twice or until there is no movement of the nuts. </w:t>
            </w:r>
            <w:r>
              <w:t>Stop if the flanges go metal-to-metal.</w:t>
            </w:r>
          </w:p>
          <w:p w14:paraId="18DA7335" w14:textId="77777777" w:rsidR="005E0F6C" w:rsidRDefault="005E0F6C" w:rsidP="009B7C92">
            <w:pPr>
              <w:pStyle w:val="ListParagraph"/>
              <w:numPr>
                <w:ilvl w:val="0"/>
                <w:numId w:val="12"/>
              </w:numPr>
            </w:pPr>
            <w:r w:rsidRPr="00F82D15">
              <w:t>Verify the purge turns off.</w:t>
            </w:r>
          </w:p>
          <w:p w14:paraId="0F826524" w14:textId="77777777" w:rsidR="005E0F6C" w:rsidRPr="00973283" w:rsidRDefault="005E0F6C" w:rsidP="005E0F6C">
            <w:pPr>
              <w:rPr>
                <w:rStyle w:val="Strong"/>
                <w:b w:val="0"/>
                <w:bCs w:val="0"/>
              </w:rPr>
            </w:pPr>
          </w:p>
        </w:tc>
        <w:tc>
          <w:tcPr>
            <w:tcW w:w="5531" w:type="dxa"/>
            <w:vMerge/>
            <w:noWrap/>
          </w:tcPr>
          <w:p w14:paraId="186EC1FD" w14:textId="77777777" w:rsidR="005E0F6C" w:rsidRDefault="005E0F6C" w:rsidP="005E0F6C"/>
        </w:tc>
      </w:tr>
      <w:tr w:rsidR="005E0F6C" w:rsidRPr="00D97B1C" w14:paraId="782BA5F9" w14:textId="77777777" w:rsidTr="005E0F6C">
        <w:trPr>
          <w:trHeight w:val="288"/>
        </w:trPr>
        <w:tc>
          <w:tcPr>
            <w:tcW w:w="1081" w:type="dxa"/>
            <w:vMerge/>
          </w:tcPr>
          <w:p w14:paraId="74C8DC68" w14:textId="77777777" w:rsidR="005E0F6C" w:rsidRDefault="005E0F6C" w:rsidP="005E0F6C"/>
        </w:tc>
        <w:tc>
          <w:tcPr>
            <w:tcW w:w="12192" w:type="dxa"/>
            <w:shd w:val="clear" w:color="auto" w:fill="auto"/>
          </w:tcPr>
          <w:p w14:paraId="58BC76E5" w14:textId="77777777" w:rsidR="005E0F6C" w:rsidRDefault="005E0F6C" w:rsidP="005E0F6C">
            <w:r>
              <w:t>9. Pump down the purge line to GV2SA right angle valve.</w:t>
            </w:r>
          </w:p>
          <w:p w14:paraId="512A056F" w14:textId="77777777" w:rsidR="005E0F6C" w:rsidRDefault="005E0F6C" w:rsidP="009B7C92">
            <w:pPr>
              <w:pStyle w:val="ListParagraph"/>
              <w:numPr>
                <w:ilvl w:val="0"/>
                <w:numId w:val="21"/>
              </w:numPr>
            </w:pPr>
            <w:r>
              <w:t>Set the purge software to "Standby".</w:t>
            </w:r>
          </w:p>
          <w:p w14:paraId="541F4FC9" w14:textId="77777777" w:rsidR="005E0F6C" w:rsidRDefault="005E0F6C" w:rsidP="009B7C92">
            <w:pPr>
              <w:pStyle w:val="ListParagraph"/>
              <w:numPr>
                <w:ilvl w:val="0"/>
                <w:numId w:val="21"/>
              </w:numPr>
            </w:pPr>
            <w:r>
              <w:t>Pump down the purge header to the closed right angle valve on GV2SA. Allow the header to pump to the mid E-5 mbar range.</w:t>
            </w:r>
          </w:p>
          <w:p w14:paraId="5044B167" w14:textId="77777777" w:rsidR="005E0F6C" w:rsidRDefault="005E0F6C" w:rsidP="009B7C92">
            <w:pPr>
              <w:pStyle w:val="ListParagraph"/>
              <w:numPr>
                <w:ilvl w:val="0"/>
                <w:numId w:val="21"/>
              </w:numPr>
            </w:pPr>
            <w:r>
              <w:t>Close the pump isolation valve.</w:t>
            </w:r>
          </w:p>
          <w:p w14:paraId="76569F05" w14:textId="77777777" w:rsidR="005E0F6C" w:rsidRDefault="005E0F6C" w:rsidP="005E0F6C"/>
        </w:tc>
        <w:tc>
          <w:tcPr>
            <w:tcW w:w="5531" w:type="dxa"/>
            <w:noWrap/>
          </w:tcPr>
          <w:p w14:paraId="741F8484" w14:textId="77777777" w:rsidR="005E0F6C" w:rsidRDefault="005E0F6C" w:rsidP="005E0F6C"/>
        </w:tc>
      </w:tr>
      <w:tr w:rsidR="005E0F6C" w:rsidRPr="00D97B1C" w14:paraId="1AE65161" w14:textId="77777777" w:rsidTr="005E0F6C">
        <w:trPr>
          <w:trHeight w:val="288"/>
        </w:trPr>
        <w:tc>
          <w:tcPr>
            <w:tcW w:w="1081" w:type="dxa"/>
            <w:vMerge/>
          </w:tcPr>
          <w:p w14:paraId="3D8B428F" w14:textId="77777777" w:rsidR="005E0F6C" w:rsidRDefault="005E0F6C" w:rsidP="005E0F6C"/>
        </w:tc>
        <w:tc>
          <w:tcPr>
            <w:tcW w:w="12192" w:type="dxa"/>
            <w:shd w:val="clear" w:color="auto" w:fill="auto"/>
          </w:tcPr>
          <w:p w14:paraId="22854097" w14:textId="77777777" w:rsidR="005E0F6C" w:rsidRDefault="005E0F6C" w:rsidP="005E0F6C">
            <w:r>
              <w:t>10. While monitoring the GV2SA pressure, slowly open GV2SA right angle valve. If the GV2SA pressure reads at the mid E-4 mbar range or higher, notify the cleanroom supervisor.</w:t>
            </w:r>
          </w:p>
          <w:p w14:paraId="6D0BB61F" w14:textId="77777777" w:rsidR="005E0F6C" w:rsidRDefault="005E0F6C" w:rsidP="005E0F6C"/>
        </w:tc>
        <w:tc>
          <w:tcPr>
            <w:tcW w:w="5531" w:type="dxa"/>
            <w:noWrap/>
          </w:tcPr>
          <w:p w14:paraId="7556B839" w14:textId="77777777" w:rsidR="005E0F6C" w:rsidRDefault="005E0F6C" w:rsidP="005E0F6C">
            <w:r>
              <w:t>[[GV2SA_VacuumOK]] &lt;&lt;YESNO&gt;&gt;</w:t>
            </w:r>
          </w:p>
        </w:tc>
      </w:tr>
      <w:tr w:rsidR="005E0F6C" w:rsidRPr="00D97B1C" w14:paraId="31CE51FA" w14:textId="77777777" w:rsidTr="005E0F6C">
        <w:trPr>
          <w:trHeight w:val="288"/>
        </w:trPr>
        <w:tc>
          <w:tcPr>
            <w:tcW w:w="1081" w:type="dxa"/>
            <w:vMerge/>
          </w:tcPr>
          <w:p w14:paraId="10CCB4A8" w14:textId="77777777" w:rsidR="005E0F6C" w:rsidRDefault="005E0F6C" w:rsidP="005E0F6C"/>
        </w:tc>
        <w:tc>
          <w:tcPr>
            <w:tcW w:w="12192" w:type="dxa"/>
            <w:shd w:val="clear" w:color="auto" w:fill="auto"/>
          </w:tcPr>
          <w:p w14:paraId="183B5046" w14:textId="77777777" w:rsidR="005E0F6C" w:rsidRDefault="005E0F6C" w:rsidP="005E0F6C">
            <w:r>
              <w:t>11. Set the purge software to "Backfill" and slowly backfill GV2SA.</w:t>
            </w:r>
          </w:p>
          <w:p w14:paraId="36834C98" w14:textId="77777777" w:rsidR="005E0F6C" w:rsidRPr="008249D9" w:rsidRDefault="005E0F6C" w:rsidP="005E0F6C">
            <w:pPr>
              <w:rPr>
                <w:rStyle w:val="Strong"/>
                <w:b w:val="0"/>
                <w:bCs w:val="0"/>
              </w:rPr>
            </w:pPr>
          </w:p>
        </w:tc>
        <w:tc>
          <w:tcPr>
            <w:tcW w:w="5531" w:type="dxa"/>
            <w:noWrap/>
          </w:tcPr>
          <w:p w14:paraId="661E41C7" w14:textId="77777777" w:rsidR="005E0F6C" w:rsidRDefault="005E0F6C" w:rsidP="005E0F6C">
            <w:pPr>
              <w:spacing w:line="276" w:lineRule="auto"/>
            </w:pPr>
          </w:p>
        </w:tc>
      </w:tr>
      <w:tr w:rsidR="005E0F6C" w:rsidRPr="00D97B1C" w14:paraId="141F5F1B" w14:textId="77777777" w:rsidTr="005E0F6C">
        <w:trPr>
          <w:trHeight w:val="288"/>
        </w:trPr>
        <w:tc>
          <w:tcPr>
            <w:tcW w:w="1081" w:type="dxa"/>
            <w:vMerge/>
          </w:tcPr>
          <w:p w14:paraId="532B9FC3" w14:textId="77777777" w:rsidR="005E0F6C" w:rsidRDefault="005E0F6C" w:rsidP="005E0F6C"/>
        </w:tc>
        <w:tc>
          <w:tcPr>
            <w:tcW w:w="12192" w:type="dxa"/>
            <w:shd w:val="clear" w:color="auto" w:fill="auto"/>
          </w:tcPr>
          <w:p w14:paraId="4B9CE1AB" w14:textId="77777777" w:rsidR="005E0F6C" w:rsidRDefault="005E0F6C" w:rsidP="005E0F6C">
            <w:r>
              <w:t>12. When GV2SA has been backfilled to the interlock value, change the purge software to "Purge".</w:t>
            </w:r>
          </w:p>
          <w:p w14:paraId="5C8A3130" w14:textId="77777777" w:rsidR="005E0F6C" w:rsidRDefault="005E0F6C" w:rsidP="005E0F6C"/>
        </w:tc>
        <w:tc>
          <w:tcPr>
            <w:tcW w:w="5531" w:type="dxa"/>
            <w:noWrap/>
          </w:tcPr>
          <w:p w14:paraId="3C8DF6FF" w14:textId="77777777" w:rsidR="005E0F6C" w:rsidRDefault="005E0F6C" w:rsidP="005E0F6C">
            <w:pPr>
              <w:spacing w:line="276" w:lineRule="auto"/>
            </w:pPr>
            <w:r>
              <w:t>[[GV2SAPrepComment]] &lt;&lt;COMMENT&gt;&gt;</w:t>
            </w:r>
          </w:p>
          <w:p w14:paraId="2D497871" w14:textId="77777777" w:rsidR="005E0F6C" w:rsidRDefault="005E0F6C" w:rsidP="005E0F6C">
            <w:pPr>
              <w:spacing w:line="276" w:lineRule="auto"/>
            </w:pPr>
            <w:r>
              <w:t>[[GV2SAPrepTime]] &lt;&lt;TIMESTAMP&gt;&gt;</w:t>
            </w:r>
          </w:p>
          <w:p w14:paraId="769E5ECA" w14:textId="77777777" w:rsidR="005E0F6C" w:rsidRDefault="005E0F6C" w:rsidP="005E0F6C">
            <w:pPr>
              <w:spacing w:line="276" w:lineRule="auto"/>
            </w:pPr>
            <w:r>
              <w:t>[[GV2SAPrepTech1]] &lt;&lt;SRFCVP&gt;&gt;</w:t>
            </w:r>
          </w:p>
          <w:p w14:paraId="34A7601F" w14:textId="77777777" w:rsidR="005E0F6C" w:rsidRDefault="005E0F6C" w:rsidP="005E0F6C">
            <w:pPr>
              <w:spacing w:line="276" w:lineRule="auto"/>
            </w:pPr>
          </w:p>
        </w:tc>
      </w:tr>
      <w:tr w:rsidR="005E0F6C" w:rsidRPr="00D97B1C" w14:paraId="01866353" w14:textId="77777777" w:rsidTr="005E0F6C">
        <w:trPr>
          <w:trHeight w:val="288"/>
        </w:trPr>
        <w:tc>
          <w:tcPr>
            <w:tcW w:w="1081" w:type="dxa"/>
            <w:vMerge w:val="restart"/>
          </w:tcPr>
          <w:p w14:paraId="12903A1F" w14:textId="77777777" w:rsidR="005E0F6C" w:rsidRDefault="005E0F6C" w:rsidP="005E0F6C">
            <w:r>
              <w:t>28.</w:t>
            </w:r>
          </w:p>
        </w:tc>
        <w:tc>
          <w:tcPr>
            <w:tcW w:w="12192" w:type="dxa"/>
            <w:shd w:val="clear" w:color="auto" w:fill="auto"/>
          </w:tcPr>
          <w:p w14:paraId="42126A4A" w14:textId="77777777" w:rsidR="005E0F6C" w:rsidRPr="006A3A79" w:rsidRDefault="005E0F6C" w:rsidP="005E0F6C">
            <w:pPr>
              <w:rPr>
                <w:b/>
                <w:u w:val="single"/>
              </w:rPr>
            </w:pPr>
            <w:r w:rsidRPr="006A3A79">
              <w:rPr>
                <w:b/>
                <w:u w:val="single"/>
              </w:rPr>
              <w:t xml:space="preserve">Downstream Gate Valve Sub-Assembly to Cavity 8 Assembly </w:t>
            </w:r>
          </w:p>
          <w:p w14:paraId="5784671B" w14:textId="77777777" w:rsidR="005E0F6C" w:rsidRPr="00F82D15" w:rsidRDefault="005E0F6C" w:rsidP="005E0F6C">
            <w:r>
              <w:t xml:space="preserve">1. </w:t>
            </w:r>
            <w:r w:rsidRPr="00F82D15">
              <w:t>Gather the following components</w:t>
            </w:r>
            <w:r>
              <w:t>. Verify the components are cleaned and ready for installation.</w:t>
            </w:r>
          </w:p>
          <w:p w14:paraId="0D7468EE" w14:textId="77777777" w:rsidR="005E0F6C" w:rsidRPr="00F82D15" w:rsidRDefault="005E0F6C" w:rsidP="009B7C92">
            <w:pPr>
              <w:pStyle w:val="ListParagraph"/>
              <w:numPr>
                <w:ilvl w:val="0"/>
                <w:numId w:val="22"/>
              </w:numPr>
            </w:pPr>
            <w:r w:rsidRPr="00F82D15">
              <w:t xml:space="preserve">2 bellows flange </w:t>
            </w:r>
            <w:r>
              <w:t>alignment blank</w:t>
            </w:r>
            <w:r w:rsidRPr="00F82D15">
              <w:t>s</w:t>
            </w:r>
          </w:p>
          <w:p w14:paraId="45EA1813" w14:textId="77777777" w:rsidR="005E0F6C" w:rsidRPr="00F82D15" w:rsidRDefault="005E0F6C" w:rsidP="009B7C92">
            <w:pPr>
              <w:pStyle w:val="ListParagraph"/>
              <w:numPr>
                <w:ilvl w:val="0"/>
                <w:numId w:val="22"/>
              </w:numPr>
            </w:pPr>
            <w:r w:rsidRPr="00F82D15">
              <w:t xml:space="preserve">1 </w:t>
            </w:r>
            <w:r>
              <w:t>beamline</w:t>
            </w:r>
            <w:r w:rsidRPr="00F82D15">
              <w:t xml:space="preserve"> gasket</w:t>
            </w:r>
          </w:p>
          <w:p w14:paraId="40AA71C9" w14:textId="77777777" w:rsidR="005E0F6C" w:rsidRPr="00F82D15" w:rsidRDefault="005E0F6C" w:rsidP="009B7C92">
            <w:pPr>
              <w:pStyle w:val="ListParagraph"/>
              <w:numPr>
                <w:ilvl w:val="0"/>
                <w:numId w:val="22"/>
              </w:numPr>
            </w:pPr>
            <w:r w:rsidRPr="00F82D15">
              <w:t>4 covered spring clamps</w:t>
            </w:r>
          </w:p>
          <w:p w14:paraId="65DC0089" w14:textId="77777777" w:rsidR="005E0F6C" w:rsidRPr="00F82D15" w:rsidRDefault="005E0F6C" w:rsidP="009B7C92">
            <w:pPr>
              <w:pStyle w:val="ListParagraph"/>
              <w:numPr>
                <w:ilvl w:val="0"/>
                <w:numId w:val="22"/>
              </w:numPr>
            </w:pPr>
            <w:r w:rsidRPr="00F82D15">
              <w:t xml:space="preserve">Fasteners </w:t>
            </w:r>
          </w:p>
          <w:p w14:paraId="440D83C7" w14:textId="77777777" w:rsidR="005E0F6C" w:rsidRDefault="005E0F6C" w:rsidP="009B7C92">
            <w:pPr>
              <w:pStyle w:val="ListParagraph"/>
              <w:numPr>
                <w:ilvl w:val="0"/>
                <w:numId w:val="22"/>
              </w:numPr>
            </w:pPr>
            <w:r>
              <w:t>Retainer clips</w:t>
            </w:r>
          </w:p>
          <w:p w14:paraId="5585345F" w14:textId="77777777" w:rsidR="005E0F6C" w:rsidRDefault="005E0F6C" w:rsidP="009B7C92">
            <w:pPr>
              <w:pStyle w:val="ListParagraph"/>
              <w:numPr>
                <w:ilvl w:val="0"/>
                <w:numId w:val="22"/>
              </w:numPr>
            </w:pPr>
            <w:r>
              <w:t>Wrenches</w:t>
            </w:r>
          </w:p>
          <w:p w14:paraId="7236FA7F" w14:textId="77777777" w:rsidR="005E0F6C" w:rsidRDefault="005E0F6C" w:rsidP="005E0F6C"/>
        </w:tc>
        <w:tc>
          <w:tcPr>
            <w:tcW w:w="5531" w:type="dxa"/>
            <w:vMerge w:val="restart"/>
            <w:noWrap/>
          </w:tcPr>
          <w:p w14:paraId="4234E01C" w14:textId="77777777" w:rsidR="005E0F6C" w:rsidRDefault="005E0F6C" w:rsidP="005E0F6C">
            <w:pPr>
              <w:spacing w:line="276" w:lineRule="auto"/>
            </w:pPr>
          </w:p>
        </w:tc>
      </w:tr>
      <w:tr w:rsidR="005E0F6C" w:rsidRPr="00D97B1C" w14:paraId="2BB8E8C6" w14:textId="77777777" w:rsidTr="005E0F6C">
        <w:trPr>
          <w:trHeight w:val="288"/>
        </w:trPr>
        <w:tc>
          <w:tcPr>
            <w:tcW w:w="1081" w:type="dxa"/>
            <w:vMerge/>
          </w:tcPr>
          <w:p w14:paraId="1B9D0FC4" w14:textId="77777777" w:rsidR="005E0F6C" w:rsidRDefault="005E0F6C" w:rsidP="005E0F6C"/>
        </w:tc>
        <w:tc>
          <w:tcPr>
            <w:tcW w:w="12192" w:type="dxa"/>
            <w:shd w:val="clear" w:color="auto" w:fill="auto"/>
          </w:tcPr>
          <w:p w14:paraId="737296E9" w14:textId="77777777" w:rsidR="005E0F6C" w:rsidRPr="006A3A79" w:rsidRDefault="005E0F6C" w:rsidP="005E0F6C">
            <w:pPr>
              <w:rPr>
                <w:b/>
              </w:rPr>
            </w:pPr>
            <w:r w:rsidRPr="006A3A79">
              <w:rPr>
                <w:b/>
              </w:rPr>
              <w:t>Prepare the Downstream Gate Valve Sub-Assembly (GV2SA) Bellows Flange</w:t>
            </w:r>
          </w:p>
          <w:p w14:paraId="0E1463A5" w14:textId="77777777" w:rsidR="005E0F6C" w:rsidRDefault="005E0F6C" w:rsidP="005E0F6C">
            <w:r>
              <w:t>2. Verify the purge software is set to "Purge".</w:t>
            </w:r>
          </w:p>
          <w:p w14:paraId="3F3F5788" w14:textId="77777777" w:rsidR="005E0F6C" w:rsidRPr="001E397C" w:rsidRDefault="005E0F6C" w:rsidP="005E0F6C"/>
          <w:p w14:paraId="7C0DC4C9" w14:textId="77777777" w:rsidR="005E0F6C" w:rsidRDefault="005E0F6C" w:rsidP="005E0F6C">
            <w:r>
              <w:t xml:space="preserve">3. </w:t>
            </w:r>
            <w:r w:rsidRPr="001E397C">
              <w:t xml:space="preserve">Remove </w:t>
            </w:r>
            <w:r>
              <w:t>the 4</w:t>
            </w:r>
            <w:r w:rsidRPr="001E397C">
              <w:t xml:space="preserve"> studs </w:t>
            </w:r>
            <w:r>
              <w:t xml:space="preserve">indicated in the positions 3, 6, 9, and 12 in the drawing below </w:t>
            </w:r>
            <w:r w:rsidRPr="001E397C">
              <w:t xml:space="preserve">from the </w:t>
            </w:r>
            <w:r>
              <w:t>GV2SA bellows</w:t>
            </w:r>
            <w:r w:rsidRPr="001E397C">
              <w:t xml:space="preserve"> end flange</w:t>
            </w:r>
            <w:r>
              <w:t xml:space="preserve"> in a star pattern</w:t>
            </w:r>
            <w:r w:rsidRPr="001E397C">
              <w:t xml:space="preserve">. </w:t>
            </w:r>
          </w:p>
          <w:p w14:paraId="37433EB1" w14:textId="77777777" w:rsidR="005E0F6C" w:rsidRDefault="005E0F6C" w:rsidP="005E0F6C">
            <w:r>
              <w:t>Then remove the studs in positions 2, 5, 8, and 11 from the GV2SA bellows end flange in a star pattern.</w:t>
            </w:r>
          </w:p>
          <w:p w14:paraId="29C8E6E4" w14:textId="77777777" w:rsidR="005E0F6C" w:rsidRDefault="005E0F6C" w:rsidP="005E0F6C">
            <w:r>
              <w:t xml:space="preserve">The 4 remaining studs shall be located every third hole in the flange. </w:t>
            </w:r>
          </w:p>
          <w:p w14:paraId="1B4E8376" w14:textId="77777777" w:rsidR="005E0F6C" w:rsidRDefault="005E0F6C" w:rsidP="005E0F6C">
            <w:r>
              <w:t>Prepare an IPA dipped Q-tip and remove excess liquid from the Q-tip before cleaning the bolt holes. Clean bolt holes with the IPA dipped Q-tip.</w:t>
            </w:r>
          </w:p>
          <w:p w14:paraId="2E15F60C" w14:textId="77777777" w:rsidR="005E0F6C" w:rsidRDefault="005E0F6C" w:rsidP="005E0F6C">
            <w:r>
              <w:t>Use ionized N2 to spray open bolt holes from both directions to Spec 1 in accordance with the Ionized N2 Parts Cleaning Procedure.</w:t>
            </w:r>
          </w:p>
          <w:p w14:paraId="1B8CFC55" w14:textId="77777777" w:rsidR="005E0F6C" w:rsidRDefault="005E0F6C" w:rsidP="005E0F6C">
            <w:r>
              <w:t>Repeat using ionized N2 to spray open bolt holes from both directions two additional times to Spec 1 to ensure cleanliness before proceeding.</w:t>
            </w:r>
          </w:p>
          <w:p w14:paraId="0AB917C8" w14:textId="77777777" w:rsidR="005E0F6C" w:rsidRDefault="005E0F6C" w:rsidP="005E0F6C"/>
          <w:p w14:paraId="79D21165" w14:textId="77777777" w:rsidR="005E0F6C" w:rsidRDefault="005E0F6C" w:rsidP="005E0F6C">
            <w:r>
              <w:rPr>
                <w:noProof/>
              </w:rPr>
              <w:drawing>
                <wp:inline distT="0" distB="0" distL="0" distR="0" wp14:anchorId="2CEBDB86" wp14:editId="6F516C5C">
                  <wp:extent cx="2743200" cy="288365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2883652"/>
                          </a:xfrm>
                          <a:prstGeom prst="rect">
                            <a:avLst/>
                          </a:prstGeom>
                        </pic:spPr>
                      </pic:pic>
                    </a:graphicData>
                  </a:graphic>
                </wp:inline>
              </w:drawing>
            </w:r>
          </w:p>
          <w:p w14:paraId="0AF2434F" w14:textId="77777777" w:rsidR="005E0F6C" w:rsidRPr="001E397C" w:rsidRDefault="005E0F6C" w:rsidP="005E0F6C"/>
          <w:p w14:paraId="0B0CEBAB" w14:textId="77777777" w:rsidR="005E0F6C" w:rsidRDefault="005E0F6C" w:rsidP="005E0F6C">
            <w:r>
              <w:t xml:space="preserve">4. </w:t>
            </w:r>
            <w:r w:rsidRPr="001E397C">
              <w:t>Install 4 new pre-cl</w:t>
            </w:r>
            <w:r>
              <w:t>eaned [Spec 1] studs in positions 2, 5, 8, and 11 to ensure equal pressure on the gasket. Torque these pre-cleaned studs to 31 ft-lbs.</w:t>
            </w:r>
          </w:p>
          <w:p w14:paraId="09B9BAEB" w14:textId="77777777" w:rsidR="005E0F6C" w:rsidRPr="001E397C" w:rsidRDefault="005E0F6C" w:rsidP="005E0F6C"/>
          <w:p w14:paraId="35447AE6" w14:textId="77777777" w:rsidR="005E0F6C" w:rsidRDefault="005E0F6C" w:rsidP="005E0F6C">
            <w:r>
              <w:t xml:space="preserve">5. </w:t>
            </w:r>
            <w:r w:rsidRPr="001E397C">
              <w:t>Remove final 4 original studs 2 at a time from the flange</w:t>
            </w:r>
            <w:r>
              <w:t xml:space="preserve"> in a star pattern</w:t>
            </w:r>
            <w:r w:rsidRPr="001E397C">
              <w:t xml:space="preserve">. </w:t>
            </w:r>
          </w:p>
          <w:p w14:paraId="1F2BA5DE" w14:textId="77777777" w:rsidR="005E0F6C" w:rsidRDefault="005E0F6C" w:rsidP="005E0F6C">
            <w:r>
              <w:t>Prepare an IPA dipped Q-tip and remove excess liquid from the Q-tip before cleaning the bolt holes. Clean bolt holes with the IPA dipped Q-tip.</w:t>
            </w:r>
          </w:p>
          <w:p w14:paraId="68870718" w14:textId="77777777" w:rsidR="005E0F6C" w:rsidRDefault="005E0F6C" w:rsidP="005E0F6C">
            <w:r>
              <w:t>Use ionized N2 to spray open bolt holes from both directions to Spec 1 in accordance with the Ionized N2 Parts Cleaning Procedure.</w:t>
            </w:r>
          </w:p>
          <w:p w14:paraId="1F280E92" w14:textId="77777777" w:rsidR="005E0F6C" w:rsidRDefault="005E0F6C" w:rsidP="005E0F6C">
            <w:r>
              <w:t>Repeat using ionized N2 to spray open bolt holes from both directions two additional times to Spec 1 to ensure cleanliness before proceeding.</w:t>
            </w:r>
          </w:p>
          <w:p w14:paraId="5EC3AB43" w14:textId="77777777" w:rsidR="005E0F6C" w:rsidRDefault="005E0F6C" w:rsidP="005E0F6C"/>
          <w:p w14:paraId="138E1A56" w14:textId="77777777" w:rsidR="005E0F6C" w:rsidRDefault="005E0F6C" w:rsidP="005E0F6C">
            <w:r>
              <w:t>6. Hold the GV2SA bellows end flange and bellows blank flange tight so that there is no movement of the flanges while studs are being removed.</w:t>
            </w:r>
          </w:p>
          <w:p w14:paraId="4D95056C" w14:textId="77777777" w:rsidR="005E0F6C" w:rsidRDefault="005E0F6C" w:rsidP="005E0F6C">
            <w:r>
              <w:t>Remove the stud in position 5, pulling the stud away from the GV2SA.</w:t>
            </w:r>
          </w:p>
          <w:p w14:paraId="68FDD234" w14:textId="77777777" w:rsidR="005E0F6C" w:rsidRDefault="005E0F6C" w:rsidP="005E0F6C">
            <w:r>
              <w:t>Then remove the stud in position 11, pulling the stud away the GV2SA.</w:t>
            </w:r>
          </w:p>
          <w:p w14:paraId="6C760A27" w14:textId="77777777" w:rsidR="005E0F6C" w:rsidRDefault="005E0F6C" w:rsidP="005E0F6C">
            <w:r>
              <w:t>Then remove the stud in position 2, pulling the stud away the GV2SA.</w:t>
            </w:r>
          </w:p>
          <w:p w14:paraId="07705E47" w14:textId="77777777" w:rsidR="005E0F6C" w:rsidRDefault="005E0F6C" w:rsidP="005E0F6C">
            <w:r>
              <w:t>Then remove the stud in position 8, pulling the stud away the GV2SA.</w:t>
            </w:r>
          </w:p>
          <w:p w14:paraId="7CDD70AD" w14:textId="77777777" w:rsidR="005E0F6C" w:rsidRDefault="005E0F6C" w:rsidP="005E0F6C">
            <w:r>
              <w:t>C</w:t>
            </w:r>
            <w:r w:rsidRPr="001E397C">
              <w:t xml:space="preserve">arefully </w:t>
            </w:r>
            <w:r>
              <w:t xml:space="preserve">and slowly </w:t>
            </w:r>
            <w:r w:rsidRPr="001E397C">
              <w:t>remove the blank and g</w:t>
            </w:r>
            <w:r>
              <w:t xml:space="preserve">asket away from the GV2SA. </w:t>
            </w:r>
          </w:p>
          <w:p w14:paraId="5638A777" w14:textId="77777777" w:rsidR="005E0F6C" w:rsidRDefault="005E0F6C" w:rsidP="005E0F6C">
            <w:r>
              <w:t>Verify the purge starts.</w:t>
            </w:r>
          </w:p>
          <w:p w14:paraId="567D5B91" w14:textId="77777777" w:rsidR="005E0F6C" w:rsidRDefault="005E0F6C" w:rsidP="005E0F6C"/>
          <w:p w14:paraId="222EB3A0" w14:textId="77777777" w:rsidR="005E0F6C" w:rsidRDefault="005E0F6C" w:rsidP="005E0F6C">
            <w:r>
              <w:t xml:space="preserve">7. </w:t>
            </w:r>
            <w:r w:rsidRPr="001E397C">
              <w:t xml:space="preserve">Carefully place an </w:t>
            </w:r>
            <w:r>
              <w:t>alignment blank</w:t>
            </w:r>
            <w:r w:rsidRPr="001E397C">
              <w:t xml:space="preserve"> on the </w:t>
            </w:r>
            <w:r>
              <w:t>bellows</w:t>
            </w:r>
            <w:r w:rsidRPr="001E397C">
              <w:t xml:space="preserve"> flange. Clamp in place with two cleaned spring clamps.</w:t>
            </w:r>
            <w:r>
              <w:t xml:space="preserve"> Open the clamps down and away from the open cavity flange.</w:t>
            </w:r>
          </w:p>
          <w:p w14:paraId="74ADD4D1" w14:textId="77777777" w:rsidR="005E0F6C" w:rsidRDefault="005E0F6C" w:rsidP="005E0F6C"/>
        </w:tc>
        <w:tc>
          <w:tcPr>
            <w:tcW w:w="5531" w:type="dxa"/>
            <w:vMerge/>
            <w:noWrap/>
          </w:tcPr>
          <w:p w14:paraId="4BCA5202" w14:textId="77777777" w:rsidR="005E0F6C" w:rsidRDefault="005E0F6C" w:rsidP="005E0F6C">
            <w:pPr>
              <w:spacing w:line="276" w:lineRule="auto"/>
            </w:pPr>
          </w:p>
        </w:tc>
      </w:tr>
      <w:tr w:rsidR="005E0F6C" w:rsidRPr="00D97B1C" w14:paraId="346091B7" w14:textId="77777777" w:rsidTr="005E0F6C">
        <w:trPr>
          <w:trHeight w:val="288"/>
        </w:trPr>
        <w:tc>
          <w:tcPr>
            <w:tcW w:w="1081" w:type="dxa"/>
            <w:vMerge/>
          </w:tcPr>
          <w:p w14:paraId="6FC6C9CB" w14:textId="77777777" w:rsidR="005E0F6C" w:rsidRDefault="005E0F6C" w:rsidP="005E0F6C"/>
        </w:tc>
        <w:tc>
          <w:tcPr>
            <w:tcW w:w="12192" w:type="dxa"/>
            <w:shd w:val="clear" w:color="auto" w:fill="auto"/>
          </w:tcPr>
          <w:p w14:paraId="38387718" w14:textId="77777777" w:rsidR="005E0F6C" w:rsidRPr="006A3A79" w:rsidRDefault="005E0F6C" w:rsidP="005E0F6C">
            <w:pPr>
              <w:rPr>
                <w:b/>
              </w:rPr>
            </w:pPr>
            <w:r w:rsidRPr="006A3A79">
              <w:rPr>
                <w:b/>
              </w:rPr>
              <w:t>Prepare the Cavity 8 Downstream Flange</w:t>
            </w:r>
          </w:p>
          <w:p w14:paraId="693DA16B" w14:textId="77777777" w:rsidR="005E0F6C" w:rsidRDefault="005E0F6C" w:rsidP="005E0F6C"/>
          <w:p w14:paraId="7C666D92" w14:textId="77777777" w:rsidR="005E0F6C" w:rsidRDefault="005E0F6C" w:rsidP="005E0F6C">
            <w:r>
              <w:t xml:space="preserve">8. </w:t>
            </w:r>
            <w:r w:rsidRPr="00F82D15">
              <w:t xml:space="preserve">Verify the purge software is set to "Purge" for </w:t>
            </w:r>
            <w:r>
              <w:t>the Upstream Purge Line</w:t>
            </w:r>
            <w:r w:rsidRPr="00F82D15">
              <w:t>.</w:t>
            </w:r>
          </w:p>
          <w:p w14:paraId="008662DE" w14:textId="77777777" w:rsidR="005E0F6C" w:rsidRDefault="005E0F6C" w:rsidP="005E0F6C"/>
          <w:p w14:paraId="3E8B969F" w14:textId="77777777" w:rsidR="005E0F6C" w:rsidRDefault="005E0F6C" w:rsidP="005E0F6C">
            <w:r>
              <w:t xml:space="preserve">9. </w:t>
            </w:r>
            <w:r w:rsidRPr="001E397C">
              <w:t xml:space="preserve">Remove </w:t>
            </w:r>
            <w:r>
              <w:t>the 4</w:t>
            </w:r>
            <w:r w:rsidRPr="001E397C">
              <w:t xml:space="preserve"> studs </w:t>
            </w:r>
            <w:r>
              <w:t xml:space="preserve">indicated in positions 3, 6, 9, and 12 in the drawing below </w:t>
            </w:r>
            <w:r w:rsidRPr="001E397C">
              <w:t xml:space="preserve">from the cavity </w:t>
            </w:r>
            <w:r>
              <w:t>downstream</w:t>
            </w:r>
            <w:r w:rsidRPr="001E397C">
              <w:t xml:space="preserve"> end flange</w:t>
            </w:r>
            <w:r>
              <w:t xml:space="preserve"> in a star pattern</w:t>
            </w:r>
            <w:r w:rsidRPr="001E397C">
              <w:t xml:space="preserve">. </w:t>
            </w:r>
          </w:p>
          <w:p w14:paraId="0C1E1F8B" w14:textId="77777777" w:rsidR="005E0F6C" w:rsidRDefault="005E0F6C" w:rsidP="005E0F6C">
            <w:r>
              <w:t>Then remove the studs in positions 2, 5, 8, and 11 from the cavity downstream end flange in a star pattern.</w:t>
            </w:r>
          </w:p>
          <w:p w14:paraId="7AACC4E6" w14:textId="77777777" w:rsidR="005E0F6C" w:rsidRDefault="005E0F6C" w:rsidP="005E0F6C">
            <w:r>
              <w:t xml:space="preserve">The 4 remaining studs shall be located every third hole in the flange. </w:t>
            </w:r>
          </w:p>
          <w:p w14:paraId="510AAE9B" w14:textId="77777777" w:rsidR="005E0F6C" w:rsidRDefault="005E0F6C" w:rsidP="005E0F6C">
            <w:r>
              <w:t>Prepare an IPA dipped Q-tip and remove excess liquid from the Q-tip before cleaning the bolt holes. Clean bolt holes with the IPA dipped Q-tip.</w:t>
            </w:r>
          </w:p>
          <w:p w14:paraId="21D93E50" w14:textId="77777777" w:rsidR="005E0F6C" w:rsidRDefault="005E0F6C" w:rsidP="005E0F6C">
            <w:r>
              <w:t xml:space="preserve">Use ionized N2 to spray open bolt holes from both directions to Spec 1 in accordance with the Ionized N2 Parts Cleaning Procedure. </w:t>
            </w:r>
          </w:p>
          <w:p w14:paraId="263839E9" w14:textId="77777777" w:rsidR="005E0F6C" w:rsidRDefault="005E0F6C" w:rsidP="005E0F6C">
            <w:r>
              <w:t>Repeat using ionized N2 to spray open bolt holes from both directions two additional times to Spec 1 to ensure cleanliness before proceeding.</w:t>
            </w:r>
          </w:p>
          <w:p w14:paraId="561277FC" w14:textId="77777777" w:rsidR="005E0F6C" w:rsidRDefault="005E0F6C" w:rsidP="005E0F6C"/>
          <w:p w14:paraId="1D91DE4F" w14:textId="77777777" w:rsidR="005E0F6C" w:rsidRPr="001E397C" w:rsidRDefault="005E0F6C" w:rsidP="005E0F6C">
            <w:r>
              <w:rPr>
                <w:noProof/>
              </w:rPr>
              <w:drawing>
                <wp:inline distT="0" distB="0" distL="0" distR="0" wp14:anchorId="21B6E69B" wp14:editId="00B9926B">
                  <wp:extent cx="5486400" cy="37148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714819"/>
                          </a:xfrm>
                          <a:prstGeom prst="rect">
                            <a:avLst/>
                          </a:prstGeom>
                        </pic:spPr>
                      </pic:pic>
                    </a:graphicData>
                  </a:graphic>
                </wp:inline>
              </w:drawing>
            </w:r>
          </w:p>
          <w:p w14:paraId="000A356D" w14:textId="77777777" w:rsidR="005E0F6C" w:rsidRDefault="005E0F6C" w:rsidP="005E0F6C">
            <w:r>
              <w:t xml:space="preserve">10. </w:t>
            </w:r>
            <w:r w:rsidRPr="001E397C">
              <w:t>Install 4 new pre-cl</w:t>
            </w:r>
            <w:r>
              <w:t>eaned [Spec 1] studs in positions 2, 5, 8, and 11 in a star pattern to ensure equal pressure on the gasket. Torque these pre-cleaned studs to 31 ft-lbs.</w:t>
            </w:r>
          </w:p>
          <w:p w14:paraId="22B036F8" w14:textId="77777777" w:rsidR="005E0F6C" w:rsidRPr="001E397C" w:rsidRDefault="005E0F6C" w:rsidP="005E0F6C"/>
          <w:p w14:paraId="5D398D8D" w14:textId="77777777" w:rsidR="005E0F6C" w:rsidRDefault="005E0F6C" w:rsidP="005E0F6C">
            <w:r>
              <w:t xml:space="preserve">11. </w:t>
            </w:r>
            <w:r w:rsidRPr="001E397C">
              <w:t>Remove final 4 original studs 2 at a time from the flange</w:t>
            </w:r>
            <w:r>
              <w:t xml:space="preserve"> in a star pattern</w:t>
            </w:r>
            <w:r w:rsidRPr="001E397C">
              <w:t xml:space="preserve">. </w:t>
            </w:r>
          </w:p>
          <w:p w14:paraId="03F85050" w14:textId="77777777" w:rsidR="005E0F6C" w:rsidRDefault="005E0F6C" w:rsidP="005E0F6C">
            <w:r>
              <w:t>Prepare an IPA dipped Q-tip and remove excess liquid from the Q-tip before cleaning the bolt holes. Clean bolt holes with the IPA dipped Q-tip.</w:t>
            </w:r>
          </w:p>
          <w:p w14:paraId="682DCABA" w14:textId="77777777" w:rsidR="005E0F6C" w:rsidRDefault="005E0F6C" w:rsidP="005E0F6C">
            <w:r>
              <w:t>Use ionized N2 to spray open bolt holes from both directions to Spec 1 in accordance with the Ionized N2 Parts Cleaning Procedure.</w:t>
            </w:r>
          </w:p>
          <w:p w14:paraId="3FC72E37" w14:textId="77777777" w:rsidR="005E0F6C" w:rsidRPr="001E397C" w:rsidRDefault="005E0F6C" w:rsidP="005E0F6C">
            <w:r>
              <w:t>Repeat using ionized N2 to spray open bolt holes from both directions two additional times to Spec 1 to ensure cleanliness before proceeding.</w:t>
            </w:r>
          </w:p>
          <w:p w14:paraId="5744DC5B" w14:textId="77777777" w:rsidR="005E0F6C" w:rsidRDefault="005E0F6C" w:rsidP="005E0F6C"/>
          <w:p w14:paraId="07C669E0" w14:textId="77777777" w:rsidR="005E0F6C" w:rsidRDefault="005E0F6C" w:rsidP="005E0F6C">
            <w:r>
              <w:t xml:space="preserve">12. Hold the cavity downstream end flange and </w:t>
            </w:r>
            <w:proofErr w:type="gramStart"/>
            <w:r>
              <w:t>right angle</w:t>
            </w:r>
            <w:proofErr w:type="gramEnd"/>
            <w:r>
              <w:t xml:space="preserve"> valve sub-assembly flange tight so that there is no movement of the flanges while studs are being removed. </w:t>
            </w:r>
          </w:p>
          <w:p w14:paraId="61D86F8B" w14:textId="77777777" w:rsidR="005E0F6C" w:rsidRDefault="005E0F6C" w:rsidP="005E0F6C">
            <w:r>
              <w:t>Remove the stud in position 5, pulling the stud away from the cavity.</w:t>
            </w:r>
          </w:p>
          <w:p w14:paraId="473C180A" w14:textId="77777777" w:rsidR="005E0F6C" w:rsidRDefault="005E0F6C" w:rsidP="005E0F6C">
            <w:r>
              <w:t>Then remove the stud in position 11, pulling the stud away the cavity.</w:t>
            </w:r>
          </w:p>
          <w:p w14:paraId="67730ABA" w14:textId="77777777" w:rsidR="005E0F6C" w:rsidRDefault="005E0F6C" w:rsidP="005E0F6C">
            <w:r>
              <w:t>Then remove the stud in position 2, pulling the stud away the cavity.</w:t>
            </w:r>
          </w:p>
          <w:p w14:paraId="436F6C45" w14:textId="77777777" w:rsidR="005E0F6C" w:rsidRDefault="005E0F6C" w:rsidP="005E0F6C">
            <w:r>
              <w:t>Then remove the stud in position 8, pulling the stud away the cavity.</w:t>
            </w:r>
          </w:p>
          <w:p w14:paraId="24995FB8" w14:textId="77777777" w:rsidR="005E0F6C" w:rsidRDefault="005E0F6C" w:rsidP="005E0F6C">
            <w:r>
              <w:t>C</w:t>
            </w:r>
            <w:r w:rsidRPr="001E397C">
              <w:t xml:space="preserve">arefully </w:t>
            </w:r>
            <w:r>
              <w:t xml:space="preserve">and slowly </w:t>
            </w:r>
            <w:r w:rsidRPr="001E397C">
              <w:t>remove the blank and g</w:t>
            </w:r>
            <w:r>
              <w:t xml:space="preserve">asket away from the cavity. </w:t>
            </w:r>
          </w:p>
          <w:p w14:paraId="2AF9E8B7" w14:textId="77777777" w:rsidR="005E0F6C" w:rsidRDefault="005E0F6C" w:rsidP="005E0F6C">
            <w:r>
              <w:t>Verify the purge starts.</w:t>
            </w:r>
          </w:p>
          <w:p w14:paraId="50618A46" w14:textId="77777777" w:rsidR="005E0F6C" w:rsidRPr="001E397C" w:rsidRDefault="005E0F6C" w:rsidP="005E0F6C"/>
          <w:p w14:paraId="49027872" w14:textId="77777777" w:rsidR="005E0F6C" w:rsidRDefault="005E0F6C" w:rsidP="005E0F6C">
            <w:r>
              <w:t xml:space="preserve">13. </w:t>
            </w:r>
            <w:r w:rsidRPr="001E397C">
              <w:t xml:space="preserve">Carefully place an </w:t>
            </w:r>
            <w:r>
              <w:t>alignment blank</w:t>
            </w:r>
            <w:r w:rsidRPr="001E397C">
              <w:t xml:space="preserve"> on the cavity flange. Verify that the alignment pins on the cavity flange do not </w:t>
            </w:r>
            <w:r>
              <w:t>line</w:t>
            </w:r>
            <w:r w:rsidRPr="001E397C">
              <w:t xml:space="preserve"> up with the alignment pins on the bellows. Clamp in place with two cleaned spring clamps.</w:t>
            </w:r>
            <w:r>
              <w:t xml:space="preserve"> Open the clamps down and away from the cavity.</w:t>
            </w:r>
          </w:p>
          <w:p w14:paraId="7ED37F28" w14:textId="77777777" w:rsidR="005E0F6C" w:rsidRDefault="005E0F6C" w:rsidP="005E0F6C"/>
          <w:p w14:paraId="12C22841" w14:textId="77777777" w:rsidR="005E0F6C" w:rsidRDefault="005E0F6C" w:rsidP="005E0F6C"/>
        </w:tc>
        <w:tc>
          <w:tcPr>
            <w:tcW w:w="5531" w:type="dxa"/>
            <w:vMerge/>
            <w:noWrap/>
          </w:tcPr>
          <w:p w14:paraId="3D8F0FDE" w14:textId="77777777" w:rsidR="005E0F6C" w:rsidRDefault="005E0F6C" w:rsidP="005E0F6C">
            <w:pPr>
              <w:spacing w:line="276" w:lineRule="auto"/>
            </w:pPr>
          </w:p>
        </w:tc>
      </w:tr>
      <w:tr w:rsidR="005E0F6C" w:rsidRPr="00D97B1C" w14:paraId="4859D752" w14:textId="77777777" w:rsidTr="005E0F6C">
        <w:trPr>
          <w:trHeight w:val="288"/>
        </w:trPr>
        <w:tc>
          <w:tcPr>
            <w:tcW w:w="1081" w:type="dxa"/>
            <w:vMerge/>
          </w:tcPr>
          <w:p w14:paraId="77C2D9B1" w14:textId="77777777" w:rsidR="005E0F6C" w:rsidRDefault="005E0F6C" w:rsidP="005E0F6C"/>
        </w:tc>
        <w:tc>
          <w:tcPr>
            <w:tcW w:w="12192" w:type="dxa"/>
            <w:shd w:val="clear" w:color="auto" w:fill="auto"/>
          </w:tcPr>
          <w:p w14:paraId="09264EB2" w14:textId="77777777" w:rsidR="005E0F6C" w:rsidRPr="006A3A79" w:rsidRDefault="005E0F6C" w:rsidP="005E0F6C">
            <w:pPr>
              <w:rPr>
                <w:b/>
              </w:rPr>
            </w:pPr>
            <w:r w:rsidRPr="006A3A79">
              <w:rPr>
                <w:b/>
              </w:rPr>
              <w:t>Align GV2SA Bellows and Cavity End Flange</w:t>
            </w:r>
          </w:p>
          <w:p w14:paraId="1DA5ABA7" w14:textId="77777777" w:rsidR="005E0F6C" w:rsidRDefault="005E0F6C" w:rsidP="005E0F6C">
            <w:r>
              <w:t>14. Slowly slide GV2SA towards the cavity to check flange alignment. The nipples on the alignment blanks should move freely into the indents of the flanges. A slight rotation of the bellows flange can be performed if necessary during the alignment process.</w:t>
            </w:r>
          </w:p>
          <w:p w14:paraId="77B6E6DA" w14:textId="77777777" w:rsidR="005E0F6C" w:rsidRDefault="005E0F6C" w:rsidP="005E0F6C">
            <w:r>
              <w:t>15. Move GV2SA away from the cavity flange.</w:t>
            </w:r>
          </w:p>
          <w:p w14:paraId="3EC33A72" w14:textId="77777777" w:rsidR="005E0F6C" w:rsidRDefault="005E0F6C" w:rsidP="005E0F6C">
            <w:r>
              <w:t>16. Carefully remove the alignment blanks from the cavity and bellows.</w:t>
            </w:r>
          </w:p>
          <w:p w14:paraId="62A60DFD" w14:textId="77777777" w:rsidR="005E0F6C" w:rsidRPr="007E371A" w:rsidRDefault="005E0F6C" w:rsidP="005E0F6C"/>
        </w:tc>
        <w:tc>
          <w:tcPr>
            <w:tcW w:w="5531" w:type="dxa"/>
            <w:vMerge/>
            <w:noWrap/>
          </w:tcPr>
          <w:p w14:paraId="1773964D" w14:textId="77777777" w:rsidR="005E0F6C" w:rsidRDefault="005E0F6C" w:rsidP="005E0F6C">
            <w:pPr>
              <w:spacing w:line="276" w:lineRule="auto"/>
            </w:pPr>
          </w:p>
        </w:tc>
      </w:tr>
      <w:tr w:rsidR="005E0F6C" w:rsidRPr="00D97B1C" w14:paraId="69F3B8EF" w14:textId="77777777" w:rsidTr="005E0F6C">
        <w:trPr>
          <w:trHeight w:val="288"/>
        </w:trPr>
        <w:tc>
          <w:tcPr>
            <w:tcW w:w="1081" w:type="dxa"/>
            <w:vMerge/>
          </w:tcPr>
          <w:p w14:paraId="39A64C57" w14:textId="77777777" w:rsidR="005E0F6C" w:rsidRDefault="005E0F6C" w:rsidP="005E0F6C"/>
        </w:tc>
        <w:tc>
          <w:tcPr>
            <w:tcW w:w="12192" w:type="dxa"/>
            <w:shd w:val="clear" w:color="auto" w:fill="auto"/>
          </w:tcPr>
          <w:p w14:paraId="3BCB807E" w14:textId="77777777" w:rsidR="005E0F6C" w:rsidRPr="006A3A79" w:rsidRDefault="005E0F6C" w:rsidP="005E0F6C">
            <w:pPr>
              <w:rPr>
                <w:b/>
              </w:rPr>
            </w:pPr>
            <w:r w:rsidRPr="006A3A79">
              <w:rPr>
                <w:b/>
              </w:rPr>
              <w:t>Install Cavity to GV2SA Bellows</w:t>
            </w:r>
          </w:p>
          <w:p w14:paraId="090D4847" w14:textId="77777777" w:rsidR="005E0F6C" w:rsidRDefault="005E0F6C" w:rsidP="005E0F6C">
            <w:r>
              <w:t>17. Install the beamline gasket with retaining clips to hold the gasket in place on the bellows flange. Verify the clips are placed in the horizontal position.</w:t>
            </w:r>
          </w:p>
          <w:p w14:paraId="5D9A91D9" w14:textId="77777777" w:rsidR="005E0F6C" w:rsidRDefault="005E0F6C" w:rsidP="005E0F6C">
            <w:r>
              <w:t>18. Slowly slide the cavity back into place against the gasket. Remove the clips.</w:t>
            </w:r>
          </w:p>
          <w:p w14:paraId="0DDA2BAB" w14:textId="77777777" w:rsidR="005E0F6C" w:rsidRDefault="005E0F6C" w:rsidP="005E0F6C">
            <w:r>
              <w:t>19. Hold the flanges tightly together, preventing the flanges from rotating or moving away from each other, until the first 4 studs have been snugged tight with a wrench.</w:t>
            </w:r>
          </w:p>
          <w:p w14:paraId="05C9FFF0" w14:textId="77777777" w:rsidR="005E0F6C" w:rsidRDefault="005E0F6C" w:rsidP="005E0F6C">
            <w:r>
              <w:t>20. Place 4 pre-cleaned [Spec 1] studs in a star pattern in the cavity flange and snug them with a wrench.</w:t>
            </w:r>
          </w:p>
          <w:p w14:paraId="316C523C" w14:textId="77777777" w:rsidR="005E0F6C" w:rsidRDefault="005E0F6C" w:rsidP="005E0F6C">
            <w:r>
              <w:t>21. Place the remaining fasteners on the flange continuing the star pattern and snug all of them with a wrench.</w:t>
            </w:r>
          </w:p>
          <w:p w14:paraId="239B9C8B" w14:textId="77777777" w:rsidR="005E0F6C" w:rsidRDefault="005E0F6C" w:rsidP="005E0F6C">
            <w:r>
              <w:t>22. Torque the fasteners to 15 ft-</w:t>
            </w:r>
            <w:proofErr w:type="spellStart"/>
            <w:r>
              <w:t>lbs</w:t>
            </w:r>
            <w:proofErr w:type="spellEnd"/>
            <w:r>
              <w:t xml:space="preserve"> using a standard </w:t>
            </w:r>
            <w:proofErr w:type="spellStart"/>
            <w:r>
              <w:t>torquing</w:t>
            </w:r>
            <w:proofErr w:type="spellEnd"/>
            <w:r>
              <w:t xml:space="preserve"> pattern for a round flange.</w:t>
            </w:r>
          </w:p>
          <w:p w14:paraId="23D144AF" w14:textId="77777777" w:rsidR="005E0F6C" w:rsidRDefault="005E0F6C" w:rsidP="005E0F6C">
            <w:r>
              <w:t>23. Increase the torque and torque all the fasteners to 31 ft-</w:t>
            </w:r>
            <w:proofErr w:type="spellStart"/>
            <w:r>
              <w:t>lbs</w:t>
            </w:r>
            <w:proofErr w:type="spellEnd"/>
            <w:r>
              <w:t xml:space="preserve"> using a standard </w:t>
            </w:r>
            <w:proofErr w:type="spellStart"/>
            <w:r>
              <w:t>torquing</w:t>
            </w:r>
            <w:proofErr w:type="spellEnd"/>
            <w:r>
              <w:t xml:space="preserve"> pattern for a round flange.</w:t>
            </w:r>
          </w:p>
          <w:p w14:paraId="2E44AC4A" w14:textId="77777777" w:rsidR="005E0F6C" w:rsidRDefault="005E0F6C" w:rsidP="005E0F6C">
            <w:r>
              <w:t>24. Repeat the final torque sequence twice and then go around all of the fasteners at least twice or until there is no movement of the nuts. Verify the purge system turns off.</w:t>
            </w:r>
          </w:p>
          <w:p w14:paraId="1B926E00" w14:textId="77777777" w:rsidR="005E0F6C" w:rsidRDefault="005E0F6C" w:rsidP="005E0F6C">
            <w:r>
              <w:t>25. Install rail locks on the cavity and valve to lock them in place.</w:t>
            </w:r>
          </w:p>
          <w:p w14:paraId="5B92A4AE" w14:textId="77777777" w:rsidR="005E0F6C" w:rsidRPr="007E371A" w:rsidRDefault="005E0F6C" w:rsidP="005E0F6C"/>
        </w:tc>
        <w:tc>
          <w:tcPr>
            <w:tcW w:w="5531" w:type="dxa"/>
            <w:noWrap/>
          </w:tcPr>
          <w:p w14:paraId="23C48745" w14:textId="77777777" w:rsidR="005E0F6C" w:rsidRDefault="005E0F6C" w:rsidP="005E0F6C">
            <w:pPr>
              <w:spacing w:line="276" w:lineRule="auto"/>
            </w:pPr>
            <w:r>
              <w:t>[[CAV8_GV2SAComment]] &lt;&lt;COMMENT&gt;&gt;</w:t>
            </w:r>
          </w:p>
          <w:p w14:paraId="458636A9" w14:textId="77777777" w:rsidR="005E0F6C" w:rsidRDefault="005E0F6C" w:rsidP="005E0F6C">
            <w:pPr>
              <w:spacing w:line="276" w:lineRule="auto"/>
            </w:pPr>
            <w:r>
              <w:t>[[CAV8_GV2SATimeStamp]] &lt;&lt;TIMESTAMP&gt;&gt;</w:t>
            </w:r>
          </w:p>
          <w:p w14:paraId="48EBCE01" w14:textId="77777777" w:rsidR="005E0F6C" w:rsidRDefault="005E0F6C" w:rsidP="005E0F6C">
            <w:pPr>
              <w:spacing w:line="276" w:lineRule="auto"/>
            </w:pPr>
            <w:r>
              <w:t>[[CAV8_GV2SATech1]] &lt;&lt;SRFCVP&gt;&gt;</w:t>
            </w:r>
          </w:p>
          <w:p w14:paraId="194AE9B0" w14:textId="77777777" w:rsidR="005E0F6C" w:rsidRDefault="005E0F6C" w:rsidP="005E0F6C">
            <w:pPr>
              <w:spacing w:line="276" w:lineRule="auto"/>
            </w:pPr>
            <w:r>
              <w:t>[[CAV8_GV2SATech2]] &lt;&lt;SRFCVP&gt;&gt;</w:t>
            </w:r>
          </w:p>
        </w:tc>
      </w:tr>
    </w:tbl>
    <w:p w14:paraId="460AAB46" w14:textId="77777777" w:rsidR="005E0F6C" w:rsidRDefault="005E0F6C" w:rsidP="005E0F6C">
      <w:pPr>
        <w:spacing w:after="200" w:line="276" w:lineRule="auto"/>
      </w:pPr>
    </w:p>
    <w:p w14:paraId="22597F56" w14:textId="77777777" w:rsidR="005E0F6C" w:rsidRDefault="005E0F6C" w:rsidP="005E0F6C">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716"/>
        <w:gridCol w:w="10007"/>
        <w:gridCol w:w="2227"/>
      </w:tblGrid>
      <w:tr w:rsidR="005E0F6C" w:rsidRPr="00D97B1C" w14:paraId="2F196BAE" w14:textId="77777777" w:rsidTr="002D37EC">
        <w:trPr>
          <w:trHeight w:val="288"/>
        </w:trPr>
        <w:tc>
          <w:tcPr>
            <w:tcW w:w="716" w:type="dxa"/>
          </w:tcPr>
          <w:p w14:paraId="5E76D717" w14:textId="77777777" w:rsidR="005E0F6C" w:rsidRPr="00300BDA" w:rsidRDefault="005E0F6C" w:rsidP="005E0F6C">
            <w:pPr>
              <w:jc w:val="center"/>
            </w:pPr>
            <w:r w:rsidRPr="00300BDA">
              <w:t>Step No.</w:t>
            </w:r>
          </w:p>
        </w:tc>
        <w:tc>
          <w:tcPr>
            <w:tcW w:w="10007" w:type="dxa"/>
            <w:shd w:val="clear" w:color="auto" w:fill="auto"/>
          </w:tcPr>
          <w:p w14:paraId="102666D3" w14:textId="77777777" w:rsidR="005E0F6C" w:rsidRPr="00F82D15" w:rsidRDefault="005E0F6C" w:rsidP="005E0F6C">
            <w:r w:rsidRPr="00F82D15">
              <w:t>Instructions</w:t>
            </w:r>
          </w:p>
        </w:tc>
        <w:tc>
          <w:tcPr>
            <w:tcW w:w="2227" w:type="dxa"/>
            <w:noWrap/>
          </w:tcPr>
          <w:p w14:paraId="2C435B7C" w14:textId="77777777" w:rsidR="005E0F6C" w:rsidRPr="00D97B1C" w:rsidRDefault="005E0F6C" w:rsidP="005E0F6C">
            <w:r w:rsidRPr="00D97B1C">
              <w:t>Data Input</w:t>
            </w:r>
          </w:p>
        </w:tc>
      </w:tr>
      <w:tr w:rsidR="005E0F6C" w:rsidRPr="00D97B1C" w14:paraId="5859CB3F" w14:textId="77777777" w:rsidTr="002D37EC">
        <w:trPr>
          <w:trHeight w:val="288"/>
        </w:trPr>
        <w:tc>
          <w:tcPr>
            <w:tcW w:w="716" w:type="dxa"/>
          </w:tcPr>
          <w:p w14:paraId="7D44BE8F" w14:textId="77777777" w:rsidR="005E0F6C" w:rsidRPr="00300BDA" w:rsidRDefault="005E0F6C" w:rsidP="005E0F6C">
            <w:r w:rsidRPr="00511B4D">
              <w:t>29</w:t>
            </w:r>
            <w:r w:rsidRPr="00300BDA">
              <w:t>.</w:t>
            </w:r>
          </w:p>
        </w:tc>
        <w:tc>
          <w:tcPr>
            <w:tcW w:w="10007" w:type="dxa"/>
            <w:shd w:val="clear" w:color="auto" w:fill="auto"/>
          </w:tcPr>
          <w:p w14:paraId="514F77AC" w14:textId="77777777" w:rsidR="005E0F6C" w:rsidRPr="006A3A79" w:rsidRDefault="005E0F6C" w:rsidP="005E0F6C">
            <w:pPr>
              <w:rPr>
                <w:b/>
                <w:u w:val="single"/>
              </w:rPr>
            </w:pPr>
            <w:r>
              <w:rPr>
                <w:b/>
                <w:u w:val="single"/>
              </w:rPr>
              <w:t>Remove</w:t>
            </w:r>
            <w:r w:rsidRPr="006A3A79">
              <w:rPr>
                <w:b/>
                <w:u w:val="single"/>
              </w:rPr>
              <w:t xml:space="preserve"> </w:t>
            </w:r>
            <w:r>
              <w:rPr>
                <w:b/>
                <w:u w:val="single"/>
              </w:rPr>
              <w:t>Downstream</w:t>
            </w:r>
            <w:r w:rsidRPr="006A3A79">
              <w:rPr>
                <w:b/>
                <w:u w:val="single"/>
              </w:rPr>
              <w:t xml:space="preserve"> </w:t>
            </w:r>
            <w:r>
              <w:rPr>
                <w:b/>
                <w:u w:val="single"/>
              </w:rPr>
              <w:t>Purge Line</w:t>
            </w:r>
          </w:p>
          <w:p w14:paraId="70AEE7E9" w14:textId="77777777" w:rsidR="005E0F6C" w:rsidRDefault="005E0F6C" w:rsidP="005E0F6C"/>
          <w:p w14:paraId="0103BB1A" w14:textId="77777777" w:rsidR="005E0F6C" w:rsidRDefault="005E0F6C" w:rsidP="005E0F6C">
            <w:r>
              <w:t xml:space="preserve">1. Verify the Upstream Purge Line is set to "Purge" </w:t>
            </w:r>
          </w:p>
          <w:p w14:paraId="072D85D4" w14:textId="77777777" w:rsidR="005E0F6C" w:rsidRDefault="005E0F6C" w:rsidP="005E0F6C"/>
          <w:p w14:paraId="7873BE06" w14:textId="77777777" w:rsidR="005E0F6C" w:rsidRDefault="005E0F6C" w:rsidP="005E0F6C">
            <w:r>
              <w:t xml:space="preserve">2. </w:t>
            </w:r>
            <w:r w:rsidRPr="00F82D15">
              <w:t xml:space="preserve">Set the </w:t>
            </w:r>
            <w:r>
              <w:t xml:space="preserve">downstream </w:t>
            </w:r>
            <w:r w:rsidRPr="00F82D15">
              <w:t xml:space="preserve">purge software to "Standby" state for </w:t>
            </w:r>
            <w:r>
              <w:t>the Purge Line connected to the GV2SA.</w:t>
            </w:r>
          </w:p>
          <w:p w14:paraId="0B4DF7BD" w14:textId="77777777" w:rsidR="005E0F6C" w:rsidRDefault="005E0F6C" w:rsidP="005E0F6C">
            <w:r>
              <w:t>3. Close the Downstream Purge Line Spool valve.</w:t>
            </w:r>
          </w:p>
          <w:p w14:paraId="4925B9CB" w14:textId="77777777" w:rsidR="005E0F6C" w:rsidRDefault="005E0F6C" w:rsidP="005E0F6C">
            <w:r>
              <w:t>4. Slowly close the GV2</w:t>
            </w:r>
            <w:r w:rsidRPr="00F82D15">
              <w:t>SA right angle valve.</w:t>
            </w:r>
            <w:r>
              <w:t xml:space="preserve"> </w:t>
            </w:r>
            <w:r w:rsidRPr="00F82D15">
              <w:t>Leav</w:t>
            </w:r>
            <w:r>
              <w:t>e the downstream gate valve open.</w:t>
            </w:r>
          </w:p>
          <w:p w14:paraId="47557A0F" w14:textId="77777777" w:rsidR="005E0F6C" w:rsidRDefault="005E0F6C" w:rsidP="005E0F6C">
            <w:r>
              <w:t xml:space="preserve">5. </w:t>
            </w:r>
            <w:r w:rsidRPr="00F82D15">
              <w:t>Remove the purge system hose from GV</w:t>
            </w:r>
            <w:r>
              <w:t>2</w:t>
            </w:r>
            <w:r w:rsidRPr="00F82D15">
              <w:t>SA.</w:t>
            </w:r>
          </w:p>
          <w:p w14:paraId="35387F12" w14:textId="77777777" w:rsidR="005E0F6C" w:rsidRDefault="005E0F6C" w:rsidP="005E0F6C">
            <w:r>
              <w:t>6. Put a blank on the Spool using the same gasket and all of the fasteners.</w:t>
            </w:r>
          </w:p>
          <w:p w14:paraId="536FA569" w14:textId="77777777" w:rsidR="005E0F6C" w:rsidRDefault="005E0F6C" w:rsidP="005E0F6C"/>
          <w:p w14:paraId="7D299F1B" w14:textId="77777777" w:rsidR="005E0F6C" w:rsidRPr="00F82D15" w:rsidRDefault="005E0F6C" w:rsidP="005E0F6C"/>
        </w:tc>
        <w:tc>
          <w:tcPr>
            <w:tcW w:w="2227" w:type="dxa"/>
            <w:noWrap/>
          </w:tcPr>
          <w:p w14:paraId="40C9D993" w14:textId="14084F42" w:rsidR="005E0F6C" w:rsidRDefault="005E0F6C" w:rsidP="005E0F6C">
            <w:r>
              <w:t>[[</w:t>
            </w:r>
            <w:r w:rsidR="002D37EC" w:rsidRPr="002D37EC">
              <w:t>GV2SA_RAV_PurgeLine_Closed</w:t>
            </w:r>
            <w:r>
              <w:t>]] &lt;&lt;YESNO&gt;&gt;</w:t>
            </w:r>
          </w:p>
          <w:p w14:paraId="1AACC588" w14:textId="309A5317" w:rsidR="005E0F6C" w:rsidRDefault="005E0F6C" w:rsidP="005E0F6C">
            <w:r>
              <w:t>[[</w:t>
            </w:r>
            <w:proofErr w:type="spellStart"/>
            <w:r>
              <w:t>DownstreamHoseRemoved</w:t>
            </w:r>
            <w:proofErr w:type="spellEnd"/>
            <w:r>
              <w:t>]] &lt;&lt;YESNO&gt;&gt;</w:t>
            </w:r>
          </w:p>
          <w:p w14:paraId="71229FCF" w14:textId="77777777" w:rsidR="005E0F6C" w:rsidRDefault="005E0F6C" w:rsidP="005E0F6C"/>
        </w:tc>
      </w:tr>
      <w:tr w:rsidR="005E0F6C" w:rsidRPr="00D97B1C" w14:paraId="60351FD9" w14:textId="77777777" w:rsidTr="002D37EC">
        <w:trPr>
          <w:trHeight w:val="288"/>
        </w:trPr>
        <w:tc>
          <w:tcPr>
            <w:tcW w:w="716" w:type="dxa"/>
          </w:tcPr>
          <w:p w14:paraId="07D72441" w14:textId="77777777" w:rsidR="005E0F6C" w:rsidRPr="00300BDA" w:rsidRDefault="005E0F6C" w:rsidP="005E0F6C">
            <w:r>
              <w:t>30.</w:t>
            </w:r>
          </w:p>
        </w:tc>
        <w:tc>
          <w:tcPr>
            <w:tcW w:w="10007" w:type="dxa"/>
            <w:shd w:val="clear" w:color="auto" w:fill="auto"/>
          </w:tcPr>
          <w:p w14:paraId="63968875" w14:textId="77777777" w:rsidR="005E0F6C" w:rsidRPr="006A3A79" w:rsidRDefault="005E0F6C" w:rsidP="005E0F6C">
            <w:pPr>
              <w:rPr>
                <w:b/>
                <w:u w:val="single"/>
              </w:rPr>
            </w:pPr>
            <w:r>
              <w:rPr>
                <w:b/>
                <w:u w:val="single"/>
              </w:rPr>
              <w:t>Install NEG Pump</w:t>
            </w:r>
          </w:p>
          <w:p w14:paraId="20FDEF36" w14:textId="77777777" w:rsidR="005E0F6C" w:rsidRDefault="005E0F6C" w:rsidP="005E0F6C">
            <w:r>
              <w:t>If the NEG is not already installed on the GV2SA, then install the NEG with the following steps. A blank should be installed on the GV2SA at the location where the NEG shall be installed.</w:t>
            </w:r>
          </w:p>
          <w:p w14:paraId="48CEA403" w14:textId="77777777" w:rsidR="005E0F6C" w:rsidRDefault="005E0F6C" w:rsidP="005E0F6C"/>
          <w:p w14:paraId="3A76E62D" w14:textId="77777777" w:rsidR="005E0F6C" w:rsidRDefault="005E0F6C" w:rsidP="005E0F6C">
            <w:r>
              <w:t xml:space="preserve">1. Verify the NEG has already been conditioned and had two activation cycles in accordance with L2HE-PR-CLNRM-NEG-PREP. </w:t>
            </w:r>
          </w:p>
          <w:p w14:paraId="7E691314" w14:textId="77777777" w:rsidR="005E0F6C" w:rsidRDefault="005E0F6C" w:rsidP="005E0F6C"/>
          <w:p w14:paraId="200DD217" w14:textId="77777777" w:rsidR="005E0F6C" w:rsidRPr="00F82D15" w:rsidRDefault="005E0F6C" w:rsidP="005E0F6C">
            <w:r>
              <w:t xml:space="preserve">2. </w:t>
            </w:r>
            <w:r w:rsidRPr="00F82D15">
              <w:t xml:space="preserve">Verify the purge software is set to "Purge" for </w:t>
            </w:r>
            <w:r>
              <w:t>the Upstream Purge Line</w:t>
            </w:r>
            <w:r w:rsidRPr="00F82D15">
              <w:t>.</w:t>
            </w:r>
          </w:p>
          <w:p w14:paraId="4D417E84" w14:textId="77777777" w:rsidR="005E0F6C" w:rsidRDefault="005E0F6C" w:rsidP="005E0F6C"/>
          <w:p w14:paraId="649F76B3" w14:textId="77777777" w:rsidR="005E0F6C" w:rsidRDefault="005E0F6C" w:rsidP="005E0F6C">
            <w:r>
              <w:t>3. Remove 4 studs from the blank flange where the NEG will be installed in a star pattern.</w:t>
            </w:r>
          </w:p>
          <w:p w14:paraId="5499AEAE" w14:textId="77777777" w:rsidR="005E0F6C" w:rsidRDefault="005E0F6C" w:rsidP="005E0F6C">
            <w:r>
              <w:t>Prepare an IPA dipped Q-tip and remove excess liquid from the Q-tip before cleaning the bolt holes. Clean bolt holes with the IPA dipped Q-tip.</w:t>
            </w:r>
          </w:p>
          <w:p w14:paraId="26CF3A81" w14:textId="77777777" w:rsidR="005E0F6C" w:rsidRDefault="005E0F6C" w:rsidP="005E0F6C">
            <w:r>
              <w:t>Use ionized N2 to spray open bolt holes from both directions to Spec 1 in accordance with the Ionized N2 Parts Cleaning Procedure. Repeat using ionized N2 to spray open bolt holes from both directions two additional times to Spec 1 to ensure cleanliness before proceeding.</w:t>
            </w:r>
          </w:p>
          <w:p w14:paraId="770432EA" w14:textId="77777777" w:rsidR="005E0F6C" w:rsidRDefault="005E0F6C" w:rsidP="005E0F6C"/>
          <w:p w14:paraId="772222DB" w14:textId="77777777" w:rsidR="005E0F6C" w:rsidRDefault="005E0F6C" w:rsidP="005E0F6C">
            <w:r>
              <w:t xml:space="preserve">8. </w:t>
            </w:r>
            <w:r w:rsidRPr="00F82D15">
              <w:t xml:space="preserve">Install </w:t>
            </w:r>
            <w:r>
              <w:t>2</w:t>
            </w:r>
            <w:r w:rsidRPr="00F82D15">
              <w:t xml:space="preserve"> pre-cleaned [Spec 1] </w:t>
            </w:r>
            <w:r>
              <w:t>studs</w:t>
            </w:r>
            <w:r w:rsidRPr="00F82D15">
              <w:t xml:space="preserve"> in open holes </w:t>
            </w:r>
            <w:r>
              <w:t xml:space="preserve">and torque to </w:t>
            </w:r>
            <w:r w:rsidRPr="003772ED">
              <w:t>120 in-lbs.</w:t>
            </w:r>
          </w:p>
          <w:p w14:paraId="73A02278" w14:textId="77777777" w:rsidR="005E0F6C" w:rsidRDefault="005E0F6C" w:rsidP="005E0F6C"/>
          <w:p w14:paraId="6157399F" w14:textId="77777777" w:rsidR="005E0F6C" w:rsidRDefault="005E0F6C" w:rsidP="005E0F6C">
            <w:r>
              <w:t xml:space="preserve">9. </w:t>
            </w:r>
            <w:r w:rsidRPr="00834FC4">
              <w:t xml:space="preserve">Continue to remove </w:t>
            </w:r>
            <w:r>
              <w:t xml:space="preserve">all remaining </w:t>
            </w:r>
            <w:r w:rsidRPr="00834FC4">
              <w:t xml:space="preserve">original </w:t>
            </w:r>
            <w:r>
              <w:t>stud</w:t>
            </w:r>
            <w:r w:rsidRPr="00834FC4">
              <w:t xml:space="preserve">s on the </w:t>
            </w:r>
            <w:r>
              <w:t>blank</w:t>
            </w:r>
            <w:r w:rsidRPr="00834FC4">
              <w:t xml:space="preserve"> flange </w:t>
            </w:r>
            <w:r>
              <w:t>in a star pattern, until only the two pre-cleaned studs remain installed</w:t>
            </w:r>
            <w:r w:rsidRPr="00834FC4">
              <w:t>.</w:t>
            </w:r>
          </w:p>
          <w:p w14:paraId="6A4A757B" w14:textId="77777777" w:rsidR="005E0F6C" w:rsidRDefault="005E0F6C" w:rsidP="005E0F6C">
            <w:r>
              <w:t>Prepare an IPA dipped Q-tip and remove excess liquid from the Q-tip before cleaning the bolt holes. Clean bolt holes with the IPA dipped Q-tip.</w:t>
            </w:r>
          </w:p>
          <w:p w14:paraId="4589DF07" w14:textId="77777777" w:rsidR="005E0F6C" w:rsidRDefault="005E0F6C" w:rsidP="005E0F6C">
            <w:r>
              <w:t xml:space="preserve">Use ionized N2 to spray open bolt holes from both directions to Spec 1 in accordance with the Ionized N2 Parts Cleaning Procedure. Repeat using ionized N2 to spray open bolt holes from both directions two additional times to Spec 1 to ensure cleanliness before proceeding. </w:t>
            </w:r>
          </w:p>
          <w:p w14:paraId="553DE63C" w14:textId="77777777" w:rsidR="005E0F6C" w:rsidRDefault="005E0F6C" w:rsidP="005E0F6C"/>
          <w:p w14:paraId="42B66BB5" w14:textId="77777777" w:rsidR="005E0F6C" w:rsidRDefault="005E0F6C" w:rsidP="005E0F6C">
            <w:r>
              <w:t>10. Hold the flanges tight so that there is no movement of the flanges while studs are being removed.</w:t>
            </w:r>
          </w:p>
          <w:p w14:paraId="6B4EC569" w14:textId="77777777" w:rsidR="005E0F6C" w:rsidRDefault="005E0F6C" w:rsidP="005E0F6C">
            <w:r w:rsidRPr="00F82D15">
              <w:t xml:space="preserve">Remove </w:t>
            </w:r>
            <w:r>
              <w:t>the pre-cleaned</w:t>
            </w:r>
            <w:r w:rsidRPr="00F82D15">
              <w:t xml:space="preserve"> </w:t>
            </w:r>
            <w:r>
              <w:t>studs one at a time. Pull studs away from the GV2SA.</w:t>
            </w:r>
          </w:p>
          <w:p w14:paraId="47F831FF" w14:textId="77777777" w:rsidR="005E0F6C" w:rsidRDefault="005E0F6C" w:rsidP="005E0F6C">
            <w:r>
              <w:t xml:space="preserve">Carefully and slowly </w:t>
            </w:r>
            <w:r w:rsidRPr="00F82D15">
              <w:t xml:space="preserve">remove </w:t>
            </w:r>
            <w:r>
              <w:t>the blank and gasket</w:t>
            </w:r>
            <w:r w:rsidRPr="00F82D15">
              <w:t xml:space="preserve"> </w:t>
            </w:r>
            <w:r>
              <w:t xml:space="preserve">away </w:t>
            </w:r>
            <w:r w:rsidRPr="00F82D15">
              <w:t xml:space="preserve">from </w:t>
            </w:r>
            <w:r>
              <w:t>the GV2SA</w:t>
            </w:r>
            <w:r w:rsidRPr="00F82D15">
              <w:t>.</w:t>
            </w:r>
          </w:p>
          <w:p w14:paraId="17A2F05C" w14:textId="77777777" w:rsidR="005E0F6C" w:rsidRDefault="005E0F6C" w:rsidP="005E0F6C">
            <w:r w:rsidRPr="00F82D15">
              <w:t>Verify the purge starts.</w:t>
            </w:r>
          </w:p>
          <w:p w14:paraId="60EBC266" w14:textId="77777777" w:rsidR="005E0F6C" w:rsidRDefault="005E0F6C" w:rsidP="005E0F6C"/>
          <w:p w14:paraId="4F8DC01C" w14:textId="77777777" w:rsidR="005E0F6C" w:rsidRDefault="005E0F6C" w:rsidP="005E0F6C">
            <w:r w:rsidRPr="005C1966">
              <w:t>1</w:t>
            </w:r>
            <w:r>
              <w:t>1</w:t>
            </w:r>
            <w:r w:rsidRPr="005C1966">
              <w:t>.</w:t>
            </w:r>
            <w:r>
              <w:t xml:space="preserve"> Install the gasket with retaining clips to hold the gasket in place. Verify the clips are placed in the horizontal position.</w:t>
            </w:r>
          </w:p>
          <w:p w14:paraId="0C0FD215" w14:textId="77777777" w:rsidR="005E0F6C" w:rsidRDefault="005E0F6C" w:rsidP="005E0F6C"/>
          <w:p w14:paraId="55FB3649" w14:textId="77777777" w:rsidR="005E0F6C" w:rsidRDefault="005E0F6C" w:rsidP="005E0F6C">
            <w:r>
              <w:t>12. Align the NEG pump to the GV2SA flange with the capped sensor port on the NEG pump facing "down" with reference to beamline installation as shown in the image below. This is a known and acceptable deviation from the drawing F10127865 Rev. B Detail D.</w:t>
            </w:r>
          </w:p>
          <w:p w14:paraId="215E7360" w14:textId="77777777" w:rsidR="005E0F6C" w:rsidRDefault="005E0F6C" w:rsidP="005E0F6C">
            <w:r>
              <w:rPr>
                <w:noProof/>
              </w:rPr>
              <w:drawing>
                <wp:inline distT="0" distB="0" distL="0" distR="0" wp14:anchorId="6A32B8A2" wp14:editId="36E20DAC">
                  <wp:extent cx="6208395" cy="240982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8395" cy="2409825"/>
                          </a:xfrm>
                          <a:prstGeom prst="rect">
                            <a:avLst/>
                          </a:prstGeom>
                        </pic:spPr>
                      </pic:pic>
                    </a:graphicData>
                  </a:graphic>
                </wp:inline>
              </w:drawing>
            </w:r>
          </w:p>
          <w:p w14:paraId="3F7CF015" w14:textId="77777777" w:rsidR="005E0F6C" w:rsidRDefault="005E0F6C" w:rsidP="005E0F6C"/>
          <w:p w14:paraId="37133709" w14:textId="77777777" w:rsidR="005E0F6C" w:rsidRDefault="005E0F6C" w:rsidP="005E0F6C">
            <w:r>
              <w:t>13. Slowly move the NEG pump into place, and remove the gasket clips and install 2 pre-cleaned [Spec 1] studs in a star pattern to secure the NEG pump. Hold the flanges tight to prevent motion of the flanges while installing the studs. Snug studs with a wrench.</w:t>
            </w:r>
          </w:p>
          <w:p w14:paraId="77333333" w14:textId="77777777" w:rsidR="005E0F6C" w:rsidRDefault="005E0F6C" w:rsidP="005E0F6C"/>
          <w:p w14:paraId="0240310E" w14:textId="77777777" w:rsidR="005E0F6C" w:rsidRDefault="005E0F6C" w:rsidP="005E0F6C">
            <w:r>
              <w:t>14. Install remaining 4 studs in pairs continuing the star pattern and snug with wrench.</w:t>
            </w:r>
          </w:p>
          <w:p w14:paraId="73A68D92" w14:textId="77777777" w:rsidR="005E0F6C" w:rsidRDefault="005E0F6C" w:rsidP="005E0F6C"/>
          <w:p w14:paraId="57920FAD" w14:textId="77777777" w:rsidR="005E0F6C" w:rsidRDefault="005E0F6C" w:rsidP="005E0F6C">
            <w:r>
              <w:t>15. Torque all fasteners to 60 in-</w:t>
            </w:r>
            <w:proofErr w:type="spellStart"/>
            <w:r>
              <w:t>lbs</w:t>
            </w:r>
            <w:proofErr w:type="spellEnd"/>
            <w:r>
              <w:t xml:space="preserve"> using a standard torque pattern for a round flange.</w:t>
            </w:r>
          </w:p>
          <w:p w14:paraId="19705783" w14:textId="77777777" w:rsidR="005E0F6C" w:rsidRDefault="005E0F6C" w:rsidP="005E0F6C"/>
          <w:p w14:paraId="05D9F324" w14:textId="77777777" w:rsidR="005E0F6C" w:rsidRDefault="005E0F6C" w:rsidP="005E0F6C">
            <w:r>
              <w:t>16. Increase the torque wrench setting to 120 in-</w:t>
            </w:r>
            <w:proofErr w:type="spellStart"/>
            <w:r>
              <w:t>lbs</w:t>
            </w:r>
            <w:proofErr w:type="spellEnd"/>
            <w:r>
              <w:t xml:space="preserve"> and torque all fasteners using a standard torque pattern for a round flange.</w:t>
            </w:r>
          </w:p>
          <w:p w14:paraId="1551688C" w14:textId="77777777" w:rsidR="005E0F6C" w:rsidRDefault="005E0F6C" w:rsidP="005E0F6C"/>
          <w:p w14:paraId="6F248CBC" w14:textId="77777777" w:rsidR="005E0F6C" w:rsidRDefault="005E0F6C" w:rsidP="005E0F6C">
            <w:r>
              <w:t>17. Repeat the final torque sequence twice and then go around all the fasteners at least twice or until there is no movement of the nuts. Verify the purge stops.</w:t>
            </w:r>
          </w:p>
          <w:p w14:paraId="68380C3E" w14:textId="77777777" w:rsidR="005E0F6C" w:rsidRDefault="005E0F6C" w:rsidP="005E0F6C">
            <w:pPr>
              <w:rPr>
                <w:b/>
                <w:u w:val="single"/>
              </w:rPr>
            </w:pPr>
          </w:p>
        </w:tc>
        <w:tc>
          <w:tcPr>
            <w:tcW w:w="2227" w:type="dxa"/>
            <w:noWrap/>
          </w:tcPr>
          <w:p w14:paraId="493AA1C8" w14:textId="77777777" w:rsidR="005E0F6C" w:rsidRDefault="005E0F6C" w:rsidP="005E0F6C">
            <w:r>
              <w:t>[[</w:t>
            </w:r>
            <w:proofErr w:type="spellStart"/>
            <w:r>
              <w:t>NEGPumpInstalled</w:t>
            </w:r>
            <w:proofErr w:type="spellEnd"/>
            <w:r>
              <w:t>]] &lt;&lt;YESNO&gt;&gt;</w:t>
            </w:r>
          </w:p>
          <w:p w14:paraId="695D47C7" w14:textId="77777777" w:rsidR="005E0F6C" w:rsidRDefault="005E0F6C" w:rsidP="005E0F6C"/>
          <w:p w14:paraId="3A977A21" w14:textId="77777777" w:rsidR="005E0F6C" w:rsidRDefault="005E0F6C" w:rsidP="005E0F6C">
            <w:r>
              <w:t>[[</w:t>
            </w:r>
            <w:proofErr w:type="spellStart"/>
            <w:r>
              <w:t>NEGPumpComment</w:t>
            </w:r>
            <w:proofErr w:type="spellEnd"/>
            <w:r>
              <w:t>]] &lt;&lt;COMMENT&gt;&gt;</w:t>
            </w:r>
          </w:p>
        </w:tc>
      </w:tr>
    </w:tbl>
    <w:p w14:paraId="7113BC31" w14:textId="77777777" w:rsidR="005E0F6C" w:rsidRDefault="005E0F6C" w:rsidP="005E0F6C">
      <w:pPr>
        <w:spacing w:after="200" w:line="276" w:lineRule="auto"/>
      </w:pPr>
    </w:p>
    <w:p w14:paraId="1D27A761" w14:textId="77777777" w:rsidR="005E0F6C" w:rsidRDefault="005E0F6C" w:rsidP="005E0F6C">
      <w:pPr>
        <w:spacing w:after="200" w:line="276" w:lineRule="auto"/>
      </w:pPr>
      <w:r>
        <w:br w:type="page"/>
      </w:r>
    </w:p>
    <w:p w14:paraId="154CE638" w14:textId="77777777" w:rsidR="005E0F6C" w:rsidRDefault="005E0F6C" w:rsidP="005E0F6C">
      <w:pPr>
        <w:spacing w:after="200" w:line="276" w:lineRule="auto"/>
      </w:pPr>
    </w:p>
    <w:tbl>
      <w:tblPr>
        <w:tblStyle w:val="TableGrid"/>
        <w:tblW w:w="5000" w:type="pct"/>
        <w:tblLayout w:type="fixed"/>
        <w:tblCellMar>
          <w:left w:w="115" w:type="dxa"/>
          <w:right w:w="115" w:type="dxa"/>
        </w:tblCellMar>
        <w:tblLook w:val="04A0" w:firstRow="1" w:lastRow="0" w:firstColumn="1" w:lastColumn="0" w:noHBand="0" w:noVBand="1"/>
      </w:tblPr>
      <w:tblGrid>
        <w:gridCol w:w="716"/>
        <w:gridCol w:w="10007"/>
        <w:gridCol w:w="2227"/>
      </w:tblGrid>
      <w:tr w:rsidR="005E0F6C" w:rsidRPr="00D97B1C" w14:paraId="6B2748B8" w14:textId="77777777" w:rsidTr="005E0F6C">
        <w:trPr>
          <w:trHeight w:val="288"/>
        </w:trPr>
        <w:tc>
          <w:tcPr>
            <w:tcW w:w="648" w:type="dxa"/>
          </w:tcPr>
          <w:p w14:paraId="4228ABBD" w14:textId="77777777" w:rsidR="005E0F6C" w:rsidRPr="00300BDA" w:rsidRDefault="005E0F6C" w:rsidP="005E0F6C">
            <w:pPr>
              <w:jc w:val="center"/>
            </w:pPr>
            <w:r w:rsidRPr="00300BDA">
              <w:t>Step No.</w:t>
            </w:r>
          </w:p>
        </w:tc>
        <w:tc>
          <w:tcPr>
            <w:tcW w:w="9057" w:type="dxa"/>
            <w:shd w:val="clear" w:color="auto" w:fill="auto"/>
          </w:tcPr>
          <w:p w14:paraId="2D5150BF" w14:textId="77777777" w:rsidR="005E0F6C" w:rsidRPr="00F82D15" w:rsidRDefault="005E0F6C" w:rsidP="005E0F6C">
            <w:r w:rsidRPr="00F82D15">
              <w:t>Instructions</w:t>
            </w:r>
          </w:p>
        </w:tc>
        <w:tc>
          <w:tcPr>
            <w:tcW w:w="2016" w:type="dxa"/>
            <w:noWrap/>
          </w:tcPr>
          <w:p w14:paraId="2393761F" w14:textId="77777777" w:rsidR="005E0F6C" w:rsidRPr="00D97B1C" w:rsidRDefault="005E0F6C" w:rsidP="005E0F6C">
            <w:r w:rsidRPr="00D97B1C">
              <w:t>Data Input</w:t>
            </w:r>
          </w:p>
        </w:tc>
      </w:tr>
      <w:tr w:rsidR="005E0F6C" w:rsidRPr="00D97B1C" w14:paraId="4360DACC" w14:textId="77777777" w:rsidTr="005E0F6C">
        <w:trPr>
          <w:trHeight w:val="288"/>
        </w:trPr>
        <w:tc>
          <w:tcPr>
            <w:tcW w:w="648" w:type="dxa"/>
          </w:tcPr>
          <w:p w14:paraId="5D1DA34B" w14:textId="77777777" w:rsidR="005E0F6C" w:rsidRPr="00300BDA" w:rsidRDefault="005E0F6C" w:rsidP="005E0F6C">
            <w:r>
              <w:t>31</w:t>
            </w:r>
            <w:r w:rsidRPr="00300BDA">
              <w:t>.</w:t>
            </w:r>
          </w:p>
        </w:tc>
        <w:tc>
          <w:tcPr>
            <w:tcW w:w="9057" w:type="dxa"/>
            <w:shd w:val="clear" w:color="auto" w:fill="auto"/>
          </w:tcPr>
          <w:p w14:paraId="550E562D" w14:textId="77777777" w:rsidR="005E0F6C" w:rsidRPr="006A3A79" w:rsidRDefault="005E0F6C" w:rsidP="005E0F6C">
            <w:pPr>
              <w:rPr>
                <w:b/>
                <w:u w:val="single"/>
              </w:rPr>
            </w:pPr>
            <w:bookmarkStart w:id="17" w:name="_Toc95218587"/>
            <w:bookmarkStart w:id="18" w:name="_Toc95221465"/>
            <w:r w:rsidRPr="006A3A79">
              <w:rPr>
                <w:b/>
                <w:u w:val="single"/>
              </w:rPr>
              <w:t>Cavity String Final Torque</w:t>
            </w:r>
            <w:bookmarkEnd w:id="17"/>
            <w:bookmarkEnd w:id="18"/>
          </w:p>
          <w:p w14:paraId="220CE5B3" w14:textId="77777777" w:rsidR="005E0F6C" w:rsidRPr="00F82D15" w:rsidRDefault="005E0F6C" w:rsidP="005E0F6C">
            <w:r w:rsidRPr="00F82D15">
              <w:t>All fasteners on the string shall be re-torqued to the following torque values:</w:t>
            </w:r>
          </w:p>
          <w:p w14:paraId="63D4C656" w14:textId="77777777" w:rsidR="005E0F6C" w:rsidRPr="00F82D15" w:rsidRDefault="005E0F6C" w:rsidP="009B7C92">
            <w:pPr>
              <w:pStyle w:val="ListParagraph"/>
              <w:numPr>
                <w:ilvl w:val="0"/>
                <w:numId w:val="20"/>
              </w:numPr>
            </w:pPr>
            <w:r>
              <w:t>Beamline</w:t>
            </w:r>
            <w:r w:rsidRPr="00F82D15">
              <w:t xml:space="preserve"> fasteners: 31 </w:t>
            </w:r>
            <w:r>
              <w:t>ft-</w:t>
            </w:r>
            <w:proofErr w:type="spellStart"/>
            <w:r>
              <w:t>lbs</w:t>
            </w:r>
            <w:proofErr w:type="spellEnd"/>
          </w:p>
          <w:p w14:paraId="74C9C7ED" w14:textId="77777777" w:rsidR="005E0F6C" w:rsidRPr="00F82D15" w:rsidRDefault="005E0F6C" w:rsidP="009B7C92">
            <w:pPr>
              <w:pStyle w:val="ListParagraph"/>
              <w:numPr>
                <w:ilvl w:val="0"/>
                <w:numId w:val="20"/>
              </w:numPr>
            </w:pPr>
            <w:r w:rsidRPr="00F82D15">
              <w:t>FPC flange fasteners: 1</w:t>
            </w:r>
            <w:r>
              <w:t>2</w:t>
            </w:r>
            <w:r w:rsidRPr="00F82D15">
              <w:t xml:space="preserve">0 </w:t>
            </w:r>
            <w:r>
              <w:t>in-</w:t>
            </w:r>
            <w:proofErr w:type="spellStart"/>
            <w:r>
              <w:t>lbs</w:t>
            </w:r>
            <w:proofErr w:type="spellEnd"/>
          </w:p>
          <w:p w14:paraId="7C07C482" w14:textId="77777777" w:rsidR="005E0F6C" w:rsidRDefault="005E0F6C" w:rsidP="009B7C92">
            <w:pPr>
              <w:pStyle w:val="ListParagraph"/>
              <w:numPr>
                <w:ilvl w:val="0"/>
                <w:numId w:val="20"/>
              </w:numPr>
            </w:pPr>
            <w:r w:rsidRPr="00F82D15">
              <w:t xml:space="preserve">Field Probe and HOM fasteners: 40 </w:t>
            </w:r>
            <w:r>
              <w:t>in-</w:t>
            </w:r>
            <w:proofErr w:type="spellStart"/>
            <w:r>
              <w:t>lbs</w:t>
            </w:r>
            <w:proofErr w:type="spellEnd"/>
          </w:p>
          <w:p w14:paraId="510AA157" w14:textId="77777777" w:rsidR="005E0F6C" w:rsidRPr="00F82D15" w:rsidRDefault="005E0F6C" w:rsidP="005E0F6C"/>
        </w:tc>
        <w:tc>
          <w:tcPr>
            <w:tcW w:w="2016" w:type="dxa"/>
            <w:noWrap/>
          </w:tcPr>
          <w:p w14:paraId="1FDC7906" w14:textId="77777777" w:rsidR="005E0F6C" w:rsidRDefault="005E0F6C" w:rsidP="005E0F6C">
            <w:r>
              <w:t>[[</w:t>
            </w:r>
            <w:proofErr w:type="spellStart"/>
            <w:r>
              <w:t>FinalTorqueComment</w:t>
            </w:r>
            <w:proofErr w:type="spellEnd"/>
            <w:r>
              <w:t>]] &lt;&lt;COMMENT&gt;&gt;</w:t>
            </w:r>
          </w:p>
          <w:p w14:paraId="681B9CAA" w14:textId="77777777" w:rsidR="005E0F6C" w:rsidRDefault="005E0F6C" w:rsidP="005E0F6C">
            <w:r>
              <w:t>[[</w:t>
            </w:r>
            <w:proofErr w:type="spellStart"/>
            <w:r>
              <w:t>FinalTorqueTimeStamp</w:t>
            </w:r>
            <w:proofErr w:type="spellEnd"/>
            <w:r>
              <w:t>]] &lt;&lt;TIMESTAMP&gt;&gt;</w:t>
            </w:r>
          </w:p>
          <w:p w14:paraId="06561C86" w14:textId="77777777" w:rsidR="005E0F6C" w:rsidRDefault="005E0F6C" w:rsidP="005E0F6C">
            <w:r>
              <w:t>[[FinalTorqueTech1]] &lt;&lt;SRFCVP&gt;&gt;</w:t>
            </w:r>
          </w:p>
          <w:p w14:paraId="3090F056" w14:textId="77777777" w:rsidR="005E0F6C" w:rsidRDefault="005E0F6C" w:rsidP="005E0F6C">
            <w:r>
              <w:t>[[FinalTorqueTech2]] &lt;&lt;SRFCVP&gt;&gt;</w:t>
            </w:r>
          </w:p>
        </w:tc>
      </w:tr>
      <w:tr w:rsidR="005E0F6C" w:rsidRPr="00D97B1C" w14:paraId="3AC2DD93" w14:textId="77777777" w:rsidTr="005E0F6C">
        <w:trPr>
          <w:trHeight w:val="288"/>
        </w:trPr>
        <w:tc>
          <w:tcPr>
            <w:tcW w:w="648" w:type="dxa"/>
          </w:tcPr>
          <w:p w14:paraId="75B6AFDA" w14:textId="77777777" w:rsidR="005E0F6C" w:rsidRPr="00300BDA" w:rsidRDefault="005E0F6C" w:rsidP="005E0F6C">
            <w:r w:rsidRPr="00300BDA">
              <w:t>3</w:t>
            </w:r>
            <w:r>
              <w:t>2</w:t>
            </w:r>
            <w:r w:rsidRPr="00300BDA">
              <w:t>.</w:t>
            </w:r>
          </w:p>
        </w:tc>
        <w:tc>
          <w:tcPr>
            <w:tcW w:w="9057" w:type="dxa"/>
            <w:shd w:val="clear" w:color="auto" w:fill="auto"/>
          </w:tcPr>
          <w:p w14:paraId="7C854609" w14:textId="77777777" w:rsidR="005E0F6C" w:rsidRPr="006A3A79" w:rsidRDefault="005E0F6C" w:rsidP="005E0F6C">
            <w:pPr>
              <w:rPr>
                <w:b/>
                <w:u w:val="single"/>
              </w:rPr>
            </w:pPr>
            <w:bookmarkStart w:id="19" w:name="_Toc95218588"/>
            <w:bookmarkStart w:id="20" w:name="_Toc95221466"/>
            <w:r w:rsidRPr="006A3A79">
              <w:rPr>
                <w:b/>
                <w:u w:val="single"/>
              </w:rPr>
              <w:t>Cavity String Final Flange Alignment and Lock Lollipops</w:t>
            </w:r>
            <w:bookmarkEnd w:id="19"/>
            <w:bookmarkEnd w:id="20"/>
          </w:p>
          <w:p w14:paraId="1FDCD39D" w14:textId="77777777" w:rsidR="005E0F6C" w:rsidRDefault="005E0F6C" w:rsidP="005E0F6C">
            <w:r>
              <w:t xml:space="preserve">1. </w:t>
            </w:r>
            <w:r w:rsidRPr="00F82D15">
              <w:t>Verify the cavity fl</w:t>
            </w:r>
            <w:r>
              <w:t>ange alignment on all cavities.</w:t>
            </w:r>
          </w:p>
          <w:p w14:paraId="75AEE9C0" w14:textId="77777777" w:rsidR="005E0F6C" w:rsidRDefault="005E0F6C" w:rsidP="005E0F6C">
            <w:r>
              <w:t xml:space="preserve">2. </w:t>
            </w:r>
            <w:r w:rsidRPr="00F82D15">
              <w:t>Verify the distance between cavities using the alignment tooling that rests on the cavity FPC flanges.</w:t>
            </w:r>
            <w:r>
              <w:t xml:space="preserve"> </w:t>
            </w:r>
            <w:r w:rsidRPr="00F82D15">
              <w:t>Nominal distance is 1384.3 mm.</w:t>
            </w:r>
          </w:p>
          <w:p w14:paraId="524A6209" w14:textId="77777777" w:rsidR="005E0F6C" w:rsidRDefault="005E0F6C" w:rsidP="005E0F6C">
            <w:r>
              <w:t xml:space="preserve">3. </w:t>
            </w:r>
            <w:r w:rsidRPr="00F82D15">
              <w:t>Set the lollipop locking turnbuckles and lock t</w:t>
            </w:r>
            <w:r>
              <w:t>hem in place with the lock nut.</w:t>
            </w:r>
          </w:p>
          <w:p w14:paraId="0A9FD3B5" w14:textId="77777777" w:rsidR="005E0F6C" w:rsidRDefault="005E0F6C" w:rsidP="005E0F6C">
            <w:r>
              <w:t xml:space="preserve">4. </w:t>
            </w:r>
            <w:r w:rsidRPr="00F82D15">
              <w:t>Place rail brakes in several locations to prevent the carriages from moving in either direction.</w:t>
            </w:r>
          </w:p>
          <w:p w14:paraId="30897177" w14:textId="77777777" w:rsidR="005E0F6C" w:rsidRPr="00F82D15" w:rsidRDefault="005E0F6C" w:rsidP="005E0F6C"/>
        </w:tc>
        <w:tc>
          <w:tcPr>
            <w:tcW w:w="2016" w:type="dxa"/>
            <w:noWrap/>
          </w:tcPr>
          <w:p w14:paraId="23D2AA3D" w14:textId="77777777" w:rsidR="005E0F6C" w:rsidRDefault="005E0F6C" w:rsidP="005E0F6C">
            <w:r>
              <w:t>[[</w:t>
            </w:r>
            <w:proofErr w:type="spellStart"/>
            <w:r>
              <w:t>FinalAlignComment</w:t>
            </w:r>
            <w:proofErr w:type="spellEnd"/>
            <w:r>
              <w:t>]] &lt;&lt;COMMENT&gt;&gt;</w:t>
            </w:r>
          </w:p>
          <w:p w14:paraId="63D9AEFD" w14:textId="77777777" w:rsidR="005E0F6C" w:rsidRDefault="005E0F6C" w:rsidP="005E0F6C">
            <w:r>
              <w:t>[[</w:t>
            </w:r>
            <w:proofErr w:type="spellStart"/>
            <w:r>
              <w:t>FinalAlignTimeStamp</w:t>
            </w:r>
            <w:proofErr w:type="spellEnd"/>
            <w:r>
              <w:t>]] &lt;&lt;TIMESTAMP&gt;&gt;</w:t>
            </w:r>
          </w:p>
          <w:p w14:paraId="311B0F08" w14:textId="77777777" w:rsidR="005E0F6C" w:rsidRDefault="005E0F6C" w:rsidP="005E0F6C">
            <w:r>
              <w:t>[[FinalAlignTech1]] &lt;&lt;SRFCVP&gt;&gt;</w:t>
            </w:r>
          </w:p>
          <w:p w14:paraId="761C67B1" w14:textId="77777777" w:rsidR="005E0F6C" w:rsidRDefault="005E0F6C" w:rsidP="005E0F6C">
            <w:r>
              <w:t>[[FinalAlignTech2]] &lt;&lt;SRFCVP&gt;&gt;</w:t>
            </w:r>
          </w:p>
        </w:tc>
      </w:tr>
      <w:tr w:rsidR="005E0F6C" w:rsidRPr="00D97B1C" w14:paraId="112CADCB" w14:textId="77777777" w:rsidTr="005E0F6C">
        <w:trPr>
          <w:trHeight w:val="288"/>
        </w:trPr>
        <w:tc>
          <w:tcPr>
            <w:tcW w:w="648" w:type="dxa"/>
          </w:tcPr>
          <w:p w14:paraId="60BB1602" w14:textId="77777777" w:rsidR="005E0F6C" w:rsidRPr="00300BDA" w:rsidRDefault="005E0F6C" w:rsidP="005E0F6C">
            <w:r>
              <w:t>33.</w:t>
            </w:r>
          </w:p>
        </w:tc>
        <w:tc>
          <w:tcPr>
            <w:tcW w:w="9057" w:type="dxa"/>
            <w:shd w:val="clear" w:color="auto" w:fill="auto"/>
          </w:tcPr>
          <w:p w14:paraId="0448411E" w14:textId="77777777" w:rsidR="005E0F6C" w:rsidRPr="006A3A79" w:rsidRDefault="005E0F6C" w:rsidP="005E0F6C">
            <w:pPr>
              <w:rPr>
                <w:b/>
                <w:u w:val="single"/>
              </w:rPr>
            </w:pPr>
            <w:bookmarkStart w:id="21" w:name="_Toc95218589"/>
            <w:bookmarkStart w:id="22" w:name="_Toc95221467"/>
            <w:r>
              <w:rPr>
                <w:b/>
                <w:u w:val="single"/>
              </w:rPr>
              <w:t>Remove</w:t>
            </w:r>
            <w:r w:rsidRPr="006A3A79">
              <w:rPr>
                <w:b/>
                <w:u w:val="single"/>
              </w:rPr>
              <w:t xml:space="preserve"> Upstream </w:t>
            </w:r>
            <w:r>
              <w:rPr>
                <w:b/>
                <w:u w:val="single"/>
              </w:rPr>
              <w:t>Purge Line</w:t>
            </w:r>
            <w:bookmarkEnd w:id="21"/>
            <w:bookmarkEnd w:id="22"/>
          </w:p>
          <w:p w14:paraId="62F6CF13" w14:textId="77777777" w:rsidR="005E0F6C" w:rsidRDefault="005E0F6C" w:rsidP="005E0F6C">
            <w:r>
              <w:t xml:space="preserve">1. </w:t>
            </w:r>
            <w:r w:rsidRPr="00F82D15">
              <w:t xml:space="preserve">Set the purge software to "Standby" state for </w:t>
            </w:r>
            <w:r>
              <w:t>the Upstream Purge Line.</w:t>
            </w:r>
          </w:p>
          <w:p w14:paraId="3172E811" w14:textId="77777777" w:rsidR="005E0F6C" w:rsidRDefault="005E0F6C" w:rsidP="005E0F6C">
            <w:r>
              <w:t>2. Close the Upstream Purge Line Spool valve.</w:t>
            </w:r>
          </w:p>
          <w:p w14:paraId="203D97B0" w14:textId="77777777" w:rsidR="005E0F6C" w:rsidRDefault="005E0F6C" w:rsidP="005E0F6C">
            <w:r>
              <w:t xml:space="preserve">3. </w:t>
            </w:r>
            <w:r w:rsidRPr="00F82D15">
              <w:t>Slowly close the GV1SA right angle valve.</w:t>
            </w:r>
            <w:r>
              <w:t xml:space="preserve"> </w:t>
            </w:r>
            <w:r w:rsidRPr="00F82D15">
              <w:t>Leav</w:t>
            </w:r>
            <w:r>
              <w:t>e the upstream gate valve open.</w:t>
            </w:r>
          </w:p>
          <w:p w14:paraId="75F107A9" w14:textId="77777777" w:rsidR="005E0F6C" w:rsidRDefault="005E0F6C" w:rsidP="005E0F6C">
            <w:r>
              <w:t xml:space="preserve">4. </w:t>
            </w:r>
            <w:r w:rsidRPr="00F82D15">
              <w:t>Remove the purge system hose from GV1SA.</w:t>
            </w:r>
            <w:r>
              <w:t xml:space="preserve"> </w:t>
            </w:r>
          </w:p>
          <w:p w14:paraId="3ABFDE99" w14:textId="77777777" w:rsidR="005E0F6C" w:rsidRDefault="005E0F6C" w:rsidP="005E0F6C">
            <w:r>
              <w:t>5. Put a blank on the Spool using the same gasket and all of the fasteners.</w:t>
            </w:r>
          </w:p>
          <w:p w14:paraId="6DCB6554" w14:textId="77777777" w:rsidR="005E0F6C" w:rsidRPr="00F82D15" w:rsidRDefault="005E0F6C" w:rsidP="005E0F6C">
            <w:r>
              <w:t xml:space="preserve">6. </w:t>
            </w:r>
            <w:r w:rsidRPr="00F82D15">
              <w:t>If available, install filter (</w:t>
            </w:r>
            <w:r w:rsidRPr="00C753A0">
              <w:t>F10040886</w:t>
            </w:r>
            <w:r w:rsidRPr="00F82D15">
              <w:t>, part number 4) on the Faraday Window Manifold right angle valve.</w:t>
            </w:r>
            <w:r>
              <w:t xml:space="preserve"> </w:t>
            </w:r>
            <w:r w:rsidRPr="00F82D15">
              <w:t>If the filter is not available, install a blank.</w:t>
            </w:r>
            <w:r>
              <w:t xml:space="preserve"> </w:t>
            </w:r>
            <w:r w:rsidRPr="00F82D15">
              <w:t>Use a new gasket and pre-cleaned [Spec 2] fasteners.</w:t>
            </w:r>
          </w:p>
          <w:p w14:paraId="2EFB27E0" w14:textId="77777777" w:rsidR="005E0F6C" w:rsidRPr="00F82D15" w:rsidRDefault="005E0F6C" w:rsidP="005E0F6C"/>
        </w:tc>
        <w:tc>
          <w:tcPr>
            <w:tcW w:w="2016" w:type="dxa"/>
            <w:noWrap/>
          </w:tcPr>
          <w:p w14:paraId="743586A0" w14:textId="77777777" w:rsidR="005E0F6C" w:rsidRDefault="005E0F6C" w:rsidP="005E0F6C">
            <w:r>
              <w:t>[[GV1SA_RAV_Closed]] &lt;&lt;YESNO&gt;&gt;</w:t>
            </w:r>
          </w:p>
          <w:p w14:paraId="447AA88D" w14:textId="77777777" w:rsidR="005E0F6C" w:rsidRDefault="005E0F6C" w:rsidP="005E0F6C">
            <w:r>
              <w:t>[[</w:t>
            </w:r>
            <w:proofErr w:type="spellStart"/>
            <w:r>
              <w:t>Faraday_RAV_Cover</w:t>
            </w:r>
            <w:proofErr w:type="spellEnd"/>
            <w:r>
              <w:t>]] {{</w:t>
            </w:r>
            <w:proofErr w:type="spellStart"/>
            <w:proofErr w:type="gramStart"/>
            <w:r>
              <w:t>Filter,Blank</w:t>
            </w:r>
            <w:proofErr w:type="gramEnd"/>
            <w:r>
              <w:t>,Other</w:t>
            </w:r>
            <w:proofErr w:type="spellEnd"/>
            <w:r>
              <w:t>}} &lt;&lt;SELECT&gt;&gt;</w:t>
            </w:r>
          </w:p>
          <w:p w14:paraId="30A10FF3" w14:textId="77777777" w:rsidR="005E0F6C" w:rsidRDefault="005E0F6C" w:rsidP="005E0F6C">
            <w:r>
              <w:t>[[</w:t>
            </w:r>
            <w:proofErr w:type="spellStart"/>
            <w:r>
              <w:t>Faraday_RAV_Other</w:t>
            </w:r>
            <w:proofErr w:type="spellEnd"/>
            <w:r>
              <w:t>]] &lt;&lt;COMMENT&gt;&gt;</w:t>
            </w:r>
          </w:p>
          <w:p w14:paraId="2DEDB83E" w14:textId="77777777" w:rsidR="005E0F6C" w:rsidRDefault="005E0F6C" w:rsidP="005E0F6C">
            <w:r>
              <w:t>[[</w:t>
            </w:r>
            <w:proofErr w:type="spellStart"/>
            <w:r>
              <w:t>UpstreamHoseRemoved</w:t>
            </w:r>
            <w:proofErr w:type="spellEnd"/>
            <w:r>
              <w:t>]] &lt;&lt;YESNO&gt;&gt;</w:t>
            </w:r>
          </w:p>
          <w:p w14:paraId="13C1E9A2" w14:textId="77777777" w:rsidR="005E0F6C" w:rsidRDefault="005E0F6C" w:rsidP="005E0F6C"/>
        </w:tc>
      </w:tr>
      <w:tr w:rsidR="005E0F6C" w:rsidRPr="00D97B1C" w14:paraId="353653E0" w14:textId="77777777" w:rsidTr="005E0F6C">
        <w:trPr>
          <w:trHeight w:val="288"/>
        </w:trPr>
        <w:tc>
          <w:tcPr>
            <w:tcW w:w="648" w:type="dxa"/>
          </w:tcPr>
          <w:p w14:paraId="7A13F239" w14:textId="77777777" w:rsidR="005E0F6C" w:rsidRPr="00300BDA" w:rsidRDefault="005E0F6C" w:rsidP="005E0F6C">
            <w:r>
              <w:t>34.</w:t>
            </w:r>
          </w:p>
        </w:tc>
        <w:tc>
          <w:tcPr>
            <w:tcW w:w="9057" w:type="dxa"/>
            <w:shd w:val="clear" w:color="auto" w:fill="auto"/>
          </w:tcPr>
          <w:p w14:paraId="6A407EB9" w14:textId="77777777" w:rsidR="005E0F6C" w:rsidRPr="006A3A79" w:rsidRDefault="005E0F6C" w:rsidP="005E0F6C">
            <w:pPr>
              <w:rPr>
                <w:b/>
                <w:u w:val="single"/>
              </w:rPr>
            </w:pPr>
            <w:bookmarkStart w:id="23" w:name="_Toc95218590"/>
            <w:bookmarkStart w:id="24" w:name="_Toc95221468"/>
            <w:r>
              <w:rPr>
                <w:b/>
                <w:u w:val="single"/>
              </w:rPr>
              <w:t xml:space="preserve">Connect the </w:t>
            </w:r>
            <w:r w:rsidRPr="006A3A79">
              <w:rPr>
                <w:b/>
                <w:u w:val="single"/>
              </w:rPr>
              <w:t xml:space="preserve">Slow Pump Down </w:t>
            </w:r>
            <w:r>
              <w:rPr>
                <w:b/>
                <w:u w:val="single"/>
              </w:rPr>
              <w:t xml:space="preserve">Cart and Slow Pump the </w:t>
            </w:r>
            <w:r w:rsidRPr="006A3A79">
              <w:rPr>
                <w:b/>
                <w:u w:val="single"/>
              </w:rPr>
              <w:t>Cavity String from Downstream End</w:t>
            </w:r>
            <w:bookmarkEnd w:id="23"/>
            <w:bookmarkEnd w:id="24"/>
          </w:p>
          <w:p w14:paraId="474A6F86" w14:textId="77777777" w:rsidR="005E0F6C" w:rsidRDefault="005E0F6C" w:rsidP="005E0F6C">
            <w:r>
              <w:t>1. Verify the slow pump cart is bled up.</w:t>
            </w:r>
          </w:p>
          <w:p w14:paraId="0DA54C3D" w14:textId="77777777" w:rsidR="005E0F6C" w:rsidRDefault="005E0F6C" w:rsidP="005E0F6C">
            <w:r>
              <w:t>2. Remove any blank on the slow pump cart. Wipe the bolt holes and flanges sealing surface on the slow pump cart.</w:t>
            </w:r>
          </w:p>
          <w:p w14:paraId="196A6A7F" w14:textId="77777777" w:rsidR="005E0F6C" w:rsidRDefault="005E0F6C" w:rsidP="005E0F6C"/>
          <w:p w14:paraId="228455AB" w14:textId="77777777" w:rsidR="005E0F6C" w:rsidRDefault="005E0F6C" w:rsidP="005E0F6C">
            <w:r>
              <w:t>3. Blow down the GV2SA right angle valve flange, bolt holes, and inside the right angle up to the valve stem to Spec 1.</w:t>
            </w:r>
          </w:p>
          <w:p w14:paraId="49D73831" w14:textId="77777777" w:rsidR="005E0F6C" w:rsidRDefault="005E0F6C" w:rsidP="005E0F6C"/>
          <w:p w14:paraId="60939D0B" w14:textId="77777777" w:rsidR="005E0F6C" w:rsidRDefault="005E0F6C" w:rsidP="005E0F6C">
            <w:r>
              <w:t>4. Install the slow pump hose to the GV2SA right angle valve:</w:t>
            </w:r>
          </w:p>
          <w:p w14:paraId="19FCA8C2" w14:textId="77777777" w:rsidR="005E0F6C" w:rsidRDefault="005E0F6C" w:rsidP="009B7C92">
            <w:pPr>
              <w:pStyle w:val="ListParagraph"/>
              <w:numPr>
                <w:ilvl w:val="0"/>
                <w:numId w:val="26"/>
              </w:numPr>
            </w:pPr>
            <w:r>
              <w:t>Place a new cleaned [Spec 1] gasket on the slow pump hose.</w:t>
            </w:r>
          </w:p>
          <w:p w14:paraId="0CE2D453" w14:textId="77777777" w:rsidR="005E0F6C" w:rsidRDefault="005E0F6C" w:rsidP="009B7C92">
            <w:pPr>
              <w:pStyle w:val="ListParagraph"/>
              <w:numPr>
                <w:ilvl w:val="0"/>
                <w:numId w:val="26"/>
              </w:numPr>
            </w:pPr>
            <w:r>
              <w:t>Install two pre-cleaned [Spec 1] studs in a star pattern and snug with a wrench.</w:t>
            </w:r>
          </w:p>
          <w:p w14:paraId="74F83051" w14:textId="77777777" w:rsidR="005E0F6C" w:rsidRDefault="005E0F6C" w:rsidP="009B7C92">
            <w:pPr>
              <w:pStyle w:val="ListParagraph"/>
              <w:numPr>
                <w:ilvl w:val="0"/>
                <w:numId w:val="26"/>
              </w:numPr>
            </w:pPr>
            <w:r>
              <w:t>Install the four remaining studs continuing the star pattern.</w:t>
            </w:r>
          </w:p>
          <w:p w14:paraId="70628E28" w14:textId="77777777" w:rsidR="005E0F6C" w:rsidRDefault="005E0F6C" w:rsidP="009B7C92">
            <w:pPr>
              <w:pStyle w:val="ListParagraph"/>
              <w:numPr>
                <w:ilvl w:val="0"/>
                <w:numId w:val="26"/>
              </w:numPr>
            </w:pPr>
            <w:r>
              <w:t>Torque all studs using a standard torque pattern for a round flange.</w:t>
            </w:r>
          </w:p>
          <w:p w14:paraId="0FF482C1" w14:textId="77777777" w:rsidR="005E0F6C" w:rsidRDefault="005E0F6C" w:rsidP="009B7C92">
            <w:pPr>
              <w:pStyle w:val="ListParagraph"/>
              <w:numPr>
                <w:ilvl w:val="0"/>
                <w:numId w:val="26"/>
              </w:numPr>
            </w:pPr>
            <w:r>
              <w:t>Repeat the final torque sequence twice and then go around all the studs at least twice or until there is no movement of the nuts. Stop if the flanges go metal-to-metal.</w:t>
            </w:r>
          </w:p>
          <w:p w14:paraId="3248E115" w14:textId="77777777" w:rsidR="005E0F6C" w:rsidRDefault="005E0F6C" w:rsidP="005E0F6C"/>
          <w:p w14:paraId="30EFBA99" w14:textId="77777777" w:rsidR="005E0F6C" w:rsidRDefault="005E0F6C" w:rsidP="005E0F6C">
            <w:r>
              <w:t xml:space="preserve">5. </w:t>
            </w:r>
            <w:r w:rsidRPr="004B12D2">
              <w:t>Verify that both</w:t>
            </w:r>
            <w:r w:rsidRPr="00F82D15">
              <w:t xml:space="preserve"> VAT string </w:t>
            </w:r>
            <w:r>
              <w:t>isolation gate valves are open.</w:t>
            </w:r>
          </w:p>
          <w:p w14:paraId="77D63C7F" w14:textId="77777777" w:rsidR="005E0F6C" w:rsidRDefault="005E0F6C" w:rsidP="005E0F6C"/>
          <w:p w14:paraId="70DBC7D3" w14:textId="77777777" w:rsidR="005E0F6C" w:rsidRDefault="005E0F6C" w:rsidP="005E0F6C">
            <w:r>
              <w:t>6. On the slow pump cart, open the isolation valve to the RGA.</w:t>
            </w:r>
          </w:p>
          <w:p w14:paraId="3A8DD4E0" w14:textId="77777777" w:rsidR="005E0F6C" w:rsidRDefault="005E0F6C" w:rsidP="005E0F6C">
            <w:r>
              <w:t>7. Over pressurize the slow pump cart to match the cavity string pressure.</w:t>
            </w:r>
          </w:p>
          <w:p w14:paraId="6E2C6C84" w14:textId="77777777" w:rsidR="005E0F6C" w:rsidRDefault="005E0F6C" w:rsidP="005E0F6C"/>
          <w:p w14:paraId="394BE74F" w14:textId="77777777" w:rsidR="005E0F6C" w:rsidRDefault="005E0F6C" w:rsidP="005E0F6C">
            <w:r>
              <w:t xml:space="preserve">8. Use of CRITICAL MTE is required. </w:t>
            </w:r>
            <w:r w:rsidRPr="00F82D15">
              <w:t xml:space="preserve">Verify that the </w:t>
            </w:r>
            <w:r>
              <w:t>Critical MTE Standard Helium Leak Rate is open before pumping. Record the F-tag (or Serial No.) and Cal DUE date for the Critical MTE Standard Helium Leak Rate.</w:t>
            </w:r>
          </w:p>
          <w:p w14:paraId="2FF59625" w14:textId="77777777" w:rsidR="005E0F6C" w:rsidRDefault="005E0F6C" w:rsidP="005E0F6C"/>
          <w:p w14:paraId="7B8DD81D" w14:textId="77777777" w:rsidR="005E0F6C" w:rsidRDefault="005E0F6C" w:rsidP="005E0F6C">
            <w:r>
              <w:t>9. Slowly open the GV2SA right angle valve. The cavity string is now open to the slow pump cart.</w:t>
            </w:r>
          </w:p>
          <w:p w14:paraId="0BA8C61A" w14:textId="77777777" w:rsidR="005E0F6C" w:rsidRDefault="005E0F6C" w:rsidP="005E0F6C"/>
          <w:p w14:paraId="64C486C5" w14:textId="77777777" w:rsidR="005E0F6C" w:rsidRDefault="005E0F6C" w:rsidP="005E0F6C">
            <w:r>
              <w:t xml:space="preserve">10. </w:t>
            </w:r>
            <w:r w:rsidRPr="00F82D15">
              <w:t xml:space="preserve">Start slow-pumping process in accordance with </w:t>
            </w:r>
            <w:hyperlink r:id="rId19" w:history="1">
              <w:r w:rsidRPr="00F82D15">
                <w:rPr>
                  <w:rStyle w:val="Hyperlink"/>
                </w:rPr>
                <w:t>the Clean Room Slow Pump Cart Procedure</w:t>
              </w:r>
            </w:hyperlink>
            <w:r>
              <w:t>.</w:t>
            </w:r>
          </w:p>
          <w:p w14:paraId="62731DAA" w14:textId="77777777" w:rsidR="005E0F6C" w:rsidRPr="00F82D15" w:rsidRDefault="005E0F6C" w:rsidP="005E0F6C"/>
        </w:tc>
        <w:tc>
          <w:tcPr>
            <w:tcW w:w="2016" w:type="dxa"/>
            <w:noWrap/>
          </w:tcPr>
          <w:p w14:paraId="7545E463" w14:textId="77777777" w:rsidR="005E0F6C" w:rsidRDefault="005E0F6C" w:rsidP="005E0F6C">
            <w:r>
              <w:t>[[</w:t>
            </w:r>
            <w:proofErr w:type="spellStart"/>
            <w:r>
              <w:t>CalibratedLeakOpen</w:t>
            </w:r>
            <w:proofErr w:type="spellEnd"/>
            <w:r>
              <w:t>]] &lt;&lt;YESNO&gt;&gt;</w:t>
            </w:r>
          </w:p>
          <w:p w14:paraId="15579DCF" w14:textId="77777777" w:rsidR="005E0F6C" w:rsidRDefault="005E0F6C" w:rsidP="005E0F6C"/>
          <w:p w14:paraId="5D4DBAC8" w14:textId="77777777" w:rsidR="005E0F6C" w:rsidRDefault="005E0F6C" w:rsidP="005E0F6C">
            <w:r>
              <w:t>[[</w:t>
            </w:r>
            <w:proofErr w:type="spellStart"/>
            <w:r>
              <w:t>CriticalSHLR_SN</w:t>
            </w:r>
            <w:proofErr w:type="spellEnd"/>
            <w:r>
              <w:t>]] &lt;&lt;SN&gt;&gt;</w:t>
            </w:r>
          </w:p>
          <w:p w14:paraId="0A03676C" w14:textId="164D5A9F" w:rsidR="005E0F6C" w:rsidRDefault="005E0F6C" w:rsidP="005E0F6C">
            <w:r>
              <w:t>[</w:t>
            </w:r>
            <w:r w:rsidR="00E950B5">
              <w:t>[</w:t>
            </w:r>
            <w:proofErr w:type="spellStart"/>
            <w:r>
              <w:t>CriticalSHLR_DueDate</w:t>
            </w:r>
            <w:proofErr w:type="spellEnd"/>
            <w:r>
              <w:t>]] &lt;&lt;COMMENT&gt;&gt;</w:t>
            </w:r>
          </w:p>
          <w:p w14:paraId="3FA348C4" w14:textId="77777777" w:rsidR="005E0F6C" w:rsidRDefault="005E0F6C" w:rsidP="005E0F6C"/>
          <w:p w14:paraId="762B5952" w14:textId="77777777" w:rsidR="005E0F6C" w:rsidRDefault="005E0F6C" w:rsidP="005E0F6C">
            <w:r>
              <w:t>[[</w:t>
            </w:r>
            <w:proofErr w:type="spellStart"/>
            <w:r>
              <w:t>SlowPumpStartTime</w:t>
            </w:r>
            <w:proofErr w:type="spellEnd"/>
            <w:r>
              <w:t>]] &lt;&lt;TIMESTAMP&gt;&gt;</w:t>
            </w:r>
          </w:p>
          <w:p w14:paraId="780EA1FC" w14:textId="77777777" w:rsidR="005E0F6C" w:rsidRDefault="005E0F6C" w:rsidP="005E0F6C">
            <w:r>
              <w:t>[[</w:t>
            </w:r>
            <w:proofErr w:type="spellStart"/>
            <w:r>
              <w:t>SlowPumpComment</w:t>
            </w:r>
            <w:proofErr w:type="spellEnd"/>
            <w:r>
              <w:t>]] &lt;&lt;COMMENT&gt;&gt;</w:t>
            </w:r>
          </w:p>
          <w:p w14:paraId="646942D8" w14:textId="77777777" w:rsidR="005E0F6C" w:rsidRDefault="005E0F6C" w:rsidP="005E0F6C">
            <w:r>
              <w:t>[[SlowPumpTech1]] &lt;&lt;SRFCVP&gt;&gt;</w:t>
            </w:r>
          </w:p>
        </w:tc>
      </w:tr>
      <w:tr w:rsidR="005E0F6C" w:rsidRPr="00D97B1C" w14:paraId="6070D045" w14:textId="77777777" w:rsidTr="005E0F6C">
        <w:trPr>
          <w:trHeight w:val="288"/>
        </w:trPr>
        <w:tc>
          <w:tcPr>
            <w:tcW w:w="648" w:type="dxa"/>
          </w:tcPr>
          <w:p w14:paraId="003C9870" w14:textId="77777777" w:rsidR="005E0F6C" w:rsidRPr="00300BDA" w:rsidRDefault="005E0F6C" w:rsidP="005E0F6C">
            <w:r>
              <w:t>35.</w:t>
            </w:r>
          </w:p>
        </w:tc>
        <w:tc>
          <w:tcPr>
            <w:tcW w:w="9057" w:type="dxa"/>
            <w:shd w:val="clear" w:color="auto" w:fill="auto"/>
          </w:tcPr>
          <w:p w14:paraId="2FB0AEEB" w14:textId="77777777" w:rsidR="005E0F6C" w:rsidRPr="006A3A79" w:rsidRDefault="005E0F6C" w:rsidP="005E0F6C">
            <w:pPr>
              <w:rPr>
                <w:b/>
                <w:u w:val="single"/>
              </w:rPr>
            </w:pPr>
            <w:bookmarkStart w:id="25" w:name="_Toc95218591"/>
            <w:bookmarkStart w:id="26" w:name="_Toc95221469"/>
            <w:r w:rsidRPr="006A3A79">
              <w:rPr>
                <w:b/>
                <w:u w:val="single"/>
              </w:rPr>
              <w:t>Bag Cavity String for Leak Check</w:t>
            </w:r>
            <w:bookmarkEnd w:id="25"/>
            <w:bookmarkEnd w:id="26"/>
          </w:p>
          <w:p w14:paraId="283349FC" w14:textId="77777777" w:rsidR="005E0F6C" w:rsidRPr="00F82D15" w:rsidRDefault="005E0F6C" w:rsidP="005E0F6C">
            <w:r w:rsidRPr="00F82D15">
              <w:t>While the string is pumping, place one large leak check bag around every joint between each set of cavities and include the FPC.</w:t>
            </w:r>
          </w:p>
          <w:p w14:paraId="52AA1DE4" w14:textId="77777777" w:rsidR="005E0F6C" w:rsidRPr="00F82D15" w:rsidRDefault="005E0F6C" w:rsidP="009B7C92">
            <w:pPr>
              <w:pStyle w:val="ListParagraph"/>
              <w:numPr>
                <w:ilvl w:val="0"/>
                <w:numId w:val="23"/>
              </w:numPr>
            </w:pPr>
            <w:r w:rsidRPr="00F82D15">
              <w:t xml:space="preserve">Place a bag around the upstream gate valve sub-assembly </w:t>
            </w:r>
            <w:r>
              <w:t>[GV1SA]</w:t>
            </w:r>
            <w:r w:rsidRPr="00F82D15">
              <w:t xml:space="preserve"> and Cavity 1.</w:t>
            </w:r>
            <w:r>
              <w:t xml:space="preserve"> </w:t>
            </w:r>
          </w:p>
          <w:p w14:paraId="63498965" w14:textId="77777777" w:rsidR="005E0F6C" w:rsidRPr="00F82D15" w:rsidRDefault="005E0F6C" w:rsidP="009B7C92">
            <w:pPr>
              <w:pStyle w:val="ListParagraph"/>
              <w:numPr>
                <w:ilvl w:val="0"/>
                <w:numId w:val="23"/>
              </w:numPr>
            </w:pPr>
            <w:r w:rsidRPr="00F82D15">
              <w:t xml:space="preserve">Place a bag around the downstream gate valve sub-assembly </w:t>
            </w:r>
            <w:r>
              <w:t>[GV2SA]</w:t>
            </w:r>
            <w:r w:rsidRPr="00F82D15">
              <w:t xml:space="preserve"> connection to Cavity 8.</w:t>
            </w:r>
          </w:p>
          <w:p w14:paraId="1728D22B" w14:textId="77777777" w:rsidR="005E0F6C" w:rsidRDefault="005E0F6C" w:rsidP="009B7C92">
            <w:pPr>
              <w:pStyle w:val="ListParagraph"/>
              <w:numPr>
                <w:ilvl w:val="0"/>
                <w:numId w:val="23"/>
              </w:numPr>
            </w:pPr>
            <w:r w:rsidRPr="00F82D15">
              <w:t>Place a bag around the entire pump manifold and GV2SA right angle valve connection.</w:t>
            </w:r>
          </w:p>
          <w:p w14:paraId="1413735F" w14:textId="77777777" w:rsidR="005E0F6C" w:rsidRPr="00F82D15" w:rsidRDefault="005E0F6C" w:rsidP="005E0F6C"/>
        </w:tc>
        <w:tc>
          <w:tcPr>
            <w:tcW w:w="2016" w:type="dxa"/>
            <w:noWrap/>
          </w:tcPr>
          <w:p w14:paraId="493DBC62" w14:textId="77777777" w:rsidR="005E0F6C" w:rsidRDefault="005E0F6C" w:rsidP="005E0F6C"/>
        </w:tc>
      </w:tr>
    </w:tbl>
    <w:p w14:paraId="62F2CAA5" w14:textId="77777777" w:rsidR="005E0F6C" w:rsidRDefault="005E0F6C" w:rsidP="005E0F6C"/>
    <w:p w14:paraId="17550525" w14:textId="77777777" w:rsidR="005E0F6C" w:rsidRDefault="005E0F6C" w:rsidP="005E0F6C">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716"/>
        <w:gridCol w:w="10007"/>
        <w:gridCol w:w="2227"/>
      </w:tblGrid>
      <w:tr w:rsidR="005E0F6C" w:rsidRPr="00D97B1C" w14:paraId="0760E5B4" w14:textId="77777777" w:rsidTr="005E0F6C">
        <w:trPr>
          <w:trHeight w:val="288"/>
        </w:trPr>
        <w:tc>
          <w:tcPr>
            <w:tcW w:w="648" w:type="dxa"/>
          </w:tcPr>
          <w:p w14:paraId="33B310D1" w14:textId="77777777" w:rsidR="005E0F6C" w:rsidRPr="00D97B1C" w:rsidRDefault="005E0F6C" w:rsidP="005E0F6C">
            <w:pPr>
              <w:jc w:val="center"/>
            </w:pPr>
            <w:r w:rsidRPr="00D97B1C">
              <w:t>Step No.</w:t>
            </w:r>
          </w:p>
        </w:tc>
        <w:tc>
          <w:tcPr>
            <w:tcW w:w="9057" w:type="dxa"/>
            <w:shd w:val="clear" w:color="auto" w:fill="auto"/>
          </w:tcPr>
          <w:p w14:paraId="7798FA7D" w14:textId="77777777" w:rsidR="005E0F6C" w:rsidRPr="00F82D15" w:rsidRDefault="005E0F6C" w:rsidP="005E0F6C">
            <w:r w:rsidRPr="00F82D15">
              <w:t>Instructions</w:t>
            </w:r>
          </w:p>
        </w:tc>
        <w:tc>
          <w:tcPr>
            <w:tcW w:w="2016" w:type="dxa"/>
            <w:noWrap/>
          </w:tcPr>
          <w:p w14:paraId="42CE8213" w14:textId="77777777" w:rsidR="005E0F6C" w:rsidRPr="00D97B1C" w:rsidRDefault="005E0F6C" w:rsidP="005E0F6C">
            <w:r w:rsidRPr="00D97B1C">
              <w:t>Data Input</w:t>
            </w:r>
          </w:p>
        </w:tc>
      </w:tr>
      <w:tr w:rsidR="005E0F6C" w:rsidRPr="00D97B1C" w14:paraId="70A4C05B" w14:textId="77777777" w:rsidTr="005E0F6C">
        <w:trPr>
          <w:trHeight w:val="288"/>
        </w:trPr>
        <w:tc>
          <w:tcPr>
            <w:tcW w:w="648" w:type="dxa"/>
          </w:tcPr>
          <w:p w14:paraId="2B58D2DA" w14:textId="77777777" w:rsidR="005E0F6C" w:rsidRPr="00C15F49" w:rsidRDefault="005E0F6C" w:rsidP="005E0F6C">
            <w:r w:rsidRPr="00C15F49">
              <w:t>3</w:t>
            </w:r>
            <w:r>
              <w:t>6</w:t>
            </w:r>
            <w:r w:rsidRPr="00C15F49">
              <w:t>.</w:t>
            </w:r>
          </w:p>
        </w:tc>
        <w:tc>
          <w:tcPr>
            <w:tcW w:w="9057" w:type="dxa"/>
            <w:shd w:val="clear" w:color="auto" w:fill="auto"/>
          </w:tcPr>
          <w:p w14:paraId="099DD256" w14:textId="77777777" w:rsidR="005E0F6C" w:rsidRPr="006A3A79" w:rsidRDefault="005E0F6C" w:rsidP="005E0F6C">
            <w:pPr>
              <w:rPr>
                <w:b/>
                <w:u w:val="single"/>
              </w:rPr>
            </w:pPr>
            <w:bookmarkStart w:id="27" w:name="_Toc95218592"/>
            <w:bookmarkStart w:id="28" w:name="_Toc95221470"/>
            <w:r w:rsidRPr="006A3A79">
              <w:rPr>
                <w:b/>
                <w:u w:val="single"/>
              </w:rPr>
              <w:t>Turn on RGA</w:t>
            </w:r>
            <w:bookmarkEnd w:id="27"/>
            <w:bookmarkEnd w:id="28"/>
          </w:p>
          <w:p w14:paraId="069AD841" w14:textId="77777777" w:rsidR="005E0F6C" w:rsidRDefault="005E0F6C" w:rsidP="005E0F6C">
            <w:r>
              <w:t xml:space="preserve">1. </w:t>
            </w:r>
            <w:r w:rsidRPr="00F82D15">
              <w:t xml:space="preserve">Allow the string to pump approximately 48 hours after starting the turbomolecular pump, or until the vacuum reading at the pump cart gauge is a minimum of 2E-7 mbar before turning on the filament and the </w:t>
            </w:r>
            <w:r>
              <w:t>electron multiplier of the RGA.</w:t>
            </w:r>
          </w:p>
          <w:p w14:paraId="7D66F320" w14:textId="77777777" w:rsidR="005E0F6C" w:rsidRDefault="005E0F6C" w:rsidP="005E0F6C">
            <w:r>
              <w:t xml:space="preserve">2. </w:t>
            </w:r>
            <w:r w:rsidRPr="00F82D15">
              <w:t>Allow the filament to warm up for a minimum of 20 min</w:t>
            </w:r>
            <w:r>
              <w:t>utes before starting the trace.</w:t>
            </w:r>
          </w:p>
          <w:p w14:paraId="718A17B2" w14:textId="77777777" w:rsidR="005E0F6C" w:rsidRDefault="005E0F6C" w:rsidP="005E0F6C">
            <w:r>
              <w:t xml:space="preserve">3. </w:t>
            </w:r>
            <w:r w:rsidRPr="00F82D15">
              <w:t>Allow the trace to ru</w:t>
            </w:r>
            <w:r>
              <w:t>n for approximately 15 minutes.</w:t>
            </w:r>
          </w:p>
          <w:p w14:paraId="59BBF848" w14:textId="77777777" w:rsidR="005E0F6C" w:rsidRDefault="005E0F6C" w:rsidP="005E0F6C">
            <w:r>
              <w:t>4. Close the Critical MTE Helium Standard Leak Rate.</w:t>
            </w:r>
          </w:p>
          <w:p w14:paraId="1B30BC4C" w14:textId="77777777" w:rsidR="005E0F6C" w:rsidRPr="00F82D15" w:rsidRDefault="005E0F6C" w:rsidP="005E0F6C"/>
        </w:tc>
        <w:tc>
          <w:tcPr>
            <w:tcW w:w="2016" w:type="dxa"/>
            <w:noWrap/>
          </w:tcPr>
          <w:p w14:paraId="37B476CB" w14:textId="77777777" w:rsidR="005E0F6C" w:rsidRDefault="005E0F6C" w:rsidP="005E0F6C">
            <w:r>
              <w:t>[[</w:t>
            </w:r>
            <w:proofErr w:type="spellStart"/>
            <w:r>
              <w:t>RGAComment</w:t>
            </w:r>
            <w:proofErr w:type="spellEnd"/>
            <w:r>
              <w:t>]] &lt;&lt;COMMENT&gt;&gt;</w:t>
            </w:r>
          </w:p>
          <w:p w14:paraId="213E12A7" w14:textId="77777777" w:rsidR="005E0F6C" w:rsidRDefault="005E0F6C" w:rsidP="005E0F6C">
            <w:r>
              <w:t>[[</w:t>
            </w:r>
            <w:proofErr w:type="spellStart"/>
            <w:r>
              <w:t>RGAStartTime</w:t>
            </w:r>
            <w:proofErr w:type="spellEnd"/>
            <w:r>
              <w:t>]] &lt;&lt;TIMESTAMP&gt;&gt;</w:t>
            </w:r>
          </w:p>
          <w:p w14:paraId="655E6064" w14:textId="77777777" w:rsidR="005E0F6C" w:rsidRDefault="005E0F6C" w:rsidP="005E0F6C">
            <w:r>
              <w:t>[[RGATech1]] &lt;&lt;SRFCVP&gt;&gt;</w:t>
            </w:r>
          </w:p>
        </w:tc>
      </w:tr>
      <w:tr w:rsidR="005E0F6C" w:rsidRPr="00D97B1C" w14:paraId="109DBB33" w14:textId="77777777" w:rsidTr="005E0F6C">
        <w:trPr>
          <w:trHeight w:val="288"/>
        </w:trPr>
        <w:tc>
          <w:tcPr>
            <w:tcW w:w="648" w:type="dxa"/>
          </w:tcPr>
          <w:p w14:paraId="7B744FB4" w14:textId="77777777" w:rsidR="005E0F6C" w:rsidRPr="00C15F49" w:rsidRDefault="005E0F6C" w:rsidP="005E0F6C">
            <w:r w:rsidRPr="00C15F49">
              <w:t>3</w:t>
            </w:r>
            <w:r>
              <w:t>7</w:t>
            </w:r>
            <w:r w:rsidRPr="00C15F49">
              <w:t>.</w:t>
            </w:r>
          </w:p>
        </w:tc>
        <w:tc>
          <w:tcPr>
            <w:tcW w:w="9057" w:type="dxa"/>
            <w:shd w:val="clear" w:color="auto" w:fill="auto"/>
          </w:tcPr>
          <w:p w14:paraId="382294EB" w14:textId="77777777" w:rsidR="005E0F6C" w:rsidRPr="006A3A79" w:rsidRDefault="005E0F6C" w:rsidP="005E0F6C">
            <w:pPr>
              <w:rPr>
                <w:b/>
                <w:u w:val="single"/>
              </w:rPr>
            </w:pPr>
            <w:bookmarkStart w:id="29" w:name="_Toc95218593"/>
            <w:bookmarkStart w:id="30" w:name="_Toc95221471"/>
            <w:r w:rsidRPr="006A3A79">
              <w:rPr>
                <w:b/>
                <w:u w:val="single"/>
              </w:rPr>
              <w:t>Cavity String Leak Check</w:t>
            </w:r>
            <w:bookmarkEnd w:id="29"/>
            <w:bookmarkEnd w:id="30"/>
          </w:p>
          <w:p w14:paraId="21B7BDD6" w14:textId="77777777" w:rsidR="005E0F6C" w:rsidRDefault="005E0F6C" w:rsidP="005E0F6C">
            <w:r>
              <w:t xml:space="preserve">1. </w:t>
            </w:r>
            <w:r w:rsidRPr="00F82D15">
              <w:t>Set up the RGA and perform the</w:t>
            </w:r>
            <w:r>
              <w:t xml:space="preserve"> cavity string leak check in accordance with SRF-MSPR-CLNRM-LEAK.</w:t>
            </w:r>
          </w:p>
          <w:p w14:paraId="20FA72A4" w14:textId="77777777" w:rsidR="005E0F6C" w:rsidRDefault="005E0F6C" w:rsidP="005E0F6C">
            <w:r>
              <w:t xml:space="preserve">2. </w:t>
            </w:r>
            <w:r w:rsidRPr="00F82D15">
              <w:t>Begin leak checking each bag, starting at the upstream end of the string (furthest away from pump).</w:t>
            </w:r>
          </w:p>
          <w:p w14:paraId="430CC463" w14:textId="77777777" w:rsidR="005E0F6C" w:rsidRDefault="005E0F6C" w:rsidP="005E0F6C">
            <w:r>
              <w:t xml:space="preserve">3. </w:t>
            </w:r>
            <w:r w:rsidRPr="00F82D15">
              <w:t>Watch the trace</w:t>
            </w:r>
            <w:r>
              <w:t xml:space="preserve"> as He is placed into each bag.</w:t>
            </w:r>
          </w:p>
          <w:p w14:paraId="5BD6D664" w14:textId="77777777" w:rsidR="005E0F6C" w:rsidRDefault="005E0F6C" w:rsidP="005E0F6C">
            <w:r>
              <w:t xml:space="preserve">4. </w:t>
            </w:r>
            <w:r w:rsidRPr="00F82D15">
              <w:t>Record the trace time when each bag begins to be filled with He.</w:t>
            </w:r>
            <w:r>
              <w:t xml:space="preserve"> </w:t>
            </w:r>
            <w:r w:rsidRPr="00F82D15">
              <w:t>The trace time is loca</w:t>
            </w:r>
            <w:r>
              <w:t>ted on the x-axis of the trace.</w:t>
            </w:r>
          </w:p>
          <w:p w14:paraId="5BEB9EA8" w14:textId="77777777" w:rsidR="005E0F6C" w:rsidRDefault="005E0F6C" w:rsidP="005E0F6C">
            <w:r>
              <w:t xml:space="preserve">5. </w:t>
            </w:r>
            <w:r w:rsidRPr="00F82D15">
              <w:t xml:space="preserve">Allow 10 minutes before filling the next bag in </w:t>
            </w:r>
            <w:r>
              <w:t>Line</w:t>
            </w:r>
            <w:r w:rsidRPr="00F82D15">
              <w:t>.</w:t>
            </w:r>
            <w:r>
              <w:t xml:space="preserve"> </w:t>
            </w:r>
          </w:p>
          <w:p w14:paraId="7932752F" w14:textId="77777777" w:rsidR="005E0F6C" w:rsidRPr="00F82D15" w:rsidRDefault="005E0F6C" w:rsidP="005E0F6C">
            <w:r>
              <w:t xml:space="preserve">6. </w:t>
            </w:r>
            <w:r w:rsidRPr="00F82D15">
              <w:t>If a leak is detected in any bag:</w:t>
            </w:r>
          </w:p>
          <w:p w14:paraId="1FC68A55" w14:textId="77777777" w:rsidR="005E0F6C" w:rsidRPr="00F82D15" w:rsidRDefault="005E0F6C" w:rsidP="009B7C92">
            <w:pPr>
              <w:pStyle w:val="ListParagraph"/>
              <w:numPr>
                <w:ilvl w:val="0"/>
                <w:numId w:val="24"/>
              </w:numPr>
            </w:pPr>
            <w:r w:rsidRPr="00F82D15">
              <w:t>Place a nitrogen purge in that bag until the trace recovers, and then continue the leak check.</w:t>
            </w:r>
            <w:r>
              <w:t xml:space="preserve"> </w:t>
            </w:r>
          </w:p>
          <w:p w14:paraId="1EB594E8" w14:textId="77777777" w:rsidR="005E0F6C" w:rsidRDefault="005E0F6C" w:rsidP="009B7C92">
            <w:pPr>
              <w:pStyle w:val="ListParagraph"/>
              <w:numPr>
                <w:ilvl w:val="0"/>
                <w:numId w:val="24"/>
              </w:numPr>
            </w:pPr>
            <w:r w:rsidRPr="00F82D15">
              <w:t>Initiate a D3 to record troubleshooting actions and leak check file.</w:t>
            </w:r>
            <w:r>
              <w:t xml:space="preserve"> </w:t>
            </w:r>
          </w:p>
          <w:p w14:paraId="371E3A56" w14:textId="77777777" w:rsidR="005E0F6C" w:rsidRDefault="005E0F6C" w:rsidP="005E0F6C">
            <w:r>
              <w:t xml:space="preserve">7. </w:t>
            </w:r>
            <w:r w:rsidRPr="00F82D15">
              <w:t>After troubleshooting is complete, purge all of the bags with N2 and start a new trace.</w:t>
            </w:r>
            <w:r>
              <w:t xml:space="preserve"> </w:t>
            </w:r>
            <w:r w:rsidRPr="00F82D15">
              <w:t>Begin the leak check process again</w:t>
            </w:r>
            <w:r>
              <w:t xml:space="preserve"> from the beginning.</w:t>
            </w:r>
          </w:p>
          <w:p w14:paraId="1DB0B59C" w14:textId="77777777" w:rsidR="005E0F6C" w:rsidRDefault="005E0F6C" w:rsidP="005E0F6C">
            <w:r>
              <w:t>8. Attach the leak check files.</w:t>
            </w:r>
          </w:p>
          <w:p w14:paraId="1F33D646" w14:textId="77777777" w:rsidR="005E0F6C" w:rsidRPr="00F82D15" w:rsidRDefault="005E0F6C" w:rsidP="005E0F6C"/>
        </w:tc>
        <w:tc>
          <w:tcPr>
            <w:tcW w:w="2016" w:type="dxa"/>
            <w:noWrap/>
          </w:tcPr>
          <w:p w14:paraId="22B0028A" w14:textId="77777777" w:rsidR="005E0F6C" w:rsidRDefault="005E0F6C" w:rsidP="005E0F6C">
            <w:r>
              <w:t>[[Bag1StartTime]] &lt;&lt;FLOAT&gt;&gt;</w:t>
            </w:r>
          </w:p>
          <w:p w14:paraId="555E2A12" w14:textId="77777777" w:rsidR="005E0F6C" w:rsidRDefault="005E0F6C" w:rsidP="005E0F6C">
            <w:r>
              <w:t>[[Bag2StartTime]] &lt;&lt;FLOAT&gt;&gt;</w:t>
            </w:r>
          </w:p>
          <w:p w14:paraId="1880C863" w14:textId="77777777" w:rsidR="005E0F6C" w:rsidRDefault="005E0F6C" w:rsidP="005E0F6C">
            <w:r>
              <w:t>[[Bag3StartTime]] &lt;&lt;FLOAT&gt;&gt;</w:t>
            </w:r>
          </w:p>
          <w:p w14:paraId="1F943B42" w14:textId="77777777" w:rsidR="005E0F6C" w:rsidRDefault="005E0F6C" w:rsidP="005E0F6C">
            <w:r>
              <w:t>[[Bag4StartTime]] &lt;&lt;FLOAT&gt;&gt;</w:t>
            </w:r>
          </w:p>
          <w:p w14:paraId="14B21CC9" w14:textId="77777777" w:rsidR="005E0F6C" w:rsidRDefault="005E0F6C" w:rsidP="005E0F6C">
            <w:r>
              <w:t>[[Bag5StartTime]] &lt;&lt;FLOAT&gt;&gt;</w:t>
            </w:r>
          </w:p>
          <w:p w14:paraId="1006FB47" w14:textId="77777777" w:rsidR="005E0F6C" w:rsidRDefault="005E0F6C" w:rsidP="005E0F6C">
            <w:r>
              <w:t>[[Bag6StartTime]] &lt;&lt;FLOAT&gt;&gt;</w:t>
            </w:r>
          </w:p>
          <w:p w14:paraId="76E2855E" w14:textId="77777777" w:rsidR="005E0F6C" w:rsidRDefault="005E0F6C" w:rsidP="005E0F6C">
            <w:r>
              <w:t>[[Bag7StartTime]] &lt;&lt;FLOAT&gt;&gt;</w:t>
            </w:r>
          </w:p>
          <w:p w14:paraId="6B23584A" w14:textId="77777777" w:rsidR="005E0F6C" w:rsidRDefault="005E0F6C" w:rsidP="005E0F6C">
            <w:r>
              <w:t>[[Bag8StartTime]] &lt;&lt;FLOAT&gt;&gt;</w:t>
            </w:r>
          </w:p>
          <w:p w14:paraId="45FEF383" w14:textId="77777777" w:rsidR="005E0F6C" w:rsidRDefault="005E0F6C" w:rsidP="005E0F6C">
            <w:r>
              <w:t>[[Bag9StartTime]] &lt;&lt;FLOAT&gt;&gt;</w:t>
            </w:r>
          </w:p>
          <w:p w14:paraId="60D0C054" w14:textId="77777777" w:rsidR="005E0F6C" w:rsidRDefault="005E0F6C" w:rsidP="005E0F6C">
            <w:r>
              <w:t>[[Bag10StartTime]] &lt;&lt;FLOAT&gt;&gt;</w:t>
            </w:r>
          </w:p>
          <w:p w14:paraId="436F4B41" w14:textId="77777777" w:rsidR="005E0F6C" w:rsidRDefault="005E0F6C" w:rsidP="005E0F6C">
            <w:r>
              <w:t>[[</w:t>
            </w:r>
            <w:proofErr w:type="spellStart"/>
            <w:r>
              <w:t>StringLeakCheck</w:t>
            </w:r>
            <w:proofErr w:type="spellEnd"/>
            <w:r>
              <w:t>]] &lt;&lt;FILEUPLOAD&gt;&gt;</w:t>
            </w:r>
          </w:p>
          <w:p w14:paraId="1FA6D64E" w14:textId="77777777" w:rsidR="005E0F6C" w:rsidRDefault="005E0F6C" w:rsidP="005E0F6C">
            <w:r>
              <w:t>[[Bag1StartTimeA]] &lt;&lt;FLOAT&gt;&gt;</w:t>
            </w:r>
          </w:p>
          <w:p w14:paraId="5E783212" w14:textId="77777777" w:rsidR="005E0F6C" w:rsidRDefault="005E0F6C" w:rsidP="005E0F6C">
            <w:r>
              <w:t>[[Bag2StartTimeA]] &lt;&lt;FLOAT&gt;&gt;</w:t>
            </w:r>
          </w:p>
          <w:p w14:paraId="4425BE2C" w14:textId="77777777" w:rsidR="005E0F6C" w:rsidRDefault="005E0F6C" w:rsidP="005E0F6C">
            <w:r>
              <w:t>[[Bag3StartTimeA]] &lt;&lt;FLOAT&gt;&gt;</w:t>
            </w:r>
          </w:p>
          <w:p w14:paraId="76FD6B75" w14:textId="77777777" w:rsidR="005E0F6C" w:rsidRDefault="005E0F6C" w:rsidP="005E0F6C">
            <w:r>
              <w:t>[[Bag4StartTimeA]] &lt;&lt;FLOAT&gt;&gt;</w:t>
            </w:r>
          </w:p>
          <w:p w14:paraId="731060A9" w14:textId="77777777" w:rsidR="005E0F6C" w:rsidRDefault="005E0F6C" w:rsidP="005E0F6C">
            <w:r>
              <w:t>[[Bag5StartTimeA]] &lt;&lt;FLOAT&gt;&gt;</w:t>
            </w:r>
          </w:p>
          <w:p w14:paraId="565928A8" w14:textId="77777777" w:rsidR="005E0F6C" w:rsidRDefault="005E0F6C" w:rsidP="005E0F6C">
            <w:r>
              <w:t>[[Bag6StartTimeA]] &lt;&lt;FLOAT&gt;&gt;</w:t>
            </w:r>
          </w:p>
          <w:p w14:paraId="35799936" w14:textId="77777777" w:rsidR="005E0F6C" w:rsidRDefault="005E0F6C" w:rsidP="005E0F6C">
            <w:r>
              <w:t>[[Bag7StartTimeA]] &lt;&lt;FLOAT&gt;&gt;</w:t>
            </w:r>
          </w:p>
          <w:p w14:paraId="14F780D7" w14:textId="77777777" w:rsidR="005E0F6C" w:rsidRDefault="005E0F6C" w:rsidP="005E0F6C">
            <w:r>
              <w:t>[[Bag8StartTimeA]] &lt;&lt;FLOAT&gt;&gt;</w:t>
            </w:r>
          </w:p>
          <w:p w14:paraId="761671DF" w14:textId="77777777" w:rsidR="005E0F6C" w:rsidRDefault="005E0F6C" w:rsidP="005E0F6C">
            <w:r>
              <w:t>[[Bag9StartTimeA]] &lt;&lt;FLOAT&gt;&gt;</w:t>
            </w:r>
          </w:p>
          <w:p w14:paraId="561B79F0" w14:textId="77777777" w:rsidR="005E0F6C" w:rsidRDefault="005E0F6C" w:rsidP="005E0F6C">
            <w:r>
              <w:t>[[Bag10AStartTime]] &lt;&lt;FLOAT&gt;&gt;</w:t>
            </w:r>
          </w:p>
          <w:p w14:paraId="7721C4D3" w14:textId="77777777" w:rsidR="005E0F6C" w:rsidRDefault="005E0F6C" w:rsidP="005E0F6C">
            <w:r>
              <w:t>[[</w:t>
            </w:r>
            <w:proofErr w:type="spellStart"/>
            <w:r>
              <w:t>StringLeakCheckA</w:t>
            </w:r>
            <w:proofErr w:type="spellEnd"/>
            <w:r>
              <w:t>]] &lt;&lt;FILEUPLOAD&gt;&gt;</w:t>
            </w:r>
          </w:p>
          <w:p w14:paraId="6588CE48" w14:textId="77777777" w:rsidR="005E0F6C" w:rsidRDefault="005E0F6C" w:rsidP="005E0F6C">
            <w:r>
              <w:t>[[</w:t>
            </w:r>
            <w:proofErr w:type="spellStart"/>
            <w:r>
              <w:t>LeakCheckComment</w:t>
            </w:r>
            <w:proofErr w:type="spellEnd"/>
            <w:r>
              <w:t>]] &lt;&lt;COMMENT&gt;&gt;</w:t>
            </w:r>
          </w:p>
          <w:p w14:paraId="4C5E9545" w14:textId="77777777" w:rsidR="005E0F6C" w:rsidRDefault="005E0F6C" w:rsidP="005E0F6C">
            <w:r>
              <w:t>[[</w:t>
            </w:r>
            <w:proofErr w:type="spellStart"/>
            <w:r>
              <w:t>StringLeakTight</w:t>
            </w:r>
            <w:proofErr w:type="spellEnd"/>
            <w:r>
              <w:t>]] &lt;&lt;YESNO&gt;&gt;</w:t>
            </w:r>
          </w:p>
          <w:p w14:paraId="63914E3B" w14:textId="77777777" w:rsidR="005E0F6C" w:rsidRDefault="005E0F6C" w:rsidP="005E0F6C">
            <w:r>
              <w:t>[[LkCheckTech1]] &lt;&lt;SRFCVP&gt;&gt;</w:t>
            </w:r>
          </w:p>
          <w:p w14:paraId="5873294A" w14:textId="77777777" w:rsidR="005E0F6C" w:rsidRDefault="005E0F6C" w:rsidP="005E0F6C">
            <w:r>
              <w:t>[[LkCheckTech2]] &lt;&lt;SRFCVP&gt;&gt;</w:t>
            </w:r>
          </w:p>
          <w:p w14:paraId="5503DF63" w14:textId="77777777" w:rsidR="005E0F6C" w:rsidRDefault="005E0F6C" w:rsidP="005E0F6C">
            <w:r>
              <w:t>[[</w:t>
            </w:r>
            <w:proofErr w:type="spellStart"/>
            <w:r>
              <w:t>LeakCheckTime</w:t>
            </w:r>
            <w:proofErr w:type="spellEnd"/>
            <w:r>
              <w:t>]] &lt;&lt;TIMESTAMP&gt;&gt;</w:t>
            </w:r>
          </w:p>
        </w:tc>
      </w:tr>
      <w:tr w:rsidR="005E0F6C" w:rsidRPr="00D97B1C" w14:paraId="34589156" w14:textId="77777777" w:rsidTr="005E0F6C">
        <w:trPr>
          <w:trHeight w:val="288"/>
        </w:trPr>
        <w:tc>
          <w:tcPr>
            <w:tcW w:w="648" w:type="dxa"/>
          </w:tcPr>
          <w:p w14:paraId="0E234C07" w14:textId="77777777" w:rsidR="005E0F6C" w:rsidRPr="00C15F49" w:rsidRDefault="005E0F6C" w:rsidP="005E0F6C">
            <w:r w:rsidRPr="00C15F49">
              <w:t>3</w:t>
            </w:r>
            <w:r>
              <w:t>8</w:t>
            </w:r>
            <w:r w:rsidRPr="00C15F49">
              <w:t>.</w:t>
            </w:r>
          </w:p>
        </w:tc>
        <w:tc>
          <w:tcPr>
            <w:tcW w:w="9057" w:type="dxa"/>
            <w:shd w:val="clear" w:color="auto" w:fill="auto"/>
          </w:tcPr>
          <w:p w14:paraId="7B285A5E" w14:textId="77777777" w:rsidR="005E0F6C" w:rsidRPr="00E06789" w:rsidRDefault="005E0F6C" w:rsidP="005E0F6C">
            <w:pPr>
              <w:rPr>
                <w:b/>
                <w:u w:val="single"/>
              </w:rPr>
            </w:pPr>
            <w:bookmarkStart w:id="31" w:name="_Toc95218594"/>
            <w:bookmarkStart w:id="32" w:name="_Toc95221472"/>
            <w:r>
              <w:rPr>
                <w:b/>
                <w:u w:val="single"/>
              </w:rPr>
              <w:t>Initial</w:t>
            </w:r>
            <w:r w:rsidRPr="00E06789">
              <w:rPr>
                <w:b/>
                <w:u w:val="single"/>
              </w:rPr>
              <w:t xml:space="preserve"> Beamline Vacuum</w:t>
            </w:r>
            <w:bookmarkEnd w:id="31"/>
            <w:bookmarkEnd w:id="32"/>
          </w:p>
          <w:p w14:paraId="561FC055" w14:textId="77777777" w:rsidR="005E0F6C" w:rsidRDefault="005E0F6C" w:rsidP="005E0F6C">
            <w:r>
              <w:t>Pump the beamline to the 1E-8 Torr range. Record the beamline vacuum level achieved.</w:t>
            </w:r>
          </w:p>
          <w:p w14:paraId="1B226435" w14:textId="77777777" w:rsidR="005E0F6C" w:rsidRPr="00F82D15" w:rsidRDefault="005E0F6C" w:rsidP="005E0F6C"/>
        </w:tc>
        <w:tc>
          <w:tcPr>
            <w:tcW w:w="2016" w:type="dxa"/>
            <w:noWrap/>
          </w:tcPr>
          <w:p w14:paraId="116B0B3D" w14:textId="77777777" w:rsidR="005E0F6C" w:rsidRDefault="005E0F6C" w:rsidP="005E0F6C">
            <w:r>
              <w:t>[[</w:t>
            </w:r>
            <w:proofErr w:type="spellStart"/>
            <w:r>
              <w:t>InitialBeamlineVacuum_Torr</w:t>
            </w:r>
            <w:proofErr w:type="spellEnd"/>
            <w:r>
              <w:t>]] &lt;&lt;SCINOT&gt;&gt; (Torr)</w:t>
            </w:r>
          </w:p>
          <w:p w14:paraId="529AEFA9" w14:textId="77777777" w:rsidR="005E0F6C" w:rsidRDefault="005E0F6C" w:rsidP="005E0F6C">
            <w:r>
              <w:t>[[</w:t>
            </w:r>
            <w:proofErr w:type="spellStart"/>
            <w:r>
              <w:t>InitialBeamlineVacuum_Time</w:t>
            </w:r>
            <w:proofErr w:type="spellEnd"/>
            <w:r>
              <w:t>]] &lt;&lt;TIMESTAMP&gt;&gt;</w:t>
            </w:r>
          </w:p>
          <w:p w14:paraId="1CE911B2" w14:textId="77777777" w:rsidR="005E0F6C" w:rsidRDefault="005E0F6C" w:rsidP="005E0F6C">
            <w:r>
              <w:t>[[</w:t>
            </w:r>
            <w:proofErr w:type="spellStart"/>
            <w:r>
              <w:t>InitialBeamlineVacuum_Tech</w:t>
            </w:r>
            <w:proofErr w:type="spellEnd"/>
            <w:r>
              <w:t>]] &lt;&lt;SRFCVP&gt;&gt;</w:t>
            </w:r>
          </w:p>
        </w:tc>
      </w:tr>
    </w:tbl>
    <w:p w14:paraId="44CC6882" w14:textId="77777777" w:rsidR="005E0F6C" w:rsidRDefault="005E0F6C" w:rsidP="005E0F6C">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625"/>
        <w:gridCol w:w="8547"/>
        <w:gridCol w:w="3778"/>
      </w:tblGrid>
      <w:tr w:rsidR="005E0F6C" w:rsidRPr="00D97B1C" w14:paraId="43D3B218" w14:textId="77777777" w:rsidTr="005E0F6C">
        <w:trPr>
          <w:trHeight w:val="288"/>
        </w:trPr>
        <w:tc>
          <w:tcPr>
            <w:tcW w:w="625" w:type="dxa"/>
          </w:tcPr>
          <w:p w14:paraId="70D21C04" w14:textId="77777777" w:rsidR="005E0F6C" w:rsidRPr="00D97B1C" w:rsidRDefault="005E0F6C" w:rsidP="005E0F6C">
            <w:pPr>
              <w:jc w:val="center"/>
            </w:pPr>
            <w:r w:rsidRPr="00D97B1C">
              <w:t>Step No.</w:t>
            </w:r>
          </w:p>
        </w:tc>
        <w:tc>
          <w:tcPr>
            <w:tcW w:w="8547" w:type="dxa"/>
            <w:shd w:val="clear" w:color="auto" w:fill="auto"/>
          </w:tcPr>
          <w:p w14:paraId="4789A8A8" w14:textId="77777777" w:rsidR="005E0F6C" w:rsidRPr="00F82D15" w:rsidRDefault="005E0F6C" w:rsidP="005E0F6C">
            <w:r w:rsidRPr="00F82D15">
              <w:t>Instructions</w:t>
            </w:r>
          </w:p>
        </w:tc>
        <w:tc>
          <w:tcPr>
            <w:tcW w:w="3778" w:type="dxa"/>
            <w:noWrap/>
          </w:tcPr>
          <w:p w14:paraId="071821C2" w14:textId="77777777" w:rsidR="005E0F6C" w:rsidRPr="00D97B1C" w:rsidRDefault="005E0F6C" w:rsidP="005E0F6C">
            <w:r w:rsidRPr="00D97B1C">
              <w:t>Data Input</w:t>
            </w:r>
          </w:p>
        </w:tc>
      </w:tr>
      <w:tr w:rsidR="005E0F6C" w:rsidRPr="00D97B1C" w14:paraId="58B17BB9" w14:textId="77777777" w:rsidTr="005E0F6C">
        <w:trPr>
          <w:trHeight w:val="288"/>
        </w:trPr>
        <w:tc>
          <w:tcPr>
            <w:tcW w:w="625" w:type="dxa"/>
            <w:vMerge w:val="restart"/>
          </w:tcPr>
          <w:p w14:paraId="2B64196A" w14:textId="77777777" w:rsidR="005E0F6C" w:rsidRPr="00C15F49" w:rsidRDefault="005E0F6C" w:rsidP="005E0F6C">
            <w:r w:rsidRPr="00C15F49">
              <w:t>3</w:t>
            </w:r>
            <w:r>
              <w:t>9</w:t>
            </w:r>
            <w:r w:rsidRPr="00C15F49">
              <w:t>.</w:t>
            </w:r>
          </w:p>
        </w:tc>
        <w:tc>
          <w:tcPr>
            <w:tcW w:w="8547" w:type="dxa"/>
            <w:shd w:val="clear" w:color="auto" w:fill="auto"/>
          </w:tcPr>
          <w:p w14:paraId="3A2FB10E" w14:textId="77777777" w:rsidR="005E0F6C" w:rsidRPr="00E06789" w:rsidRDefault="005E0F6C" w:rsidP="005E0F6C">
            <w:pPr>
              <w:rPr>
                <w:b/>
                <w:u w:val="single"/>
              </w:rPr>
            </w:pPr>
            <w:bookmarkStart w:id="33" w:name="_Toc95218595"/>
            <w:bookmarkStart w:id="34" w:name="_Toc95221473"/>
            <w:r w:rsidRPr="00E06789">
              <w:rPr>
                <w:b/>
                <w:u w:val="single"/>
              </w:rPr>
              <w:t>Final NEG Pump Activation</w:t>
            </w:r>
            <w:bookmarkEnd w:id="33"/>
            <w:bookmarkEnd w:id="34"/>
          </w:p>
          <w:p w14:paraId="52A82CBE" w14:textId="77777777" w:rsidR="005E0F6C" w:rsidRPr="00F82D15" w:rsidRDefault="005E0F6C" w:rsidP="005E0F6C">
            <w:r w:rsidRPr="00625291">
              <w:rPr>
                <w:b/>
                <w:u w:val="single"/>
              </w:rPr>
              <w:t>Note</w:t>
            </w:r>
            <w:r w:rsidRPr="00F82D15">
              <w:t xml:space="preserve">: Steps and References in </w:t>
            </w:r>
            <w:r w:rsidRPr="00CF6689">
              <w:t>L2HE-PR-CLNRM-NEG-PREP</w:t>
            </w:r>
            <w:r w:rsidRPr="00F82D15">
              <w:t xml:space="preserve"> can be used as a guide for NEG pump activation.</w:t>
            </w:r>
            <w:r>
              <w:t xml:space="preserve"> </w:t>
            </w:r>
            <w:r w:rsidRPr="00F82D15">
              <w:t xml:space="preserve">The </w:t>
            </w:r>
            <w:hyperlink r:id="rId20" w:history="1">
              <w:r w:rsidRPr="00F82D15">
                <w:rPr>
                  <w:rStyle w:val="Hyperlink"/>
                </w:rPr>
                <w:t>SIP POWER ION Pump Controller User Manual</w:t>
              </w:r>
            </w:hyperlink>
            <w:r w:rsidRPr="00F82D15">
              <w:t xml:space="preserve"> and </w:t>
            </w:r>
            <w:hyperlink r:id="rId21" w:history="1">
              <w:proofErr w:type="spellStart"/>
              <w:r w:rsidRPr="00F82D15">
                <w:rPr>
                  <w:rStyle w:val="Hyperlink"/>
                </w:rPr>
                <w:t>NEXTorr</w:t>
              </w:r>
              <w:proofErr w:type="spellEnd"/>
              <w:r w:rsidRPr="00F82D15">
                <w:rPr>
                  <w:rStyle w:val="Hyperlink"/>
                </w:rPr>
                <w:t xml:space="preserve"> Z200 Pump Operating Instructions</w:t>
              </w:r>
            </w:hyperlink>
            <w:r>
              <w:t xml:space="preserve"> are available in DocuShare.</w:t>
            </w:r>
          </w:p>
          <w:p w14:paraId="18C959E1" w14:textId="77777777" w:rsidR="005E0F6C" w:rsidRDefault="005E0F6C" w:rsidP="005E0F6C">
            <w:r>
              <w:t xml:space="preserve">1. </w:t>
            </w:r>
            <w:r w:rsidRPr="00F82D15">
              <w:t xml:space="preserve">Record the </w:t>
            </w:r>
            <w:r>
              <w:t>beamline pressure.</w:t>
            </w:r>
          </w:p>
          <w:p w14:paraId="7F89D2F1" w14:textId="77777777" w:rsidR="005E0F6C" w:rsidRPr="00F82D15" w:rsidRDefault="005E0F6C" w:rsidP="005E0F6C"/>
        </w:tc>
        <w:tc>
          <w:tcPr>
            <w:tcW w:w="3778" w:type="dxa"/>
            <w:noWrap/>
          </w:tcPr>
          <w:p w14:paraId="656E6F52" w14:textId="77777777" w:rsidR="005E0F6C" w:rsidRDefault="005E0F6C" w:rsidP="005E0F6C">
            <w:r>
              <w:t>[[</w:t>
            </w:r>
            <w:proofErr w:type="spellStart"/>
            <w:r>
              <w:t>NegActivation_InitBLPress</w:t>
            </w:r>
            <w:proofErr w:type="spellEnd"/>
            <w:r>
              <w:t xml:space="preserve">]] &lt;&lt;FLOAT&gt;&gt; </w:t>
            </w:r>
          </w:p>
        </w:tc>
      </w:tr>
      <w:tr w:rsidR="005E0F6C" w:rsidRPr="00D97B1C" w14:paraId="316464E6" w14:textId="77777777" w:rsidTr="005E0F6C">
        <w:trPr>
          <w:trHeight w:val="288"/>
        </w:trPr>
        <w:tc>
          <w:tcPr>
            <w:tcW w:w="625" w:type="dxa"/>
            <w:vMerge/>
          </w:tcPr>
          <w:p w14:paraId="2BE4475E" w14:textId="77777777" w:rsidR="005E0F6C" w:rsidRPr="00C15F49" w:rsidRDefault="005E0F6C" w:rsidP="005E0F6C"/>
        </w:tc>
        <w:tc>
          <w:tcPr>
            <w:tcW w:w="8547" w:type="dxa"/>
            <w:shd w:val="clear" w:color="auto" w:fill="auto"/>
          </w:tcPr>
          <w:p w14:paraId="6F92AED9" w14:textId="77777777" w:rsidR="005E0F6C" w:rsidRDefault="005E0F6C" w:rsidP="005E0F6C">
            <w:r>
              <w:t xml:space="preserve">2. </w:t>
            </w:r>
            <w:r w:rsidRPr="00F82D15">
              <w:t>C</w:t>
            </w:r>
            <w:r>
              <w:t>lose the downstream gate valve.</w:t>
            </w:r>
          </w:p>
          <w:p w14:paraId="694AA288" w14:textId="77777777" w:rsidR="005E0F6C" w:rsidRPr="00F82D15" w:rsidRDefault="005E0F6C" w:rsidP="005E0F6C">
            <w:r>
              <w:t xml:space="preserve">3. </w:t>
            </w:r>
            <w:r w:rsidRPr="00F82D15">
              <w:t>Connect the NEG POWERMINI power supply and the SIP POWER ION pump power supply to the NEG.</w:t>
            </w:r>
            <w:r>
              <w:t xml:space="preserve"> </w:t>
            </w:r>
            <w:r w:rsidRPr="00F82D15">
              <w:t>Do not start activation yet.</w:t>
            </w:r>
          </w:p>
          <w:p w14:paraId="6F4A243A" w14:textId="77777777" w:rsidR="005E0F6C" w:rsidRDefault="005E0F6C" w:rsidP="005E0F6C">
            <w:r>
              <w:t xml:space="preserve">4. </w:t>
            </w:r>
            <w:r w:rsidRPr="00F82D15">
              <w:t>Verify the pressure at the NEG Pump Assembly is in the 3E-6 Torr range.</w:t>
            </w:r>
            <w:r>
              <w:t xml:space="preserve"> </w:t>
            </w:r>
            <w:r w:rsidRPr="00F82D15">
              <w:t>The turbo pump is kept actively pumping thr</w:t>
            </w:r>
            <w:r>
              <w:t>oughout the activation process.</w:t>
            </w:r>
          </w:p>
          <w:p w14:paraId="0A5CC9B2" w14:textId="77777777" w:rsidR="005E0F6C" w:rsidRDefault="005E0F6C" w:rsidP="005E0F6C">
            <w:r>
              <w:t xml:space="preserve">5. </w:t>
            </w:r>
            <w:r w:rsidRPr="00F82D15">
              <w:t>Turn on the NEG POWER MINI power supply.</w:t>
            </w:r>
            <w:r>
              <w:t xml:space="preserve"> </w:t>
            </w:r>
            <w:r w:rsidRPr="00F82D15">
              <w:t>The power supply should be set as shown.</w:t>
            </w:r>
            <w:r>
              <w:t xml:space="preserve"> </w:t>
            </w:r>
            <w:r w:rsidRPr="00F82D15">
              <w:t>Note: the "Pump temp" will not show any readings.</w:t>
            </w:r>
          </w:p>
          <w:p w14:paraId="24B278A0" w14:textId="77777777" w:rsidR="005E0F6C" w:rsidRPr="00CF6689" w:rsidRDefault="005E0F6C" w:rsidP="005E0F6C">
            <w:pPr>
              <w:jc w:val="center"/>
              <w:rPr>
                <w:b/>
              </w:rPr>
            </w:pPr>
            <w:proofErr w:type="spellStart"/>
            <w:r w:rsidRPr="00CF6689">
              <w:rPr>
                <w:b/>
              </w:rPr>
              <w:t>Vout</w:t>
            </w:r>
            <w:proofErr w:type="spellEnd"/>
            <w:r w:rsidRPr="00CF6689">
              <w:rPr>
                <w:b/>
              </w:rPr>
              <w:t xml:space="preserve"> = 12.0 V, </w:t>
            </w:r>
            <w:proofErr w:type="spellStart"/>
            <w:r w:rsidRPr="00CF6689">
              <w:rPr>
                <w:b/>
              </w:rPr>
              <w:t>Trise</w:t>
            </w:r>
            <w:proofErr w:type="spellEnd"/>
            <w:r w:rsidRPr="00CF6689">
              <w:rPr>
                <w:b/>
              </w:rPr>
              <w:t xml:space="preserve"> = 30, </w:t>
            </w:r>
            <w:proofErr w:type="spellStart"/>
            <w:r w:rsidRPr="00CF6689">
              <w:rPr>
                <w:b/>
              </w:rPr>
              <w:t>Thold</w:t>
            </w:r>
            <w:proofErr w:type="spellEnd"/>
            <w:r w:rsidRPr="00CF6689">
              <w:rPr>
                <w:b/>
              </w:rPr>
              <w:t xml:space="preserve"> = 180</w:t>
            </w:r>
          </w:p>
          <w:p w14:paraId="6DCA461F" w14:textId="77777777" w:rsidR="005E0F6C" w:rsidRDefault="005E0F6C" w:rsidP="005E0F6C">
            <w:pPr>
              <w:jc w:val="center"/>
            </w:pPr>
            <w:r w:rsidRPr="00F82D15">
              <w:rPr>
                <w:noProof/>
              </w:rPr>
              <w:drawing>
                <wp:inline distT="0" distB="0" distL="0" distR="0" wp14:anchorId="1933573A" wp14:editId="61A61A72">
                  <wp:extent cx="2965450" cy="2224242"/>
                  <wp:effectExtent l="0" t="0" r="6350" b="508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5450" cy="2224242"/>
                          </a:xfrm>
                          <a:prstGeom prst="rect">
                            <a:avLst/>
                          </a:prstGeom>
                        </pic:spPr>
                      </pic:pic>
                    </a:graphicData>
                  </a:graphic>
                </wp:inline>
              </w:drawing>
            </w:r>
          </w:p>
          <w:p w14:paraId="03F115B7" w14:textId="77777777" w:rsidR="005E0F6C" w:rsidRDefault="005E0F6C" w:rsidP="005E0F6C">
            <w:r>
              <w:t xml:space="preserve">6. </w:t>
            </w:r>
            <w:r w:rsidRPr="00F82D15">
              <w:t>Once the power supply is ready, press the start/stop button to begin activation.</w:t>
            </w:r>
            <w:r>
              <w:t xml:space="preserve"> </w:t>
            </w:r>
            <w:r w:rsidRPr="00F82D15">
              <w:t>Activation should take about an hour.</w:t>
            </w:r>
            <w:r>
              <w:t xml:space="preserve"> </w:t>
            </w:r>
            <w:r w:rsidRPr="00F82D15">
              <w:t>During this time, the NEG pump and spool will reach high temperatures.</w:t>
            </w:r>
            <w:r>
              <w:t xml:space="preserve"> </w:t>
            </w:r>
            <w:r w:rsidRPr="00F82D15">
              <w:t>Be careful not to burn yourself.</w:t>
            </w:r>
            <w:r>
              <w:t xml:space="preserve"> </w:t>
            </w:r>
            <w:r w:rsidRPr="00F82D15">
              <w:t>Do not touch the pump, spool, or flanges during an activation cycle.</w:t>
            </w:r>
          </w:p>
          <w:p w14:paraId="52DACA19" w14:textId="77777777" w:rsidR="005E0F6C" w:rsidRPr="008249D9" w:rsidRDefault="005E0F6C" w:rsidP="005E0F6C"/>
        </w:tc>
        <w:tc>
          <w:tcPr>
            <w:tcW w:w="3778" w:type="dxa"/>
            <w:noWrap/>
          </w:tcPr>
          <w:p w14:paraId="2E87F8E6" w14:textId="77777777" w:rsidR="005E0F6C" w:rsidRDefault="005E0F6C" w:rsidP="005E0F6C">
            <w:r>
              <w:t>[[NegActivationCycle1Comp]] &lt;&lt;TIMESTAMP&gt;&gt;</w:t>
            </w:r>
          </w:p>
        </w:tc>
      </w:tr>
      <w:tr w:rsidR="005E0F6C" w:rsidRPr="00D97B1C" w14:paraId="0143DCFC" w14:textId="77777777" w:rsidTr="005E0F6C">
        <w:trPr>
          <w:trHeight w:val="288"/>
        </w:trPr>
        <w:tc>
          <w:tcPr>
            <w:tcW w:w="625" w:type="dxa"/>
            <w:vMerge/>
          </w:tcPr>
          <w:p w14:paraId="737FA11F" w14:textId="77777777" w:rsidR="005E0F6C" w:rsidRPr="00C15F49" w:rsidRDefault="005E0F6C" w:rsidP="005E0F6C"/>
        </w:tc>
        <w:tc>
          <w:tcPr>
            <w:tcW w:w="8547" w:type="dxa"/>
            <w:shd w:val="clear" w:color="auto" w:fill="auto"/>
          </w:tcPr>
          <w:p w14:paraId="02550CBD" w14:textId="77777777" w:rsidR="005E0F6C" w:rsidRDefault="005E0F6C" w:rsidP="005E0F6C">
            <w:r>
              <w:t xml:space="preserve">7. </w:t>
            </w:r>
            <w:r w:rsidRPr="00F82D15">
              <w:t>Pump the NEG Pump Assembly until the pressure is at lea</w:t>
            </w:r>
            <w:r>
              <w:t>st the beamline pressure recorded above.</w:t>
            </w:r>
          </w:p>
          <w:p w14:paraId="13D6667C" w14:textId="77777777" w:rsidR="005E0F6C" w:rsidRDefault="005E0F6C" w:rsidP="005E0F6C">
            <w:r>
              <w:t xml:space="preserve">8. </w:t>
            </w:r>
            <w:r w:rsidRPr="00F82D15">
              <w:t xml:space="preserve">Close the </w:t>
            </w:r>
            <w:r>
              <w:t>GV2SA right angle valve.</w:t>
            </w:r>
          </w:p>
          <w:p w14:paraId="232662E4" w14:textId="77777777" w:rsidR="005E0F6C" w:rsidRDefault="005E0F6C" w:rsidP="005E0F6C">
            <w:r>
              <w:t xml:space="preserve">9. </w:t>
            </w:r>
            <w:r w:rsidRPr="00F82D15">
              <w:t xml:space="preserve">Slowly </w:t>
            </w:r>
            <w:r>
              <w:t>open the downstream gate valve.</w:t>
            </w:r>
          </w:p>
          <w:p w14:paraId="12AC8605" w14:textId="77777777" w:rsidR="005E0F6C" w:rsidRDefault="005E0F6C" w:rsidP="005E0F6C">
            <w:r>
              <w:t>10. Turn on the Ion Pump.</w:t>
            </w:r>
          </w:p>
          <w:p w14:paraId="7F9E2256" w14:textId="77777777" w:rsidR="005E0F6C" w:rsidRDefault="005E0F6C" w:rsidP="005E0F6C"/>
        </w:tc>
        <w:tc>
          <w:tcPr>
            <w:tcW w:w="3778" w:type="dxa"/>
            <w:noWrap/>
          </w:tcPr>
          <w:p w14:paraId="70984A1B" w14:textId="77777777" w:rsidR="005E0F6C" w:rsidRDefault="005E0F6C" w:rsidP="005E0F6C">
            <w:r>
              <w:t>[[GV2SA_RAV_Closed]] &lt;&lt;YESNO&gt;&gt;</w:t>
            </w:r>
          </w:p>
          <w:p w14:paraId="1D5FDA3B" w14:textId="77777777" w:rsidR="005E0F6C" w:rsidRDefault="005E0F6C" w:rsidP="005E0F6C">
            <w:r>
              <w:t>[[NegActivationTech1]] &lt;&lt;SRFCVP&gt;&gt;</w:t>
            </w:r>
          </w:p>
        </w:tc>
      </w:tr>
      <w:tr w:rsidR="005E0F6C" w:rsidRPr="00D97B1C" w14:paraId="3EA4625F" w14:textId="77777777" w:rsidTr="005E0F6C">
        <w:trPr>
          <w:trHeight w:val="288"/>
        </w:trPr>
        <w:tc>
          <w:tcPr>
            <w:tcW w:w="625" w:type="dxa"/>
          </w:tcPr>
          <w:p w14:paraId="238150F8" w14:textId="77777777" w:rsidR="005E0F6C" w:rsidRPr="00C15F49" w:rsidRDefault="005E0F6C" w:rsidP="005E0F6C">
            <w:r>
              <w:t>40.</w:t>
            </w:r>
          </w:p>
        </w:tc>
        <w:tc>
          <w:tcPr>
            <w:tcW w:w="8547" w:type="dxa"/>
            <w:shd w:val="clear" w:color="auto" w:fill="auto"/>
          </w:tcPr>
          <w:p w14:paraId="330BEE05" w14:textId="77777777" w:rsidR="005E0F6C" w:rsidRDefault="005E0F6C" w:rsidP="005E0F6C">
            <w:pPr>
              <w:rPr>
                <w:b/>
                <w:u w:val="single"/>
              </w:rPr>
            </w:pPr>
            <w:r>
              <w:rPr>
                <w:b/>
                <w:u w:val="single"/>
              </w:rPr>
              <w:t xml:space="preserve">Backfill FPC </w:t>
            </w:r>
            <w:proofErr w:type="spellStart"/>
            <w:r>
              <w:rPr>
                <w:b/>
                <w:u w:val="single"/>
              </w:rPr>
              <w:t>Tophat</w:t>
            </w:r>
            <w:proofErr w:type="spellEnd"/>
            <w:r>
              <w:rPr>
                <w:b/>
                <w:u w:val="single"/>
              </w:rPr>
              <w:t xml:space="preserve"> with N2</w:t>
            </w:r>
          </w:p>
          <w:p w14:paraId="6BB7166F" w14:textId="77777777" w:rsidR="005E0F6C" w:rsidRDefault="005E0F6C" w:rsidP="005E0F6C">
            <w:r w:rsidRPr="00CF6689">
              <w:t xml:space="preserve">1. </w:t>
            </w:r>
            <w:r>
              <w:t xml:space="preserve">For each FPC </w:t>
            </w:r>
            <w:proofErr w:type="spellStart"/>
            <w:r>
              <w:t>tophat</w:t>
            </w:r>
            <w:proofErr w:type="spellEnd"/>
            <w:r>
              <w:t>, s</w:t>
            </w:r>
            <w:r w:rsidRPr="00CF6689">
              <w:t>lightly unscrew the SMA connector and backfill the space under the cap with dry, filtered nitrogen</w:t>
            </w:r>
            <w:r>
              <w:t>.</w:t>
            </w:r>
          </w:p>
          <w:p w14:paraId="69E495FF" w14:textId="77777777" w:rsidR="005E0F6C" w:rsidRDefault="005E0F6C" w:rsidP="005E0F6C">
            <w:pPr>
              <w:jc w:val="center"/>
            </w:pPr>
            <w:r w:rsidRPr="00367A95">
              <w:rPr>
                <w:noProof/>
              </w:rPr>
              <w:drawing>
                <wp:inline distT="0" distB="0" distL="0" distR="0" wp14:anchorId="3C51611B" wp14:editId="19070C8C">
                  <wp:extent cx="2743200" cy="299031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990316"/>
                          </a:xfrm>
                          <a:prstGeom prst="rect">
                            <a:avLst/>
                          </a:prstGeom>
                          <a:noFill/>
                          <a:ln>
                            <a:noFill/>
                          </a:ln>
                        </pic:spPr>
                      </pic:pic>
                    </a:graphicData>
                  </a:graphic>
                </wp:inline>
              </w:drawing>
            </w:r>
          </w:p>
          <w:p w14:paraId="015B4F00" w14:textId="77777777" w:rsidR="005E0F6C" w:rsidRDefault="005E0F6C" w:rsidP="005E0F6C"/>
          <w:p w14:paraId="26F2740A" w14:textId="77777777" w:rsidR="005E0F6C" w:rsidRDefault="005E0F6C" w:rsidP="005E0F6C">
            <w:r>
              <w:t>2. Tighten the SMA connector to seal the space.</w:t>
            </w:r>
          </w:p>
          <w:p w14:paraId="3E5A7096" w14:textId="77777777" w:rsidR="005E0F6C" w:rsidRPr="00E06789" w:rsidRDefault="005E0F6C" w:rsidP="005E0F6C">
            <w:pPr>
              <w:rPr>
                <w:b/>
                <w:u w:val="single"/>
              </w:rPr>
            </w:pPr>
          </w:p>
        </w:tc>
        <w:tc>
          <w:tcPr>
            <w:tcW w:w="3778" w:type="dxa"/>
            <w:noWrap/>
          </w:tcPr>
          <w:p w14:paraId="2E9DFE60" w14:textId="77777777" w:rsidR="005E0F6C" w:rsidRDefault="005E0F6C" w:rsidP="005E0F6C">
            <w:r>
              <w:t>[[</w:t>
            </w:r>
            <w:proofErr w:type="spellStart"/>
            <w:r>
              <w:t>FPC_TophatsBackfilled</w:t>
            </w:r>
            <w:proofErr w:type="spellEnd"/>
            <w:r>
              <w:t>]] &lt;&lt;YESNO&gt;&gt;</w:t>
            </w:r>
          </w:p>
          <w:p w14:paraId="7E347CCB" w14:textId="77777777" w:rsidR="005E0F6C" w:rsidRDefault="005E0F6C" w:rsidP="005E0F6C"/>
        </w:tc>
      </w:tr>
      <w:tr w:rsidR="005E0F6C" w:rsidRPr="00D97B1C" w14:paraId="1BBD2324" w14:textId="77777777" w:rsidTr="005E0F6C">
        <w:trPr>
          <w:trHeight w:val="288"/>
        </w:trPr>
        <w:tc>
          <w:tcPr>
            <w:tcW w:w="625" w:type="dxa"/>
          </w:tcPr>
          <w:p w14:paraId="435E9C45" w14:textId="77777777" w:rsidR="005E0F6C" w:rsidRPr="00C15F49" w:rsidRDefault="005E0F6C" w:rsidP="005E0F6C">
            <w:r>
              <w:t>41</w:t>
            </w:r>
            <w:r w:rsidRPr="00C15F49">
              <w:t>.</w:t>
            </w:r>
          </w:p>
        </w:tc>
        <w:tc>
          <w:tcPr>
            <w:tcW w:w="8547" w:type="dxa"/>
            <w:shd w:val="clear" w:color="auto" w:fill="auto"/>
          </w:tcPr>
          <w:p w14:paraId="1F9DE107" w14:textId="77777777" w:rsidR="005E0F6C" w:rsidRPr="00E06789" w:rsidRDefault="005E0F6C" w:rsidP="005E0F6C">
            <w:pPr>
              <w:rPr>
                <w:b/>
                <w:u w:val="single"/>
              </w:rPr>
            </w:pPr>
            <w:r w:rsidRPr="00E06789">
              <w:rPr>
                <w:b/>
                <w:u w:val="single"/>
              </w:rPr>
              <w:t>Final Beamline Vacuum</w:t>
            </w:r>
          </w:p>
          <w:p w14:paraId="06CE9AD8" w14:textId="77777777" w:rsidR="005E0F6C" w:rsidRDefault="005E0F6C" w:rsidP="005E0F6C">
            <w:r>
              <w:t>Pump the beamline to the 1E-8 Torr range. Record the beamline vacuum level achieved and then turn off the Ion Pump.</w:t>
            </w:r>
          </w:p>
          <w:p w14:paraId="3F170704" w14:textId="77777777" w:rsidR="005E0F6C" w:rsidRPr="00F82D15" w:rsidRDefault="005E0F6C" w:rsidP="005E0F6C"/>
        </w:tc>
        <w:tc>
          <w:tcPr>
            <w:tcW w:w="3778" w:type="dxa"/>
            <w:noWrap/>
          </w:tcPr>
          <w:p w14:paraId="71750748" w14:textId="77777777" w:rsidR="005E0F6C" w:rsidRDefault="005E0F6C" w:rsidP="005E0F6C">
            <w:r>
              <w:t>[[</w:t>
            </w:r>
            <w:proofErr w:type="spellStart"/>
            <w:r>
              <w:t>FinalBeamlineVacuum_Torr</w:t>
            </w:r>
            <w:proofErr w:type="spellEnd"/>
            <w:r>
              <w:t>]] &lt;&lt;SCINOT&gt;&gt; (Torr)</w:t>
            </w:r>
          </w:p>
          <w:p w14:paraId="31A54566" w14:textId="77777777" w:rsidR="005E0F6C" w:rsidRDefault="005E0F6C" w:rsidP="005E0F6C">
            <w:r>
              <w:t>[[</w:t>
            </w:r>
            <w:proofErr w:type="spellStart"/>
            <w:r>
              <w:t>FinalBeamlineVacuum_Time</w:t>
            </w:r>
            <w:proofErr w:type="spellEnd"/>
            <w:r>
              <w:t>]] &lt;&lt;TIMESTAMP&gt;&gt;</w:t>
            </w:r>
          </w:p>
          <w:p w14:paraId="2C6437CB" w14:textId="77777777" w:rsidR="005E0F6C" w:rsidRDefault="005E0F6C" w:rsidP="005E0F6C">
            <w:r>
              <w:t>[[</w:t>
            </w:r>
            <w:proofErr w:type="spellStart"/>
            <w:r>
              <w:t>FinalBeamlineVacuum_Tech</w:t>
            </w:r>
            <w:proofErr w:type="spellEnd"/>
            <w:r>
              <w:t>]] &lt;&lt;SRFCVP&gt;&gt;</w:t>
            </w:r>
          </w:p>
        </w:tc>
      </w:tr>
      <w:tr w:rsidR="005E0F6C" w:rsidRPr="00D97B1C" w14:paraId="2BA7C325" w14:textId="77777777" w:rsidTr="005E0F6C">
        <w:trPr>
          <w:trHeight w:val="288"/>
        </w:trPr>
        <w:tc>
          <w:tcPr>
            <w:tcW w:w="625" w:type="dxa"/>
          </w:tcPr>
          <w:p w14:paraId="41F9DEFD" w14:textId="77777777" w:rsidR="005E0F6C" w:rsidRPr="00C15F49" w:rsidRDefault="005E0F6C" w:rsidP="005E0F6C">
            <w:r>
              <w:t>42.</w:t>
            </w:r>
          </w:p>
        </w:tc>
        <w:tc>
          <w:tcPr>
            <w:tcW w:w="8547" w:type="dxa"/>
            <w:shd w:val="clear" w:color="auto" w:fill="auto"/>
          </w:tcPr>
          <w:p w14:paraId="29EC719E" w14:textId="77777777" w:rsidR="005E0F6C" w:rsidRPr="00E06789" w:rsidRDefault="005E0F6C" w:rsidP="005E0F6C">
            <w:pPr>
              <w:rPr>
                <w:b/>
                <w:u w:val="single"/>
              </w:rPr>
            </w:pPr>
            <w:r w:rsidRPr="00E06789">
              <w:rPr>
                <w:b/>
                <w:u w:val="single"/>
              </w:rPr>
              <w:t>The Cavity String is now ready for rollout.</w:t>
            </w:r>
          </w:p>
        </w:tc>
        <w:tc>
          <w:tcPr>
            <w:tcW w:w="3778" w:type="dxa"/>
            <w:noWrap/>
          </w:tcPr>
          <w:p w14:paraId="6ECF8ED7" w14:textId="77777777" w:rsidR="005E0F6C" w:rsidRDefault="005E0F6C" w:rsidP="005E0F6C">
            <w:r>
              <w:t>[[</w:t>
            </w:r>
            <w:proofErr w:type="spellStart"/>
            <w:r>
              <w:t>CST_ReadyForRollout</w:t>
            </w:r>
            <w:proofErr w:type="spellEnd"/>
            <w:r>
              <w:t>]] &lt;&lt;TIMESTAMP&gt;&gt;</w:t>
            </w:r>
          </w:p>
        </w:tc>
      </w:tr>
    </w:tbl>
    <w:p w14:paraId="5DF631CA" w14:textId="77777777" w:rsidR="005E0F6C" w:rsidRPr="00D97B1C" w:rsidRDefault="005E0F6C" w:rsidP="005E0F6C"/>
    <w:p w14:paraId="48E0F9EF" w14:textId="77777777" w:rsidR="00A208EE" w:rsidRPr="00D97B1C" w:rsidRDefault="00A208EE" w:rsidP="00D97B1C"/>
    <w:sectPr w:rsidR="00A208EE" w:rsidRPr="00D97B1C" w:rsidSect="00A841DF">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5D74A" w14:textId="77777777" w:rsidR="005E0F6C" w:rsidRDefault="005E0F6C" w:rsidP="00D97B1C">
      <w:r>
        <w:separator/>
      </w:r>
    </w:p>
  </w:endnote>
  <w:endnote w:type="continuationSeparator" w:id="0">
    <w:p w14:paraId="052711B4" w14:textId="77777777" w:rsidR="005E0F6C" w:rsidRDefault="005E0F6C"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1D5B6" w14:textId="77777777" w:rsidR="005E0F6C" w:rsidRDefault="005E0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EEECF" w14:textId="076DDF7B" w:rsidR="005E0F6C" w:rsidRDefault="005E0F6C" w:rsidP="00D97B1C">
    <w:pPr>
      <w:pStyle w:val="Footer"/>
    </w:pPr>
    <w:r>
      <w:rPr>
        <w:noProof/>
      </w:rPr>
      <w:fldChar w:fldCharType="begin"/>
    </w:r>
    <w:r>
      <w:rPr>
        <w:noProof/>
      </w:rPr>
      <w:instrText xml:space="preserve"> FILENAME   \* MERGEFORMAT </w:instrText>
    </w:r>
    <w:r>
      <w:rPr>
        <w:noProof/>
      </w:rPr>
      <w:fldChar w:fldCharType="separate"/>
    </w:r>
    <w:r w:rsidR="009976CF">
      <w:rPr>
        <w:noProof/>
      </w:rPr>
      <w:t>L2HE-CLNRM-CST-ASSY-R4</w:t>
    </w:r>
    <w:r>
      <w:rPr>
        <w:noProof/>
      </w:rPr>
      <w:fldChar w:fldCharType="end"/>
    </w:r>
    <w:r>
      <w:ptab w:relativeTo="margin" w:alignment="center" w:leader="none"/>
    </w:r>
    <w:r>
      <w:fldChar w:fldCharType="begin"/>
    </w:r>
    <w:r>
      <w:instrText xml:space="preserve"> PAGE   \* MERGEFORMAT </w:instrText>
    </w:r>
    <w:r>
      <w:fldChar w:fldCharType="separate"/>
    </w:r>
    <w:r>
      <w:rPr>
        <w:noProof/>
      </w:rPr>
      <w:t>2</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r>
      <w:ptab w:relativeTo="margin" w:alignment="right" w:leader="none"/>
    </w:r>
    <w:r>
      <w:rPr>
        <w:noProof/>
      </w:rPr>
      <w:fldChar w:fldCharType="begin"/>
    </w:r>
    <w:r>
      <w:rPr>
        <w:noProof/>
      </w:rPr>
      <w:instrText xml:space="preserve"> SAVEDATE   \* MERGEFORMAT </w:instrText>
    </w:r>
    <w:r>
      <w:rPr>
        <w:noProof/>
      </w:rPr>
      <w:fldChar w:fldCharType="separate"/>
    </w:r>
    <w:r w:rsidR="000C2999">
      <w:rPr>
        <w:noProof/>
      </w:rPr>
      <w:t>5/15/2023 12:18:00 PM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1891D" w14:textId="77777777" w:rsidR="005E0F6C" w:rsidRDefault="005E0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91221" w14:textId="77777777" w:rsidR="005E0F6C" w:rsidRDefault="005E0F6C" w:rsidP="00D97B1C">
      <w:r>
        <w:separator/>
      </w:r>
    </w:p>
  </w:footnote>
  <w:footnote w:type="continuationSeparator" w:id="0">
    <w:p w14:paraId="70442D06" w14:textId="77777777" w:rsidR="005E0F6C" w:rsidRDefault="005E0F6C"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D4ABA" w14:textId="77777777" w:rsidR="005E0F6C" w:rsidRDefault="005E0F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5E01D" w14:textId="77777777" w:rsidR="005E0F6C" w:rsidRDefault="005E0F6C" w:rsidP="00D97B1C">
    <w:pPr>
      <w:pStyle w:val="Header"/>
    </w:pPr>
    <w:r>
      <w:rPr>
        <w:noProof/>
      </w:rPr>
      <w:drawing>
        <wp:inline distT="0" distB="0" distL="0" distR="0" wp14:anchorId="14DB1E13" wp14:editId="351D8363">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4846478E" wp14:editId="4B33DD37">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CD0F0" w14:textId="77777777" w:rsidR="005E0F6C" w:rsidRDefault="005E0F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A8265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46632F"/>
    <w:multiLevelType w:val="hybridMultilevel"/>
    <w:tmpl w:val="8DFC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86605"/>
    <w:multiLevelType w:val="hybridMultilevel"/>
    <w:tmpl w:val="1AF6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47C84"/>
    <w:multiLevelType w:val="multilevel"/>
    <w:tmpl w:val="0D5256BE"/>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1080"/>
        </w:tabs>
        <w:ind w:left="1008" w:hanging="648"/>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9F3131"/>
    <w:multiLevelType w:val="hybridMultilevel"/>
    <w:tmpl w:val="2B14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83B27"/>
    <w:multiLevelType w:val="hybridMultilevel"/>
    <w:tmpl w:val="3098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629B2"/>
    <w:multiLevelType w:val="hybridMultilevel"/>
    <w:tmpl w:val="B0AE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A543F"/>
    <w:multiLevelType w:val="hybridMultilevel"/>
    <w:tmpl w:val="5F4C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945FD"/>
    <w:multiLevelType w:val="hybridMultilevel"/>
    <w:tmpl w:val="5E16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90E99"/>
    <w:multiLevelType w:val="hybridMultilevel"/>
    <w:tmpl w:val="B0A6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F3204"/>
    <w:multiLevelType w:val="hybridMultilevel"/>
    <w:tmpl w:val="FD0A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1C36A2"/>
    <w:multiLevelType w:val="hybridMultilevel"/>
    <w:tmpl w:val="6BEC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95D96"/>
    <w:multiLevelType w:val="hybridMultilevel"/>
    <w:tmpl w:val="8F4C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12D5C"/>
    <w:multiLevelType w:val="hybridMultilevel"/>
    <w:tmpl w:val="D846A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35E8E"/>
    <w:multiLevelType w:val="hybridMultilevel"/>
    <w:tmpl w:val="7994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B414C0"/>
    <w:multiLevelType w:val="hybridMultilevel"/>
    <w:tmpl w:val="7242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2550B"/>
    <w:multiLevelType w:val="hybridMultilevel"/>
    <w:tmpl w:val="B54E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4C2C75"/>
    <w:multiLevelType w:val="hybridMultilevel"/>
    <w:tmpl w:val="6964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32A34"/>
    <w:multiLevelType w:val="hybridMultilevel"/>
    <w:tmpl w:val="8F96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0E7C27"/>
    <w:multiLevelType w:val="hybridMultilevel"/>
    <w:tmpl w:val="B076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524EE6"/>
    <w:multiLevelType w:val="hybridMultilevel"/>
    <w:tmpl w:val="362CB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5B7A25"/>
    <w:multiLevelType w:val="hybridMultilevel"/>
    <w:tmpl w:val="5E52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3" w15:restartNumberingAfterBreak="0">
    <w:nsid w:val="6C2D3B60"/>
    <w:multiLevelType w:val="hybridMultilevel"/>
    <w:tmpl w:val="3C16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C0578F"/>
    <w:multiLevelType w:val="hybridMultilevel"/>
    <w:tmpl w:val="977E4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2"/>
  </w:num>
  <w:num w:numId="4">
    <w:abstractNumId w:val="0"/>
  </w:num>
  <w:num w:numId="5">
    <w:abstractNumId w:val="1"/>
  </w:num>
  <w:num w:numId="6">
    <w:abstractNumId w:val="7"/>
  </w:num>
  <w:num w:numId="7">
    <w:abstractNumId w:val="25"/>
  </w:num>
  <w:num w:numId="8">
    <w:abstractNumId w:val="21"/>
  </w:num>
  <w:num w:numId="9">
    <w:abstractNumId w:val="15"/>
  </w:num>
  <w:num w:numId="10">
    <w:abstractNumId w:val="9"/>
  </w:num>
  <w:num w:numId="11">
    <w:abstractNumId w:val="6"/>
  </w:num>
  <w:num w:numId="12">
    <w:abstractNumId w:val="2"/>
  </w:num>
  <w:num w:numId="13">
    <w:abstractNumId w:val="19"/>
  </w:num>
  <w:num w:numId="14">
    <w:abstractNumId w:val="14"/>
  </w:num>
  <w:num w:numId="15">
    <w:abstractNumId w:val="5"/>
  </w:num>
  <w:num w:numId="16">
    <w:abstractNumId w:val="17"/>
  </w:num>
  <w:num w:numId="17">
    <w:abstractNumId w:val="11"/>
  </w:num>
  <w:num w:numId="18">
    <w:abstractNumId w:val="16"/>
  </w:num>
  <w:num w:numId="19">
    <w:abstractNumId w:val="20"/>
  </w:num>
  <w:num w:numId="20">
    <w:abstractNumId w:val="4"/>
  </w:num>
  <w:num w:numId="21">
    <w:abstractNumId w:val="10"/>
  </w:num>
  <w:num w:numId="22">
    <w:abstractNumId w:val="18"/>
  </w:num>
  <w:num w:numId="23">
    <w:abstractNumId w:val="8"/>
  </w:num>
  <w:num w:numId="24">
    <w:abstractNumId w:val="13"/>
  </w:num>
  <w:num w:numId="25">
    <w:abstractNumId w:val="23"/>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attachedTemplate r:id="rId1"/>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F6C"/>
    <w:rsid w:val="0001458B"/>
    <w:rsid w:val="00034FD9"/>
    <w:rsid w:val="000462DF"/>
    <w:rsid w:val="00063A8E"/>
    <w:rsid w:val="00064FB0"/>
    <w:rsid w:val="00067F40"/>
    <w:rsid w:val="00073B35"/>
    <w:rsid w:val="00077D84"/>
    <w:rsid w:val="00085D59"/>
    <w:rsid w:val="000873DE"/>
    <w:rsid w:val="000900F0"/>
    <w:rsid w:val="000942AE"/>
    <w:rsid w:val="000A4442"/>
    <w:rsid w:val="000A463B"/>
    <w:rsid w:val="000A5086"/>
    <w:rsid w:val="000A6A64"/>
    <w:rsid w:val="000A710A"/>
    <w:rsid w:val="000C0EA7"/>
    <w:rsid w:val="000C2999"/>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607E6"/>
    <w:rsid w:val="00267EE0"/>
    <w:rsid w:val="00270454"/>
    <w:rsid w:val="002829B6"/>
    <w:rsid w:val="002849B4"/>
    <w:rsid w:val="00286CF6"/>
    <w:rsid w:val="002950CA"/>
    <w:rsid w:val="00296D1C"/>
    <w:rsid w:val="002C06D8"/>
    <w:rsid w:val="002D325F"/>
    <w:rsid w:val="002D37EC"/>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3E5C"/>
    <w:rsid w:val="00535B09"/>
    <w:rsid w:val="005553DF"/>
    <w:rsid w:val="005649D7"/>
    <w:rsid w:val="005725E1"/>
    <w:rsid w:val="0057799A"/>
    <w:rsid w:val="005907B2"/>
    <w:rsid w:val="0059398C"/>
    <w:rsid w:val="00594166"/>
    <w:rsid w:val="005B30E9"/>
    <w:rsid w:val="005B7BF6"/>
    <w:rsid w:val="005C0CC9"/>
    <w:rsid w:val="005C51C6"/>
    <w:rsid w:val="005D0C92"/>
    <w:rsid w:val="005D5B3A"/>
    <w:rsid w:val="005D6EAE"/>
    <w:rsid w:val="005E0F6C"/>
    <w:rsid w:val="005E3207"/>
    <w:rsid w:val="005E3B8C"/>
    <w:rsid w:val="005E4A80"/>
    <w:rsid w:val="005E7A0D"/>
    <w:rsid w:val="005F470F"/>
    <w:rsid w:val="005F5881"/>
    <w:rsid w:val="00603325"/>
    <w:rsid w:val="00612DA7"/>
    <w:rsid w:val="00614BDA"/>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5D01"/>
    <w:rsid w:val="008873FA"/>
    <w:rsid w:val="008959D1"/>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1778"/>
    <w:rsid w:val="00927CA2"/>
    <w:rsid w:val="009329BD"/>
    <w:rsid w:val="00932FBB"/>
    <w:rsid w:val="00933DC9"/>
    <w:rsid w:val="00940264"/>
    <w:rsid w:val="00941A42"/>
    <w:rsid w:val="00952455"/>
    <w:rsid w:val="00953602"/>
    <w:rsid w:val="00957CBB"/>
    <w:rsid w:val="00961BC6"/>
    <w:rsid w:val="00976CEF"/>
    <w:rsid w:val="00987670"/>
    <w:rsid w:val="009903C0"/>
    <w:rsid w:val="009918DD"/>
    <w:rsid w:val="0099215E"/>
    <w:rsid w:val="00995F42"/>
    <w:rsid w:val="009976CF"/>
    <w:rsid w:val="009B6DF4"/>
    <w:rsid w:val="009B7C92"/>
    <w:rsid w:val="009C524F"/>
    <w:rsid w:val="009D0916"/>
    <w:rsid w:val="009D7011"/>
    <w:rsid w:val="009E0910"/>
    <w:rsid w:val="009E7B59"/>
    <w:rsid w:val="009F660F"/>
    <w:rsid w:val="00A000A6"/>
    <w:rsid w:val="00A136D5"/>
    <w:rsid w:val="00A208EE"/>
    <w:rsid w:val="00A21F4D"/>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3282"/>
    <w:rsid w:val="00AF46AF"/>
    <w:rsid w:val="00B104B6"/>
    <w:rsid w:val="00B1134C"/>
    <w:rsid w:val="00B13078"/>
    <w:rsid w:val="00B1554F"/>
    <w:rsid w:val="00B16F27"/>
    <w:rsid w:val="00B4428C"/>
    <w:rsid w:val="00B56613"/>
    <w:rsid w:val="00B622EB"/>
    <w:rsid w:val="00B6706A"/>
    <w:rsid w:val="00B87041"/>
    <w:rsid w:val="00B96500"/>
    <w:rsid w:val="00BA024A"/>
    <w:rsid w:val="00BA086D"/>
    <w:rsid w:val="00BA4EBC"/>
    <w:rsid w:val="00BC614D"/>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14A1"/>
    <w:rsid w:val="00DC16C1"/>
    <w:rsid w:val="00DD600F"/>
    <w:rsid w:val="00DE73F0"/>
    <w:rsid w:val="00E06B2F"/>
    <w:rsid w:val="00E15258"/>
    <w:rsid w:val="00E17623"/>
    <w:rsid w:val="00E26259"/>
    <w:rsid w:val="00E41BA7"/>
    <w:rsid w:val="00E516DE"/>
    <w:rsid w:val="00E61D0A"/>
    <w:rsid w:val="00E77A3B"/>
    <w:rsid w:val="00E80ADD"/>
    <w:rsid w:val="00E82919"/>
    <w:rsid w:val="00E9013A"/>
    <w:rsid w:val="00E950B5"/>
    <w:rsid w:val="00E97233"/>
    <w:rsid w:val="00EA01E7"/>
    <w:rsid w:val="00EA1184"/>
    <w:rsid w:val="00EA5FE6"/>
    <w:rsid w:val="00EA63EB"/>
    <w:rsid w:val="00EA6531"/>
    <w:rsid w:val="00EA7596"/>
    <w:rsid w:val="00EA7DAC"/>
    <w:rsid w:val="00ED1D2E"/>
    <w:rsid w:val="00EE4B92"/>
    <w:rsid w:val="00EE7717"/>
    <w:rsid w:val="00EF1A9A"/>
    <w:rsid w:val="00EF7D19"/>
    <w:rsid w:val="00F22BB0"/>
    <w:rsid w:val="00F25509"/>
    <w:rsid w:val="00F25A80"/>
    <w:rsid w:val="00F26C70"/>
    <w:rsid w:val="00F560F2"/>
    <w:rsid w:val="00F62E2E"/>
    <w:rsid w:val="00F634FB"/>
    <w:rsid w:val="00F70737"/>
    <w:rsid w:val="00F8075A"/>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A2AFA7"/>
  <w15:docId w15:val="{86597263-3704-4AA6-A26C-50117D0E3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paragraph" w:styleId="Heading1">
    <w:name w:val="heading 1"/>
    <w:basedOn w:val="ListParagraph"/>
    <w:next w:val="Normal"/>
    <w:link w:val="Heading1Char"/>
    <w:uiPriority w:val="9"/>
    <w:qFormat/>
    <w:rsid w:val="005E0F6C"/>
    <w:pPr>
      <w:numPr>
        <w:numId w:val="1"/>
      </w:numPr>
      <w:spacing w:line="276" w:lineRule="auto"/>
      <w:outlineLvl w:val="0"/>
    </w:pPr>
    <w:rPr>
      <w:b/>
      <w:u w:val="single"/>
    </w:rPr>
  </w:style>
  <w:style w:type="paragraph" w:styleId="Heading2">
    <w:name w:val="heading 2"/>
    <w:basedOn w:val="ListParagraph"/>
    <w:next w:val="Normal"/>
    <w:link w:val="Heading2Char"/>
    <w:uiPriority w:val="9"/>
    <w:unhideWhenUsed/>
    <w:qFormat/>
    <w:rsid w:val="005E0F6C"/>
    <w:pPr>
      <w:numPr>
        <w:ilvl w:val="1"/>
        <w:numId w:val="1"/>
      </w:numPr>
      <w:spacing w:before="120" w:line="276" w:lineRule="auto"/>
      <w:ind w:left="864" w:hanging="504"/>
      <w:contextualSpacing w:val="0"/>
      <w:outlineLvl w:val="1"/>
    </w:pPr>
  </w:style>
  <w:style w:type="paragraph" w:styleId="Heading3">
    <w:name w:val="heading 3"/>
    <w:basedOn w:val="ListParagraph"/>
    <w:next w:val="Normal"/>
    <w:link w:val="Heading3Char"/>
    <w:uiPriority w:val="9"/>
    <w:unhideWhenUsed/>
    <w:qFormat/>
    <w:rsid w:val="005E0F6C"/>
    <w:pPr>
      <w:numPr>
        <w:ilvl w:val="2"/>
        <w:numId w:val="1"/>
      </w:numPr>
      <w:spacing w:line="276"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paragraph" w:customStyle="1" w:styleId="paragraph">
    <w:name w:val="paragraph"/>
    <w:basedOn w:val="Normal"/>
    <w:rsid w:val="005E0F6C"/>
    <w:pPr>
      <w:spacing w:before="100" w:beforeAutospacing="1" w:after="100" w:afterAutospacing="1"/>
    </w:pPr>
    <w:rPr>
      <w:sz w:val="24"/>
      <w:szCs w:val="24"/>
    </w:rPr>
  </w:style>
  <w:style w:type="character" w:styleId="Hyperlink">
    <w:name w:val="Hyperlink"/>
    <w:basedOn w:val="DefaultParagraphFont"/>
    <w:uiPriority w:val="99"/>
    <w:unhideWhenUsed/>
    <w:rsid w:val="005E0F6C"/>
    <w:rPr>
      <w:color w:val="0000FF" w:themeColor="hyperlink"/>
      <w:u w:val="single"/>
    </w:rPr>
  </w:style>
  <w:style w:type="character" w:customStyle="1" w:styleId="Heading1Char">
    <w:name w:val="Heading 1 Char"/>
    <w:basedOn w:val="DefaultParagraphFont"/>
    <w:link w:val="Heading1"/>
    <w:uiPriority w:val="9"/>
    <w:rsid w:val="005E0F6C"/>
    <w:rPr>
      <w:rFonts w:ascii="Times New Roman" w:eastAsia="Times New Roman" w:hAnsi="Times New Roman" w:cs="Times New Roman"/>
      <w:b/>
      <w:szCs w:val="20"/>
      <w:u w:val="single"/>
    </w:rPr>
  </w:style>
  <w:style w:type="character" w:customStyle="1" w:styleId="Heading2Char">
    <w:name w:val="Heading 2 Char"/>
    <w:basedOn w:val="DefaultParagraphFont"/>
    <w:link w:val="Heading2"/>
    <w:uiPriority w:val="9"/>
    <w:rsid w:val="005E0F6C"/>
    <w:rPr>
      <w:rFonts w:ascii="Times New Roman" w:eastAsia="Times New Roman" w:hAnsi="Times New Roman" w:cs="Times New Roman"/>
      <w:szCs w:val="20"/>
    </w:rPr>
  </w:style>
  <w:style w:type="character" w:customStyle="1" w:styleId="Heading3Char">
    <w:name w:val="Heading 3 Char"/>
    <w:basedOn w:val="DefaultParagraphFont"/>
    <w:link w:val="Heading3"/>
    <w:uiPriority w:val="9"/>
    <w:rsid w:val="005E0F6C"/>
    <w:rPr>
      <w:rFonts w:ascii="Times New Roman" w:eastAsia="Times New Roman" w:hAnsi="Times New Roman" w:cs="Times New Roman"/>
      <w:szCs w:val="20"/>
    </w:rPr>
  </w:style>
  <w:style w:type="paragraph" w:styleId="ListParagraph">
    <w:name w:val="List Paragraph"/>
    <w:basedOn w:val="Normal"/>
    <w:uiPriority w:val="34"/>
    <w:qFormat/>
    <w:rsid w:val="005E0F6C"/>
    <w:pPr>
      <w:ind w:left="720"/>
      <w:contextualSpacing/>
    </w:pPr>
  </w:style>
  <w:style w:type="paragraph" w:customStyle="1" w:styleId="BulletText3">
    <w:name w:val="Bullet Text 3"/>
    <w:basedOn w:val="Normal"/>
    <w:rsid w:val="005E0F6C"/>
    <w:pPr>
      <w:numPr>
        <w:numId w:val="2"/>
      </w:numPr>
      <w:tabs>
        <w:tab w:val="clear" w:pos="173"/>
      </w:tabs>
      <w:spacing w:line="276" w:lineRule="auto"/>
      <w:ind w:left="533" w:hanging="173"/>
    </w:pPr>
    <w:rPr>
      <w:rFonts w:ascii="Lucida Sans" w:hAnsi="Lucida Sans" w:cstheme="minorHAnsi"/>
      <w:sz w:val="20"/>
    </w:rPr>
  </w:style>
  <w:style w:type="numbering" w:customStyle="1" w:styleId="Style1">
    <w:name w:val="Style1"/>
    <w:rsid w:val="005E0F6C"/>
    <w:pPr>
      <w:numPr>
        <w:numId w:val="3"/>
      </w:numPr>
    </w:pPr>
  </w:style>
  <w:style w:type="paragraph" w:styleId="ListBullet">
    <w:name w:val="List Bullet"/>
    <w:basedOn w:val="Normal"/>
    <w:uiPriority w:val="99"/>
    <w:unhideWhenUsed/>
    <w:rsid w:val="005E0F6C"/>
    <w:pPr>
      <w:numPr>
        <w:numId w:val="4"/>
      </w:numPr>
      <w:contextualSpacing/>
    </w:pPr>
  </w:style>
  <w:style w:type="character" w:styleId="FollowedHyperlink">
    <w:name w:val="FollowedHyperlink"/>
    <w:basedOn w:val="DefaultParagraphFont"/>
    <w:uiPriority w:val="99"/>
    <w:semiHidden/>
    <w:unhideWhenUsed/>
    <w:rsid w:val="005E0F6C"/>
    <w:rPr>
      <w:color w:val="800080" w:themeColor="followedHyperlink"/>
      <w:u w:val="single"/>
    </w:rPr>
  </w:style>
  <w:style w:type="character" w:styleId="CommentReference">
    <w:name w:val="annotation reference"/>
    <w:basedOn w:val="DefaultParagraphFont"/>
    <w:uiPriority w:val="99"/>
    <w:semiHidden/>
    <w:unhideWhenUsed/>
    <w:rsid w:val="005E0F6C"/>
    <w:rPr>
      <w:sz w:val="16"/>
      <w:szCs w:val="16"/>
    </w:rPr>
  </w:style>
  <w:style w:type="paragraph" w:styleId="CommentText">
    <w:name w:val="annotation text"/>
    <w:basedOn w:val="Normal"/>
    <w:link w:val="CommentTextChar"/>
    <w:uiPriority w:val="99"/>
    <w:semiHidden/>
    <w:unhideWhenUsed/>
    <w:rsid w:val="005E0F6C"/>
    <w:rPr>
      <w:sz w:val="20"/>
    </w:rPr>
  </w:style>
  <w:style w:type="character" w:customStyle="1" w:styleId="CommentTextChar">
    <w:name w:val="Comment Text Char"/>
    <w:basedOn w:val="DefaultParagraphFont"/>
    <w:link w:val="CommentText"/>
    <w:uiPriority w:val="99"/>
    <w:semiHidden/>
    <w:rsid w:val="005E0F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E0F6C"/>
    <w:rPr>
      <w:b/>
      <w:bCs/>
    </w:rPr>
  </w:style>
  <w:style w:type="character" w:customStyle="1" w:styleId="CommentSubjectChar">
    <w:name w:val="Comment Subject Char"/>
    <w:basedOn w:val="CommentTextChar"/>
    <w:link w:val="CommentSubject"/>
    <w:uiPriority w:val="99"/>
    <w:semiHidden/>
    <w:rsid w:val="005E0F6C"/>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5E0F6C"/>
    <w:pPr>
      <w:keepNext/>
      <w:keepLines/>
      <w:numPr>
        <w:numId w:val="0"/>
      </w:numPr>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u w:val="none"/>
    </w:rPr>
  </w:style>
  <w:style w:type="paragraph" w:styleId="TOC1">
    <w:name w:val="toc 1"/>
    <w:basedOn w:val="Normal"/>
    <w:next w:val="Normal"/>
    <w:autoRedefine/>
    <w:uiPriority w:val="39"/>
    <w:unhideWhenUsed/>
    <w:rsid w:val="005E0F6C"/>
    <w:pPr>
      <w:spacing w:after="100"/>
    </w:pPr>
  </w:style>
  <w:style w:type="paragraph" w:styleId="TOC2">
    <w:name w:val="toc 2"/>
    <w:basedOn w:val="Normal"/>
    <w:next w:val="Normal"/>
    <w:autoRedefine/>
    <w:uiPriority w:val="39"/>
    <w:unhideWhenUsed/>
    <w:rsid w:val="005E0F6C"/>
    <w:pPr>
      <w:spacing w:after="100"/>
      <w:ind w:left="220"/>
    </w:pPr>
  </w:style>
  <w:style w:type="paragraph" w:styleId="TOC3">
    <w:name w:val="toc 3"/>
    <w:basedOn w:val="Normal"/>
    <w:next w:val="Normal"/>
    <w:autoRedefine/>
    <w:uiPriority w:val="39"/>
    <w:unhideWhenUsed/>
    <w:rsid w:val="005E0F6C"/>
    <w:pPr>
      <w:spacing w:after="100"/>
      <w:ind w:left="440"/>
    </w:pPr>
  </w:style>
  <w:style w:type="paragraph" w:styleId="TOC4">
    <w:name w:val="toc 4"/>
    <w:basedOn w:val="Normal"/>
    <w:next w:val="Normal"/>
    <w:autoRedefine/>
    <w:uiPriority w:val="39"/>
    <w:unhideWhenUsed/>
    <w:rsid w:val="005E0F6C"/>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E0F6C"/>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E0F6C"/>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E0F6C"/>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E0F6C"/>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E0F6C"/>
    <w:pPr>
      <w:spacing w:after="100" w:line="259" w:lineRule="auto"/>
      <w:ind w:left="1760"/>
    </w:pPr>
    <w:rPr>
      <w:rFonts w:asciiTheme="minorHAnsi" w:eastAsiaTheme="minorEastAsia" w:hAnsiTheme="minorHAnsi" w:cstheme="minorBidi"/>
      <w:szCs w:val="22"/>
    </w:rPr>
  </w:style>
  <w:style w:type="paragraph" w:styleId="Revision">
    <w:name w:val="Revision"/>
    <w:hidden/>
    <w:uiPriority w:val="99"/>
    <w:semiHidden/>
    <w:rsid w:val="005E0F6C"/>
    <w:pPr>
      <w:spacing w:after="0" w:line="240" w:lineRule="auto"/>
    </w:pPr>
    <w:rPr>
      <w:rFonts w:ascii="Times New Roman" w:eastAsia="Times New Roman" w:hAnsi="Times New Roman" w:cs="Times New Roman"/>
      <w:szCs w:val="20"/>
    </w:rPr>
  </w:style>
  <w:style w:type="character" w:customStyle="1" w:styleId="UnresolvedMention1">
    <w:name w:val="Unresolved Mention1"/>
    <w:basedOn w:val="DefaultParagraphFont"/>
    <w:uiPriority w:val="99"/>
    <w:semiHidden/>
    <w:unhideWhenUsed/>
    <w:rsid w:val="005E0F6C"/>
    <w:rPr>
      <w:color w:val="605E5C"/>
      <w:shd w:val="clear" w:color="auto" w:fill="E1DFDD"/>
    </w:rPr>
  </w:style>
  <w:style w:type="character" w:styleId="UnresolvedMention">
    <w:name w:val="Unresolved Mention"/>
    <w:basedOn w:val="DefaultParagraphFont"/>
    <w:uiPriority w:val="99"/>
    <w:semiHidden/>
    <w:unhideWhenUsed/>
    <w:rsid w:val="000C2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jlabdoc.jlab.org/docushare/dsweb/Get/Document-240000/Cavity%20Drawing%20Package%20F10023864_rev_M_drawing_package.pdf"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jlabdoc.jlab.org/docushare/dsweb/Get/Document-249702/operating%20instructions%20NEXTorr%20Z200.pdf" TargetMode="External"/><Relationship Id="rId7" Type="http://schemas.openxmlformats.org/officeDocument/2006/relationships/endnotes" Target="endnotes.xml"/><Relationship Id="rId12" Type="http://schemas.openxmlformats.org/officeDocument/2006/relationships/hyperlink" Target="https://jlabdoc.jlab.org/docushare/dsweb/Get/Document-276132/L2HE%20ROD%20Cavity%20Vac%20for%20String%20Build.pdf"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jlabdoc.jlab.org/docushare/dsweb/Get/Document-249701/SIP%20POWER%20User%20Manual%5b1%5d.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labdoc.jlab.org/docushare/dsweb/Get/Document-252116/F10092047--_1-FARADAY%20WINDOW%20COVER.stl"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header" Target="header3.xml"/><Relationship Id="rId10" Type="http://schemas.openxmlformats.org/officeDocument/2006/relationships/hyperlink" Target="https://jlabdoc.jlab.org/docushare/dsweb/Get/Document-248684/F10040886_C_DWG1.pdf" TargetMode="External"/><Relationship Id="rId19" Type="http://schemas.openxmlformats.org/officeDocument/2006/relationships/hyperlink" Target="https://jlabdoc.jlab.org/docushare/dsweb/Get/Document-251963/SRF-MSPR-CLNRM-PUMP-R1.pdf"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jlabdoc.jlab.org/docushare/dsweb/Get/Document-252642/F10127865_D_DWG1.pdf"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02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E0B80B07EA46AF980D98D50ED39C43"/>
        <w:category>
          <w:name w:val="General"/>
          <w:gallery w:val="placeholder"/>
        </w:category>
        <w:types>
          <w:type w:val="bbPlcHdr"/>
        </w:types>
        <w:behaviors>
          <w:behavior w:val="content"/>
        </w:behaviors>
        <w:guid w:val="{9161B0B2-79A8-4C41-94EE-85B514C6DC80}"/>
      </w:docPartPr>
      <w:docPartBody>
        <w:p w:rsidR="00F72195" w:rsidRDefault="00F72195" w:rsidP="00F72195">
          <w:pPr>
            <w:pStyle w:val="63E0B80B07EA46AF980D98D50ED39C43"/>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95"/>
    <w:rsid w:val="00F72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2195"/>
    <w:rPr>
      <w:color w:val="808080"/>
    </w:rPr>
  </w:style>
  <w:style w:type="paragraph" w:customStyle="1" w:styleId="742ADAB7F6D44C5C90E4DA68BA674D7B">
    <w:name w:val="742ADAB7F6D44C5C90E4DA68BA674D7B"/>
  </w:style>
  <w:style w:type="paragraph" w:customStyle="1" w:styleId="63E0B80B07EA46AF980D98D50ED39C43">
    <w:name w:val="63E0B80B07EA46AF980D98D50ED39C43"/>
    <w:rsid w:val="00F721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YesNo" label="YesNo" size="normal" onAction="ThisDocument.YesNo"/>
            <button id="HoldPoint" label="HoldPoint" size="normal" onAction="ThisDocument.HoldPoint"/>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SRFST" label="SRF_ST" onAction="ThisDocument.SRFST" imageMso="AccountMenu"/>
            <button id="RAD" label="RAD" onAction="ThisDocument.RAD" imageMso="AccountMenu"/>
          </menu>
        </group>
        <group id="PARTSNS" label="PART SNs">
          <menu id="ABPARTS" label="A-B SNs" size="normal" imageMso="TextAlignGallery">
            <button id="ACM50SN" label="ACM50SN" onAction="ThisDocument.ACM50SN" imageMso="TextAlignGallery"/>
            <button id="ADPTSN" label="ADPTSN" onAction="ThisDocument.ADPTSN" imageMso="TextAlignGallery"/>
            <button id="AMGVSN" label="AMGVSN" onAction="ThisDocument.AMGVSN" imageMso="TextAlignGallery"/>
            <button id="AV15SN" label="AV15SN" onAction="ThisDocument.AV15SN" imageMso="TextAlignGallery"/>
            <button id="AV16SN" label="AV16SN" onAction="ThisDocument.AV16SN" imageMso="TextAlignGallery"/>
            <button id="B12TDSN" label="B12TDSN" onAction="ThisDocument.B12TDSN" imageMso="TextAlignGallery"/>
            <button id="B53TDSN" label="B53TDSN" onAction="ThisDocument.B53TDSN" imageMso="TextAlignGallery"/>
            <button id="BBRDSN" label="BBRDSN" onAction="ThisDocument.BBRDSN" imageMso="TextAlignGallery"/>
            <button id="BLASN" label="BLASN" onAction="ThisDocument.BLASN" imageMso="TextAlignGallery"/>
            <button id="BLACRMSN" label="BLACRMSN" onAction="ThisDocument.BLACRMSN" imageMso="TextAlignGallery"/>
            <button id="BLAVSN" label="BLAVSN" onAction="ThisDocument.BLAVSN" imageMso="TextAlignGallery"/>
            <button id="BLBFASN" label="BLBFASN" onAction="ThisDocument.BLBFASN" imageMso="TextAlignGallery"/>
            <button id="BLBLSN" label="BLBLSN" onAction="ThisDocument.BLBLSN" imageMso="TextAlignGallery"/>
            <button id="BLBPSN" label="BLBPSN" onAction="ThisDocument.BLBPSN" imageMso="TextAlignGallery"/>
            <button id="BLBSSN" label="BLBSSN" onAction="ThisDocument.BLBSSN" imageMso="TextAlignGallery"/>
            <button id="BLBUSN" label="BLBUSN" onAction="ThisDocument.BLBUSN" imageMso="TextAlignGallery"/>
            <button id="BLCPCSN" label="BLCPCSN" onAction="ThisDocument.BLCPCSN" imageMso="TextAlignGallery"/>
            <button id="BLIPTSN" label="BLIPTSN" onAction="ThisDocument.BLIPTSN" imageMso="TextAlignGallery"/>
            <button id="BLX1SN" label="BLX1SN" onAction="ThisDocument.BLX1SN" imageMso="TextAlignGallery"/>
            <button id="BLX2SN" label="BLX2SN" onAction="ThisDocument.BLX2SN" imageMso="TextAlignGallery"/>
            <button id="BLXDSN" label="BLXDSN" onAction="ThisDocument.BLXDSN" imageMso="TextAlignGallery"/>
            <button id="BLXUSN" label="BLXUSN" onAction="ThisDocument.BLXUSN" imageMso="TextAlignGallery"/>
            <button id="BP2PHSN" label="BP2PHSN" onAction="ThisDocument.BP2PHSN" imageMso="TextAlignGallery"/>
            <button id="BPIPSN" label="BPIPSN" onAction="ThisDocument.BPIPSN" imageMso="TextAlignGallery"/>
            <button id="BPMSN" label="BPMSN" onAction="ThisDocument.BPMSN" imageMso="TextAlignGallery"/>
            <button id="BPMFTSN" label="BPMFTSN" onAction="ThisDocument.BPMFTSN" imageMso="TextAlignGallery"/>
            <button id="BRDGSN" label="BRDGSN" onAction="ThisDocument.BRDGSN" imageMso="TextAlignGallery"/>
            <button id="BRKMTSN" label="BRKMTSN" onAction="ThisDocument.BRKMTSN" imageMso="TextAlignGallery"/>
          </menu>
          <menu id="CPARTS" label="C SNs" size="normal" imageMso="TextAlignGallery">
            <button id="C12PSN" label="C12PSN" onAction="ThisDocument.C12PSN" imageMso="TextAlignGallery"/>
            <button id="C2CBSN" label="C2CBSN" onAction="ThisDocument.C2CBSN" imageMso="TextAlignGallery"/>
            <button id="CALPRBSN" label="CALPRBSN" onAction="ThisDocument.CALPRBSN" imageMso="TextAlignGallery"/>
            <button id="CAVSN" label="CAVSN" onAction="ThisDocument.CAVSN" imageMso="TextAlignGallery"/>
            <button id="CDVSN" label="CDVSN" onAction="ThisDocument.CDVSN" imageMso="TextAlignGallery"/>
            <button id="CFFLNGSN" label="CFFLNGSN" onAction="ThisDocument.CFFLNGSN" imageMso="TextAlignGallery"/>
            <button id="CHASN" label="CHASN" onAction="ThisDocument.CHASN" imageMso="TextAlignGallery"/>
            <button id="CLDCTHSN" label="CLDCTHSN" onAction="ThisDocument.CLDCTHSN" imageMso="TextAlignGallery"/>
            <button id="CLMP02KSN" label="CLMP02KSN" onAction="ThisDocument.CLMP02KSN" imageMso="TextAlignGallery"/>
            <button id="CLMP05KSN" label="CLMP05KSN" onAction="ThisDocument.CLMP05KSN" imageMso="TextAlignGallery"/>
            <button id="CLMP2SN" label="CLMP2SN" onAction="ThisDocument.CLMP2SN" imageMso="TextAlignGallery"/>
            <button id="CLMP50KSN" label="CLMP50KSN" onAction="ThisDocument.CLMP50KSN" imageMso="TextAlignGallery"/>
            <button id="CLMPSQSN" label="CLMPSQSN" onAction="ThisDocument.CLMPSQSN" imageMso="TextAlignGallery"/>
            <button id="CMSN" label="CMSN" onAction="ThisDocument.CMSN" imageMso="TextAlignGallery"/>
            <button id="CMFSKSN" label="CMFSKSN" onAction="ThisDocument.CMFSKSN" imageMso="TextAlignGallery"/>
            <button id="CMSSKSN" label="CMSSKSN" onAction="ThisDocument.CMSSKSN" imageMso="TextAlignGallery"/>
            <button id="CMSTDSN" label="CMSTDSN" onAction="ThisDocument.CMSTDSN" imageMso="TextAlignGallery"/>
            <button id="CNVTRNSN" label="CNVTRNSN" onAction="ThisDocument.CNVTRNSN" imageMso="TextAlignGallery"/>
            <button id="COAXSN" label="COAXSN" onAction="ThisDocument.COAXSN" imageMso="TextAlignGallery"/>
            <button id="CPSNSN" label="CPSNSN" onAction="ThisDocument.CPSNSN" imageMso="TextAlignGallery"/>
            <button id="CSTSN" label="CSTSN" onAction="ThisDocument.CSTSN" imageMso="TextAlignGallery"/>
            <button id="CUSN" label="CUSN" onAction="ThisDocument.CUSN" imageMso="TextAlignGallery"/>
            <button id="CURINGSN" label="CURINGSN" onAction="ThisDocument.CURINGSN" imageMso="TextAlignGallery"/>
            <button id="CWBTRESN" label="CWBTRESN" onAction="ThisDocument.CWBTRESN" imageMso="TextAlignGallery"/>
            <button id="CWBTSESN" label="CWBTSESN" onAction="ThisDocument.CWBTSESN" imageMso="TextAlignGallery"/>
          </menu>
          <menu id="DEPARTS" label="D-E SNs" size="normal" imageMso="TextAlignGallery">
            <button id="D12TDSN" label="D12TDSN" onAction="ThisDocument.D12TDSN" imageMso="TextAlignGallery"/>
            <button id="D53TDSN" label="D53TDSN" onAction="ThisDocument.D53TDSN" imageMso="TextAlignGallery"/>
            <button id="DBELSN" label="DBELSN" onAction="ThisDocument.DBELSN" imageMso="TextAlignGallery"/>
            <button id="DBFLSN" label="DBFLSN" onAction="ThisDocument.DBFLSN" imageMso="TextAlignGallery"/>
            <button id="DCXCUSN" label="DCXCUSN" onAction="ThisDocument.DCXCUSN" imageMso="TextAlignGallery"/>
            <button id="DCXSDSN" label="DCXSDSN" onAction="ThisDocument.DCXSDSN" imageMso="TextAlignGallery"/>
            <button id="DDTCUSN" label="DDTCUSN" onAction="ThisDocument.DDTCUSN" imageMso="TextAlignGallery"/>
            <button id="DDTSDSN" label="DDTSDSN" onAction="ThisDocument.DDTSDSN" imageMso="TextAlignGallery"/>
            <button id="DGLGSN" label="DGLGSN" onAction="ThisDocument.DGLGSN" imageMso="TextAlignGallery"/>
            <button id="DIOSN" label="DIOSN" onAction="ThisDocument.DIOSN" imageMso="TextAlignGallery"/>
            <button id="DK12PSN" label="DK12PSN" onAction="ThisDocument.DK12PSN" imageMso="TextAlignGallery"/>
            <button id="DK22PSN" label="DK22PSN" onAction="ThisDocument.DK22PSN" imageMso="TextAlignGallery"/>
            <button id="DLCFSN" label="DLCFSN" onAction="ThisDocument.DLCFSN" imageMso="TextAlignGallery"/>
            <button id="DLWFSN" label="DLWFSN" onAction="ThisDocument.DLWFSN" imageMso="TextAlignGallery"/>
            <button id="DLWSSN" label="DLWSSN" onAction="ThisDocument.DLWSSN" imageMso="TextAlignGallery"/>
            <button id="DN10SN" label="DN10SN" onAction="ThisDocument.DN10SN" imageMso="TextAlignGallery"/>
            <button id="DN6SN" label="DN6SN" onAction="ThisDocument.DN6SN" imageMso="TextAlignGallery"/>
            <button id="DQWSN" label="DQWSN" onAction="ThisDocument.DQWSN" imageMso="TextAlignGallery"/>
            <button id="DRTSN" label="DRTSN" onAction="ThisDocument.DRTSN" imageMso="TextAlignGallery"/>
            <button id="DSCCRMSN" label="DSCCRMSN" onAction="ThisDocument.DSCCRMSN" imageMso="TextAlignGallery"/>
            <button id="DSRFSN" label="DSRFSN" onAction="ThisDocument.DSRFSN" imageMso="TextAlignGallery"/>
            <button id="EDCPSN" label="EDCPSN" onAction="ThisDocument.EDCPSN" imageMso="TextAlignGallery"/>
            <button id="EHCELSN" label="EHCELSN" onAction="ThisDocument.EHCELSN" imageMso="TextAlignGallery"/>
            <button id="ENDCSN" label="ENDCSN" onAction="ThisDocument.ENDCSN" imageMso="TextAlignGallery"/>
            <button id="ENDDSN" label="ENDDSN" onAction="ThisDocument.ENDDSN" imageMso="TextAlignGallery"/>
            <button id="EVASN" label="EVASN" onAction="ThisDocument.EVASN" imageMso="TextAlignGallery"/>
          </menu>
          <menu id="FGPARTS" label="F-G SNs" size="normal" imageMso="TextAlignGallery">
            <button id="FA25HSN" label="FA25HSN" onAction="ThisDocument.FA25HSN" imageMso="TextAlignGallery"/>
            <button id="FDCPSN" label="FDCPSN" onAction="ThisDocument.FDCPSN" imageMso="TextAlignGallery"/>
            <button id="FEAASN" label="FEAASN" onAction="ThisDocument.FEAASN" imageMso="TextAlignGallery"/>
            <button id="FLNGSN" label="FLNGSN" onAction="ThisDocument.FLNGSN" imageMso="TextAlignGallery"/>
            <button id="FPBASN" label="FPBASN" onAction="ThisDocument.FPBASN" imageMso="TextAlignGallery"/>
            <button id="FPCSN" label="FPCSN" onAction="ThisDocument.FPCSN" imageMso="TextAlignGallery"/>
            <button id="FPCBASN" label="FPCBASN" onAction="ThisDocument.FPCBASN" imageMso="TextAlignGallery"/>
            <button id="FPCBTSN" label="FPCBTSN" onAction="ThisDocument.FPCBTSN" imageMso="TextAlignGallery"/>
            <button id="FPCCSN" label="FPCCSN" onAction="ThisDocument.FPCCSN" imageMso="TextAlignGallery"/>
            <button id="FPCEGSN" label="FPCEGSN" onAction="ThisDocument.FPCEGSN" imageMso="TextAlignGallery"/>
            <button id="FPCHSN" label="FPCHSN" onAction="ThisDocument.FPCHSN" imageMso="TextAlignGallery"/>
            <button id="FPCWSN" label="FPCWSN" onAction="ThisDocument.FPCWSN" imageMso="TextAlignGallery"/>
            <button id="FPCWGSN" label="FPCWGSN" onAction="ThisDocument.FPCWGSN" imageMso="TextAlignGallery"/>
            <button id="FPEGSN" label="FPEGSN" onAction="ThisDocument.FPEGSN" imageMso="TextAlignGallery"/>
            <button id="FPFTSN" label="FPFTSN" onAction="ThisDocument.FPFTSN" imageMso="TextAlignGallery"/>
            <button id="FT06PSN" label="FT06PSN" onAction="ThisDocument.FT0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FT6PSN" label="FT6PSN" onAction="ThisDocument.FT6PSN" imageMso="TextAlignGallery"/>
            <button id="FTHMRDSN" label="FTHMRDSN" onAction="ThisDocument.FTHMRDSN" imageMso="TextAlignGallery"/>
            <button id="FTPCSN" label="FTPCSN" onAction="ThisDocument.FTPCSN" imageMso="TextAlignGallery"/>
            <button id="FTRODSN" label="FTRODSN" onAction="ThisDocument.FTRODSN" imageMso="TextAlignGallery"/>
            <button id="GHRPSN" label="GHRPSN" onAction="ThisDocument.GHRPSN" imageMso="TextAlignGallery"/>
            <button id="GTVCDNSN" label="GTVCDNSN" onAction="ThisDocument.GTVCDNSN" imageMso="TextAlignGallery"/>
            <button id="GTVCUPSN" label="GTVCUPSN" onAction="ThisDocument.GTVCUPSN" imageMso="TextAlignGallery"/>
            <button id="GTVSWSN" label="GTVSWSN" onAction="ThisDocument.GTVSWSN" imageMso="TextAlignGallery"/>
            <button id="GTVUPSN" label="GTVUPSN" onAction="ThisDocument.GTVUPSN" imageMso="TextAlignGallery"/>
            <button id="GV15SN" label="GV15SN" onAction="ThisDocument.GV15SN" imageMso="TextAlignGallery"/>
            <button id="GV40SN" label="GV40SN" onAction="ThisDocument.GV40SN" imageMso="TextAlignGallery"/>
            <button id="GV60SN" label="GV60SN" onAction="ThisDocument.GV60SN" imageMso="TextAlignGallery"/>
            <button id="GVPASN" label="GVPASN" onAction="ThisDocument.GVPASN" imageMso="TextAlignGallery"/>
            <button id="GVSWLDSN" label="GVSWLDSN" onAction="ThisDocument.GVSWLDSN" imageMso="TextAlignGallery"/>
            <button id="GVWFSN" label="GVWFSN" onAction="ThisDocument.GVWFSN" imageMso="TextAlignGallery"/>
            <button id="GVWGSN" label="GVWGSN" onAction="ThisDocument.GVWGSN" imageMso="TextAlignGallery"/>
          </menu>
          <menu id="HIPARTS" label="H-I SNs" size="normal" imageMso="TextAlignGallery">
            <button id="H4KPFSN" label="H4KPFSN" onAction="ThisDocument.H4KPFSN" imageMso="TextAlignGallery"/>
            <button id="HCELSN" label="HCELSN" onAction="ThisDocument.HCELSN" imageMso="TextAlignGallery"/>
            <button id="HEHDSN" label="HEHDSN" onAction="ThisDocument.HEHDSN" imageMso="TextAlignGallery"/>
            <button id="HEHDFSN" label="HEHDFSN" onAction="ThisDocument.HEHDFSN" imageMso="TextAlignGallery"/>
            <button id="HEHDPSN" label="HEHDPSN" onAction="ThisDocument.HEHDPSN" imageMso="TextAlignGallery"/>
            <button id="HELVSN" label="HELVSN" onAction="ThisDocument.HELVSN" imageMso="TextAlignGallery"/>
            <button id="HESSN" label="HESSN" onAction="ThisDocument.HESSN" imageMso="TextAlignGallery"/>
            <button id="HK5347SN" label="HK5347SN" onAction="ThisDocument.HK5347SN" imageMso="TextAlignGallery"/>
            <button id="HLSSN" label="HLSSN" onAction="ThisDocument.HLSSN" imageMso="TextAlignGallery"/>
            <button id="HMBLASN" label="HMBLASN" onAction="ThisDocument.HMBLASN" imageMso="TextAlignGallery"/>
            <button id="HMDRSN" label="HMDRSN" onAction="ThisDocument.HMDRSN" imageMso="TextAlignGallery"/>
            <button id="HMFTSN" label="HMFTSN" onAction="ThisDocument.HMFTSN" imageMso="TextAlignGallery"/>
            <button id="HOMSN" label="HOMSN" onAction="ThisDocument.HOMSN" imageMso="TextAlignGallery"/>
            <button id="HOMASN" label="HOMASN" onAction="ThisDocument.HOMASN" imageMso="TextAlignGallery"/>
            <button id="HOMAFSN" label="HOMAFSN" onAction="ThisDocument.HOMAFSN" imageMso="TextAlignGallery"/>
            <button id="HOMESN" label="HOMESN" onAction="ThisDocument.HOMESN" imageMso="TextAlignGallery"/>
            <button id="HOMEGSN" label="HOMEGSN" onAction="ThisDocument.HOMEGSN" imageMso="TextAlignGallery"/>
            <button id="HOMLSN" label="HOMLSN" onAction="ThisDocument.HOMLSN" imageMso="TextAlignGallery"/>
            <button id="HOMOCSN" label="HOMOCSN" onAction="ThisDocument.HOMOCSN" imageMso="TextAlignGallery"/>
            <button id="HOMPBSN" label="HOMPBSN" onAction="ThisDocument.HOMPBSN" imageMso="TextAlignGallery"/>
            <button id="HRDWSN" label="HRDWSN" onAction="ThisDocument.HRDWSN" imageMso="TextAlignGallery"/>
            <button id="HV2CSN" label="HV2CSN" onAction="ThisDocument.HV2CSN" imageMso="TextAlignGallery"/>
            <button id="HVHDSN" label="HVHDSN" onAction="ThisDocument.HVHDSN" imageMso="TextAlignGallery"/>
            <button id="IMAGSN" label="IMAGSN" onAction="ThisDocument.IMAGSN" imageMso="TextAlignGallery"/>
            <button id="IMAG2CSN" label="IMAG2CSN" onAction="ThisDocument.IMAG2CSN" imageMso="TextAlignGallery"/>
            <button id="INADSN" label="INADSN" onAction="ThisDocument.INADSN" imageMso="TextAlignGallery"/>
            <button id="INFFSN" label="INFFSN" onAction="ThisDocument.INFFSN" imageMso="TextAlignGallery"/>
            <button id="IP11STDSN" label="IP11STDSN" onAction="ThisDocument.IP11STDSN" imageMso="TextAlignGallery"/>
            <button id="IP25SDXSN" label="IP25SDXSN" onAction="ThisDocument.IP25SDXSN" imageMso="TextAlignGallery"/>
            <button id="IP265DSN" label="IP265DSN" onAction="ThisDocument.IP265DSN" imageMso="TextAlignGallery"/>
            <button id="IP45S2DSN" label="IP45S2DSN" onAction="ThisDocument.IP45S2DSN" imageMso="TextAlignGallery"/>
            <button id="IP45S4DSN" label="IP45S4DSN" onAction="ThisDocument.IP45S4DSN" imageMso="TextAlignGallery"/>
            <button id="IP75SDSN" label="IP75SDSN" onAction="ThisDocument.IP75SDSN" imageMso="TextAlignGallery"/>
            <button id="IRODSN" label="IRODSN" onAction="ThisDocument.IRODSN" imageMso="TextAlignGallery"/>
            <button id="IROD2LSN" label="IROD2LSN" onAction="ThisDocument.IROD2LSN" imageMso="TextAlignGallery"/>
            <button id="IROD2PSN" label="IROD2PSN" onAction="ThisDocument.IROD2PSN" imageMso="TextAlignGallery"/>
            <button id="IRODC1SN" label="IRODC1SN" onAction="ThisDocument.IRODC1SN" imageMso="TextAlignGallery"/>
            <button id="IRODC2SN" label="IRODC2SN" onAction="ThisDocument.IRODC2SN" imageMso="TextAlignGallery"/>
          </menu>
          <menu id="JKLMNPARTS" label="J-N SNs" size="normal" imageMso="TextAlignGallery">
            <button id="JTVSN" label="JTVSN" onAction="ThisDocument.JTVSN" imageMso="TextAlignGallery"/>
            <button id="JTVIBSN" label="JTVIBSN" onAction="ThisDocument.JTVIBSN" imageMso="TextAlignGallery"/>
            <button id="JTVOBSN" label="JTVOBSN" onAction="ThisDocument.JTVOBSN" imageMso="TextAlignGallery"/>
            <button id="JTVPSN" label="JTVPSN" onAction="ThisDocument.JTVPSN" imageMso="TextAlignGallery"/>
            <button id="JTVSSN" label="JTVSSN" onAction="ThisDocument.JTVSSN" imageMso="TextAlignGallery"/>
            <button id="JTVTKSN" label="JTVTKSN" onAction="ThisDocument.JTVTKSN" imageMso="TextAlignGallery"/>
            <button id="LDS12SN" label="LDS12SN" onAction="ThisDocument.LDS12SN" imageMso="TextAlignGallery"/>
            <button id="LDS34" label="LDS34" onAction="ThisDocument.LDS34" imageMso="TextAlignGallery"/>
            <button id="LDS34HSN" label="LDS34HSN" onAction="ThisDocument.LDS34HSN" imageMso="TextAlignGallery"/>
            <button id="LLDBSN" label="LLDBSN" onAction="ThisDocument.LLDBSN" imageMso="TextAlignGallery"/>
            <button id="LLDSSN" label="LLDSSN" onAction="ThisDocument.LLDSSN" imageMso="TextAlignGallery"/>
            <button id="LLNDSSN" label="LLNDSSN" onAction="ThisDocument.LLNDSSN" imageMso="TextAlignGallery"/>
            <button id="LLNUSSN" label="LLNUSSN" onAction="ThisDocument.LLNUSSN" imageMso="TextAlignGallery"/>
            <button id="LLUSSN" label="LLUSSN" onAction="ThisDocument.LLUSSN" imageMso="TextAlignGallery"/>
            <button id="MAGSN" label="MAGSN" onAction="ThisDocument.MAGSN" imageMso="TextAlignGallery"/>
            <button id="MCCLASN" label="MCCLASN" onAction="ThisDocument.MCCLASN" imageMso="TextAlignGallery"/>
            <button id="MLISN" label="MLISN" onAction="ThisDocument.MLISN" imageMso="TextAlignGallery"/>
            <button id="MUGVSN" label="MUGVSN" onAction="ThisDocument.MUGVSN" imageMso="TextAlignGallery"/>
            <button id="MWNDSN" label="MWNDSN" onAction="ThisDocument.MWNDSN" imageMso="TextAlignGallery"/>
            <button id="NBSN" label="NBSN" onAction="ThisDocument.NBSN" imageMso="TextAlignGallery"/>
            <button id="NB55SN" label="NB55SN" onAction="ThisDocument.NB55SN" imageMso="TextAlignGallery"/>
            <button id="NBISN" label="NBISN" onAction="ThisDocument.NBISN" imageMso="TextAlignGallery"/>
            <button id="NSALHSN" label="NSALHSN" onAction="ThisDocument.NSALHSN" imageMso="TextAlignGallery"/>
            <button id="NSARHSN" label="NSARHSN" onAction="ThisDocument.NSARHSN" imageMso="TextAlignGallery"/>
            <button id="NTFTSN" label="NTFTSN" onAction="ThisDocument.NTFTSN" imageMso="TextAlignGallery"/>
          </menu>
          <menu id="OPQPARTS" label="O-Q SNs" size="normal" imageMso="TextAlignGallery">
            <button id="OMAGSN" label="OMAGSN" onAction="ThisDocument.OMAGSN" imageMso="TextAlignGallery"/>
            <button id="OMAGSSN" label="OMAGSSN" onAction="ThisDocument.OMAGSSN" imageMso="TextAlignGallery"/>
            <button id="OOPSSN" label="OOPSSN" onAction="ThisDocument.OOPSSN" imageMso="TextAlignGallery"/>
            <button id="P2PHSN" label="P2PHSN" onAction="ThisDocument.P2PHSN" imageMso="TextAlignGallery"/>
            <button id="PBDSN" label="PBDSN" onAction="ThisDocument.PBDSN" imageMso="TextAlignGallery"/>
            <button id="PEC2PSN" label="PEC2PSN" onAction="ThisDocument.PEC2PSN" imageMso="TextAlignGallery"/>
            <button id="PIEZOSN" label="PIEZOSN" onAction="ThisDocument.PIEZOSN" imageMso="TextAlignGallery"/>
            <button id="PINLOCSN" label="PINLOCSN" onAction="ThisDocument.PINLOCSN" imageMso="TextAlignGallery"/>
            <button id="PIRANISN" label="PIRANISN" onAction="ThisDocument.PIRANISN" imageMso="TextAlignGallery"/>
            <button id="PRPASN" label="PRPASN" onAction="ThisDocument.PRPASN" imageMso="TextAlignGallery"/>
            <button id="PTRSN" label="PTRSN" onAction="ThisDocument.PTRSN" imageMso="TextAlignGallery"/>
            <button id="PVASN" label="PVASN" onAction="ThisDocument.PVASN" imageMso="TextAlignGallery"/>
            <button id="QG999SN" label="QG999SN" onAction="ThisDocument.QG999SN" imageMso="TextAlignGallery"/>
            <button id="QUADSN" label="QUADSN" onAction="ThisDocument.QUADSN" imageMso="TextAlignGallery"/>
            <button id="QUADMGSN" label="QUADMGSN" onAction="ThisDocument.QUADMGSN" imageMso="TextAlignGallery"/>
          </menu>
          <menu id="RSPARTS" label="R-S SNs" size="normal" imageMso="TextAlignGallery">
            <button id="RECSN" label="RECSN" onAction="ThisDocument.RECSN" imageMso="TextAlignGallery"/>
            <button id="RETBPSN" label="RETBPSN" onAction="ThisDocument.RETBPSN" imageMso="TextAlignGallery"/>
            <button id="RTBPSN" label="RTBPSN" onAction="ThisDocument.RTBPSN" imageMso="TextAlignGallery"/>
            <button id="RTDSN" label="RTDSN" onAction="ThisDocument.RTDSN" imageMso="TextAlignGallery"/>
            <button id="RTDCSN" label="RTDCSN" onAction="ThisDocument.RTDCSN" imageMso="TextAlignGallery"/>
            <button id="RTUBE5SN" label="RTUBE5SN" onAction="ThisDocument.RTUBE5SN" imageMso="TextAlignGallery"/>
            <button id="SADLSN" label="SADLSN" onAction="ThisDocument.SADLSN" imageMso="TextAlignGallery"/>
            <button id="SCRWLKSN" label="SCRWLKSN" onAction="ThisDocument.SCRWLK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MA2KSN" label="SMA2KSN" onAction="ThisDocument.SMA2KSN" imageMso="TextAlignGallery"/>
            <button id="SPOSTASN" label="SPOSTASN" onAction="ThisDocument.SPOSTASN" imageMso="TextAlignGallery"/>
            <button id="SRINGSN" label="SRINGSN" onAction="ThisDocument.SRINGSN" imageMso="TextAlignGallery"/>
            <button id="SSPLTESN" label="SSPLTESN" onAction="ThisDocument.SSPLTESN" imageMso="TextAlignGallery"/>
            <button id="STTLSN" label="STTLSN" onAction="ThisDocument.STTLSN" imageMso="TextAlignGallery"/>
            <button id="SUBPSN" label="SUBPSN" onAction="ThisDocument.SUBPSN" imageMso="TextAlignGallery"/>
            <button id="SUPBPSN" label="SUPBPSN" onAction="ThisDocument.SUPBPSN" imageMso="TextAlignGallery"/>
            <button id="SWPSN" label="SWPSN" onAction="ThisDocument.SWPSN" imageMso="TextAlignGallery"/>
          </menu>
          <menu id="TPARTS" label="T SNs" size="normal" imageMso="TextAlignGallery">
            <button id="T1NN2SN" label="T1NN2SN" onAction="ThisDocument.T1NN2SN" imageMso="TextAlignGallery"/>
            <button id="T1NN3SN" label="T1NN3SN" onAction="ThisDocument.T1NN3SN" imageMso="TextAlignGallery"/>
            <button id="T1NNR2SN" label="T1NNR2SN" onAction="ThisDocument.T1NNR2SN" imageMso="TextAlignGallery"/>
            <button id="T1NNR3SN" label="T1NNR3SN" onAction="ThisDocument.T1NNR3SN" imageMso="TextAlignGallery"/>
            <button id="T2NN2SN" label="T2NN2SN" onAction="ThisDocument.T2NN2SN" imageMso="TextAlignGallery"/>
            <button id="T2NNR2SN" label="T2NNR2SN" onAction="ThisDocument.T2NNR2SN" imageMso="TextAlignGallery"/>
            <button id="T2NSR3SN" label="T2NSR3SN" onAction="ThisDocument.T2NSR3SN" imageMso="TextAlignGallery"/>
            <button id="T2SS1SN" label="T2SS1SN" onAction="ThisDocument.T2SS1SN" imageMso="TextAlignGallery"/>
            <button id="THATSN" label="THATSN" onAction="ThisDocument.THATSN" imageMso="TextAlignGallery"/>
            <button id="THERMSN" label="THERMSN" onAction="ThisDocument.THERMSN" imageMso="TextAlignGallery"/>
            <button id="THLHSN" label="THLHSN" onAction="ThisDocument.THLHSN" imageMso="TextAlignGallery"/>
            <button id="THRHSN" label="THRHSN" onAction="ThisDocument.THRHSN" imageMso="TextAlignGallery"/>
            <button id="THRMSN" label="THRMSN" onAction="ThisDocument.THRMSN" imageMso="TextAlignGallery"/>
            <button id="THRMLWSN" label="THRMLWSN" onAction="ThisDocument.THRMLWSN" imageMso="TextAlignGallery"/>
            <button id="THRMSTSN" label="THRMSTSN" onAction="ThisDocument.THRMSTSN" imageMso="TextAlignGallery"/>
            <button id="THRMUPSN" label="THRMUPSN" onAction="ThisDocument.THRMUPSN" imageMso="TextAlignGallery"/>
            <button id="THSTSN" label="THSTSN" onAction="ThisDocument.THSTSN" imageMso="TextAlignGallery"/>
            <button id="THTDSN" label="THTDSN" onAction="ThisDocument.THTDSN" imageMso="TextAlignGallery"/>
            <button id="THTSSN" label="THTSSN" onAction="ThisDocument.THTSSN" imageMso="TextAlignGallery"/>
            <button id="TPHTSN" label="TPHTSN" onAction="ThisDocument.TPHTSN" imageMso="TextAlignGallery"/>
            <button id="TPHTBSN" label="TPHTBSN" onAction="ThisDocument.TPHTBSN" imageMso="TextAlignGallery"/>
            <button id="TPHTDSN" label="TPHTDSN" onAction="ThisDocument.TPHTDSN" imageMso="TextAlignGallery"/>
            <button id="TPHTSSN" label="TPHTSSN" onAction="ThisDocument.TPHTSSN" imageMso="TextAlignGallery"/>
            <button id="TSCPLRSN" label="TSCPLRSN" onAction="ThisDocument.TSCPLRSN" imageMso="TextAlignGallery"/>
            <button id="TSHMSMSN" label="TSHMSMSN" onAction="ThisDocument.TSHMSMSN" imageMso="TextAlignGallery"/>
            <button id="TUNCSN" label="TUNCSN" onAction="ThisDocument.TUNCSN" imageMso="TextAlignGallery"/>
            <button id="TUNWSN" label="TUNWSN" onAction="ThisDocument.TUNWSN" imageMso="TextAlignGallery"/>
          </menu>
          <menu id="UVWPARTS" label="U-Z SNs" size="normal" imageMso="TextAlignGallery">
            <button id="UCMSN" label="UCMSN" onAction="ThisDocument.UCMSN" imageMso="TextAlignGallery"/>
            <button id="VH25HSN" label="VH25HSN" onAction="ThisDocument.VH25HSN" imageMso="TextAlignGallery"/>
            <button id="VPFTSN" label="VPFTSN" onAction="ThisDocument.VPFTSN" imageMso="TextAlignGallery"/>
            <button id="VTATHSNSN" label="VTATHSNSN" onAction="ThisDocument.VTATHSNSN" imageMso="TextAlignGallery"/>
            <button id="VVSN" label="VVSN" onAction="ThisDocument.VVSN" imageMso="TextAlignGallery"/>
            <button id="WBASN" label="WBASN" onAction="ThisDocument.WBASN" imageMso="TextAlignGallery"/>
            <button id="WCLASN" label="WCLASN" onAction="ThisDocument.WCLASN" imageMso="TextAlignGallery"/>
            <button id="WGSN" label="WGSN" onAction="ThisDocument.WGSN" imageMso="TextAlignGallery"/>
            <button id="WGDSN" label="WGDSN" onAction="ThisDocument.WGDSN" imageMso="TextAlignGallery"/>
            <button id="WGDXSN" label="WGDXSN" onAction="ThisDocument.WGDXSN" imageMso="TextAlignGallery"/>
            <button id="WINSN" label="WINSN" onAction="ThisDocument.WINSN" imageMso="TextAlignGallery"/>
            <button id="WINWSN" label="WINWSN" onAction="ThisDocument.WINWSN" imageMso="TextAlignGallery"/>
            <button id="WNCRSN" label="WNCRSN" onAction="ThisDocument.WNCRSN" imageMso="TextAlignGallery"/>
            <button id="WNEYSN" label="WNEYSN" onAction="ThisDocument.WNEYSN" imageMso="TextAlignGallery"/>
            <button id="WSASN" label="WSASN" onAction="ThisDocument.WSASN" imageMso="TextAlignGallery"/>
            <button id="WSPTSN" label="WSPTSN" onAction="ThisDocument.WSPTSN" imageMso="TextAlignGallery"/>
            <button id="WTUNSN" label="WTUNSN" onAction="ThisDocument.WTUNSN"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49A63-D521-4A84-9BB2-07A276E36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TravelerTemplate2023</Template>
  <TotalTime>0</TotalTime>
  <Pages>125</Pages>
  <Words>25675</Words>
  <Characters>146353</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Homer Samuels</dc:creator>
  <cp:lastModifiedBy>Allen Samuels</cp:lastModifiedBy>
  <cp:revision>2</cp:revision>
  <cp:lastPrinted>2023-05-15T16:06:00Z</cp:lastPrinted>
  <dcterms:created xsi:type="dcterms:W3CDTF">2023-09-05T15:53:00Z</dcterms:created>
  <dcterms:modified xsi:type="dcterms:W3CDTF">2023-09-05T15:53:00Z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