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3D63B"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56D3C572" w14:textId="77777777" w:rsidTr="1C9EC383">
        <w:tc>
          <w:tcPr>
            <w:tcW w:w="10183" w:type="dxa"/>
            <w:gridSpan w:val="4"/>
            <w:tcBorders>
              <w:top w:val="single" w:sz="18" w:space="0" w:color="000000" w:themeColor="text1"/>
              <w:left w:val="nil"/>
              <w:bottom w:val="single" w:sz="18" w:space="0" w:color="000000" w:themeColor="text1"/>
              <w:right w:val="nil"/>
            </w:tcBorders>
          </w:tcPr>
          <w:p w14:paraId="73CE9269" w14:textId="77777777" w:rsidR="0040130A" w:rsidRPr="00BE6ADF" w:rsidRDefault="00A3503A"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JT Actuator Installation and Calibration</w:t>
            </w:r>
          </w:p>
        </w:tc>
      </w:tr>
      <w:tr w:rsidR="00EE67E2" w:rsidRPr="000E7AB8" w14:paraId="5067A5E4"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154A97A2" w14:textId="77777777" w:rsidR="00EE67E2" w:rsidRPr="00AE4D72" w:rsidRDefault="00EE67E2" w:rsidP="00EE67E2">
            <w:pPr>
              <w:rPr>
                <w:b/>
              </w:rPr>
            </w:pPr>
            <w:r w:rsidRPr="00AE4D72">
              <w:rPr>
                <w:b/>
              </w:rPr>
              <w:t>Document Number:</w:t>
            </w:r>
          </w:p>
        </w:tc>
        <w:tc>
          <w:tcPr>
            <w:tcW w:w="3395" w:type="dxa"/>
            <w:tcBorders>
              <w:top w:val="single" w:sz="18" w:space="0" w:color="000000" w:themeColor="text1"/>
              <w:left w:val="nil"/>
              <w:bottom w:val="nil"/>
              <w:right w:val="nil"/>
            </w:tcBorders>
            <w:vAlign w:val="center"/>
          </w:tcPr>
          <w:p w14:paraId="69A7E6EF" w14:textId="5B0EFA13" w:rsidR="00EE67E2" w:rsidRPr="000E7AB8" w:rsidRDefault="00985286" w:rsidP="00985286">
            <w:r>
              <w:t>SRF-MSPR-CMA-EVA-INST-R1</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69534ACB" w14:textId="77777777" w:rsidR="00EE67E2" w:rsidRPr="00AE4D72" w:rsidRDefault="00EE67E2" w:rsidP="00EE67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3B694422" w14:textId="77777777" w:rsidR="00EE67E2" w:rsidRPr="000E7AB8" w:rsidRDefault="00EE67E2" w:rsidP="00EE67E2">
            <w:r>
              <w:t>10 Oct 2024</w:t>
            </w:r>
          </w:p>
        </w:tc>
      </w:tr>
      <w:tr w:rsidR="00EE67E2" w:rsidRPr="000E7AB8" w14:paraId="3011C0BE" w14:textId="77777777" w:rsidTr="1C9EC383">
        <w:tc>
          <w:tcPr>
            <w:tcW w:w="2365" w:type="dxa"/>
            <w:tcBorders>
              <w:top w:val="nil"/>
              <w:left w:val="nil"/>
              <w:bottom w:val="nil"/>
              <w:right w:val="nil"/>
            </w:tcBorders>
            <w:shd w:val="clear" w:color="auto" w:fill="D9D9D9" w:themeFill="background1" w:themeFillShade="D9"/>
            <w:vAlign w:val="center"/>
          </w:tcPr>
          <w:p w14:paraId="3353F7FE" w14:textId="77777777" w:rsidR="00EE67E2" w:rsidRPr="00AE4D72" w:rsidRDefault="00EE67E2" w:rsidP="00EE67E2">
            <w:pPr>
              <w:rPr>
                <w:b/>
              </w:rPr>
            </w:pPr>
            <w:r w:rsidRPr="00AE4D72">
              <w:rPr>
                <w:b/>
              </w:rPr>
              <w:t>Revision Number:</w:t>
            </w:r>
          </w:p>
        </w:tc>
        <w:tc>
          <w:tcPr>
            <w:tcW w:w="3395" w:type="dxa"/>
            <w:tcBorders>
              <w:top w:val="nil"/>
              <w:left w:val="nil"/>
              <w:bottom w:val="nil"/>
              <w:right w:val="nil"/>
            </w:tcBorders>
            <w:vAlign w:val="center"/>
          </w:tcPr>
          <w:p w14:paraId="375D8EC9" w14:textId="77777777" w:rsidR="00EE67E2" w:rsidRPr="0035230B" w:rsidRDefault="00EE67E2" w:rsidP="00EE67E2">
            <w:r>
              <w:t>1</w:t>
            </w:r>
          </w:p>
        </w:tc>
        <w:tc>
          <w:tcPr>
            <w:tcW w:w="2520" w:type="dxa"/>
            <w:tcBorders>
              <w:top w:val="nil"/>
              <w:left w:val="nil"/>
              <w:bottom w:val="nil"/>
              <w:right w:val="nil"/>
            </w:tcBorders>
            <w:shd w:val="clear" w:color="auto" w:fill="D9D9D9" w:themeFill="background1" w:themeFillShade="D9"/>
            <w:vAlign w:val="center"/>
          </w:tcPr>
          <w:p w14:paraId="1B3B81C0" w14:textId="77777777" w:rsidR="00EE67E2" w:rsidRPr="00AE4D72" w:rsidRDefault="00EE67E2" w:rsidP="00EE67E2">
            <w:pPr>
              <w:rPr>
                <w:b/>
              </w:rPr>
            </w:pPr>
            <w:r w:rsidRPr="00AE4D72">
              <w:rPr>
                <w:b/>
              </w:rPr>
              <w:t>Periodic Review Date:</w:t>
            </w:r>
          </w:p>
        </w:tc>
        <w:tc>
          <w:tcPr>
            <w:tcW w:w="1903" w:type="dxa"/>
            <w:tcBorders>
              <w:top w:val="nil"/>
              <w:left w:val="nil"/>
              <w:bottom w:val="nil"/>
              <w:right w:val="nil"/>
            </w:tcBorders>
            <w:vAlign w:val="center"/>
          </w:tcPr>
          <w:p w14:paraId="54ED563A" w14:textId="7AA432B8" w:rsidR="00EE67E2" w:rsidRPr="000E7AB8" w:rsidRDefault="00EE67E2" w:rsidP="00EE67E2">
            <w:r>
              <w:t>10 Oct 202</w:t>
            </w:r>
            <w:r w:rsidR="00D90148">
              <w:t>6</w:t>
            </w:r>
          </w:p>
        </w:tc>
      </w:tr>
      <w:tr w:rsidR="00EE67E2" w:rsidRPr="000E7AB8" w14:paraId="513193E9" w14:textId="77777777"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14:paraId="341C126A" w14:textId="77777777" w:rsidR="00EE67E2" w:rsidRPr="00AE4D72" w:rsidRDefault="00EE67E2" w:rsidP="00EE67E2">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vAlign w:val="center"/>
          </w:tcPr>
          <w:p w14:paraId="33FB3ABC" w14:textId="77777777" w:rsidR="00EE67E2" w:rsidRPr="000E7AB8" w:rsidRDefault="00EE67E2" w:rsidP="00EE67E2">
            <w:r>
              <w:t>John Fischer</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48090A0D" w14:textId="77777777" w:rsidR="00EE67E2" w:rsidRPr="00AE4D72" w:rsidRDefault="00EE67E2" w:rsidP="00EE67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1DD360B4" w14:textId="77777777" w:rsidR="00EE67E2" w:rsidRPr="000E7AB8" w:rsidRDefault="00EE67E2" w:rsidP="00EE67E2">
            <w:r>
              <w:t>SRF Operations</w:t>
            </w:r>
          </w:p>
        </w:tc>
      </w:tr>
    </w:tbl>
    <w:p w14:paraId="76042629" w14:textId="77777777" w:rsidR="0040130A" w:rsidRDefault="0040130A" w:rsidP="0040130A"/>
    <w:p w14:paraId="1838EEE7" w14:textId="77777777" w:rsidR="00542902" w:rsidRPr="000E7AB8" w:rsidRDefault="00542902" w:rsidP="00215E9D"/>
    <w:p w14:paraId="5B31DF12" w14:textId="77777777" w:rsidR="002169BB" w:rsidRPr="001718A7" w:rsidRDefault="00856CD8" w:rsidP="00215E9D">
      <w:pPr>
        <w:pStyle w:val="Heading1"/>
      </w:pPr>
      <w:bookmarkStart w:id="1" w:name="_Purpose"/>
      <w:bookmarkEnd w:id="0"/>
      <w:bookmarkEnd w:id="1"/>
      <w:r w:rsidRPr="001718A7">
        <w:t>Purpose</w:t>
      </w:r>
    </w:p>
    <w:p w14:paraId="23479680" w14:textId="77777777" w:rsidR="00B43C3C" w:rsidRPr="009C4FD7" w:rsidRDefault="00B43C3C" w:rsidP="00215E9D"/>
    <w:p w14:paraId="0C6561A1" w14:textId="77777777" w:rsidR="009B6E19" w:rsidRPr="001718A7" w:rsidRDefault="003C1F69" w:rsidP="00215E9D">
      <w:r w:rsidRPr="001718A7">
        <w:t>The purpose of this document</w:t>
      </w:r>
      <w:r w:rsidR="0068082E" w:rsidRPr="001718A7">
        <w:t xml:space="preserve"> </w:t>
      </w:r>
      <w:r w:rsidRPr="001718A7">
        <w:t>is to</w:t>
      </w:r>
      <w:r w:rsidR="00844E9C">
        <w:t xml:space="preserve"> </w:t>
      </w:r>
      <w:r w:rsidR="00EE67E2">
        <w:t>define the installation and calibration of the JT Actuator during Cryomodule assembly and Testing.</w:t>
      </w:r>
    </w:p>
    <w:p w14:paraId="285F08A6" w14:textId="77777777"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14:paraId="60DB93C1" w14:textId="77777777" w:rsidR="00FA156D" w:rsidRPr="009C4FD7" w:rsidRDefault="00FA156D" w:rsidP="00215E9D"/>
    <w:p w14:paraId="62C04FF1" w14:textId="77777777" w:rsidR="00FA156D" w:rsidRPr="001718A7" w:rsidRDefault="00FA156D" w:rsidP="00215E9D">
      <w:pPr>
        <w:pStyle w:val="Heading1"/>
      </w:pPr>
      <w:r w:rsidRPr="001718A7">
        <w:t>Scope</w:t>
      </w:r>
    </w:p>
    <w:p w14:paraId="06C7C1EC" w14:textId="77777777" w:rsidR="00B43C3C" w:rsidRPr="009C4FD7" w:rsidRDefault="00B43C3C" w:rsidP="00215E9D"/>
    <w:p w14:paraId="38672764" w14:textId="77777777" w:rsidR="005D5285" w:rsidRPr="001718A7" w:rsidRDefault="00EE67E2" w:rsidP="00215E9D">
      <w:r>
        <w:t>This procedure contains the information needed to install, calibrate, and test the JT Actuator and stem. The units will be installed onto the Cryomodule Supply end can during the Assembly and Testing efforts. Work is to be performed by knowledgeable Technicians that are familiar with the required components.</w:t>
      </w:r>
    </w:p>
    <w:p w14:paraId="685F0B0E" w14:textId="77777777" w:rsidR="00856CD8" w:rsidRPr="009C4FD7" w:rsidRDefault="00856CD8" w:rsidP="00215E9D"/>
    <w:p w14:paraId="21380F39" w14:textId="77777777" w:rsidR="00856CD8" w:rsidRPr="001718A7" w:rsidRDefault="00856CD8" w:rsidP="00215E9D">
      <w:pPr>
        <w:pStyle w:val="Heading1"/>
      </w:pPr>
      <w:r w:rsidRPr="001718A7">
        <w:t xml:space="preserve">Terms and Definitions </w:t>
      </w:r>
    </w:p>
    <w:p w14:paraId="7EACD033" w14:textId="77777777" w:rsidR="00856CD8" w:rsidRPr="009C4FD7" w:rsidRDefault="00856CD8" w:rsidP="00215E9D"/>
    <w:p w14:paraId="46BC3434" w14:textId="77777777" w:rsidR="000E7AB8" w:rsidRDefault="00C60A56" w:rsidP="00215E9D">
      <w:pPr>
        <w:rPr>
          <w:b/>
        </w:rPr>
      </w:pPr>
      <w:r>
        <w:t>T</w:t>
      </w:r>
      <w:r w:rsidR="000E7AB8">
        <w:t>he following terms have specific meanings</w:t>
      </w:r>
      <w:r>
        <w:t xml:space="preserve"> within this procedure</w:t>
      </w:r>
      <w:r w:rsidR="000E7AB8">
        <w:t>.</w:t>
      </w:r>
    </w:p>
    <w:p w14:paraId="3D2B9C83" w14:textId="77777777"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14:paraId="67ACB4C8" w14:textId="77777777" w:rsidTr="006F1AA8">
        <w:tc>
          <w:tcPr>
            <w:tcW w:w="2425" w:type="dxa"/>
            <w:shd w:val="clear" w:color="auto" w:fill="DEEAF6" w:themeFill="accent1" w:themeFillTint="33"/>
          </w:tcPr>
          <w:p w14:paraId="4D201D77" w14:textId="77777777" w:rsidR="006F1AA8" w:rsidRPr="0035230B" w:rsidRDefault="006F1AA8" w:rsidP="0011454E">
            <w:pPr>
              <w:rPr>
                <w:b/>
              </w:rPr>
            </w:pPr>
            <w:r>
              <w:rPr>
                <w:b/>
              </w:rPr>
              <w:t>Term</w:t>
            </w:r>
          </w:p>
        </w:tc>
        <w:tc>
          <w:tcPr>
            <w:tcW w:w="7645" w:type="dxa"/>
            <w:shd w:val="clear" w:color="auto" w:fill="DEEAF6" w:themeFill="accent1" w:themeFillTint="33"/>
          </w:tcPr>
          <w:p w14:paraId="641729D5" w14:textId="77777777" w:rsidR="006F1AA8" w:rsidRPr="0035230B" w:rsidRDefault="006F1AA8" w:rsidP="0011454E">
            <w:pPr>
              <w:rPr>
                <w:b/>
              </w:rPr>
            </w:pPr>
            <w:r>
              <w:rPr>
                <w:b/>
              </w:rPr>
              <w:t>Definition</w:t>
            </w:r>
          </w:p>
        </w:tc>
      </w:tr>
      <w:tr w:rsidR="00EE67E2" w:rsidRPr="000E7AB8" w14:paraId="7EB87B48" w14:textId="77777777" w:rsidTr="006F1AA8">
        <w:tc>
          <w:tcPr>
            <w:tcW w:w="2425" w:type="dxa"/>
          </w:tcPr>
          <w:p w14:paraId="67A045C7" w14:textId="77777777" w:rsidR="00EE67E2" w:rsidRPr="000E7AB8" w:rsidRDefault="00EE67E2" w:rsidP="00EE67E2">
            <w:r>
              <w:t>JT Actuator (Fig 3)</w:t>
            </w:r>
          </w:p>
        </w:tc>
        <w:tc>
          <w:tcPr>
            <w:tcW w:w="7645" w:type="dxa"/>
          </w:tcPr>
          <w:p w14:paraId="0AA1DD6E" w14:textId="77777777" w:rsidR="00EE67E2" w:rsidRPr="000E7AB8" w:rsidRDefault="00EE67E2" w:rsidP="00EE67E2">
            <w:r>
              <w:t>Electronic valve actuator that regulates cryogenic flow to the Cryomodule circuits</w:t>
            </w:r>
          </w:p>
        </w:tc>
      </w:tr>
      <w:tr w:rsidR="00EE67E2" w:rsidRPr="000E7AB8" w14:paraId="6F82FD7D" w14:textId="77777777" w:rsidTr="006F1AA8">
        <w:tc>
          <w:tcPr>
            <w:tcW w:w="2425" w:type="dxa"/>
          </w:tcPr>
          <w:p w14:paraId="065E6D73" w14:textId="77777777" w:rsidR="00EE67E2" w:rsidRPr="000E7AB8" w:rsidRDefault="00EE67E2" w:rsidP="00EE67E2">
            <w:r>
              <w:t>Supply End Can (Fig 4)</w:t>
            </w:r>
          </w:p>
        </w:tc>
        <w:tc>
          <w:tcPr>
            <w:tcW w:w="7645" w:type="dxa"/>
          </w:tcPr>
          <w:p w14:paraId="6F9984A7" w14:textId="77777777" w:rsidR="00EE67E2" w:rsidRPr="000E7AB8" w:rsidRDefault="00EE67E2" w:rsidP="00EE67E2">
            <w:r>
              <w:t xml:space="preserve">Part of the Cryomodule that receives and introduces cryogenic flow to the cryomodule innards </w:t>
            </w:r>
          </w:p>
        </w:tc>
      </w:tr>
      <w:tr w:rsidR="00EE67E2" w:rsidRPr="000E7AB8" w14:paraId="618604B4" w14:textId="77777777" w:rsidTr="006F1AA8">
        <w:tc>
          <w:tcPr>
            <w:tcW w:w="2425" w:type="dxa"/>
          </w:tcPr>
          <w:p w14:paraId="0F43AA4F" w14:textId="77777777" w:rsidR="00EE67E2" w:rsidRPr="000E7AB8" w:rsidRDefault="00EE67E2" w:rsidP="00EE67E2">
            <w:r>
              <w:t>Force gauge (Fig 1)</w:t>
            </w:r>
          </w:p>
        </w:tc>
        <w:tc>
          <w:tcPr>
            <w:tcW w:w="7645" w:type="dxa"/>
          </w:tcPr>
          <w:p w14:paraId="31E962F4" w14:textId="77777777" w:rsidR="00EE67E2" w:rsidRPr="000E7AB8" w:rsidRDefault="00EE67E2" w:rsidP="00EE67E2">
            <w:r>
              <w:t>Tool used to measure the seating force supplied by the JT Actuator to the JT stem and seat</w:t>
            </w:r>
          </w:p>
        </w:tc>
      </w:tr>
      <w:tr w:rsidR="00EE67E2" w:rsidRPr="000E7AB8" w14:paraId="134DFA3A" w14:textId="77777777" w:rsidTr="000725CD">
        <w:tc>
          <w:tcPr>
            <w:tcW w:w="2425" w:type="dxa"/>
          </w:tcPr>
          <w:p w14:paraId="6D6F53F7" w14:textId="77777777" w:rsidR="00EE67E2" w:rsidRDefault="00EE67E2" w:rsidP="00EE67E2">
            <w:r>
              <w:t>JT Stem and bullet</w:t>
            </w:r>
          </w:p>
          <w:p w14:paraId="62F51E1E" w14:textId="77777777" w:rsidR="00EE67E2" w:rsidRDefault="00EE67E2" w:rsidP="00EE67E2">
            <w:r>
              <w:t>(75600-0165)</w:t>
            </w:r>
          </w:p>
        </w:tc>
        <w:tc>
          <w:tcPr>
            <w:tcW w:w="7645" w:type="dxa"/>
          </w:tcPr>
          <w:p w14:paraId="70915A9C" w14:textId="77777777" w:rsidR="00EE67E2" w:rsidRPr="000E7AB8" w:rsidRDefault="00EE67E2" w:rsidP="00EE67E2">
            <w:r>
              <w:t>Stem and bullet are one integral piece that regulate flow when adjusted by the JT Actuator</w:t>
            </w:r>
          </w:p>
        </w:tc>
      </w:tr>
      <w:tr w:rsidR="00EE67E2" w:rsidRPr="000E7AB8" w14:paraId="1A8DAF95" w14:textId="77777777" w:rsidTr="000725CD">
        <w:tc>
          <w:tcPr>
            <w:tcW w:w="2425" w:type="dxa"/>
          </w:tcPr>
          <w:p w14:paraId="318537BF" w14:textId="77777777" w:rsidR="00EE67E2" w:rsidRDefault="00EE67E2" w:rsidP="00EE67E2">
            <w:r>
              <w:t>JT Seat</w:t>
            </w:r>
          </w:p>
          <w:p w14:paraId="5EB86876" w14:textId="77777777" w:rsidR="00EE67E2" w:rsidRDefault="00EE67E2" w:rsidP="00EE67E2">
            <w:r>
              <w:t>(75600-0165)</w:t>
            </w:r>
          </w:p>
        </w:tc>
        <w:tc>
          <w:tcPr>
            <w:tcW w:w="7645" w:type="dxa"/>
          </w:tcPr>
          <w:p w14:paraId="638C5B0B" w14:textId="77777777" w:rsidR="00EE67E2" w:rsidRPr="000E7AB8" w:rsidRDefault="00EE67E2" w:rsidP="00EE67E2">
            <w:r>
              <w:t>Mating article to the bullet, a matched set, used when regulating the cryogenic flow</w:t>
            </w:r>
          </w:p>
        </w:tc>
      </w:tr>
    </w:tbl>
    <w:p w14:paraId="4895A0E6" w14:textId="77777777" w:rsidR="00A32062" w:rsidRDefault="00A32062" w:rsidP="00215E9D"/>
    <w:p w14:paraId="2F4A731E" w14:textId="77777777" w:rsidR="004A1704" w:rsidRDefault="004A1704" w:rsidP="00215E9D"/>
    <w:p w14:paraId="562F1E63" w14:textId="77777777" w:rsidR="004A1704" w:rsidRPr="001718A7" w:rsidRDefault="004A1704" w:rsidP="00215E9D"/>
    <w:p w14:paraId="68ADA9A8" w14:textId="77777777" w:rsidR="004704CF" w:rsidRPr="001718A7" w:rsidRDefault="004704CF" w:rsidP="00215E9D">
      <w:pPr>
        <w:pStyle w:val="Heading1"/>
      </w:pPr>
      <w:r w:rsidRPr="001718A7">
        <w:t xml:space="preserve">Roles </w:t>
      </w:r>
      <w:r w:rsidR="00856CD8" w:rsidRPr="001718A7">
        <w:t>and</w:t>
      </w:r>
      <w:r w:rsidRPr="001718A7">
        <w:t xml:space="preserve"> Responsibilities</w:t>
      </w:r>
    </w:p>
    <w:p w14:paraId="69528F3C" w14:textId="77777777" w:rsidR="004704CF" w:rsidRPr="000E7AB8" w:rsidRDefault="004704CF" w:rsidP="00215E9D"/>
    <w:p w14:paraId="1F4DDEA5" w14:textId="77777777"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14:paraId="09631E5C" w14:textId="77777777"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14:paraId="52FEF24B" w14:textId="77777777" w:rsidTr="0035230B">
        <w:tc>
          <w:tcPr>
            <w:tcW w:w="3775" w:type="dxa"/>
            <w:shd w:val="clear" w:color="auto" w:fill="DEEAF6" w:themeFill="accent1" w:themeFillTint="33"/>
          </w:tcPr>
          <w:p w14:paraId="3A906EA9" w14:textId="77777777" w:rsidR="00D77923" w:rsidRPr="0035230B" w:rsidRDefault="00D77923" w:rsidP="00215E9D">
            <w:pPr>
              <w:rPr>
                <w:b/>
              </w:rPr>
            </w:pPr>
            <w:r w:rsidRPr="0035230B">
              <w:rPr>
                <w:b/>
              </w:rPr>
              <w:t>Role</w:t>
            </w:r>
          </w:p>
        </w:tc>
        <w:tc>
          <w:tcPr>
            <w:tcW w:w="6295" w:type="dxa"/>
            <w:shd w:val="clear" w:color="auto" w:fill="DEEAF6" w:themeFill="accent1" w:themeFillTint="33"/>
          </w:tcPr>
          <w:p w14:paraId="51F22EEC" w14:textId="77777777" w:rsidR="00D77923" w:rsidRPr="0035230B" w:rsidRDefault="00D77923" w:rsidP="00215E9D">
            <w:pPr>
              <w:rPr>
                <w:b/>
              </w:rPr>
            </w:pPr>
            <w:r w:rsidRPr="0035230B">
              <w:rPr>
                <w:b/>
              </w:rPr>
              <w:t>Responsibility</w:t>
            </w:r>
          </w:p>
        </w:tc>
      </w:tr>
      <w:tr w:rsidR="00EE67E2" w:rsidRPr="000E7AB8" w14:paraId="22B3743F" w14:textId="77777777" w:rsidTr="00215E9D">
        <w:tc>
          <w:tcPr>
            <w:tcW w:w="3775" w:type="dxa"/>
          </w:tcPr>
          <w:p w14:paraId="19A209EE" w14:textId="77777777" w:rsidR="00EE67E2" w:rsidRPr="000E7AB8" w:rsidRDefault="00EE67E2" w:rsidP="00EE67E2">
            <w:r>
              <w:t>Cryomodule Group SME</w:t>
            </w:r>
          </w:p>
        </w:tc>
        <w:tc>
          <w:tcPr>
            <w:tcW w:w="6295" w:type="dxa"/>
          </w:tcPr>
          <w:p w14:paraId="7863AB67" w14:textId="77777777" w:rsidR="00EE67E2" w:rsidRPr="000E7AB8" w:rsidRDefault="00EE67E2" w:rsidP="00EE67E2">
            <w:r>
              <w:t xml:space="preserve">Responsible for overseeing the correct application of this Procedure and review of the work performed. </w:t>
            </w:r>
          </w:p>
        </w:tc>
      </w:tr>
      <w:tr w:rsidR="00EE67E2" w:rsidRPr="000E7AB8" w14:paraId="31805F39" w14:textId="77777777" w:rsidTr="00215E9D">
        <w:tc>
          <w:tcPr>
            <w:tcW w:w="3775" w:type="dxa"/>
          </w:tcPr>
          <w:p w14:paraId="597F6908" w14:textId="77777777" w:rsidR="00EE67E2" w:rsidRPr="000E7AB8" w:rsidRDefault="00EE67E2" w:rsidP="00EE67E2">
            <w:r>
              <w:lastRenderedPageBreak/>
              <w:t>Cryomodule Group Assembly Technician</w:t>
            </w:r>
          </w:p>
        </w:tc>
        <w:tc>
          <w:tcPr>
            <w:tcW w:w="6295" w:type="dxa"/>
          </w:tcPr>
          <w:p w14:paraId="07ED3113" w14:textId="77777777" w:rsidR="00EE67E2" w:rsidRPr="000E7AB8" w:rsidRDefault="00EE67E2" w:rsidP="00EE67E2">
            <w:r>
              <w:t>Will perform the required steps from this Procedure. Is properly trained and knowledgeable on the information in this document.</w:t>
            </w:r>
          </w:p>
        </w:tc>
      </w:tr>
    </w:tbl>
    <w:p w14:paraId="24D1E5D3" w14:textId="77777777" w:rsidR="00BE6ADF" w:rsidRDefault="00BE6ADF" w:rsidP="00AE4D72">
      <w:pPr>
        <w:tabs>
          <w:tab w:val="clear" w:pos="2250"/>
          <w:tab w:val="left" w:pos="3064"/>
        </w:tabs>
      </w:pPr>
    </w:p>
    <w:p w14:paraId="236A9A82" w14:textId="77777777" w:rsidR="00B61916" w:rsidRPr="00413D73" w:rsidRDefault="009839B6" w:rsidP="00215E9D">
      <w:pPr>
        <w:pStyle w:val="Heading1"/>
      </w:pPr>
      <w:r w:rsidRPr="00413D73">
        <w:t>Procedure</w:t>
      </w:r>
    </w:p>
    <w:p w14:paraId="4BB6324F" w14:textId="77777777" w:rsidR="002D68C0" w:rsidRPr="00EC730B" w:rsidRDefault="002D68C0" w:rsidP="000076FD">
      <w:pPr>
        <w:tabs>
          <w:tab w:val="clear" w:pos="2250"/>
        </w:tabs>
      </w:pPr>
    </w:p>
    <w:p w14:paraId="27B4ECAC" w14:textId="77777777" w:rsidR="0041792C" w:rsidRPr="00AB6D85" w:rsidRDefault="0041792C" w:rsidP="0041792C">
      <w:pPr>
        <w:pStyle w:val="Heading2"/>
      </w:pPr>
      <w:r>
        <w:t>JT Actuator Calibration</w:t>
      </w:r>
    </w:p>
    <w:p w14:paraId="62E85282" w14:textId="77777777" w:rsidR="0041792C" w:rsidRPr="00DC6A05" w:rsidRDefault="0041792C" w:rsidP="0041792C">
      <w:pPr>
        <w:tabs>
          <w:tab w:val="clear" w:pos="2250"/>
        </w:tabs>
      </w:pPr>
      <w:r w:rsidRPr="00DC6A05">
        <w:t xml:space="preserve">Tools Needed </w:t>
      </w:r>
    </w:p>
    <w:p w14:paraId="05B21EC5" w14:textId="77777777" w:rsidR="0041792C" w:rsidRPr="00DC6A05" w:rsidRDefault="0041792C" w:rsidP="0041792C">
      <w:pPr>
        <w:tabs>
          <w:tab w:val="clear" w:pos="2250"/>
        </w:tabs>
      </w:pPr>
      <w:r w:rsidRPr="00DC6A05">
        <w:t xml:space="preserve">0-250/lb force gauge with 3/16 ball </w:t>
      </w:r>
    </w:p>
    <w:p w14:paraId="1D53215E" w14:textId="77777777" w:rsidR="0041792C" w:rsidRPr="00DC6A05" w:rsidRDefault="0041792C" w:rsidP="0041792C">
      <w:pPr>
        <w:tabs>
          <w:tab w:val="clear" w:pos="2250"/>
        </w:tabs>
      </w:pPr>
      <w:r w:rsidRPr="00DC6A05">
        <w:t xml:space="preserve">Dial indicator with clamping attachment </w:t>
      </w:r>
    </w:p>
    <w:p w14:paraId="1933D6A9" w14:textId="77777777" w:rsidR="0041792C" w:rsidRPr="00DC6A05" w:rsidRDefault="0041792C" w:rsidP="0041792C">
      <w:pPr>
        <w:tabs>
          <w:tab w:val="clear" w:pos="2250"/>
        </w:tabs>
      </w:pPr>
      <w:r w:rsidRPr="00DC6A05">
        <w:t>3/8,</w:t>
      </w:r>
      <w:r>
        <w:t xml:space="preserve"> </w:t>
      </w:r>
      <w:r w:rsidRPr="00DC6A05">
        <w:t>9/16,</w:t>
      </w:r>
      <w:r>
        <w:t xml:space="preserve"> </w:t>
      </w:r>
      <w:r w:rsidRPr="00DC6A05">
        <w:t xml:space="preserve">and 1"wrenches </w:t>
      </w:r>
    </w:p>
    <w:p w14:paraId="74BEDE1E" w14:textId="77777777" w:rsidR="0041792C" w:rsidRPr="00DC6A05" w:rsidRDefault="0041792C" w:rsidP="0041792C">
      <w:pPr>
        <w:tabs>
          <w:tab w:val="clear" w:pos="2250"/>
        </w:tabs>
      </w:pPr>
      <w:r w:rsidRPr="00DC6A05">
        <w:t xml:space="preserve">JT actuator power supply </w:t>
      </w:r>
    </w:p>
    <w:p w14:paraId="595C2519" w14:textId="77777777" w:rsidR="0041792C" w:rsidRPr="00DC6A05" w:rsidRDefault="0041792C" w:rsidP="0041792C">
      <w:pPr>
        <w:tabs>
          <w:tab w:val="clear" w:pos="2250"/>
        </w:tabs>
      </w:pPr>
      <w:r w:rsidRPr="00DC6A05">
        <w:t>LVDT readout screwdriver 1/16 allen wrench</w:t>
      </w:r>
    </w:p>
    <w:p w14:paraId="3F082831" w14:textId="77777777" w:rsidR="0041792C" w:rsidRPr="00DC6A05" w:rsidRDefault="0041792C" w:rsidP="0041792C">
      <w:pPr>
        <w:tabs>
          <w:tab w:val="clear" w:pos="2250"/>
        </w:tabs>
      </w:pPr>
    </w:p>
    <w:p w14:paraId="36FAC029" w14:textId="77777777" w:rsidR="0041792C" w:rsidRPr="00DC6A05" w:rsidRDefault="0041792C" w:rsidP="0041792C">
      <w:pPr>
        <w:tabs>
          <w:tab w:val="clear" w:pos="2250"/>
        </w:tabs>
      </w:pPr>
      <w:r w:rsidRPr="00DC6A05">
        <w:rPr>
          <w:noProof/>
        </w:rPr>
        <w:drawing>
          <wp:inline distT="0" distB="0" distL="0" distR="0" wp14:anchorId="6F5E8EC7" wp14:editId="19985D2F">
            <wp:extent cx="3999230" cy="2170430"/>
            <wp:effectExtent l="0" t="0" r="1270" b="1270"/>
            <wp:docPr id="1325492000" name="Picture 13254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2170430"/>
                    </a:xfrm>
                    <a:prstGeom prst="rect">
                      <a:avLst/>
                    </a:prstGeom>
                    <a:noFill/>
                  </pic:spPr>
                </pic:pic>
              </a:graphicData>
            </a:graphic>
          </wp:inline>
        </w:drawing>
      </w:r>
    </w:p>
    <w:p w14:paraId="4CAAAF00" w14:textId="77777777" w:rsidR="0041792C" w:rsidRPr="00DC6A05" w:rsidRDefault="0041792C" w:rsidP="0041792C">
      <w:pPr>
        <w:tabs>
          <w:tab w:val="clear" w:pos="2250"/>
        </w:tabs>
      </w:pPr>
      <w:r>
        <w:tab/>
      </w:r>
      <w:r>
        <w:tab/>
      </w:r>
      <w:r>
        <w:tab/>
      </w:r>
      <w:r>
        <w:tab/>
        <w:t>Fig 1</w:t>
      </w:r>
    </w:p>
    <w:p w14:paraId="4B085F20" w14:textId="77777777" w:rsidR="0041792C" w:rsidRPr="00DC6A05" w:rsidRDefault="0041792C" w:rsidP="0041792C">
      <w:pPr>
        <w:pStyle w:val="Heading2"/>
      </w:pPr>
      <w:r w:rsidRPr="00DC6A05">
        <w:t>Procedure</w:t>
      </w:r>
    </w:p>
    <w:p w14:paraId="1B363D72" w14:textId="77777777" w:rsidR="0041792C" w:rsidRPr="00DC6A05" w:rsidRDefault="0041792C" w:rsidP="0041792C">
      <w:pPr>
        <w:tabs>
          <w:tab w:val="clear" w:pos="2250"/>
        </w:tabs>
      </w:pPr>
      <w:r w:rsidRPr="00DC6A05">
        <w:t xml:space="preserve">Actuator must first be set to provide a 200-pound seating force </w:t>
      </w:r>
    </w:p>
    <w:p w14:paraId="0AE00AB2" w14:textId="77777777" w:rsidR="0041792C" w:rsidRPr="00DC6A05" w:rsidRDefault="0041792C" w:rsidP="0041792C">
      <w:pPr>
        <w:pStyle w:val="Heading3"/>
        <w:rPr>
          <w:b w:val="0"/>
        </w:rPr>
      </w:pPr>
      <w:r w:rsidRPr="00DC6A05">
        <w:rPr>
          <w:b w:val="0"/>
        </w:rPr>
        <w:t xml:space="preserve">Screw down the actuator stud and move the movable plate up to allow clearance for the force gauge. </w:t>
      </w:r>
    </w:p>
    <w:p w14:paraId="5006FEB1" w14:textId="77777777" w:rsidR="0041792C" w:rsidRPr="00DC6A05" w:rsidRDefault="0041792C" w:rsidP="0041792C">
      <w:pPr>
        <w:pStyle w:val="Heading3"/>
        <w:rPr>
          <w:b w:val="0"/>
        </w:rPr>
      </w:pPr>
      <w:r w:rsidRPr="00DC6A05">
        <w:rPr>
          <w:b w:val="0"/>
        </w:rPr>
        <w:t xml:space="preserve">Place force gauge with 3/16 ball under the actuator stud and actuate to provide 200 pounds of downward force. </w:t>
      </w:r>
    </w:p>
    <w:p w14:paraId="3765B6B3" w14:textId="77777777" w:rsidR="0041792C" w:rsidRPr="00DC6A05" w:rsidRDefault="0041792C" w:rsidP="0041792C">
      <w:pPr>
        <w:pStyle w:val="Heading3"/>
        <w:rPr>
          <w:b w:val="0"/>
        </w:rPr>
      </w:pPr>
      <w:r w:rsidRPr="00DC6A05">
        <w:rPr>
          <w:b w:val="0"/>
        </w:rPr>
        <w:t xml:space="preserve">Adjust spring tension and actuator until snap rings under the top plate (2 places) have a 1/16 gap above the snap rings, keeping the 200 pounds of force. </w:t>
      </w:r>
    </w:p>
    <w:p w14:paraId="541EC82B" w14:textId="77777777" w:rsidR="0041792C" w:rsidRPr="00DC6A05" w:rsidRDefault="0041792C" w:rsidP="0041792C">
      <w:pPr>
        <w:pStyle w:val="Heading3"/>
        <w:rPr>
          <w:b w:val="0"/>
        </w:rPr>
      </w:pPr>
      <w:r w:rsidRPr="00DC6A05">
        <w:rPr>
          <w:b w:val="0"/>
        </w:rPr>
        <w:t>Setting the limit switch; turn the top 10-32 screw limit switch screw until it triggers the limit switch and lock screw in place. Actuate the cylinder up and then down. The cylinder should shut off near 200 pounds of force. Fine tune the limit switch until it shuts off at 200 pounds, keeping the lock nut tight.</w:t>
      </w:r>
    </w:p>
    <w:p w14:paraId="3BF1FCFA" w14:textId="77777777" w:rsidR="0041792C" w:rsidRPr="00DC6A05" w:rsidRDefault="0041792C" w:rsidP="0041792C">
      <w:pPr>
        <w:tabs>
          <w:tab w:val="clear" w:pos="2250"/>
        </w:tabs>
      </w:pPr>
    </w:p>
    <w:p w14:paraId="4D82D71D" w14:textId="77777777" w:rsidR="0041792C" w:rsidRPr="00DC6A05" w:rsidRDefault="0041792C" w:rsidP="0041792C">
      <w:pPr>
        <w:tabs>
          <w:tab w:val="clear" w:pos="2250"/>
        </w:tabs>
      </w:pPr>
      <w:r w:rsidRPr="00DC6A05">
        <w:rPr>
          <w:noProof/>
        </w:rPr>
        <w:lastRenderedPageBreak/>
        <w:drawing>
          <wp:inline distT="0" distB="0" distL="0" distR="0" wp14:anchorId="053B9557" wp14:editId="59DCE619">
            <wp:extent cx="3780155" cy="2426335"/>
            <wp:effectExtent l="0" t="0" r="0" b="0"/>
            <wp:docPr id="1325492002" name="Picture 132549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426335"/>
                    </a:xfrm>
                    <a:prstGeom prst="rect">
                      <a:avLst/>
                    </a:prstGeom>
                    <a:noFill/>
                  </pic:spPr>
                </pic:pic>
              </a:graphicData>
            </a:graphic>
          </wp:inline>
        </w:drawing>
      </w:r>
    </w:p>
    <w:p w14:paraId="2F835AA3" w14:textId="77777777" w:rsidR="0041792C" w:rsidRPr="00DC6A05" w:rsidRDefault="0041792C" w:rsidP="0041792C">
      <w:pPr>
        <w:tabs>
          <w:tab w:val="clear" w:pos="2250"/>
        </w:tabs>
      </w:pPr>
      <w:r>
        <w:tab/>
      </w:r>
      <w:r>
        <w:tab/>
      </w:r>
      <w:r>
        <w:tab/>
      </w:r>
      <w:r>
        <w:tab/>
        <w:t>Fig 2</w:t>
      </w:r>
    </w:p>
    <w:p w14:paraId="5D38F6A8" w14:textId="77777777" w:rsidR="0041792C" w:rsidRPr="00DC6A05" w:rsidRDefault="0041792C" w:rsidP="0041792C">
      <w:pPr>
        <w:pStyle w:val="Heading2"/>
      </w:pPr>
      <w:r w:rsidRPr="00DC6A05">
        <w:t>Installing on JT valve:</w:t>
      </w:r>
    </w:p>
    <w:p w14:paraId="6D5B63E5" w14:textId="77777777" w:rsidR="0041792C" w:rsidRPr="00DC6A05" w:rsidRDefault="0041792C" w:rsidP="0041792C">
      <w:pPr>
        <w:pStyle w:val="Heading3"/>
        <w:rPr>
          <w:b w:val="0"/>
        </w:rPr>
      </w:pPr>
      <w:r w:rsidRPr="00DC6A05">
        <w:rPr>
          <w:b w:val="0"/>
        </w:rPr>
        <w:t xml:space="preserve">Adjusting the actuator stud; Drive the actuator to the fully closed position (the gears will stop the motion); by hand, push the JT valve closed. Set the actuator on top of the JT valve. (JT Stem already installed into end can) Adjust the actuator stud until the actuator sits flat and the stud touches the top of the closed JT stem. </w:t>
      </w:r>
    </w:p>
    <w:p w14:paraId="6614325D" w14:textId="77777777" w:rsidR="0041792C" w:rsidRPr="00DC6A05" w:rsidRDefault="0041792C" w:rsidP="0041792C">
      <w:pPr>
        <w:pStyle w:val="Heading3"/>
        <w:rPr>
          <w:b w:val="0"/>
        </w:rPr>
      </w:pPr>
      <w:r w:rsidRPr="00DC6A05">
        <w:rPr>
          <w:b w:val="0"/>
        </w:rPr>
        <w:t xml:space="preserve">Mounting the actuator; Connect the JT stem to the actuator using a 9/16-long 10-32 stud and 10-32 kep nut. When assembling, be careful not to twist the JT stem bellows. Drive the actuator up until the actuator sits flat on the JT flange. Install the actuator mounting screws. </w:t>
      </w:r>
    </w:p>
    <w:p w14:paraId="2FDD0276" w14:textId="77777777" w:rsidR="0041792C" w:rsidRPr="00DC6A05" w:rsidRDefault="0041792C" w:rsidP="0041792C">
      <w:pPr>
        <w:pStyle w:val="Heading3"/>
        <w:rPr>
          <w:b w:val="0"/>
        </w:rPr>
      </w:pPr>
      <w:r w:rsidRPr="00DC6A05">
        <w:rPr>
          <w:b w:val="0"/>
        </w:rPr>
        <w:t xml:space="preserve">Setting the actuator stroke and over travel limit; Drive the actuator to the fully closed position. (The 200 pound limit switch should turn off the actuator and the “C" clips should have a 1/16 gap above them). Install a dial indicator to measure movable plate stroke. Open the JT value to .562". Adjust the position of the middle plate so it about 1/8" from hitting the “C" clips and lock in place. BE CAREFUL NOT TO ROTATE THE ACTUATOR TUBE </w:t>
      </w:r>
    </w:p>
    <w:p w14:paraId="4CB43931" w14:textId="77777777" w:rsidR="0041792C" w:rsidRPr="00DC6A05" w:rsidRDefault="0041792C" w:rsidP="0041792C">
      <w:pPr>
        <w:pStyle w:val="Heading3"/>
        <w:rPr>
          <w:b w:val="0"/>
        </w:rPr>
      </w:pPr>
      <w:r w:rsidRPr="00DC6A05">
        <w:rPr>
          <w:b w:val="0"/>
        </w:rPr>
        <w:t>Setting the bottom limit switch; Adjust the bottom 10-32 limit switch screw until it triggers the limit switch and lock in place. Check the actuator travel and adjust the limit switch screw until the actuator has a .562" travel.</w:t>
      </w:r>
    </w:p>
    <w:p w14:paraId="3902DBDA" w14:textId="77777777" w:rsidR="002D68C0" w:rsidRDefault="0041792C" w:rsidP="000076FD">
      <w:pPr>
        <w:tabs>
          <w:tab w:val="clear" w:pos="2250"/>
        </w:tabs>
      </w:pPr>
      <w:r w:rsidRPr="00DC6A05">
        <w:rPr>
          <w:noProof/>
        </w:rPr>
        <w:drawing>
          <wp:inline distT="0" distB="0" distL="0" distR="0" wp14:anchorId="2F83389D" wp14:editId="581FA4DE">
            <wp:extent cx="3914267" cy="237172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3"/>
                    <a:stretch>
                      <a:fillRect/>
                    </a:stretch>
                  </pic:blipFill>
                  <pic:spPr>
                    <a:xfrm>
                      <a:off x="0" y="0"/>
                      <a:ext cx="3914267" cy="2371725"/>
                    </a:xfrm>
                    <a:prstGeom prst="rect">
                      <a:avLst/>
                    </a:prstGeom>
                  </pic:spPr>
                </pic:pic>
              </a:graphicData>
            </a:graphic>
          </wp:inline>
        </w:drawing>
      </w:r>
    </w:p>
    <w:p w14:paraId="3DB905E0" w14:textId="77777777" w:rsidR="0041792C" w:rsidRPr="00DC6A05" w:rsidRDefault="0041792C" w:rsidP="0041792C">
      <w:pPr>
        <w:tabs>
          <w:tab w:val="clear" w:pos="2250"/>
        </w:tabs>
        <w:ind w:left="2160" w:firstLine="720"/>
      </w:pPr>
      <w:r>
        <w:t>Fig 3</w:t>
      </w:r>
    </w:p>
    <w:p w14:paraId="7E232761" w14:textId="77777777" w:rsidR="0041792C" w:rsidRPr="00DC6A05" w:rsidRDefault="0041792C" w:rsidP="0041792C">
      <w:pPr>
        <w:pStyle w:val="Heading2"/>
      </w:pPr>
      <w:r w:rsidRPr="00DC6A05">
        <w:t>JT Actuator installed onto a Supply End Can</w:t>
      </w:r>
    </w:p>
    <w:p w14:paraId="25AABF9B" w14:textId="77777777" w:rsidR="0041792C" w:rsidRDefault="0041792C" w:rsidP="000076FD">
      <w:pPr>
        <w:tabs>
          <w:tab w:val="clear" w:pos="2250"/>
        </w:tabs>
      </w:pPr>
      <w:r w:rsidRPr="00DC6A05">
        <w:rPr>
          <w:noProof/>
        </w:rPr>
        <w:lastRenderedPageBreak/>
        <w:drawing>
          <wp:inline distT="0" distB="0" distL="0" distR="0" wp14:anchorId="4416D45C" wp14:editId="3ADDACF5">
            <wp:extent cx="4572000" cy="5678424"/>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4"/>
                    <a:stretch>
                      <a:fillRect/>
                    </a:stretch>
                  </pic:blipFill>
                  <pic:spPr>
                    <a:xfrm>
                      <a:off x="0" y="0"/>
                      <a:ext cx="4572000" cy="5678424"/>
                    </a:xfrm>
                    <a:prstGeom prst="rect">
                      <a:avLst/>
                    </a:prstGeom>
                  </pic:spPr>
                </pic:pic>
              </a:graphicData>
            </a:graphic>
          </wp:inline>
        </w:drawing>
      </w:r>
    </w:p>
    <w:p w14:paraId="22857175" w14:textId="77777777" w:rsidR="0041792C" w:rsidRPr="00DC6A05" w:rsidRDefault="0041792C" w:rsidP="0041792C">
      <w:r>
        <w:tab/>
      </w:r>
      <w:r>
        <w:tab/>
        <w:t xml:space="preserve">     Fig 4</w:t>
      </w:r>
    </w:p>
    <w:p w14:paraId="745E484D" w14:textId="77777777" w:rsidR="0041792C" w:rsidRPr="00DC6A05" w:rsidRDefault="0041792C" w:rsidP="0041792C">
      <w:pPr>
        <w:pStyle w:val="Heading2"/>
      </w:pPr>
      <w:r w:rsidRPr="00DC6A05">
        <w:rPr>
          <w:rFonts w:cs="Times New Roman"/>
        </w:rPr>
        <w:t>Verify the JT bullet seals in the end can seat</w:t>
      </w:r>
      <w:r>
        <w:rPr>
          <w:rFonts w:cs="Times New Roman"/>
        </w:rPr>
        <w:t xml:space="preserve"> (IF REQUIRED)</w:t>
      </w:r>
      <w:r w:rsidRPr="00DC6A05">
        <w:rPr>
          <w:rFonts w:cs="Times New Roman"/>
        </w:rPr>
        <w:t>.</w:t>
      </w:r>
    </w:p>
    <w:p w14:paraId="6008B805" w14:textId="77777777" w:rsidR="0041792C" w:rsidRPr="00DC6A05" w:rsidRDefault="0041792C" w:rsidP="0041792C">
      <w:r w:rsidRPr="00DC6A05">
        <w:t>Using the most current End Can or Cryomodule Pressure Testing OSP, verify the stem seals.</w:t>
      </w:r>
    </w:p>
    <w:p w14:paraId="49887002" w14:textId="77777777" w:rsidR="0041792C" w:rsidRPr="00DC6A05" w:rsidRDefault="0041792C" w:rsidP="0041792C">
      <w:pPr>
        <w:pStyle w:val="Heading3"/>
        <w:rPr>
          <w:b w:val="0"/>
        </w:rPr>
      </w:pPr>
      <w:r w:rsidRPr="00DC6A05">
        <w:rPr>
          <w:b w:val="0"/>
        </w:rPr>
        <w:t xml:space="preserve">Close the JT valve, verify snap rings are off the seats. </w:t>
      </w:r>
    </w:p>
    <w:p w14:paraId="123DCE8D" w14:textId="77777777" w:rsidR="0041792C" w:rsidRPr="00DC6A05" w:rsidRDefault="0041792C" w:rsidP="0041792C">
      <w:pPr>
        <w:pStyle w:val="Heading3"/>
        <w:rPr>
          <w:b w:val="0"/>
        </w:rPr>
      </w:pPr>
      <w:r w:rsidRPr="00DC6A05">
        <w:rPr>
          <w:b w:val="0"/>
        </w:rPr>
        <w:t xml:space="preserve">Install the high pressure manifold with the appropriate gauge onto the peanut relief spigot for the primary circuit. </w:t>
      </w:r>
    </w:p>
    <w:p w14:paraId="6829B82F" w14:textId="77777777" w:rsidR="0041792C" w:rsidRPr="00DC6A05" w:rsidRDefault="0041792C" w:rsidP="0041792C">
      <w:pPr>
        <w:pStyle w:val="Heading3"/>
        <w:rPr>
          <w:b w:val="0"/>
        </w:rPr>
      </w:pPr>
      <w:r w:rsidRPr="00DC6A05">
        <w:rPr>
          <w:b w:val="0"/>
        </w:rPr>
        <w:t xml:space="preserve">Pressurize the inlet side of the JT valve to 200 psig, valve off the supply, snoop connections to verify there are no leaks. </w:t>
      </w:r>
    </w:p>
    <w:p w14:paraId="238BCF6C" w14:textId="77777777" w:rsidR="0041792C" w:rsidRDefault="0041792C" w:rsidP="0041792C">
      <w:pPr>
        <w:pStyle w:val="Heading3"/>
        <w:rPr>
          <w:b w:val="0"/>
        </w:rPr>
      </w:pPr>
      <w:r w:rsidRPr="00DC6A05">
        <w:rPr>
          <w:b w:val="0"/>
        </w:rPr>
        <w:t>Record pressure every 15 minutes for a duration of 2 hours.</w:t>
      </w:r>
    </w:p>
    <w:p w14:paraId="45A12EBC" w14:textId="77777777" w:rsidR="0041792C" w:rsidRDefault="0041792C" w:rsidP="0041792C">
      <w:pPr>
        <w:pStyle w:val="Heading3"/>
        <w:rPr>
          <w:b w:val="0"/>
        </w:rPr>
      </w:pPr>
      <w:r w:rsidRPr="0041792C">
        <w:rPr>
          <w:b w:val="0"/>
        </w:rPr>
        <w:t>If pressure change is &gt;2 psig, seat and/or bullet shall be reworke</w:t>
      </w:r>
      <w:r>
        <w:rPr>
          <w:b w:val="0"/>
        </w:rPr>
        <w:t>d</w:t>
      </w:r>
    </w:p>
    <w:p w14:paraId="538ACD98" w14:textId="77777777" w:rsidR="0041792C" w:rsidRDefault="0041792C" w:rsidP="0041792C">
      <w:pPr>
        <w:pStyle w:val="Heading4"/>
        <w:numPr>
          <w:ilvl w:val="0"/>
          <w:numId w:val="0"/>
        </w:numPr>
      </w:pPr>
      <w:r w:rsidRPr="00DC6A05">
        <w:rPr>
          <w:noProof/>
        </w:rPr>
        <w:lastRenderedPageBreak/>
        <w:drawing>
          <wp:inline distT="0" distB="0" distL="0" distR="0" wp14:anchorId="78D7853A" wp14:editId="7F1F0005">
            <wp:extent cx="5657850" cy="3785870"/>
            <wp:effectExtent l="0" t="0" r="0" b="5080"/>
            <wp:docPr id="1325492003" name="Picture 132549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785870"/>
                    </a:xfrm>
                    <a:prstGeom prst="rect">
                      <a:avLst/>
                    </a:prstGeom>
                    <a:noFill/>
                  </pic:spPr>
                </pic:pic>
              </a:graphicData>
            </a:graphic>
          </wp:inline>
        </w:drawing>
      </w:r>
    </w:p>
    <w:p w14:paraId="0EFE1E42" w14:textId="77777777" w:rsidR="0041792C" w:rsidRPr="00DC6A05" w:rsidRDefault="0041792C" w:rsidP="0041792C">
      <w:r w:rsidRPr="00DC6A05">
        <w:t>Supply End Can Pressure Test Setup</w:t>
      </w:r>
      <w:r>
        <w:t xml:space="preserve">         Fig 6</w:t>
      </w:r>
    </w:p>
    <w:p w14:paraId="45DB7BE1" w14:textId="77777777" w:rsidR="0041792C" w:rsidRPr="00DC6A05" w:rsidRDefault="0041792C" w:rsidP="0041792C"/>
    <w:p w14:paraId="102C3F88" w14:textId="77777777" w:rsidR="0041792C" w:rsidRPr="00DC6A05" w:rsidRDefault="0041792C" w:rsidP="0041792C">
      <w:pPr>
        <w:pStyle w:val="Heading2"/>
      </w:pPr>
      <w:r w:rsidRPr="00DC6A05">
        <w:rPr>
          <w:rFonts w:cs="Times New Roman"/>
        </w:rPr>
        <w:t>Setting of the JT Actuator</w:t>
      </w:r>
    </w:p>
    <w:p w14:paraId="0C8E0140" w14:textId="77777777" w:rsidR="0041792C" w:rsidRPr="00DC6A05" w:rsidRDefault="0041792C" w:rsidP="0041792C">
      <w:pPr>
        <w:pStyle w:val="Heading3"/>
        <w:rPr>
          <w:b w:val="0"/>
        </w:rPr>
      </w:pPr>
      <w:r w:rsidRPr="00DC6A05">
        <w:rPr>
          <w:b w:val="0"/>
        </w:rPr>
        <w:t>Purpose</w:t>
      </w:r>
    </w:p>
    <w:p w14:paraId="3ED2BA9C" w14:textId="77777777" w:rsidR="0041792C" w:rsidRPr="00DC6A05" w:rsidRDefault="0041792C" w:rsidP="0041792C">
      <w:pPr>
        <w:pStyle w:val="Heading5"/>
        <w:rPr>
          <w:b w:val="0"/>
        </w:rPr>
      </w:pPr>
      <w:r w:rsidRPr="00DC6A05">
        <w:rPr>
          <w:b w:val="0"/>
        </w:rPr>
        <w:t xml:space="preserve">The purpose of </w:t>
      </w:r>
      <w:r>
        <w:rPr>
          <w:b w:val="0"/>
        </w:rPr>
        <w:t>t</w:t>
      </w:r>
      <w:r w:rsidRPr="00DC6A05">
        <w:rPr>
          <w:b w:val="0"/>
        </w:rPr>
        <w:t>his Procedure is to ensure a proper setting of the JT Valve Actuator on the Cryomodule.</w:t>
      </w:r>
    </w:p>
    <w:p w14:paraId="354DBBA7" w14:textId="77777777" w:rsidR="0041792C" w:rsidRPr="00DC6A05" w:rsidRDefault="0041792C" w:rsidP="0041792C">
      <w:pPr>
        <w:pStyle w:val="Heading3"/>
        <w:rPr>
          <w:b w:val="0"/>
        </w:rPr>
      </w:pPr>
      <w:r w:rsidRPr="00DC6A05">
        <w:rPr>
          <w:b w:val="0"/>
        </w:rPr>
        <w:t>Scope</w:t>
      </w:r>
    </w:p>
    <w:p w14:paraId="0224CC5D" w14:textId="77777777" w:rsidR="0041792C" w:rsidRPr="00DC6A05" w:rsidRDefault="0041792C" w:rsidP="0041792C">
      <w:pPr>
        <w:pStyle w:val="Heading4"/>
        <w:rPr>
          <w:b w:val="0"/>
        </w:rPr>
      </w:pPr>
      <w:r w:rsidRPr="00DC6A05">
        <w:rPr>
          <w:b w:val="0"/>
        </w:rPr>
        <w:t>This Procedure is used for individuals responsible for setting the Actuator. Setting stroke, seating force, limit switches, and mounting.</w:t>
      </w:r>
    </w:p>
    <w:p w14:paraId="58C0C554" w14:textId="77777777" w:rsidR="0041792C" w:rsidRPr="00DC6A05" w:rsidRDefault="0041792C" w:rsidP="0041792C">
      <w:pPr>
        <w:pStyle w:val="Heading3"/>
        <w:rPr>
          <w:b w:val="0"/>
        </w:rPr>
      </w:pPr>
      <w:r w:rsidRPr="00DC6A05">
        <w:rPr>
          <w:b w:val="0"/>
        </w:rPr>
        <w:t>Equipment Required</w:t>
      </w:r>
    </w:p>
    <w:p w14:paraId="765F1489" w14:textId="77777777" w:rsidR="0041792C" w:rsidRPr="00DC6A05" w:rsidRDefault="0041792C" w:rsidP="0041792C">
      <w:pPr>
        <w:pStyle w:val="ListParagraph"/>
        <w:numPr>
          <w:ilvl w:val="0"/>
          <w:numId w:val="20"/>
        </w:numPr>
      </w:pPr>
      <w:r w:rsidRPr="00DC6A05">
        <w:t>0-250/lbs force gauge with 3/16” ball</w:t>
      </w:r>
    </w:p>
    <w:p w14:paraId="38A3C7A0" w14:textId="77777777" w:rsidR="0041792C" w:rsidRPr="00DC6A05" w:rsidRDefault="0041792C" w:rsidP="0041792C">
      <w:pPr>
        <w:pStyle w:val="ListParagraph"/>
        <w:numPr>
          <w:ilvl w:val="0"/>
          <w:numId w:val="20"/>
        </w:numPr>
      </w:pPr>
      <w:r w:rsidRPr="00DC6A05">
        <w:t>Dial indicator with clamping attachment</w:t>
      </w:r>
    </w:p>
    <w:p w14:paraId="7E2E28B4" w14:textId="77777777" w:rsidR="0041792C" w:rsidRPr="00DC6A05" w:rsidRDefault="0041792C" w:rsidP="0041792C">
      <w:pPr>
        <w:pStyle w:val="ListParagraph"/>
        <w:numPr>
          <w:ilvl w:val="0"/>
          <w:numId w:val="20"/>
        </w:numPr>
      </w:pPr>
      <w:r w:rsidRPr="00DC6A05">
        <w:t>3/8”, 9/16” and 1” wrenches</w:t>
      </w:r>
    </w:p>
    <w:p w14:paraId="4BDC6A97" w14:textId="77777777" w:rsidR="0041792C" w:rsidRPr="00DC6A05" w:rsidRDefault="0041792C" w:rsidP="0041792C">
      <w:pPr>
        <w:pStyle w:val="ListParagraph"/>
        <w:numPr>
          <w:ilvl w:val="0"/>
          <w:numId w:val="20"/>
        </w:numPr>
      </w:pPr>
      <w:r w:rsidRPr="00DC6A05">
        <w:t>JT actuator power supply</w:t>
      </w:r>
    </w:p>
    <w:p w14:paraId="61F1FD98" w14:textId="77777777" w:rsidR="0041792C" w:rsidRPr="00DC6A05" w:rsidRDefault="0041792C" w:rsidP="0041792C">
      <w:pPr>
        <w:pStyle w:val="ListParagraph"/>
        <w:numPr>
          <w:ilvl w:val="0"/>
          <w:numId w:val="20"/>
        </w:numPr>
      </w:pPr>
      <w:r w:rsidRPr="00DC6A05">
        <w:t>LVDT readout</w:t>
      </w:r>
    </w:p>
    <w:p w14:paraId="1B9A88C9" w14:textId="77777777" w:rsidR="0041792C" w:rsidRPr="00DC6A05" w:rsidRDefault="0041792C" w:rsidP="0041792C">
      <w:pPr>
        <w:pStyle w:val="ListParagraph"/>
        <w:numPr>
          <w:ilvl w:val="0"/>
          <w:numId w:val="20"/>
        </w:numPr>
      </w:pPr>
      <w:r w:rsidRPr="00DC6A05">
        <w:t>Screwdriver</w:t>
      </w:r>
    </w:p>
    <w:p w14:paraId="127E5553" w14:textId="77777777" w:rsidR="0041792C" w:rsidRPr="00DC6A05" w:rsidRDefault="0041792C" w:rsidP="0041792C">
      <w:pPr>
        <w:pStyle w:val="ListParagraph"/>
        <w:numPr>
          <w:ilvl w:val="0"/>
          <w:numId w:val="20"/>
        </w:numPr>
      </w:pPr>
      <w:r w:rsidRPr="00DC6A05">
        <w:t>1/16” allen wrench</w:t>
      </w:r>
    </w:p>
    <w:p w14:paraId="139BFD83" w14:textId="77777777" w:rsidR="0041792C" w:rsidRPr="00DC6A05" w:rsidRDefault="0041792C" w:rsidP="0041792C">
      <w:pPr>
        <w:pStyle w:val="Heading3"/>
      </w:pPr>
      <w:r w:rsidRPr="00DC6A05">
        <w:t>Procedure</w:t>
      </w:r>
    </w:p>
    <w:p w14:paraId="62595272" w14:textId="77777777" w:rsidR="0041792C" w:rsidRPr="00DC6A05" w:rsidRDefault="0041792C" w:rsidP="0041792C">
      <w:r w:rsidRPr="00DC6A05">
        <w:t>When tightening or loosening the stud lock nuts be careful to not rotate the valve stem. This could compromise the internal bellows.</w:t>
      </w:r>
    </w:p>
    <w:p w14:paraId="17BCC0AC" w14:textId="77777777" w:rsidR="0041792C" w:rsidRPr="00DC6A05" w:rsidRDefault="0041792C" w:rsidP="0041792C">
      <w:pPr>
        <w:pStyle w:val="Heading4"/>
        <w:rPr>
          <w:b w:val="0"/>
        </w:rPr>
      </w:pPr>
      <w:r w:rsidRPr="00DC6A05">
        <w:rPr>
          <w:b w:val="0"/>
        </w:rPr>
        <w:t>Screw down the actuator stud and move the movable plate up to provide clearance for the force gauge.</w:t>
      </w:r>
    </w:p>
    <w:p w14:paraId="3F38577B" w14:textId="77777777" w:rsidR="0041792C" w:rsidRPr="00DC6A05" w:rsidRDefault="0041792C" w:rsidP="0041792C">
      <w:pPr>
        <w:pStyle w:val="Heading4"/>
        <w:rPr>
          <w:b w:val="0"/>
        </w:rPr>
      </w:pPr>
      <w:r w:rsidRPr="00DC6A05">
        <w:rPr>
          <w:b w:val="0"/>
        </w:rPr>
        <w:t>Place the force gauge with the 3/16” ball under the actuator stud and actuate to provide 200 pounds of downward force. Do not exceed force on the force gauge.</w:t>
      </w:r>
    </w:p>
    <w:p w14:paraId="6F80F115" w14:textId="77777777" w:rsidR="0041792C" w:rsidRPr="00DC6A05" w:rsidRDefault="0041792C" w:rsidP="0041792C">
      <w:pPr>
        <w:pStyle w:val="Heading4"/>
        <w:rPr>
          <w:b w:val="0"/>
        </w:rPr>
      </w:pPr>
      <w:r w:rsidRPr="00DC6A05">
        <w:rPr>
          <w:b w:val="0"/>
        </w:rPr>
        <w:t>Adjust the spring tension and actuator until the snap rings undor the top plate (2 places) have 1/16” gap above the snap rings with 200 lbs of force.</w:t>
      </w:r>
    </w:p>
    <w:p w14:paraId="40ADA5F2" w14:textId="77777777" w:rsidR="0041792C" w:rsidRPr="00DC6A05" w:rsidRDefault="0041792C" w:rsidP="0041792C">
      <w:pPr>
        <w:pStyle w:val="Heading4"/>
        <w:rPr>
          <w:b w:val="0"/>
        </w:rPr>
      </w:pPr>
      <w:r w:rsidRPr="00DC6A05">
        <w:rPr>
          <w:b w:val="0"/>
        </w:rPr>
        <w:t>Setting the limit: turn the top 10-32 limit switch screw until it triggers the limit switch open and lock in place. Actuate the cylinder up and then down. The cylinder should shut off near the 200 lbs of force. Fine tune as needed locking the screw jamb nut when done.</w:t>
      </w:r>
    </w:p>
    <w:p w14:paraId="60C3FD5E" w14:textId="77777777" w:rsidR="0041792C" w:rsidRPr="00DC6A05" w:rsidRDefault="0041792C" w:rsidP="0041792C">
      <w:pPr>
        <w:pStyle w:val="Heading4"/>
        <w:rPr>
          <w:b w:val="0"/>
        </w:rPr>
      </w:pPr>
      <w:r w:rsidRPr="00DC6A05">
        <w:rPr>
          <w:b w:val="0"/>
        </w:rPr>
        <w:lastRenderedPageBreak/>
        <w:t xml:space="preserve">The actuator is now set to provide 200 lbs of seating force. </w:t>
      </w:r>
    </w:p>
    <w:p w14:paraId="59DBF1CA" w14:textId="77777777" w:rsidR="0041792C" w:rsidRDefault="0041792C" w:rsidP="0041792C">
      <w:pPr>
        <w:pStyle w:val="Heading4"/>
        <w:rPr>
          <w:b w:val="0"/>
        </w:rPr>
      </w:pPr>
      <w:r w:rsidRPr="00DC6A05">
        <w:rPr>
          <w:b w:val="0"/>
        </w:rPr>
        <w:t>After the seating force has been set it can be installed onto a JT stem.</w:t>
      </w:r>
    </w:p>
    <w:p w14:paraId="65D7A8C6" w14:textId="77777777" w:rsidR="0041792C" w:rsidRDefault="0041792C" w:rsidP="0041792C">
      <w:pPr>
        <w:pStyle w:val="Heading4"/>
        <w:rPr>
          <w:b w:val="0"/>
        </w:rPr>
      </w:pPr>
      <w:r w:rsidRPr="0041792C">
        <w:rPr>
          <w:b w:val="0"/>
        </w:rPr>
        <w:t>Adjust the actuator stud: Drive the actuator to the fully closed position, by hand pushing the JT stem closed. Set the actuator on top of the JT Valve. Adjust the stud until the actuator sit</w:t>
      </w:r>
      <w:r w:rsidR="007F6CEE">
        <w:rPr>
          <w:b w:val="0"/>
        </w:rPr>
        <w:t>s</w:t>
      </w:r>
      <w:r w:rsidRPr="0041792C">
        <w:rPr>
          <w:b w:val="0"/>
        </w:rPr>
        <w:t xml:space="preserve"> flat and the stud touches the top of the closed JT stem.</w:t>
      </w:r>
    </w:p>
    <w:p w14:paraId="1D729E55" w14:textId="77777777" w:rsidR="007F6CEE" w:rsidRPr="007F6CEE" w:rsidRDefault="007F6CEE" w:rsidP="007F6CEE">
      <w:pPr>
        <w:numPr>
          <w:ilvl w:val="3"/>
          <w:numId w:val="5"/>
        </w:numPr>
        <w:tabs>
          <w:tab w:val="clear" w:pos="2250"/>
        </w:tabs>
        <w:ind w:left="1260" w:hanging="900"/>
        <w:outlineLvl w:val="3"/>
      </w:pPr>
      <w:r w:rsidRPr="007F6CEE">
        <w:t>Mounting the actuator: Connect the JT stem to the actuator using a 9/16” long 10-32 stud and kep nut. When assembling, be careful not to twist the JT stem. Drive the actuator up until the actuator sits flat on the JT flange. Install the actuator mounting screws.</w:t>
      </w:r>
    </w:p>
    <w:p w14:paraId="5130D3A8" w14:textId="77777777" w:rsidR="007F6CEE" w:rsidRPr="007F6CEE" w:rsidRDefault="007F6CEE" w:rsidP="007F6CEE">
      <w:pPr>
        <w:numPr>
          <w:ilvl w:val="3"/>
          <w:numId w:val="5"/>
        </w:numPr>
        <w:tabs>
          <w:tab w:val="clear" w:pos="2250"/>
        </w:tabs>
        <w:ind w:left="1260" w:hanging="900"/>
        <w:outlineLvl w:val="3"/>
      </w:pPr>
      <w:r w:rsidRPr="007F6CEE">
        <w:t>Setting the actuator stroke and limit switches: Drive the actuator to the fully closed position. The 200lb limit switch should stop the actuator and the snap rings should be off the above plate. Install a dial indicator to measure the plate stroke. Open the JT valve to .562”. Adjust the position of the middle plate so it is about 1/8” from hitting the “c” clips and lock in place. Again be careful to not rotate the JT stem.</w:t>
      </w:r>
    </w:p>
    <w:p w14:paraId="5934B763" w14:textId="77777777" w:rsidR="007F6CEE" w:rsidRPr="007F6CEE" w:rsidRDefault="007F6CEE" w:rsidP="007F6CEE">
      <w:pPr>
        <w:numPr>
          <w:ilvl w:val="3"/>
          <w:numId w:val="5"/>
        </w:numPr>
        <w:tabs>
          <w:tab w:val="clear" w:pos="2250"/>
        </w:tabs>
        <w:ind w:left="1260" w:hanging="900"/>
        <w:outlineLvl w:val="3"/>
      </w:pPr>
      <w:r w:rsidRPr="007F6CEE">
        <w:t xml:space="preserve">Setting the bottom limit switch: Adjust the bottom 10-32 limit switch screw until it triggers the limit switch and lock in place. Check the actuator travel and adjust the limit switch screw until the actuator has .562” travel. </w:t>
      </w:r>
    </w:p>
    <w:p w14:paraId="566C2542" w14:textId="77777777" w:rsidR="007F6CEE" w:rsidRPr="007F6CEE" w:rsidRDefault="007F6CEE" w:rsidP="007F6CEE">
      <w:pPr>
        <w:numPr>
          <w:ilvl w:val="3"/>
          <w:numId w:val="5"/>
        </w:numPr>
        <w:tabs>
          <w:tab w:val="clear" w:pos="2250"/>
        </w:tabs>
        <w:ind w:left="1260" w:hanging="900"/>
        <w:outlineLvl w:val="3"/>
      </w:pPr>
      <w:r w:rsidRPr="007F6CEE">
        <w:t>Calibrating the LVDT</w:t>
      </w:r>
    </w:p>
    <w:p w14:paraId="0DDE3C15" w14:textId="77777777" w:rsidR="007F6CEE" w:rsidRPr="007F6CEE" w:rsidRDefault="007F6CEE" w:rsidP="007F6CEE">
      <w:pPr>
        <w:numPr>
          <w:ilvl w:val="0"/>
          <w:numId w:val="21"/>
        </w:numPr>
        <w:contextualSpacing/>
      </w:pPr>
      <w:r w:rsidRPr="007F6CEE">
        <w:t>Plug in the LVDT readout</w:t>
      </w:r>
    </w:p>
    <w:p w14:paraId="21B3A2B6" w14:textId="77777777" w:rsidR="007F6CEE" w:rsidRPr="007F6CEE" w:rsidRDefault="007F6CEE" w:rsidP="007F6CEE">
      <w:pPr>
        <w:numPr>
          <w:ilvl w:val="0"/>
          <w:numId w:val="21"/>
        </w:numPr>
        <w:contextualSpacing/>
      </w:pPr>
      <w:r w:rsidRPr="007F6CEE">
        <w:t>Close the JT valve then open it slightly until the gap above the 2 snap rings is eliminated</w:t>
      </w:r>
    </w:p>
    <w:p w14:paraId="0375D29F" w14:textId="77777777" w:rsidR="007F6CEE" w:rsidRPr="007F6CEE" w:rsidRDefault="007F6CEE" w:rsidP="007F6CEE">
      <w:pPr>
        <w:numPr>
          <w:ilvl w:val="0"/>
          <w:numId w:val="21"/>
        </w:numPr>
        <w:contextualSpacing/>
      </w:pPr>
      <w:r w:rsidRPr="007F6CEE">
        <w:t>Loosen the LVDT set screw and adjust until it reads “zero” on the readout. Tighten the set screw to lock the LVDT in place. Do not over tighten.</w:t>
      </w:r>
    </w:p>
    <w:p w14:paraId="5A1DE192" w14:textId="77777777" w:rsidR="007F6CEE" w:rsidRPr="007F6CEE" w:rsidRDefault="007F6CEE" w:rsidP="007F6CEE">
      <w:pPr>
        <w:numPr>
          <w:ilvl w:val="0"/>
          <w:numId w:val="21"/>
        </w:numPr>
        <w:contextualSpacing/>
      </w:pPr>
      <w:r w:rsidRPr="007F6CEE">
        <w:t>Checking the LVDT readback: In the fully closed position (200 lbs of seating force) the readback should indicate ~10%, and in the fully open position the readback should indicate 100% or better.</w:t>
      </w:r>
    </w:p>
    <w:p w14:paraId="476386A4" w14:textId="77777777" w:rsidR="007F6CEE" w:rsidRPr="007F6CEE" w:rsidRDefault="007F6CEE" w:rsidP="007F6CEE"/>
    <w:p w14:paraId="50310AEF" w14:textId="77777777" w:rsidR="009C4FD7" w:rsidRPr="006F554D" w:rsidRDefault="009C4FD7" w:rsidP="000076FD">
      <w:pPr>
        <w:tabs>
          <w:tab w:val="clear" w:pos="2250"/>
        </w:tabs>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p>
    <w:p w14:paraId="047D4600" w14:textId="77777777" w:rsidR="003A26E8" w:rsidRPr="006F554D" w:rsidRDefault="003A26E8" w:rsidP="000076FD">
      <w:pPr>
        <w:tabs>
          <w:tab w:val="clear" w:pos="2250"/>
        </w:tabs>
      </w:pPr>
      <w:r w:rsidRPr="006F554D">
        <w:br w:type="page"/>
      </w:r>
    </w:p>
    <w:p w14:paraId="54F312F0" w14:textId="77777777" w:rsidR="00FA156D" w:rsidRPr="00413D73" w:rsidRDefault="003A26E8" w:rsidP="00215E9D">
      <w:pPr>
        <w:pStyle w:val="Heading1"/>
      </w:pPr>
      <w:r w:rsidRPr="00413D73">
        <w:lastRenderedPageBreak/>
        <w:t>Process</w:t>
      </w:r>
      <w:r w:rsidR="006F1AA8">
        <w:t xml:space="preserve"> </w:t>
      </w:r>
      <w:r w:rsidR="004A1704">
        <w:t>F</w:t>
      </w:r>
      <w:r w:rsidR="00FA156D" w:rsidRPr="00413D73">
        <w:t>low</w:t>
      </w:r>
    </w:p>
    <w:p w14:paraId="0C2A7016" w14:textId="77777777" w:rsidR="00095318" w:rsidRPr="006F554D" w:rsidRDefault="00095318" w:rsidP="00215E9D"/>
    <w:p w14:paraId="531AA8E0" w14:textId="77777777" w:rsidR="007F6CEE" w:rsidRDefault="007F6CEE" w:rsidP="007F6CEE">
      <w:pPr>
        <w:pStyle w:val="ListParagraph"/>
        <w:numPr>
          <w:ilvl w:val="0"/>
          <w:numId w:val="17"/>
        </w:numPr>
      </w:pPr>
      <w:r>
        <w:t>There is no Process Workflow chart included.</w:t>
      </w:r>
    </w:p>
    <w:p w14:paraId="40CD6BA6" w14:textId="77777777" w:rsidR="003A26E8" w:rsidRDefault="003A26E8" w:rsidP="00215E9D"/>
    <w:p w14:paraId="23A783B7" w14:textId="77777777" w:rsidR="00632F29" w:rsidRPr="00413D73" w:rsidRDefault="00632F29" w:rsidP="00215E9D">
      <w:pPr>
        <w:pStyle w:val="Heading1"/>
      </w:pPr>
      <w:r w:rsidRPr="00413D73">
        <w:t>References</w:t>
      </w:r>
    </w:p>
    <w:p w14:paraId="6C74D719" w14:textId="77777777"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14:paraId="72387D3D" w14:textId="77777777" w:rsidTr="0035230B">
        <w:trPr>
          <w:trHeight w:val="296"/>
        </w:trPr>
        <w:tc>
          <w:tcPr>
            <w:tcW w:w="1705" w:type="dxa"/>
            <w:shd w:val="clear" w:color="auto" w:fill="DEEAF6" w:themeFill="accent1" w:themeFillTint="33"/>
          </w:tcPr>
          <w:p w14:paraId="596CCF32" w14:textId="77777777" w:rsidR="00AD3B9D" w:rsidRPr="0035230B" w:rsidRDefault="0035230B" w:rsidP="0035230B">
            <w:pPr>
              <w:rPr>
                <w:b/>
              </w:rPr>
            </w:pPr>
            <w:r w:rsidRPr="0035230B">
              <w:rPr>
                <w:b/>
              </w:rPr>
              <w:t>Document No.</w:t>
            </w:r>
          </w:p>
        </w:tc>
        <w:tc>
          <w:tcPr>
            <w:tcW w:w="8365" w:type="dxa"/>
            <w:shd w:val="clear" w:color="auto" w:fill="DEEAF6" w:themeFill="accent1" w:themeFillTint="33"/>
          </w:tcPr>
          <w:p w14:paraId="3E558768" w14:textId="77777777" w:rsidR="00AD3B9D" w:rsidRPr="0035230B" w:rsidRDefault="0035230B" w:rsidP="0035230B">
            <w:pPr>
              <w:rPr>
                <w:b/>
              </w:rPr>
            </w:pPr>
            <w:r w:rsidRPr="0035230B">
              <w:rPr>
                <w:b/>
              </w:rPr>
              <w:t>Title</w:t>
            </w:r>
          </w:p>
        </w:tc>
      </w:tr>
      <w:tr w:rsidR="00AD3B9D" w:rsidRPr="00215E9D" w14:paraId="2992AFC0" w14:textId="77777777" w:rsidTr="0035230B">
        <w:tc>
          <w:tcPr>
            <w:tcW w:w="1705" w:type="dxa"/>
          </w:tcPr>
          <w:p w14:paraId="7C2992E7" w14:textId="77777777" w:rsidR="00AD3B9D" w:rsidRPr="00215E9D" w:rsidRDefault="00EE1DAD" w:rsidP="0035230B">
            <w:r>
              <w:t>SRF-</w:t>
            </w:r>
            <w:r w:rsidR="004A1704">
              <w:t>01-ML</w:t>
            </w:r>
            <w:r w:rsidR="006F1AA8" w:rsidRPr="001718A7">
              <w:t>-001</w:t>
            </w:r>
          </w:p>
        </w:tc>
        <w:tc>
          <w:tcPr>
            <w:tcW w:w="8365" w:type="dxa"/>
          </w:tcPr>
          <w:p w14:paraId="61F5B0F6" w14:textId="77777777" w:rsidR="00AD3B9D" w:rsidRPr="00215E9D" w:rsidRDefault="006F1AA8" w:rsidP="006F1AA8">
            <w:r>
              <w:t>SRF Quality Manual</w:t>
            </w:r>
          </w:p>
        </w:tc>
      </w:tr>
      <w:tr w:rsidR="0049616F" w:rsidRPr="00215E9D" w14:paraId="7F17EBE6" w14:textId="77777777" w:rsidTr="0035230B">
        <w:tc>
          <w:tcPr>
            <w:tcW w:w="1705" w:type="dxa"/>
          </w:tcPr>
          <w:p w14:paraId="7B6D1F2E" w14:textId="77777777" w:rsidR="0049616F" w:rsidRDefault="0049616F" w:rsidP="0049616F">
            <w:r>
              <w:t>CRM1208010-</w:t>
            </w:r>
          </w:p>
          <w:p w14:paraId="24521E06" w14:textId="77777777" w:rsidR="0049616F" w:rsidRPr="00215E9D" w:rsidRDefault="0049616F" w:rsidP="0049616F">
            <w:r>
              <w:t>0000 SHTS 1-3</w:t>
            </w:r>
          </w:p>
        </w:tc>
        <w:tc>
          <w:tcPr>
            <w:tcW w:w="8365" w:type="dxa"/>
          </w:tcPr>
          <w:p w14:paraId="7D569ED2" w14:textId="77777777" w:rsidR="0049616F" w:rsidRPr="00215E9D" w:rsidRDefault="0049616F" w:rsidP="0049616F">
            <w:r>
              <w:t>Supply End Can</w:t>
            </w:r>
          </w:p>
        </w:tc>
      </w:tr>
      <w:tr w:rsidR="0049616F" w:rsidRPr="00215E9D" w14:paraId="6C3CCC02" w14:textId="77777777" w:rsidTr="0035230B">
        <w:tc>
          <w:tcPr>
            <w:tcW w:w="1705" w:type="dxa"/>
          </w:tcPr>
          <w:p w14:paraId="53C1E272" w14:textId="77777777" w:rsidR="0049616F" w:rsidRPr="00215E9D" w:rsidRDefault="0049616F" w:rsidP="0049616F">
            <w:r w:rsidRPr="00174AA1">
              <w:t>75600-0005</w:t>
            </w:r>
          </w:p>
        </w:tc>
        <w:tc>
          <w:tcPr>
            <w:tcW w:w="8365" w:type="dxa"/>
          </w:tcPr>
          <w:p w14:paraId="50190E0C" w14:textId="77777777" w:rsidR="0049616F" w:rsidRPr="00215E9D" w:rsidRDefault="0049616F" w:rsidP="0049616F">
            <w:r>
              <w:t>JT Actuator Assy</w:t>
            </w:r>
          </w:p>
        </w:tc>
      </w:tr>
      <w:tr w:rsidR="0049616F" w14:paraId="2056BB54" w14:textId="77777777" w:rsidTr="000725CD">
        <w:tc>
          <w:tcPr>
            <w:tcW w:w="1705" w:type="dxa"/>
          </w:tcPr>
          <w:p w14:paraId="736B46E9" w14:textId="77777777" w:rsidR="0049616F" w:rsidRPr="00174AA1" w:rsidRDefault="0049616F" w:rsidP="0049616F">
            <w:r w:rsidRPr="00174AA1">
              <w:t>75600-0165</w:t>
            </w:r>
          </w:p>
        </w:tc>
        <w:tc>
          <w:tcPr>
            <w:tcW w:w="8365" w:type="dxa"/>
          </w:tcPr>
          <w:p w14:paraId="758C3EEB" w14:textId="77777777" w:rsidR="0049616F" w:rsidRDefault="0049616F" w:rsidP="0049616F">
            <w:r>
              <w:t>JT Valve Assy</w:t>
            </w:r>
          </w:p>
        </w:tc>
      </w:tr>
      <w:tr w:rsidR="0049616F" w14:paraId="6B77CB47" w14:textId="77777777" w:rsidTr="000725CD">
        <w:tc>
          <w:tcPr>
            <w:tcW w:w="1705" w:type="dxa"/>
          </w:tcPr>
          <w:p w14:paraId="3A5D4608" w14:textId="77777777" w:rsidR="0049616F" w:rsidRPr="00174AA1" w:rsidRDefault="0049616F" w:rsidP="0049616F">
            <w:r>
              <w:t>75600-0165</w:t>
            </w:r>
          </w:p>
        </w:tc>
        <w:tc>
          <w:tcPr>
            <w:tcW w:w="8365" w:type="dxa"/>
          </w:tcPr>
          <w:p w14:paraId="27546372" w14:textId="77777777" w:rsidR="0049616F" w:rsidRDefault="0049616F" w:rsidP="0049616F">
            <w:r>
              <w:t>JT Stem, bullet, and seat</w:t>
            </w:r>
          </w:p>
        </w:tc>
      </w:tr>
    </w:tbl>
    <w:p w14:paraId="6DBE4BD7" w14:textId="77777777" w:rsidR="00632F29" w:rsidRDefault="00632F29" w:rsidP="00215E9D"/>
    <w:p w14:paraId="38706A6C" w14:textId="77777777" w:rsidR="0035230B" w:rsidRPr="00842D4E" w:rsidRDefault="0035230B" w:rsidP="0035230B">
      <w:pPr>
        <w:pStyle w:val="Heading1"/>
      </w:pPr>
      <w:r w:rsidRPr="00842D4E">
        <w:t>Release and Revision History</w:t>
      </w:r>
    </w:p>
    <w:p w14:paraId="4BAF79B1" w14:textId="77777777"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14:paraId="3DB6509A" w14:textId="77777777" w:rsidTr="0011454E">
        <w:trPr>
          <w:trHeight w:val="300"/>
        </w:trPr>
        <w:tc>
          <w:tcPr>
            <w:tcW w:w="1194" w:type="dxa"/>
            <w:shd w:val="clear" w:color="auto" w:fill="DEEAF6"/>
            <w:tcMar>
              <w:top w:w="0" w:type="dxa"/>
              <w:left w:w="108" w:type="dxa"/>
              <w:bottom w:w="0" w:type="dxa"/>
              <w:right w:w="108" w:type="dxa"/>
            </w:tcMar>
            <w:vAlign w:val="bottom"/>
          </w:tcPr>
          <w:p w14:paraId="25DC4794" w14:textId="77777777"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B2CF29" w14:textId="77777777"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CC21BED" w14:textId="77777777" w:rsidR="0035230B" w:rsidRPr="00AE4D72" w:rsidRDefault="004A1704" w:rsidP="0011454E">
            <w:pPr>
              <w:rPr>
                <w:b/>
              </w:rPr>
            </w:pPr>
            <w:r>
              <w:rPr>
                <w:b/>
              </w:rPr>
              <w:t>Effective</w:t>
            </w:r>
            <w:r w:rsidR="0035230B" w:rsidRPr="00AE4D72">
              <w:rPr>
                <w:b/>
              </w:rPr>
              <w:t xml:space="preserve"> Date:</w:t>
            </w:r>
          </w:p>
        </w:tc>
      </w:tr>
      <w:tr w:rsidR="00EE1DAD" w:rsidRPr="00413D73" w14:paraId="3A80527B" w14:textId="77777777" w:rsidTr="00EE1DAD">
        <w:trPr>
          <w:trHeight w:val="390"/>
        </w:trPr>
        <w:tc>
          <w:tcPr>
            <w:tcW w:w="1194" w:type="dxa"/>
            <w:tcMar>
              <w:top w:w="0" w:type="dxa"/>
              <w:left w:w="108" w:type="dxa"/>
              <w:bottom w:w="0" w:type="dxa"/>
              <w:right w:w="108" w:type="dxa"/>
            </w:tcMar>
            <w:vAlign w:val="center"/>
          </w:tcPr>
          <w:p w14:paraId="163F0761" w14:textId="77777777" w:rsidR="00EE1DAD" w:rsidRPr="00413D73" w:rsidRDefault="00D60D1C" w:rsidP="00EE1DAD">
            <w:pPr>
              <w:rPr>
                <w:rFonts w:cs="Calibri"/>
              </w:rPr>
            </w:pPr>
            <w:bookmarkStart w:id="8" w:name="_Hlk70446088"/>
            <w:r>
              <w:rPr>
                <w:rFonts w:cs="Calibri"/>
              </w:rPr>
              <w:t>1</w:t>
            </w:r>
          </w:p>
        </w:tc>
        <w:tc>
          <w:tcPr>
            <w:tcW w:w="6988" w:type="dxa"/>
            <w:tcMar>
              <w:top w:w="0" w:type="dxa"/>
              <w:left w:w="108" w:type="dxa"/>
              <w:bottom w:w="0" w:type="dxa"/>
              <w:right w:w="108" w:type="dxa"/>
            </w:tcMar>
            <w:vAlign w:val="center"/>
            <w:hideMark/>
          </w:tcPr>
          <w:p w14:paraId="0B0AC924" w14:textId="77777777"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14:paraId="37D326B2" w14:textId="77777777" w:rsidR="00EE1DAD" w:rsidRPr="00EE1DAD" w:rsidRDefault="0049616F" w:rsidP="00EE1DAD">
            <w:pPr>
              <w:rPr>
                <w:rFonts w:cs="Calibri"/>
                <w:bCs/>
              </w:rPr>
            </w:pPr>
            <w:r>
              <w:t>10 Oct 2024</w:t>
            </w:r>
          </w:p>
        </w:tc>
      </w:tr>
      <w:bookmarkEnd w:id="8"/>
    </w:tbl>
    <w:p w14:paraId="67E90E06" w14:textId="77777777" w:rsidR="0035230B" w:rsidRDefault="0035230B" w:rsidP="0035230B"/>
    <w:p w14:paraId="72CBF81C" w14:textId="77777777" w:rsidR="0035230B" w:rsidRPr="00842D4E" w:rsidRDefault="0035230B" w:rsidP="0035230B">
      <w:pPr>
        <w:pStyle w:val="Heading1"/>
      </w:pPr>
      <w:r w:rsidRPr="00842D4E">
        <w:t>Approvals</w:t>
      </w:r>
    </w:p>
    <w:p w14:paraId="15FA34A6" w14:textId="77777777"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14:paraId="74BA5C61" w14:textId="77777777" w:rsidTr="00A55467">
        <w:trPr>
          <w:trHeight w:val="253"/>
        </w:trPr>
        <w:tc>
          <w:tcPr>
            <w:tcW w:w="2425" w:type="dxa"/>
            <w:shd w:val="clear" w:color="auto" w:fill="DEEAF6"/>
            <w:tcMar>
              <w:top w:w="43" w:type="dxa"/>
              <w:left w:w="115" w:type="dxa"/>
              <w:bottom w:w="43" w:type="dxa"/>
              <w:right w:w="115" w:type="dxa"/>
            </w:tcMar>
            <w:vAlign w:val="bottom"/>
            <w:hideMark/>
          </w:tcPr>
          <w:p w14:paraId="3AC27C20" w14:textId="77777777"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14:paraId="5220BDD4" w14:textId="77777777" w:rsidR="00EE1DAD" w:rsidRPr="00AE4D72" w:rsidRDefault="00EE1DAD" w:rsidP="00A55467">
            <w:pPr>
              <w:rPr>
                <w:b/>
              </w:rPr>
            </w:pPr>
            <w:r w:rsidRPr="00AE4D72">
              <w:rPr>
                <w:b/>
              </w:rPr>
              <w:t>Name:</w:t>
            </w:r>
          </w:p>
        </w:tc>
        <w:tc>
          <w:tcPr>
            <w:tcW w:w="3600" w:type="dxa"/>
            <w:shd w:val="clear" w:color="auto" w:fill="DEEAF6"/>
          </w:tcPr>
          <w:p w14:paraId="4D1F3E90" w14:textId="77777777"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14:paraId="42AFFE44" w14:textId="77777777" w:rsidR="00EE1DAD" w:rsidRPr="00AE4D72" w:rsidRDefault="00EE1DAD" w:rsidP="00A55467">
            <w:pPr>
              <w:rPr>
                <w:b/>
              </w:rPr>
            </w:pPr>
            <w:r w:rsidRPr="00AE4D72">
              <w:rPr>
                <w:b/>
              </w:rPr>
              <w:t>Date:</w:t>
            </w:r>
          </w:p>
        </w:tc>
      </w:tr>
      <w:tr w:rsidR="00727E52" w:rsidRPr="00413D73" w14:paraId="7995E4E7" w14:textId="77777777" w:rsidTr="006D5C17">
        <w:trPr>
          <w:trHeight w:val="141"/>
        </w:trPr>
        <w:tc>
          <w:tcPr>
            <w:tcW w:w="2425" w:type="dxa"/>
            <w:tcMar>
              <w:top w:w="43" w:type="dxa"/>
              <w:left w:w="115" w:type="dxa"/>
              <w:bottom w:w="43" w:type="dxa"/>
              <w:right w:w="115" w:type="dxa"/>
            </w:tcMar>
            <w:vAlign w:val="bottom"/>
          </w:tcPr>
          <w:p w14:paraId="2C76E1BC" w14:textId="77777777" w:rsidR="00727E52" w:rsidRPr="00844E9C" w:rsidRDefault="00727E52" w:rsidP="0049616F">
            <w:pPr>
              <w:spacing w:before="240"/>
            </w:pPr>
            <w:r>
              <w:t>Document</w:t>
            </w:r>
            <w:r w:rsidRPr="00844E9C">
              <w:t xml:space="preserve"> Owner</w:t>
            </w:r>
          </w:p>
        </w:tc>
        <w:tc>
          <w:tcPr>
            <w:tcW w:w="2160" w:type="dxa"/>
            <w:tcMar>
              <w:top w:w="43" w:type="dxa"/>
              <w:left w:w="115" w:type="dxa"/>
              <w:bottom w:w="43" w:type="dxa"/>
              <w:right w:w="115" w:type="dxa"/>
            </w:tcMar>
            <w:vAlign w:val="bottom"/>
          </w:tcPr>
          <w:p w14:paraId="67BEC3BC" w14:textId="77777777" w:rsidR="00727E52" w:rsidRPr="00413D73" w:rsidRDefault="00727E52" w:rsidP="0049616F">
            <w:pPr>
              <w:spacing w:before="240"/>
            </w:pPr>
            <w:r>
              <w:t>John Fischer</w:t>
            </w:r>
          </w:p>
        </w:tc>
        <w:tc>
          <w:tcPr>
            <w:tcW w:w="5490" w:type="dxa"/>
            <w:gridSpan w:val="2"/>
            <w:vAlign w:val="bottom"/>
          </w:tcPr>
          <w:p w14:paraId="58FCE97A" w14:textId="576868F6" w:rsidR="00727E52" w:rsidRDefault="00727E52" w:rsidP="00727E52">
            <w:pPr>
              <w:jc w:val="center"/>
            </w:pPr>
            <w:r>
              <w:rPr>
                <w:rFonts w:cs="Calibri"/>
              </w:rPr>
              <w:t>In DocuShare</w:t>
            </w:r>
          </w:p>
        </w:tc>
      </w:tr>
      <w:tr w:rsidR="00727E52" w:rsidRPr="00413D73" w14:paraId="7C078405" w14:textId="77777777" w:rsidTr="006855C0">
        <w:trPr>
          <w:trHeight w:val="141"/>
        </w:trPr>
        <w:tc>
          <w:tcPr>
            <w:tcW w:w="2425" w:type="dxa"/>
            <w:shd w:val="clear" w:color="auto" w:fill="auto"/>
            <w:tcMar>
              <w:top w:w="43" w:type="dxa"/>
              <w:left w:w="115" w:type="dxa"/>
              <w:bottom w:w="43" w:type="dxa"/>
              <w:right w:w="115" w:type="dxa"/>
            </w:tcMar>
            <w:vAlign w:val="bottom"/>
          </w:tcPr>
          <w:p w14:paraId="067B6E3A" w14:textId="19111F5B" w:rsidR="00727E52" w:rsidRPr="00844E9C" w:rsidRDefault="00115E70" w:rsidP="0049616F">
            <w:pPr>
              <w:spacing w:before="240"/>
            </w:pPr>
            <w:r>
              <w:t>Subject Matter Expert</w:t>
            </w:r>
          </w:p>
        </w:tc>
        <w:tc>
          <w:tcPr>
            <w:tcW w:w="2160" w:type="dxa"/>
            <w:shd w:val="clear" w:color="auto" w:fill="auto"/>
            <w:tcMar>
              <w:top w:w="43" w:type="dxa"/>
              <w:left w:w="115" w:type="dxa"/>
              <w:bottom w:w="43" w:type="dxa"/>
              <w:right w:w="115" w:type="dxa"/>
            </w:tcMar>
            <w:vAlign w:val="bottom"/>
          </w:tcPr>
          <w:p w14:paraId="484067BC" w14:textId="2C7DBB19" w:rsidR="00727E52" w:rsidRPr="00413D73" w:rsidRDefault="00115E70" w:rsidP="0049616F">
            <w:pPr>
              <w:spacing w:before="240"/>
            </w:pPr>
            <w:r>
              <w:t>Jared Martin</w:t>
            </w:r>
          </w:p>
        </w:tc>
        <w:tc>
          <w:tcPr>
            <w:tcW w:w="5490" w:type="dxa"/>
            <w:gridSpan w:val="2"/>
            <w:shd w:val="clear" w:color="auto" w:fill="auto"/>
            <w:vAlign w:val="bottom"/>
          </w:tcPr>
          <w:p w14:paraId="2E11CD8E" w14:textId="603FD8EB" w:rsidR="00727E52" w:rsidRDefault="00727E52" w:rsidP="00727E52">
            <w:pPr>
              <w:jc w:val="center"/>
            </w:pPr>
            <w:r>
              <w:rPr>
                <w:rFonts w:cs="Calibri"/>
              </w:rPr>
              <w:t>In DocuShare</w:t>
            </w:r>
          </w:p>
        </w:tc>
      </w:tr>
      <w:tr w:rsidR="00727E52" w:rsidRPr="00413D73" w14:paraId="5CC02317" w14:textId="77777777" w:rsidTr="007B4F47">
        <w:trPr>
          <w:trHeight w:val="141"/>
        </w:trPr>
        <w:tc>
          <w:tcPr>
            <w:tcW w:w="2425" w:type="dxa"/>
            <w:tcMar>
              <w:top w:w="43" w:type="dxa"/>
              <w:left w:w="115" w:type="dxa"/>
              <w:bottom w:w="43" w:type="dxa"/>
              <w:right w:w="115" w:type="dxa"/>
            </w:tcMar>
            <w:vAlign w:val="bottom"/>
          </w:tcPr>
          <w:p w14:paraId="47609FF0" w14:textId="64F60FCF" w:rsidR="00727E52" w:rsidRPr="00844E9C" w:rsidRDefault="00115E70" w:rsidP="0049616F">
            <w:pPr>
              <w:spacing w:before="240"/>
            </w:pPr>
            <w:r>
              <w:t>CMA Group Lead</w:t>
            </w:r>
          </w:p>
        </w:tc>
        <w:tc>
          <w:tcPr>
            <w:tcW w:w="2160" w:type="dxa"/>
            <w:tcMar>
              <w:top w:w="43" w:type="dxa"/>
              <w:left w:w="115" w:type="dxa"/>
              <w:bottom w:w="43" w:type="dxa"/>
              <w:right w:w="115" w:type="dxa"/>
            </w:tcMar>
            <w:vAlign w:val="bottom"/>
          </w:tcPr>
          <w:p w14:paraId="60E49839" w14:textId="6754E26E" w:rsidR="00727E52" w:rsidRPr="00413D73" w:rsidRDefault="00115E70" w:rsidP="0049616F">
            <w:pPr>
              <w:spacing w:before="240"/>
            </w:pPr>
            <w:r>
              <w:t>John Fischer</w:t>
            </w:r>
            <w:bookmarkStart w:id="9" w:name="_GoBack"/>
            <w:bookmarkEnd w:id="9"/>
          </w:p>
        </w:tc>
        <w:tc>
          <w:tcPr>
            <w:tcW w:w="5490" w:type="dxa"/>
            <w:gridSpan w:val="2"/>
            <w:vAlign w:val="bottom"/>
          </w:tcPr>
          <w:p w14:paraId="5E361B3F" w14:textId="378F21E2" w:rsidR="00727E52" w:rsidRDefault="00727E52" w:rsidP="00727E52">
            <w:pPr>
              <w:jc w:val="center"/>
            </w:pPr>
            <w:r>
              <w:rPr>
                <w:rFonts w:cs="Calibri"/>
              </w:rPr>
              <w:t>In DocuShare</w:t>
            </w:r>
          </w:p>
        </w:tc>
      </w:tr>
    </w:tbl>
    <w:p w14:paraId="16E914BB" w14:textId="77777777" w:rsidR="004A1704" w:rsidRDefault="004A1704" w:rsidP="0035230B">
      <w:pPr>
        <w:sectPr w:rsidR="004A1704" w:rsidSect="00514BF6">
          <w:headerReference w:type="default" r:id="rId16"/>
          <w:footerReference w:type="default" r:id="rId17"/>
          <w:headerReference w:type="first" r:id="rId18"/>
          <w:footerReference w:type="first" r:id="rId19"/>
          <w:pgSz w:w="12240" w:h="15840" w:code="1"/>
          <w:pgMar w:top="720" w:right="1080" w:bottom="1008" w:left="1080" w:header="720" w:footer="504" w:gutter="0"/>
          <w:cols w:space="720"/>
          <w:docGrid w:linePitch="360"/>
        </w:sectPr>
      </w:pPr>
    </w:p>
    <w:bookmarkEnd w:id="5"/>
    <w:bookmarkEnd w:id="6"/>
    <w:bookmarkEnd w:id="7"/>
    <w:p w14:paraId="7B4A727B" w14:textId="77777777" w:rsidR="004A1704" w:rsidRPr="00413D73" w:rsidRDefault="004A1704" w:rsidP="00215E9D"/>
    <w:sectPr w:rsidR="004A1704" w:rsidRPr="00413D73" w:rsidSect="008E0BA6">
      <w:footerReference w:type="first" r:id="rId2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59172" w14:textId="77777777" w:rsidR="00EE67E2" w:rsidRDefault="00EE67E2" w:rsidP="00215E9D">
      <w:r>
        <w:separator/>
      </w:r>
    </w:p>
    <w:p w14:paraId="45F9913D" w14:textId="77777777" w:rsidR="00EE67E2" w:rsidRDefault="00EE67E2" w:rsidP="00215E9D"/>
    <w:p w14:paraId="1245AE4D" w14:textId="77777777" w:rsidR="00EE67E2" w:rsidRDefault="00EE67E2" w:rsidP="00215E9D"/>
  </w:endnote>
  <w:endnote w:type="continuationSeparator" w:id="0">
    <w:p w14:paraId="163C6AFC" w14:textId="77777777" w:rsidR="00EE67E2" w:rsidRDefault="00EE67E2" w:rsidP="00215E9D">
      <w:r>
        <w:continuationSeparator/>
      </w:r>
    </w:p>
    <w:p w14:paraId="26E10311" w14:textId="77777777" w:rsidR="00EE67E2" w:rsidRDefault="00EE67E2" w:rsidP="00215E9D"/>
    <w:p w14:paraId="213F5B86" w14:textId="77777777" w:rsidR="00EE67E2" w:rsidRDefault="00EE6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0981" w14:textId="16E34FEA" w:rsidR="000E762D" w:rsidRPr="00DA2482" w:rsidRDefault="00DA2482" w:rsidP="00DA2482">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61312" behindDoc="0" locked="0" layoutInCell="1" allowOverlap="1" wp14:anchorId="4D11305C" wp14:editId="030601F4">
              <wp:simplePos x="0" y="0"/>
              <wp:positionH relativeFrom="margin">
                <wp:posOffset>4329430</wp:posOffset>
              </wp:positionH>
              <wp:positionV relativeFrom="paragraph">
                <wp:posOffset>-177165</wp:posOffset>
              </wp:positionV>
              <wp:extent cx="2070100" cy="532130"/>
              <wp:effectExtent l="0" t="0" r="0" b="1270"/>
              <wp:wrapSquare wrapText="bothSides"/>
              <wp:docPr id="1666367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2130"/>
                      </a:xfrm>
                      <a:prstGeom prst="rect">
                        <a:avLst/>
                      </a:prstGeom>
                      <a:noFill/>
                      <a:ln w="9525">
                        <a:noFill/>
                        <a:miter lim="800000"/>
                        <a:headEnd/>
                        <a:tailEnd/>
                      </a:ln>
                    </wps:spPr>
                    <wps:txb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11305C" id="_x0000_t202" coordsize="21600,21600" o:spt="202" path="m,l,21600r21600,l21600,xe">
              <v:stroke joinstyle="miter"/>
              <v:path gradientshapeok="t" o:connecttype="rect"/>
            </v:shapetype>
            <v:shape id="Text Box 2" o:spid="_x0000_s1026" type="#_x0000_t202" style="position:absolute;margin-left:340.9pt;margin-top:-13.95pt;width:163pt;height:41.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" filled="f" stroked="f">
              <v:textbox>
                <w:txbxContent>
                  <w:p w14:paraId="5A050BCB" w14:textId="77777777" w:rsidR="00DA2482" w:rsidRDefault="00DA2482" w:rsidP="00DA2482">
                    <w:r w:rsidRPr="00403A70">
                      <w:rPr>
                        <w:noProof/>
                        <w:sz w:val="18"/>
                        <w:szCs w:val="18"/>
                      </w:rPr>
                      <w:drawing>
                        <wp:inline distT="0" distB="0" distL="0" distR="0" wp14:anchorId="69967BB0" wp14:editId="7604D60C">
                          <wp:extent cx="1986199" cy="402608"/>
                          <wp:effectExtent l="0" t="0" r="0" b="0"/>
                          <wp:docPr id="684" name="Picture 68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15485" cy="408544"/>
                                  </a:xfrm>
                                  <a:prstGeom prst="rect">
                                    <a:avLst/>
                                  </a:prstGeom>
                                </pic:spPr>
                              </pic:pic>
                            </a:graphicData>
                          </a:graphic>
                        </wp:inline>
                      </w:drawing>
                    </w:r>
                  </w:p>
                </w:txbxContent>
              </v:textbox>
              <w10:wrap type="square" anchorx="margin"/>
            </v:shape>
          </w:pict>
        </mc:Fallback>
      </mc:AlternateContent>
    </w:r>
    <w:r w:rsidR="00355252">
      <w:rPr>
        <w:sz w:val="16"/>
        <w:szCs w:val="16"/>
      </w:rPr>
      <w:fldChar w:fldCharType="begin"/>
    </w:r>
    <w:r w:rsidR="00355252">
      <w:rPr>
        <w:sz w:val="16"/>
        <w:szCs w:val="16"/>
      </w:rPr>
      <w:instrText xml:space="preserve"> FILENAME \* MERGEFORMAT </w:instrText>
    </w:r>
    <w:r w:rsidR="00355252">
      <w:rPr>
        <w:sz w:val="16"/>
        <w:szCs w:val="16"/>
      </w:rPr>
      <w:fldChar w:fldCharType="separate"/>
    </w:r>
    <w:r w:rsidR="00D90148">
      <w:rPr>
        <w:noProof/>
        <w:sz w:val="16"/>
        <w:szCs w:val="16"/>
      </w:rPr>
      <w:t>SRF-MSPR-CMA-EVA-INST-R1</w:t>
    </w:r>
    <w:r w:rsidR="00355252">
      <w:rPr>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sidR="00115E70">
      <w:rPr>
        <w:noProof/>
        <w:sz w:val="16"/>
        <w:szCs w:val="16"/>
      </w:rPr>
      <w:t>8</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115E70">
      <w:rPr>
        <w:noProof/>
        <w:sz w:val="16"/>
        <w:szCs w:val="16"/>
      </w:rPr>
      <w:t>8</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C5C7" w14:textId="77777777" w:rsidR="000E762D" w:rsidRPr="00A9244C" w:rsidRDefault="00A9244C" w:rsidP="00A9244C">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9264" behindDoc="0" locked="0" layoutInCell="1" allowOverlap="1" wp14:anchorId="48077974" wp14:editId="61CB3540">
              <wp:simplePos x="0" y="0"/>
              <wp:positionH relativeFrom="column">
                <wp:posOffset>3727549</wp:posOffset>
              </wp:positionH>
              <wp:positionV relativeFrom="paragraph">
                <wp:posOffset>-99993</wp:posOffset>
              </wp:positionV>
              <wp:extent cx="184975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077974" id="_x0000_t202" coordsize="21600,21600" o:spt="202" path="m,l,21600r21600,l21600,xe">
              <v:stroke joinstyle="miter"/>
              <v:path gradientshapeok="t" o:connecttype="rect"/>
            </v:shapetype>
            <v:shape id="_x0000_s1027" type="#_x0000_t202" style="position:absolute;margin-left:293.5pt;margin-top:-7.85pt;width:145.65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0B1099CD" w14:textId="77777777" w:rsidR="00A9244C" w:rsidRDefault="00A9244C" w:rsidP="00A9244C">
                    <w:r w:rsidRPr="00403A70">
                      <w:rPr>
                        <w:noProof/>
                        <w:sz w:val="18"/>
                        <w:szCs w:val="18"/>
                      </w:rPr>
                      <w:drawing>
                        <wp:inline distT="0" distB="0" distL="0" distR="0" wp14:anchorId="545DE83E" wp14:editId="31A367DE">
                          <wp:extent cx="1828800" cy="370703"/>
                          <wp:effectExtent l="0" t="0" r="0" b="0"/>
                          <wp:docPr id="685" name="Picture 68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0097386B">
      <w:rPr>
        <w:sz w:val="16"/>
        <w:szCs w:val="16"/>
      </w:rPr>
      <w:fldChar w:fldCharType="begin"/>
    </w:r>
    <w:r w:rsidR="0097386B">
      <w:rPr>
        <w:sz w:val="16"/>
        <w:szCs w:val="16"/>
      </w:rPr>
      <w:instrText xml:space="preserve"> FILENAME \* MERGEFORMAT </w:instrText>
    </w:r>
    <w:r w:rsidR="0097386B">
      <w:rPr>
        <w:sz w:val="16"/>
        <w:szCs w:val="16"/>
      </w:rPr>
      <w:fldChar w:fldCharType="separate"/>
    </w:r>
    <w:r w:rsidR="00EE67E2">
      <w:rPr>
        <w:noProof/>
        <w:sz w:val="16"/>
        <w:szCs w:val="16"/>
      </w:rPr>
      <w:t>Document2</w:t>
    </w:r>
    <w:r w:rsidR="0097386B">
      <w:rPr>
        <w:sz w:val="16"/>
        <w:szCs w:val="16"/>
      </w:rPr>
      <w:fldChar w:fldCharType="end"/>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EE67E2">
      <w:rPr>
        <w:noProof/>
        <w:sz w:val="16"/>
        <w:szCs w:val="16"/>
      </w:rPr>
      <w:t>2/11/2020</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sidR="00EE67E2">
      <w:rPr>
        <w:noProof/>
        <w:sz w:val="16"/>
        <w:szCs w:val="16"/>
      </w:rPr>
      <w:t>5</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D2AEB" w14:textId="77777777"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8E0BA6">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47A52" w14:textId="77777777" w:rsidR="00EE67E2" w:rsidRDefault="00EE67E2" w:rsidP="00215E9D">
      <w:r>
        <w:separator/>
      </w:r>
    </w:p>
    <w:p w14:paraId="63458CDB" w14:textId="77777777" w:rsidR="00EE67E2" w:rsidRDefault="00EE67E2" w:rsidP="00215E9D"/>
    <w:p w14:paraId="7E398B11" w14:textId="77777777" w:rsidR="00EE67E2" w:rsidRDefault="00EE67E2" w:rsidP="00215E9D"/>
  </w:footnote>
  <w:footnote w:type="continuationSeparator" w:id="0">
    <w:p w14:paraId="0098FF65" w14:textId="77777777" w:rsidR="00EE67E2" w:rsidRDefault="00EE67E2" w:rsidP="00215E9D">
      <w:r>
        <w:continuationSeparator/>
      </w:r>
    </w:p>
    <w:p w14:paraId="088A6EAE" w14:textId="77777777" w:rsidR="00EE67E2" w:rsidRDefault="00EE67E2" w:rsidP="00215E9D"/>
    <w:p w14:paraId="41C4CA66" w14:textId="77777777" w:rsidR="00EE67E2" w:rsidRDefault="00EE67E2" w:rsidP="00215E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C63F" w14:textId="77777777" w:rsidR="00AE4D72" w:rsidRDefault="00E511AE" w:rsidP="00AE4D72">
    <w:pPr>
      <w:pBdr>
        <w:bottom w:val="double" w:sz="6" w:space="1" w:color="000000"/>
      </w:pBdr>
      <w:tabs>
        <w:tab w:val="right" w:pos="2250"/>
        <w:tab w:val="right" w:pos="10080"/>
      </w:tabs>
      <w:rPr>
        <w:noProof/>
      </w:rPr>
    </w:pPr>
    <w:r w:rsidRPr="00AA0DBB">
      <w:rPr>
        <w:noProof/>
      </w:rPr>
      <w:drawing>
        <wp:inline distT="0" distB="0" distL="0" distR="0" wp14:anchorId="5D50B4DE" wp14:editId="7C379F8E">
          <wp:extent cx="2167636" cy="539262"/>
          <wp:effectExtent l="0" t="0" r="4445" b="0"/>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AE4D72">
      <w:rPr>
        <w:noProof/>
      </w:rPr>
      <w:tab/>
    </w:r>
    <w:r w:rsidR="00AE4D72" w:rsidRPr="0058201E">
      <w:rPr>
        <w:noProof/>
      </w:rPr>
      <w:drawing>
        <wp:inline distT="0" distB="0" distL="0" distR="0" wp14:anchorId="3DC9B8C2" wp14:editId="7EC1B387">
          <wp:extent cx="1927860" cy="46101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42983594" w14:textId="77777777" w:rsidR="00AE4D72" w:rsidRDefault="00AE4D72" w:rsidP="00AE4D72">
    <w:pPr>
      <w:tabs>
        <w:tab w:val="right" w:pos="2250"/>
        <w:tab w:val="right" w:pos="10080"/>
      </w:tabs>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FE19" w14:textId="77777777" w:rsidR="000E762D" w:rsidRDefault="000E762D" w:rsidP="00C60A56">
    <w:pPr>
      <w:pBdr>
        <w:bottom w:val="double" w:sz="4" w:space="1" w:color="auto"/>
      </w:pBdr>
      <w:tabs>
        <w:tab w:val="right" w:pos="2250"/>
        <w:tab w:val="right" w:pos="10080"/>
      </w:tabs>
      <w:rPr>
        <w:noProof/>
      </w:rPr>
    </w:pPr>
    <w:r w:rsidRPr="00AA0DBB">
      <w:rPr>
        <w:noProof/>
      </w:rPr>
      <w:drawing>
        <wp:inline distT="0" distB="0" distL="0" distR="0" wp14:anchorId="608796E7" wp14:editId="3541265C">
          <wp:extent cx="2167636" cy="539262"/>
          <wp:effectExtent l="0" t="0" r="4445" b="0"/>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sidR="00215E9D">
      <w:rPr>
        <w:noProof/>
      </w:rPr>
      <w:tab/>
    </w:r>
    <w:r w:rsidR="00D42B13" w:rsidRPr="0058201E">
      <w:rPr>
        <w:noProof/>
      </w:rPr>
      <w:drawing>
        <wp:inline distT="0" distB="0" distL="0" distR="0" wp14:anchorId="21096354" wp14:editId="4B2FFDDD">
          <wp:extent cx="1927860" cy="46101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15AA95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2F8C6686"/>
    <w:lvl w:ilvl="0" w:tplc="B50AE896">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D272F70"/>
    <w:multiLevelType w:val="hybridMultilevel"/>
    <w:tmpl w:val="34644524"/>
    <w:lvl w:ilvl="0" w:tplc="B0F8D04C">
      <w:start w:val="1"/>
      <w:numFmt w:val="decimal"/>
      <w:pStyle w:val="Level3Numbered"/>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20E0A4FE"/>
    <w:lvl w:ilvl="0" w:tplc="B1569D34">
      <w:start w:val="1"/>
      <w:numFmt w:val="bullet"/>
      <w:lvlText w:val=""/>
      <w:lvlJc w:val="left"/>
      <w:pPr>
        <w:ind w:left="720" w:hanging="360"/>
      </w:pPr>
      <w:rPr>
        <w:rFonts w:ascii="Symbol" w:hAnsi="Symbol" w:hint="default"/>
      </w:rPr>
    </w:lvl>
    <w:lvl w:ilvl="1" w:tplc="2C36A2B0">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A4AA7"/>
    <w:multiLevelType w:val="hybridMultilevel"/>
    <w:tmpl w:val="A720FD28"/>
    <w:lvl w:ilvl="0" w:tplc="8FB0C66E">
      <w:start w:val="1"/>
      <w:numFmt w:val="decimal"/>
      <w:pStyle w:val="Level4Numbered"/>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DC229F8"/>
    <w:multiLevelType w:val="hybridMultilevel"/>
    <w:tmpl w:val="66D2EAF8"/>
    <w:lvl w:ilvl="0" w:tplc="F0E2C250">
      <w:start w:val="1"/>
      <w:numFmt w:val="bullet"/>
      <w:pStyle w:val="Level4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6" w15:restartNumberingAfterBreak="0">
    <w:nsid w:val="6B1C580D"/>
    <w:multiLevelType w:val="hybridMultilevel"/>
    <w:tmpl w:val="F7A081EC"/>
    <w:lvl w:ilvl="0" w:tplc="B8644640">
      <w:start w:val="1"/>
      <w:numFmt w:val="decimal"/>
      <w:pStyle w:val="Level2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36C3FEC"/>
    <w:lvl w:ilvl="0" w:tplc="B9FA2266">
      <w:start w:val="1"/>
      <w:numFmt w:val="bullet"/>
      <w:pStyle w:val="Level5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18"/>
  </w:num>
  <w:num w:numId="3">
    <w:abstractNumId w:val="15"/>
  </w:num>
  <w:num w:numId="4">
    <w:abstractNumId w:val="14"/>
  </w:num>
  <w:num w:numId="5">
    <w:abstractNumId w:val="0"/>
  </w:num>
  <w:num w:numId="6">
    <w:abstractNumId w:val="16"/>
  </w:num>
  <w:num w:numId="7">
    <w:abstractNumId w:val="5"/>
  </w:num>
  <w:num w:numId="8">
    <w:abstractNumId w:val="11"/>
  </w:num>
  <w:num w:numId="9">
    <w:abstractNumId w:val="1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0"/>
  </w:num>
  <w:num w:numId="14">
    <w:abstractNumId w:val="12"/>
  </w:num>
  <w:num w:numId="15">
    <w:abstractNumId w:val="19"/>
  </w:num>
  <w:num w:numId="16">
    <w:abstractNumId w:val="9"/>
  </w:num>
  <w:num w:numId="17">
    <w:abstractNumId w:val="2"/>
  </w:num>
  <w:num w:numId="18">
    <w:abstractNumId w:val="6"/>
  </w:num>
  <w:num w:numId="19">
    <w:abstractNumId w:val="4"/>
  </w:num>
  <w:num w:numId="20">
    <w:abstractNumId w:val="8"/>
  </w:num>
  <w:num w:numId="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EE67E2"/>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C6004"/>
    <w:rsid w:val="000D22C2"/>
    <w:rsid w:val="000D61C6"/>
    <w:rsid w:val="000D7429"/>
    <w:rsid w:val="000E0E69"/>
    <w:rsid w:val="000E22DA"/>
    <w:rsid w:val="000E3C54"/>
    <w:rsid w:val="000E3D56"/>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5E70"/>
    <w:rsid w:val="00116522"/>
    <w:rsid w:val="0011696B"/>
    <w:rsid w:val="00124D8A"/>
    <w:rsid w:val="00125653"/>
    <w:rsid w:val="00125890"/>
    <w:rsid w:val="001277C8"/>
    <w:rsid w:val="001308A1"/>
    <w:rsid w:val="001309CB"/>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C4F32"/>
    <w:rsid w:val="002D06D9"/>
    <w:rsid w:val="002D356D"/>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C25"/>
    <w:rsid w:val="00333FAB"/>
    <w:rsid w:val="00337888"/>
    <w:rsid w:val="00343681"/>
    <w:rsid w:val="00343728"/>
    <w:rsid w:val="0034491F"/>
    <w:rsid w:val="003473B6"/>
    <w:rsid w:val="0035178D"/>
    <w:rsid w:val="00351E55"/>
    <w:rsid w:val="0035230B"/>
    <w:rsid w:val="003529C8"/>
    <w:rsid w:val="003531B8"/>
    <w:rsid w:val="00354B60"/>
    <w:rsid w:val="00355252"/>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2CBF"/>
    <w:rsid w:val="00413D73"/>
    <w:rsid w:val="0041421A"/>
    <w:rsid w:val="00415171"/>
    <w:rsid w:val="004178B2"/>
    <w:rsid w:val="0041792C"/>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5F52"/>
    <w:rsid w:val="00487AA8"/>
    <w:rsid w:val="0049616F"/>
    <w:rsid w:val="00497BEE"/>
    <w:rsid w:val="004A1704"/>
    <w:rsid w:val="004A19CC"/>
    <w:rsid w:val="004A1F19"/>
    <w:rsid w:val="004B053F"/>
    <w:rsid w:val="004B1A26"/>
    <w:rsid w:val="004B264F"/>
    <w:rsid w:val="004B2E7E"/>
    <w:rsid w:val="004B459E"/>
    <w:rsid w:val="004C3655"/>
    <w:rsid w:val="004C4662"/>
    <w:rsid w:val="004C5BDC"/>
    <w:rsid w:val="004C61AF"/>
    <w:rsid w:val="004C75C6"/>
    <w:rsid w:val="004D144A"/>
    <w:rsid w:val="004E6254"/>
    <w:rsid w:val="004E6F51"/>
    <w:rsid w:val="004E7441"/>
    <w:rsid w:val="004E758D"/>
    <w:rsid w:val="004F0BA9"/>
    <w:rsid w:val="004F1AB8"/>
    <w:rsid w:val="004F32FC"/>
    <w:rsid w:val="0050069D"/>
    <w:rsid w:val="00500CD8"/>
    <w:rsid w:val="00503039"/>
    <w:rsid w:val="00511242"/>
    <w:rsid w:val="0051379A"/>
    <w:rsid w:val="00514BF6"/>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03DF"/>
    <w:rsid w:val="00592628"/>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27E52"/>
    <w:rsid w:val="007307CA"/>
    <w:rsid w:val="00732A2A"/>
    <w:rsid w:val="007338A6"/>
    <w:rsid w:val="0073577A"/>
    <w:rsid w:val="00735FAE"/>
    <w:rsid w:val="007361A7"/>
    <w:rsid w:val="007461E5"/>
    <w:rsid w:val="00752174"/>
    <w:rsid w:val="007576F4"/>
    <w:rsid w:val="00761AEA"/>
    <w:rsid w:val="007629A3"/>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C7E37"/>
    <w:rsid w:val="007D0D15"/>
    <w:rsid w:val="007D0E46"/>
    <w:rsid w:val="007D61CC"/>
    <w:rsid w:val="007F3722"/>
    <w:rsid w:val="007F51D5"/>
    <w:rsid w:val="007F5443"/>
    <w:rsid w:val="007F6CEE"/>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0BA6"/>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386B"/>
    <w:rsid w:val="009747B6"/>
    <w:rsid w:val="00980B79"/>
    <w:rsid w:val="009832B2"/>
    <w:rsid w:val="009839B6"/>
    <w:rsid w:val="009844B1"/>
    <w:rsid w:val="00985286"/>
    <w:rsid w:val="009913B1"/>
    <w:rsid w:val="0099256A"/>
    <w:rsid w:val="00992CE4"/>
    <w:rsid w:val="00992ED1"/>
    <w:rsid w:val="009A0F34"/>
    <w:rsid w:val="009A1B47"/>
    <w:rsid w:val="009B22A6"/>
    <w:rsid w:val="009B6500"/>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03A"/>
    <w:rsid w:val="00A35CD7"/>
    <w:rsid w:val="00A36546"/>
    <w:rsid w:val="00A41707"/>
    <w:rsid w:val="00A44D8B"/>
    <w:rsid w:val="00A501C0"/>
    <w:rsid w:val="00A507EE"/>
    <w:rsid w:val="00A544F7"/>
    <w:rsid w:val="00A558C5"/>
    <w:rsid w:val="00A56599"/>
    <w:rsid w:val="00A613EA"/>
    <w:rsid w:val="00A6149B"/>
    <w:rsid w:val="00A61D02"/>
    <w:rsid w:val="00A663BC"/>
    <w:rsid w:val="00A671C9"/>
    <w:rsid w:val="00A7060B"/>
    <w:rsid w:val="00A75800"/>
    <w:rsid w:val="00A80358"/>
    <w:rsid w:val="00A81CC1"/>
    <w:rsid w:val="00A85B3D"/>
    <w:rsid w:val="00A87C4D"/>
    <w:rsid w:val="00A9244C"/>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21C7"/>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0148"/>
    <w:rsid w:val="00D931C6"/>
    <w:rsid w:val="00D96DD6"/>
    <w:rsid w:val="00DA0A22"/>
    <w:rsid w:val="00DA248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53B"/>
    <w:rsid w:val="00DF6CCE"/>
    <w:rsid w:val="00E00CE5"/>
    <w:rsid w:val="00E04816"/>
    <w:rsid w:val="00E148B7"/>
    <w:rsid w:val="00E17E41"/>
    <w:rsid w:val="00E2140F"/>
    <w:rsid w:val="00E21BA5"/>
    <w:rsid w:val="00E22A31"/>
    <w:rsid w:val="00E26532"/>
    <w:rsid w:val="00E30E23"/>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67E2"/>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AED02CB"/>
    <w:rsid w:val="0E31C7B1"/>
    <w:rsid w:val="1786C7AE"/>
    <w:rsid w:val="1C9EC383"/>
    <w:rsid w:val="31FA2A34"/>
    <w:rsid w:val="39273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21BC58"/>
  <w15:chartTrackingRefBased/>
  <w15:docId w15:val="{64E40F3B-7423-48B7-B197-2B36A055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51379A"/>
  </w:style>
  <w:style w:type="paragraph" w:customStyle="1" w:styleId="Level2Heading">
    <w:name w:val="Level 2 Heading"/>
    <w:basedOn w:val="Heading2"/>
    <w:qFormat/>
    <w:rsid w:val="0051379A"/>
  </w:style>
  <w:style w:type="paragraph" w:customStyle="1" w:styleId="Level2Text">
    <w:name w:val="Level 2 Text"/>
    <w:basedOn w:val="Normal"/>
    <w:qFormat/>
    <w:rsid w:val="0051379A"/>
    <w:pPr>
      <w:tabs>
        <w:tab w:val="clear" w:pos="2250"/>
      </w:tabs>
      <w:ind w:left="540"/>
    </w:pPr>
  </w:style>
  <w:style w:type="paragraph" w:customStyle="1" w:styleId="Level2Bullet">
    <w:name w:val="Level 2 Bullet"/>
    <w:basedOn w:val="ListParagraph"/>
    <w:qFormat/>
    <w:rsid w:val="0051379A"/>
    <w:pPr>
      <w:numPr>
        <w:numId w:val="12"/>
      </w:numPr>
      <w:tabs>
        <w:tab w:val="clear" w:pos="2250"/>
      </w:tabs>
    </w:pPr>
  </w:style>
  <w:style w:type="paragraph" w:customStyle="1" w:styleId="Level2Numbered">
    <w:name w:val="Level 2 Numbered"/>
    <w:basedOn w:val="ListParagraph"/>
    <w:qFormat/>
    <w:rsid w:val="0051379A"/>
    <w:pPr>
      <w:numPr>
        <w:numId w:val="6"/>
      </w:numPr>
      <w:tabs>
        <w:tab w:val="clear" w:pos="2250"/>
      </w:tabs>
    </w:pPr>
  </w:style>
  <w:style w:type="paragraph" w:customStyle="1" w:styleId="Level3Heading">
    <w:name w:val="Level 3 Heading"/>
    <w:basedOn w:val="Heading3"/>
    <w:qFormat/>
    <w:rsid w:val="0051379A"/>
  </w:style>
  <w:style w:type="paragraph" w:customStyle="1" w:styleId="Level3Text">
    <w:name w:val="Level 3 Text"/>
    <w:basedOn w:val="Normal"/>
    <w:qFormat/>
    <w:rsid w:val="0051379A"/>
    <w:pPr>
      <w:tabs>
        <w:tab w:val="clear" w:pos="2250"/>
      </w:tabs>
      <w:ind w:left="180" w:firstLine="720"/>
    </w:pPr>
  </w:style>
  <w:style w:type="paragraph" w:customStyle="1" w:styleId="Level3Bullet">
    <w:name w:val="Level 3 Bullet"/>
    <w:basedOn w:val="ListParagraph"/>
    <w:qFormat/>
    <w:rsid w:val="0051379A"/>
    <w:pPr>
      <w:numPr>
        <w:ilvl w:val="1"/>
        <w:numId w:val="13"/>
      </w:numPr>
      <w:tabs>
        <w:tab w:val="clear" w:pos="2250"/>
      </w:tabs>
    </w:pPr>
  </w:style>
  <w:style w:type="paragraph" w:customStyle="1" w:styleId="Level3Numbered">
    <w:name w:val="Level 3 Numbered"/>
    <w:basedOn w:val="ListParagraph"/>
    <w:qFormat/>
    <w:rsid w:val="0051379A"/>
    <w:pPr>
      <w:numPr>
        <w:numId w:val="18"/>
      </w:numPr>
      <w:tabs>
        <w:tab w:val="clear" w:pos="2250"/>
      </w:tabs>
    </w:pPr>
  </w:style>
  <w:style w:type="paragraph" w:customStyle="1" w:styleId="Level4Heading">
    <w:name w:val="Level 4 Heading"/>
    <w:basedOn w:val="Heading4"/>
    <w:qFormat/>
    <w:rsid w:val="0051379A"/>
  </w:style>
  <w:style w:type="paragraph" w:customStyle="1" w:styleId="Level4Text">
    <w:name w:val="Level 4 Text"/>
    <w:basedOn w:val="Normal"/>
    <w:qFormat/>
    <w:rsid w:val="0051379A"/>
    <w:pPr>
      <w:tabs>
        <w:tab w:val="clear" w:pos="2250"/>
      </w:tabs>
      <w:ind w:left="540" w:firstLine="720"/>
    </w:pPr>
  </w:style>
  <w:style w:type="paragraph" w:customStyle="1" w:styleId="Level4Bullet">
    <w:name w:val="Level 4 Bullet"/>
    <w:basedOn w:val="ListParagraph"/>
    <w:qFormat/>
    <w:rsid w:val="0051379A"/>
    <w:pPr>
      <w:numPr>
        <w:numId w:val="14"/>
      </w:numPr>
      <w:tabs>
        <w:tab w:val="clear" w:pos="2250"/>
      </w:tabs>
    </w:pPr>
  </w:style>
  <w:style w:type="paragraph" w:customStyle="1" w:styleId="Level4Numbered">
    <w:name w:val="Level 4 Numbered"/>
    <w:basedOn w:val="ListParagraph"/>
    <w:qFormat/>
    <w:rsid w:val="0051379A"/>
    <w:pPr>
      <w:numPr>
        <w:numId w:val="8"/>
      </w:numPr>
      <w:tabs>
        <w:tab w:val="clear" w:pos="2250"/>
      </w:tabs>
    </w:pPr>
  </w:style>
  <w:style w:type="paragraph" w:customStyle="1" w:styleId="Level5Heading">
    <w:name w:val="Level 5 Heading"/>
    <w:basedOn w:val="Heading5"/>
    <w:qFormat/>
    <w:rsid w:val="0051379A"/>
    <w:pPr>
      <w:ind w:left="1620" w:hanging="1080"/>
    </w:pPr>
  </w:style>
  <w:style w:type="paragraph" w:customStyle="1" w:styleId="Level5Text">
    <w:name w:val="Level 5 Text"/>
    <w:basedOn w:val="Normal"/>
    <w:qFormat/>
    <w:rsid w:val="0051379A"/>
    <w:pPr>
      <w:tabs>
        <w:tab w:val="clear" w:pos="2250"/>
      </w:tabs>
      <w:ind w:left="1980" w:hanging="360"/>
    </w:pPr>
  </w:style>
  <w:style w:type="paragraph" w:customStyle="1" w:styleId="Level5Bullet">
    <w:name w:val="Level 5 Bullet"/>
    <w:basedOn w:val="ListParagraph"/>
    <w:qFormat/>
    <w:rsid w:val="0051379A"/>
    <w:pPr>
      <w:numPr>
        <w:numId w:val="15"/>
      </w:numPr>
      <w:tabs>
        <w:tab w:val="clear" w:pos="2250"/>
      </w:tabs>
      <w:ind w:left="2160"/>
    </w:pPr>
  </w:style>
  <w:style w:type="paragraph" w:customStyle="1" w:styleId="Level5Numbered">
    <w:name w:val="Level 5 Numbered"/>
    <w:basedOn w:val="Level3Numbered"/>
    <w:qFormat/>
    <w:rsid w:val="0051379A"/>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0.jp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image" Target="media/image80.jp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41A7A2C8-EE38-4C8D-BFBD-5AD0C9C8F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35724-0894-46DB-99DA-75ACCEE04BC9}">
  <ds:schemaRefs>
    <ds:schemaRef ds:uri="http://schemas.microsoft.com/office/2006/metadata/properties"/>
    <ds:schemaRef ds:uri="8d24de50-05d1-4ead-956f-39ed5306b4a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3d45c07-3350-48b8-8699-306b33596a2c"/>
    <ds:schemaRef ds:uri="http://www.w3.org/XML/1998/namespace"/>
    <ds:schemaRef ds:uri="http://purl.org/dc/dcmitype/"/>
  </ds:schemaRefs>
</ds:datastoreItem>
</file>

<file path=customXml/itemProps4.xml><?xml version="1.0" encoding="utf-8"?>
<ds:datastoreItem xmlns:ds="http://schemas.openxmlformats.org/officeDocument/2006/customXml" ds:itemID="{2D781AC5-3A25-4DD0-8751-ACB62671A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0</TotalTime>
  <Pages>8</Pages>
  <Words>1272</Words>
  <Characters>7252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Fischer</dc:creator>
  <cp:keywords/>
  <cp:lastModifiedBy>John Fischer</cp:lastModifiedBy>
  <cp:revision>2</cp:revision>
  <cp:lastPrinted>2020-02-11T15:55:00Z</cp:lastPrinted>
  <dcterms:created xsi:type="dcterms:W3CDTF">2024-10-11T12:36:00Z</dcterms:created>
  <dcterms:modified xsi:type="dcterms:W3CDTF">2024-10-11T12:36:00Z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