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3D63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6D3C572" w14:textId="77777777" w:rsidTr="1C9EC383">
        <w:tc>
          <w:tcPr>
            <w:tcW w:w="10183" w:type="dxa"/>
            <w:gridSpan w:val="4"/>
            <w:tcBorders>
              <w:top w:val="single" w:sz="18" w:space="0" w:color="000000" w:themeColor="text1"/>
              <w:left w:val="nil"/>
              <w:bottom w:val="single" w:sz="18" w:space="0" w:color="000000" w:themeColor="text1"/>
              <w:right w:val="nil"/>
            </w:tcBorders>
          </w:tcPr>
          <w:p w14:paraId="73CE9269" w14:textId="07C2A6F3" w:rsidR="0040130A" w:rsidRPr="00BE6ADF" w:rsidRDefault="00B129C9" w:rsidP="00B129C9">
            <w:pPr>
              <w:tabs>
                <w:tab w:val="clear" w:pos="2250"/>
              </w:tabs>
              <w:jc w:val="center"/>
              <w:rPr>
                <w:rFonts w:ascii="Lucida Bright" w:hAnsi="Lucida Bright" w:cs="Arial"/>
                <w:b/>
                <w:color w:val="C00000"/>
                <w:sz w:val="40"/>
                <w:szCs w:val="40"/>
              </w:rPr>
            </w:pPr>
            <w:r>
              <w:rPr>
                <w:rFonts w:ascii="Times" w:hAnsi="Times" w:cs="Arial"/>
                <w:b/>
                <w:color w:val="C00000"/>
                <w:sz w:val="40"/>
                <w:szCs w:val="40"/>
              </w:rPr>
              <w:t>MLI Fabrication and Installation</w:t>
            </w:r>
          </w:p>
        </w:tc>
      </w:tr>
      <w:tr w:rsidR="00EE67E2" w:rsidRPr="000E7AB8" w14:paraId="5067A5E4"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54A97A2" w14:textId="77777777" w:rsidR="00EE67E2" w:rsidRPr="00AE4D72" w:rsidRDefault="00EE67E2" w:rsidP="00EE67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69A7E6EF" w14:textId="0B3F556B" w:rsidR="00EE67E2" w:rsidRPr="000E7AB8" w:rsidRDefault="00985286" w:rsidP="00B129C9">
            <w:r>
              <w:t>SRF-MSPR-CMA-</w:t>
            </w:r>
            <w:r w:rsidR="00B129C9">
              <w:t xml:space="preserve">MLI </w:t>
            </w:r>
            <w:r>
              <w:t>-INST-R1</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9534ACB" w14:textId="77777777" w:rsidR="00EE67E2" w:rsidRPr="00AE4D72" w:rsidRDefault="00EE67E2" w:rsidP="00EE67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694422" w14:textId="41AD8932" w:rsidR="00EE67E2" w:rsidRPr="000E7AB8" w:rsidRDefault="00532F4F" w:rsidP="00EE67E2">
            <w:r>
              <w:t>15</w:t>
            </w:r>
            <w:r w:rsidR="00EE67E2">
              <w:t xml:space="preserve"> Oct 2024</w:t>
            </w:r>
          </w:p>
        </w:tc>
      </w:tr>
      <w:tr w:rsidR="00EE67E2" w:rsidRPr="000E7AB8" w14:paraId="3011C0BE" w14:textId="77777777" w:rsidTr="1C9EC383">
        <w:tc>
          <w:tcPr>
            <w:tcW w:w="2365" w:type="dxa"/>
            <w:tcBorders>
              <w:top w:val="nil"/>
              <w:left w:val="nil"/>
              <w:bottom w:val="nil"/>
              <w:right w:val="nil"/>
            </w:tcBorders>
            <w:shd w:val="clear" w:color="auto" w:fill="D9D9D9" w:themeFill="background1" w:themeFillShade="D9"/>
            <w:vAlign w:val="center"/>
          </w:tcPr>
          <w:p w14:paraId="3353F7FE" w14:textId="77777777" w:rsidR="00EE67E2" w:rsidRPr="00AE4D72" w:rsidRDefault="00EE67E2" w:rsidP="00EE67E2">
            <w:pPr>
              <w:rPr>
                <w:b/>
              </w:rPr>
            </w:pPr>
            <w:r w:rsidRPr="00AE4D72">
              <w:rPr>
                <w:b/>
              </w:rPr>
              <w:t>Revision Number:</w:t>
            </w:r>
          </w:p>
        </w:tc>
        <w:tc>
          <w:tcPr>
            <w:tcW w:w="3395" w:type="dxa"/>
            <w:tcBorders>
              <w:top w:val="nil"/>
              <w:left w:val="nil"/>
              <w:bottom w:val="nil"/>
              <w:right w:val="nil"/>
            </w:tcBorders>
            <w:vAlign w:val="center"/>
          </w:tcPr>
          <w:p w14:paraId="375D8EC9" w14:textId="77777777" w:rsidR="00EE67E2" w:rsidRPr="0035230B" w:rsidRDefault="00EE67E2" w:rsidP="00EE67E2">
            <w:r>
              <w:t>1</w:t>
            </w:r>
          </w:p>
        </w:tc>
        <w:tc>
          <w:tcPr>
            <w:tcW w:w="2520" w:type="dxa"/>
            <w:tcBorders>
              <w:top w:val="nil"/>
              <w:left w:val="nil"/>
              <w:bottom w:val="nil"/>
              <w:right w:val="nil"/>
            </w:tcBorders>
            <w:shd w:val="clear" w:color="auto" w:fill="D9D9D9" w:themeFill="background1" w:themeFillShade="D9"/>
            <w:vAlign w:val="center"/>
          </w:tcPr>
          <w:p w14:paraId="1B3B81C0" w14:textId="77777777" w:rsidR="00EE67E2" w:rsidRPr="00AE4D72" w:rsidRDefault="00EE67E2" w:rsidP="00EE67E2">
            <w:pPr>
              <w:rPr>
                <w:b/>
              </w:rPr>
            </w:pPr>
            <w:r w:rsidRPr="00AE4D72">
              <w:rPr>
                <w:b/>
              </w:rPr>
              <w:t>Periodic Review Date:</w:t>
            </w:r>
          </w:p>
        </w:tc>
        <w:tc>
          <w:tcPr>
            <w:tcW w:w="1903" w:type="dxa"/>
            <w:tcBorders>
              <w:top w:val="nil"/>
              <w:left w:val="nil"/>
              <w:bottom w:val="nil"/>
              <w:right w:val="nil"/>
            </w:tcBorders>
            <w:vAlign w:val="center"/>
          </w:tcPr>
          <w:p w14:paraId="54ED563A" w14:textId="1FCB8843" w:rsidR="00EE67E2" w:rsidRPr="000E7AB8" w:rsidRDefault="00532F4F" w:rsidP="00EE67E2">
            <w:r>
              <w:t>15 Oct 2026</w:t>
            </w:r>
          </w:p>
        </w:tc>
      </w:tr>
      <w:tr w:rsidR="00EE67E2" w:rsidRPr="000E7AB8" w14:paraId="513193E9"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41C126A" w14:textId="77777777" w:rsidR="00EE67E2" w:rsidRPr="00AE4D72" w:rsidRDefault="00EE67E2" w:rsidP="00EE67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3FB3ABC" w14:textId="77777777" w:rsidR="00EE67E2" w:rsidRPr="000E7AB8" w:rsidRDefault="00EE67E2" w:rsidP="00EE67E2">
            <w:r>
              <w:t>John Fischer</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8090A0D" w14:textId="77777777" w:rsidR="00EE67E2" w:rsidRPr="00AE4D72" w:rsidRDefault="00EE67E2" w:rsidP="00EE67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DD360B4" w14:textId="77777777" w:rsidR="00EE67E2" w:rsidRPr="000E7AB8" w:rsidRDefault="00EE67E2" w:rsidP="00EE67E2">
            <w:r>
              <w:t>SRF Operations</w:t>
            </w:r>
          </w:p>
        </w:tc>
      </w:tr>
    </w:tbl>
    <w:p w14:paraId="76042629" w14:textId="77777777" w:rsidR="0040130A" w:rsidRDefault="0040130A" w:rsidP="0040130A"/>
    <w:p w14:paraId="1838EEE7" w14:textId="77777777" w:rsidR="00542902" w:rsidRPr="000E7AB8" w:rsidRDefault="00542902" w:rsidP="00215E9D"/>
    <w:p w14:paraId="5B31DF12" w14:textId="77777777" w:rsidR="002169BB" w:rsidRPr="001718A7" w:rsidRDefault="00856CD8" w:rsidP="00215E9D">
      <w:pPr>
        <w:pStyle w:val="Heading1"/>
      </w:pPr>
      <w:bookmarkStart w:id="1" w:name="_Purpose"/>
      <w:bookmarkEnd w:id="0"/>
      <w:bookmarkEnd w:id="1"/>
      <w:r w:rsidRPr="001718A7">
        <w:t>Purpose</w:t>
      </w:r>
    </w:p>
    <w:p w14:paraId="23479680" w14:textId="77777777" w:rsidR="00B43C3C" w:rsidRPr="009C4FD7" w:rsidRDefault="00B43C3C" w:rsidP="00215E9D"/>
    <w:p w14:paraId="0C6561A1" w14:textId="42FA9B88" w:rsidR="009B6E19" w:rsidRPr="001718A7" w:rsidRDefault="003C1F69" w:rsidP="00215E9D">
      <w:r w:rsidRPr="001718A7">
        <w:t>The purpose of this document</w:t>
      </w:r>
      <w:r w:rsidR="0068082E" w:rsidRPr="001718A7">
        <w:t xml:space="preserve"> </w:t>
      </w:r>
      <w:r w:rsidRPr="001718A7">
        <w:t>is to</w:t>
      </w:r>
      <w:r w:rsidR="00844E9C">
        <w:t xml:space="preserve"> </w:t>
      </w:r>
      <w:r w:rsidR="00EE67E2">
        <w:t>define the installation</w:t>
      </w:r>
      <w:r w:rsidR="00B129C9">
        <w:t xml:space="preserve"> techniques</w:t>
      </w:r>
      <w:r w:rsidR="00EE67E2">
        <w:t xml:space="preserve"> </w:t>
      </w:r>
      <w:r w:rsidR="00B129C9">
        <w:t>for multi layer insulation during Cryomodule assembly applications.</w:t>
      </w:r>
    </w:p>
    <w:p w14:paraId="285F08A6" w14:textId="77777777"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60DB93C1" w14:textId="77777777" w:rsidR="00FA156D" w:rsidRPr="009C4FD7" w:rsidRDefault="00FA156D" w:rsidP="00215E9D"/>
    <w:p w14:paraId="62C04FF1" w14:textId="77777777" w:rsidR="00FA156D" w:rsidRPr="001718A7" w:rsidRDefault="00FA156D" w:rsidP="00215E9D">
      <w:pPr>
        <w:pStyle w:val="Heading1"/>
      </w:pPr>
      <w:r w:rsidRPr="001718A7">
        <w:t>Scope</w:t>
      </w:r>
    </w:p>
    <w:p w14:paraId="06C7C1EC" w14:textId="77777777" w:rsidR="00B43C3C" w:rsidRPr="009C4FD7" w:rsidRDefault="00B43C3C" w:rsidP="00215E9D"/>
    <w:p w14:paraId="38672764" w14:textId="7EA200C4" w:rsidR="005D5285" w:rsidRPr="001718A7" w:rsidRDefault="00B129C9" w:rsidP="00215E9D">
      <w:r>
        <w:t>This procedure will outline how MLI is to be handled, blankets fabricated and installed. Proper MLI installation techniques are necessary to minimize thermal influence on temperature sensitive systems. These systems require a multi layer, highly reflective foil with separating material; such as Cerex or equivalent polyester web-type spacer. Materials must meet JLAB Specs-11141S0038 (DAM) and 11141S0039 (Reemay-2250)</w:t>
      </w:r>
      <w:r>
        <w:t xml:space="preserve">. </w:t>
      </w:r>
      <w:r w:rsidR="00EE67E2">
        <w:t>Work is to be performed by knowledgeable Technicians that are famil</w:t>
      </w:r>
      <w:r>
        <w:t>iar with the required materials</w:t>
      </w:r>
      <w:r w:rsidR="00EE67E2">
        <w:t>.</w:t>
      </w:r>
    </w:p>
    <w:p w14:paraId="685F0B0E" w14:textId="77777777" w:rsidR="00856CD8" w:rsidRPr="009C4FD7" w:rsidRDefault="00856CD8" w:rsidP="00215E9D"/>
    <w:p w14:paraId="21380F39" w14:textId="77777777" w:rsidR="00856CD8" w:rsidRPr="001718A7" w:rsidRDefault="00856CD8" w:rsidP="00215E9D">
      <w:pPr>
        <w:pStyle w:val="Heading1"/>
      </w:pPr>
      <w:r w:rsidRPr="001718A7">
        <w:t xml:space="preserve">Terms and Definitions </w:t>
      </w:r>
    </w:p>
    <w:p w14:paraId="7EACD033" w14:textId="77777777" w:rsidR="00856CD8" w:rsidRPr="009C4FD7" w:rsidRDefault="00856CD8" w:rsidP="00215E9D"/>
    <w:p w14:paraId="46BC3434" w14:textId="77777777" w:rsidR="000E7AB8" w:rsidRDefault="00C60A56" w:rsidP="00215E9D">
      <w:pPr>
        <w:rPr>
          <w:b/>
        </w:rPr>
      </w:pPr>
      <w:r>
        <w:t>T</w:t>
      </w:r>
      <w:r w:rsidR="000E7AB8">
        <w:t>he following terms have specific meanings</w:t>
      </w:r>
      <w:r>
        <w:t xml:space="preserve"> within this procedure</w:t>
      </w:r>
      <w:r w:rsidR="000E7AB8">
        <w:t>.</w:t>
      </w:r>
    </w:p>
    <w:p w14:paraId="3D2B9C83"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7ACB4C8" w14:textId="77777777" w:rsidTr="006F1AA8">
        <w:tc>
          <w:tcPr>
            <w:tcW w:w="2425" w:type="dxa"/>
            <w:shd w:val="clear" w:color="auto" w:fill="DEEAF6" w:themeFill="accent1" w:themeFillTint="33"/>
          </w:tcPr>
          <w:p w14:paraId="4D201D77" w14:textId="77777777" w:rsidR="006F1AA8" w:rsidRPr="0035230B" w:rsidRDefault="006F1AA8" w:rsidP="0011454E">
            <w:pPr>
              <w:rPr>
                <w:b/>
              </w:rPr>
            </w:pPr>
            <w:r>
              <w:rPr>
                <w:b/>
              </w:rPr>
              <w:t>Term</w:t>
            </w:r>
          </w:p>
        </w:tc>
        <w:tc>
          <w:tcPr>
            <w:tcW w:w="7645" w:type="dxa"/>
            <w:shd w:val="clear" w:color="auto" w:fill="DEEAF6" w:themeFill="accent1" w:themeFillTint="33"/>
          </w:tcPr>
          <w:p w14:paraId="641729D5" w14:textId="77777777" w:rsidR="006F1AA8" w:rsidRPr="0035230B" w:rsidRDefault="006F1AA8" w:rsidP="0011454E">
            <w:pPr>
              <w:rPr>
                <w:b/>
              </w:rPr>
            </w:pPr>
            <w:r>
              <w:rPr>
                <w:b/>
              </w:rPr>
              <w:t>Definition</w:t>
            </w:r>
          </w:p>
        </w:tc>
      </w:tr>
      <w:tr w:rsidR="00EE67E2" w:rsidRPr="000E7AB8" w14:paraId="7EB87B48" w14:textId="77777777" w:rsidTr="006F1AA8">
        <w:tc>
          <w:tcPr>
            <w:tcW w:w="2425" w:type="dxa"/>
          </w:tcPr>
          <w:p w14:paraId="67A045C7" w14:textId="69B2FAC7" w:rsidR="00EE67E2" w:rsidRPr="000E7AB8" w:rsidRDefault="00B129C9" w:rsidP="00EE67E2">
            <w:r>
              <w:t>MLI</w:t>
            </w:r>
          </w:p>
        </w:tc>
        <w:tc>
          <w:tcPr>
            <w:tcW w:w="7645" w:type="dxa"/>
          </w:tcPr>
          <w:p w14:paraId="0AA1DD6E" w14:textId="30536737" w:rsidR="00EE67E2" w:rsidRPr="000E7AB8" w:rsidRDefault="00B129C9" w:rsidP="00EE67E2">
            <w:r>
              <w:t>Multi layer insulation</w:t>
            </w:r>
          </w:p>
        </w:tc>
      </w:tr>
      <w:tr w:rsidR="00EE67E2" w:rsidRPr="000E7AB8" w14:paraId="6F82FD7D" w14:textId="77777777" w:rsidTr="006F1AA8">
        <w:tc>
          <w:tcPr>
            <w:tcW w:w="2425" w:type="dxa"/>
          </w:tcPr>
          <w:p w14:paraId="065E6D73" w14:textId="6087C30C" w:rsidR="00EE67E2" w:rsidRPr="000E7AB8" w:rsidRDefault="00B129C9" w:rsidP="00EE67E2">
            <w:r>
              <w:t>DAM</w:t>
            </w:r>
          </w:p>
        </w:tc>
        <w:tc>
          <w:tcPr>
            <w:tcW w:w="7645" w:type="dxa"/>
          </w:tcPr>
          <w:p w14:paraId="6F9984A7" w14:textId="2E726BF6" w:rsidR="00EE67E2" w:rsidRPr="000E7AB8" w:rsidRDefault="00B129C9" w:rsidP="00EE67E2">
            <w:r>
              <w:t>Double aluminized mylar-a highly reflective insulating material</w:t>
            </w:r>
          </w:p>
        </w:tc>
      </w:tr>
      <w:tr w:rsidR="00EE67E2" w:rsidRPr="000E7AB8" w14:paraId="618604B4" w14:textId="77777777" w:rsidTr="006F1AA8">
        <w:tc>
          <w:tcPr>
            <w:tcW w:w="2425" w:type="dxa"/>
          </w:tcPr>
          <w:p w14:paraId="0F43AA4F" w14:textId="14C332E4" w:rsidR="00EE67E2" w:rsidRPr="000E7AB8" w:rsidRDefault="00B129C9" w:rsidP="00EE67E2">
            <w:r>
              <w:t>Reemay</w:t>
            </w:r>
          </w:p>
        </w:tc>
        <w:tc>
          <w:tcPr>
            <w:tcW w:w="7645" w:type="dxa"/>
          </w:tcPr>
          <w:p w14:paraId="31E962F4" w14:textId="17106CBD" w:rsidR="00EE67E2" w:rsidRPr="000E7AB8" w:rsidRDefault="00B129C9" w:rsidP="00EE67E2">
            <w:r>
              <w:t>Polyester spun separator material- used to prevent shorting between DAM layers</w:t>
            </w:r>
          </w:p>
        </w:tc>
      </w:tr>
      <w:tr w:rsidR="00EE67E2" w:rsidRPr="000E7AB8" w14:paraId="134DFA3A" w14:textId="77777777" w:rsidTr="000725CD">
        <w:tc>
          <w:tcPr>
            <w:tcW w:w="2425" w:type="dxa"/>
          </w:tcPr>
          <w:p w14:paraId="62F51E1E" w14:textId="76E848ED" w:rsidR="00EE67E2" w:rsidRDefault="00B129C9" w:rsidP="00EE67E2">
            <w:r>
              <w:t>Cerex</w:t>
            </w:r>
          </w:p>
        </w:tc>
        <w:tc>
          <w:tcPr>
            <w:tcW w:w="7645" w:type="dxa"/>
          </w:tcPr>
          <w:p w14:paraId="70915A9C" w14:textId="036F7C63" w:rsidR="00EE67E2" w:rsidRPr="000E7AB8" w:rsidRDefault="00B129C9" w:rsidP="00EE67E2">
            <w:r>
              <w:t>Similar product to Reemay</w:t>
            </w:r>
          </w:p>
        </w:tc>
      </w:tr>
    </w:tbl>
    <w:p w14:paraId="4895A0E6" w14:textId="77777777" w:rsidR="00A32062" w:rsidRDefault="00A32062" w:rsidP="00215E9D"/>
    <w:p w14:paraId="562F1E63" w14:textId="10C8E67B" w:rsidR="004A1704" w:rsidRPr="001718A7" w:rsidRDefault="004A1704" w:rsidP="00215E9D"/>
    <w:p w14:paraId="68ADA9A8"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9528F3C" w14:textId="77777777" w:rsidR="004704CF" w:rsidRPr="000E7AB8" w:rsidRDefault="004704CF" w:rsidP="00215E9D"/>
    <w:p w14:paraId="1F4DDEA5"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09631E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52FEF24B" w14:textId="77777777" w:rsidTr="0035230B">
        <w:tc>
          <w:tcPr>
            <w:tcW w:w="3775" w:type="dxa"/>
            <w:shd w:val="clear" w:color="auto" w:fill="DEEAF6" w:themeFill="accent1" w:themeFillTint="33"/>
          </w:tcPr>
          <w:p w14:paraId="3A906EA9"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51F22EEC" w14:textId="77777777" w:rsidR="00D77923" w:rsidRPr="0035230B" w:rsidRDefault="00D77923" w:rsidP="00215E9D">
            <w:pPr>
              <w:rPr>
                <w:b/>
              </w:rPr>
            </w:pPr>
            <w:r w:rsidRPr="0035230B">
              <w:rPr>
                <w:b/>
              </w:rPr>
              <w:t>Responsibility</w:t>
            </w:r>
          </w:p>
        </w:tc>
      </w:tr>
      <w:tr w:rsidR="00EE67E2" w:rsidRPr="000E7AB8" w14:paraId="22B3743F" w14:textId="77777777" w:rsidTr="00215E9D">
        <w:tc>
          <w:tcPr>
            <w:tcW w:w="3775" w:type="dxa"/>
          </w:tcPr>
          <w:p w14:paraId="19A209EE" w14:textId="77777777" w:rsidR="00EE67E2" w:rsidRPr="000E7AB8" w:rsidRDefault="00EE67E2" w:rsidP="00EE67E2">
            <w:r>
              <w:t>Cryomodule Group SME</w:t>
            </w:r>
          </w:p>
        </w:tc>
        <w:tc>
          <w:tcPr>
            <w:tcW w:w="6295" w:type="dxa"/>
          </w:tcPr>
          <w:p w14:paraId="7863AB67" w14:textId="77777777" w:rsidR="00EE67E2" w:rsidRPr="000E7AB8" w:rsidRDefault="00EE67E2" w:rsidP="00EE67E2">
            <w:r>
              <w:t xml:space="preserve">Responsible for overseeing the correct application of this Procedure and review of the work performed. </w:t>
            </w:r>
          </w:p>
        </w:tc>
      </w:tr>
      <w:tr w:rsidR="00EE67E2" w:rsidRPr="000E7AB8" w14:paraId="31805F39" w14:textId="77777777" w:rsidTr="00215E9D">
        <w:tc>
          <w:tcPr>
            <w:tcW w:w="3775" w:type="dxa"/>
          </w:tcPr>
          <w:p w14:paraId="597F6908" w14:textId="77777777" w:rsidR="00EE67E2" w:rsidRPr="000E7AB8" w:rsidRDefault="00EE67E2" w:rsidP="00EE67E2">
            <w:r>
              <w:lastRenderedPageBreak/>
              <w:t>Cryomodule Group Assembly Technician</w:t>
            </w:r>
          </w:p>
        </w:tc>
        <w:tc>
          <w:tcPr>
            <w:tcW w:w="6295" w:type="dxa"/>
          </w:tcPr>
          <w:p w14:paraId="07ED3113" w14:textId="77777777" w:rsidR="00EE67E2" w:rsidRPr="000E7AB8" w:rsidRDefault="00EE67E2" w:rsidP="00EE67E2">
            <w:r>
              <w:t>Will perform the required steps from this Procedure. Is properly trained and knowledgeable on the information in this document.</w:t>
            </w:r>
          </w:p>
        </w:tc>
      </w:tr>
    </w:tbl>
    <w:p w14:paraId="24D1E5D3" w14:textId="77777777" w:rsidR="00BE6ADF" w:rsidRDefault="00BE6ADF" w:rsidP="00AE4D72">
      <w:pPr>
        <w:tabs>
          <w:tab w:val="clear" w:pos="2250"/>
          <w:tab w:val="left" w:pos="3064"/>
        </w:tabs>
      </w:pPr>
    </w:p>
    <w:p w14:paraId="236A9A82" w14:textId="77777777" w:rsidR="00B61916" w:rsidRPr="00413D73" w:rsidRDefault="009839B6" w:rsidP="00215E9D">
      <w:pPr>
        <w:pStyle w:val="Heading1"/>
      </w:pPr>
      <w:r w:rsidRPr="00413D73">
        <w:t>Procedure</w:t>
      </w:r>
    </w:p>
    <w:p w14:paraId="4BB6324F" w14:textId="77777777" w:rsidR="002D68C0" w:rsidRPr="00EC730B" w:rsidRDefault="002D68C0" w:rsidP="000076FD">
      <w:pPr>
        <w:tabs>
          <w:tab w:val="clear" w:pos="2250"/>
        </w:tabs>
      </w:pPr>
    </w:p>
    <w:p w14:paraId="55DA687C" w14:textId="1E3EA79A" w:rsidR="00397230" w:rsidRDefault="00B129C9" w:rsidP="00397230">
      <w:pPr>
        <w:pStyle w:val="Heading2"/>
      </w:pPr>
      <w:r>
        <w:t>Material Handling and Blanket Fabrication</w:t>
      </w:r>
    </w:p>
    <w:p w14:paraId="64B0897F" w14:textId="77777777" w:rsidR="003305DE" w:rsidRPr="003305DE" w:rsidRDefault="003305DE" w:rsidP="003305DE">
      <w:pPr>
        <w:pStyle w:val="Heading4"/>
        <w:numPr>
          <w:ilvl w:val="0"/>
          <w:numId w:val="0"/>
        </w:numPr>
        <w:ind w:left="1260"/>
      </w:pPr>
    </w:p>
    <w:p w14:paraId="2A18B7DD" w14:textId="6DB7CB73" w:rsidR="00B129C9" w:rsidRPr="00D02381" w:rsidRDefault="00B129C9" w:rsidP="00B129C9">
      <w:pPr>
        <w:pStyle w:val="Heading4"/>
        <w:rPr>
          <w:b w:val="0"/>
        </w:rPr>
      </w:pPr>
      <w:r w:rsidRPr="00D02381">
        <w:rPr>
          <w:b w:val="0"/>
        </w:rPr>
        <w:t>Visually inspect the materials to be used consisting of DAM and Polyester spun (Reemay)</w:t>
      </w:r>
      <w:r w:rsidR="00D02381" w:rsidRPr="00D02381">
        <w:rPr>
          <w:b w:val="0"/>
        </w:rPr>
        <w:t>.</w:t>
      </w:r>
    </w:p>
    <w:p w14:paraId="3F04E015" w14:textId="2F5B8DE0" w:rsidR="00D02381" w:rsidRPr="00D02381" w:rsidRDefault="00397230" w:rsidP="00D02381">
      <w:pPr>
        <w:pStyle w:val="Heading5"/>
        <w:rPr>
          <w:b w:val="0"/>
        </w:rPr>
      </w:pPr>
      <w:r>
        <w:rPr>
          <w:b w:val="0"/>
        </w:rPr>
        <w:t xml:space="preserve">   </w:t>
      </w:r>
      <w:r w:rsidR="00D02381" w:rsidRPr="00D02381">
        <w:rPr>
          <w:b w:val="0"/>
        </w:rPr>
        <w:t xml:space="preserve">Materials should be free of oils and dust, without tears or missing aluminized coating, and rolled onto 3” cardboard cores as defined in the </w:t>
      </w:r>
      <w:r w:rsidR="00D02381">
        <w:rPr>
          <w:b w:val="0"/>
        </w:rPr>
        <w:t>pre-</w:t>
      </w:r>
      <w:r w:rsidR="00D02381" w:rsidRPr="00D02381">
        <w:rPr>
          <w:b w:val="0"/>
        </w:rPr>
        <w:t>referenced Procedures.</w:t>
      </w:r>
    </w:p>
    <w:p w14:paraId="3A143F01" w14:textId="256913D0" w:rsidR="00D02381" w:rsidRPr="00D02381" w:rsidRDefault="00D02381" w:rsidP="00D02381">
      <w:pPr>
        <w:pStyle w:val="Heading5"/>
        <w:numPr>
          <w:ilvl w:val="0"/>
          <w:numId w:val="0"/>
        </w:numPr>
        <w:ind w:left="375"/>
        <w:rPr>
          <w:b w:val="0"/>
        </w:rPr>
      </w:pPr>
      <w:r w:rsidRPr="00D02381">
        <w:rPr>
          <w:b w:val="0"/>
        </w:rPr>
        <w:t xml:space="preserve">5.1.1.2  </w:t>
      </w:r>
      <w:r>
        <w:rPr>
          <w:b w:val="0"/>
        </w:rPr>
        <w:t xml:space="preserve"> </w:t>
      </w:r>
      <w:r w:rsidRPr="00D02381">
        <w:rPr>
          <w:b w:val="0"/>
        </w:rPr>
        <w:t xml:space="preserve">Materials are to be loaded into the Rolling Rack for blanket fabrication. Use proper lifting </w:t>
      </w:r>
      <w:r>
        <w:rPr>
          <w:b w:val="0"/>
        </w:rPr>
        <w:t xml:space="preserve">   </w:t>
      </w:r>
      <w:r w:rsidRPr="00D02381">
        <w:rPr>
          <w:b w:val="0"/>
        </w:rPr>
        <w:t>techniques and verify all fasteners are tight once rolls are installed. Loose materials and the rolling rack should be covered when not in use to preserve cleanliness.</w:t>
      </w:r>
    </w:p>
    <w:p w14:paraId="4F43F1C9" w14:textId="0757F1EA" w:rsidR="00D02381" w:rsidRPr="00D02381" w:rsidRDefault="00D02381" w:rsidP="00D02381"/>
    <w:p w14:paraId="4B391176" w14:textId="52A44837" w:rsidR="00D02381" w:rsidRPr="00D02381" w:rsidRDefault="00D02381" w:rsidP="00C25BF3">
      <w:pPr>
        <w:jc w:val="center"/>
      </w:pPr>
      <w:bookmarkStart w:id="2" w:name="_GoBack"/>
      <w:r>
        <w:rPr>
          <w:noProof/>
        </w:rPr>
        <w:drawing>
          <wp:inline distT="0" distB="0" distL="0" distR="0" wp14:anchorId="0373436C" wp14:editId="719AE72C">
            <wp:extent cx="5678424" cy="37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1000"/>
                              </a14:imgEffect>
                              <a14:imgEffect>
                                <a14:brightnessContrast bright="23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5678424" cy="3776472"/>
                    </a:xfrm>
                    <a:prstGeom prst="rect">
                      <a:avLst/>
                    </a:prstGeom>
                    <a:noFill/>
                    <a:ln>
                      <a:noFill/>
                    </a:ln>
                  </pic:spPr>
                </pic:pic>
              </a:graphicData>
            </a:graphic>
          </wp:inline>
        </w:drawing>
      </w:r>
      <w:bookmarkEnd w:id="2"/>
    </w:p>
    <w:p w14:paraId="31986A45" w14:textId="4469284C" w:rsidR="00B129C9" w:rsidRDefault="00B129C9" w:rsidP="00B129C9"/>
    <w:p w14:paraId="113BCB98" w14:textId="03A8A009" w:rsidR="00D02381" w:rsidRPr="00C25BF3" w:rsidRDefault="00397230" w:rsidP="003305DE">
      <w:pPr>
        <w:pStyle w:val="Heading4"/>
        <w:numPr>
          <w:ilvl w:val="3"/>
          <w:numId w:val="22"/>
        </w:numPr>
        <w:ind w:hanging="504"/>
        <w:rPr>
          <w:b w:val="0"/>
        </w:rPr>
      </w:pPr>
      <w:r w:rsidRPr="00C25BF3">
        <w:rPr>
          <w:b w:val="0"/>
        </w:rPr>
        <w:t>Adjust the outer rolling frame t</w:t>
      </w:r>
      <w:r w:rsidR="004520AA" w:rsidRPr="00C25BF3">
        <w:rPr>
          <w:b w:val="0"/>
        </w:rPr>
        <w:t>o achieve the proper blanket siz</w:t>
      </w:r>
      <w:r w:rsidRPr="00C25BF3">
        <w:rPr>
          <w:b w:val="0"/>
        </w:rPr>
        <w:t>e. Move the threaded rods where needed. Tighten hardware.</w:t>
      </w:r>
    </w:p>
    <w:p w14:paraId="65A3A601" w14:textId="77777777" w:rsidR="00397230" w:rsidRPr="00397230" w:rsidRDefault="00397230" w:rsidP="00397230"/>
    <w:p w14:paraId="44B19A52" w14:textId="4E15F7D3" w:rsidR="00397230" w:rsidRDefault="00397230" w:rsidP="00C25BF3">
      <w:pPr>
        <w:jc w:val="center"/>
      </w:pPr>
      <w:r>
        <w:rPr>
          <w:noProof/>
        </w:rPr>
        <w:drawing>
          <wp:inline distT="0" distB="0" distL="0" distR="0" wp14:anchorId="42045110" wp14:editId="738A2B51">
            <wp:extent cx="5486400" cy="36484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30000"/>
                              </a14:imgEffect>
                              <a14:imgEffect>
                                <a14:brightnessContrast bright="30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48456"/>
                    </a:xfrm>
                    <a:prstGeom prst="rect">
                      <a:avLst/>
                    </a:prstGeom>
                    <a:noFill/>
                    <a:ln>
                      <a:noFill/>
                    </a:ln>
                  </pic:spPr>
                </pic:pic>
              </a:graphicData>
            </a:graphic>
          </wp:inline>
        </w:drawing>
      </w:r>
    </w:p>
    <w:p w14:paraId="3BD12C99" w14:textId="3832F93E" w:rsidR="004520AA" w:rsidRDefault="004520AA" w:rsidP="00B129C9"/>
    <w:p w14:paraId="1690825D" w14:textId="7ADE2F96" w:rsidR="004520AA" w:rsidRPr="00C25BF3" w:rsidRDefault="004520AA" w:rsidP="00C25BF3">
      <w:pPr>
        <w:pStyle w:val="Heading4"/>
        <w:ind w:left="900"/>
        <w:rPr>
          <w:b w:val="0"/>
        </w:rPr>
      </w:pPr>
      <w:r w:rsidRPr="00C25BF3">
        <w:rPr>
          <w:b w:val="0"/>
        </w:rPr>
        <w:t>Secure 1 ply of DAM and Poly Spun material to the rolling frame spanner rod with mylar tape. Roll the required number of layers, (typically defined on the assembly drawing) forming the “blanket”. (One layer = 1 ply of each material)</w:t>
      </w:r>
    </w:p>
    <w:p w14:paraId="79C04BA0" w14:textId="77777777" w:rsidR="00C25BF3" w:rsidRDefault="00C25BF3" w:rsidP="00B129C9"/>
    <w:p w14:paraId="4C340251" w14:textId="401CFB0F" w:rsidR="00C25BF3" w:rsidRDefault="00C25BF3" w:rsidP="00C25BF3">
      <w:pPr>
        <w:jc w:val="center"/>
      </w:pPr>
      <w:r>
        <w:rPr>
          <w:noProof/>
        </w:rPr>
        <w:drawing>
          <wp:inline distT="0" distB="0" distL="0" distR="0" wp14:anchorId="058336B9" wp14:editId="59226090">
            <wp:extent cx="5486400" cy="3639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8000"/>
                              </a14:imgEffect>
                              <a14:imgEffect>
                                <a14:brightnessContrast bright="41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39312"/>
                    </a:xfrm>
                    <a:prstGeom prst="rect">
                      <a:avLst/>
                    </a:prstGeom>
                    <a:noFill/>
                    <a:ln>
                      <a:noFill/>
                    </a:ln>
                  </pic:spPr>
                </pic:pic>
              </a:graphicData>
            </a:graphic>
          </wp:inline>
        </w:drawing>
      </w:r>
    </w:p>
    <w:p w14:paraId="32D841EC" w14:textId="5E0D199A" w:rsidR="00C25BF3" w:rsidRDefault="00C25BF3" w:rsidP="00B129C9"/>
    <w:p w14:paraId="379C0196" w14:textId="6DE2DDC2" w:rsidR="00C25BF3" w:rsidRPr="00C25BF3" w:rsidRDefault="00C25BF3" w:rsidP="00C25BF3">
      <w:pPr>
        <w:pStyle w:val="Heading4"/>
        <w:rPr>
          <w:b w:val="0"/>
        </w:rPr>
      </w:pPr>
      <w:r w:rsidRPr="00C25BF3">
        <w:rPr>
          <w:b w:val="0"/>
        </w:rPr>
        <w:t>Verify the layer count, once satisfied; install nylon tags around all edges and sporadically throughout to hold the blanket together. Mark and cut the blanket from the rolling spit.</w:t>
      </w:r>
    </w:p>
    <w:p w14:paraId="36FAC029" w14:textId="3A56F9AE" w:rsidR="0041792C" w:rsidRDefault="0041792C" w:rsidP="0041792C">
      <w:pPr>
        <w:tabs>
          <w:tab w:val="clear" w:pos="2250"/>
        </w:tabs>
      </w:pPr>
    </w:p>
    <w:p w14:paraId="35B55BE8" w14:textId="4FC25D1B" w:rsidR="00C25BF3" w:rsidRDefault="00C25BF3" w:rsidP="00C25BF3">
      <w:pPr>
        <w:tabs>
          <w:tab w:val="clear" w:pos="2250"/>
        </w:tabs>
        <w:jc w:val="center"/>
      </w:pPr>
      <w:r>
        <w:rPr>
          <w:noProof/>
        </w:rPr>
        <w:drawing>
          <wp:inline distT="0" distB="0" distL="0" distR="0" wp14:anchorId="789C8B97" wp14:editId="2A8DCDA3">
            <wp:extent cx="3657600" cy="3913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3913632"/>
                    </a:xfrm>
                    <a:prstGeom prst="rect">
                      <a:avLst/>
                    </a:prstGeom>
                    <a:noFill/>
                    <a:ln>
                      <a:noFill/>
                    </a:ln>
                  </pic:spPr>
                </pic:pic>
              </a:graphicData>
            </a:graphic>
          </wp:inline>
        </w:drawing>
      </w:r>
    </w:p>
    <w:p w14:paraId="6E7AB7A4" w14:textId="2BB2AE50" w:rsidR="00C25BF3" w:rsidRDefault="00C25BF3" w:rsidP="00C25BF3">
      <w:pPr>
        <w:tabs>
          <w:tab w:val="clear" w:pos="2250"/>
        </w:tabs>
        <w:jc w:val="center"/>
      </w:pPr>
    </w:p>
    <w:p w14:paraId="00D5EDE3" w14:textId="37632BFA" w:rsidR="00C25BF3" w:rsidRDefault="00C25BF3" w:rsidP="00C25BF3">
      <w:pPr>
        <w:pStyle w:val="Heading4"/>
        <w:rPr>
          <w:b w:val="0"/>
        </w:rPr>
      </w:pPr>
      <w:r w:rsidRPr="00C25BF3">
        <w:rPr>
          <w:b w:val="0"/>
        </w:rPr>
        <w:t>Lay blanket on clean surface and trim to finish size and shape. When trimming, use sharp xacto blade and straight edge. Dispose of used blades properly. (work area blade disposal containers) Add nylon tags where required.</w:t>
      </w:r>
    </w:p>
    <w:p w14:paraId="729AEA09" w14:textId="23FF076D" w:rsidR="00C25BF3" w:rsidRDefault="00C25BF3" w:rsidP="00C25BF3"/>
    <w:p w14:paraId="09CC97C0" w14:textId="21CC412F" w:rsidR="00C25BF3" w:rsidRDefault="00C25BF3" w:rsidP="00C25BF3">
      <w:pPr>
        <w:jc w:val="center"/>
      </w:pPr>
      <w:r>
        <w:rPr>
          <w:noProof/>
        </w:rPr>
        <w:drawing>
          <wp:inline distT="0" distB="0" distL="0" distR="0" wp14:anchorId="60001C5C" wp14:editId="414077FF">
            <wp:extent cx="4389120" cy="2916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19000"/>
                              </a14:imgEffect>
                              <a14:imgEffect>
                                <a14:brightnessContrast bright="23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2916936"/>
                    </a:xfrm>
                    <a:prstGeom prst="rect">
                      <a:avLst/>
                    </a:prstGeom>
                    <a:noFill/>
                    <a:ln>
                      <a:noFill/>
                    </a:ln>
                  </pic:spPr>
                </pic:pic>
              </a:graphicData>
            </a:graphic>
          </wp:inline>
        </w:drawing>
      </w:r>
    </w:p>
    <w:p w14:paraId="33ED798F" w14:textId="3607AE7E" w:rsidR="00C25BF3" w:rsidRDefault="00C25BF3" w:rsidP="00C25BF3">
      <w:pPr>
        <w:jc w:val="center"/>
      </w:pPr>
    </w:p>
    <w:p w14:paraId="5FBDE852" w14:textId="3B793643" w:rsidR="00C25BF3" w:rsidRPr="00C25BF3" w:rsidRDefault="00C25BF3" w:rsidP="003305DE">
      <w:pPr>
        <w:ind w:left="360"/>
      </w:pPr>
      <w:r>
        <w:t xml:space="preserve">5.1.1.7   </w:t>
      </w:r>
      <w:r w:rsidRPr="00C25BF3">
        <w:t>Store blankets in cleans containers until used.</w:t>
      </w:r>
    </w:p>
    <w:p w14:paraId="6EA6E325" w14:textId="7707363D" w:rsidR="00C25BF3" w:rsidRDefault="00C25BF3" w:rsidP="00C25BF3">
      <w:pPr>
        <w:tabs>
          <w:tab w:val="clear" w:pos="2250"/>
        </w:tabs>
      </w:pPr>
    </w:p>
    <w:p w14:paraId="6AB8C3DC" w14:textId="77777777" w:rsidR="003305DE" w:rsidRDefault="003305DE" w:rsidP="00C25BF3">
      <w:pPr>
        <w:tabs>
          <w:tab w:val="clear" w:pos="2250"/>
        </w:tabs>
      </w:pPr>
    </w:p>
    <w:p w14:paraId="5425D529" w14:textId="77777777" w:rsidR="003305DE" w:rsidRPr="003305DE" w:rsidRDefault="003305DE" w:rsidP="003305DE">
      <w:pPr>
        <w:tabs>
          <w:tab w:val="clear" w:pos="2250"/>
        </w:tabs>
        <w:spacing w:line="256" w:lineRule="auto"/>
        <w:ind w:left="-5" w:hanging="10"/>
        <w:rPr>
          <w:rFonts w:ascii="Times New Roman" w:hAnsi="Times New Roman" w:cs="Times New Roman"/>
          <w:color w:val="000000"/>
          <w:sz w:val="24"/>
          <w:szCs w:val="24"/>
        </w:rPr>
      </w:pPr>
      <w:r w:rsidRPr="003305DE">
        <w:rPr>
          <w:rFonts w:ascii="Times New Roman" w:hAnsi="Times New Roman" w:cs="Times New Roman"/>
          <w:b/>
          <w:i/>
          <w:color w:val="000000"/>
          <w:sz w:val="28"/>
          <w:szCs w:val="24"/>
        </w:rPr>
        <w:t xml:space="preserve">Blanket Installation </w:t>
      </w:r>
    </w:p>
    <w:p w14:paraId="32F6A285" w14:textId="3B0ADAD7" w:rsidR="00C25BF3" w:rsidRDefault="00C25BF3" w:rsidP="00C25BF3">
      <w:pPr>
        <w:tabs>
          <w:tab w:val="clear" w:pos="2250"/>
        </w:tabs>
      </w:pPr>
    </w:p>
    <w:p w14:paraId="2A7A3509" w14:textId="0359E471" w:rsidR="003305DE" w:rsidRDefault="003305DE" w:rsidP="003305DE">
      <w:pPr>
        <w:pStyle w:val="Heading4"/>
        <w:numPr>
          <w:ilvl w:val="3"/>
          <w:numId w:val="23"/>
        </w:numPr>
        <w:rPr>
          <w:b w:val="0"/>
        </w:rPr>
      </w:pPr>
      <w:r w:rsidRPr="003305DE">
        <w:rPr>
          <w:b w:val="0"/>
        </w:rPr>
        <w:t>Wearing clean gloves, wrap the blanket around the surface to be covered.</w:t>
      </w:r>
    </w:p>
    <w:p w14:paraId="2A9D7195" w14:textId="250C318B" w:rsidR="003305DE" w:rsidRDefault="003305DE" w:rsidP="003305DE">
      <w:pPr>
        <w:pStyle w:val="Heading4"/>
        <w:numPr>
          <w:ilvl w:val="3"/>
          <w:numId w:val="23"/>
        </w:numPr>
        <w:rPr>
          <w:b w:val="0"/>
        </w:rPr>
      </w:pPr>
      <w:r w:rsidRPr="003305DE">
        <w:rPr>
          <w:b w:val="0"/>
        </w:rPr>
        <w:t>When possible, use multiple blankets and stagger the seams a minimum of 2”. Example: if the requirement is 10 layers, fabricate 2 blankets consisting of 5 layers</w:t>
      </w:r>
      <w:r w:rsidRPr="003305DE">
        <w:rPr>
          <w:b w:val="0"/>
        </w:rPr>
        <w:t>.</w:t>
      </w:r>
    </w:p>
    <w:p w14:paraId="5FD576EA" w14:textId="6A8DEAC1" w:rsidR="003305DE" w:rsidRDefault="003305DE" w:rsidP="003305DE"/>
    <w:p w14:paraId="6173E972" w14:textId="186A2DAD" w:rsidR="003305DE" w:rsidRPr="003305DE" w:rsidRDefault="003305DE" w:rsidP="003305DE">
      <w:pPr>
        <w:jc w:val="center"/>
      </w:pPr>
      <w:r>
        <w:rPr>
          <w:noProof/>
        </w:rPr>
        <w:drawing>
          <wp:inline distT="0" distB="0" distL="0" distR="0" wp14:anchorId="3C670E4E" wp14:editId="5C093F1F">
            <wp:extent cx="4389120" cy="29077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3000"/>
                              </a14:imgEffect>
                              <a14:imgEffect>
                                <a14:brightnessContrast bright="33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2907792"/>
                    </a:xfrm>
                    <a:prstGeom prst="rect">
                      <a:avLst/>
                    </a:prstGeom>
                    <a:noFill/>
                    <a:ln>
                      <a:noFill/>
                    </a:ln>
                  </pic:spPr>
                </pic:pic>
              </a:graphicData>
            </a:graphic>
          </wp:inline>
        </w:drawing>
      </w:r>
    </w:p>
    <w:p w14:paraId="2B1E677C" w14:textId="7DFB6276" w:rsidR="003305DE" w:rsidRDefault="003305DE" w:rsidP="003305DE"/>
    <w:p w14:paraId="2B306014" w14:textId="13243DB1" w:rsidR="003305DE" w:rsidRDefault="003305DE" w:rsidP="003305DE">
      <w:pPr>
        <w:pStyle w:val="Heading4"/>
        <w:numPr>
          <w:ilvl w:val="3"/>
          <w:numId w:val="23"/>
        </w:numPr>
        <w:rPr>
          <w:rFonts w:ascii="Times New Roman" w:hAnsi="Times New Roman" w:cs="Times New Roman"/>
          <w:b w:val="0"/>
          <w:i/>
          <w:color w:val="000000"/>
          <w:sz w:val="24"/>
          <w:szCs w:val="24"/>
        </w:rPr>
      </w:pPr>
      <w:r w:rsidRPr="003305DE">
        <w:rPr>
          <w:rFonts w:ascii="Times New Roman" w:hAnsi="Times New Roman" w:cs="Times New Roman"/>
          <w:b w:val="0"/>
          <w:color w:val="000000"/>
          <w:sz w:val="24"/>
          <w:szCs w:val="24"/>
        </w:rPr>
        <w:t>Tack similar layers of blankets together, verify the final fit. Reduce thermal shorts by butting the edges against one another, (DO NOT OVERLAP) and taping only to the same layer.</w:t>
      </w:r>
      <w:r w:rsidRPr="003305DE">
        <w:rPr>
          <w:rFonts w:ascii="Times New Roman" w:hAnsi="Times New Roman" w:cs="Times New Roman"/>
          <w:b w:val="0"/>
          <w:i/>
          <w:color w:val="000000"/>
          <w:sz w:val="24"/>
          <w:szCs w:val="24"/>
        </w:rPr>
        <w:t xml:space="preserve"> </w:t>
      </w:r>
    </w:p>
    <w:p w14:paraId="01B53359" w14:textId="40E6D1F7" w:rsidR="003305DE" w:rsidRPr="003305DE" w:rsidRDefault="003305DE" w:rsidP="003305DE"/>
    <w:p w14:paraId="774964F1" w14:textId="06B87B64" w:rsidR="003305DE" w:rsidRDefault="003305DE" w:rsidP="003305DE">
      <w:pPr>
        <w:jc w:val="center"/>
        <w:rPr>
          <w:rFonts w:ascii="Times New Roman" w:hAnsi="Times New Roman" w:cs="Times New Roman"/>
          <w:i/>
          <w:color w:val="000000"/>
          <w:sz w:val="24"/>
          <w:szCs w:val="24"/>
        </w:rPr>
      </w:pPr>
      <w:r>
        <w:rPr>
          <w:noProof/>
        </w:rPr>
        <w:drawing>
          <wp:inline distT="0" distB="0" distL="0" distR="0" wp14:anchorId="2278C615" wp14:editId="2F1267A8">
            <wp:extent cx="4389120" cy="2907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2907792"/>
                    </a:xfrm>
                    <a:prstGeom prst="rect">
                      <a:avLst/>
                    </a:prstGeom>
                    <a:noFill/>
                    <a:ln>
                      <a:noFill/>
                    </a:ln>
                  </pic:spPr>
                </pic:pic>
              </a:graphicData>
            </a:graphic>
          </wp:inline>
        </w:drawing>
      </w:r>
    </w:p>
    <w:p w14:paraId="6E626D6A" w14:textId="602E5BC2" w:rsidR="003305DE" w:rsidRDefault="003305DE" w:rsidP="003305DE">
      <w:pPr>
        <w:jc w:val="center"/>
        <w:rPr>
          <w:rFonts w:ascii="Times New Roman" w:hAnsi="Times New Roman" w:cs="Times New Roman"/>
          <w:i/>
          <w:color w:val="000000"/>
          <w:sz w:val="24"/>
          <w:szCs w:val="24"/>
        </w:rPr>
      </w:pPr>
    </w:p>
    <w:p w14:paraId="0A1E80B8" w14:textId="0CAA3A44" w:rsidR="003305DE" w:rsidRDefault="003305DE" w:rsidP="003305DE">
      <w:pPr>
        <w:pStyle w:val="Heading4"/>
        <w:numPr>
          <w:ilvl w:val="3"/>
          <w:numId w:val="23"/>
        </w:numPr>
        <w:spacing w:line="256" w:lineRule="auto"/>
        <w:rPr>
          <w:rFonts w:ascii="Times New Roman" w:hAnsi="Times New Roman" w:cs="Times New Roman"/>
          <w:b w:val="0"/>
          <w:color w:val="000000"/>
          <w:sz w:val="24"/>
          <w:szCs w:val="24"/>
        </w:rPr>
      </w:pPr>
      <w:r w:rsidRPr="003305DE">
        <w:rPr>
          <w:rFonts w:ascii="Times New Roman" w:hAnsi="Times New Roman" w:cs="Times New Roman"/>
          <w:b w:val="0"/>
          <w:color w:val="000000"/>
          <w:sz w:val="24"/>
          <w:szCs w:val="24"/>
        </w:rPr>
        <w:t>Add nylon tacks where needed to hold the blankets in position or keep edges together.</w:t>
      </w:r>
    </w:p>
    <w:p w14:paraId="3B48BF1C" w14:textId="15971BC5" w:rsidR="003305DE" w:rsidRPr="003305DE" w:rsidRDefault="003305DE" w:rsidP="003305DE">
      <w:pPr>
        <w:pStyle w:val="Heading4"/>
        <w:numPr>
          <w:ilvl w:val="3"/>
          <w:numId w:val="23"/>
        </w:numPr>
        <w:spacing w:line="256" w:lineRule="auto"/>
        <w:rPr>
          <w:rFonts w:ascii="Times New Roman" w:hAnsi="Times New Roman" w:cs="Times New Roman"/>
          <w:b w:val="0"/>
          <w:i/>
          <w:color w:val="000000"/>
          <w:sz w:val="24"/>
          <w:szCs w:val="24"/>
        </w:rPr>
      </w:pPr>
      <w:r w:rsidRPr="003305DE">
        <w:rPr>
          <w:rFonts w:ascii="Times New Roman" w:hAnsi="Times New Roman" w:cs="Times New Roman"/>
          <w:b w:val="0"/>
          <w:color w:val="000000"/>
          <w:sz w:val="24"/>
          <w:szCs w:val="24"/>
        </w:rPr>
        <w:t>Tape all butted seams with Mylar tape.</w:t>
      </w:r>
      <w:r w:rsidRPr="003305DE">
        <w:rPr>
          <w:rFonts w:ascii="Times New Roman" w:hAnsi="Times New Roman" w:cs="Times New Roman"/>
          <w:b w:val="0"/>
          <w:i/>
          <w:color w:val="000000"/>
          <w:sz w:val="24"/>
          <w:szCs w:val="24"/>
        </w:rPr>
        <w:t xml:space="preserve"> </w:t>
      </w:r>
    </w:p>
    <w:p w14:paraId="4FB80B8F" w14:textId="426A254B" w:rsidR="003305DE" w:rsidRDefault="003305DE" w:rsidP="003305DE">
      <w:pPr>
        <w:spacing w:line="256" w:lineRule="auto"/>
        <w:rPr>
          <w:rFonts w:ascii="Times New Roman" w:hAnsi="Times New Roman" w:cs="Times New Roman"/>
          <w:i/>
          <w:color w:val="000000"/>
          <w:sz w:val="24"/>
          <w:szCs w:val="24"/>
        </w:rPr>
      </w:pPr>
    </w:p>
    <w:p w14:paraId="7D259305" w14:textId="586604D6" w:rsidR="003305DE" w:rsidRDefault="003305DE" w:rsidP="003305DE">
      <w:pPr>
        <w:spacing w:line="256" w:lineRule="auto"/>
        <w:jc w:val="center"/>
        <w:rPr>
          <w:rFonts w:ascii="Times New Roman" w:hAnsi="Times New Roman" w:cs="Times New Roman"/>
          <w:color w:val="000000"/>
          <w:sz w:val="24"/>
          <w:szCs w:val="24"/>
        </w:rPr>
      </w:pPr>
      <w:r>
        <w:rPr>
          <w:noProof/>
        </w:rPr>
        <w:drawing>
          <wp:inline distT="0" distB="0" distL="0" distR="0" wp14:anchorId="51FAEABC" wp14:editId="749CEC64">
            <wp:extent cx="4754880" cy="3154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0" cy="3154680"/>
                    </a:xfrm>
                    <a:prstGeom prst="rect">
                      <a:avLst/>
                    </a:prstGeom>
                    <a:noFill/>
                    <a:ln>
                      <a:noFill/>
                    </a:ln>
                  </pic:spPr>
                </pic:pic>
              </a:graphicData>
            </a:graphic>
          </wp:inline>
        </w:drawing>
      </w:r>
    </w:p>
    <w:p w14:paraId="5CD45DEE" w14:textId="34BD38B1" w:rsidR="003305DE" w:rsidRDefault="003305DE" w:rsidP="003305DE">
      <w:pPr>
        <w:spacing w:line="256" w:lineRule="auto"/>
        <w:jc w:val="center"/>
        <w:rPr>
          <w:rFonts w:ascii="Times New Roman" w:hAnsi="Times New Roman" w:cs="Times New Roman"/>
          <w:color w:val="000000"/>
          <w:sz w:val="24"/>
          <w:szCs w:val="24"/>
        </w:rPr>
      </w:pPr>
    </w:p>
    <w:p w14:paraId="160D691E" w14:textId="1F26A8CA" w:rsidR="003305DE" w:rsidRDefault="003305DE" w:rsidP="003305DE">
      <w:pPr>
        <w:pStyle w:val="Heading4"/>
        <w:numPr>
          <w:ilvl w:val="3"/>
          <w:numId w:val="23"/>
        </w:numPr>
        <w:rPr>
          <w:rFonts w:ascii="Times New Roman" w:hAnsi="Times New Roman" w:cs="Times New Roman"/>
          <w:b w:val="0"/>
          <w:color w:val="000000"/>
          <w:sz w:val="24"/>
          <w:szCs w:val="24"/>
        </w:rPr>
      </w:pPr>
      <w:r w:rsidRPr="003305DE">
        <w:rPr>
          <w:rFonts w:ascii="Times New Roman" w:hAnsi="Times New Roman" w:cs="Times New Roman"/>
          <w:b w:val="0"/>
          <w:color w:val="000000"/>
          <w:sz w:val="24"/>
          <w:szCs w:val="24"/>
        </w:rPr>
        <w:t xml:space="preserve">At areas where access doors or openings are required in the MLI, it is acceptable to use </w:t>
      </w:r>
      <w:r>
        <w:rPr>
          <w:rFonts w:ascii="Times New Roman" w:hAnsi="Times New Roman" w:cs="Times New Roman"/>
          <w:b w:val="0"/>
          <w:color w:val="000000"/>
          <w:sz w:val="24"/>
          <w:szCs w:val="24"/>
        </w:rPr>
        <w:t xml:space="preserve">minimal </w:t>
      </w:r>
      <w:r w:rsidRPr="003305DE">
        <w:rPr>
          <w:rFonts w:ascii="Times New Roman" w:hAnsi="Times New Roman" w:cs="Times New Roman"/>
          <w:b w:val="0"/>
          <w:color w:val="000000"/>
          <w:sz w:val="24"/>
          <w:szCs w:val="24"/>
        </w:rPr>
        <w:t xml:space="preserve">Kapton tape around edges across unsimilar layers.  </w:t>
      </w:r>
    </w:p>
    <w:p w14:paraId="29261A90" w14:textId="78F59AA3" w:rsidR="003305DE" w:rsidRDefault="003305DE" w:rsidP="003305DE"/>
    <w:p w14:paraId="68915301" w14:textId="4EFFABD0" w:rsidR="003305DE" w:rsidRPr="003305DE" w:rsidRDefault="003305DE" w:rsidP="003305DE">
      <w:pPr>
        <w:rPr>
          <w:rFonts w:ascii="Times New Roman" w:hAnsi="Times New Roman" w:cs="Times New Roman"/>
          <w:i/>
          <w:color w:val="000000"/>
          <w:sz w:val="24"/>
          <w:szCs w:val="24"/>
        </w:rPr>
      </w:pPr>
    </w:p>
    <w:p w14:paraId="5A349DEA" w14:textId="1728D2B8" w:rsidR="003305DE" w:rsidRPr="003305DE" w:rsidRDefault="003305DE" w:rsidP="003305DE">
      <w:pPr>
        <w:spacing w:line="256" w:lineRule="auto"/>
        <w:jc w:val="center"/>
        <w:rPr>
          <w:rFonts w:ascii="Times New Roman" w:hAnsi="Times New Roman" w:cs="Times New Roman"/>
          <w:color w:val="000000"/>
          <w:sz w:val="24"/>
          <w:szCs w:val="24"/>
        </w:rPr>
      </w:pPr>
      <w:r>
        <w:rPr>
          <w:noProof/>
        </w:rPr>
        <w:drawing>
          <wp:inline distT="0" distB="0" distL="0" distR="0" wp14:anchorId="14289591" wp14:editId="3C62A93D">
            <wp:extent cx="4754880" cy="3154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6000"/>
                              </a14:imgEffect>
                              <a14:imgEffect>
                                <a14:brightnessContrast bright="25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4754880" cy="3154680"/>
                    </a:xfrm>
                    <a:prstGeom prst="rect">
                      <a:avLst/>
                    </a:prstGeom>
                    <a:noFill/>
                    <a:ln>
                      <a:noFill/>
                    </a:ln>
                  </pic:spPr>
                </pic:pic>
              </a:graphicData>
            </a:graphic>
          </wp:inline>
        </w:drawing>
      </w:r>
    </w:p>
    <w:p w14:paraId="798A0D41" w14:textId="67254C27" w:rsidR="003305DE" w:rsidRDefault="003305DE" w:rsidP="003305DE"/>
    <w:p w14:paraId="1CE754CA" w14:textId="3F5A1C63" w:rsidR="003305DE" w:rsidRDefault="003305DE" w:rsidP="003305DE"/>
    <w:p w14:paraId="7EFFD4E8" w14:textId="38DDE89D" w:rsidR="003305DE" w:rsidRDefault="003305DE" w:rsidP="003305DE">
      <w:pPr>
        <w:pStyle w:val="Heading4"/>
        <w:numPr>
          <w:ilvl w:val="3"/>
          <w:numId w:val="23"/>
        </w:numPr>
        <w:rPr>
          <w:b w:val="0"/>
        </w:rPr>
      </w:pPr>
      <w:r w:rsidRPr="003305DE">
        <w:rPr>
          <w:b w:val="0"/>
        </w:rPr>
        <w:t>This picture is a representation of a completed 2K circuit MLI layer on a C100 Cold Mass.</w:t>
      </w:r>
    </w:p>
    <w:p w14:paraId="3431A2BB" w14:textId="76460C7E" w:rsidR="003305DE" w:rsidRDefault="003305DE" w:rsidP="003305DE"/>
    <w:p w14:paraId="785A3A3A" w14:textId="77777777" w:rsidR="003305DE" w:rsidRPr="003305DE" w:rsidRDefault="003305DE" w:rsidP="003305DE"/>
    <w:p w14:paraId="7DCFDEA6" w14:textId="21CCB1A9" w:rsidR="003305DE" w:rsidRPr="003305DE" w:rsidRDefault="003305DE" w:rsidP="003305DE">
      <w:pPr>
        <w:jc w:val="center"/>
      </w:pPr>
      <w:r>
        <w:rPr>
          <w:i/>
          <w:noProof/>
        </w:rPr>
        <w:drawing>
          <wp:inline distT="0" distB="0" distL="0" distR="0" wp14:anchorId="44C85BD0" wp14:editId="6E756DEB">
            <wp:extent cx="6400800" cy="42885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79.JPG"/>
                    <pic:cNvPicPr/>
                  </pic:nvPicPr>
                  <pic:blipFill>
                    <a:blip r:embed="rId27" cstate="print">
                      <a:extLst>
                        <a:ext uri="{BEBA8EAE-BF5A-486C-A8C5-ECC9F3942E4B}">
                          <a14:imgProps xmlns:a14="http://schemas.microsoft.com/office/drawing/2010/main">
                            <a14:imgLayer r:embed="rId28">
                              <a14:imgEffect>
                                <a14:sharpenSoften amount="16000"/>
                              </a14:imgEffect>
                              <a14:imgEffect>
                                <a14:brightnessContrast bright="50000" contrast="-22000"/>
                              </a14:imgEffect>
                            </a14:imgLayer>
                          </a14:imgProps>
                        </a:ext>
                        <a:ext uri="{28A0092B-C50C-407E-A947-70E740481C1C}">
                          <a14:useLocalDpi xmlns:a14="http://schemas.microsoft.com/office/drawing/2010/main" val="0"/>
                        </a:ext>
                      </a:extLst>
                    </a:blip>
                    <a:stretch>
                      <a:fillRect/>
                    </a:stretch>
                  </pic:blipFill>
                  <pic:spPr>
                    <a:xfrm>
                      <a:off x="0" y="0"/>
                      <a:ext cx="6400800" cy="4288536"/>
                    </a:xfrm>
                    <a:prstGeom prst="rect">
                      <a:avLst/>
                    </a:prstGeom>
                  </pic:spPr>
                </pic:pic>
              </a:graphicData>
            </a:graphic>
          </wp:inline>
        </w:drawing>
      </w:r>
    </w:p>
    <w:p w14:paraId="0ECA6BD2" w14:textId="77777777" w:rsidR="003305DE" w:rsidRPr="003305DE" w:rsidRDefault="003305DE" w:rsidP="003305DE">
      <w:pPr>
        <w:spacing w:line="256" w:lineRule="auto"/>
        <w:rPr>
          <w:rFonts w:ascii="Times New Roman" w:hAnsi="Times New Roman" w:cs="Times New Roman"/>
          <w:i/>
          <w:color w:val="000000"/>
          <w:sz w:val="24"/>
          <w:szCs w:val="24"/>
        </w:rPr>
      </w:pPr>
    </w:p>
    <w:p w14:paraId="3DB905E0" w14:textId="3CFA90E3" w:rsidR="0041792C" w:rsidRPr="003305DE" w:rsidRDefault="0041792C" w:rsidP="003305DE">
      <w:pPr>
        <w:tabs>
          <w:tab w:val="clear" w:pos="2250"/>
        </w:tabs>
        <w:rPr>
          <w:b/>
        </w:rPr>
      </w:pPr>
    </w:p>
    <w:p w14:paraId="25AABF9B" w14:textId="5C193A84" w:rsidR="0041792C" w:rsidRDefault="0041792C" w:rsidP="000076FD">
      <w:pPr>
        <w:tabs>
          <w:tab w:val="clear" w:pos="2250"/>
        </w:tabs>
      </w:pPr>
    </w:p>
    <w:p w14:paraId="22857175" w14:textId="7368E82D" w:rsidR="0041792C" w:rsidRPr="00DC6A05" w:rsidRDefault="0041792C" w:rsidP="0041792C">
      <w:r>
        <w:tab/>
      </w:r>
      <w:r>
        <w:tab/>
        <w:t xml:space="preserve">     </w:t>
      </w:r>
    </w:p>
    <w:p w14:paraId="538ACD98" w14:textId="765DE3BB" w:rsidR="0041792C" w:rsidRDefault="0041792C" w:rsidP="0041792C">
      <w:pPr>
        <w:pStyle w:val="Heading4"/>
        <w:numPr>
          <w:ilvl w:val="0"/>
          <w:numId w:val="0"/>
        </w:numPr>
      </w:pPr>
    </w:p>
    <w:p w14:paraId="476386A4" w14:textId="77777777" w:rsidR="007F6CEE" w:rsidRPr="007F6CEE" w:rsidRDefault="007F6CEE" w:rsidP="007F6CEE"/>
    <w:p w14:paraId="50310AEF" w14:textId="77777777" w:rsidR="009C4FD7" w:rsidRPr="006F554D" w:rsidRDefault="009C4FD7" w:rsidP="000076FD">
      <w:pPr>
        <w:tabs>
          <w:tab w:val="clear" w:pos="2250"/>
        </w:tabs>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p>
    <w:p w14:paraId="047D4600" w14:textId="77777777" w:rsidR="003A26E8" w:rsidRPr="006F554D" w:rsidRDefault="003A26E8" w:rsidP="000076FD">
      <w:pPr>
        <w:tabs>
          <w:tab w:val="clear" w:pos="2250"/>
        </w:tabs>
      </w:pPr>
      <w:r w:rsidRPr="006F554D">
        <w:br w:type="page"/>
      </w:r>
    </w:p>
    <w:p w14:paraId="54F312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0C2A7016" w14:textId="77777777" w:rsidR="00095318" w:rsidRPr="006F554D" w:rsidRDefault="00095318" w:rsidP="00215E9D"/>
    <w:p w14:paraId="531AA8E0" w14:textId="77777777" w:rsidR="007F6CEE" w:rsidRDefault="007F6CEE" w:rsidP="007F6CEE">
      <w:pPr>
        <w:pStyle w:val="ListParagraph"/>
        <w:numPr>
          <w:ilvl w:val="0"/>
          <w:numId w:val="17"/>
        </w:numPr>
      </w:pPr>
      <w:r>
        <w:t>There is no Process Workflow chart included.</w:t>
      </w:r>
    </w:p>
    <w:p w14:paraId="40CD6BA6" w14:textId="77777777" w:rsidR="003A26E8" w:rsidRDefault="003A26E8" w:rsidP="00215E9D"/>
    <w:p w14:paraId="23A783B7" w14:textId="77777777" w:rsidR="00632F29" w:rsidRPr="00413D73" w:rsidRDefault="00632F29" w:rsidP="00215E9D">
      <w:pPr>
        <w:pStyle w:val="Heading1"/>
      </w:pPr>
      <w:r w:rsidRPr="00413D73">
        <w:t>References</w:t>
      </w:r>
    </w:p>
    <w:p w14:paraId="6C74D719"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72387D3D" w14:textId="77777777" w:rsidTr="0035230B">
        <w:trPr>
          <w:trHeight w:val="296"/>
        </w:trPr>
        <w:tc>
          <w:tcPr>
            <w:tcW w:w="1705" w:type="dxa"/>
            <w:shd w:val="clear" w:color="auto" w:fill="DEEAF6" w:themeFill="accent1" w:themeFillTint="33"/>
          </w:tcPr>
          <w:p w14:paraId="596CCF32"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3E558768" w14:textId="77777777" w:rsidR="00AD3B9D" w:rsidRPr="0035230B" w:rsidRDefault="0035230B" w:rsidP="0035230B">
            <w:pPr>
              <w:rPr>
                <w:b/>
              </w:rPr>
            </w:pPr>
            <w:r w:rsidRPr="0035230B">
              <w:rPr>
                <w:b/>
              </w:rPr>
              <w:t>Title</w:t>
            </w:r>
          </w:p>
        </w:tc>
      </w:tr>
      <w:tr w:rsidR="00AD3B9D" w:rsidRPr="00215E9D" w14:paraId="2992AFC0" w14:textId="77777777" w:rsidTr="0035230B">
        <w:tc>
          <w:tcPr>
            <w:tcW w:w="1705" w:type="dxa"/>
          </w:tcPr>
          <w:p w14:paraId="7C2992E7" w14:textId="77777777" w:rsidR="00AD3B9D" w:rsidRPr="00215E9D" w:rsidRDefault="00EE1DAD" w:rsidP="0035230B">
            <w:r>
              <w:t>SRF-</w:t>
            </w:r>
            <w:r w:rsidR="004A1704">
              <w:t>01-ML</w:t>
            </w:r>
            <w:r w:rsidR="006F1AA8" w:rsidRPr="001718A7">
              <w:t>-001</w:t>
            </w:r>
          </w:p>
        </w:tc>
        <w:tc>
          <w:tcPr>
            <w:tcW w:w="8365" w:type="dxa"/>
          </w:tcPr>
          <w:p w14:paraId="61F5B0F6" w14:textId="77777777" w:rsidR="00AD3B9D" w:rsidRPr="00215E9D" w:rsidRDefault="006F1AA8" w:rsidP="006F1AA8">
            <w:r>
              <w:t>SRF Quality Manual</w:t>
            </w:r>
          </w:p>
        </w:tc>
      </w:tr>
      <w:tr w:rsidR="00532F4F" w:rsidRPr="00215E9D" w14:paraId="782F0F12" w14:textId="77777777" w:rsidTr="0035230B">
        <w:tc>
          <w:tcPr>
            <w:tcW w:w="1705" w:type="dxa"/>
          </w:tcPr>
          <w:p w14:paraId="7A53C8F5" w14:textId="1CB6FA7D" w:rsidR="00532F4F" w:rsidRDefault="00532F4F" w:rsidP="0035230B">
            <w:r>
              <w:t>11141S0038</w:t>
            </w:r>
          </w:p>
        </w:tc>
        <w:tc>
          <w:tcPr>
            <w:tcW w:w="8365" w:type="dxa"/>
          </w:tcPr>
          <w:p w14:paraId="7B514773" w14:textId="71B4D924" w:rsidR="00532F4F" w:rsidRDefault="00532F4F" w:rsidP="006F1AA8">
            <w:r>
              <w:t>Double Aluminized Mylar Specification</w:t>
            </w:r>
          </w:p>
        </w:tc>
      </w:tr>
      <w:tr w:rsidR="00532F4F" w:rsidRPr="00215E9D" w14:paraId="1FE25BC9" w14:textId="77777777" w:rsidTr="0035230B">
        <w:tc>
          <w:tcPr>
            <w:tcW w:w="1705" w:type="dxa"/>
          </w:tcPr>
          <w:p w14:paraId="68E1D69D" w14:textId="32027679" w:rsidR="00532F4F" w:rsidRDefault="00532F4F" w:rsidP="0035230B">
            <w:r>
              <w:t>11141S0039</w:t>
            </w:r>
          </w:p>
        </w:tc>
        <w:tc>
          <w:tcPr>
            <w:tcW w:w="8365" w:type="dxa"/>
          </w:tcPr>
          <w:p w14:paraId="3AF3391A" w14:textId="654EFCB9" w:rsidR="00532F4F" w:rsidRDefault="00532F4F" w:rsidP="006F1AA8">
            <w:r>
              <w:t>Poly spun Separator Material (Reemay or Cerex)</w:t>
            </w:r>
          </w:p>
        </w:tc>
      </w:tr>
    </w:tbl>
    <w:p w14:paraId="6DBE4BD7" w14:textId="77777777" w:rsidR="00632F29" w:rsidRDefault="00632F29" w:rsidP="00215E9D"/>
    <w:p w14:paraId="38706A6C" w14:textId="77777777" w:rsidR="0035230B" w:rsidRPr="00842D4E" w:rsidRDefault="0035230B" w:rsidP="0035230B">
      <w:pPr>
        <w:pStyle w:val="Heading1"/>
      </w:pPr>
      <w:r w:rsidRPr="00842D4E">
        <w:t>Release and Revision History</w:t>
      </w:r>
    </w:p>
    <w:p w14:paraId="4BAF79B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3DB6509A" w14:textId="77777777" w:rsidTr="0011454E">
        <w:trPr>
          <w:trHeight w:val="300"/>
        </w:trPr>
        <w:tc>
          <w:tcPr>
            <w:tcW w:w="1194" w:type="dxa"/>
            <w:shd w:val="clear" w:color="auto" w:fill="DEEAF6"/>
            <w:tcMar>
              <w:top w:w="0" w:type="dxa"/>
              <w:left w:w="108" w:type="dxa"/>
              <w:bottom w:w="0" w:type="dxa"/>
              <w:right w:w="108" w:type="dxa"/>
            </w:tcMar>
            <w:vAlign w:val="bottom"/>
          </w:tcPr>
          <w:p w14:paraId="25DC4794"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B2CF29"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CC21BED" w14:textId="77777777" w:rsidR="0035230B" w:rsidRPr="00AE4D72" w:rsidRDefault="004A1704" w:rsidP="0011454E">
            <w:pPr>
              <w:rPr>
                <w:b/>
              </w:rPr>
            </w:pPr>
            <w:r>
              <w:rPr>
                <w:b/>
              </w:rPr>
              <w:t>Effective</w:t>
            </w:r>
            <w:r w:rsidR="0035230B" w:rsidRPr="00AE4D72">
              <w:rPr>
                <w:b/>
              </w:rPr>
              <w:t xml:space="preserve"> Date:</w:t>
            </w:r>
          </w:p>
        </w:tc>
      </w:tr>
      <w:tr w:rsidR="00EE1DAD" w:rsidRPr="00413D73" w14:paraId="3A80527B" w14:textId="77777777" w:rsidTr="00EE1DAD">
        <w:trPr>
          <w:trHeight w:val="390"/>
        </w:trPr>
        <w:tc>
          <w:tcPr>
            <w:tcW w:w="1194" w:type="dxa"/>
            <w:tcMar>
              <w:top w:w="0" w:type="dxa"/>
              <w:left w:w="108" w:type="dxa"/>
              <w:bottom w:w="0" w:type="dxa"/>
              <w:right w:w="108" w:type="dxa"/>
            </w:tcMar>
            <w:vAlign w:val="center"/>
          </w:tcPr>
          <w:p w14:paraId="163F0761" w14:textId="77777777"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14:paraId="0B0AC924"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37D326B2" w14:textId="6660AA37" w:rsidR="00EE1DAD" w:rsidRPr="00EE1DAD" w:rsidRDefault="00532F4F" w:rsidP="00EE1DAD">
            <w:pPr>
              <w:rPr>
                <w:rFonts w:cs="Calibri"/>
                <w:bCs/>
              </w:rPr>
            </w:pPr>
            <w:r>
              <w:t>15</w:t>
            </w:r>
            <w:r w:rsidR="0049616F">
              <w:t xml:space="preserve"> Oct 2024</w:t>
            </w:r>
          </w:p>
        </w:tc>
      </w:tr>
      <w:bookmarkEnd w:id="9"/>
    </w:tbl>
    <w:p w14:paraId="67E90E06" w14:textId="77777777" w:rsidR="0035230B" w:rsidRDefault="0035230B" w:rsidP="0035230B"/>
    <w:p w14:paraId="72CBF81C" w14:textId="77777777" w:rsidR="0035230B" w:rsidRPr="00842D4E" w:rsidRDefault="0035230B" w:rsidP="0035230B">
      <w:pPr>
        <w:pStyle w:val="Heading1"/>
      </w:pPr>
      <w:r w:rsidRPr="00842D4E">
        <w:t>Approvals</w:t>
      </w:r>
    </w:p>
    <w:p w14:paraId="15FA34A6"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4BA5C61" w14:textId="77777777" w:rsidTr="00A55467">
        <w:trPr>
          <w:trHeight w:val="253"/>
        </w:trPr>
        <w:tc>
          <w:tcPr>
            <w:tcW w:w="2425" w:type="dxa"/>
            <w:shd w:val="clear" w:color="auto" w:fill="DEEAF6"/>
            <w:tcMar>
              <w:top w:w="43" w:type="dxa"/>
              <w:left w:w="115" w:type="dxa"/>
              <w:bottom w:w="43" w:type="dxa"/>
              <w:right w:w="115" w:type="dxa"/>
            </w:tcMar>
            <w:vAlign w:val="bottom"/>
            <w:hideMark/>
          </w:tcPr>
          <w:p w14:paraId="3AC27C2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5220BDD4" w14:textId="77777777" w:rsidR="00EE1DAD" w:rsidRPr="00AE4D72" w:rsidRDefault="00EE1DAD" w:rsidP="00A55467">
            <w:pPr>
              <w:rPr>
                <w:b/>
              </w:rPr>
            </w:pPr>
            <w:r w:rsidRPr="00AE4D72">
              <w:rPr>
                <w:b/>
              </w:rPr>
              <w:t>Name:</w:t>
            </w:r>
          </w:p>
        </w:tc>
        <w:tc>
          <w:tcPr>
            <w:tcW w:w="3600" w:type="dxa"/>
            <w:shd w:val="clear" w:color="auto" w:fill="DEEAF6"/>
          </w:tcPr>
          <w:p w14:paraId="4D1F3E90"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42AFFE44" w14:textId="77777777" w:rsidR="00EE1DAD" w:rsidRPr="00AE4D72" w:rsidRDefault="00EE1DAD" w:rsidP="00A55467">
            <w:pPr>
              <w:rPr>
                <w:b/>
              </w:rPr>
            </w:pPr>
            <w:r w:rsidRPr="00AE4D72">
              <w:rPr>
                <w:b/>
              </w:rPr>
              <w:t>Date:</w:t>
            </w:r>
          </w:p>
        </w:tc>
      </w:tr>
      <w:tr w:rsidR="00727E52" w:rsidRPr="00413D73" w14:paraId="7995E4E7" w14:textId="77777777" w:rsidTr="006D5C17">
        <w:trPr>
          <w:trHeight w:val="141"/>
        </w:trPr>
        <w:tc>
          <w:tcPr>
            <w:tcW w:w="2425" w:type="dxa"/>
            <w:tcMar>
              <w:top w:w="43" w:type="dxa"/>
              <w:left w:w="115" w:type="dxa"/>
              <w:bottom w:w="43" w:type="dxa"/>
              <w:right w:w="115" w:type="dxa"/>
            </w:tcMar>
            <w:vAlign w:val="bottom"/>
          </w:tcPr>
          <w:p w14:paraId="2C76E1BC" w14:textId="77777777" w:rsidR="00727E52" w:rsidRPr="00844E9C" w:rsidRDefault="00727E52" w:rsidP="0049616F">
            <w:pPr>
              <w:spacing w:before="240"/>
            </w:pPr>
            <w:r>
              <w:t>Document</w:t>
            </w:r>
            <w:r w:rsidRPr="00844E9C">
              <w:t xml:space="preserve"> Owner</w:t>
            </w:r>
          </w:p>
        </w:tc>
        <w:tc>
          <w:tcPr>
            <w:tcW w:w="2160" w:type="dxa"/>
            <w:tcMar>
              <w:top w:w="43" w:type="dxa"/>
              <w:left w:w="115" w:type="dxa"/>
              <w:bottom w:w="43" w:type="dxa"/>
              <w:right w:w="115" w:type="dxa"/>
            </w:tcMar>
            <w:vAlign w:val="bottom"/>
          </w:tcPr>
          <w:p w14:paraId="67BEC3BC" w14:textId="77777777" w:rsidR="00727E52" w:rsidRPr="00413D73" w:rsidRDefault="00727E52" w:rsidP="0049616F">
            <w:pPr>
              <w:spacing w:before="240"/>
            </w:pPr>
            <w:r>
              <w:t>John Fischer</w:t>
            </w:r>
          </w:p>
        </w:tc>
        <w:tc>
          <w:tcPr>
            <w:tcW w:w="5490" w:type="dxa"/>
            <w:gridSpan w:val="2"/>
            <w:vAlign w:val="bottom"/>
          </w:tcPr>
          <w:p w14:paraId="58FCE97A" w14:textId="576868F6" w:rsidR="00727E52" w:rsidRDefault="00727E52" w:rsidP="00727E52">
            <w:pPr>
              <w:jc w:val="center"/>
            </w:pPr>
            <w:r>
              <w:rPr>
                <w:rFonts w:cs="Calibri"/>
              </w:rPr>
              <w:t>In DocuShare</w:t>
            </w:r>
          </w:p>
        </w:tc>
      </w:tr>
      <w:tr w:rsidR="00727E52" w:rsidRPr="00413D73" w14:paraId="7C078405" w14:textId="77777777" w:rsidTr="006855C0">
        <w:trPr>
          <w:trHeight w:val="141"/>
        </w:trPr>
        <w:tc>
          <w:tcPr>
            <w:tcW w:w="2425" w:type="dxa"/>
            <w:shd w:val="clear" w:color="auto" w:fill="auto"/>
            <w:tcMar>
              <w:top w:w="43" w:type="dxa"/>
              <w:left w:w="115" w:type="dxa"/>
              <w:bottom w:w="43" w:type="dxa"/>
              <w:right w:w="115" w:type="dxa"/>
            </w:tcMar>
            <w:vAlign w:val="bottom"/>
          </w:tcPr>
          <w:p w14:paraId="067B6E3A" w14:textId="6DADC565" w:rsidR="00727E52" w:rsidRPr="00844E9C" w:rsidRDefault="00334D53" w:rsidP="0049616F">
            <w:pPr>
              <w:spacing w:before="240"/>
            </w:pPr>
            <w:r>
              <w:t>SME Technical Lead</w:t>
            </w:r>
          </w:p>
        </w:tc>
        <w:tc>
          <w:tcPr>
            <w:tcW w:w="2160" w:type="dxa"/>
            <w:shd w:val="clear" w:color="auto" w:fill="auto"/>
            <w:tcMar>
              <w:top w:w="43" w:type="dxa"/>
              <w:left w:w="115" w:type="dxa"/>
              <w:bottom w:w="43" w:type="dxa"/>
              <w:right w:w="115" w:type="dxa"/>
            </w:tcMar>
            <w:vAlign w:val="bottom"/>
          </w:tcPr>
          <w:p w14:paraId="484067BC" w14:textId="686FA38A" w:rsidR="00727E52" w:rsidRPr="00413D73" w:rsidRDefault="00334D53" w:rsidP="0049616F">
            <w:pPr>
              <w:spacing w:before="240"/>
            </w:pPr>
            <w:r>
              <w:t>Jeff Campbell</w:t>
            </w:r>
          </w:p>
        </w:tc>
        <w:tc>
          <w:tcPr>
            <w:tcW w:w="5490" w:type="dxa"/>
            <w:gridSpan w:val="2"/>
            <w:shd w:val="clear" w:color="auto" w:fill="auto"/>
            <w:vAlign w:val="bottom"/>
          </w:tcPr>
          <w:p w14:paraId="2E11CD8E" w14:textId="603FD8EB" w:rsidR="00727E52" w:rsidRDefault="00727E52" w:rsidP="00727E52">
            <w:pPr>
              <w:jc w:val="center"/>
            </w:pPr>
            <w:r>
              <w:rPr>
                <w:rFonts w:cs="Calibri"/>
              </w:rPr>
              <w:t>In DocuShare</w:t>
            </w:r>
          </w:p>
        </w:tc>
      </w:tr>
      <w:tr w:rsidR="00727E52" w:rsidRPr="00413D73" w14:paraId="5CC02317" w14:textId="77777777" w:rsidTr="007B4F47">
        <w:trPr>
          <w:trHeight w:val="141"/>
        </w:trPr>
        <w:tc>
          <w:tcPr>
            <w:tcW w:w="2425" w:type="dxa"/>
            <w:tcMar>
              <w:top w:w="43" w:type="dxa"/>
              <w:left w:w="115" w:type="dxa"/>
              <w:bottom w:w="43" w:type="dxa"/>
              <w:right w:w="115" w:type="dxa"/>
            </w:tcMar>
            <w:vAlign w:val="bottom"/>
          </w:tcPr>
          <w:p w14:paraId="47609FF0" w14:textId="5DFA68BF" w:rsidR="00727E52" w:rsidRPr="00844E9C" w:rsidRDefault="00334D53" w:rsidP="0049616F">
            <w:pPr>
              <w:spacing w:before="240"/>
            </w:pPr>
            <w:r>
              <w:t>CMA Technical Lead</w:t>
            </w:r>
          </w:p>
        </w:tc>
        <w:tc>
          <w:tcPr>
            <w:tcW w:w="2160" w:type="dxa"/>
            <w:tcMar>
              <w:top w:w="43" w:type="dxa"/>
              <w:left w:w="115" w:type="dxa"/>
              <w:bottom w:w="43" w:type="dxa"/>
              <w:right w:w="115" w:type="dxa"/>
            </w:tcMar>
            <w:vAlign w:val="bottom"/>
          </w:tcPr>
          <w:p w14:paraId="60E49839" w14:textId="42323FFD" w:rsidR="00727E52" w:rsidRPr="00413D73" w:rsidRDefault="00334D53" w:rsidP="0049616F">
            <w:pPr>
              <w:spacing w:before="240"/>
            </w:pPr>
            <w:r>
              <w:t>Jared Martin</w:t>
            </w:r>
          </w:p>
        </w:tc>
        <w:tc>
          <w:tcPr>
            <w:tcW w:w="5490" w:type="dxa"/>
            <w:gridSpan w:val="2"/>
            <w:vAlign w:val="bottom"/>
          </w:tcPr>
          <w:p w14:paraId="5E361B3F" w14:textId="378F21E2" w:rsidR="00727E52" w:rsidRDefault="00727E52" w:rsidP="00727E52">
            <w:pPr>
              <w:jc w:val="center"/>
            </w:pPr>
            <w:r>
              <w:rPr>
                <w:rFonts w:cs="Calibri"/>
              </w:rPr>
              <w:t>In DocuShare</w:t>
            </w:r>
          </w:p>
        </w:tc>
      </w:tr>
    </w:tbl>
    <w:p w14:paraId="16E914BB" w14:textId="77777777" w:rsidR="004A1704" w:rsidRDefault="004A1704" w:rsidP="0035230B">
      <w:pPr>
        <w:sectPr w:rsidR="004A1704" w:rsidSect="00514BF6">
          <w:headerReference w:type="default" r:id="rId29"/>
          <w:footerReference w:type="default" r:id="rId30"/>
          <w:headerReference w:type="first" r:id="rId31"/>
          <w:footerReference w:type="first" r:id="rId32"/>
          <w:pgSz w:w="12240" w:h="15840" w:code="1"/>
          <w:pgMar w:top="720" w:right="1080" w:bottom="1008" w:left="1080" w:header="720" w:footer="504" w:gutter="0"/>
          <w:cols w:space="720"/>
          <w:docGrid w:linePitch="360"/>
        </w:sectPr>
      </w:pPr>
    </w:p>
    <w:bookmarkEnd w:id="6"/>
    <w:bookmarkEnd w:id="7"/>
    <w:bookmarkEnd w:id="8"/>
    <w:p w14:paraId="7B4A727B" w14:textId="77777777" w:rsidR="004A1704" w:rsidRPr="00413D73" w:rsidRDefault="004A1704" w:rsidP="00215E9D"/>
    <w:sectPr w:rsidR="004A1704" w:rsidRPr="00413D73" w:rsidSect="008E0BA6">
      <w:footerReference w:type="first" r:id="rId33"/>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59172" w14:textId="77777777" w:rsidR="00EE67E2" w:rsidRDefault="00EE67E2" w:rsidP="00215E9D">
      <w:r>
        <w:separator/>
      </w:r>
    </w:p>
    <w:p w14:paraId="45F9913D" w14:textId="77777777" w:rsidR="00EE67E2" w:rsidRDefault="00EE67E2" w:rsidP="00215E9D"/>
    <w:p w14:paraId="1245AE4D" w14:textId="77777777" w:rsidR="00EE67E2" w:rsidRDefault="00EE67E2" w:rsidP="00215E9D"/>
  </w:endnote>
  <w:endnote w:type="continuationSeparator" w:id="0">
    <w:p w14:paraId="163C6AFC" w14:textId="77777777" w:rsidR="00EE67E2" w:rsidRDefault="00EE67E2" w:rsidP="00215E9D">
      <w:r>
        <w:continuationSeparator/>
      </w:r>
    </w:p>
    <w:p w14:paraId="26E10311" w14:textId="77777777" w:rsidR="00EE67E2" w:rsidRDefault="00EE67E2" w:rsidP="00215E9D"/>
    <w:p w14:paraId="213F5B86" w14:textId="77777777" w:rsidR="00EE67E2" w:rsidRDefault="00EE6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0981" w14:textId="2DFC1709"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" filled="f" stroked="f">
              <v:textbo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EE67E2">
      <w:rPr>
        <w:noProof/>
        <w:sz w:val="16"/>
        <w:szCs w:val="16"/>
      </w:rPr>
      <w:t>Document2</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532F4F">
      <w:rPr>
        <w:noProof/>
        <w:sz w:val="16"/>
        <w:szCs w:val="16"/>
      </w:rPr>
      <w:t>8</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532F4F">
      <w:rPr>
        <w:noProof/>
        <w:sz w:val="16"/>
        <w:szCs w:val="16"/>
      </w:rPr>
      <w:t>9</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C5C7"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EDwIAAPsDAAAOAAAAZHJzL2Uyb0RvYy54bWysU9tu2zAMfR+wfxD0vjj24j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" filled="f" stroked="f">
              <v:textbo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E67E2">
      <w:rPr>
        <w:noProof/>
        <w:sz w:val="16"/>
        <w:szCs w:val="16"/>
      </w:rPr>
      <w:t>Document2</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E67E2">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EE67E2">
      <w:rPr>
        <w:noProof/>
        <w:sz w:val="16"/>
        <w:szCs w:val="16"/>
      </w:rPr>
      <w:t>5</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2AE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47A52" w14:textId="77777777" w:rsidR="00EE67E2" w:rsidRDefault="00EE67E2" w:rsidP="00215E9D">
      <w:r>
        <w:separator/>
      </w:r>
    </w:p>
    <w:p w14:paraId="63458CDB" w14:textId="77777777" w:rsidR="00EE67E2" w:rsidRDefault="00EE67E2" w:rsidP="00215E9D"/>
    <w:p w14:paraId="7E398B11" w14:textId="77777777" w:rsidR="00EE67E2" w:rsidRDefault="00EE67E2" w:rsidP="00215E9D"/>
  </w:footnote>
  <w:footnote w:type="continuationSeparator" w:id="0">
    <w:p w14:paraId="0098FF65" w14:textId="77777777" w:rsidR="00EE67E2" w:rsidRDefault="00EE67E2" w:rsidP="00215E9D">
      <w:r>
        <w:continuationSeparator/>
      </w:r>
    </w:p>
    <w:p w14:paraId="088A6EAE" w14:textId="77777777" w:rsidR="00EE67E2" w:rsidRDefault="00EE67E2" w:rsidP="00215E9D"/>
    <w:p w14:paraId="41C4CA66" w14:textId="77777777" w:rsidR="00EE67E2" w:rsidRDefault="00EE67E2"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63F"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2983594"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FE19"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A1802E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18"/>
  </w:num>
  <w:num w:numId="3">
    <w:abstractNumId w:val="15"/>
  </w:num>
  <w:num w:numId="4">
    <w:abstractNumId w:val="14"/>
  </w:num>
  <w:num w:numId="5">
    <w:abstractNumId w:val="0"/>
  </w:num>
  <w:num w:numId="6">
    <w:abstractNumId w:val="16"/>
  </w:num>
  <w:num w:numId="7">
    <w:abstractNumId w:val="5"/>
  </w:num>
  <w:num w:numId="8">
    <w:abstractNumId w:val="11"/>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2"/>
  </w:num>
  <w:num w:numId="15">
    <w:abstractNumId w:val="19"/>
  </w:num>
  <w:num w:numId="16">
    <w:abstractNumId w:val="9"/>
  </w:num>
  <w:num w:numId="17">
    <w:abstractNumId w:val="2"/>
  </w:num>
  <w:num w:numId="18">
    <w:abstractNumId w:val="6"/>
  </w:num>
  <w:num w:numId="19">
    <w:abstractNumId w:val="4"/>
  </w:num>
  <w:num w:numId="20">
    <w:abstractNumId w:val="8"/>
  </w:num>
  <w:num w:numId="21">
    <w:abstractNumId w:val="7"/>
  </w:num>
  <w:num w:numId="22">
    <w:abstractNumId w:val="0"/>
    <w:lvlOverride w:ilvl="0">
      <w:startOverride w:val="5"/>
    </w:lvlOverride>
    <w:lvlOverride w:ilvl="1">
      <w:startOverride w:val="1"/>
    </w:lvlOverride>
    <w:lvlOverride w:ilvl="2">
      <w:startOverride w:val="1"/>
    </w:lvlOverride>
    <w:lvlOverride w:ilvl="3">
      <w:startOverride w:val="3"/>
    </w:lvlOverride>
  </w:num>
  <w:num w:numId="23">
    <w:abstractNumId w:val="0"/>
    <w:lvlOverride w:ilvl="0">
      <w:startOverride w:val="5"/>
    </w:lvlOverride>
    <w:lvlOverride w:ilvl="1">
      <w:startOverride w:val="1"/>
    </w:lvlOverride>
    <w:lvlOverride w:ilvl="2">
      <w:startOverride w:val="1"/>
    </w:lvlOverride>
    <w:lvlOverride w:ilvl="3">
      <w:startOverride w:val="8"/>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EE67E2"/>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004"/>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5DE"/>
    <w:rsid w:val="00330914"/>
    <w:rsid w:val="00333C25"/>
    <w:rsid w:val="00333FAB"/>
    <w:rsid w:val="00334D53"/>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97230"/>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2CBF"/>
    <w:rsid w:val="00413D73"/>
    <w:rsid w:val="0041421A"/>
    <w:rsid w:val="00415171"/>
    <w:rsid w:val="004178B2"/>
    <w:rsid w:val="0041792C"/>
    <w:rsid w:val="00417F4F"/>
    <w:rsid w:val="004216BF"/>
    <w:rsid w:val="00426C16"/>
    <w:rsid w:val="00426F9B"/>
    <w:rsid w:val="00431F32"/>
    <w:rsid w:val="00434FE2"/>
    <w:rsid w:val="00436DE1"/>
    <w:rsid w:val="00446040"/>
    <w:rsid w:val="00446EFC"/>
    <w:rsid w:val="004520AA"/>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616F"/>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2F4F"/>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03DF"/>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27E52"/>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6CEE"/>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85286"/>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03A"/>
    <w:rsid w:val="00A35CD7"/>
    <w:rsid w:val="00A36546"/>
    <w:rsid w:val="00A41707"/>
    <w:rsid w:val="00A44D8B"/>
    <w:rsid w:val="00A501C0"/>
    <w:rsid w:val="00A507EE"/>
    <w:rsid w:val="00A544F7"/>
    <w:rsid w:val="00A558C5"/>
    <w:rsid w:val="00A56599"/>
    <w:rsid w:val="00A613EA"/>
    <w:rsid w:val="00A6149B"/>
    <w:rsid w:val="00A61D02"/>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29C9"/>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25BF3"/>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21C7"/>
    <w:rsid w:val="00CF3226"/>
    <w:rsid w:val="00CF36E7"/>
    <w:rsid w:val="00CF4097"/>
    <w:rsid w:val="00CF494E"/>
    <w:rsid w:val="00CF64EF"/>
    <w:rsid w:val="00CF6D83"/>
    <w:rsid w:val="00D00846"/>
    <w:rsid w:val="00D019E7"/>
    <w:rsid w:val="00D02381"/>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67E2"/>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21BC58"/>
  <w15:chartTrackingRefBased/>
  <w15:docId w15:val="{64E40F3B-7423-48B7-B197-2B36A055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7.wdp"/><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microsoft.com/office/2007/relationships/hdphoto" Target="media/hdphoto8.wdp"/><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purl.org/dc/elements/1.1/"/>
    <ds:schemaRef ds:uri="http://schemas.microsoft.com/office/2006/metadata/properties"/>
    <ds:schemaRef ds:uri="8d24de50-05d1-4ead-956f-39ed5306b4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3d45c07-3350-48b8-8699-306b33596a2c"/>
    <ds:schemaRef ds:uri="http://www.w3.org/XML/1998/namespace"/>
    <ds:schemaRef ds:uri="http://purl.org/dc/dcmitype/"/>
  </ds:schemaRefs>
</ds:datastoreItem>
</file>

<file path=customXml/itemProps4.xml><?xml version="1.0" encoding="utf-8"?>
<ds:datastoreItem xmlns:ds="http://schemas.openxmlformats.org/officeDocument/2006/customXml" ds:itemID="{4A7B93F6-1861-4E09-8626-C8B078F0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0</TotalTime>
  <Pages>9</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Fischer</dc:creator>
  <cp:keywords/>
  <cp:lastModifiedBy>John Fischer</cp:lastModifiedBy>
  <cp:revision>2</cp:revision>
  <cp:lastPrinted>2020-02-11T15:55:00Z</cp:lastPrinted>
  <dcterms:created xsi:type="dcterms:W3CDTF">2024-10-15T17:49:00Z</dcterms:created>
  <dcterms:modified xsi:type="dcterms:W3CDTF">2024-10-15T17:49:00Z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