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34C22"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191CB81F" w14:textId="77777777" w:rsidTr="1C9EC383">
        <w:tc>
          <w:tcPr>
            <w:tcW w:w="10183" w:type="dxa"/>
            <w:gridSpan w:val="4"/>
            <w:tcBorders>
              <w:top w:val="single" w:sz="18" w:space="0" w:color="000000" w:themeColor="text1"/>
              <w:left w:val="nil"/>
              <w:bottom w:val="single" w:sz="18" w:space="0" w:color="000000" w:themeColor="text1"/>
              <w:right w:val="nil"/>
            </w:tcBorders>
          </w:tcPr>
          <w:p w14:paraId="719C6D5F" w14:textId="2B382E7D" w:rsidR="0040130A" w:rsidRPr="00BE6ADF" w:rsidRDefault="004B681E" w:rsidP="0035230B">
            <w:pPr>
              <w:tabs>
                <w:tab w:val="clear" w:pos="2250"/>
              </w:tabs>
              <w:jc w:val="center"/>
              <w:rPr>
                <w:rFonts w:ascii="Lucida Bright" w:hAnsi="Lucida Bright" w:cs="Arial"/>
                <w:b/>
                <w:color w:val="C00000"/>
                <w:sz w:val="40"/>
                <w:szCs w:val="40"/>
              </w:rPr>
            </w:pPr>
            <w:r w:rsidRPr="004B681E">
              <w:rPr>
                <w:rFonts w:ascii="Lucida Bright" w:hAnsi="Lucida Bright" w:cs="Arial"/>
                <w:b/>
                <w:bCs/>
                <w:color w:val="C00000"/>
                <w:sz w:val="40"/>
                <w:szCs w:val="40"/>
              </w:rPr>
              <w:t>SLAM STICK X FUNCTIONALITY VERIFICATION AND TEMPORARY INSTALLATION PROCEDURE</w:t>
            </w:r>
          </w:p>
        </w:tc>
      </w:tr>
      <w:tr w:rsidR="00223BE2" w:rsidRPr="000E7AB8" w14:paraId="2A25CB50"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7DD0323C" w14:textId="77777777" w:rsidR="00223BE2" w:rsidRPr="00AE4D72" w:rsidRDefault="00223BE2" w:rsidP="00223B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372411BF" w14:textId="4219D4FC" w:rsidR="00223BE2" w:rsidRPr="000E7AB8" w:rsidRDefault="00315CF0" w:rsidP="00223BE2">
            <w:r>
              <w:t>L2HE-PR-WCA-COMP-ACTION</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7DC9A03A" w14:textId="77777777" w:rsidR="00223BE2" w:rsidRPr="00AE4D72" w:rsidRDefault="00223BE2" w:rsidP="00223B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3B14DB17" w14:textId="77777777" w:rsidR="00223BE2" w:rsidRPr="004B681E" w:rsidRDefault="00223BE2" w:rsidP="00223BE2">
            <w:pPr>
              <w:rPr>
                <w:highlight w:val="yellow"/>
              </w:rPr>
            </w:pPr>
            <w:r w:rsidRPr="004B681E">
              <w:rPr>
                <w:color w:val="00B0F0"/>
                <w:highlight w:val="yellow"/>
              </w:rPr>
              <w:t xml:space="preserve">DD </w:t>
            </w:r>
            <w:proofErr w:type="spellStart"/>
            <w:r w:rsidRPr="004B681E">
              <w:rPr>
                <w:highlight w:val="yellow"/>
              </w:rPr>
              <w:t>Mmm</w:t>
            </w:r>
            <w:proofErr w:type="spellEnd"/>
            <w:r w:rsidRPr="004B681E">
              <w:rPr>
                <w:highlight w:val="yellow"/>
              </w:rPr>
              <w:t xml:space="preserve"> YYYY</w:t>
            </w:r>
          </w:p>
        </w:tc>
      </w:tr>
      <w:tr w:rsidR="00223BE2" w:rsidRPr="000E7AB8" w14:paraId="68AD3221" w14:textId="77777777" w:rsidTr="1C9EC383">
        <w:tc>
          <w:tcPr>
            <w:tcW w:w="2365" w:type="dxa"/>
            <w:tcBorders>
              <w:top w:val="nil"/>
              <w:left w:val="nil"/>
              <w:bottom w:val="nil"/>
              <w:right w:val="nil"/>
            </w:tcBorders>
            <w:shd w:val="clear" w:color="auto" w:fill="D9D9D9" w:themeFill="background1" w:themeFillShade="D9"/>
            <w:vAlign w:val="center"/>
          </w:tcPr>
          <w:p w14:paraId="06F57A42" w14:textId="77777777" w:rsidR="00223BE2" w:rsidRPr="00AE4D72" w:rsidRDefault="00223BE2" w:rsidP="00223BE2">
            <w:pPr>
              <w:rPr>
                <w:b/>
              </w:rPr>
            </w:pPr>
            <w:r w:rsidRPr="00AE4D72">
              <w:rPr>
                <w:b/>
              </w:rPr>
              <w:t>Revision Number:</w:t>
            </w:r>
          </w:p>
        </w:tc>
        <w:tc>
          <w:tcPr>
            <w:tcW w:w="3395" w:type="dxa"/>
            <w:tcBorders>
              <w:top w:val="nil"/>
              <w:left w:val="nil"/>
              <w:bottom w:val="nil"/>
              <w:right w:val="nil"/>
            </w:tcBorders>
            <w:vAlign w:val="center"/>
          </w:tcPr>
          <w:p w14:paraId="125FE050" w14:textId="6311F842" w:rsidR="00223BE2" w:rsidRPr="0035230B" w:rsidRDefault="004B681E" w:rsidP="00223BE2">
            <w:r>
              <w:t>R1</w:t>
            </w:r>
          </w:p>
        </w:tc>
        <w:tc>
          <w:tcPr>
            <w:tcW w:w="2520" w:type="dxa"/>
            <w:tcBorders>
              <w:top w:val="nil"/>
              <w:left w:val="nil"/>
              <w:bottom w:val="nil"/>
              <w:right w:val="nil"/>
            </w:tcBorders>
            <w:shd w:val="clear" w:color="auto" w:fill="D9D9D9" w:themeFill="background1" w:themeFillShade="D9"/>
            <w:vAlign w:val="center"/>
          </w:tcPr>
          <w:p w14:paraId="032D2898" w14:textId="77777777" w:rsidR="00223BE2" w:rsidRPr="00AE4D72" w:rsidRDefault="00223BE2" w:rsidP="00223BE2">
            <w:pPr>
              <w:rPr>
                <w:b/>
              </w:rPr>
            </w:pPr>
            <w:r w:rsidRPr="00AE4D72">
              <w:rPr>
                <w:b/>
              </w:rPr>
              <w:t>Periodic Review Date:</w:t>
            </w:r>
          </w:p>
        </w:tc>
        <w:tc>
          <w:tcPr>
            <w:tcW w:w="1903" w:type="dxa"/>
            <w:tcBorders>
              <w:top w:val="nil"/>
              <w:left w:val="nil"/>
              <w:bottom w:val="nil"/>
              <w:right w:val="nil"/>
            </w:tcBorders>
            <w:vAlign w:val="center"/>
          </w:tcPr>
          <w:p w14:paraId="767B064A" w14:textId="77777777" w:rsidR="00223BE2" w:rsidRPr="004B681E" w:rsidRDefault="00223BE2" w:rsidP="00223BE2">
            <w:pPr>
              <w:rPr>
                <w:highlight w:val="yellow"/>
              </w:rPr>
            </w:pPr>
            <w:r w:rsidRPr="004B681E">
              <w:rPr>
                <w:color w:val="00B0F0"/>
                <w:highlight w:val="yellow"/>
              </w:rPr>
              <w:t xml:space="preserve">DD </w:t>
            </w:r>
            <w:proofErr w:type="spellStart"/>
            <w:r w:rsidRPr="004B681E">
              <w:rPr>
                <w:highlight w:val="yellow"/>
              </w:rPr>
              <w:t>Mmm</w:t>
            </w:r>
            <w:proofErr w:type="spellEnd"/>
            <w:r w:rsidRPr="004B681E">
              <w:rPr>
                <w:highlight w:val="yellow"/>
              </w:rPr>
              <w:t xml:space="preserve"> YYYY</w:t>
            </w:r>
          </w:p>
        </w:tc>
      </w:tr>
      <w:tr w:rsidR="00223BE2" w:rsidRPr="000E7AB8" w14:paraId="7BEAF08F"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57690676" w14:textId="77777777" w:rsidR="00223BE2" w:rsidRPr="00AE4D72" w:rsidRDefault="00223BE2" w:rsidP="00223B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7329BAF9" w14:textId="77777777" w:rsidR="00223BE2" w:rsidRPr="000E7AB8" w:rsidRDefault="00223BE2" w:rsidP="00223BE2">
            <w:r w:rsidRPr="004B681E">
              <w:rPr>
                <w:highlight w:val="yellow"/>
              </w:rPr>
              <w:t>&lt;First Last Name&gt;</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22F6E80E" w14:textId="77777777" w:rsidR="00223BE2" w:rsidRPr="00AE4D72" w:rsidRDefault="00223BE2" w:rsidP="00223B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753135D4" w14:textId="77777777" w:rsidR="00223BE2" w:rsidRPr="000E7AB8" w:rsidRDefault="00223BE2" w:rsidP="00223BE2">
            <w:r>
              <w:t>SRF Operations</w:t>
            </w:r>
          </w:p>
        </w:tc>
      </w:tr>
    </w:tbl>
    <w:p w14:paraId="7F1BA989" w14:textId="77777777" w:rsidR="00223BE2" w:rsidRDefault="00223BE2" w:rsidP="00223BE2">
      <w:bookmarkStart w:id="1" w:name="TSP1004"/>
      <w:bookmarkStart w:id="2" w:name="Section5Reviews"/>
      <w:bookmarkStart w:id="3" w:name="Refdocacronymns"/>
      <w:bookmarkEnd w:id="0"/>
    </w:p>
    <w:p w14:paraId="698D878F" w14:textId="77777777" w:rsidR="00223BE2" w:rsidRPr="000E7AB8" w:rsidRDefault="00223BE2" w:rsidP="00223BE2"/>
    <w:p w14:paraId="75966884" w14:textId="77777777" w:rsidR="00223BE2" w:rsidRPr="001718A7" w:rsidRDefault="00223BE2" w:rsidP="00223BE2">
      <w:pPr>
        <w:pStyle w:val="Heading1"/>
      </w:pPr>
      <w:bookmarkStart w:id="4" w:name="_Purpose"/>
      <w:bookmarkEnd w:id="4"/>
      <w:r>
        <w:t>Purpose and Scope</w:t>
      </w:r>
    </w:p>
    <w:p w14:paraId="470FCB3F" w14:textId="77777777" w:rsidR="004B681E" w:rsidRDefault="004B681E" w:rsidP="00223BE2"/>
    <w:p w14:paraId="299331AE" w14:textId="4A01EDE2" w:rsidR="00223BE2" w:rsidRPr="001718A7" w:rsidRDefault="004B681E" w:rsidP="00223BE2">
      <w:r w:rsidRPr="004B681E">
        <w:t xml:space="preserve">This procedure will describe the steps necessary for verifying the proper functionality of a </w:t>
      </w:r>
      <w:proofErr w:type="spellStart"/>
      <w:r w:rsidRPr="004B681E">
        <w:t>Midé</w:t>
      </w:r>
      <w:proofErr w:type="spellEnd"/>
      <w:r w:rsidRPr="004B681E">
        <w:t xml:space="preserve"> Slam Stick X device, as well as the steps necessary for temporarily installing the device for short term data logging.</w:t>
      </w:r>
    </w:p>
    <w:p w14:paraId="0EE596D6" w14:textId="77777777" w:rsidR="00223BE2" w:rsidRPr="009C4FD7" w:rsidRDefault="00223BE2" w:rsidP="00223BE2"/>
    <w:p w14:paraId="18D8532E" w14:textId="77777777" w:rsidR="00223BE2" w:rsidRPr="001718A7" w:rsidRDefault="00223BE2" w:rsidP="00223BE2">
      <w:pPr>
        <w:pStyle w:val="Heading1"/>
      </w:pPr>
      <w:r>
        <w:t>Definitions and Diagrams</w:t>
      </w:r>
    </w:p>
    <w:p w14:paraId="3DFBD178" w14:textId="77777777" w:rsidR="00223BE2" w:rsidRPr="009C4FD7" w:rsidRDefault="00223BE2" w:rsidP="00223BE2"/>
    <w:p w14:paraId="009FC68F" w14:textId="77777777" w:rsidR="00223BE2" w:rsidRDefault="00223BE2" w:rsidP="00223BE2">
      <w:pPr>
        <w:rPr>
          <w:b/>
        </w:rPr>
      </w:pPr>
      <w:r>
        <w:t>The following terms have specific meanings within this procedure.</w:t>
      </w:r>
    </w:p>
    <w:p w14:paraId="0C9106E3"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223BE2" w:rsidRPr="0035230B" w14:paraId="45A435C3" w14:textId="77777777" w:rsidTr="00DD72C1">
        <w:tc>
          <w:tcPr>
            <w:tcW w:w="2425" w:type="dxa"/>
            <w:shd w:val="clear" w:color="auto" w:fill="DEEAF6" w:themeFill="accent1" w:themeFillTint="33"/>
          </w:tcPr>
          <w:p w14:paraId="32C1E904" w14:textId="77777777" w:rsidR="00223BE2" w:rsidRPr="0035230B" w:rsidRDefault="00223BE2" w:rsidP="00DD72C1">
            <w:pPr>
              <w:rPr>
                <w:b/>
              </w:rPr>
            </w:pPr>
            <w:r>
              <w:rPr>
                <w:b/>
              </w:rPr>
              <w:t>Term</w:t>
            </w:r>
          </w:p>
        </w:tc>
        <w:tc>
          <w:tcPr>
            <w:tcW w:w="7645" w:type="dxa"/>
            <w:shd w:val="clear" w:color="auto" w:fill="DEEAF6" w:themeFill="accent1" w:themeFillTint="33"/>
          </w:tcPr>
          <w:p w14:paraId="5415066C" w14:textId="77777777" w:rsidR="00223BE2" w:rsidRPr="0035230B" w:rsidRDefault="00223BE2" w:rsidP="00DD72C1">
            <w:pPr>
              <w:rPr>
                <w:b/>
              </w:rPr>
            </w:pPr>
            <w:r>
              <w:rPr>
                <w:b/>
              </w:rPr>
              <w:t>Definition</w:t>
            </w:r>
          </w:p>
        </w:tc>
      </w:tr>
      <w:tr w:rsidR="00223BE2" w:rsidRPr="000E7AB8" w14:paraId="1537767B" w14:textId="77777777" w:rsidTr="00DD72C1">
        <w:tc>
          <w:tcPr>
            <w:tcW w:w="2425" w:type="dxa"/>
          </w:tcPr>
          <w:p w14:paraId="47AF57CD" w14:textId="77777777" w:rsidR="00223BE2" w:rsidRPr="000E7AB8" w:rsidRDefault="00223BE2" w:rsidP="00DD72C1">
            <w:r>
              <w:t>&lt;Term 1&gt;</w:t>
            </w:r>
          </w:p>
        </w:tc>
        <w:tc>
          <w:tcPr>
            <w:tcW w:w="7645" w:type="dxa"/>
          </w:tcPr>
          <w:p w14:paraId="2CC824C5" w14:textId="77777777" w:rsidR="00223BE2" w:rsidRPr="000E7AB8" w:rsidRDefault="00223BE2" w:rsidP="00DD72C1">
            <w:r>
              <w:t>&lt;Definition&gt;</w:t>
            </w:r>
          </w:p>
        </w:tc>
      </w:tr>
      <w:tr w:rsidR="00223BE2" w:rsidRPr="000E7AB8" w14:paraId="185C94F3" w14:textId="77777777" w:rsidTr="00DD72C1">
        <w:tc>
          <w:tcPr>
            <w:tcW w:w="2425" w:type="dxa"/>
          </w:tcPr>
          <w:p w14:paraId="0BC90927" w14:textId="77777777" w:rsidR="00223BE2" w:rsidRPr="000E7AB8" w:rsidRDefault="00223BE2" w:rsidP="00DD72C1">
            <w:r>
              <w:t>&lt;Term 2&gt;</w:t>
            </w:r>
          </w:p>
        </w:tc>
        <w:tc>
          <w:tcPr>
            <w:tcW w:w="7645" w:type="dxa"/>
          </w:tcPr>
          <w:p w14:paraId="3A70E70C" w14:textId="77777777" w:rsidR="00223BE2" w:rsidRPr="000E7AB8" w:rsidRDefault="00223BE2" w:rsidP="00DD72C1">
            <w:r>
              <w:t>&lt;Definition&gt;</w:t>
            </w:r>
          </w:p>
        </w:tc>
      </w:tr>
      <w:tr w:rsidR="00223BE2" w:rsidRPr="000E7AB8" w14:paraId="575C93BC" w14:textId="77777777" w:rsidTr="00DD72C1">
        <w:tc>
          <w:tcPr>
            <w:tcW w:w="2425" w:type="dxa"/>
          </w:tcPr>
          <w:p w14:paraId="32CADCBC" w14:textId="77777777" w:rsidR="00223BE2" w:rsidRPr="000E7AB8" w:rsidRDefault="00223BE2" w:rsidP="00DD72C1"/>
        </w:tc>
        <w:tc>
          <w:tcPr>
            <w:tcW w:w="7645" w:type="dxa"/>
          </w:tcPr>
          <w:p w14:paraId="2B82E374" w14:textId="77777777" w:rsidR="00223BE2" w:rsidRPr="000E7AB8" w:rsidRDefault="00223BE2" w:rsidP="00DD72C1"/>
        </w:tc>
      </w:tr>
    </w:tbl>
    <w:p w14:paraId="159C6ECA" w14:textId="77777777" w:rsidR="00223BE2" w:rsidRDefault="00223BE2" w:rsidP="00223BE2"/>
    <w:p w14:paraId="2D52E68B" w14:textId="77777777" w:rsidR="00223BE2" w:rsidRDefault="00223BE2" w:rsidP="00223BE2"/>
    <w:p w14:paraId="60632DF2" w14:textId="77777777" w:rsidR="00223BE2" w:rsidRPr="001718A7" w:rsidRDefault="00223BE2" w:rsidP="00223BE2"/>
    <w:p w14:paraId="57E699BE" w14:textId="77777777" w:rsidR="00223BE2" w:rsidRPr="001718A7" w:rsidRDefault="00223BE2" w:rsidP="00223BE2">
      <w:pPr>
        <w:pStyle w:val="Heading1"/>
      </w:pPr>
      <w:r>
        <w:t>Roles and Responsibilities</w:t>
      </w:r>
    </w:p>
    <w:p w14:paraId="44A4FF64" w14:textId="77777777" w:rsidR="00223BE2" w:rsidRPr="000E7AB8" w:rsidRDefault="00223BE2" w:rsidP="00223BE2"/>
    <w:p w14:paraId="08E6725A" w14:textId="77777777" w:rsidR="00223BE2" w:rsidRPr="000E7AB8" w:rsidRDefault="00223BE2" w:rsidP="00223BE2">
      <w:r w:rsidRPr="000E7AB8">
        <w:t>The following roles have responsibilities described in this document.</w:t>
      </w:r>
    </w:p>
    <w:p w14:paraId="0BBDA411"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223BE2" w:rsidRPr="0035230B" w14:paraId="06F0F93A" w14:textId="77777777" w:rsidTr="00DD72C1">
        <w:tc>
          <w:tcPr>
            <w:tcW w:w="3775" w:type="dxa"/>
            <w:shd w:val="clear" w:color="auto" w:fill="DEEAF6" w:themeFill="accent1" w:themeFillTint="33"/>
          </w:tcPr>
          <w:p w14:paraId="054BCA97" w14:textId="77777777" w:rsidR="00223BE2" w:rsidRPr="0035230B" w:rsidRDefault="00223BE2" w:rsidP="00DD72C1">
            <w:pPr>
              <w:rPr>
                <w:b/>
              </w:rPr>
            </w:pPr>
            <w:r w:rsidRPr="0035230B">
              <w:rPr>
                <w:b/>
              </w:rPr>
              <w:t>Role</w:t>
            </w:r>
          </w:p>
        </w:tc>
        <w:tc>
          <w:tcPr>
            <w:tcW w:w="6295" w:type="dxa"/>
            <w:shd w:val="clear" w:color="auto" w:fill="DEEAF6" w:themeFill="accent1" w:themeFillTint="33"/>
          </w:tcPr>
          <w:p w14:paraId="47A7AEFD" w14:textId="77777777" w:rsidR="00223BE2" w:rsidRPr="0035230B" w:rsidRDefault="00223BE2" w:rsidP="00DD72C1">
            <w:pPr>
              <w:rPr>
                <w:b/>
              </w:rPr>
            </w:pPr>
            <w:r w:rsidRPr="0035230B">
              <w:rPr>
                <w:b/>
              </w:rPr>
              <w:t>Responsibility</w:t>
            </w:r>
          </w:p>
        </w:tc>
      </w:tr>
      <w:tr w:rsidR="00223BE2" w:rsidRPr="000E7AB8" w14:paraId="7E29EAED" w14:textId="77777777" w:rsidTr="00DD72C1">
        <w:tc>
          <w:tcPr>
            <w:tcW w:w="3775" w:type="dxa"/>
          </w:tcPr>
          <w:p w14:paraId="6595ED53" w14:textId="77777777" w:rsidR="00223BE2" w:rsidRPr="000E7AB8" w:rsidRDefault="00223BE2" w:rsidP="00DD72C1">
            <w:r>
              <w:t>&lt;Job Title&gt;</w:t>
            </w:r>
          </w:p>
        </w:tc>
        <w:tc>
          <w:tcPr>
            <w:tcW w:w="6295" w:type="dxa"/>
          </w:tcPr>
          <w:p w14:paraId="43BE7F64" w14:textId="77777777" w:rsidR="00223BE2" w:rsidRPr="000E7AB8" w:rsidRDefault="00223BE2" w:rsidP="00DD72C1">
            <w:r>
              <w:t>&lt;</w:t>
            </w:r>
            <w:r w:rsidRPr="000E7AB8">
              <w:t>Very short summary of activities this job title performs in this procedure.</w:t>
            </w:r>
            <w:r>
              <w:t>&gt;</w:t>
            </w:r>
          </w:p>
        </w:tc>
      </w:tr>
      <w:tr w:rsidR="00223BE2" w:rsidRPr="000E7AB8" w14:paraId="07762AEB" w14:textId="77777777" w:rsidTr="00DD72C1">
        <w:tc>
          <w:tcPr>
            <w:tcW w:w="3775" w:type="dxa"/>
          </w:tcPr>
          <w:p w14:paraId="292690DE" w14:textId="77777777" w:rsidR="00223BE2" w:rsidRPr="000E7AB8" w:rsidRDefault="00223BE2" w:rsidP="00DD72C1"/>
        </w:tc>
        <w:tc>
          <w:tcPr>
            <w:tcW w:w="6295" w:type="dxa"/>
          </w:tcPr>
          <w:p w14:paraId="47905769" w14:textId="77777777" w:rsidR="00223BE2" w:rsidRPr="000E7AB8" w:rsidRDefault="00223BE2" w:rsidP="00DD72C1"/>
        </w:tc>
      </w:tr>
    </w:tbl>
    <w:p w14:paraId="5B592FB1" w14:textId="77777777" w:rsidR="00223BE2" w:rsidRDefault="00223BE2" w:rsidP="00223BE2">
      <w:pPr>
        <w:tabs>
          <w:tab w:val="clear" w:pos="2250"/>
          <w:tab w:val="left" w:pos="3064"/>
        </w:tabs>
      </w:pPr>
    </w:p>
    <w:p w14:paraId="07878D98" w14:textId="77777777" w:rsidR="00223BE2" w:rsidRDefault="00223BE2" w:rsidP="00223BE2">
      <w:pPr>
        <w:pStyle w:val="Heading1"/>
      </w:pPr>
      <w:r>
        <w:t>Safety</w:t>
      </w:r>
    </w:p>
    <w:p w14:paraId="764FB018" w14:textId="77777777" w:rsidR="00223BE2" w:rsidRDefault="00223BE2" w:rsidP="00223BE2">
      <w:pPr>
        <w:tabs>
          <w:tab w:val="clear" w:pos="2250"/>
          <w:tab w:val="left" w:pos="3064"/>
        </w:tabs>
      </w:pPr>
    </w:p>
    <w:p w14:paraId="6A238B8B" w14:textId="77777777" w:rsidR="00223BE2" w:rsidRDefault="00223BE2" w:rsidP="00223BE2">
      <w:pPr>
        <w:tabs>
          <w:tab w:val="clear" w:pos="2250"/>
          <w:tab w:val="left" w:pos="3064"/>
        </w:tabs>
      </w:pPr>
      <w:r>
        <w:t>The following safety items …</w:t>
      </w:r>
    </w:p>
    <w:p w14:paraId="70AD3307" w14:textId="77777777" w:rsidR="00223BE2" w:rsidRDefault="00223BE2" w:rsidP="00223BE2">
      <w:pPr>
        <w:tabs>
          <w:tab w:val="clear" w:pos="2250"/>
          <w:tab w:val="left" w:pos="3064"/>
        </w:tabs>
      </w:pPr>
    </w:p>
    <w:p w14:paraId="3F8B8416" w14:textId="77777777" w:rsidR="00223BE2" w:rsidRPr="00413D73" w:rsidRDefault="00223BE2" w:rsidP="00223BE2">
      <w:pPr>
        <w:pStyle w:val="Heading1"/>
      </w:pPr>
      <w:r w:rsidRPr="00413D73">
        <w:t>Procedure</w:t>
      </w:r>
    </w:p>
    <w:p w14:paraId="6657133C" w14:textId="77777777" w:rsidR="00223BE2" w:rsidRPr="00EC730B" w:rsidRDefault="00223BE2" w:rsidP="004B681E"/>
    <w:p w14:paraId="279A9CD7" w14:textId="3579030A" w:rsidR="004B681E" w:rsidRPr="004B681E" w:rsidRDefault="004B681E" w:rsidP="004B681E">
      <w:pPr>
        <w:tabs>
          <w:tab w:val="clear" w:pos="2250"/>
          <w:tab w:val="left" w:pos="810"/>
        </w:tabs>
        <w:spacing w:after="160" w:line="259" w:lineRule="auto"/>
        <w:jc w:val="center"/>
        <w:rPr>
          <w:rFonts w:ascii="Times New Roman" w:hAnsi="Times New Roman" w:cs="Times New Roman"/>
          <w:b/>
        </w:rPr>
      </w:pPr>
      <w:bookmarkStart w:id="5" w:name="_Hlk522017374"/>
      <w:bookmarkStart w:id="6" w:name="_Hlk522017316"/>
      <w:r w:rsidRPr="004B681E">
        <w:rPr>
          <w:rFonts w:ascii="Times New Roman" w:hAnsi="Times New Roman" w:cs="Times New Roman"/>
          <w:b/>
        </w:rPr>
        <w:t>MATERIALS REQUIRED TO COMPLETE THIS PROCEDURE</w:t>
      </w:r>
      <w:bookmarkEnd w:id="6"/>
    </w:p>
    <w:p w14:paraId="0D5E45ED" w14:textId="454C9FC8" w:rsidR="004B681E" w:rsidRPr="004B681E" w:rsidRDefault="004B681E" w:rsidP="004B681E">
      <w:pPr>
        <w:tabs>
          <w:tab w:val="clear" w:pos="2250"/>
          <w:tab w:val="left" w:pos="810"/>
        </w:tabs>
        <w:spacing w:after="160" w:line="259" w:lineRule="auto"/>
        <w:ind w:left="360"/>
        <w:rPr>
          <w:rFonts w:ascii="Times New Roman" w:hAnsi="Times New Roman" w:cs="Times New Roman"/>
        </w:rPr>
      </w:pPr>
      <w:proofErr w:type="spellStart"/>
      <w:proofErr w:type="gramStart"/>
      <w:r w:rsidRPr="004B681E">
        <w:rPr>
          <w:rFonts w:ascii="Times New Roman" w:hAnsi="Times New Roman" w:cs="Times New Roman"/>
        </w:rPr>
        <w:t>Midé</w:t>
      </w:r>
      <w:proofErr w:type="spellEnd"/>
      <w:r w:rsidRPr="004B681E">
        <w:rPr>
          <w:rFonts w:ascii="Times New Roman" w:hAnsi="Times New Roman" w:cs="Times New Roman"/>
        </w:rPr>
        <w:t xml:space="preserve"> Slam</w:t>
      </w:r>
      <w:proofErr w:type="gramEnd"/>
      <w:r w:rsidRPr="004B681E">
        <w:rPr>
          <w:rFonts w:ascii="Times New Roman" w:hAnsi="Times New Roman" w:cs="Times New Roman"/>
        </w:rPr>
        <w:t xml:space="preserve"> Stick X accelerometer and data logger</w:t>
      </w:r>
    </w:p>
    <w:bookmarkEnd w:id="5"/>
    <w:p w14:paraId="74AD408E" w14:textId="77777777" w:rsidR="004B681E" w:rsidRPr="004B681E" w:rsidRDefault="004B681E" w:rsidP="004B681E">
      <w:pPr>
        <w:tabs>
          <w:tab w:val="clear" w:pos="2250"/>
          <w:tab w:val="left" w:pos="810"/>
        </w:tabs>
        <w:spacing w:after="160" w:line="259" w:lineRule="auto"/>
        <w:ind w:left="360"/>
        <w:rPr>
          <w:rFonts w:ascii="Times New Roman" w:hAnsi="Times New Roman" w:cs="Times New Roman"/>
        </w:rPr>
      </w:pPr>
      <w:r w:rsidRPr="004B681E">
        <w:rPr>
          <w:rFonts w:ascii="Times New Roman" w:hAnsi="Times New Roman" w:cs="Times New Roman"/>
        </w:rPr>
        <w:t>Computer with available USB port</w:t>
      </w:r>
    </w:p>
    <w:p w14:paraId="35926EEA" w14:textId="77777777" w:rsidR="004B681E" w:rsidRPr="004B681E" w:rsidRDefault="004B681E" w:rsidP="004B681E">
      <w:pPr>
        <w:tabs>
          <w:tab w:val="clear" w:pos="2250"/>
          <w:tab w:val="left" w:pos="810"/>
        </w:tabs>
        <w:spacing w:after="160" w:line="259" w:lineRule="auto"/>
        <w:ind w:left="360"/>
        <w:rPr>
          <w:rFonts w:ascii="Times New Roman" w:hAnsi="Times New Roman" w:cs="Times New Roman"/>
        </w:rPr>
      </w:pPr>
      <w:bookmarkStart w:id="7" w:name="_Hlk522020781"/>
      <w:r w:rsidRPr="004B681E">
        <w:rPr>
          <w:rFonts w:ascii="Times New Roman" w:hAnsi="Times New Roman" w:cs="Times New Roman"/>
        </w:rPr>
        <w:t>USB A to Micro USB cable (1 per accelerometer)</w:t>
      </w:r>
    </w:p>
    <w:p w14:paraId="4DB5CD11" w14:textId="77777777" w:rsidR="004B681E" w:rsidRPr="004B681E" w:rsidRDefault="004B681E" w:rsidP="004B681E">
      <w:pPr>
        <w:tabs>
          <w:tab w:val="clear" w:pos="2250"/>
          <w:tab w:val="left" w:pos="810"/>
        </w:tabs>
        <w:spacing w:after="160" w:line="259" w:lineRule="auto"/>
        <w:ind w:left="360"/>
        <w:rPr>
          <w:rFonts w:ascii="Times New Roman" w:hAnsi="Times New Roman" w:cs="Times New Roman"/>
        </w:rPr>
      </w:pPr>
      <w:r w:rsidRPr="004B681E">
        <w:rPr>
          <w:rFonts w:ascii="Times New Roman" w:hAnsi="Times New Roman" w:cs="Times New Roman"/>
        </w:rPr>
        <w:lastRenderedPageBreak/>
        <w:t>Voltaic V44 USB battery pack for data logging exceeding 12 hours (1 per accelerometer)</w:t>
      </w:r>
    </w:p>
    <w:p w14:paraId="5288D8A5" w14:textId="77777777" w:rsidR="004B681E" w:rsidRPr="004B681E" w:rsidRDefault="004B681E" w:rsidP="004B681E">
      <w:pPr>
        <w:tabs>
          <w:tab w:val="clear" w:pos="2250"/>
          <w:tab w:val="left" w:pos="810"/>
        </w:tabs>
        <w:spacing w:after="160" w:line="259" w:lineRule="auto"/>
        <w:ind w:left="360"/>
        <w:rPr>
          <w:rFonts w:ascii="Times New Roman" w:hAnsi="Times New Roman" w:cs="Times New Roman"/>
          <w:b/>
        </w:rPr>
      </w:pPr>
      <w:r w:rsidRPr="004B681E">
        <w:rPr>
          <w:rFonts w:ascii="Times New Roman" w:hAnsi="Times New Roman" w:cs="Times New Roman"/>
        </w:rPr>
        <w:t>Double sided tape, 3M 950-3/4”</w:t>
      </w:r>
    </w:p>
    <w:p w14:paraId="66EC191E" w14:textId="77777777" w:rsidR="004B681E" w:rsidRPr="004B681E" w:rsidRDefault="004B681E" w:rsidP="004B681E">
      <w:pPr>
        <w:tabs>
          <w:tab w:val="clear" w:pos="2250"/>
          <w:tab w:val="left" w:pos="810"/>
        </w:tabs>
        <w:spacing w:after="160" w:line="259" w:lineRule="auto"/>
        <w:ind w:left="360"/>
        <w:rPr>
          <w:rFonts w:ascii="Times New Roman" w:hAnsi="Times New Roman" w:cs="Times New Roman"/>
          <w:b/>
        </w:rPr>
      </w:pPr>
      <w:r w:rsidRPr="004B681E">
        <w:rPr>
          <w:rFonts w:ascii="Times New Roman" w:hAnsi="Times New Roman" w:cs="Times New Roman"/>
        </w:rPr>
        <w:t>Scissors</w:t>
      </w:r>
    </w:p>
    <w:p w14:paraId="0A8C7250" w14:textId="77777777" w:rsidR="004B681E" w:rsidRPr="004B681E" w:rsidRDefault="004B681E" w:rsidP="004B681E">
      <w:pPr>
        <w:tabs>
          <w:tab w:val="clear" w:pos="2250"/>
          <w:tab w:val="left" w:pos="810"/>
        </w:tabs>
        <w:spacing w:after="160" w:line="259" w:lineRule="auto"/>
        <w:ind w:left="360"/>
        <w:rPr>
          <w:rFonts w:ascii="Times New Roman" w:hAnsi="Times New Roman" w:cs="Times New Roman"/>
          <w:b/>
        </w:rPr>
      </w:pPr>
      <w:r w:rsidRPr="004B681E">
        <w:rPr>
          <w:rFonts w:ascii="Times New Roman" w:hAnsi="Times New Roman" w:cs="Times New Roman"/>
        </w:rPr>
        <w:t xml:space="preserve">Isopropyl alcohol </w:t>
      </w:r>
    </w:p>
    <w:p w14:paraId="490A1571" w14:textId="77777777" w:rsidR="004B681E" w:rsidRPr="004B681E" w:rsidRDefault="004B681E" w:rsidP="004B681E">
      <w:pPr>
        <w:tabs>
          <w:tab w:val="clear" w:pos="2250"/>
          <w:tab w:val="left" w:pos="810"/>
        </w:tabs>
        <w:spacing w:after="160" w:line="259" w:lineRule="auto"/>
        <w:ind w:left="360"/>
        <w:rPr>
          <w:rFonts w:ascii="Times New Roman" w:hAnsi="Times New Roman" w:cs="Times New Roman"/>
          <w:b/>
        </w:rPr>
      </w:pPr>
      <w:r w:rsidRPr="004B681E">
        <w:rPr>
          <w:rFonts w:ascii="Times New Roman" w:hAnsi="Times New Roman" w:cs="Times New Roman"/>
        </w:rPr>
        <w:t>Goo Gone adhesive remover</w:t>
      </w:r>
    </w:p>
    <w:p w14:paraId="22E57A9A" w14:textId="77777777" w:rsidR="004B681E" w:rsidRPr="004B681E" w:rsidRDefault="004B681E" w:rsidP="004B681E">
      <w:pPr>
        <w:tabs>
          <w:tab w:val="clear" w:pos="2250"/>
          <w:tab w:val="left" w:pos="810"/>
        </w:tabs>
        <w:spacing w:after="160" w:line="259" w:lineRule="auto"/>
        <w:ind w:left="360"/>
        <w:rPr>
          <w:rFonts w:ascii="Times New Roman" w:hAnsi="Times New Roman" w:cs="Times New Roman"/>
          <w:b/>
        </w:rPr>
      </w:pPr>
      <w:r w:rsidRPr="004B681E">
        <w:rPr>
          <w:rFonts w:ascii="Times New Roman" w:hAnsi="Times New Roman" w:cs="Times New Roman"/>
        </w:rPr>
        <w:t>Clean rags or paper towels</w:t>
      </w:r>
    </w:p>
    <w:bookmarkEnd w:id="7"/>
    <w:p w14:paraId="589D24A9" w14:textId="77777777" w:rsidR="004B681E" w:rsidRDefault="004B681E" w:rsidP="004B681E">
      <w:pPr>
        <w:tabs>
          <w:tab w:val="clear" w:pos="2250"/>
          <w:tab w:val="left" w:pos="810"/>
        </w:tabs>
        <w:spacing w:after="160" w:line="259" w:lineRule="auto"/>
        <w:ind w:left="360"/>
        <w:rPr>
          <w:rFonts w:ascii="Times New Roman" w:hAnsi="Times New Roman" w:cs="Times New Roman"/>
        </w:rPr>
      </w:pPr>
      <w:r w:rsidRPr="004B681E">
        <w:rPr>
          <w:rFonts w:ascii="Times New Roman" w:hAnsi="Times New Roman" w:cs="Times New Roman"/>
        </w:rPr>
        <w:t>Black permanent marker</w:t>
      </w:r>
    </w:p>
    <w:p w14:paraId="63B036D5" w14:textId="77777777" w:rsidR="004B681E" w:rsidRDefault="004B681E" w:rsidP="004B681E">
      <w:pPr>
        <w:tabs>
          <w:tab w:val="clear" w:pos="2250"/>
          <w:tab w:val="left" w:pos="810"/>
        </w:tabs>
        <w:spacing w:after="160" w:line="259" w:lineRule="auto"/>
        <w:ind w:left="360"/>
        <w:rPr>
          <w:rFonts w:ascii="Times New Roman" w:hAnsi="Times New Roman" w:cs="Times New Roman"/>
        </w:rPr>
      </w:pPr>
    </w:p>
    <w:p w14:paraId="61566ADD" w14:textId="77777777" w:rsidR="004B681E" w:rsidRPr="00BB4518" w:rsidRDefault="004B681E" w:rsidP="004B681E">
      <w:pPr>
        <w:pStyle w:val="Level2Heading"/>
      </w:pPr>
      <w:r>
        <w:t xml:space="preserve">Part I: </w:t>
      </w:r>
      <w:r w:rsidRPr="00361954">
        <w:t>Slam Stick X Functionality Verification</w:t>
      </w:r>
    </w:p>
    <w:p w14:paraId="3E375BC7" w14:textId="77777777" w:rsidR="004B681E" w:rsidRDefault="004B681E" w:rsidP="004B681E">
      <w:pPr>
        <w:pStyle w:val="Level3Heading"/>
      </w:pPr>
      <w:r>
        <w:t>INITIAL INSPECTION</w:t>
      </w:r>
    </w:p>
    <w:p w14:paraId="50978767" w14:textId="77777777" w:rsidR="004B681E" w:rsidRPr="00702295" w:rsidRDefault="004B681E" w:rsidP="004B681E">
      <w:pPr>
        <w:pStyle w:val="Level3Numbered"/>
        <w:rPr>
          <w:b/>
        </w:rPr>
      </w:pPr>
      <w:r>
        <w:t xml:space="preserve">Each Slam Stick X that will be installed on or near a Cryomodule will need to be assigned a number. A previously used device will likely already have a number written in black marker on multiple faces, as shown in </w:t>
      </w:r>
      <w:r w:rsidRPr="00702295">
        <w:rPr>
          <w:i/>
        </w:rPr>
        <w:t>Figure 3.1</w:t>
      </w:r>
      <w:r>
        <w:t>. If those numbers appear to be faded or otherwise difficult to read, reapply the numbers with a black permanent marker.</w:t>
      </w:r>
    </w:p>
    <w:p w14:paraId="4948421E" w14:textId="77777777" w:rsidR="004B681E" w:rsidRDefault="004B681E" w:rsidP="004B681E">
      <w:pPr>
        <w:pStyle w:val="Level3Numbered"/>
        <w:numPr>
          <w:ilvl w:val="0"/>
          <w:numId w:val="0"/>
        </w:numPr>
        <w:ind w:left="1080"/>
        <w:jc w:val="center"/>
      </w:pPr>
      <w:r>
        <w:rPr>
          <w:noProof/>
        </w:rPr>
        <w:drawing>
          <wp:inline distT="0" distB="0" distL="0" distR="0" wp14:anchorId="2244221F" wp14:editId="2ADDC313">
            <wp:extent cx="2714625" cy="1994535"/>
            <wp:effectExtent l="0" t="0" r="952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am Stick numbers.png"/>
                    <pic:cNvPicPr/>
                  </pic:nvPicPr>
                  <pic:blipFill>
                    <a:blip r:embed="rId11">
                      <a:extLst>
                        <a:ext uri="{28A0092B-C50C-407E-A947-70E740481C1C}">
                          <a14:useLocalDpi xmlns:a14="http://schemas.microsoft.com/office/drawing/2010/main" val="0"/>
                        </a:ext>
                      </a:extLst>
                    </a:blip>
                    <a:stretch>
                      <a:fillRect/>
                    </a:stretch>
                  </pic:blipFill>
                  <pic:spPr>
                    <a:xfrm>
                      <a:off x="0" y="0"/>
                      <a:ext cx="2793732" cy="2052658"/>
                    </a:xfrm>
                    <a:prstGeom prst="rect">
                      <a:avLst/>
                    </a:prstGeom>
                  </pic:spPr>
                </pic:pic>
              </a:graphicData>
            </a:graphic>
          </wp:inline>
        </w:drawing>
      </w:r>
    </w:p>
    <w:p w14:paraId="741D4745" w14:textId="77777777" w:rsidR="004B681E" w:rsidRPr="00702295" w:rsidRDefault="004B681E" w:rsidP="004B681E">
      <w:pPr>
        <w:pStyle w:val="Level3Numbered"/>
        <w:numPr>
          <w:ilvl w:val="0"/>
          <w:numId w:val="0"/>
        </w:numPr>
        <w:ind w:left="1080"/>
        <w:jc w:val="center"/>
      </w:pPr>
      <w:r w:rsidRPr="00702295">
        <w:t>Figure 3.1: Slam Stick X with numbers assigned</w:t>
      </w:r>
    </w:p>
    <w:p w14:paraId="5E99C4C0" w14:textId="77777777" w:rsidR="004B681E" w:rsidRPr="00D35F41" w:rsidRDefault="004B681E" w:rsidP="004B681E">
      <w:pPr>
        <w:pStyle w:val="Level3Numbered"/>
        <w:rPr>
          <w:b/>
        </w:rPr>
      </w:pPr>
      <w:r>
        <w:t xml:space="preserve">If this is a new device, or if a number has not already been assigned, determine the next available number and write it in black permanent marker on at least 4 surfaces of the device other than the surface opposite </w:t>
      </w:r>
      <w:proofErr w:type="gramStart"/>
      <w:r>
        <w:t>the controls</w:t>
      </w:r>
      <w:proofErr w:type="gramEnd"/>
      <w:r>
        <w:t xml:space="preserve"> interface.</w:t>
      </w:r>
    </w:p>
    <w:p w14:paraId="46BB0DEC" w14:textId="7AF81C50" w:rsidR="004B681E" w:rsidRPr="004B681E" w:rsidRDefault="004B681E" w:rsidP="004B681E">
      <w:pPr>
        <w:pStyle w:val="Level3Heading"/>
      </w:pPr>
      <w:r>
        <w:rPr>
          <w:rFonts w:ascii="Times New Roman" w:hAnsi="Times New Roman" w:cs="Times New Roman"/>
        </w:rPr>
        <w:t>INSTALLING THE SLAM STICK LAB SOFTWARE</w:t>
      </w:r>
    </w:p>
    <w:p w14:paraId="7E140811" w14:textId="77777777" w:rsidR="004B681E" w:rsidRPr="004B681E" w:rsidRDefault="004B681E" w:rsidP="004B681E">
      <w:pPr>
        <w:pStyle w:val="Level3Numbered"/>
        <w:numPr>
          <w:ilvl w:val="0"/>
          <w:numId w:val="23"/>
        </w:numPr>
        <w:rPr>
          <w:b/>
        </w:rPr>
      </w:pPr>
      <w:r>
        <w:t xml:space="preserve">Plug the Micro USB connector into the Slam Stick </w:t>
      </w:r>
      <w:proofErr w:type="gramStart"/>
      <w:r>
        <w:t>X, and</w:t>
      </w:r>
      <w:proofErr w:type="gramEnd"/>
      <w:r>
        <w:t xml:space="preserve"> plug the other end of the cable into an available USB port on the computer. </w:t>
      </w:r>
    </w:p>
    <w:p w14:paraId="6186829D" w14:textId="77777777" w:rsidR="004B681E" w:rsidRPr="007A4107" w:rsidRDefault="004B681E" w:rsidP="004B681E">
      <w:pPr>
        <w:pStyle w:val="Level3Numbered"/>
        <w:rPr>
          <w:b/>
        </w:rPr>
      </w:pPr>
      <w:r>
        <w:t xml:space="preserve">The Slam Stick X device will be viewed by the computer as a removable drive. If this is a new device, the drive will be named </w:t>
      </w:r>
      <w:r w:rsidRPr="00BA7F2B">
        <w:rPr>
          <w:b/>
        </w:rPr>
        <w:t>“</w:t>
      </w:r>
      <w:r>
        <w:rPr>
          <w:b/>
        </w:rPr>
        <w:t>SLAMSTICK X</w:t>
      </w:r>
      <w:r w:rsidRPr="00BA7F2B">
        <w:rPr>
          <w:b/>
        </w:rPr>
        <w:t>”</w:t>
      </w:r>
      <w:r>
        <w:t xml:space="preserve">. Rename this drive “SSX-[number]”, for which the number will match the one written on the device, e.g. “SSX-4”. Within this drive, open the </w:t>
      </w:r>
      <w:r w:rsidRPr="00BA7F2B">
        <w:rPr>
          <w:b/>
        </w:rPr>
        <w:t>“SOFTWARE”</w:t>
      </w:r>
      <w:r>
        <w:t xml:space="preserve"> folder. Then open the zipped folder named </w:t>
      </w:r>
      <w:r w:rsidRPr="00BA7F2B">
        <w:rPr>
          <w:b/>
        </w:rPr>
        <w:t>“Slam_Stick_Lab</w:t>
      </w:r>
      <w:proofErr w:type="gramStart"/>
      <w:r w:rsidRPr="00BA7F2B">
        <w:rPr>
          <w:b/>
        </w:rPr>
        <w:t>_[</w:t>
      </w:r>
      <w:proofErr w:type="gramEnd"/>
      <w:r w:rsidRPr="00BA7F2B">
        <w:rPr>
          <w:b/>
        </w:rPr>
        <w:t>version number]”</w:t>
      </w:r>
      <w:r>
        <w:t>.</w:t>
      </w:r>
    </w:p>
    <w:p w14:paraId="004DA66B" w14:textId="77777777" w:rsidR="004B681E" w:rsidRPr="00FE6563" w:rsidRDefault="004B681E" w:rsidP="004B681E">
      <w:pPr>
        <w:pStyle w:val="Level3Numbered"/>
        <w:rPr>
          <w:b/>
        </w:rPr>
      </w:pPr>
      <w:r>
        <w:t xml:space="preserve">Open the file </w:t>
      </w:r>
      <w:r w:rsidRPr="00BA7F2B">
        <w:rPr>
          <w:b/>
        </w:rPr>
        <w:t>“Slam Stick Lab [version number]”</w:t>
      </w:r>
      <w:r>
        <w:t xml:space="preserve">. This will launch the Slam Stick Lab software. You may be prompted to update the software. If so, follow the link to the download page. If not, select </w:t>
      </w:r>
      <w:r w:rsidRPr="00BA7F2B">
        <w:rPr>
          <w:b/>
        </w:rPr>
        <w:t>Help &gt; Check for Updates</w:t>
      </w:r>
      <w:r>
        <w:t>. Download the latest software.</w:t>
      </w:r>
    </w:p>
    <w:p w14:paraId="1470F9D0" w14:textId="77777777" w:rsidR="004B681E" w:rsidRDefault="004B681E" w:rsidP="004B681E">
      <w:pPr>
        <w:pStyle w:val="Level3Heading"/>
      </w:pPr>
      <w:r>
        <w:t>CONFIGURE THE DEVICE</w:t>
      </w:r>
    </w:p>
    <w:p w14:paraId="5EDE4C5B" w14:textId="77777777" w:rsidR="004B681E" w:rsidRPr="004B681E" w:rsidRDefault="004B681E" w:rsidP="004B681E">
      <w:pPr>
        <w:pStyle w:val="Level3Numbered"/>
        <w:numPr>
          <w:ilvl w:val="0"/>
          <w:numId w:val="24"/>
        </w:numPr>
        <w:rPr>
          <w:b/>
        </w:rPr>
      </w:pPr>
      <w:r>
        <w:t xml:space="preserve">Open the latest Slam Stick Lab software. Select </w:t>
      </w:r>
      <w:r w:rsidRPr="004B681E">
        <w:rPr>
          <w:b/>
        </w:rPr>
        <w:t>Device &gt; Configure Device…</w:t>
      </w:r>
      <w:r>
        <w:t>.</w:t>
      </w:r>
    </w:p>
    <w:p w14:paraId="11241E25" w14:textId="77777777" w:rsidR="004B681E" w:rsidRPr="00F31A5C" w:rsidRDefault="004B681E" w:rsidP="004B681E">
      <w:pPr>
        <w:pStyle w:val="Level3Numbered"/>
        <w:rPr>
          <w:b/>
        </w:rPr>
      </w:pPr>
      <w:r>
        <w:t xml:space="preserve">The </w:t>
      </w:r>
      <w:r w:rsidRPr="00BA7F2B">
        <w:rPr>
          <w:b/>
        </w:rPr>
        <w:t>“Select Recorder”</w:t>
      </w:r>
      <w:r>
        <w:t xml:space="preserve"> window will open, as shown in </w:t>
      </w:r>
      <w:r>
        <w:rPr>
          <w:i/>
        </w:rPr>
        <w:t>Figure 5</w:t>
      </w:r>
      <w:r w:rsidRPr="00F31A5C">
        <w:rPr>
          <w:i/>
        </w:rPr>
        <w:t>.2</w:t>
      </w:r>
      <w:r>
        <w:t xml:space="preserve">. Double click on the device shown that matches the serial number on your Slam Stick X. </w:t>
      </w:r>
    </w:p>
    <w:p w14:paraId="3AC65C3C" w14:textId="77777777" w:rsidR="004B681E" w:rsidRPr="00F31A5C" w:rsidRDefault="004B681E" w:rsidP="00222163">
      <w:pPr>
        <w:pStyle w:val="Level3Numbered"/>
        <w:numPr>
          <w:ilvl w:val="0"/>
          <w:numId w:val="0"/>
        </w:numPr>
      </w:pPr>
    </w:p>
    <w:p w14:paraId="66CD4F8C" w14:textId="77777777" w:rsidR="004B681E" w:rsidRDefault="004B681E" w:rsidP="004B681E">
      <w:pPr>
        <w:pStyle w:val="Level3Numbered"/>
        <w:numPr>
          <w:ilvl w:val="0"/>
          <w:numId w:val="0"/>
        </w:numPr>
        <w:ind w:left="1080"/>
        <w:jc w:val="center"/>
      </w:pPr>
      <w:r>
        <w:rPr>
          <w:noProof/>
        </w:rPr>
        <w:lastRenderedPageBreak/>
        <w:drawing>
          <wp:inline distT="0" distB="0" distL="0" distR="0" wp14:anchorId="3B46C378" wp14:editId="24C5B607">
            <wp:extent cx="3933825" cy="250890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ect Recorder.jpg"/>
                    <pic:cNvPicPr/>
                  </pic:nvPicPr>
                  <pic:blipFill>
                    <a:blip r:embed="rId12">
                      <a:extLst>
                        <a:ext uri="{28A0092B-C50C-407E-A947-70E740481C1C}">
                          <a14:useLocalDpi xmlns:a14="http://schemas.microsoft.com/office/drawing/2010/main" val="0"/>
                        </a:ext>
                      </a:extLst>
                    </a:blip>
                    <a:stretch>
                      <a:fillRect/>
                    </a:stretch>
                  </pic:blipFill>
                  <pic:spPr>
                    <a:xfrm>
                      <a:off x="0" y="0"/>
                      <a:ext cx="3952891" cy="2521066"/>
                    </a:xfrm>
                    <a:prstGeom prst="rect">
                      <a:avLst/>
                    </a:prstGeom>
                  </pic:spPr>
                </pic:pic>
              </a:graphicData>
            </a:graphic>
          </wp:inline>
        </w:drawing>
      </w:r>
    </w:p>
    <w:p w14:paraId="6D71A152" w14:textId="77777777" w:rsidR="004B681E" w:rsidRDefault="004B681E" w:rsidP="004B681E">
      <w:pPr>
        <w:pStyle w:val="Level3Numbered"/>
        <w:numPr>
          <w:ilvl w:val="0"/>
          <w:numId w:val="0"/>
        </w:numPr>
        <w:ind w:left="1080"/>
        <w:jc w:val="center"/>
      </w:pPr>
      <w:r>
        <w:t>Figure 5.2: Select Recorder window</w:t>
      </w:r>
    </w:p>
    <w:p w14:paraId="48D21E01" w14:textId="2BC835D8" w:rsidR="004B681E" w:rsidRDefault="004B681E" w:rsidP="004B681E">
      <w:pPr>
        <w:pStyle w:val="Level3Numbered"/>
        <w:numPr>
          <w:ilvl w:val="0"/>
          <w:numId w:val="0"/>
        </w:numPr>
        <w:ind w:left="1440" w:hanging="360"/>
        <w:jc w:val="center"/>
      </w:pPr>
    </w:p>
    <w:p w14:paraId="12D5B73A" w14:textId="77777777" w:rsidR="004B681E" w:rsidRPr="005F22A8" w:rsidRDefault="004B681E" w:rsidP="004B681E">
      <w:pPr>
        <w:pStyle w:val="Level3Numbered"/>
        <w:rPr>
          <w:b/>
        </w:rPr>
      </w:pPr>
      <w:r>
        <w:t xml:space="preserve">In the </w:t>
      </w:r>
      <w:r w:rsidRPr="00BA7F2B">
        <w:rPr>
          <w:b/>
        </w:rPr>
        <w:t>“General”</w:t>
      </w:r>
      <w:r>
        <w:t xml:space="preserve"> tab (</w:t>
      </w:r>
      <w:r w:rsidRPr="00F31A5C">
        <w:rPr>
          <w:i/>
        </w:rPr>
        <w:t xml:space="preserve">Figure </w:t>
      </w:r>
      <w:r>
        <w:rPr>
          <w:i/>
        </w:rPr>
        <w:t>5</w:t>
      </w:r>
      <w:r w:rsidRPr="00F31A5C">
        <w:rPr>
          <w:i/>
        </w:rPr>
        <w:t>.3</w:t>
      </w:r>
      <w:r>
        <w:t xml:space="preserve">), enter the Device Name, which should match the name given to the drive. Make sure that the </w:t>
      </w:r>
      <w:r w:rsidRPr="00BA7F2B">
        <w:rPr>
          <w:b/>
        </w:rPr>
        <w:t>“Plug-In Action”</w:t>
      </w:r>
      <w:r>
        <w:t xml:space="preserve"> box is checked and that the </w:t>
      </w:r>
      <w:proofErr w:type="gramStart"/>
      <w:r>
        <w:t>drop down</w:t>
      </w:r>
      <w:proofErr w:type="gramEnd"/>
      <w:r>
        <w:t xml:space="preserve"> menu is set to </w:t>
      </w:r>
      <w:r w:rsidRPr="00BA7F2B">
        <w:rPr>
          <w:b/>
        </w:rPr>
        <w:t>“Ignore”</w:t>
      </w:r>
      <w:r>
        <w:t xml:space="preserve">. This ensures that the device will not stop logging data if a USB cable is inserted while it is logging. </w:t>
      </w:r>
    </w:p>
    <w:p w14:paraId="0AB3F3A7" w14:textId="77777777" w:rsidR="004B681E" w:rsidRDefault="004B681E" w:rsidP="004B681E">
      <w:pPr>
        <w:pStyle w:val="Level3Numbered"/>
        <w:numPr>
          <w:ilvl w:val="0"/>
          <w:numId w:val="0"/>
        </w:numPr>
        <w:ind w:left="1080"/>
        <w:jc w:val="center"/>
      </w:pPr>
      <w:r>
        <w:rPr>
          <w:noProof/>
        </w:rPr>
        <w:drawing>
          <wp:inline distT="0" distB="0" distL="0" distR="0" wp14:anchorId="0877B27A" wp14:editId="7306984E">
            <wp:extent cx="4400915"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figure General crop.jpg"/>
                    <pic:cNvPicPr/>
                  </pic:nvPicPr>
                  <pic:blipFill>
                    <a:blip r:embed="rId13">
                      <a:extLst>
                        <a:ext uri="{28A0092B-C50C-407E-A947-70E740481C1C}">
                          <a14:useLocalDpi xmlns:a14="http://schemas.microsoft.com/office/drawing/2010/main" val="0"/>
                        </a:ext>
                      </a:extLst>
                    </a:blip>
                    <a:stretch>
                      <a:fillRect/>
                    </a:stretch>
                  </pic:blipFill>
                  <pic:spPr>
                    <a:xfrm>
                      <a:off x="0" y="0"/>
                      <a:ext cx="4472138" cy="1984226"/>
                    </a:xfrm>
                    <a:prstGeom prst="rect">
                      <a:avLst/>
                    </a:prstGeom>
                  </pic:spPr>
                </pic:pic>
              </a:graphicData>
            </a:graphic>
          </wp:inline>
        </w:drawing>
      </w:r>
    </w:p>
    <w:p w14:paraId="349700C5" w14:textId="77777777" w:rsidR="004B681E" w:rsidRPr="0095691F" w:rsidRDefault="004B681E" w:rsidP="004B681E">
      <w:pPr>
        <w:pStyle w:val="Level3Numbered"/>
        <w:numPr>
          <w:ilvl w:val="0"/>
          <w:numId w:val="0"/>
        </w:numPr>
        <w:ind w:left="1080"/>
        <w:jc w:val="center"/>
      </w:pPr>
      <w:r>
        <w:t>Figure 5</w:t>
      </w:r>
      <w:r w:rsidRPr="0095691F">
        <w:t>.3: General Configuration Tab</w:t>
      </w:r>
    </w:p>
    <w:p w14:paraId="3D26D0CF" w14:textId="77777777" w:rsidR="004B681E" w:rsidRPr="005F22A8" w:rsidRDefault="004B681E" w:rsidP="004B681E">
      <w:pPr>
        <w:pStyle w:val="Level3Numbered"/>
        <w:rPr>
          <w:b/>
        </w:rPr>
      </w:pPr>
      <w:r w:rsidRPr="0095691F">
        <w:tab/>
      </w:r>
      <w:r>
        <w:t xml:space="preserve">In the </w:t>
      </w:r>
      <w:r w:rsidRPr="00BA7F2B">
        <w:rPr>
          <w:b/>
        </w:rPr>
        <w:t>“Triggers”</w:t>
      </w:r>
      <w:r>
        <w:t xml:space="preserve"> tab, make sure the settings match those shown in </w:t>
      </w:r>
      <w:r w:rsidRPr="005F22A8">
        <w:rPr>
          <w:i/>
        </w:rPr>
        <w:t xml:space="preserve">Figure </w:t>
      </w:r>
      <w:r>
        <w:rPr>
          <w:i/>
        </w:rPr>
        <w:t>5</w:t>
      </w:r>
      <w:r w:rsidRPr="005F22A8">
        <w:rPr>
          <w:i/>
        </w:rPr>
        <w:t>.4</w:t>
      </w:r>
      <w:r>
        <w:t>.</w:t>
      </w:r>
    </w:p>
    <w:p w14:paraId="73E74B3C" w14:textId="77777777" w:rsidR="004B681E" w:rsidRDefault="004B681E" w:rsidP="004B681E">
      <w:pPr>
        <w:pStyle w:val="Level3Numbered"/>
        <w:numPr>
          <w:ilvl w:val="0"/>
          <w:numId w:val="0"/>
        </w:numPr>
        <w:ind w:left="1440"/>
      </w:pPr>
    </w:p>
    <w:p w14:paraId="0B3E3583" w14:textId="77777777" w:rsidR="004B681E" w:rsidRDefault="004B681E" w:rsidP="004B681E">
      <w:pPr>
        <w:pStyle w:val="Level3Numbered"/>
        <w:numPr>
          <w:ilvl w:val="0"/>
          <w:numId w:val="0"/>
        </w:numPr>
        <w:ind w:left="1080"/>
        <w:jc w:val="center"/>
      </w:pPr>
      <w:r>
        <w:rPr>
          <w:noProof/>
        </w:rPr>
        <w:lastRenderedPageBreak/>
        <w:drawing>
          <wp:inline distT="0" distB="0" distL="0" distR="0" wp14:anchorId="1983825E" wp14:editId="652D0ABE">
            <wp:extent cx="4397664" cy="5200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figure Triggers.jpg"/>
                    <pic:cNvPicPr/>
                  </pic:nvPicPr>
                  <pic:blipFill>
                    <a:blip r:embed="rId14">
                      <a:extLst>
                        <a:ext uri="{28A0092B-C50C-407E-A947-70E740481C1C}">
                          <a14:useLocalDpi xmlns:a14="http://schemas.microsoft.com/office/drawing/2010/main" val="0"/>
                        </a:ext>
                      </a:extLst>
                    </a:blip>
                    <a:stretch>
                      <a:fillRect/>
                    </a:stretch>
                  </pic:blipFill>
                  <pic:spPr>
                    <a:xfrm>
                      <a:off x="0" y="0"/>
                      <a:ext cx="4446085" cy="5257913"/>
                    </a:xfrm>
                    <a:prstGeom prst="rect">
                      <a:avLst/>
                    </a:prstGeom>
                  </pic:spPr>
                </pic:pic>
              </a:graphicData>
            </a:graphic>
          </wp:inline>
        </w:drawing>
      </w:r>
    </w:p>
    <w:p w14:paraId="6C9787AD" w14:textId="77777777" w:rsidR="004B681E" w:rsidRDefault="004B681E" w:rsidP="004B681E">
      <w:pPr>
        <w:pStyle w:val="Level3Numbered"/>
        <w:numPr>
          <w:ilvl w:val="0"/>
          <w:numId w:val="0"/>
        </w:numPr>
        <w:ind w:left="1080"/>
        <w:jc w:val="center"/>
      </w:pPr>
      <w:r>
        <w:t>Figure 5.4: “Triggers” Configuration Tab</w:t>
      </w:r>
    </w:p>
    <w:p w14:paraId="65F1B3B9" w14:textId="77777777" w:rsidR="00222163" w:rsidRPr="00D6785F" w:rsidRDefault="00222163" w:rsidP="00222163">
      <w:pPr>
        <w:pStyle w:val="Level3Numbered"/>
        <w:rPr>
          <w:b/>
        </w:rPr>
      </w:pPr>
      <w:r>
        <w:t xml:space="preserve">In the </w:t>
      </w:r>
      <w:r w:rsidRPr="00BA7F2B">
        <w:rPr>
          <w:b/>
        </w:rPr>
        <w:t>“Measurements”</w:t>
      </w:r>
      <w:r>
        <w:t xml:space="preserve"> tab, make sure the settings match those shown in </w:t>
      </w:r>
      <w:r w:rsidRPr="002F040E">
        <w:rPr>
          <w:i/>
        </w:rPr>
        <w:t>Figure 5.5</w:t>
      </w:r>
      <w:r>
        <w:t>.</w:t>
      </w:r>
    </w:p>
    <w:p w14:paraId="5D284D31" w14:textId="77777777" w:rsidR="00222163" w:rsidRDefault="00222163" w:rsidP="00222163">
      <w:pPr>
        <w:pStyle w:val="Level3Numbered"/>
        <w:numPr>
          <w:ilvl w:val="0"/>
          <w:numId w:val="0"/>
        </w:numPr>
        <w:ind w:left="1440"/>
      </w:pPr>
    </w:p>
    <w:p w14:paraId="6E263C19" w14:textId="77777777" w:rsidR="00222163" w:rsidRDefault="00222163" w:rsidP="00222163">
      <w:pPr>
        <w:pStyle w:val="Level3Numbered"/>
        <w:numPr>
          <w:ilvl w:val="0"/>
          <w:numId w:val="0"/>
        </w:numPr>
        <w:ind w:left="1080"/>
        <w:jc w:val="center"/>
      </w:pPr>
      <w:r>
        <w:rPr>
          <w:noProof/>
        </w:rPr>
        <w:lastRenderedPageBreak/>
        <w:drawing>
          <wp:inline distT="0" distB="0" distL="0" distR="0" wp14:anchorId="0BF27953" wp14:editId="70250E96">
            <wp:extent cx="4107708" cy="48577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gifure Measurements.jpg"/>
                    <pic:cNvPicPr/>
                  </pic:nvPicPr>
                  <pic:blipFill>
                    <a:blip r:embed="rId15">
                      <a:extLst>
                        <a:ext uri="{28A0092B-C50C-407E-A947-70E740481C1C}">
                          <a14:useLocalDpi xmlns:a14="http://schemas.microsoft.com/office/drawing/2010/main" val="0"/>
                        </a:ext>
                      </a:extLst>
                    </a:blip>
                    <a:stretch>
                      <a:fillRect/>
                    </a:stretch>
                  </pic:blipFill>
                  <pic:spPr>
                    <a:xfrm>
                      <a:off x="0" y="0"/>
                      <a:ext cx="4133682" cy="4888467"/>
                    </a:xfrm>
                    <a:prstGeom prst="rect">
                      <a:avLst/>
                    </a:prstGeom>
                  </pic:spPr>
                </pic:pic>
              </a:graphicData>
            </a:graphic>
          </wp:inline>
        </w:drawing>
      </w:r>
    </w:p>
    <w:p w14:paraId="4BDC7495" w14:textId="77777777" w:rsidR="00222163" w:rsidRPr="00D6785F" w:rsidRDefault="00222163" w:rsidP="00222163">
      <w:pPr>
        <w:pStyle w:val="Level3Numbered"/>
        <w:numPr>
          <w:ilvl w:val="0"/>
          <w:numId w:val="0"/>
        </w:numPr>
        <w:ind w:left="1080"/>
        <w:jc w:val="center"/>
      </w:pPr>
      <w:r w:rsidRPr="00D6785F">
        <w:t xml:space="preserve">Figure </w:t>
      </w:r>
      <w:r>
        <w:t>5</w:t>
      </w:r>
      <w:r w:rsidRPr="00D6785F">
        <w:t>.5: “Measurements” Configuration Tab</w:t>
      </w:r>
    </w:p>
    <w:p w14:paraId="0F1142DF" w14:textId="77777777" w:rsidR="00222163" w:rsidRDefault="00222163" w:rsidP="00222163">
      <w:pPr>
        <w:pStyle w:val="Level3Heading"/>
      </w:pPr>
      <w:r>
        <w:t>LOG TEST DATA</w:t>
      </w:r>
    </w:p>
    <w:p w14:paraId="43F0FE55" w14:textId="77777777" w:rsidR="00222163" w:rsidRPr="00222163" w:rsidRDefault="00222163" w:rsidP="00222163">
      <w:pPr>
        <w:pStyle w:val="Level3Numbered"/>
        <w:numPr>
          <w:ilvl w:val="0"/>
          <w:numId w:val="25"/>
        </w:numPr>
        <w:rPr>
          <w:b/>
        </w:rPr>
      </w:pPr>
      <w:r>
        <w:t xml:space="preserve">On your computer, select the option to </w:t>
      </w:r>
      <w:r w:rsidRPr="00222163">
        <w:rPr>
          <w:b/>
        </w:rPr>
        <w:t>“Safely Remove Hardware and Eject Media”</w:t>
      </w:r>
      <w:r>
        <w:t xml:space="preserve"> (Windows 10). When prompted, select the Slam Stick X device. The wording and location of this option may vary depending on your computer, but performing this operation is necessary when unplugging the Slam Stick X, as failure to do so will result in errors. </w:t>
      </w:r>
    </w:p>
    <w:p w14:paraId="0F59D827" w14:textId="77777777" w:rsidR="00222163" w:rsidRPr="00D6785F" w:rsidRDefault="00222163" w:rsidP="00222163">
      <w:pPr>
        <w:pStyle w:val="Level3Numbered"/>
        <w:rPr>
          <w:b/>
        </w:rPr>
      </w:pPr>
      <w:r>
        <w:t>When your computer indicates it is safe to do so, remove the Micro USB from the Slam Stick X.</w:t>
      </w:r>
    </w:p>
    <w:p w14:paraId="04C5F869" w14:textId="77777777" w:rsidR="00222163" w:rsidRPr="00471F5D" w:rsidRDefault="00222163" w:rsidP="00222163">
      <w:pPr>
        <w:pStyle w:val="Level3Numbered"/>
        <w:rPr>
          <w:b/>
        </w:rPr>
      </w:pPr>
      <w:r>
        <w:t xml:space="preserve">Observe the orientation of the X, Y, and Z axes of the device, as shown in the label in </w:t>
      </w:r>
      <w:r w:rsidRPr="00AD5B36">
        <w:rPr>
          <w:i/>
        </w:rPr>
        <w:t xml:space="preserve">Figure </w:t>
      </w:r>
      <w:r>
        <w:rPr>
          <w:i/>
        </w:rPr>
        <w:t>6</w:t>
      </w:r>
      <w:r w:rsidRPr="00AD5B36">
        <w:rPr>
          <w:i/>
        </w:rPr>
        <w:t>.3</w:t>
      </w:r>
      <w:r>
        <w:t xml:space="preserve">. </w:t>
      </w:r>
    </w:p>
    <w:p w14:paraId="75F40AD0" w14:textId="77777777" w:rsidR="00222163" w:rsidRPr="00222163" w:rsidRDefault="00222163" w:rsidP="00222163">
      <w:pPr>
        <w:tabs>
          <w:tab w:val="left" w:pos="810"/>
        </w:tabs>
        <w:rPr>
          <w:rFonts w:ascii="Times New Roman" w:hAnsi="Times New Roman" w:cs="Times New Roman"/>
          <w:b/>
        </w:rPr>
      </w:pPr>
    </w:p>
    <w:p w14:paraId="2E4FCD2B" w14:textId="77777777" w:rsidR="00222163" w:rsidRDefault="00222163" w:rsidP="00222163">
      <w:pPr>
        <w:pStyle w:val="ListParagraph"/>
        <w:tabs>
          <w:tab w:val="left" w:pos="810"/>
        </w:tabs>
        <w:ind w:left="0"/>
        <w:jc w:val="center"/>
        <w:rPr>
          <w:rFonts w:ascii="Times New Roman" w:hAnsi="Times New Roman" w:cs="Times New Roman"/>
          <w:b/>
        </w:rPr>
      </w:pPr>
      <w:r>
        <w:rPr>
          <w:rFonts w:ascii="Times New Roman" w:hAnsi="Times New Roman" w:cs="Times New Roman"/>
          <w:b/>
          <w:noProof/>
        </w:rPr>
        <w:drawing>
          <wp:inline distT="0" distB="0" distL="0" distR="0" wp14:anchorId="32ED48B3" wp14:editId="540ABCF7">
            <wp:extent cx="2295525" cy="165641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am Stick XY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5881" cy="1692746"/>
                    </a:xfrm>
                    <a:prstGeom prst="rect">
                      <a:avLst/>
                    </a:prstGeom>
                  </pic:spPr>
                </pic:pic>
              </a:graphicData>
            </a:graphic>
          </wp:inline>
        </w:drawing>
      </w:r>
    </w:p>
    <w:p w14:paraId="467EAAFC" w14:textId="77777777" w:rsidR="00222163" w:rsidRDefault="00222163" w:rsidP="00222163">
      <w:pPr>
        <w:pStyle w:val="ListParagraph"/>
        <w:tabs>
          <w:tab w:val="left" w:pos="810"/>
        </w:tabs>
        <w:ind w:left="0"/>
        <w:jc w:val="center"/>
        <w:rPr>
          <w:rFonts w:ascii="Times New Roman" w:hAnsi="Times New Roman" w:cs="Times New Roman"/>
          <w:i/>
        </w:rPr>
      </w:pPr>
      <w:r>
        <w:rPr>
          <w:rFonts w:ascii="Times New Roman" w:hAnsi="Times New Roman" w:cs="Times New Roman"/>
          <w:i/>
        </w:rPr>
        <w:lastRenderedPageBreak/>
        <w:t>Figure 6.3: X, Y, and Z orientation</w:t>
      </w:r>
    </w:p>
    <w:p w14:paraId="04726084" w14:textId="77777777" w:rsidR="00222163" w:rsidRPr="00471F5D" w:rsidRDefault="00222163" w:rsidP="00222163">
      <w:pPr>
        <w:pStyle w:val="ListParagraph"/>
        <w:tabs>
          <w:tab w:val="left" w:pos="810"/>
        </w:tabs>
        <w:ind w:left="792"/>
        <w:jc w:val="center"/>
        <w:rPr>
          <w:rFonts w:ascii="Times New Roman" w:hAnsi="Times New Roman" w:cs="Times New Roman"/>
          <w:i/>
        </w:rPr>
      </w:pPr>
    </w:p>
    <w:p w14:paraId="4ECBF567" w14:textId="77777777" w:rsidR="00222163" w:rsidRPr="00471F5D" w:rsidRDefault="00222163" w:rsidP="00222163">
      <w:pPr>
        <w:pStyle w:val="Level3Numbered"/>
        <w:rPr>
          <w:b/>
        </w:rPr>
      </w:pPr>
      <w:r>
        <w:t>Press the Red “X” button (Figure 5.4) to begin logging data. Wait for the green LED to begin blinking. Try to hold the device as still as possible during the logging process, unless instructed otherwise.</w:t>
      </w:r>
    </w:p>
    <w:p w14:paraId="0541581F" w14:textId="77777777" w:rsidR="00222163" w:rsidRPr="00222163" w:rsidRDefault="00222163" w:rsidP="00222163">
      <w:pPr>
        <w:tabs>
          <w:tab w:val="left" w:pos="810"/>
        </w:tabs>
        <w:rPr>
          <w:rFonts w:ascii="Times New Roman" w:hAnsi="Times New Roman" w:cs="Times New Roman"/>
          <w:b/>
        </w:rPr>
      </w:pPr>
    </w:p>
    <w:p w14:paraId="36DE55AF" w14:textId="77777777" w:rsidR="00222163" w:rsidRDefault="00222163" w:rsidP="00222163">
      <w:pPr>
        <w:pStyle w:val="ListParagraph"/>
        <w:tabs>
          <w:tab w:val="left" w:pos="810"/>
        </w:tabs>
        <w:ind w:left="0"/>
        <w:jc w:val="center"/>
        <w:rPr>
          <w:rFonts w:ascii="Times New Roman" w:hAnsi="Times New Roman" w:cs="Times New Roman"/>
          <w:b/>
        </w:rPr>
      </w:pPr>
      <w:r>
        <w:rPr>
          <w:rFonts w:ascii="Times New Roman" w:hAnsi="Times New Roman" w:cs="Times New Roman"/>
          <w:b/>
          <w:noProof/>
        </w:rPr>
        <w:drawing>
          <wp:inline distT="0" distB="0" distL="0" distR="0" wp14:anchorId="792F9DC4" wp14:editId="32C47093">
            <wp:extent cx="1674041" cy="14097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am Stick Red 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0229" cy="1440174"/>
                    </a:xfrm>
                    <a:prstGeom prst="rect">
                      <a:avLst/>
                    </a:prstGeom>
                  </pic:spPr>
                </pic:pic>
              </a:graphicData>
            </a:graphic>
          </wp:inline>
        </w:drawing>
      </w:r>
    </w:p>
    <w:p w14:paraId="0A89FA2C" w14:textId="77777777" w:rsidR="00222163" w:rsidRDefault="00222163" w:rsidP="00222163">
      <w:pPr>
        <w:pStyle w:val="ListParagraph"/>
        <w:tabs>
          <w:tab w:val="left" w:pos="810"/>
        </w:tabs>
        <w:ind w:left="0"/>
        <w:jc w:val="center"/>
        <w:rPr>
          <w:rFonts w:ascii="Times New Roman" w:hAnsi="Times New Roman" w:cs="Times New Roman"/>
          <w:i/>
        </w:rPr>
      </w:pPr>
      <w:r>
        <w:rPr>
          <w:rFonts w:ascii="Times New Roman" w:hAnsi="Times New Roman" w:cs="Times New Roman"/>
          <w:i/>
        </w:rPr>
        <w:t>Figure 6.4: Red “X” button</w:t>
      </w:r>
    </w:p>
    <w:p w14:paraId="6A4F2447" w14:textId="77777777" w:rsidR="00222163" w:rsidRPr="00471F5D" w:rsidRDefault="00222163" w:rsidP="00222163">
      <w:pPr>
        <w:pStyle w:val="ListParagraph"/>
        <w:tabs>
          <w:tab w:val="left" w:pos="810"/>
        </w:tabs>
        <w:ind w:left="792"/>
        <w:jc w:val="center"/>
        <w:rPr>
          <w:rFonts w:ascii="Times New Roman" w:hAnsi="Times New Roman" w:cs="Times New Roman"/>
          <w:i/>
        </w:rPr>
      </w:pPr>
    </w:p>
    <w:p w14:paraId="20055AC3" w14:textId="41F2B163" w:rsidR="004B681E" w:rsidRPr="00222163" w:rsidRDefault="00222163" w:rsidP="00222163">
      <w:pPr>
        <w:pStyle w:val="Level3Numbered"/>
        <w:rPr>
          <w:b/>
        </w:rPr>
      </w:pPr>
      <w:r>
        <w:t xml:space="preserve">Hold the device with the “X” arrow pointed up, as shown in </w:t>
      </w:r>
      <w:r>
        <w:rPr>
          <w:i/>
        </w:rPr>
        <w:t>Figure 6.5</w:t>
      </w:r>
      <w:r>
        <w:t>, to record motion along the X axis. Thrust the device downward about 1 foot in five sharp motions. Try to keep the device pointed straight up and the motions as consistent as possible.</w:t>
      </w:r>
    </w:p>
    <w:p w14:paraId="3340651E" w14:textId="77777777" w:rsidR="00222163" w:rsidRPr="00EE6C11" w:rsidRDefault="00222163" w:rsidP="00222163">
      <w:pPr>
        <w:pStyle w:val="ListParagraph"/>
        <w:tabs>
          <w:tab w:val="left" w:pos="810"/>
        </w:tabs>
        <w:ind w:left="792"/>
        <w:rPr>
          <w:rFonts w:ascii="Times New Roman" w:hAnsi="Times New Roman" w:cs="Times New Roman"/>
          <w:b/>
        </w:rPr>
      </w:pPr>
    </w:p>
    <w:p w14:paraId="4873EC4A" w14:textId="77777777" w:rsidR="00222163" w:rsidRDefault="00222163" w:rsidP="00222163">
      <w:pPr>
        <w:pStyle w:val="ListParagraph"/>
        <w:tabs>
          <w:tab w:val="left" w:pos="810"/>
        </w:tabs>
        <w:ind w:left="0"/>
        <w:jc w:val="center"/>
        <w:rPr>
          <w:rFonts w:ascii="Times New Roman" w:hAnsi="Times New Roman" w:cs="Times New Roman"/>
          <w:b/>
        </w:rPr>
      </w:pPr>
      <w:r>
        <w:rPr>
          <w:rFonts w:ascii="Times New Roman" w:hAnsi="Times New Roman" w:cs="Times New Roman"/>
          <w:b/>
          <w:noProof/>
        </w:rPr>
        <w:drawing>
          <wp:inline distT="0" distB="0" distL="0" distR="0" wp14:anchorId="3AACF49B" wp14:editId="1830ACFC">
            <wp:extent cx="3223054" cy="2934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803_1453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5270" cy="2954722"/>
                    </a:xfrm>
                    <a:prstGeom prst="rect">
                      <a:avLst/>
                    </a:prstGeom>
                  </pic:spPr>
                </pic:pic>
              </a:graphicData>
            </a:graphic>
          </wp:inline>
        </w:drawing>
      </w:r>
    </w:p>
    <w:p w14:paraId="223CBC29" w14:textId="77777777" w:rsidR="00222163" w:rsidRDefault="00222163" w:rsidP="00222163">
      <w:pPr>
        <w:pStyle w:val="ListParagraph"/>
        <w:tabs>
          <w:tab w:val="left" w:pos="810"/>
        </w:tabs>
        <w:ind w:left="0"/>
        <w:jc w:val="center"/>
        <w:rPr>
          <w:rFonts w:ascii="Times New Roman" w:hAnsi="Times New Roman" w:cs="Times New Roman"/>
          <w:i/>
        </w:rPr>
      </w:pPr>
      <w:r>
        <w:rPr>
          <w:rFonts w:ascii="Times New Roman" w:hAnsi="Times New Roman" w:cs="Times New Roman"/>
          <w:i/>
        </w:rPr>
        <w:t>Figure 6</w:t>
      </w:r>
      <w:r w:rsidRPr="00EE6C11">
        <w:rPr>
          <w:rFonts w:ascii="Times New Roman" w:hAnsi="Times New Roman" w:cs="Times New Roman"/>
          <w:i/>
        </w:rPr>
        <w:t>.5: Device being held with “X” arrow up</w:t>
      </w:r>
    </w:p>
    <w:p w14:paraId="0F0B2C3E" w14:textId="77777777" w:rsidR="00222163" w:rsidRPr="00EE6C11" w:rsidRDefault="00222163" w:rsidP="00222163">
      <w:pPr>
        <w:pStyle w:val="ListParagraph"/>
        <w:tabs>
          <w:tab w:val="left" w:pos="810"/>
        </w:tabs>
        <w:ind w:left="0"/>
        <w:jc w:val="center"/>
        <w:rPr>
          <w:rFonts w:ascii="Times New Roman" w:hAnsi="Times New Roman" w:cs="Times New Roman"/>
          <w:i/>
        </w:rPr>
      </w:pPr>
    </w:p>
    <w:p w14:paraId="14908F73" w14:textId="77777777" w:rsidR="00222163" w:rsidRPr="004B13D4" w:rsidRDefault="00222163" w:rsidP="00222163">
      <w:pPr>
        <w:pStyle w:val="Level3Numbered"/>
        <w:rPr>
          <w:b/>
        </w:rPr>
      </w:pPr>
      <w:r>
        <w:t>Hold the device with the “Y” arrow pointed up (</w:t>
      </w:r>
      <w:r>
        <w:rPr>
          <w:i/>
        </w:rPr>
        <w:t>Figure 6</w:t>
      </w:r>
      <w:r w:rsidRPr="00EE6C11">
        <w:rPr>
          <w:i/>
        </w:rPr>
        <w:t>.6</w:t>
      </w:r>
      <w:r>
        <w:t xml:space="preserve">) to record motion along the Y axis. With the device held in this orientation, </w:t>
      </w:r>
      <w:proofErr w:type="gramStart"/>
      <w:r>
        <w:t>repeat</w:t>
      </w:r>
      <w:proofErr w:type="gramEnd"/>
      <w:r>
        <w:t xml:space="preserve"> the 5 motions performed is Section 5.5.</w:t>
      </w:r>
    </w:p>
    <w:p w14:paraId="778B0574" w14:textId="77777777" w:rsidR="00222163" w:rsidRPr="004B13D4" w:rsidRDefault="00222163" w:rsidP="00222163">
      <w:pPr>
        <w:pStyle w:val="Level3Numbered"/>
        <w:numPr>
          <w:ilvl w:val="0"/>
          <w:numId w:val="0"/>
        </w:numPr>
        <w:ind w:left="1080"/>
      </w:pPr>
    </w:p>
    <w:p w14:paraId="2B5D239C" w14:textId="77777777" w:rsidR="00222163" w:rsidRDefault="00222163" w:rsidP="00222163">
      <w:pPr>
        <w:pStyle w:val="Level3Numbered"/>
        <w:numPr>
          <w:ilvl w:val="0"/>
          <w:numId w:val="0"/>
        </w:numPr>
        <w:ind w:left="1080"/>
        <w:jc w:val="center"/>
      </w:pPr>
      <w:r>
        <w:rPr>
          <w:noProof/>
        </w:rPr>
        <w:lastRenderedPageBreak/>
        <w:drawing>
          <wp:inline distT="0" distB="0" distL="0" distR="0" wp14:anchorId="2A509BA1" wp14:editId="716F4641">
            <wp:extent cx="3209984" cy="2781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803_1453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7829" cy="2805426"/>
                    </a:xfrm>
                    <a:prstGeom prst="rect">
                      <a:avLst/>
                    </a:prstGeom>
                  </pic:spPr>
                </pic:pic>
              </a:graphicData>
            </a:graphic>
          </wp:inline>
        </w:drawing>
      </w:r>
    </w:p>
    <w:p w14:paraId="2F2BE3E0" w14:textId="77777777" w:rsidR="00222163" w:rsidRDefault="00222163" w:rsidP="00222163">
      <w:pPr>
        <w:pStyle w:val="Level3Numbered"/>
        <w:numPr>
          <w:ilvl w:val="0"/>
          <w:numId w:val="0"/>
        </w:numPr>
        <w:ind w:left="1080"/>
        <w:jc w:val="center"/>
      </w:pPr>
      <w:r>
        <w:t>Figure 6.6: Device being held with “Y” arrow up</w:t>
      </w:r>
    </w:p>
    <w:p w14:paraId="41D1D7CD" w14:textId="77777777" w:rsidR="00222163" w:rsidRDefault="00222163" w:rsidP="00222163">
      <w:pPr>
        <w:pStyle w:val="Level3Numbered"/>
        <w:numPr>
          <w:ilvl w:val="0"/>
          <w:numId w:val="0"/>
        </w:numPr>
      </w:pPr>
    </w:p>
    <w:p w14:paraId="1751185F" w14:textId="77777777" w:rsidR="00222163" w:rsidRPr="004B13D4" w:rsidRDefault="00222163" w:rsidP="00222163">
      <w:pPr>
        <w:pStyle w:val="Level3Numbered"/>
        <w:rPr>
          <w:b/>
        </w:rPr>
      </w:pPr>
      <w:r>
        <w:t>Hold the device with the orientation label facing up (</w:t>
      </w:r>
      <w:r w:rsidRPr="00295A09">
        <w:rPr>
          <w:i/>
        </w:rPr>
        <w:t xml:space="preserve">Figure </w:t>
      </w:r>
      <w:r>
        <w:rPr>
          <w:i/>
        </w:rPr>
        <w:t>6</w:t>
      </w:r>
      <w:r w:rsidRPr="00295A09">
        <w:rPr>
          <w:i/>
        </w:rPr>
        <w:t>.7</w:t>
      </w:r>
      <w:r>
        <w:t xml:space="preserve">) to record motion along the Z axis. Repeat the 5 motions, keeping the device as flat as possible. </w:t>
      </w:r>
    </w:p>
    <w:p w14:paraId="57ACD43A" w14:textId="77777777" w:rsidR="00222163" w:rsidRPr="00222163" w:rsidRDefault="00222163" w:rsidP="00222163">
      <w:pPr>
        <w:tabs>
          <w:tab w:val="left" w:pos="810"/>
        </w:tabs>
        <w:rPr>
          <w:rFonts w:ascii="Times New Roman" w:hAnsi="Times New Roman" w:cs="Times New Roman"/>
          <w:b/>
        </w:rPr>
      </w:pPr>
    </w:p>
    <w:p w14:paraId="1C56A251" w14:textId="77777777" w:rsidR="00222163" w:rsidRDefault="00222163" w:rsidP="00222163">
      <w:pPr>
        <w:pStyle w:val="ListParagraph"/>
        <w:tabs>
          <w:tab w:val="left" w:pos="810"/>
        </w:tabs>
        <w:ind w:left="0"/>
        <w:jc w:val="center"/>
        <w:rPr>
          <w:rFonts w:ascii="Times New Roman" w:hAnsi="Times New Roman" w:cs="Times New Roman"/>
          <w:b/>
        </w:rPr>
      </w:pPr>
      <w:r>
        <w:rPr>
          <w:rFonts w:ascii="Times New Roman" w:hAnsi="Times New Roman" w:cs="Times New Roman"/>
          <w:b/>
          <w:noProof/>
        </w:rPr>
        <w:drawing>
          <wp:inline distT="0" distB="0" distL="0" distR="0" wp14:anchorId="0FC432AC" wp14:editId="74D89E7D">
            <wp:extent cx="3204576" cy="29388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803_1454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1815" cy="2963878"/>
                    </a:xfrm>
                    <a:prstGeom prst="rect">
                      <a:avLst/>
                    </a:prstGeom>
                  </pic:spPr>
                </pic:pic>
              </a:graphicData>
            </a:graphic>
          </wp:inline>
        </w:drawing>
      </w:r>
    </w:p>
    <w:p w14:paraId="429DD0D2" w14:textId="77777777" w:rsidR="00222163" w:rsidRDefault="00222163" w:rsidP="00222163">
      <w:pPr>
        <w:pStyle w:val="ListParagraph"/>
        <w:tabs>
          <w:tab w:val="left" w:pos="810"/>
        </w:tabs>
        <w:ind w:left="0"/>
        <w:jc w:val="center"/>
        <w:rPr>
          <w:rFonts w:ascii="Times New Roman" w:hAnsi="Times New Roman" w:cs="Times New Roman"/>
          <w:i/>
        </w:rPr>
      </w:pPr>
      <w:r>
        <w:rPr>
          <w:rFonts w:ascii="Times New Roman" w:hAnsi="Times New Roman" w:cs="Times New Roman"/>
          <w:i/>
        </w:rPr>
        <w:t>Figure 6.7: Device held with orientation label facing up</w:t>
      </w:r>
    </w:p>
    <w:p w14:paraId="3B60E87F" w14:textId="77777777" w:rsidR="00222163" w:rsidRPr="004B13D4" w:rsidRDefault="00222163" w:rsidP="00222163">
      <w:pPr>
        <w:pStyle w:val="ListParagraph"/>
        <w:tabs>
          <w:tab w:val="left" w:pos="810"/>
        </w:tabs>
        <w:ind w:left="792"/>
        <w:jc w:val="center"/>
        <w:rPr>
          <w:rFonts w:ascii="Times New Roman" w:hAnsi="Times New Roman" w:cs="Times New Roman"/>
          <w:i/>
        </w:rPr>
      </w:pPr>
    </w:p>
    <w:p w14:paraId="4777DF1B" w14:textId="36C82095" w:rsidR="00223BE2" w:rsidRPr="006F554D" w:rsidRDefault="00222163" w:rsidP="00222163">
      <w:pPr>
        <w:pStyle w:val="Level3Numbered"/>
      </w:pPr>
      <w:r>
        <w:t>Press the Red X button again to stop logging data. The green light should stop blinking.</w:t>
      </w:r>
    </w:p>
    <w:p w14:paraId="5CB6F7EE" w14:textId="77777777" w:rsidR="00223BE2" w:rsidRDefault="00223BE2" w:rsidP="00223BE2"/>
    <w:p w14:paraId="02501DA0" w14:textId="77777777" w:rsidR="00222163" w:rsidRDefault="00222163" w:rsidP="00222163">
      <w:pPr>
        <w:pStyle w:val="Level3Heading"/>
      </w:pPr>
      <w:r w:rsidRPr="004B13D4">
        <w:t>VIEW DATA</w:t>
      </w:r>
    </w:p>
    <w:p w14:paraId="6083A877" w14:textId="77777777" w:rsidR="00222163" w:rsidRPr="00222163" w:rsidRDefault="00222163" w:rsidP="00222163">
      <w:pPr>
        <w:pStyle w:val="Level3Numbered"/>
        <w:numPr>
          <w:ilvl w:val="0"/>
          <w:numId w:val="26"/>
        </w:numPr>
        <w:rPr>
          <w:b/>
        </w:rPr>
      </w:pPr>
      <w:r>
        <w:t xml:space="preserve">Plug the Micro USB connector back into the device. </w:t>
      </w:r>
    </w:p>
    <w:p w14:paraId="35E2C77B" w14:textId="77777777" w:rsidR="00222163" w:rsidRPr="00246B53" w:rsidRDefault="00222163" w:rsidP="00222163">
      <w:pPr>
        <w:pStyle w:val="Level3Numbered"/>
        <w:rPr>
          <w:b/>
        </w:rPr>
      </w:pPr>
      <w:r>
        <w:t xml:space="preserve">Open the Slam Stick Lab software if it is not already open. </w:t>
      </w:r>
    </w:p>
    <w:p w14:paraId="580B82E3" w14:textId="77777777" w:rsidR="00222163" w:rsidRPr="00B869E1" w:rsidRDefault="00222163" w:rsidP="00222163">
      <w:pPr>
        <w:pStyle w:val="Level3Numbered"/>
        <w:rPr>
          <w:b/>
        </w:rPr>
      </w:pPr>
      <w:r w:rsidRPr="00B869E1">
        <w:t xml:space="preserve">You may be prompted to </w:t>
      </w:r>
      <w:r w:rsidRPr="00324AB0">
        <w:rPr>
          <w:b/>
        </w:rPr>
        <w:t>“Choose a file”</w:t>
      </w:r>
      <w:r w:rsidRPr="00B869E1">
        <w:t xml:space="preserve">. </w:t>
      </w:r>
      <w:r>
        <w:t xml:space="preserve">If you are not prompted, Select </w:t>
      </w:r>
      <w:r w:rsidRPr="00BA7F2B">
        <w:rPr>
          <w:b/>
        </w:rPr>
        <w:t>File &gt; Open</w:t>
      </w:r>
      <w:r>
        <w:t xml:space="preserve"> from the top of the program window. </w:t>
      </w:r>
      <w:r w:rsidRPr="00B869E1">
        <w:t xml:space="preserve">Within the </w:t>
      </w:r>
      <w:r>
        <w:rPr>
          <w:b/>
        </w:rPr>
        <w:t>SSX-</w:t>
      </w:r>
      <w:r w:rsidRPr="00CA09E2">
        <w:rPr>
          <w:b/>
        </w:rPr>
        <w:t>#</w:t>
      </w:r>
      <w:r w:rsidRPr="00B869E1">
        <w:t xml:space="preserve"> drive, open the </w:t>
      </w:r>
      <w:r w:rsidRPr="00BA7F2B">
        <w:rPr>
          <w:b/>
        </w:rPr>
        <w:t>“DATA”</w:t>
      </w:r>
      <w:r w:rsidRPr="00B869E1">
        <w:t xml:space="preserve"> folder. </w:t>
      </w:r>
    </w:p>
    <w:p w14:paraId="4CA92A10" w14:textId="77777777" w:rsidR="00222163" w:rsidRPr="00B869E1" w:rsidRDefault="00222163" w:rsidP="00222163">
      <w:pPr>
        <w:pStyle w:val="Level3Numbered"/>
        <w:rPr>
          <w:b/>
        </w:rPr>
      </w:pPr>
      <w:r w:rsidRPr="00B869E1">
        <w:lastRenderedPageBreak/>
        <w:t xml:space="preserve">Within the </w:t>
      </w:r>
      <w:r w:rsidRPr="00BA7F2B">
        <w:rPr>
          <w:b/>
        </w:rPr>
        <w:t>“DATA”</w:t>
      </w:r>
      <w:r w:rsidRPr="00B869E1">
        <w:t xml:space="preserve"> folder, there should be a folder whose name is the date</w:t>
      </w:r>
      <w:r>
        <w:t xml:space="preserve"> </w:t>
      </w:r>
      <w:r w:rsidRPr="00B869E1">
        <w:t>(</w:t>
      </w:r>
      <w:r w:rsidRPr="00324AB0">
        <w:rPr>
          <w:b/>
        </w:rPr>
        <w:t>YYYYMMDD</w:t>
      </w:r>
      <w:r w:rsidRPr="00B869E1">
        <w:t xml:space="preserve">) </w:t>
      </w:r>
      <w:r>
        <w:t>the data was logged</w:t>
      </w:r>
      <w:r w:rsidRPr="00B869E1">
        <w:t xml:space="preserve">. Open the folder with that date and select the most recent data file. </w:t>
      </w:r>
    </w:p>
    <w:p w14:paraId="10BF7B5C" w14:textId="77777777" w:rsidR="00222163" w:rsidRPr="00522CF0" w:rsidRDefault="00222163" w:rsidP="00222163">
      <w:pPr>
        <w:pStyle w:val="Level3Numbered"/>
        <w:rPr>
          <w:b/>
        </w:rPr>
      </w:pPr>
      <w:r w:rsidRPr="00522CF0">
        <w:t xml:space="preserve">The window will display multiple tabs with graphs of various parameters. Select the first tab labeled </w:t>
      </w:r>
      <w:r w:rsidRPr="00522CF0">
        <w:rPr>
          <w:b/>
        </w:rPr>
        <w:t>“Acceleration (3 sources)”</w:t>
      </w:r>
      <w:r w:rsidRPr="00522CF0">
        <w:t xml:space="preserve">, which represents the </w:t>
      </w:r>
      <w:r w:rsidRPr="00522CF0">
        <w:rPr>
          <w:b/>
        </w:rPr>
        <w:t>“Main Acceleration” (Channel 8)</w:t>
      </w:r>
      <w:r w:rsidRPr="00522CF0">
        <w:t xml:space="preserve"> of the Slam Stick X. There should be a graph displaying the logged acceleration, measured in gravitation force </w:t>
      </w:r>
      <w:r w:rsidRPr="00522CF0">
        <w:rPr>
          <w:b/>
        </w:rPr>
        <w:t>“g”</w:t>
      </w:r>
      <w:r w:rsidRPr="00522CF0">
        <w:t xml:space="preserve">, of the X, Y, and Z axes over time. As shown in </w:t>
      </w:r>
      <w:r w:rsidRPr="00522CF0">
        <w:rPr>
          <w:i/>
        </w:rPr>
        <w:t>Figure 6.5</w:t>
      </w:r>
      <w:r w:rsidRPr="00522CF0">
        <w:t xml:space="preserve">, the graph should show 5 distinct and prominent peaks for each axis, representing the motions performed in Section 5. The peaks will not </w:t>
      </w:r>
      <w:proofErr w:type="gramStart"/>
      <w:r w:rsidRPr="00522CF0">
        <w:t>likely b</w:t>
      </w:r>
      <w:r>
        <w:t>e</w:t>
      </w:r>
      <w:proofErr w:type="gramEnd"/>
      <w:r>
        <w:t xml:space="preserve"> equal but should be proportioned </w:t>
      </w:r>
      <w:proofErr w:type="gramStart"/>
      <w:r>
        <w:t>similar to</w:t>
      </w:r>
      <w:proofErr w:type="gramEnd"/>
      <w:r>
        <w:t xml:space="preserve"> those in </w:t>
      </w:r>
      <w:r>
        <w:rPr>
          <w:i/>
        </w:rPr>
        <w:t>Figure 7</w:t>
      </w:r>
      <w:r w:rsidRPr="00522CF0">
        <w:rPr>
          <w:i/>
        </w:rPr>
        <w:t>.5</w:t>
      </w:r>
      <w:r>
        <w:t xml:space="preserve">. </w:t>
      </w:r>
    </w:p>
    <w:p w14:paraId="0C552A02" w14:textId="77777777" w:rsidR="00222163" w:rsidRPr="00522CF0" w:rsidRDefault="00222163" w:rsidP="00222163">
      <w:pPr>
        <w:pStyle w:val="Level3Numbered"/>
        <w:numPr>
          <w:ilvl w:val="0"/>
          <w:numId w:val="0"/>
        </w:numPr>
        <w:ind w:left="1440"/>
      </w:pPr>
    </w:p>
    <w:p w14:paraId="3A393517" w14:textId="77777777" w:rsidR="00222163" w:rsidRDefault="00222163" w:rsidP="00222163">
      <w:pPr>
        <w:pStyle w:val="Level3Numbered"/>
        <w:numPr>
          <w:ilvl w:val="0"/>
          <w:numId w:val="0"/>
        </w:numPr>
        <w:ind w:left="1080"/>
        <w:jc w:val="center"/>
      </w:pPr>
      <w:r>
        <w:rPr>
          <w:noProof/>
        </w:rPr>
        <w:drawing>
          <wp:inline distT="0" distB="0" distL="0" distR="0" wp14:anchorId="74B55321" wp14:editId="6B430D93">
            <wp:extent cx="5905500" cy="4752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Channel 8.jpg"/>
                    <pic:cNvPicPr/>
                  </pic:nvPicPr>
                  <pic:blipFill>
                    <a:blip r:embed="rId21">
                      <a:extLst>
                        <a:ext uri="{28A0092B-C50C-407E-A947-70E740481C1C}">
                          <a14:useLocalDpi xmlns:a14="http://schemas.microsoft.com/office/drawing/2010/main" val="0"/>
                        </a:ext>
                      </a:extLst>
                    </a:blip>
                    <a:stretch>
                      <a:fillRect/>
                    </a:stretch>
                  </pic:blipFill>
                  <pic:spPr>
                    <a:xfrm>
                      <a:off x="0" y="0"/>
                      <a:ext cx="5955130" cy="4792735"/>
                    </a:xfrm>
                    <a:prstGeom prst="rect">
                      <a:avLst/>
                    </a:prstGeom>
                  </pic:spPr>
                </pic:pic>
              </a:graphicData>
            </a:graphic>
          </wp:inline>
        </w:drawing>
      </w:r>
    </w:p>
    <w:p w14:paraId="3FB68D32" w14:textId="77777777" w:rsidR="00222163" w:rsidRPr="00D66201" w:rsidRDefault="00222163" w:rsidP="00222163">
      <w:pPr>
        <w:pStyle w:val="Level3Numbered"/>
        <w:numPr>
          <w:ilvl w:val="0"/>
          <w:numId w:val="0"/>
        </w:numPr>
        <w:ind w:left="1080"/>
        <w:jc w:val="center"/>
      </w:pPr>
      <w:r>
        <w:t>Figure 7.5: Channel 8 - Main Acceleration Output</w:t>
      </w:r>
    </w:p>
    <w:p w14:paraId="595388D6" w14:textId="77777777" w:rsidR="00222163" w:rsidRPr="00D66201" w:rsidRDefault="00222163" w:rsidP="00222163">
      <w:pPr>
        <w:pStyle w:val="Level3Numbered"/>
        <w:numPr>
          <w:ilvl w:val="0"/>
          <w:numId w:val="0"/>
        </w:numPr>
        <w:ind w:left="1080"/>
      </w:pPr>
    </w:p>
    <w:p w14:paraId="7F4ACBC2" w14:textId="77777777" w:rsidR="00222163" w:rsidRPr="006A4332" w:rsidRDefault="00222163" w:rsidP="00222163">
      <w:pPr>
        <w:pStyle w:val="Level3Numbered"/>
        <w:rPr>
          <w:b/>
        </w:rPr>
      </w:pPr>
      <w:r>
        <w:t xml:space="preserve">Using your judgment, determine if the data for any of the axes looks significantly different </w:t>
      </w:r>
      <w:proofErr w:type="gramStart"/>
      <w:r>
        <w:t>that</w:t>
      </w:r>
      <w:proofErr w:type="gramEnd"/>
      <w:r>
        <w:t xml:space="preserve"> the others, for example, if the spikes are not as clearly defined, have drastically different amplitudes, or are missing altogether. If the device is not being moved along a particular axis, the g value for that axis should be approximately 0. The objective is to verify that acceleration is being measured consistently along each axis. </w:t>
      </w:r>
    </w:p>
    <w:p w14:paraId="7377E0A9" w14:textId="77777777" w:rsidR="00222163" w:rsidRPr="00C2730B" w:rsidRDefault="00222163" w:rsidP="00222163">
      <w:pPr>
        <w:pStyle w:val="Level3Numbered"/>
        <w:rPr>
          <w:b/>
        </w:rPr>
      </w:pPr>
      <w:r>
        <w:t xml:space="preserve">Select the second tab labeled </w:t>
      </w:r>
      <w:r w:rsidRPr="00BA7F2B">
        <w:rPr>
          <w:b/>
        </w:rPr>
        <w:t>“Acceleration (3 sources)”</w:t>
      </w:r>
      <w:r>
        <w:t xml:space="preserve">, which represents </w:t>
      </w:r>
      <w:r w:rsidRPr="006A4332">
        <w:rPr>
          <w:b/>
        </w:rPr>
        <w:t>“16g DC Acceleration” (Channel 32)</w:t>
      </w:r>
      <w:r>
        <w:t xml:space="preserve">. Perform the same analysis of this data as you did with the previous graph. The graph should look </w:t>
      </w:r>
      <w:proofErr w:type="gramStart"/>
      <w:r>
        <w:t>similar to</w:t>
      </w:r>
      <w:proofErr w:type="gramEnd"/>
      <w:r>
        <w:t xml:space="preserve"> the one shown in </w:t>
      </w:r>
      <w:r w:rsidRPr="002F040E">
        <w:rPr>
          <w:i/>
        </w:rPr>
        <w:t>Figure 7.7</w:t>
      </w:r>
      <w:r>
        <w:t xml:space="preserve">. Unlike the previous graph, when an axis is being tested (i.e., when its respective arrow is pointed up) its g value should be approximately 1 when it is at rest. </w:t>
      </w:r>
    </w:p>
    <w:p w14:paraId="5DA0F4F6" w14:textId="77777777" w:rsidR="00222163" w:rsidRPr="00222163" w:rsidRDefault="00222163" w:rsidP="00222163">
      <w:pPr>
        <w:tabs>
          <w:tab w:val="left" w:pos="810"/>
        </w:tabs>
        <w:rPr>
          <w:rFonts w:ascii="Times New Roman" w:hAnsi="Times New Roman" w:cs="Times New Roman"/>
          <w:b/>
        </w:rPr>
      </w:pPr>
    </w:p>
    <w:p w14:paraId="02E272BD" w14:textId="77777777" w:rsidR="00222163" w:rsidRDefault="00222163" w:rsidP="00222163">
      <w:pPr>
        <w:pStyle w:val="ListParagraph"/>
        <w:tabs>
          <w:tab w:val="left" w:pos="810"/>
        </w:tabs>
        <w:ind w:left="0"/>
        <w:jc w:val="center"/>
        <w:rPr>
          <w:rFonts w:ascii="Times New Roman" w:hAnsi="Times New Roman" w:cs="Times New Roman"/>
          <w:b/>
        </w:rPr>
      </w:pPr>
      <w:r>
        <w:rPr>
          <w:rFonts w:ascii="Times New Roman" w:hAnsi="Times New Roman" w:cs="Times New Roman"/>
          <w:b/>
          <w:noProof/>
        </w:rPr>
        <w:drawing>
          <wp:inline distT="0" distB="0" distL="0" distR="0" wp14:anchorId="0ECD2C29" wp14:editId="7023E24E">
            <wp:extent cx="5943600" cy="4783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Channel 3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783455"/>
                    </a:xfrm>
                    <a:prstGeom prst="rect">
                      <a:avLst/>
                    </a:prstGeom>
                  </pic:spPr>
                </pic:pic>
              </a:graphicData>
            </a:graphic>
          </wp:inline>
        </w:drawing>
      </w:r>
    </w:p>
    <w:p w14:paraId="44586951" w14:textId="77777777" w:rsidR="00222163" w:rsidRPr="002F040E" w:rsidRDefault="00222163" w:rsidP="00222163">
      <w:pPr>
        <w:pStyle w:val="ListParagraph"/>
        <w:tabs>
          <w:tab w:val="left" w:pos="810"/>
        </w:tabs>
        <w:ind w:left="0"/>
        <w:jc w:val="center"/>
        <w:rPr>
          <w:rFonts w:ascii="Times New Roman" w:hAnsi="Times New Roman" w:cs="Times New Roman"/>
          <w:i/>
        </w:rPr>
      </w:pPr>
      <w:r w:rsidRPr="002F040E">
        <w:rPr>
          <w:rFonts w:ascii="Times New Roman" w:hAnsi="Times New Roman" w:cs="Times New Roman"/>
          <w:i/>
        </w:rPr>
        <w:t>Figure 7.7: Channel 32 – 16g DC Acceleration Output</w:t>
      </w:r>
    </w:p>
    <w:p w14:paraId="11370F2D" w14:textId="77777777" w:rsidR="00222163" w:rsidRDefault="00222163" w:rsidP="00223BE2"/>
    <w:p w14:paraId="20522F1A" w14:textId="77777777" w:rsidR="00222163" w:rsidRPr="00EE3687" w:rsidRDefault="00222163" w:rsidP="00222163">
      <w:pPr>
        <w:pStyle w:val="Level3Numbered"/>
        <w:rPr>
          <w:b/>
        </w:rPr>
      </w:pPr>
      <w:r>
        <w:t xml:space="preserve">It may take multiple attempts at the logging process to get a feel for handling the device and making consistent motions. Repeat Sections 5 and 6, if necessary. If you are satisfied with the logging process, and there are no obvious inconsistencies with the data collected for either channel, then this device is likely </w:t>
      </w:r>
      <w:proofErr w:type="gramStart"/>
      <w:r>
        <w:t>functioning</w:t>
      </w:r>
      <w:proofErr w:type="gramEnd"/>
      <w:r>
        <w:t xml:space="preserve"> properly and can be installed and used for data logging. </w:t>
      </w:r>
    </w:p>
    <w:p w14:paraId="32FC3A09" w14:textId="77777777" w:rsidR="00222163" w:rsidRDefault="00222163" w:rsidP="00223BE2"/>
    <w:p w14:paraId="45758EEF" w14:textId="77777777" w:rsidR="00222163" w:rsidRDefault="00222163" w:rsidP="00222163">
      <w:pPr>
        <w:pStyle w:val="Heading2"/>
      </w:pPr>
      <w:r>
        <w:t xml:space="preserve">Part II: </w:t>
      </w:r>
      <w:r w:rsidRPr="00D327F1">
        <w:t>Slam Stick X Temporary Installation</w:t>
      </w:r>
    </w:p>
    <w:p w14:paraId="19392647" w14:textId="77777777" w:rsidR="00222163" w:rsidRDefault="00222163" w:rsidP="00222163">
      <w:pPr>
        <w:pStyle w:val="Level3Heading"/>
      </w:pPr>
      <w:r>
        <w:t>PREPARING THE SLAM STICK X</w:t>
      </w:r>
    </w:p>
    <w:p w14:paraId="5F4EACCD" w14:textId="77777777" w:rsidR="00222163" w:rsidRPr="00222163" w:rsidRDefault="00222163" w:rsidP="00222163">
      <w:pPr>
        <w:pStyle w:val="Level3Numbered"/>
        <w:numPr>
          <w:ilvl w:val="0"/>
          <w:numId w:val="28"/>
        </w:numPr>
        <w:rPr>
          <w:b/>
        </w:rPr>
      </w:pPr>
      <w:r>
        <w:t xml:space="preserve">Ensure that the Slam Stick X device functionality had been verified following the procedure in </w:t>
      </w:r>
      <w:r w:rsidRPr="00222163">
        <w:rPr>
          <w:b/>
        </w:rPr>
        <w:t>Part I</w:t>
      </w:r>
      <w:r>
        <w:t xml:space="preserve">. </w:t>
      </w:r>
    </w:p>
    <w:p w14:paraId="68482E61" w14:textId="77777777" w:rsidR="00222163" w:rsidRPr="00FC1BD4" w:rsidRDefault="00222163" w:rsidP="00222163">
      <w:pPr>
        <w:pStyle w:val="Level3Numbered"/>
        <w:rPr>
          <w:b/>
        </w:rPr>
      </w:pPr>
      <w:r>
        <w:t>Delete existing test data from the device</w:t>
      </w:r>
    </w:p>
    <w:p w14:paraId="34282D62" w14:textId="77777777" w:rsidR="00222163" w:rsidRPr="00FC1BD4" w:rsidRDefault="00222163" w:rsidP="00222163">
      <w:pPr>
        <w:pStyle w:val="Level3Numbered"/>
        <w:numPr>
          <w:ilvl w:val="1"/>
          <w:numId w:val="18"/>
        </w:numPr>
        <w:rPr>
          <w:b/>
        </w:rPr>
      </w:pPr>
      <w:r>
        <w:t xml:space="preserve">Make sure any data you have collected has been backed up and confirm with any previous users of the device that they have all the data they need. </w:t>
      </w:r>
    </w:p>
    <w:p w14:paraId="0461E2E5" w14:textId="77777777" w:rsidR="00222163" w:rsidRPr="006B0D59" w:rsidRDefault="00222163" w:rsidP="00222163">
      <w:pPr>
        <w:pStyle w:val="Level3Numbered"/>
        <w:numPr>
          <w:ilvl w:val="1"/>
          <w:numId w:val="18"/>
        </w:numPr>
        <w:rPr>
          <w:b/>
        </w:rPr>
      </w:pPr>
      <w:r>
        <w:t xml:space="preserve">Following the steps in </w:t>
      </w:r>
      <w:r w:rsidRPr="008903A5">
        <w:rPr>
          <w:i/>
        </w:rPr>
        <w:t>Section 7</w:t>
      </w:r>
      <w:r>
        <w:rPr>
          <w:i/>
        </w:rPr>
        <w:t xml:space="preserve">.1-7.4, </w:t>
      </w:r>
      <w:r>
        <w:t xml:space="preserve">locate any existing test data on the device and delete it. </w:t>
      </w:r>
    </w:p>
    <w:p w14:paraId="3A4A19F3" w14:textId="77777777" w:rsidR="00222163" w:rsidRPr="00D327F1" w:rsidRDefault="00222163" w:rsidP="00222163">
      <w:pPr>
        <w:pStyle w:val="Level3Numbered"/>
        <w:rPr>
          <w:b/>
        </w:rPr>
      </w:pPr>
      <w:r>
        <w:t xml:space="preserve">Make a note of the number written in </w:t>
      </w:r>
      <w:proofErr w:type="gramStart"/>
      <w:r>
        <w:t>marker</w:t>
      </w:r>
      <w:proofErr w:type="gramEnd"/>
      <w:r>
        <w:t xml:space="preserve"> on the device.</w:t>
      </w:r>
    </w:p>
    <w:p w14:paraId="47D23FF1" w14:textId="77777777" w:rsidR="00222163" w:rsidRPr="00A50DBD" w:rsidRDefault="00222163" w:rsidP="00222163">
      <w:pPr>
        <w:pStyle w:val="Level3Numbered"/>
        <w:rPr>
          <w:b/>
        </w:rPr>
      </w:pPr>
      <w:r>
        <w:t xml:space="preserve">If the device has tape or residue from a previous application, remove as much of the tape as you can by hand, and wipe off the residue with Goo Gone applied to a rag or paper towel. </w:t>
      </w:r>
    </w:p>
    <w:p w14:paraId="67EBD106" w14:textId="77777777" w:rsidR="00222163" w:rsidRPr="006B0D59" w:rsidRDefault="00222163" w:rsidP="00222163">
      <w:pPr>
        <w:pStyle w:val="Level3Numbered"/>
        <w:rPr>
          <w:b/>
        </w:rPr>
      </w:pPr>
      <w:r>
        <w:lastRenderedPageBreak/>
        <w:t>Using a different rag or paper towel wipe the underside of the device with isopropyl alcohol and allow it to dry.</w:t>
      </w:r>
    </w:p>
    <w:p w14:paraId="5CBEB02A" w14:textId="77777777" w:rsidR="00222163" w:rsidRPr="00A50DBD" w:rsidRDefault="00222163" w:rsidP="00222163">
      <w:pPr>
        <w:pStyle w:val="Level3Numbered"/>
        <w:rPr>
          <w:b/>
        </w:rPr>
      </w:pPr>
      <w:r>
        <w:t xml:space="preserve">The alcohol may have removed or affected the number written in marker on the device. If so, write the number again in black permanent marker, as explained in </w:t>
      </w:r>
      <w:r w:rsidRPr="00370522">
        <w:rPr>
          <w:b/>
        </w:rPr>
        <w:t>Part I, Section 3</w:t>
      </w:r>
      <w:r>
        <w:t>.</w:t>
      </w:r>
    </w:p>
    <w:p w14:paraId="1A79250F" w14:textId="77777777" w:rsidR="00222163" w:rsidRPr="00A20456" w:rsidRDefault="00222163" w:rsidP="00222163">
      <w:pPr>
        <w:pStyle w:val="Level3Numbered"/>
        <w:rPr>
          <w:b/>
        </w:rPr>
      </w:pPr>
      <w:r>
        <w:t xml:space="preserve">Cut a 3” strip of </w:t>
      </w:r>
      <w:proofErr w:type="gramStart"/>
      <w:r>
        <w:t>double sided</w:t>
      </w:r>
      <w:proofErr w:type="gramEnd"/>
      <w:r>
        <w:t xml:space="preserve"> tape and apply it </w:t>
      </w:r>
      <w:r w:rsidRPr="00A20456">
        <w:t xml:space="preserve">to the underside of the Slam Stick X. Do not peel off the backing of the tape </w:t>
      </w:r>
      <w:proofErr w:type="gramStart"/>
      <w:r w:rsidRPr="00A20456">
        <w:t>until</w:t>
      </w:r>
      <w:proofErr w:type="gramEnd"/>
      <w:r w:rsidRPr="00A20456">
        <w:t xml:space="preserve"> instructed to do so. </w:t>
      </w:r>
    </w:p>
    <w:p w14:paraId="348F7635" w14:textId="77777777" w:rsidR="00222163" w:rsidRPr="00D618BA" w:rsidRDefault="00222163" w:rsidP="00222163">
      <w:pPr>
        <w:pStyle w:val="Level3Numbered"/>
        <w:rPr>
          <w:b/>
        </w:rPr>
      </w:pPr>
      <w:r>
        <w:t>Check the battery level of the device.</w:t>
      </w:r>
    </w:p>
    <w:p w14:paraId="7EB6AD36" w14:textId="77777777" w:rsidR="00222163" w:rsidRPr="00D618BA" w:rsidRDefault="00222163" w:rsidP="00222163">
      <w:pPr>
        <w:pStyle w:val="Level3Numbered"/>
        <w:numPr>
          <w:ilvl w:val="1"/>
          <w:numId w:val="18"/>
        </w:numPr>
        <w:rPr>
          <w:b/>
        </w:rPr>
      </w:pPr>
      <w:r>
        <w:t>Press the Red “X” on the device to begin logging data.</w:t>
      </w:r>
    </w:p>
    <w:p w14:paraId="411FE847" w14:textId="77777777" w:rsidR="00222163" w:rsidRPr="00D618BA" w:rsidRDefault="00222163" w:rsidP="00222163">
      <w:pPr>
        <w:pStyle w:val="Level3Numbered"/>
        <w:numPr>
          <w:ilvl w:val="1"/>
          <w:numId w:val="18"/>
        </w:numPr>
        <w:rPr>
          <w:b/>
        </w:rPr>
      </w:pPr>
      <w:r>
        <w:t xml:space="preserve">If the red LED begins blinking, the battery is at less than 75%. The device may need to charge if it </w:t>
      </w:r>
      <w:proofErr w:type="gramStart"/>
      <w:r>
        <w:t>will be</w:t>
      </w:r>
      <w:proofErr w:type="gramEnd"/>
      <w:r>
        <w:t xml:space="preserve"> </w:t>
      </w:r>
      <w:proofErr w:type="gramStart"/>
      <w:r>
        <w:t>logging</w:t>
      </w:r>
      <w:proofErr w:type="gramEnd"/>
      <w:r>
        <w:t xml:space="preserve"> data without an external power supply.</w:t>
      </w:r>
    </w:p>
    <w:p w14:paraId="001EC8C9" w14:textId="77777777" w:rsidR="00222163" w:rsidRPr="00D618BA" w:rsidRDefault="00222163" w:rsidP="00222163">
      <w:pPr>
        <w:pStyle w:val="Level3Numbered"/>
        <w:numPr>
          <w:ilvl w:val="1"/>
          <w:numId w:val="18"/>
        </w:numPr>
        <w:rPr>
          <w:b/>
        </w:rPr>
      </w:pPr>
      <w:r>
        <w:t xml:space="preserve">If the red LED does not begin blinking, the battery </w:t>
      </w:r>
      <w:proofErr w:type="gramStart"/>
      <w:r>
        <w:t>is at</w:t>
      </w:r>
      <w:proofErr w:type="gramEnd"/>
      <w:r>
        <w:t xml:space="preserve"> more than 75%. The device does not need to charge unless </w:t>
      </w:r>
      <w:proofErr w:type="gramStart"/>
      <w:r>
        <w:t>it will be</w:t>
      </w:r>
      <w:proofErr w:type="gramEnd"/>
      <w:r>
        <w:t xml:space="preserve"> </w:t>
      </w:r>
      <w:proofErr w:type="gramStart"/>
      <w:r>
        <w:t>logging</w:t>
      </w:r>
      <w:proofErr w:type="gramEnd"/>
      <w:r>
        <w:t xml:space="preserve"> data for more than 9 hours without an external power supply.</w:t>
      </w:r>
    </w:p>
    <w:p w14:paraId="38096418" w14:textId="77777777" w:rsidR="00222163" w:rsidRPr="00063328" w:rsidRDefault="00222163" w:rsidP="00222163">
      <w:pPr>
        <w:pStyle w:val="Level3Numbered"/>
        <w:numPr>
          <w:ilvl w:val="1"/>
          <w:numId w:val="18"/>
        </w:numPr>
        <w:rPr>
          <w:b/>
        </w:rPr>
      </w:pPr>
      <w:r>
        <w:t xml:space="preserve">A fully charged battery will allow for 12 hours of data logging. </w:t>
      </w:r>
    </w:p>
    <w:p w14:paraId="6838DEAA" w14:textId="05D6716A" w:rsidR="00222163" w:rsidRPr="00222163" w:rsidRDefault="00222163" w:rsidP="00222163">
      <w:pPr>
        <w:pStyle w:val="Level3Numbered"/>
        <w:rPr>
          <w:b/>
        </w:rPr>
      </w:pPr>
      <w:r>
        <w:t xml:space="preserve">Repeat </w:t>
      </w:r>
      <w:r w:rsidRPr="0043558D">
        <w:rPr>
          <w:i/>
        </w:rPr>
        <w:t>Section 8</w:t>
      </w:r>
      <w:r>
        <w:t xml:space="preserve"> for all Slam Stick X devices that will be installed. </w:t>
      </w:r>
    </w:p>
    <w:p w14:paraId="6703004A" w14:textId="77777777" w:rsidR="00222163" w:rsidRPr="00222163" w:rsidRDefault="00222163" w:rsidP="00222163">
      <w:pPr>
        <w:pStyle w:val="Level3Numbered"/>
        <w:numPr>
          <w:ilvl w:val="0"/>
          <w:numId w:val="0"/>
        </w:numPr>
        <w:ind w:left="1440" w:hanging="360"/>
        <w:rPr>
          <w:b/>
        </w:rPr>
      </w:pPr>
    </w:p>
    <w:p w14:paraId="19CCEFC2" w14:textId="77777777" w:rsidR="00222163" w:rsidRDefault="00222163" w:rsidP="00222163">
      <w:pPr>
        <w:pStyle w:val="Level3Heading"/>
      </w:pPr>
      <w:r>
        <w:t>PREPARING THE TEST SURFACE</w:t>
      </w:r>
    </w:p>
    <w:p w14:paraId="75B9527A" w14:textId="77777777" w:rsidR="00222163" w:rsidRPr="00222163" w:rsidRDefault="00222163" w:rsidP="00222163">
      <w:pPr>
        <w:pStyle w:val="Level3Numbered"/>
        <w:numPr>
          <w:ilvl w:val="0"/>
          <w:numId w:val="29"/>
        </w:numPr>
        <w:rPr>
          <w:b/>
        </w:rPr>
      </w:pPr>
      <w:r>
        <w:t xml:space="preserve">Determine where each Slam Stick X device will be installed and how the device should be oriented in terms of X, Y, and Z. </w:t>
      </w:r>
    </w:p>
    <w:p w14:paraId="619E05EF" w14:textId="77777777" w:rsidR="00222163" w:rsidRPr="006B0D59" w:rsidRDefault="00222163" w:rsidP="00222163">
      <w:pPr>
        <w:pStyle w:val="Level3Numbered"/>
        <w:rPr>
          <w:b/>
        </w:rPr>
      </w:pPr>
      <w:r>
        <w:t>The immediate area of the surface that the device will adhere to must also be clean and dry. Wipe the area clean with a rag or paper towel. If a cleaning product is required to get the area clean, find out what is safe to use on the surface</w:t>
      </w:r>
    </w:p>
    <w:p w14:paraId="06568628" w14:textId="77777777" w:rsidR="00222163" w:rsidRPr="00222163" w:rsidRDefault="00222163" w:rsidP="00222163">
      <w:pPr>
        <w:pStyle w:val="Level3Numbered"/>
        <w:rPr>
          <w:b/>
        </w:rPr>
      </w:pPr>
      <w:r>
        <w:t xml:space="preserve">Wipe the area with isopropyl alcohol and allow it to dry. </w:t>
      </w:r>
    </w:p>
    <w:p w14:paraId="5BA58274" w14:textId="77777777" w:rsidR="00222163" w:rsidRPr="006B0D59" w:rsidRDefault="00222163" w:rsidP="00222163">
      <w:pPr>
        <w:pStyle w:val="Level3Numbered"/>
        <w:numPr>
          <w:ilvl w:val="0"/>
          <w:numId w:val="0"/>
        </w:numPr>
        <w:ind w:left="1440" w:hanging="360"/>
        <w:rPr>
          <w:b/>
        </w:rPr>
      </w:pPr>
    </w:p>
    <w:p w14:paraId="286A828A" w14:textId="77777777" w:rsidR="00222163" w:rsidRDefault="00222163" w:rsidP="00222163">
      <w:pPr>
        <w:pStyle w:val="Level3Heading"/>
      </w:pPr>
      <w:r>
        <w:t>INSTALLING THE SLAM STICK X</w:t>
      </w:r>
    </w:p>
    <w:p w14:paraId="778A7201" w14:textId="77777777" w:rsidR="00222163" w:rsidRPr="00222163" w:rsidRDefault="00222163" w:rsidP="00222163">
      <w:pPr>
        <w:pStyle w:val="Level3Numbered"/>
        <w:numPr>
          <w:ilvl w:val="0"/>
          <w:numId w:val="30"/>
        </w:numPr>
        <w:rPr>
          <w:b/>
        </w:rPr>
      </w:pPr>
      <w:r>
        <w:t xml:space="preserve">Before peeling the tape backing from the Slam Stick X, place the device in the intended location to be certain you have the necessary </w:t>
      </w:r>
      <w:proofErr w:type="gramStart"/>
      <w:r>
        <w:t>clearance</w:t>
      </w:r>
      <w:proofErr w:type="gramEnd"/>
      <w:r>
        <w:t xml:space="preserve"> and that the device is properly oriented. </w:t>
      </w:r>
    </w:p>
    <w:p w14:paraId="154496B6" w14:textId="77777777" w:rsidR="00222163" w:rsidRPr="00F31A81" w:rsidRDefault="00222163" w:rsidP="00222163">
      <w:pPr>
        <w:pStyle w:val="Level3Numbered"/>
        <w:rPr>
          <w:b/>
        </w:rPr>
      </w:pPr>
      <w:r>
        <w:t>When you are confident in the location and orientation, peel off the tape backing.</w:t>
      </w:r>
    </w:p>
    <w:p w14:paraId="035691D2" w14:textId="77777777" w:rsidR="00222163" w:rsidRPr="0011628B" w:rsidRDefault="00222163" w:rsidP="00222163">
      <w:pPr>
        <w:pStyle w:val="Level3Numbered"/>
        <w:rPr>
          <w:b/>
        </w:rPr>
      </w:pPr>
      <w:r>
        <w:t>Apply the device to its assigned location and press down on it firmly.</w:t>
      </w:r>
    </w:p>
    <w:p w14:paraId="2B24E6A1" w14:textId="77777777" w:rsidR="00222163" w:rsidRPr="00F31A81" w:rsidRDefault="00222163" w:rsidP="00222163">
      <w:pPr>
        <w:pStyle w:val="Level3Numbered"/>
        <w:rPr>
          <w:b/>
        </w:rPr>
      </w:pPr>
      <w:r>
        <w:t>Gently verify that the device is sufficiently adhered to the testing surface.</w:t>
      </w:r>
    </w:p>
    <w:p w14:paraId="41B070F3" w14:textId="77777777" w:rsidR="00222163" w:rsidRPr="00222163" w:rsidRDefault="00222163" w:rsidP="00222163">
      <w:pPr>
        <w:pStyle w:val="Level3Numbered"/>
        <w:rPr>
          <w:b/>
        </w:rPr>
      </w:pPr>
      <w:r>
        <w:t>Make a note of the location and orientation of each device, which will be necessary for analyzing the data.</w:t>
      </w:r>
    </w:p>
    <w:p w14:paraId="213E09AB" w14:textId="77777777" w:rsidR="00222163" w:rsidRPr="00F31A81" w:rsidRDefault="00222163" w:rsidP="00222163">
      <w:pPr>
        <w:pStyle w:val="Level3Numbered"/>
        <w:numPr>
          <w:ilvl w:val="0"/>
          <w:numId w:val="0"/>
        </w:numPr>
        <w:ind w:left="1440" w:hanging="360"/>
        <w:rPr>
          <w:b/>
        </w:rPr>
      </w:pPr>
    </w:p>
    <w:p w14:paraId="68EAFF45" w14:textId="77BC4A6F" w:rsidR="00222163" w:rsidRDefault="00222163" w:rsidP="00222163">
      <w:pPr>
        <w:pStyle w:val="Level3Heading"/>
      </w:pPr>
      <w:r w:rsidRPr="00222163">
        <w:t>ADDING</w:t>
      </w:r>
      <w:r>
        <w:t xml:space="preserve"> A VOLTAIC V44 USB BATTERY PACK (OPTIONAL</w:t>
      </w:r>
      <w:r>
        <w:t>)</w:t>
      </w:r>
    </w:p>
    <w:p w14:paraId="3544F657" w14:textId="77777777" w:rsidR="00222163" w:rsidRPr="00222163" w:rsidRDefault="00222163" w:rsidP="00222163">
      <w:pPr>
        <w:pStyle w:val="Level3Numbered"/>
        <w:numPr>
          <w:ilvl w:val="0"/>
          <w:numId w:val="32"/>
        </w:numPr>
        <w:rPr>
          <w:b/>
        </w:rPr>
      </w:pPr>
      <w:r>
        <w:t xml:space="preserve">If a Slam Stick X device will be logging data for more than 12 hours, or if you are unsure of the battery level, it is advised that you use an external USB power supply during data logging. </w:t>
      </w:r>
    </w:p>
    <w:p w14:paraId="31AB486A" w14:textId="77777777" w:rsidR="00222163" w:rsidRPr="00556DCC" w:rsidRDefault="00222163" w:rsidP="00222163">
      <w:pPr>
        <w:pStyle w:val="Level3Numbered"/>
        <w:rPr>
          <w:b/>
        </w:rPr>
      </w:pPr>
      <w:r>
        <w:t xml:space="preserve">During testing, the Voltaic V44 should be in </w:t>
      </w:r>
      <w:r w:rsidRPr="00556DCC">
        <w:rPr>
          <w:b/>
        </w:rPr>
        <w:t>“Always On”</w:t>
      </w:r>
      <w:r>
        <w:t xml:space="preserve"> mode. Check which mode the battery is in.</w:t>
      </w:r>
    </w:p>
    <w:p w14:paraId="1305D810" w14:textId="77777777" w:rsidR="00222163" w:rsidRPr="0026519A" w:rsidRDefault="00222163" w:rsidP="00222163">
      <w:pPr>
        <w:pStyle w:val="Level3Numbered"/>
        <w:numPr>
          <w:ilvl w:val="1"/>
          <w:numId w:val="18"/>
        </w:numPr>
        <w:rPr>
          <w:b/>
        </w:rPr>
      </w:pPr>
      <w:r>
        <w:rPr>
          <w:color w:val="333333"/>
        </w:rPr>
        <w:t>With the LEDs off (</w:t>
      </w:r>
      <w:r>
        <w:rPr>
          <w:i/>
          <w:color w:val="333333"/>
        </w:rPr>
        <w:t>Figure 11</w:t>
      </w:r>
      <w:r w:rsidRPr="0026519A">
        <w:rPr>
          <w:i/>
          <w:color w:val="333333"/>
        </w:rPr>
        <w:t>.2.1</w:t>
      </w:r>
      <w:r>
        <w:rPr>
          <w:color w:val="333333"/>
        </w:rPr>
        <w:t>), p</w:t>
      </w:r>
      <w:r w:rsidRPr="00C1393B">
        <w:rPr>
          <w:color w:val="333333"/>
        </w:rPr>
        <w:t>ress the power button once to turn the battery on.</w:t>
      </w:r>
    </w:p>
    <w:p w14:paraId="79759B60" w14:textId="77777777" w:rsidR="00222163" w:rsidRPr="00222163" w:rsidRDefault="00222163" w:rsidP="00222163">
      <w:pPr>
        <w:tabs>
          <w:tab w:val="left" w:pos="720"/>
        </w:tabs>
        <w:rPr>
          <w:rFonts w:ascii="Times New Roman" w:hAnsi="Times New Roman" w:cs="Times New Roman"/>
          <w:b/>
        </w:rPr>
      </w:pPr>
    </w:p>
    <w:p w14:paraId="2FD6B839" w14:textId="77777777" w:rsidR="00222163" w:rsidRDefault="00222163" w:rsidP="00222163">
      <w:pPr>
        <w:pStyle w:val="ListParagraph"/>
        <w:tabs>
          <w:tab w:val="left" w:pos="720"/>
        </w:tabs>
        <w:ind w:left="0"/>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33B27082" wp14:editId="5F93098F">
            <wp:extent cx="2662657" cy="21412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815_1508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6459" cy="2152319"/>
                    </a:xfrm>
                    <a:prstGeom prst="rect">
                      <a:avLst/>
                    </a:prstGeom>
                  </pic:spPr>
                </pic:pic>
              </a:graphicData>
            </a:graphic>
          </wp:inline>
        </w:drawing>
      </w:r>
    </w:p>
    <w:p w14:paraId="5B663068" w14:textId="77777777" w:rsidR="00222163" w:rsidRDefault="00222163" w:rsidP="00222163">
      <w:pPr>
        <w:pStyle w:val="ListParagraph"/>
        <w:tabs>
          <w:tab w:val="left" w:pos="720"/>
        </w:tabs>
        <w:ind w:left="0"/>
        <w:jc w:val="center"/>
        <w:rPr>
          <w:rFonts w:ascii="Times New Roman" w:hAnsi="Times New Roman" w:cs="Times New Roman"/>
          <w:i/>
        </w:rPr>
      </w:pPr>
      <w:r>
        <w:rPr>
          <w:rFonts w:ascii="Times New Roman" w:hAnsi="Times New Roman" w:cs="Times New Roman"/>
          <w:i/>
        </w:rPr>
        <w:t>Figure 6.2.1: Voltaic V44 USB battery pack with LEDs off</w:t>
      </w:r>
    </w:p>
    <w:p w14:paraId="7A5BED7B" w14:textId="77777777" w:rsidR="00222163" w:rsidRPr="0026519A" w:rsidRDefault="00222163" w:rsidP="00222163">
      <w:pPr>
        <w:pStyle w:val="ListParagraph"/>
        <w:tabs>
          <w:tab w:val="left" w:pos="720"/>
        </w:tabs>
        <w:ind w:left="0"/>
        <w:jc w:val="center"/>
        <w:rPr>
          <w:rFonts w:ascii="Times New Roman" w:hAnsi="Times New Roman" w:cs="Times New Roman"/>
          <w:i/>
        </w:rPr>
      </w:pPr>
    </w:p>
    <w:p w14:paraId="01B7910B" w14:textId="77777777" w:rsidR="00222163" w:rsidRPr="00222163" w:rsidRDefault="00222163" w:rsidP="00222163">
      <w:pPr>
        <w:pStyle w:val="Level3Numbered"/>
        <w:numPr>
          <w:ilvl w:val="1"/>
          <w:numId w:val="18"/>
        </w:numPr>
        <w:rPr>
          <w:b/>
        </w:rPr>
      </w:pPr>
      <w:r>
        <w:t>After</w:t>
      </w:r>
      <w:r w:rsidRPr="00C1393B">
        <w:t xml:space="preserve"> the LEDs turn on</w:t>
      </w:r>
      <w:r>
        <w:t xml:space="preserve"> (</w:t>
      </w:r>
      <w:r>
        <w:rPr>
          <w:i/>
        </w:rPr>
        <w:t>Figure 11</w:t>
      </w:r>
      <w:r w:rsidRPr="0026519A">
        <w:rPr>
          <w:i/>
        </w:rPr>
        <w:t>.2.2</w:t>
      </w:r>
      <w:r>
        <w:t>)</w:t>
      </w:r>
      <w:r w:rsidRPr="00C1393B">
        <w:t xml:space="preserve">, </w:t>
      </w:r>
      <w:proofErr w:type="gramStart"/>
      <w:r>
        <w:t>wait</w:t>
      </w:r>
      <w:proofErr w:type="gramEnd"/>
      <w:r>
        <w:t xml:space="preserve"> one second and then </w:t>
      </w:r>
      <w:r w:rsidRPr="00C1393B">
        <w:t>double tap the power button.</w:t>
      </w:r>
    </w:p>
    <w:p w14:paraId="19F65DC3" w14:textId="77777777" w:rsidR="00222163" w:rsidRPr="00222163" w:rsidRDefault="00222163" w:rsidP="00222163">
      <w:pPr>
        <w:tabs>
          <w:tab w:val="left" w:pos="720"/>
        </w:tabs>
        <w:rPr>
          <w:rFonts w:ascii="Times New Roman" w:hAnsi="Times New Roman" w:cs="Times New Roman"/>
          <w:color w:val="333333"/>
        </w:rPr>
      </w:pPr>
    </w:p>
    <w:p w14:paraId="1B77B28C" w14:textId="77777777" w:rsidR="00222163" w:rsidRDefault="00222163" w:rsidP="00222163">
      <w:pPr>
        <w:pStyle w:val="ListParagraph"/>
        <w:tabs>
          <w:tab w:val="left" w:pos="720"/>
        </w:tabs>
        <w:ind w:left="0"/>
        <w:jc w:val="center"/>
        <w:rPr>
          <w:rFonts w:ascii="Times New Roman" w:hAnsi="Times New Roman" w:cs="Times New Roman"/>
          <w:b/>
        </w:rPr>
      </w:pPr>
      <w:r>
        <w:rPr>
          <w:rFonts w:ascii="Times New Roman" w:hAnsi="Times New Roman" w:cs="Times New Roman"/>
          <w:b/>
          <w:noProof/>
        </w:rPr>
        <w:drawing>
          <wp:inline distT="0" distB="0" distL="0" distR="0" wp14:anchorId="28E676AE" wp14:editId="2C63CC2D">
            <wp:extent cx="2632075" cy="2065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815_1509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5657" cy="2076106"/>
                    </a:xfrm>
                    <a:prstGeom prst="rect">
                      <a:avLst/>
                    </a:prstGeom>
                  </pic:spPr>
                </pic:pic>
              </a:graphicData>
            </a:graphic>
          </wp:inline>
        </w:drawing>
      </w:r>
    </w:p>
    <w:p w14:paraId="5A095AE2" w14:textId="77777777" w:rsidR="00222163" w:rsidRDefault="00222163" w:rsidP="00222163">
      <w:pPr>
        <w:pStyle w:val="ListParagraph"/>
        <w:tabs>
          <w:tab w:val="left" w:pos="720"/>
        </w:tabs>
        <w:ind w:left="0"/>
        <w:jc w:val="center"/>
        <w:rPr>
          <w:rFonts w:ascii="Times New Roman" w:hAnsi="Times New Roman" w:cs="Times New Roman"/>
          <w:i/>
        </w:rPr>
      </w:pPr>
      <w:r>
        <w:rPr>
          <w:rFonts w:ascii="Times New Roman" w:hAnsi="Times New Roman" w:cs="Times New Roman"/>
          <w:i/>
        </w:rPr>
        <w:t>Figure 6.2.2: Voltaic V44 USB battery pack with LEDs on</w:t>
      </w:r>
    </w:p>
    <w:p w14:paraId="33F06885" w14:textId="77777777" w:rsidR="00222163" w:rsidRPr="0026519A" w:rsidRDefault="00222163" w:rsidP="00222163">
      <w:pPr>
        <w:pStyle w:val="ListParagraph"/>
        <w:tabs>
          <w:tab w:val="left" w:pos="720"/>
        </w:tabs>
        <w:ind w:left="0"/>
        <w:jc w:val="center"/>
        <w:rPr>
          <w:rFonts w:ascii="Times New Roman" w:hAnsi="Times New Roman" w:cs="Times New Roman"/>
          <w:i/>
        </w:rPr>
      </w:pPr>
    </w:p>
    <w:p w14:paraId="3EBD755A" w14:textId="77777777" w:rsidR="00222163" w:rsidRPr="00C1393B" w:rsidRDefault="00222163" w:rsidP="00222163">
      <w:pPr>
        <w:pStyle w:val="Level3Numbered"/>
        <w:numPr>
          <w:ilvl w:val="1"/>
          <w:numId w:val="18"/>
        </w:numPr>
        <w:rPr>
          <w:b/>
        </w:rPr>
      </w:pPr>
      <w:r w:rsidRPr="00C1393B">
        <w:t xml:space="preserve">If after double tapping the power button the LEDs stay on for a few seconds, the battery is in </w:t>
      </w:r>
      <w:r w:rsidRPr="00C1393B">
        <w:rPr>
          <w:b/>
        </w:rPr>
        <w:t>“Always On”</w:t>
      </w:r>
      <w:r w:rsidRPr="00C1393B">
        <w:t xml:space="preserve"> Mode. If the LEDs turn off immediately, the battery is in </w:t>
      </w:r>
      <w:r w:rsidRPr="00C1393B">
        <w:rPr>
          <w:b/>
        </w:rPr>
        <w:t>“Auto-Off”</w:t>
      </w:r>
      <w:r>
        <w:t xml:space="preserve"> m</w:t>
      </w:r>
      <w:r w:rsidRPr="00C1393B">
        <w:t>ode.</w:t>
      </w:r>
      <w:r>
        <w:t xml:space="preserve"> If the V44 </w:t>
      </w:r>
      <w:r w:rsidRPr="00C1393B">
        <w:t>is in</w:t>
      </w:r>
      <w:r>
        <w:t xml:space="preserve"> </w:t>
      </w:r>
      <w:r w:rsidRPr="00C1393B">
        <w:rPr>
          <w:b/>
        </w:rPr>
        <w:t>“Always On”</w:t>
      </w:r>
      <w:r w:rsidRPr="00C1393B">
        <w:t xml:space="preserve"> </w:t>
      </w:r>
      <w:r>
        <w:t xml:space="preserve">mode, proceed to step </w:t>
      </w:r>
      <w:r>
        <w:rPr>
          <w:i/>
        </w:rPr>
        <w:t>6.3</w:t>
      </w:r>
      <w:r>
        <w:t>.</w:t>
      </w:r>
    </w:p>
    <w:p w14:paraId="054BC628" w14:textId="77777777" w:rsidR="00222163" w:rsidRPr="00A16E46" w:rsidRDefault="00222163" w:rsidP="00222163">
      <w:pPr>
        <w:pStyle w:val="Level3Numbered"/>
        <w:numPr>
          <w:ilvl w:val="1"/>
          <w:numId w:val="18"/>
        </w:numPr>
        <w:rPr>
          <w:b/>
        </w:rPr>
      </w:pPr>
      <w:r>
        <w:t xml:space="preserve">If the V44 </w:t>
      </w:r>
      <w:r w:rsidRPr="00C1393B">
        <w:t xml:space="preserve">is in </w:t>
      </w:r>
      <w:r>
        <w:t>“</w:t>
      </w:r>
      <w:r w:rsidRPr="00C1393B">
        <w:rPr>
          <w:b/>
        </w:rPr>
        <w:t>Auto-Off</w:t>
      </w:r>
      <w:r>
        <w:rPr>
          <w:b/>
        </w:rPr>
        <w:t>”</w:t>
      </w:r>
      <w:r w:rsidRPr="00C1393B">
        <w:t xml:space="preserve"> mode, </w:t>
      </w:r>
      <w:r>
        <w:t xml:space="preserve">press the power button once. </w:t>
      </w:r>
      <w:r w:rsidRPr="00A16E46">
        <w:t>When the LEDs light up, wait one second and then press an</w:t>
      </w:r>
      <w:r>
        <w:t>d</w:t>
      </w:r>
      <w:r w:rsidRPr="00A16E46">
        <w:t xml:space="preserve"> hold the power button for approximately 5 seconds </w:t>
      </w:r>
      <w:r>
        <w:t xml:space="preserve">until the </w:t>
      </w:r>
      <w:r w:rsidRPr="00A16E46">
        <w:t xml:space="preserve">LEDs blink 3 times. Immediately release the power button after the start of the third blink. The LEDs should stay on for a few seconds, indicating you have successfully switched to </w:t>
      </w:r>
      <w:r w:rsidRPr="00A16E46">
        <w:rPr>
          <w:b/>
        </w:rPr>
        <w:t>“Always On”</w:t>
      </w:r>
      <w:r w:rsidRPr="00A16E46">
        <w:t xml:space="preserve"> mode.</w:t>
      </w:r>
    </w:p>
    <w:p w14:paraId="3E71EAE7" w14:textId="77777777" w:rsidR="00222163" w:rsidRPr="00A16E46" w:rsidRDefault="00222163" w:rsidP="00222163">
      <w:pPr>
        <w:pStyle w:val="Level3Numbered"/>
        <w:numPr>
          <w:ilvl w:val="1"/>
          <w:numId w:val="18"/>
        </w:numPr>
        <w:rPr>
          <w:b/>
        </w:rPr>
      </w:pPr>
      <w:r>
        <w:t xml:space="preserve">Repeat steps </w:t>
      </w:r>
      <w:r w:rsidRPr="008903A5">
        <w:rPr>
          <w:i/>
        </w:rPr>
        <w:t>6.2.1 - 6.2.3</w:t>
      </w:r>
      <w:r>
        <w:t xml:space="preserve"> to verify the V44 is in </w:t>
      </w:r>
      <w:r w:rsidRPr="00A16E46">
        <w:rPr>
          <w:b/>
        </w:rPr>
        <w:t>“Always On”</w:t>
      </w:r>
      <w:r w:rsidRPr="00A16E46">
        <w:t xml:space="preserve"> mode.</w:t>
      </w:r>
    </w:p>
    <w:p w14:paraId="4A092744" w14:textId="77777777" w:rsidR="00222163" w:rsidRPr="005C1723" w:rsidRDefault="00222163" w:rsidP="00222163">
      <w:pPr>
        <w:pStyle w:val="Level3Numbered"/>
        <w:rPr>
          <w:b/>
        </w:rPr>
      </w:pPr>
      <w:r>
        <w:t xml:space="preserve">Determine </w:t>
      </w:r>
      <w:proofErr w:type="gramStart"/>
      <w:r>
        <w:t>a location</w:t>
      </w:r>
      <w:proofErr w:type="gramEnd"/>
      <w:r>
        <w:t xml:space="preserve"> for the V44 battery pack.</w:t>
      </w:r>
    </w:p>
    <w:p w14:paraId="6B743AAB" w14:textId="77777777" w:rsidR="00222163" w:rsidRPr="005C1723" w:rsidRDefault="00222163" w:rsidP="00222163">
      <w:pPr>
        <w:pStyle w:val="Level3Numbered"/>
        <w:numPr>
          <w:ilvl w:val="1"/>
          <w:numId w:val="18"/>
        </w:numPr>
        <w:rPr>
          <w:b/>
        </w:rPr>
      </w:pPr>
      <w:r>
        <w:t>The V44 should be close enough to the Slam Stick X for the USB cable to reach without straining.</w:t>
      </w:r>
    </w:p>
    <w:p w14:paraId="55B0B716" w14:textId="77777777" w:rsidR="00222163" w:rsidRPr="005C1723" w:rsidRDefault="00222163" w:rsidP="00222163">
      <w:pPr>
        <w:pStyle w:val="Level3Numbered"/>
        <w:rPr>
          <w:b/>
        </w:rPr>
      </w:pPr>
      <w:r>
        <w:t xml:space="preserve">Mount the V44 battery pack </w:t>
      </w:r>
      <w:proofErr w:type="gramStart"/>
      <w:r>
        <w:t>in</w:t>
      </w:r>
      <w:proofErr w:type="gramEnd"/>
      <w:r>
        <w:t xml:space="preserve"> the desired location.</w:t>
      </w:r>
    </w:p>
    <w:p w14:paraId="1B7FA9AF" w14:textId="77777777" w:rsidR="00222163" w:rsidRPr="007D63C1" w:rsidRDefault="00222163" w:rsidP="00222163">
      <w:pPr>
        <w:pStyle w:val="Level3Numbered"/>
        <w:numPr>
          <w:ilvl w:val="1"/>
          <w:numId w:val="18"/>
        </w:numPr>
        <w:rPr>
          <w:b/>
        </w:rPr>
      </w:pPr>
      <w:r>
        <w:t xml:space="preserve">Follow the same procedure in </w:t>
      </w:r>
      <w:r w:rsidRPr="008903A5">
        <w:rPr>
          <w:i/>
        </w:rPr>
        <w:t>Sections 3</w:t>
      </w:r>
      <w:r>
        <w:t xml:space="preserve"> </w:t>
      </w:r>
      <w:r w:rsidRPr="008903A5">
        <w:rPr>
          <w:i/>
        </w:rPr>
        <w:t>- 5</w:t>
      </w:r>
      <w:r>
        <w:t xml:space="preserve"> for mounting the V44 with double sided tape.</w:t>
      </w:r>
    </w:p>
    <w:p w14:paraId="0B9D5C65" w14:textId="77777777" w:rsidR="00222163" w:rsidRPr="009B2E9B" w:rsidRDefault="00222163" w:rsidP="00222163">
      <w:pPr>
        <w:pStyle w:val="Level3Numbered"/>
        <w:numPr>
          <w:ilvl w:val="1"/>
          <w:numId w:val="18"/>
        </w:numPr>
        <w:rPr>
          <w:b/>
        </w:rPr>
      </w:pPr>
      <w:r>
        <w:t xml:space="preserve">If the structure </w:t>
      </w:r>
      <w:proofErr w:type="gramStart"/>
      <w:r>
        <w:t>will allow</w:t>
      </w:r>
      <w:proofErr w:type="gramEnd"/>
      <w:r>
        <w:t xml:space="preserve">, cable ties can also be used to secure the V44. </w:t>
      </w:r>
    </w:p>
    <w:p w14:paraId="28944D81" w14:textId="77777777" w:rsidR="00222163" w:rsidRPr="0026519A" w:rsidRDefault="00222163" w:rsidP="00222163">
      <w:pPr>
        <w:pStyle w:val="Level3Numbered"/>
        <w:numPr>
          <w:ilvl w:val="0"/>
          <w:numId w:val="0"/>
        </w:numPr>
        <w:ind w:left="1440" w:hanging="360"/>
        <w:rPr>
          <w:b/>
        </w:rPr>
      </w:pPr>
    </w:p>
    <w:p w14:paraId="7AEA093A" w14:textId="77777777" w:rsidR="00222163" w:rsidRDefault="00222163" w:rsidP="00222163">
      <w:pPr>
        <w:pStyle w:val="Level3Heading"/>
      </w:pPr>
      <w:r>
        <w:t>LOGGING DATA</w:t>
      </w:r>
    </w:p>
    <w:p w14:paraId="6195717E" w14:textId="77777777" w:rsidR="00222163" w:rsidRPr="00315CF0" w:rsidRDefault="00222163" w:rsidP="00315CF0">
      <w:pPr>
        <w:pStyle w:val="Level3Numbered"/>
        <w:numPr>
          <w:ilvl w:val="0"/>
          <w:numId w:val="33"/>
        </w:numPr>
        <w:rPr>
          <w:b/>
        </w:rPr>
      </w:pPr>
      <w:r>
        <w:lastRenderedPageBreak/>
        <w:t>About 10 minutes before testing is to begin, press the red “</w:t>
      </w:r>
      <w:r w:rsidRPr="00315CF0">
        <w:rPr>
          <w:b/>
        </w:rPr>
        <w:t>X</w:t>
      </w:r>
      <w:r>
        <w:t>” button on each Slam Stick X to begin logging data. It is OK to press it sooner, but you will be logging data you do not need, which can waste battery life and data storage on the device.</w:t>
      </w:r>
    </w:p>
    <w:p w14:paraId="3D2FCE02" w14:textId="77777777" w:rsidR="00222163" w:rsidRPr="00130D92" w:rsidRDefault="00222163" w:rsidP="00222163">
      <w:pPr>
        <w:pStyle w:val="Level3Numbered"/>
        <w:rPr>
          <w:b/>
        </w:rPr>
      </w:pPr>
      <w:r>
        <w:t xml:space="preserve">Verify that the green LED is blinking on each Slam Stick X, which indicates that it is logging data. </w:t>
      </w:r>
    </w:p>
    <w:p w14:paraId="6DFEF765" w14:textId="77777777" w:rsidR="00222163" w:rsidRPr="00A351F8" w:rsidRDefault="00222163" w:rsidP="00315CF0">
      <w:pPr>
        <w:pStyle w:val="Level3Numbered"/>
        <w:numPr>
          <w:ilvl w:val="1"/>
          <w:numId w:val="18"/>
        </w:numPr>
        <w:rPr>
          <w:b/>
        </w:rPr>
      </w:pPr>
      <w:r>
        <w:t xml:space="preserve">If available, have a second person confirm that each device is logging data. </w:t>
      </w:r>
    </w:p>
    <w:p w14:paraId="6965C145" w14:textId="77777777" w:rsidR="00222163" w:rsidRPr="0011628B" w:rsidRDefault="00222163" w:rsidP="00222163">
      <w:pPr>
        <w:pStyle w:val="Level3Numbered"/>
        <w:rPr>
          <w:b/>
        </w:rPr>
      </w:pPr>
      <w:r>
        <w:t xml:space="preserve">When testing has concluded, verify that all the green LEDs are still blinking. If not, that device may have stopped logging data before testing was complete. </w:t>
      </w:r>
    </w:p>
    <w:p w14:paraId="7FB45D56" w14:textId="77777777" w:rsidR="00222163" w:rsidRPr="00F22F7D" w:rsidRDefault="00222163" w:rsidP="00222163">
      <w:pPr>
        <w:pStyle w:val="Level3Numbered"/>
        <w:rPr>
          <w:b/>
        </w:rPr>
      </w:pPr>
      <w:r>
        <w:t>Press the red “</w:t>
      </w:r>
      <w:r w:rsidRPr="0011628B">
        <w:rPr>
          <w:b/>
        </w:rPr>
        <w:t>X</w:t>
      </w:r>
      <w:r>
        <w:t xml:space="preserve">” on each device to stop data logging. </w:t>
      </w:r>
    </w:p>
    <w:p w14:paraId="456DB450" w14:textId="77777777" w:rsidR="00222163" w:rsidRPr="004378C6" w:rsidRDefault="00222163" w:rsidP="00222163">
      <w:pPr>
        <w:pStyle w:val="Level3Numbered"/>
        <w:rPr>
          <w:b/>
        </w:rPr>
      </w:pPr>
      <w:r>
        <w:t>Once again verify the location and orientation of each device.</w:t>
      </w:r>
    </w:p>
    <w:p w14:paraId="1CAB3582" w14:textId="77777777" w:rsidR="00222163" w:rsidRPr="007D63C1" w:rsidRDefault="00222163" w:rsidP="00222163">
      <w:pPr>
        <w:pStyle w:val="Level3Numbered"/>
        <w:rPr>
          <w:b/>
        </w:rPr>
      </w:pPr>
      <w:r>
        <w:t>If you are certain that no further testing will be performed, remove the devices and clean off the tape and residue.</w:t>
      </w:r>
    </w:p>
    <w:p w14:paraId="07FF093A" w14:textId="77777777" w:rsidR="00222163" w:rsidRDefault="00222163" w:rsidP="00223BE2"/>
    <w:p w14:paraId="447DDA47" w14:textId="77777777" w:rsidR="00315CF0" w:rsidRDefault="00315CF0" w:rsidP="00315CF0">
      <w:pPr>
        <w:pStyle w:val="Level3Heading"/>
      </w:pPr>
      <w:r>
        <w:t>REMOVING VOLATIC V44 USB BATTERY PACK</w:t>
      </w:r>
    </w:p>
    <w:p w14:paraId="0283481D" w14:textId="77777777" w:rsidR="00315CF0" w:rsidRPr="00315CF0" w:rsidRDefault="00315CF0" w:rsidP="00315CF0">
      <w:pPr>
        <w:pStyle w:val="Level3Numbered"/>
        <w:numPr>
          <w:ilvl w:val="0"/>
          <w:numId w:val="34"/>
        </w:numPr>
        <w:rPr>
          <w:b/>
        </w:rPr>
      </w:pPr>
      <w:r>
        <w:t>When testing has concluded, any V44 battery packs that were installed must also be removed.</w:t>
      </w:r>
    </w:p>
    <w:p w14:paraId="0172354A" w14:textId="77777777" w:rsidR="00315CF0" w:rsidRPr="007D63C1" w:rsidRDefault="00315CF0" w:rsidP="00315CF0">
      <w:pPr>
        <w:pStyle w:val="Level3Numbered"/>
        <w:rPr>
          <w:b/>
        </w:rPr>
      </w:pPr>
      <w:r>
        <w:t xml:space="preserve">When not being used for testing, the V44 should be switched back to </w:t>
      </w:r>
      <w:r w:rsidRPr="007D63C1">
        <w:rPr>
          <w:b/>
        </w:rPr>
        <w:t>“Auto Off”</w:t>
      </w:r>
      <w:r>
        <w:t xml:space="preserve"> mode. </w:t>
      </w:r>
    </w:p>
    <w:p w14:paraId="15730692" w14:textId="77777777" w:rsidR="00315CF0" w:rsidRPr="00B47396" w:rsidRDefault="00315CF0" w:rsidP="00315CF0">
      <w:pPr>
        <w:pStyle w:val="Level3Numbered"/>
        <w:numPr>
          <w:ilvl w:val="1"/>
          <w:numId w:val="18"/>
        </w:numPr>
        <w:rPr>
          <w:b/>
        </w:rPr>
      </w:pPr>
      <w:r w:rsidRPr="00B47396">
        <w:t xml:space="preserve">Press the power button once. </w:t>
      </w:r>
      <w:r w:rsidRPr="00A16E46">
        <w:rPr>
          <w:color w:val="333333"/>
        </w:rPr>
        <w:t>When the LEDs light up, wait one second and then press an</w:t>
      </w:r>
      <w:r>
        <w:rPr>
          <w:color w:val="333333"/>
        </w:rPr>
        <w:t>d</w:t>
      </w:r>
      <w:r w:rsidRPr="00A16E46">
        <w:rPr>
          <w:color w:val="333333"/>
        </w:rPr>
        <w:t xml:space="preserve"> hold the power button for approximately 5 seconds </w:t>
      </w:r>
      <w:r>
        <w:rPr>
          <w:color w:val="333333"/>
        </w:rPr>
        <w:t xml:space="preserve">until the </w:t>
      </w:r>
      <w:r w:rsidRPr="00A16E46">
        <w:rPr>
          <w:color w:val="333333"/>
        </w:rPr>
        <w:t>LEDs blink 3 times. Immediately release the power button after the start of the third blink. The LEDs should</w:t>
      </w:r>
      <w:r>
        <w:rPr>
          <w:color w:val="333333"/>
        </w:rPr>
        <w:t xml:space="preserve"> turn off immediately, indicating the V44 is in </w:t>
      </w:r>
      <w:r w:rsidRPr="00B47396">
        <w:rPr>
          <w:b/>
          <w:color w:val="333333"/>
        </w:rPr>
        <w:t>“Auto Off”</w:t>
      </w:r>
      <w:r>
        <w:rPr>
          <w:color w:val="333333"/>
        </w:rPr>
        <w:t xml:space="preserve"> mode. </w:t>
      </w:r>
    </w:p>
    <w:p w14:paraId="78CFB95D" w14:textId="77777777" w:rsidR="00315CF0" w:rsidRPr="00315CF0" w:rsidRDefault="00315CF0" w:rsidP="00315CF0">
      <w:pPr>
        <w:pStyle w:val="Level3Numbered"/>
        <w:numPr>
          <w:ilvl w:val="1"/>
          <w:numId w:val="18"/>
        </w:numPr>
        <w:rPr>
          <w:b/>
        </w:rPr>
      </w:pPr>
      <w:r>
        <w:rPr>
          <w:color w:val="333333"/>
        </w:rPr>
        <w:t xml:space="preserve">Repeat steps </w:t>
      </w:r>
      <w:r w:rsidRPr="008903A5">
        <w:rPr>
          <w:i/>
          <w:color w:val="333333"/>
        </w:rPr>
        <w:t>6.2.1-6.2.3</w:t>
      </w:r>
      <w:r>
        <w:rPr>
          <w:color w:val="333333"/>
        </w:rPr>
        <w:t xml:space="preserve"> to verify the V44 is in </w:t>
      </w:r>
      <w:r w:rsidRPr="00A16E46">
        <w:rPr>
          <w:b/>
          <w:color w:val="333333"/>
        </w:rPr>
        <w:t>“</w:t>
      </w:r>
      <w:r>
        <w:rPr>
          <w:b/>
          <w:color w:val="333333"/>
        </w:rPr>
        <w:t>Auto off</w:t>
      </w:r>
      <w:r w:rsidRPr="00A16E46">
        <w:rPr>
          <w:b/>
          <w:color w:val="333333"/>
        </w:rPr>
        <w:t>”</w:t>
      </w:r>
      <w:r w:rsidRPr="00A16E46">
        <w:rPr>
          <w:color w:val="333333"/>
        </w:rPr>
        <w:t xml:space="preserve"> mode.</w:t>
      </w:r>
    </w:p>
    <w:p w14:paraId="3FC40D13" w14:textId="77777777" w:rsidR="00315CF0" w:rsidRPr="00B47396" w:rsidRDefault="00315CF0" w:rsidP="00315CF0">
      <w:pPr>
        <w:pStyle w:val="Level3Numbered"/>
        <w:numPr>
          <w:ilvl w:val="0"/>
          <w:numId w:val="0"/>
        </w:numPr>
        <w:ind w:left="1440" w:hanging="360"/>
      </w:pPr>
    </w:p>
    <w:p w14:paraId="1F12852E" w14:textId="77777777" w:rsidR="00315CF0" w:rsidRDefault="00315CF0" w:rsidP="00315CF0">
      <w:pPr>
        <w:pStyle w:val="Level3Heading"/>
      </w:pPr>
      <w:r>
        <w:t>EXTRACTING DATA</w:t>
      </w:r>
    </w:p>
    <w:p w14:paraId="4264C98C" w14:textId="77777777" w:rsidR="00315CF0" w:rsidRPr="00315CF0" w:rsidRDefault="00315CF0" w:rsidP="00315CF0">
      <w:pPr>
        <w:pStyle w:val="Level3Numbered"/>
        <w:numPr>
          <w:ilvl w:val="0"/>
          <w:numId w:val="35"/>
        </w:numPr>
        <w:rPr>
          <w:b/>
        </w:rPr>
      </w:pPr>
      <w:r>
        <w:t xml:space="preserve">Following the steps in </w:t>
      </w:r>
      <w:r w:rsidRPr="00315CF0">
        <w:rPr>
          <w:i/>
        </w:rPr>
        <w:t>Section 7.1-7.4</w:t>
      </w:r>
      <w:r>
        <w:t>, locate the files on the device that were created during testing.</w:t>
      </w:r>
    </w:p>
    <w:p w14:paraId="2F94DFD8" w14:textId="77777777" w:rsidR="00315CF0" w:rsidRPr="004378C6" w:rsidRDefault="00315CF0" w:rsidP="00315CF0">
      <w:pPr>
        <w:pStyle w:val="Level3Numbered"/>
        <w:rPr>
          <w:b/>
        </w:rPr>
      </w:pPr>
      <w:r>
        <w:t>Create a folder on your computer for each device.</w:t>
      </w:r>
    </w:p>
    <w:p w14:paraId="59D2AEA8" w14:textId="7D5C2F17" w:rsidR="00315CF0" w:rsidRDefault="00315CF0" w:rsidP="00315CF0">
      <w:pPr>
        <w:pStyle w:val="Level3Numbered"/>
        <w:rPr>
          <w:b/>
        </w:rPr>
      </w:pPr>
      <w:r>
        <w:t xml:space="preserve">Copy and paste the files from testing to their respective device </w:t>
      </w:r>
      <w:proofErr w:type="gramStart"/>
      <w:r>
        <w:t>folder</w:t>
      </w:r>
      <w:proofErr w:type="gramEnd"/>
      <w:r>
        <w:t xml:space="preserve"> on your computer.</w:t>
      </w:r>
    </w:p>
    <w:p w14:paraId="70BEC4EB" w14:textId="743649FA" w:rsidR="00315CF0" w:rsidRDefault="00315CF0">
      <w:pPr>
        <w:tabs>
          <w:tab w:val="clear" w:pos="2250"/>
        </w:tabs>
      </w:pPr>
      <w:r>
        <w:br w:type="page"/>
      </w:r>
    </w:p>
    <w:p w14:paraId="408646E6" w14:textId="77777777" w:rsidR="00315CF0" w:rsidRDefault="00315CF0" w:rsidP="00315CF0">
      <w:pPr>
        <w:jc w:val="right"/>
        <w:rPr>
          <w:rFonts w:ascii="Times New Roman" w:hAnsi="Times New Roman" w:cs="Times New Roman"/>
          <w:sz w:val="28"/>
          <w:szCs w:val="28"/>
        </w:rPr>
      </w:pPr>
      <w:proofErr w:type="gramStart"/>
      <w:r>
        <w:rPr>
          <w:rFonts w:ascii="Times New Roman" w:hAnsi="Times New Roman" w:cs="Times New Roman"/>
          <w:sz w:val="28"/>
          <w:szCs w:val="28"/>
        </w:rPr>
        <w:lastRenderedPageBreak/>
        <w:t>Date:_</w:t>
      </w:r>
      <w:proofErr w:type="gramEnd"/>
      <w:r>
        <w:rPr>
          <w:rFonts w:ascii="Times New Roman" w:hAnsi="Times New Roman" w:cs="Times New Roman"/>
          <w:sz w:val="28"/>
          <w:szCs w:val="28"/>
        </w:rPr>
        <w:t>__________</w:t>
      </w:r>
    </w:p>
    <w:p w14:paraId="7A5AC336" w14:textId="77777777" w:rsidR="00315CF0" w:rsidRPr="00E44DC2" w:rsidRDefault="00315CF0" w:rsidP="00315CF0">
      <w:pPr>
        <w:jc w:val="right"/>
        <w:rPr>
          <w:rFonts w:ascii="Times New Roman" w:hAnsi="Times New Roman" w:cs="Times New Roman"/>
          <w:sz w:val="28"/>
          <w:szCs w:val="28"/>
        </w:rPr>
      </w:pPr>
      <w:proofErr w:type="gramStart"/>
      <w:r>
        <w:rPr>
          <w:rFonts w:ascii="Times New Roman" w:hAnsi="Times New Roman" w:cs="Times New Roman"/>
          <w:sz w:val="28"/>
          <w:szCs w:val="28"/>
        </w:rPr>
        <w:t>Cryomodule:_</w:t>
      </w:r>
      <w:proofErr w:type="gramEnd"/>
      <w:r>
        <w:rPr>
          <w:rFonts w:ascii="Times New Roman" w:hAnsi="Times New Roman" w:cs="Times New Roman"/>
          <w:sz w:val="28"/>
          <w:szCs w:val="28"/>
        </w:rPr>
        <w:t>____</w:t>
      </w:r>
    </w:p>
    <w:tbl>
      <w:tblPr>
        <w:tblW w:w="9394" w:type="dxa"/>
        <w:tblLook w:val="04A0" w:firstRow="1" w:lastRow="0" w:firstColumn="1" w:lastColumn="0" w:noHBand="0" w:noVBand="1"/>
      </w:tblPr>
      <w:tblGrid>
        <w:gridCol w:w="990"/>
        <w:gridCol w:w="4860"/>
        <w:gridCol w:w="1170"/>
        <w:gridCol w:w="1196"/>
        <w:gridCol w:w="1178"/>
      </w:tblGrid>
      <w:tr w:rsidR="00315CF0" w:rsidRPr="00075715" w14:paraId="23C47CAD" w14:textId="77777777" w:rsidTr="001E435A">
        <w:trPr>
          <w:trHeight w:val="375"/>
        </w:trPr>
        <w:tc>
          <w:tcPr>
            <w:tcW w:w="9394" w:type="dxa"/>
            <w:gridSpan w:val="5"/>
            <w:tcBorders>
              <w:top w:val="nil"/>
              <w:left w:val="nil"/>
              <w:bottom w:val="single" w:sz="4" w:space="0" w:color="auto"/>
              <w:right w:val="nil"/>
            </w:tcBorders>
            <w:shd w:val="clear" w:color="auto" w:fill="auto"/>
            <w:noWrap/>
            <w:vAlign w:val="bottom"/>
            <w:hideMark/>
          </w:tcPr>
          <w:p w14:paraId="06FFF0C5" w14:textId="77777777" w:rsidR="00315CF0" w:rsidRPr="00075715" w:rsidRDefault="00315CF0" w:rsidP="001E435A">
            <w:pPr>
              <w:jc w:val="center"/>
              <w:rPr>
                <w:rFonts w:ascii="Calibri" w:hAnsi="Calibri" w:cs="Calibri"/>
                <w:b/>
                <w:bCs/>
                <w:color w:val="000000"/>
                <w:sz w:val="28"/>
                <w:szCs w:val="28"/>
              </w:rPr>
            </w:pPr>
            <w:r w:rsidRPr="00075715">
              <w:rPr>
                <w:rFonts w:ascii="Calibri" w:hAnsi="Calibri" w:cs="Calibri"/>
                <w:b/>
                <w:bCs/>
                <w:color w:val="000000"/>
                <w:sz w:val="28"/>
                <w:szCs w:val="28"/>
              </w:rPr>
              <w:t>Slam Stick X Location and Orientation</w:t>
            </w:r>
          </w:p>
        </w:tc>
      </w:tr>
      <w:tr w:rsidR="00315CF0" w:rsidRPr="00075715" w14:paraId="0D50C2A9"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3EFBAC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SSX #</w:t>
            </w:r>
          </w:p>
        </w:tc>
        <w:tc>
          <w:tcPr>
            <w:tcW w:w="4860" w:type="dxa"/>
            <w:tcBorders>
              <w:top w:val="nil"/>
              <w:left w:val="nil"/>
              <w:bottom w:val="single" w:sz="4" w:space="0" w:color="auto"/>
              <w:right w:val="single" w:sz="4" w:space="0" w:color="auto"/>
            </w:tcBorders>
            <w:shd w:val="clear" w:color="auto" w:fill="auto"/>
            <w:noWrap/>
            <w:vAlign w:val="bottom"/>
            <w:hideMark/>
          </w:tcPr>
          <w:p w14:paraId="5EDD84D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Location</w:t>
            </w:r>
          </w:p>
        </w:tc>
        <w:tc>
          <w:tcPr>
            <w:tcW w:w="1170" w:type="dxa"/>
            <w:tcBorders>
              <w:top w:val="nil"/>
              <w:left w:val="nil"/>
              <w:bottom w:val="single" w:sz="4" w:space="0" w:color="auto"/>
              <w:right w:val="single" w:sz="4" w:space="0" w:color="auto"/>
            </w:tcBorders>
            <w:shd w:val="clear" w:color="auto" w:fill="auto"/>
            <w:noWrap/>
            <w:vAlign w:val="bottom"/>
            <w:hideMark/>
          </w:tcPr>
          <w:p w14:paraId="733EF5F0"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X points</w:t>
            </w:r>
          </w:p>
        </w:tc>
        <w:tc>
          <w:tcPr>
            <w:tcW w:w="1196" w:type="dxa"/>
            <w:tcBorders>
              <w:top w:val="nil"/>
              <w:left w:val="nil"/>
              <w:bottom w:val="single" w:sz="4" w:space="0" w:color="auto"/>
              <w:right w:val="single" w:sz="4" w:space="0" w:color="auto"/>
            </w:tcBorders>
            <w:shd w:val="clear" w:color="auto" w:fill="auto"/>
            <w:noWrap/>
            <w:vAlign w:val="bottom"/>
            <w:hideMark/>
          </w:tcPr>
          <w:p w14:paraId="516DE85B"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Y points</w:t>
            </w:r>
          </w:p>
        </w:tc>
        <w:tc>
          <w:tcPr>
            <w:tcW w:w="1178" w:type="dxa"/>
            <w:tcBorders>
              <w:top w:val="nil"/>
              <w:left w:val="nil"/>
              <w:bottom w:val="single" w:sz="4" w:space="0" w:color="auto"/>
              <w:right w:val="single" w:sz="4" w:space="0" w:color="auto"/>
            </w:tcBorders>
            <w:shd w:val="clear" w:color="auto" w:fill="auto"/>
            <w:noWrap/>
            <w:vAlign w:val="bottom"/>
            <w:hideMark/>
          </w:tcPr>
          <w:p w14:paraId="0077C1C1"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Z points</w:t>
            </w:r>
          </w:p>
        </w:tc>
      </w:tr>
      <w:tr w:rsidR="00315CF0" w:rsidRPr="00075715" w14:paraId="7B51A4A2"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E48940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7164A71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3D6A7F2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399D1A17"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5AFEC82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717A8ECC"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625CF9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7399ADB1"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69A95755"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208857C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299C6FD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13821E39"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5C51B34"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75B14D5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2DF1E0D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334AB1D4"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5394EE2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7FC7086B"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1CE3D70"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6017A52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06280DF0"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9AB53D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4CBCBDB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0D15525E"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19AE324"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7E088FB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7DCC00"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5A07ED25"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7D2199C7"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0386EB00"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605A95B"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223ECD4B"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5E5689C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38F0F887"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0F7B2D56"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0742A77D"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9F21FA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08B58D3C"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37F7ED6C"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3D5C0BAC"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0F388B3F"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72D6D4D2"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320115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204639E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41274F9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C245DEC"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3A33DDF5"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14AAD3BC"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6AF6DCE"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031458DF"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3EA21F1B"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6C901C36"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6F97267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145F24FD"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889918F"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50A218F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75A51CB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5A4C6A6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409AF96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3C145087"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11AAA5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1705C0CC"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52C208E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78DB977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1B4EE0D7"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464C13EF"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2621C4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38E332A6"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7F1ACAF7"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1E95C91"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309103D0"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61B56C97"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FA59BB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3F53271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740FDAB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F45DF1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568C5C15"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37B1B32C"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813CA54"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7A45BA7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600EC7FC"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321AF247"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4ECD5E91"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7C5ECFDE"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733784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4C9AE93B"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6DF24C4E"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03663E4E"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0470F475"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4D3D0192"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C596DA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6DD0C987"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7DD037C6"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37F8B15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5AB7838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63AC5DB2"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87214BB"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0B9229D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015C0A21"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2FD527B"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0B51FEE5"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11BEEA2E"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69372F1"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41AD7C5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3788DC7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87DC10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2B630B8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4FC76A11"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42AA4E6"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5305029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024232EE"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0A88B8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1CFDCDA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48784813"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03CE552"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2B3637C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06C7F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51319C61"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77490CA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1B6C7E53"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971EB3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3259E03F"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3CFC9200"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079DDEC"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1E436AFF"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0D048C9D"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C36E6C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51405C1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2D192171"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3824AC0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71E8DA1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15A6E500"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293231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61B65B89"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2BE26E5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28B0BD3A"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1F5832F0"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19E58E85" w14:textId="77777777" w:rsidTr="001E435A">
        <w:trPr>
          <w:trHeight w:val="37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EABF33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4860" w:type="dxa"/>
            <w:tcBorders>
              <w:top w:val="nil"/>
              <w:left w:val="nil"/>
              <w:bottom w:val="single" w:sz="4" w:space="0" w:color="auto"/>
              <w:right w:val="single" w:sz="4" w:space="0" w:color="auto"/>
            </w:tcBorders>
            <w:shd w:val="clear" w:color="auto" w:fill="auto"/>
            <w:noWrap/>
            <w:vAlign w:val="bottom"/>
            <w:hideMark/>
          </w:tcPr>
          <w:p w14:paraId="659F3483"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0" w:type="dxa"/>
            <w:tcBorders>
              <w:top w:val="nil"/>
              <w:left w:val="nil"/>
              <w:bottom w:val="single" w:sz="4" w:space="0" w:color="auto"/>
              <w:right w:val="single" w:sz="4" w:space="0" w:color="auto"/>
            </w:tcBorders>
            <w:shd w:val="clear" w:color="auto" w:fill="auto"/>
            <w:noWrap/>
            <w:vAlign w:val="bottom"/>
            <w:hideMark/>
          </w:tcPr>
          <w:p w14:paraId="27AE7F20"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14:paraId="6C4FB9E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c>
          <w:tcPr>
            <w:tcW w:w="1178" w:type="dxa"/>
            <w:tcBorders>
              <w:top w:val="nil"/>
              <w:left w:val="nil"/>
              <w:bottom w:val="single" w:sz="4" w:space="0" w:color="auto"/>
              <w:right w:val="single" w:sz="4" w:space="0" w:color="auto"/>
            </w:tcBorders>
            <w:shd w:val="clear" w:color="auto" w:fill="auto"/>
            <w:noWrap/>
            <w:vAlign w:val="bottom"/>
            <w:hideMark/>
          </w:tcPr>
          <w:p w14:paraId="499CA7FE"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 </w:t>
            </w:r>
          </w:p>
        </w:tc>
      </w:tr>
      <w:tr w:rsidR="00315CF0" w:rsidRPr="00075715" w14:paraId="01551A7D" w14:textId="77777777" w:rsidTr="001E435A">
        <w:trPr>
          <w:trHeight w:val="375"/>
        </w:trPr>
        <w:tc>
          <w:tcPr>
            <w:tcW w:w="990" w:type="dxa"/>
            <w:tcBorders>
              <w:top w:val="nil"/>
              <w:left w:val="nil"/>
              <w:bottom w:val="nil"/>
              <w:right w:val="nil"/>
            </w:tcBorders>
            <w:shd w:val="clear" w:color="auto" w:fill="auto"/>
            <w:noWrap/>
            <w:vAlign w:val="bottom"/>
            <w:hideMark/>
          </w:tcPr>
          <w:p w14:paraId="16995697" w14:textId="77777777" w:rsidR="00315CF0" w:rsidRPr="00075715" w:rsidRDefault="00315CF0" w:rsidP="001E435A">
            <w:pPr>
              <w:rPr>
                <w:rFonts w:ascii="Calibri" w:hAnsi="Calibri" w:cs="Calibri"/>
                <w:color w:val="000000"/>
                <w:sz w:val="28"/>
                <w:szCs w:val="28"/>
              </w:rPr>
            </w:pPr>
          </w:p>
        </w:tc>
        <w:tc>
          <w:tcPr>
            <w:tcW w:w="4860" w:type="dxa"/>
            <w:tcBorders>
              <w:top w:val="nil"/>
              <w:left w:val="nil"/>
              <w:bottom w:val="nil"/>
              <w:right w:val="nil"/>
            </w:tcBorders>
            <w:shd w:val="clear" w:color="auto" w:fill="auto"/>
            <w:noWrap/>
            <w:vAlign w:val="bottom"/>
            <w:hideMark/>
          </w:tcPr>
          <w:p w14:paraId="139BA345" w14:textId="77777777" w:rsidR="00315CF0" w:rsidRPr="00075715" w:rsidRDefault="00315CF0" w:rsidP="001E435A">
            <w:pPr>
              <w:rPr>
                <w:rFonts w:ascii="Times New Roman" w:hAnsi="Times New Roman" w:cs="Times New Roman"/>
              </w:rPr>
            </w:pPr>
          </w:p>
        </w:tc>
        <w:tc>
          <w:tcPr>
            <w:tcW w:w="1170" w:type="dxa"/>
            <w:tcBorders>
              <w:top w:val="nil"/>
              <w:left w:val="nil"/>
              <w:bottom w:val="nil"/>
              <w:right w:val="nil"/>
            </w:tcBorders>
            <w:shd w:val="clear" w:color="auto" w:fill="auto"/>
            <w:noWrap/>
            <w:vAlign w:val="bottom"/>
            <w:hideMark/>
          </w:tcPr>
          <w:p w14:paraId="54D33B52" w14:textId="77777777" w:rsidR="00315CF0" w:rsidRPr="00075715" w:rsidRDefault="00315CF0" w:rsidP="001E435A">
            <w:pPr>
              <w:rPr>
                <w:rFonts w:ascii="Times New Roman" w:hAnsi="Times New Roman" w:cs="Times New Roman"/>
              </w:rPr>
            </w:pPr>
          </w:p>
        </w:tc>
        <w:tc>
          <w:tcPr>
            <w:tcW w:w="1196" w:type="dxa"/>
            <w:tcBorders>
              <w:top w:val="nil"/>
              <w:left w:val="nil"/>
              <w:bottom w:val="nil"/>
              <w:right w:val="nil"/>
            </w:tcBorders>
            <w:shd w:val="clear" w:color="auto" w:fill="auto"/>
            <w:noWrap/>
            <w:vAlign w:val="bottom"/>
            <w:hideMark/>
          </w:tcPr>
          <w:p w14:paraId="4697ADE7" w14:textId="77777777" w:rsidR="00315CF0" w:rsidRPr="00075715" w:rsidRDefault="00315CF0" w:rsidP="001E435A">
            <w:pPr>
              <w:rPr>
                <w:rFonts w:ascii="Times New Roman" w:hAnsi="Times New Roman" w:cs="Times New Roman"/>
              </w:rPr>
            </w:pPr>
          </w:p>
        </w:tc>
        <w:tc>
          <w:tcPr>
            <w:tcW w:w="1178" w:type="dxa"/>
            <w:tcBorders>
              <w:top w:val="nil"/>
              <w:left w:val="nil"/>
              <w:bottom w:val="nil"/>
              <w:right w:val="nil"/>
            </w:tcBorders>
            <w:shd w:val="clear" w:color="auto" w:fill="auto"/>
            <w:noWrap/>
            <w:vAlign w:val="bottom"/>
            <w:hideMark/>
          </w:tcPr>
          <w:p w14:paraId="43F74D16" w14:textId="77777777" w:rsidR="00315CF0" w:rsidRPr="00075715" w:rsidRDefault="00315CF0" w:rsidP="001E435A">
            <w:pPr>
              <w:rPr>
                <w:rFonts w:ascii="Times New Roman" w:hAnsi="Times New Roman" w:cs="Times New Roman"/>
              </w:rPr>
            </w:pPr>
          </w:p>
        </w:tc>
      </w:tr>
      <w:tr w:rsidR="00315CF0" w:rsidRPr="00075715" w14:paraId="67640574" w14:textId="77777777" w:rsidTr="001E435A">
        <w:trPr>
          <w:trHeight w:val="375"/>
        </w:trPr>
        <w:tc>
          <w:tcPr>
            <w:tcW w:w="9394" w:type="dxa"/>
            <w:gridSpan w:val="5"/>
            <w:tcBorders>
              <w:top w:val="nil"/>
              <w:left w:val="nil"/>
              <w:bottom w:val="nil"/>
              <w:right w:val="nil"/>
            </w:tcBorders>
            <w:shd w:val="clear" w:color="auto" w:fill="auto"/>
            <w:noWrap/>
            <w:vAlign w:val="bottom"/>
            <w:hideMark/>
          </w:tcPr>
          <w:p w14:paraId="38E5EA8D"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Indicate which direction the arrow points for each axis on the device:</w:t>
            </w:r>
          </w:p>
        </w:tc>
      </w:tr>
      <w:tr w:rsidR="00315CF0" w:rsidRPr="00075715" w14:paraId="267E0CE6" w14:textId="77777777" w:rsidTr="001E435A">
        <w:trPr>
          <w:trHeight w:val="375"/>
        </w:trPr>
        <w:tc>
          <w:tcPr>
            <w:tcW w:w="990" w:type="dxa"/>
            <w:tcBorders>
              <w:top w:val="nil"/>
              <w:left w:val="nil"/>
              <w:bottom w:val="nil"/>
              <w:right w:val="nil"/>
            </w:tcBorders>
            <w:shd w:val="clear" w:color="auto" w:fill="auto"/>
            <w:noWrap/>
            <w:vAlign w:val="bottom"/>
            <w:hideMark/>
          </w:tcPr>
          <w:p w14:paraId="03321D78" w14:textId="77777777" w:rsidR="00315CF0" w:rsidRPr="00075715" w:rsidRDefault="00315CF0" w:rsidP="001E435A">
            <w:pPr>
              <w:rPr>
                <w:rFonts w:ascii="Calibri" w:hAnsi="Calibri" w:cs="Calibri"/>
                <w:color w:val="000000"/>
                <w:sz w:val="28"/>
                <w:szCs w:val="28"/>
              </w:rPr>
            </w:pPr>
          </w:p>
        </w:tc>
        <w:tc>
          <w:tcPr>
            <w:tcW w:w="8404" w:type="dxa"/>
            <w:gridSpan w:val="4"/>
            <w:tcBorders>
              <w:top w:val="nil"/>
              <w:left w:val="nil"/>
              <w:bottom w:val="nil"/>
              <w:right w:val="nil"/>
            </w:tcBorders>
            <w:shd w:val="clear" w:color="auto" w:fill="auto"/>
            <w:noWrap/>
            <w:vAlign w:val="bottom"/>
            <w:hideMark/>
          </w:tcPr>
          <w:p w14:paraId="34A12E68" w14:textId="77777777" w:rsidR="00315CF0" w:rsidRPr="00075715" w:rsidRDefault="00315CF0" w:rsidP="001E435A">
            <w:pPr>
              <w:rPr>
                <w:rFonts w:ascii="Calibri" w:hAnsi="Calibri" w:cs="Calibri"/>
                <w:color w:val="000000"/>
                <w:sz w:val="28"/>
                <w:szCs w:val="28"/>
              </w:rPr>
            </w:pPr>
            <w:r w:rsidRPr="00075715">
              <w:rPr>
                <w:rFonts w:ascii="Calibri" w:hAnsi="Calibri" w:cs="Calibri"/>
                <w:color w:val="000000"/>
                <w:sz w:val="28"/>
                <w:szCs w:val="28"/>
              </w:rPr>
              <w:t>up, down, forward, back, driver side (DS), passenger side (PS)</w:t>
            </w:r>
          </w:p>
        </w:tc>
      </w:tr>
    </w:tbl>
    <w:p w14:paraId="61C0E7B7" w14:textId="77777777" w:rsidR="00315CF0" w:rsidRDefault="00315CF0">
      <w:pPr>
        <w:tabs>
          <w:tab w:val="clear" w:pos="2250"/>
        </w:tabs>
      </w:pPr>
      <w:r>
        <w:br w:type="page"/>
      </w:r>
    </w:p>
    <w:p w14:paraId="1590EF3A" w14:textId="77777777" w:rsidR="00315CF0" w:rsidRDefault="00315CF0">
      <w:pPr>
        <w:tabs>
          <w:tab w:val="clear" w:pos="2250"/>
        </w:tabs>
      </w:pPr>
    </w:p>
    <w:p w14:paraId="6F219FE0" w14:textId="77777777" w:rsidR="00222163" w:rsidRDefault="00222163" w:rsidP="00223BE2"/>
    <w:p w14:paraId="17869015" w14:textId="77777777" w:rsidR="00222163" w:rsidRDefault="00222163" w:rsidP="00223BE2"/>
    <w:p w14:paraId="72525F97" w14:textId="77777777" w:rsidR="00223BE2" w:rsidRPr="00413D73" w:rsidRDefault="00223BE2" w:rsidP="00223BE2">
      <w:pPr>
        <w:pStyle w:val="Heading1"/>
      </w:pPr>
      <w:r w:rsidRPr="00413D73">
        <w:t>References</w:t>
      </w:r>
    </w:p>
    <w:p w14:paraId="5D2A26E7"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6C22F97D" w14:textId="77777777" w:rsidTr="00DD72C1">
        <w:trPr>
          <w:trHeight w:val="296"/>
        </w:trPr>
        <w:tc>
          <w:tcPr>
            <w:tcW w:w="1785" w:type="dxa"/>
            <w:shd w:val="clear" w:color="auto" w:fill="DEEAF6" w:themeFill="accent1" w:themeFillTint="33"/>
          </w:tcPr>
          <w:p w14:paraId="35236048"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2931875E" w14:textId="77777777" w:rsidR="00223BE2" w:rsidRPr="0035230B" w:rsidRDefault="00223BE2" w:rsidP="00DD72C1">
            <w:pPr>
              <w:rPr>
                <w:b/>
              </w:rPr>
            </w:pPr>
            <w:r w:rsidRPr="0035230B">
              <w:rPr>
                <w:b/>
              </w:rPr>
              <w:t>Title</w:t>
            </w:r>
          </w:p>
        </w:tc>
      </w:tr>
      <w:tr w:rsidR="00223BE2" w:rsidRPr="00215E9D" w14:paraId="3F88463A" w14:textId="77777777" w:rsidTr="00DD72C1">
        <w:trPr>
          <w:trHeight w:val="300"/>
        </w:trPr>
        <w:tc>
          <w:tcPr>
            <w:tcW w:w="1785" w:type="dxa"/>
            <w:vAlign w:val="center"/>
          </w:tcPr>
          <w:p w14:paraId="14CA102C" w14:textId="77777777" w:rsidR="00223BE2" w:rsidRPr="00967AAE" w:rsidRDefault="00223BE2" w:rsidP="00DD72C1">
            <w:r>
              <w:t>SRF-06-PR-001</w:t>
            </w:r>
          </w:p>
        </w:tc>
        <w:tc>
          <w:tcPr>
            <w:tcW w:w="8285" w:type="dxa"/>
          </w:tcPr>
          <w:p w14:paraId="26DB20DB" w14:textId="77777777" w:rsidR="00223BE2" w:rsidRPr="00967AAE" w:rsidRDefault="00223BE2" w:rsidP="00DD72C1">
            <w:r w:rsidRPr="00967AAE">
              <w:t>Records Management Procedure</w:t>
            </w:r>
          </w:p>
        </w:tc>
      </w:tr>
      <w:tr w:rsidR="00223BE2" w:rsidRPr="00215E9D" w14:paraId="183EC69B" w14:textId="77777777" w:rsidTr="00DD72C1">
        <w:trPr>
          <w:trHeight w:val="300"/>
        </w:trPr>
        <w:tc>
          <w:tcPr>
            <w:tcW w:w="1785" w:type="dxa"/>
            <w:vAlign w:val="center"/>
          </w:tcPr>
          <w:p w14:paraId="69FB02A6" w14:textId="77777777" w:rsidR="00223BE2" w:rsidRPr="00215E9D" w:rsidRDefault="00223BE2" w:rsidP="00DD72C1">
            <w:r>
              <w:t xml:space="preserve">SRF-07-PR-001 </w:t>
            </w:r>
          </w:p>
        </w:tc>
        <w:tc>
          <w:tcPr>
            <w:tcW w:w="8285" w:type="dxa"/>
          </w:tcPr>
          <w:p w14:paraId="5DA18381" w14:textId="77777777" w:rsidR="00223BE2" w:rsidRPr="00215E9D" w:rsidRDefault="00223BE2" w:rsidP="00DD72C1">
            <w:r>
              <w:t>Document Management Procedure</w:t>
            </w:r>
          </w:p>
        </w:tc>
      </w:tr>
      <w:tr w:rsidR="00223BE2" w:rsidRPr="00215E9D" w14:paraId="64CB7A8C" w14:textId="77777777" w:rsidTr="00DD72C1">
        <w:trPr>
          <w:trHeight w:val="300"/>
        </w:trPr>
        <w:tc>
          <w:tcPr>
            <w:tcW w:w="1785" w:type="dxa"/>
            <w:vAlign w:val="center"/>
          </w:tcPr>
          <w:p w14:paraId="3B55DA83" w14:textId="77777777" w:rsidR="00223BE2" w:rsidRPr="00215E9D" w:rsidRDefault="00223BE2" w:rsidP="00DD72C1">
            <w:r>
              <w:t>&lt;Doc Id&gt;</w:t>
            </w:r>
          </w:p>
        </w:tc>
        <w:tc>
          <w:tcPr>
            <w:tcW w:w="8285" w:type="dxa"/>
          </w:tcPr>
          <w:p w14:paraId="67ACA1E3" w14:textId="77777777" w:rsidR="00223BE2" w:rsidRPr="00215E9D" w:rsidRDefault="00223BE2" w:rsidP="00DD72C1">
            <w:r>
              <w:t>&lt;Document Title&gt;</w:t>
            </w:r>
          </w:p>
        </w:tc>
      </w:tr>
    </w:tbl>
    <w:p w14:paraId="6D293B14" w14:textId="77777777" w:rsidR="00223BE2" w:rsidRDefault="00223BE2" w:rsidP="00223BE2"/>
    <w:p w14:paraId="61CC4F85" w14:textId="77777777" w:rsidR="00223BE2" w:rsidRPr="00842D4E" w:rsidRDefault="00223BE2" w:rsidP="00223BE2">
      <w:pPr>
        <w:pStyle w:val="Heading1"/>
      </w:pPr>
      <w:r w:rsidRPr="00842D4E">
        <w:t>Release and Revision History</w:t>
      </w:r>
    </w:p>
    <w:p w14:paraId="761398D3"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3322EC42" w14:textId="77777777" w:rsidTr="00DD72C1">
        <w:trPr>
          <w:trHeight w:val="300"/>
        </w:trPr>
        <w:tc>
          <w:tcPr>
            <w:tcW w:w="1194" w:type="dxa"/>
            <w:shd w:val="clear" w:color="auto" w:fill="DEEAF6"/>
            <w:tcMar>
              <w:top w:w="0" w:type="dxa"/>
              <w:left w:w="108" w:type="dxa"/>
              <w:bottom w:w="0" w:type="dxa"/>
              <w:right w:w="108" w:type="dxa"/>
            </w:tcMar>
            <w:vAlign w:val="bottom"/>
          </w:tcPr>
          <w:p w14:paraId="68DACBFD"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2CD09422"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58CFB36B" w14:textId="77777777" w:rsidR="00223BE2" w:rsidRPr="00AE4D72" w:rsidRDefault="00223BE2" w:rsidP="00DD72C1">
            <w:pPr>
              <w:rPr>
                <w:b/>
              </w:rPr>
            </w:pPr>
            <w:r>
              <w:rPr>
                <w:b/>
              </w:rPr>
              <w:t>Revision</w:t>
            </w:r>
            <w:r w:rsidRPr="00AE4D72">
              <w:rPr>
                <w:b/>
              </w:rPr>
              <w:t xml:space="preserve"> Date:</w:t>
            </w:r>
          </w:p>
        </w:tc>
      </w:tr>
      <w:tr w:rsidR="00223BE2" w:rsidRPr="00413D73" w14:paraId="6EF9F0D4" w14:textId="77777777" w:rsidTr="00DD72C1">
        <w:trPr>
          <w:trHeight w:val="390"/>
        </w:trPr>
        <w:tc>
          <w:tcPr>
            <w:tcW w:w="1194" w:type="dxa"/>
            <w:tcMar>
              <w:top w:w="0" w:type="dxa"/>
              <w:left w:w="108" w:type="dxa"/>
              <w:bottom w:w="0" w:type="dxa"/>
              <w:right w:w="108" w:type="dxa"/>
            </w:tcMar>
            <w:vAlign w:val="center"/>
          </w:tcPr>
          <w:p w14:paraId="5DCE7864" w14:textId="77777777" w:rsidR="00223BE2" w:rsidRPr="00413D73" w:rsidRDefault="00223BE2" w:rsidP="00DD72C1">
            <w:pPr>
              <w:rPr>
                <w:rFonts w:cs="Calibri"/>
              </w:rPr>
            </w:pPr>
            <w:bookmarkStart w:id="8" w:name="_Hlk70446088"/>
            <w:r>
              <w:rPr>
                <w:rFonts w:cs="Calibri"/>
              </w:rPr>
              <w:t>1</w:t>
            </w:r>
          </w:p>
        </w:tc>
        <w:tc>
          <w:tcPr>
            <w:tcW w:w="6988" w:type="dxa"/>
            <w:tcMar>
              <w:top w:w="0" w:type="dxa"/>
              <w:left w:w="108" w:type="dxa"/>
              <w:bottom w:w="0" w:type="dxa"/>
              <w:right w:w="108" w:type="dxa"/>
            </w:tcMar>
            <w:vAlign w:val="center"/>
            <w:hideMark/>
          </w:tcPr>
          <w:p w14:paraId="54ED7B0E" w14:textId="2B0BF8CB" w:rsidR="00223BE2" w:rsidRPr="00363253" w:rsidRDefault="00223BE2" w:rsidP="00DD72C1">
            <w:pPr>
              <w:rPr>
                <w:rFonts w:cs="Calibri"/>
                <w:bCs/>
              </w:rPr>
            </w:pPr>
            <w:r w:rsidRPr="00315CF0">
              <w:rPr>
                <w:rFonts w:cs="Calibri"/>
                <w:bCs/>
              </w:rPr>
              <w:t>Initial version (</w:t>
            </w:r>
            <w:r w:rsidRPr="00315CF0">
              <w:rPr>
                <w:bCs/>
              </w:rPr>
              <w:t>Utilizing SRF-07-FM-005 SRF OPS Procedure Template, R1)</w:t>
            </w:r>
            <w:r w:rsidR="00315CF0">
              <w:rPr>
                <w:bCs/>
              </w:rPr>
              <w:t xml:space="preserve">. Converted from </w:t>
            </w:r>
            <w:r w:rsidR="00315CF0" w:rsidRPr="00315CF0">
              <w:rPr>
                <w:bCs/>
              </w:rPr>
              <w:t>SLAM STICK X FUNCTIONALITY VERIFICATION AND TEMPORARY INSTALLATION PROCEDURE</w:t>
            </w:r>
          </w:p>
        </w:tc>
        <w:tc>
          <w:tcPr>
            <w:tcW w:w="1893" w:type="dxa"/>
            <w:tcMar>
              <w:top w:w="0" w:type="dxa"/>
              <w:left w:w="108" w:type="dxa"/>
              <w:bottom w:w="0" w:type="dxa"/>
              <w:right w:w="108" w:type="dxa"/>
            </w:tcMar>
            <w:vAlign w:val="center"/>
            <w:hideMark/>
          </w:tcPr>
          <w:p w14:paraId="3596A30D" w14:textId="67AB3B68" w:rsidR="00223BE2" w:rsidRPr="00EE1DAD" w:rsidRDefault="00315CF0" w:rsidP="00DD72C1">
            <w:pPr>
              <w:rPr>
                <w:rFonts w:cs="Calibri"/>
                <w:bCs/>
              </w:rPr>
            </w:pPr>
            <w:r>
              <w:rPr>
                <w:rFonts w:cs="Calibri"/>
                <w:bCs/>
              </w:rPr>
              <w:t>12 May 2025</w:t>
            </w:r>
          </w:p>
        </w:tc>
      </w:tr>
      <w:tr w:rsidR="00223BE2" w:rsidRPr="00413D73" w14:paraId="12CDD504" w14:textId="77777777" w:rsidTr="00DD72C1">
        <w:trPr>
          <w:trHeight w:val="390"/>
        </w:trPr>
        <w:tc>
          <w:tcPr>
            <w:tcW w:w="1194" w:type="dxa"/>
            <w:tcMar>
              <w:top w:w="0" w:type="dxa"/>
              <w:left w:w="108" w:type="dxa"/>
              <w:bottom w:w="0" w:type="dxa"/>
              <w:right w:w="108" w:type="dxa"/>
            </w:tcMar>
            <w:vAlign w:val="center"/>
          </w:tcPr>
          <w:p w14:paraId="0598DD52" w14:textId="2730DBAB"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546F4045" w14:textId="12822E24"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4B017AB8" w14:textId="5A6291DA" w:rsidR="00223BE2" w:rsidRPr="00EE1DAD" w:rsidRDefault="00223BE2" w:rsidP="00DD72C1">
            <w:pPr>
              <w:rPr>
                <w:rFonts w:cs="Calibri"/>
                <w:bCs/>
              </w:rPr>
            </w:pPr>
          </w:p>
        </w:tc>
      </w:tr>
      <w:bookmarkEnd w:id="8"/>
      <w:tr w:rsidR="00223BE2" w:rsidRPr="00413D73" w14:paraId="0EA2F867" w14:textId="77777777" w:rsidTr="00DD72C1">
        <w:trPr>
          <w:trHeight w:val="390"/>
        </w:trPr>
        <w:tc>
          <w:tcPr>
            <w:tcW w:w="1194" w:type="dxa"/>
            <w:tcMar>
              <w:top w:w="0" w:type="dxa"/>
              <w:left w:w="108" w:type="dxa"/>
              <w:bottom w:w="0" w:type="dxa"/>
              <w:right w:w="108" w:type="dxa"/>
            </w:tcMar>
            <w:vAlign w:val="center"/>
          </w:tcPr>
          <w:p w14:paraId="7D71AAB4" w14:textId="7777777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0CAEBAB2" w14:textId="77777777"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263D0985" w14:textId="77777777" w:rsidR="00223BE2" w:rsidRDefault="00223BE2" w:rsidP="00DD72C1"/>
        </w:tc>
      </w:tr>
    </w:tbl>
    <w:p w14:paraId="1D204D07" w14:textId="77777777" w:rsidR="00223BE2" w:rsidRDefault="00223BE2" w:rsidP="00223BE2"/>
    <w:p w14:paraId="7B37D590" w14:textId="77777777" w:rsidR="00223BE2" w:rsidRPr="00842D4E" w:rsidRDefault="00223BE2" w:rsidP="00223BE2">
      <w:pPr>
        <w:pStyle w:val="Heading1"/>
      </w:pPr>
      <w:r w:rsidRPr="00842D4E">
        <w:t>Approvals</w:t>
      </w:r>
    </w:p>
    <w:p w14:paraId="2808F538"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0B0A5069"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7AB41B37" w14:textId="77777777" w:rsidR="00223BE2" w:rsidRPr="00AE4D72" w:rsidRDefault="00223BE2" w:rsidP="00DD72C1">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6A84FDD2" w14:textId="77777777" w:rsidR="00223BE2" w:rsidRPr="00AE4D72" w:rsidRDefault="00223BE2" w:rsidP="00DD72C1">
            <w:pPr>
              <w:rPr>
                <w:b/>
              </w:rPr>
            </w:pPr>
            <w:r w:rsidRPr="00AE4D72">
              <w:rPr>
                <w:b/>
              </w:rPr>
              <w:t>Name:</w:t>
            </w:r>
          </w:p>
        </w:tc>
      </w:tr>
      <w:tr w:rsidR="00223BE2" w:rsidRPr="00413D73" w14:paraId="7C6E24D4" w14:textId="77777777" w:rsidTr="00DD72C1">
        <w:trPr>
          <w:trHeight w:val="141"/>
          <w:jc w:val="center"/>
        </w:trPr>
        <w:tc>
          <w:tcPr>
            <w:tcW w:w="3325" w:type="dxa"/>
            <w:tcMar>
              <w:top w:w="43" w:type="dxa"/>
              <w:left w:w="115" w:type="dxa"/>
              <w:bottom w:w="43" w:type="dxa"/>
              <w:right w:w="115" w:type="dxa"/>
            </w:tcMar>
            <w:vAlign w:val="bottom"/>
          </w:tcPr>
          <w:p w14:paraId="25BB8DEF" w14:textId="77777777" w:rsidR="00223BE2" w:rsidRPr="00844E9C" w:rsidRDefault="00223BE2" w:rsidP="00DD72C1">
            <w:r>
              <w:t>Document</w:t>
            </w:r>
            <w:r w:rsidRPr="00844E9C">
              <w:t xml:space="preserve"> Owner</w:t>
            </w:r>
          </w:p>
        </w:tc>
        <w:tc>
          <w:tcPr>
            <w:tcW w:w="2160" w:type="dxa"/>
            <w:tcMar>
              <w:top w:w="43" w:type="dxa"/>
              <w:left w:w="115" w:type="dxa"/>
              <w:bottom w:w="43" w:type="dxa"/>
              <w:right w:w="115" w:type="dxa"/>
            </w:tcMar>
            <w:vAlign w:val="bottom"/>
          </w:tcPr>
          <w:p w14:paraId="2740CFBC" w14:textId="77777777" w:rsidR="00223BE2" w:rsidRPr="00315CF0" w:rsidRDefault="00223BE2" w:rsidP="00DD72C1">
            <w:pPr>
              <w:rPr>
                <w:highlight w:val="yellow"/>
              </w:rPr>
            </w:pPr>
            <w:r w:rsidRPr="00315CF0">
              <w:rPr>
                <w:highlight w:val="yellow"/>
              </w:rPr>
              <w:t>&lt;First Last Name&gt;</w:t>
            </w:r>
          </w:p>
        </w:tc>
      </w:tr>
      <w:tr w:rsidR="00223BE2" w:rsidRPr="00413D73" w14:paraId="77307650"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2887C870" w14:textId="77777777" w:rsidR="00223BE2" w:rsidRDefault="00223BE2" w:rsidP="00DD72C1">
            <w:r>
              <w:t>Document Reviewer 1</w:t>
            </w:r>
          </w:p>
          <w:p w14:paraId="7C21280E" w14:textId="77777777" w:rsidR="00223BE2" w:rsidRPr="00844E9C" w:rsidRDefault="00223BE2" w:rsidP="00DD72C1">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1F0AAA35" w14:textId="77777777" w:rsidR="00223BE2" w:rsidRPr="00315CF0" w:rsidRDefault="00223BE2" w:rsidP="00DD72C1">
            <w:pPr>
              <w:rPr>
                <w:highlight w:val="yellow"/>
              </w:rPr>
            </w:pPr>
            <w:r w:rsidRPr="00315CF0">
              <w:rPr>
                <w:highlight w:val="yellow"/>
              </w:rPr>
              <w:t>&lt;First Last Name&gt;</w:t>
            </w:r>
          </w:p>
        </w:tc>
      </w:tr>
      <w:tr w:rsidR="00223BE2" w:rsidRPr="00413D73" w14:paraId="64493AE5" w14:textId="77777777" w:rsidTr="00DD72C1">
        <w:trPr>
          <w:trHeight w:val="141"/>
          <w:jc w:val="center"/>
        </w:trPr>
        <w:tc>
          <w:tcPr>
            <w:tcW w:w="3325" w:type="dxa"/>
            <w:tcMar>
              <w:top w:w="43" w:type="dxa"/>
              <w:left w:w="115" w:type="dxa"/>
              <w:bottom w:w="43" w:type="dxa"/>
              <w:right w:w="115" w:type="dxa"/>
            </w:tcMar>
            <w:vAlign w:val="bottom"/>
          </w:tcPr>
          <w:p w14:paraId="1937CAB5" w14:textId="77777777" w:rsidR="00223BE2" w:rsidRDefault="00223BE2" w:rsidP="00DD72C1">
            <w:r>
              <w:t>Document Approver 2</w:t>
            </w:r>
          </w:p>
          <w:p w14:paraId="0C684E1C" w14:textId="77777777" w:rsidR="00223BE2" w:rsidRPr="00844E9C" w:rsidRDefault="00223BE2" w:rsidP="00DD72C1">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18893F2C" w14:textId="77777777" w:rsidR="00223BE2" w:rsidRPr="00315CF0" w:rsidRDefault="00223BE2" w:rsidP="00DD72C1">
            <w:pPr>
              <w:rPr>
                <w:highlight w:val="yellow"/>
              </w:rPr>
            </w:pPr>
            <w:r w:rsidRPr="00315CF0">
              <w:rPr>
                <w:highlight w:val="yellow"/>
              </w:rPr>
              <w:t>&lt;First Last Name&gt;</w:t>
            </w:r>
          </w:p>
        </w:tc>
      </w:tr>
    </w:tbl>
    <w:p w14:paraId="68656112" w14:textId="77777777" w:rsidR="00223BE2" w:rsidRDefault="00223BE2" w:rsidP="00223BE2">
      <w:r>
        <w:t>For Project Procedures: Refer to the Project Execution Procedure SRF-11-PR-001</w:t>
      </w:r>
    </w:p>
    <w:p w14:paraId="1449CF60" w14:textId="77777777" w:rsidR="00223BE2" w:rsidRDefault="00223BE2" w:rsidP="00223BE2"/>
    <w:p w14:paraId="6EA55590" w14:textId="77777777" w:rsidR="00223BE2" w:rsidRPr="002A18E2" w:rsidRDefault="00223BE2" w:rsidP="00223BE2">
      <w:pPr>
        <w:rPr>
          <w:i/>
          <w:iCs/>
          <w:color w:val="00B0F0"/>
        </w:rPr>
      </w:pPr>
      <w:r w:rsidRPr="002A18E2">
        <w:rPr>
          <w:i/>
          <w:iCs/>
          <w:color w:val="00B0F0"/>
        </w:rPr>
        <w:t>Document Processor Instructions:</w:t>
      </w:r>
    </w:p>
    <w:p w14:paraId="57D05E49" w14:textId="77777777" w:rsidR="00223BE2" w:rsidRPr="002A18E2" w:rsidRDefault="00223BE2" w:rsidP="00223BE2">
      <w:pPr>
        <w:numPr>
          <w:ilvl w:val="0"/>
          <w:numId w:val="16"/>
        </w:numPr>
        <w:rPr>
          <w:i/>
          <w:iCs/>
          <w:color w:val="00B0F0"/>
        </w:rPr>
      </w:pPr>
      <w:r w:rsidRPr="002A18E2">
        <w:rPr>
          <w:i/>
          <w:iCs/>
          <w:color w:val="00B0F0"/>
        </w:rPr>
        <w:t>Put valid dates everywhere DD is found and verify they are accurate</w:t>
      </w:r>
    </w:p>
    <w:p w14:paraId="6FBE02CA" w14:textId="77777777" w:rsidR="00223BE2" w:rsidRPr="00DB5E83" w:rsidRDefault="00223BE2" w:rsidP="00223BE2">
      <w:pPr>
        <w:numPr>
          <w:ilvl w:val="0"/>
          <w:numId w:val="16"/>
        </w:numPr>
        <w:rPr>
          <w:i/>
          <w:iCs/>
          <w:color w:val="00B0F0"/>
        </w:rPr>
      </w:pPr>
      <w:r w:rsidRPr="002A18E2">
        <w:rPr>
          <w:i/>
          <w:iCs/>
          <w:color w:val="00B0F0"/>
        </w:rPr>
        <w:t>Attach DocuShare Approval Picture here</w:t>
      </w:r>
    </w:p>
    <w:p w14:paraId="677DEB47" w14:textId="77777777" w:rsidR="00B02869" w:rsidRPr="00B02869" w:rsidRDefault="00B02869" w:rsidP="00223BE2">
      <w:pPr>
        <w:rPr>
          <w:i/>
          <w:iCs/>
        </w:rPr>
        <w:sectPr w:rsidR="00B02869" w:rsidRPr="00B02869" w:rsidSect="006C2FF1">
          <w:headerReference w:type="default" r:id="rId25"/>
          <w:footerReference w:type="default" r:id="rId26"/>
          <w:headerReference w:type="first" r:id="rId27"/>
          <w:footerReference w:type="first" r:id="rId28"/>
          <w:pgSz w:w="12240" w:h="15840" w:code="1"/>
          <w:pgMar w:top="720" w:right="1080" w:bottom="1008" w:left="1080" w:header="720" w:footer="504" w:gutter="0"/>
          <w:pgNumType w:start="1"/>
          <w:cols w:space="720"/>
          <w:docGrid w:linePitch="360"/>
        </w:sectPr>
      </w:pPr>
    </w:p>
    <w:bookmarkEnd w:id="1"/>
    <w:bookmarkEnd w:id="2"/>
    <w:bookmarkEnd w:id="3"/>
    <w:p w14:paraId="6605DEE9" w14:textId="77777777" w:rsidR="00420FE3" w:rsidRPr="002A18E2" w:rsidRDefault="00420FE3" w:rsidP="00223BE2">
      <w:pPr>
        <w:jc w:val="center"/>
        <w:rPr>
          <w:i/>
          <w:iCs/>
          <w:color w:val="00B0F0"/>
        </w:rPr>
      </w:pPr>
    </w:p>
    <w:sectPr w:rsidR="00420FE3" w:rsidRPr="002A18E2" w:rsidSect="00223BE2">
      <w:footerReference w:type="first" r:id="rId29"/>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888AB" w14:textId="77777777" w:rsidR="004B681E" w:rsidRDefault="004B681E" w:rsidP="00215E9D">
      <w:r>
        <w:separator/>
      </w:r>
    </w:p>
    <w:p w14:paraId="0DAFE0D7" w14:textId="77777777" w:rsidR="004B681E" w:rsidRDefault="004B681E" w:rsidP="00215E9D"/>
    <w:p w14:paraId="2F514DFB" w14:textId="77777777" w:rsidR="004B681E" w:rsidRDefault="004B681E" w:rsidP="00215E9D"/>
  </w:endnote>
  <w:endnote w:type="continuationSeparator" w:id="0">
    <w:p w14:paraId="176E225E" w14:textId="77777777" w:rsidR="004B681E" w:rsidRDefault="004B681E" w:rsidP="00215E9D">
      <w:r>
        <w:continuationSeparator/>
      </w:r>
    </w:p>
    <w:p w14:paraId="772923FF" w14:textId="77777777" w:rsidR="004B681E" w:rsidRDefault="004B681E" w:rsidP="00215E9D"/>
    <w:p w14:paraId="0056E228" w14:textId="77777777" w:rsidR="004B681E" w:rsidRDefault="004B681E" w:rsidP="00215E9D"/>
  </w:endnote>
  <w:endnote w:type="continuationNotice" w:id="1">
    <w:p w14:paraId="3B305E9D" w14:textId="77777777" w:rsidR="004B681E" w:rsidRDefault="004B6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F00A" w14:textId="77777777"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0314A733" wp14:editId="4A5EF85D">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22655CE4" w14:textId="77777777" w:rsidR="00923B97" w:rsidRDefault="00923B97" w:rsidP="00923B97">
                          <w:r w:rsidRPr="00403A70">
                            <w:rPr>
                              <w:noProof/>
                              <w:sz w:val="18"/>
                              <w:szCs w:val="18"/>
                            </w:rPr>
                            <w:drawing>
                              <wp:inline distT="0" distB="0" distL="0" distR="0" wp14:anchorId="0D2D1E15" wp14:editId="16E7C810">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4A733"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" filled="f" stroked="f">
              <v:textbox>
                <w:txbxContent>
                  <w:p w14:paraId="22655CE4" w14:textId="77777777" w:rsidR="00923B97" w:rsidRDefault="00923B97" w:rsidP="00923B97">
                    <w:r w:rsidRPr="00403A70">
                      <w:rPr>
                        <w:noProof/>
                        <w:sz w:val="18"/>
                        <w:szCs w:val="18"/>
                      </w:rPr>
                      <w:drawing>
                        <wp:inline distT="0" distB="0" distL="0" distR="0" wp14:anchorId="0D2D1E15" wp14:editId="16E7C810">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r w:rsidR="004B681E">
      <w:rPr>
        <w:noProof/>
        <w:sz w:val="16"/>
        <w:szCs w:val="16"/>
      </w:rPr>
      <w:t>Document2</w:t>
    </w:r>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2D65"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15026A57" wp14:editId="18B63D96">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6B5D9AF4" w14:textId="77777777" w:rsidR="006C2FF1" w:rsidRDefault="006C2FF1" w:rsidP="006C2FF1">
                          <w:r w:rsidRPr="00403A70">
                            <w:rPr>
                              <w:noProof/>
                              <w:sz w:val="18"/>
                              <w:szCs w:val="18"/>
                            </w:rPr>
                            <w:drawing>
                              <wp:inline distT="0" distB="0" distL="0" distR="0" wp14:anchorId="54F2C106" wp14:editId="7FE3F601">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26A57"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6B5D9AF4" w14:textId="77777777" w:rsidR="006C2FF1" w:rsidRDefault="006C2FF1" w:rsidP="006C2FF1">
                    <w:r w:rsidRPr="00403A70">
                      <w:rPr>
                        <w:noProof/>
                        <w:sz w:val="18"/>
                        <w:szCs w:val="18"/>
                      </w:rPr>
                      <w:drawing>
                        <wp:inline distT="0" distB="0" distL="0" distR="0" wp14:anchorId="54F2C106" wp14:editId="7FE3F601">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4B681E">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A79E8" w14:textId="77777777" w:rsidR="00C36722" w:rsidRPr="000076FD" w:rsidRDefault="00C3672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09146" w14:textId="77777777" w:rsidR="004B681E" w:rsidRDefault="004B681E" w:rsidP="00215E9D">
      <w:r>
        <w:separator/>
      </w:r>
    </w:p>
    <w:p w14:paraId="5D621A72" w14:textId="77777777" w:rsidR="004B681E" w:rsidRDefault="004B681E" w:rsidP="00215E9D"/>
    <w:p w14:paraId="179D7689" w14:textId="77777777" w:rsidR="004B681E" w:rsidRDefault="004B681E" w:rsidP="00215E9D"/>
  </w:footnote>
  <w:footnote w:type="continuationSeparator" w:id="0">
    <w:p w14:paraId="3BCF5EDC" w14:textId="77777777" w:rsidR="004B681E" w:rsidRDefault="004B681E" w:rsidP="00215E9D">
      <w:r>
        <w:continuationSeparator/>
      </w:r>
    </w:p>
    <w:p w14:paraId="1D76E375" w14:textId="77777777" w:rsidR="004B681E" w:rsidRDefault="004B681E" w:rsidP="00215E9D"/>
    <w:p w14:paraId="7500C88E" w14:textId="77777777" w:rsidR="004B681E" w:rsidRDefault="004B681E" w:rsidP="00215E9D"/>
  </w:footnote>
  <w:footnote w:type="continuationNotice" w:id="1">
    <w:p w14:paraId="3700839C" w14:textId="77777777" w:rsidR="004B681E" w:rsidRDefault="004B6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F609"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04E3E6A1" wp14:editId="36137166">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2F237C3" wp14:editId="41520849">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0C18604"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467D0"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386AE167" wp14:editId="7756002F">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9520E20" wp14:editId="1BF4AFA1">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2F234DA"/>
    <w:multiLevelType w:val="hybridMultilevel"/>
    <w:tmpl w:val="FD286BBC"/>
    <w:lvl w:ilvl="0" w:tplc="72629014">
      <w:start w:val="1"/>
      <w:numFmt w:val="decimal"/>
      <w:pStyle w:val="Level3Numbered"/>
      <w:lvlText w:val="%1."/>
      <w:lvlJc w:val="left"/>
      <w:pPr>
        <w:ind w:left="1440" w:hanging="360"/>
      </w:pPr>
      <w:rPr>
        <w:b w:val="0"/>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464EA1"/>
    <w:multiLevelType w:val="multilevel"/>
    <w:tmpl w:val="AB149E0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7" w15:restartNumberingAfterBreak="0">
    <w:nsid w:val="696634E1"/>
    <w:multiLevelType w:val="multilevel"/>
    <w:tmpl w:val="F58C9594"/>
    <w:lvl w:ilvl="0">
      <w:start w:val="8"/>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60" w:hanging="54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B1C580D"/>
    <w:multiLevelType w:val="hybridMultilevel"/>
    <w:tmpl w:val="3C5889D6"/>
    <w:lvl w:ilvl="0" w:tplc="6268A79A">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56054833">
    <w:abstractNumId w:val="14"/>
  </w:num>
  <w:num w:numId="2" w16cid:durableId="2023042800">
    <w:abstractNumId w:val="20"/>
  </w:num>
  <w:num w:numId="3" w16cid:durableId="1959870286">
    <w:abstractNumId w:val="16"/>
  </w:num>
  <w:num w:numId="4" w16cid:durableId="104470794">
    <w:abstractNumId w:val="15"/>
  </w:num>
  <w:num w:numId="5" w16cid:durableId="678429572">
    <w:abstractNumId w:val="0"/>
  </w:num>
  <w:num w:numId="6" w16cid:durableId="1846170738">
    <w:abstractNumId w:val="18"/>
  </w:num>
  <w:num w:numId="7" w16cid:durableId="378482081">
    <w:abstractNumId w:val="5"/>
  </w:num>
  <w:num w:numId="8" w16cid:durableId="682629985">
    <w:abstractNumId w:val="12"/>
  </w:num>
  <w:num w:numId="9" w16cid:durableId="1891649058">
    <w:abstractNumId w:val="19"/>
  </w:num>
  <w:num w:numId="10" w16cid:durableId="257444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304374">
    <w:abstractNumId w:val="1"/>
  </w:num>
  <w:num w:numId="12" w16cid:durableId="982806223">
    <w:abstractNumId w:val="3"/>
  </w:num>
  <w:num w:numId="13" w16cid:durableId="1636985699">
    <w:abstractNumId w:val="10"/>
  </w:num>
  <w:num w:numId="14" w16cid:durableId="842858850">
    <w:abstractNumId w:val="13"/>
  </w:num>
  <w:num w:numId="15" w16cid:durableId="521096366">
    <w:abstractNumId w:val="21"/>
  </w:num>
  <w:num w:numId="16" w16cid:durableId="419454116">
    <w:abstractNumId w:val="8"/>
  </w:num>
  <w:num w:numId="17" w16cid:durableId="942565894">
    <w:abstractNumId w:val="2"/>
  </w:num>
  <w:num w:numId="18" w16cid:durableId="13239974">
    <w:abstractNumId w:val="6"/>
  </w:num>
  <w:num w:numId="19" w16cid:durableId="1897008773">
    <w:abstractNumId w:val="7"/>
  </w:num>
  <w:num w:numId="20" w16cid:durableId="432936686">
    <w:abstractNumId w:val="9"/>
  </w:num>
  <w:num w:numId="21" w16cid:durableId="2082438008">
    <w:abstractNumId w:val="4"/>
  </w:num>
  <w:num w:numId="22" w16cid:durableId="2144536737">
    <w:abstractNumId w:val="11"/>
  </w:num>
  <w:num w:numId="23" w16cid:durableId="1179736272">
    <w:abstractNumId w:val="6"/>
    <w:lvlOverride w:ilvl="0">
      <w:startOverride w:val="1"/>
    </w:lvlOverride>
  </w:num>
  <w:num w:numId="24" w16cid:durableId="1553151511">
    <w:abstractNumId w:val="6"/>
    <w:lvlOverride w:ilvl="0">
      <w:startOverride w:val="1"/>
    </w:lvlOverride>
  </w:num>
  <w:num w:numId="25" w16cid:durableId="671638022">
    <w:abstractNumId w:val="6"/>
    <w:lvlOverride w:ilvl="0">
      <w:startOverride w:val="1"/>
    </w:lvlOverride>
  </w:num>
  <w:num w:numId="26" w16cid:durableId="1503425270">
    <w:abstractNumId w:val="6"/>
    <w:lvlOverride w:ilvl="0">
      <w:startOverride w:val="1"/>
    </w:lvlOverride>
  </w:num>
  <w:num w:numId="27" w16cid:durableId="702098835">
    <w:abstractNumId w:val="17"/>
  </w:num>
  <w:num w:numId="28" w16cid:durableId="193348144">
    <w:abstractNumId w:val="6"/>
    <w:lvlOverride w:ilvl="0">
      <w:startOverride w:val="1"/>
    </w:lvlOverride>
  </w:num>
  <w:num w:numId="29" w16cid:durableId="2068719038">
    <w:abstractNumId w:val="6"/>
    <w:lvlOverride w:ilvl="0">
      <w:startOverride w:val="1"/>
    </w:lvlOverride>
  </w:num>
  <w:num w:numId="30" w16cid:durableId="285745926">
    <w:abstractNumId w:val="6"/>
    <w:lvlOverride w:ilvl="0">
      <w:startOverride w:val="1"/>
    </w:lvlOverride>
  </w:num>
  <w:num w:numId="31" w16cid:durableId="195315251">
    <w:abstractNumId w:val="6"/>
    <w:lvlOverride w:ilvl="0">
      <w:startOverride w:val="1"/>
    </w:lvlOverride>
  </w:num>
  <w:num w:numId="32" w16cid:durableId="1026753898">
    <w:abstractNumId w:val="6"/>
    <w:lvlOverride w:ilvl="0">
      <w:startOverride w:val="1"/>
    </w:lvlOverride>
  </w:num>
  <w:num w:numId="33" w16cid:durableId="1725595137">
    <w:abstractNumId w:val="6"/>
    <w:lvlOverride w:ilvl="0">
      <w:startOverride w:val="1"/>
    </w:lvlOverride>
  </w:num>
  <w:num w:numId="34" w16cid:durableId="1271399912">
    <w:abstractNumId w:val="6"/>
    <w:lvlOverride w:ilvl="0">
      <w:startOverride w:val="1"/>
    </w:lvlOverride>
  </w:num>
  <w:num w:numId="35" w16cid:durableId="1162892302">
    <w:abstractNumId w:val="6"/>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4B681E"/>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67FEF"/>
    <w:rsid w:val="00070BCB"/>
    <w:rsid w:val="000711A2"/>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1CB"/>
    <w:rsid w:val="000B7A2E"/>
    <w:rsid w:val="000C08C2"/>
    <w:rsid w:val="000C412D"/>
    <w:rsid w:val="000D22C2"/>
    <w:rsid w:val="000D3E28"/>
    <w:rsid w:val="000D61C6"/>
    <w:rsid w:val="000D7429"/>
    <w:rsid w:val="000E0E69"/>
    <w:rsid w:val="000E22DA"/>
    <w:rsid w:val="000E3C54"/>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404C"/>
    <w:rsid w:val="001411BA"/>
    <w:rsid w:val="0014188B"/>
    <w:rsid w:val="00152C18"/>
    <w:rsid w:val="001537A4"/>
    <w:rsid w:val="00157CF5"/>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056EA"/>
    <w:rsid w:val="002065F5"/>
    <w:rsid w:val="002116FD"/>
    <w:rsid w:val="0021348D"/>
    <w:rsid w:val="00215E9D"/>
    <w:rsid w:val="002169BB"/>
    <w:rsid w:val="00222163"/>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5CF0"/>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6CF8"/>
    <w:rsid w:val="00487AA8"/>
    <w:rsid w:val="00497BEE"/>
    <w:rsid w:val="004A10DE"/>
    <w:rsid w:val="004A19CC"/>
    <w:rsid w:val="004A1F19"/>
    <w:rsid w:val="004B053F"/>
    <w:rsid w:val="004B1A26"/>
    <w:rsid w:val="004B264F"/>
    <w:rsid w:val="004B2A5C"/>
    <w:rsid w:val="004B459E"/>
    <w:rsid w:val="004B681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131E"/>
    <w:rsid w:val="00514E80"/>
    <w:rsid w:val="00517BD4"/>
    <w:rsid w:val="00521CE4"/>
    <w:rsid w:val="0052241C"/>
    <w:rsid w:val="00523CCD"/>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F3722"/>
    <w:rsid w:val="007F51D5"/>
    <w:rsid w:val="007F5443"/>
    <w:rsid w:val="007F725D"/>
    <w:rsid w:val="008001C7"/>
    <w:rsid w:val="00801369"/>
    <w:rsid w:val="008017AE"/>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66EB"/>
    <w:rsid w:val="008766EF"/>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34A"/>
    <w:rsid w:val="00A0475E"/>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2874"/>
    <w:rsid w:val="00C330AB"/>
    <w:rsid w:val="00C35773"/>
    <w:rsid w:val="00C36722"/>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19E7"/>
    <w:rsid w:val="00D027AE"/>
    <w:rsid w:val="00D033C1"/>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3728"/>
    <w:rsid w:val="00D90B4E"/>
    <w:rsid w:val="00D9139C"/>
    <w:rsid w:val="00D931C6"/>
    <w:rsid w:val="00D96DD6"/>
    <w:rsid w:val="00D97776"/>
    <w:rsid w:val="00DA0A22"/>
    <w:rsid w:val="00DA3144"/>
    <w:rsid w:val="00DA7DD7"/>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DCF"/>
    <w:rsid w:val="00EF0110"/>
    <w:rsid w:val="00EF3C9F"/>
    <w:rsid w:val="00EF7492"/>
    <w:rsid w:val="00F05F76"/>
    <w:rsid w:val="00F1391B"/>
    <w:rsid w:val="00F20324"/>
    <w:rsid w:val="00F20E7E"/>
    <w:rsid w:val="00F224D2"/>
    <w:rsid w:val="00F233A0"/>
    <w:rsid w:val="00F25D18"/>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1296C"/>
  <w15:chartTrackingRefBased/>
  <w15:docId w15:val="{AE658DE2-E521-48CF-AA95-34001E8A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numPr>
        <w:numId w:val="18"/>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5%20SRF%20OPS%20Procedure%20Template%20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D5D337DA-D725-4A05-8AED-155AF8D24FFF}">
  <ds:schemaRefs>
    <ds:schemaRef ds:uri="http://schemas.openxmlformats.org/officeDocument/2006/bibliography"/>
  </ds:schemaRefs>
</ds:datastoreItem>
</file>

<file path=customXml/itemProps3.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docProps/app.xml><?xml version="1.0" encoding="utf-8"?>
<Properties xmlns="http://schemas.openxmlformats.org/officeDocument/2006/extended-properties" xmlns:vt="http://schemas.openxmlformats.org/officeDocument/2006/docPropsVTypes">
  <Template>SRF-07-FM-005 SRF OPS Procedure Template R1</Template>
  <TotalTime>14</TotalTime>
  <Pages>15</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1</cp:revision>
  <cp:lastPrinted>2025-04-03T14:36:00Z</cp:lastPrinted>
  <dcterms:created xsi:type="dcterms:W3CDTF">2025-05-23T17:28:00Z</dcterms:created>
  <dcterms:modified xsi:type="dcterms:W3CDTF">2025-05-23T17:55:00Z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