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D8CC0" w14:textId="77777777" w:rsidR="0040130A" w:rsidRDefault="0040130A" w:rsidP="0040130A">
      <w:bookmarkStart w:id="0" w:name="Overview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365"/>
        <w:gridCol w:w="3395"/>
        <w:gridCol w:w="2520"/>
        <w:gridCol w:w="1903"/>
      </w:tblGrid>
      <w:tr w:rsidR="0040130A" w:rsidRPr="00BE6ADF" w14:paraId="72E0E76B" w14:textId="77777777" w:rsidTr="1C9EC383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0F6D65A3" w14:textId="359865EB" w:rsidR="0040130A" w:rsidRPr="00BE6ADF" w:rsidRDefault="005222C8" w:rsidP="0035230B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>
              <w:rPr>
                <w:rFonts w:ascii="Times" w:hAnsi="Times" w:cs="Arial"/>
                <w:b/>
                <w:color w:val="C00000"/>
                <w:sz w:val="40"/>
                <w:szCs w:val="40"/>
              </w:rPr>
              <w:t>L2HE WS4 Disassembly Procedure</w:t>
            </w:r>
          </w:p>
        </w:tc>
      </w:tr>
      <w:tr w:rsidR="00D73A4C" w:rsidRPr="000E7AB8" w14:paraId="4CA1DCBC" w14:textId="77777777" w:rsidTr="1C9EC383">
        <w:tc>
          <w:tcPr>
            <w:tcW w:w="236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1ADF78" w14:textId="77777777" w:rsidR="00D73A4C" w:rsidRPr="00AE4D72" w:rsidRDefault="00D73A4C" w:rsidP="00D73A4C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339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56FBD223" w14:textId="1D277302" w:rsidR="00D73A4C" w:rsidRPr="000E7AB8" w:rsidRDefault="005222C8" w:rsidP="00D73A4C">
            <w:r>
              <w:t>L2HE-PR-CMA-VV-DISA</w:t>
            </w:r>
          </w:p>
        </w:tc>
        <w:tc>
          <w:tcPr>
            <w:tcW w:w="25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B976DD" w14:textId="77777777" w:rsidR="00D73A4C" w:rsidRPr="00AE4D72" w:rsidRDefault="00D73A4C" w:rsidP="00D73A4C">
            <w:pPr>
              <w:rPr>
                <w:b/>
              </w:rPr>
            </w:pPr>
            <w:r>
              <w:rPr>
                <w:b/>
              </w:rPr>
              <w:t>Effective</w:t>
            </w:r>
            <w:r w:rsidRPr="00AE4D72">
              <w:rPr>
                <w:b/>
              </w:rPr>
              <w:t xml:space="preserve"> Date:</w:t>
            </w:r>
          </w:p>
        </w:tc>
        <w:tc>
          <w:tcPr>
            <w:tcW w:w="190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0711B037" w14:textId="2A18BF5E" w:rsidR="00D73A4C" w:rsidRPr="0054492D" w:rsidRDefault="00523DB8" w:rsidP="00D73A4C">
            <w:r w:rsidRPr="00B77F77">
              <w:rPr>
                <w:highlight w:val="yellow"/>
              </w:rPr>
              <w:t>29</w:t>
            </w:r>
            <w:r w:rsidR="00D73A4C" w:rsidRPr="00B77F77">
              <w:rPr>
                <w:highlight w:val="yellow"/>
              </w:rPr>
              <w:t xml:space="preserve"> </w:t>
            </w:r>
            <w:r w:rsidRPr="00B77F77">
              <w:rPr>
                <w:highlight w:val="yellow"/>
              </w:rPr>
              <w:t>Apr</w:t>
            </w:r>
            <w:r w:rsidR="00D73A4C" w:rsidRPr="00B77F77">
              <w:rPr>
                <w:highlight w:val="yellow"/>
              </w:rPr>
              <w:t xml:space="preserve"> 2025</w:t>
            </w:r>
          </w:p>
        </w:tc>
      </w:tr>
      <w:tr w:rsidR="00D73A4C" w:rsidRPr="000E7AB8" w14:paraId="2EB3F6FF" w14:textId="77777777" w:rsidTr="1C9EC383"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9DFF52" w14:textId="77777777" w:rsidR="00D73A4C" w:rsidRPr="00AE4D72" w:rsidRDefault="00D73A4C" w:rsidP="00D73A4C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8E3A0" w14:textId="3C4546FF" w:rsidR="00D73A4C" w:rsidRPr="0035230B" w:rsidRDefault="00D73A4C" w:rsidP="00D73A4C">
            <w: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214E43" w14:textId="77777777" w:rsidR="00D73A4C" w:rsidRPr="00AE4D72" w:rsidRDefault="00D73A4C" w:rsidP="00D73A4C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431B7" w14:textId="1DFB3712" w:rsidR="00D73A4C" w:rsidRPr="0054492D" w:rsidRDefault="00D73A4C" w:rsidP="00D73A4C">
            <w:r w:rsidRPr="007605CC">
              <w:t>N/A</w:t>
            </w:r>
          </w:p>
        </w:tc>
      </w:tr>
      <w:tr w:rsidR="00D73A4C" w:rsidRPr="000E7AB8" w14:paraId="64FF4548" w14:textId="77777777" w:rsidTr="1C9EC383">
        <w:tc>
          <w:tcPr>
            <w:tcW w:w="2365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49177359" w14:textId="77777777" w:rsidR="00D73A4C" w:rsidRPr="00AE4D72" w:rsidRDefault="00D73A4C" w:rsidP="00D73A4C">
            <w:pPr>
              <w:rPr>
                <w:b/>
              </w:rPr>
            </w:pPr>
            <w:r>
              <w:rPr>
                <w:b/>
              </w:rPr>
              <w:t>Document</w:t>
            </w:r>
            <w:r w:rsidRPr="00AE4D72">
              <w:rPr>
                <w:b/>
              </w:rPr>
              <w:t xml:space="preserve"> Owner:</w:t>
            </w:r>
          </w:p>
        </w:tc>
        <w:tc>
          <w:tcPr>
            <w:tcW w:w="3395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23B0E797" w14:textId="43D2CC56" w:rsidR="00D73A4C" w:rsidRPr="000E7AB8" w:rsidRDefault="00D73A4C" w:rsidP="00D73A4C">
            <w:r>
              <w:t>John Fischer</w:t>
            </w:r>
          </w:p>
        </w:tc>
        <w:tc>
          <w:tcPr>
            <w:tcW w:w="25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54B13F8E" w14:textId="77777777" w:rsidR="00D73A4C" w:rsidRPr="00AE4D72" w:rsidRDefault="00D73A4C" w:rsidP="00D73A4C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90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2EE0112A" w14:textId="45BF0FD0" w:rsidR="00D73A4C" w:rsidRPr="000E7AB8" w:rsidRDefault="00D73A4C" w:rsidP="00D73A4C">
            <w:r>
              <w:t>SRF Operations</w:t>
            </w:r>
          </w:p>
        </w:tc>
      </w:tr>
    </w:tbl>
    <w:p w14:paraId="3011D0DF" w14:textId="77777777" w:rsidR="0040130A" w:rsidRDefault="0040130A" w:rsidP="0040130A"/>
    <w:bookmarkEnd w:id="0"/>
    <w:p w14:paraId="60003662" w14:textId="77777777" w:rsidR="00D73A4C" w:rsidRPr="001718A7" w:rsidRDefault="00D73A4C" w:rsidP="00D73A4C">
      <w:pPr>
        <w:pStyle w:val="Heading1"/>
      </w:pPr>
      <w:r>
        <w:t>Purpose and Scope</w:t>
      </w:r>
    </w:p>
    <w:p w14:paraId="4FC36F8F" w14:textId="5CB1EA3F" w:rsidR="005222C8" w:rsidRDefault="005222C8" w:rsidP="005222C8">
      <w:r w:rsidRPr="000508A6">
        <w:t xml:space="preserve">The purpose of this document </w:t>
      </w:r>
      <w:r>
        <w:t>is to describe the L2HE workstation 4 (Cantilever</w:t>
      </w:r>
      <w:r>
        <w:t xml:space="preserve"> Tooling</w:t>
      </w:r>
      <w:r>
        <w:t xml:space="preserve">) disassembly process. </w:t>
      </w:r>
    </w:p>
    <w:p w14:paraId="179BA8A7" w14:textId="77777777" w:rsidR="005222C8" w:rsidRPr="009C4FD7" w:rsidRDefault="005222C8" w:rsidP="005222C8"/>
    <w:p w14:paraId="23561B6D" w14:textId="10AF740F" w:rsidR="00D73A4C" w:rsidRPr="001718A7" w:rsidRDefault="005222C8" w:rsidP="005222C8">
      <w:r>
        <w:t>The work begins with the unit</w:t>
      </w:r>
      <w:r w:rsidR="004D2BFB">
        <w:t xml:space="preserve"> ready to be</w:t>
      </w:r>
      <w:r>
        <w:t xml:space="preserve"> positioned on the cantilever tooling and ends with a Cold Mass removed from the vacuum vessel and ready to move to W</w:t>
      </w:r>
      <w:r>
        <w:t xml:space="preserve">orkstation </w:t>
      </w:r>
      <w:r>
        <w:t xml:space="preserve">3. All removed components will be reworked and </w:t>
      </w:r>
      <w:r>
        <w:t xml:space="preserve">stored until </w:t>
      </w:r>
      <w:r w:rsidR="004D2BFB">
        <w:t>being re</w:t>
      </w:r>
      <w:r>
        <w:t>used</w:t>
      </w:r>
      <w:r w:rsidR="004D2BFB">
        <w:t xml:space="preserve"> or replaced</w:t>
      </w:r>
      <w:r>
        <w:t xml:space="preserve">. </w:t>
      </w:r>
    </w:p>
    <w:p w14:paraId="3966D7C6" w14:textId="77777777" w:rsidR="00D73A4C" w:rsidRPr="009C4FD7" w:rsidRDefault="00D73A4C" w:rsidP="00D73A4C"/>
    <w:p w14:paraId="3970A318" w14:textId="77777777" w:rsidR="00D73A4C" w:rsidRPr="001718A7" w:rsidRDefault="00D73A4C" w:rsidP="00D73A4C">
      <w:pPr>
        <w:pStyle w:val="Heading1"/>
      </w:pPr>
      <w:r>
        <w:t>Definitions and Diagrams</w:t>
      </w:r>
    </w:p>
    <w:p w14:paraId="312D933B" w14:textId="77777777" w:rsidR="00D73A4C" w:rsidRPr="009C4FD7" w:rsidRDefault="00D73A4C" w:rsidP="00D73A4C"/>
    <w:p w14:paraId="3C760B29" w14:textId="77777777" w:rsidR="00D73A4C" w:rsidRDefault="00D73A4C" w:rsidP="00D73A4C">
      <w:pPr>
        <w:rPr>
          <w:b/>
        </w:rPr>
      </w:pPr>
      <w:r>
        <w:t>The following terms have specific meanings within this procedure.</w:t>
      </w:r>
    </w:p>
    <w:p w14:paraId="1796FDBD" w14:textId="77777777" w:rsidR="00D73A4C" w:rsidRDefault="00D73A4C" w:rsidP="00D73A4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7645"/>
      </w:tblGrid>
      <w:tr w:rsidR="00D73A4C" w:rsidRPr="0035230B" w14:paraId="344F1046" w14:textId="77777777" w:rsidTr="002954B5">
        <w:tc>
          <w:tcPr>
            <w:tcW w:w="2425" w:type="dxa"/>
            <w:shd w:val="clear" w:color="auto" w:fill="DEEAF6" w:themeFill="accent1" w:themeFillTint="33"/>
          </w:tcPr>
          <w:p w14:paraId="1690E6F9" w14:textId="77777777" w:rsidR="00D73A4C" w:rsidRPr="0035230B" w:rsidRDefault="00D73A4C" w:rsidP="002954B5">
            <w:pPr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7645" w:type="dxa"/>
            <w:shd w:val="clear" w:color="auto" w:fill="DEEAF6" w:themeFill="accent1" w:themeFillTint="33"/>
          </w:tcPr>
          <w:p w14:paraId="4FF9917C" w14:textId="77777777" w:rsidR="00D73A4C" w:rsidRPr="0035230B" w:rsidRDefault="00D73A4C" w:rsidP="002954B5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5222C8" w:rsidRPr="000E7AB8" w14:paraId="4A668F9B" w14:textId="77777777" w:rsidTr="002954B5">
        <w:tc>
          <w:tcPr>
            <w:tcW w:w="2425" w:type="dxa"/>
          </w:tcPr>
          <w:p w14:paraId="5830192E" w14:textId="2312B90B" w:rsidR="005222C8" w:rsidRPr="000E7AB8" w:rsidRDefault="005222C8" w:rsidP="005222C8">
            <w:r>
              <w:t>Work</w:t>
            </w:r>
            <w:r>
              <w:t>s</w:t>
            </w:r>
            <w:r>
              <w:t>tation 4</w:t>
            </w:r>
          </w:p>
        </w:tc>
        <w:tc>
          <w:tcPr>
            <w:tcW w:w="7645" w:type="dxa"/>
          </w:tcPr>
          <w:p w14:paraId="4842EC0D" w14:textId="46B9577A" w:rsidR="005222C8" w:rsidRPr="000E7AB8" w:rsidRDefault="005222C8" w:rsidP="005222C8">
            <w:r>
              <w:t>Area of Cryomodule assembly containing the Cantilever and associated tooling.</w:t>
            </w:r>
          </w:p>
        </w:tc>
      </w:tr>
      <w:tr w:rsidR="005222C8" w:rsidRPr="000E7AB8" w14:paraId="37166898" w14:textId="77777777" w:rsidTr="002954B5">
        <w:tc>
          <w:tcPr>
            <w:tcW w:w="2425" w:type="dxa"/>
          </w:tcPr>
          <w:p w14:paraId="686CDFB7" w14:textId="4A4246FE" w:rsidR="005222C8" w:rsidRDefault="005222C8" w:rsidP="005222C8">
            <w:r>
              <w:t>Workstation 3</w:t>
            </w:r>
          </w:p>
        </w:tc>
        <w:tc>
          <w:tcPr>
            <w:tcW w:w="7645" w:type="dxa"/>
          </w:tcPr>
          <w:p w14:paraId="33CF69B1" w14:textId="6D784300" w:rsidR="005222C8" w:rsidRDefault="005222C8" w:rsidP="005222C8">
            <w:proofErr w:type="gramStart"/>
            <w:r>
              <w:t>Area</w:t>
            </w:r>
            <w:proofErr w:type="gramEnd"/>
            <w:r>
              <w:t xml:space="preserve"> of Cryomodule assembly containing the </w:t>
            </w:r>
            <w:proofErr w:type="gramStart"/>
            <w:r>
              <w:t>4 poster</w:t>
            </w:r>
            <w:proofErr w:type="gramEnd"/>
            <w:r>
              <w:t xml:space="preserve"> tooling, where the UCM and cavity string are united.</w:t>
            </w:r>
          </w:p>
        </w:tc>
      </w:tr>
      <w:tr w:rsidR="005222C8" w:rsidRPr="000E7AB8" w14:paraId="0922F362" w14:textId="77777777" w:rsidTr="002954B5">
        <w:tc>
          <w:tcPr>
            <w:tcW w:w="2425" w:type="dxa"/>
          </w:tcPr>
          <w:p w14:paraId="0E6D913A" w14:textId="4BB5ABBC" w:rsidR="005222C8" w:rsidRDefault="005222C8" w:rsidP="005222C8">
            <w:r>
              <w:t>Cold Mass</w:t>
            </w:r>
          </w:p>
        </w:tc>
        <w:tc>
          <w:tcPr>
            <w:tcW w:w="7645" w:type="dxa"/>
          </w:tcPr>
          <w:p w14:paraId="1C6927A7" w14:textId="138A3639" w:rsidR="005222C8" w:rsidRDefault="005222C8" w:rsidP="005222C8">
            <w:r>
              <w:t>Contains the Upper Cold Mass assembly, cavity string, and assorted components relative to that level of assembly.</w:t>
            </w:r>
          </w:p>
        </w:tc>
      </w:tr>
      <w:tr w:rsidR="005222C8" w:rsidRPr="000E7AB8" w14:paraId="52FCEC7B" w14:textId="77777777" w:rsidTr="002954B5">
        <w:tc>
          <w:tcPr>
            <w:tcW w:w="2425" w:type="dxa"/>
          </w:tcPr>
          <w:p w14:paraId="530323D9" w14:textId="7D100497" w:rsidR="005222C8" w:rsidRDefault="005222C8" w:rsidP="005222C8">
            <w:r>
              <w:t>Vacuum Vessel</w:t>
            </w:r>
          </w:p>
        </w:tc>
        <w:tc>
          <w:tcPr>
            <w:tcW w:w="7645" w:type="dxa"/>
          </w:tcPr>
          <w:p w14:paraId="3A831D04" w14:textId="40DCFE0E" w:rsidR="005222C8" w:rsidRDefault="005222C8" w:rsidP="005222C8">
            <w:proofErr w:type="gramStart"/>
            <w:r>
              <w:t>Is</w:t>
            </w:r>
            <w:proofErr w:type="gramEnd"/>
            <w:r>
              <w:t xml:space="preserve"> the outer jacket of the Cryomodule which contains </w:t>
            </w:r>
            <w:proofErr w:type="gramStart"/>
            <w:r>
              <w:t>the Cold</w:t>
            </w:r>
            <w:proofErr w:type="gramEnd"/>
            <w:r>
              <w:t xml:space="preserve"> Mass</w:t>
            </w:r>
            <w:r>
              <w:t xml:space="preserve"> and UCM</w:t>
            </w:r>
            <w:r>
              <w:t>. It is orange in color.</w:t>
            </w:r>
          </w:p>
        </w:tc>
      </w:tr>
      <w:tr w:rsidR="005222C8" w:rsidRPr="000E7AB8" w14:paraId="5489752E" w14:textId="77777777" w:rsidTr="002954B5">
        <w:tc>
          <w:tcPr>
            <w:tcW w:w="2425" w:type="dxa"/>
          </w:tcPr>
          <w:p w14:paraId="5823A648" w14:textId="2E655E34" w:rsidR="005222C8" w:rsidRDefault="005222C8" w:rsidP="005222C8">
            <w:r>
              <w:t>Upper Cold Mass</w:t>
            </w:r>
          </w:p>
        </w:tc>
        <w:tc>
          <w:tcPr>
            <w:tcW w:w="7645" w:type="dxa"/>
          </w:tcPr>
          <w:p w14:paraId="6AAEF211" w14:textId="7F7B0782" w:rsidR="005222C8" w:rsidRDefault="005222C8" w:rsidP="005222C8">
            <w:r>
              <w:t xml:space="preserve">The UCM is the cavity string strongback support and the gaseous helium return pipe </w:t>
            </w:r>
          </w:p>
        </w:tc>
      </w:tr>
      <w:tr w:rsidR="005222C8" w:rsidRPr="000E7AB8" w14:paraId="24179A4E" w14:textId="77777777" w:rsidTr="002954B5">
        <w:tc>
          <w:tcPr>
            <w:tcW w:w="2425" w:type="dxa"/>
          </w:tcPr>
          <w:p w14:paraId="4A865040" w14:textId="6AB14388" w:rsidR="005222C8" w:rsidRDefault="005222C8" w:rsidP="005222C8">
            <w:r>
              <w:t>Cavity String</w:t>
            </w:r>
          </w:p>
        </w:tc>
        <w:tc>
          <w:tcPr>
            <w:tcW w:w="7645" w:type="dxa"/>
          </w:tcPr>
          <w:p w14:paraId="1DC184FD" w14:textId="5E793C2D" w:rsidR="005222C8" w:rsidRDefault="005222C8" w:rsidP="005222C8">
            <w:r>
              <w:t>Made up of 8 cavities in helium vessels, cold RF couplers, and two cold isolation valves</w:t>
            </w:r>
          </w:p>
        </w:tc>
      </w:tr>
    </w:tbl>
    <w:p w14:paraId="5BA001D4" w14:textId="77777777" w:rsidR="00D73A4C" w:rsidRDefault="00D73A4C" w:rsidP="00D73A4C"/>
    <w:p w14:paraId="2472F7A9" w14:textId="77777777" w:rsidR="00D73A4C" w:rsidRDefault="00D73A4C" w:rsidP="00D73A4C"/>
    <w:p w14:paraId="6993D978" w14:textId="77777777" w:rsidR="00D73A4C" w:rsidRPr="001718A7" w:rsidRDefault="00D73A4C" w:rsidP="00D73A4C"/>
    <w:p w14:paraId="680AD0F2" w14:textId="77777777" w:rsidR="00D73A4C" w:rsidRPr="00523DB8" w:rsidRDefault="00D73A4C" w:rsidP="00D73A4C">
      <w:pPr>
        <w:pStyle w:val="Heading1"/>
      </w:pPr>
      <w:r w:rsidRPr="00523DB8">
        <w:t>Roles and Responsibilities</w:t>
      </w:r>
    </w:p>
    <w:p w14:paraId="01FEB387" w14:textId="77777777" w:rsidR="00D73A4C" w:rsidRDefault="00D73A4C" w:rsidP="00D73A4C"/>
    <w:p w14:paraId="6DDA102A" w14:textId="77777777" w:rsidR="00523DB8" w:rsidRPr="000E7AB8" w:rsidRDefault="00523DB8" w:rsidP="00523DB8">
      <w:r>
        <w:t>The following roles have responsibilities described in this document. The following actions are to be performed by knowledgeable, authorized Technicians only. Consult the Group Lead for details</w:t>
      </w:r>
    </w:p>
    <w:p w14:paraId="003F4FFF" w14:textId="77777777" w:rsidR="00D73A4C" w:rsidRPr="000E7AB8" w:rsidRDefault="00D73A4C" w:rsidP="00D73A4C">
      <w:pPr>
        <w:tabs>
          <w:tab w:val="clear" w:pos="225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D73A4C" w:rsidRPr="0035230B" w14:paraId="5D1DB747" w14:textId="77777777" w:rsidTr="002954B5">
        <w:tc>
          <w:tcPr>
            <w:tcW w:w="3775" w:type="dxa"/>
            <w:shd w:val="clear" w:color="auto" w:fill="DEEAF6" w:themeFill="accent1" w:themeFillTint="33"/>
          </w:tcPr>
          <w:p w14:paraId="17EC9EFD" w14:textId="77777777" w:rsidR="00D73A4C" w:rsidRPr="0035230B" w:rsidRDefault="00D73A4C" w:rsidP="002954B5">
            <w:pPr>
              <w:rPr>
                <w:b/>
              </w:rPr>
            </w:pPr>
            <w:r w:rsidRPr="0035230B">
              <w:rPr>
                <w:b/>
              </w:rPr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14:paraId="6B9C0FF9" w14:textId="77777777" w:rsidR="00D73A4C" w:rsidRPr="0035230B" w:rsidRDefault="00D73A4C" w:rsidP="002954B5">
            <w:pPr>
              <w:rPr>
                <w:b/>
              </w:rPr>
            </w:pPr>
            <w:r w:rsidRPr="0035230B">
              <w:rPr>
                <w:b/>
              </w:rPr>
              <w:t>Responsibility</w:t>
            </w:r>
          </w:p>
        </w:tc>
      </w:tr>
      <w:tr w:rsidR="00523DB8" w:rsidRPr="000E7AB8" w14:paraId="61BE54C1" w14:textId="77777777" w:rsidTr="002954B5">
        <w:tc>
          <w:tcPr>
            <w:tcW w:w="3775" w:type="dxa"/>
          </w:tcPr>
          <w:p w14:paraId="580CF988" w14:textId="48D67BA5" w:rsidR="00523DB8" w:rsidRPr="000E7AB8" w:rsidRDefault="00523DB8" w:rsidP="00523DB8">
            <w:r>
              <w:t>Cryomodule Assembly Technician</w:t>
            </w:r>
          </w:p>
        </w:tc>
        <w:tc>
          <w:tcPr>
            <w:tcW w:w="6295" w:type="dxa"/>
          </w:tcPr>
          <w:p w14:paraId="04CDAEFA" w14:textId="1315CEB8" w:rsidR="00523DB8" w:rsidRPr="000E7AB8" w:rsidRDefault="00523DB8" w:rsidP="00523DB8">
            <w:r>
              <w:t>Is trained and executes this Procedure performing described mechanical tasks</w:t>
            </w:r>
          </w:p>
        </w:tc>
      </w:tr>
      <w:tr w:rsidR="00523DB8" w:rsidRPr="000E7AB8" w14:paraId="6CDC3DDB" w14:textId="77777777" w:rsidTr="002954B5">
        <w:tc>
          <w:tcPr>
            <w:tcW w:w="3775" w:type="dxa"/>
          </w:tcPr>
          <w:p w14:paraId="5DC66932" w14:textId="581B385F" w:rsidR="00523DB8" w:rsidRPr="000E7AB8" w:rsidRDefault="00523DB8" w:rsidP="00523DB8">
            <w:r>
              <w:t>Cryomodule Assembly Lead/SME</w:t>
            </w:r>
          </w:p>
        </w:tc>
        <w:tc>
          <w:tcPr>
            <w:tcW w:w="6295" w:type="dxa"/>
          </w:tcPr>
          <w:p w14:paraId="1FBE9163" w14:textId="274E86DB" w:rsidR="00523DB8" w:rsidRPr="000E7AB8" w:rsidRDefault="00523DB8" w:rsidP="00523DB8">
            <w:r>
              <w:t>Overlooks the execution of this Procedure and documents the results and any lessons learned</w:t>
            </w:r>
          </w:p>
        </w:tc>
      </w:tr>
    </w:tbl>
    <w:p w14:paraId="583DF1EB" w14:textId="77777777" w:rsidR="00D73A4C" w:rsidRDefault="00D73A4C" w:rsidP="00D73A4C">
      <w:pPr>
        <w:tabs>
          <w:tab w:val="clear" w:pos="2250"/>
          <w:tab w:val="left" w:pos="3064"/>
        </w:tabs>
      </w:pPr>
    </w:p>
    <w:p w14:paraId="5B76ABD9" w14:textId="77777777" w:rsidR="00D73A4C" w:rsidRPr="00523DB8" w:rsidRDefault="00D73A4C" w:rsidP="00D73A4C">
      <w:pPr>
        <w:pStyle w:val="Heading1"/>
      </w:pPr>
      <w:r w:rsidRPr="00523DB8">
        <w:t>Safety</w:t>
      </w:r>
    </w:p>
    <w:p w14:paraId="72AB77C0" w14:textId="77777777" w:rsidR="00D73A4C" w:rsidRDefault="00D73A4C" w:rsidP="00D73A4C">
      <w:pPr>
        <w:tabs>
          <w:tab w:val="clear" w:pos="2250"/>
          <w:tab w:val="left" w:pos="3064"/>
        </w:tabs>
      </w:pPr>
    </w:p>
    <w:p w14:paraId="2297C1A6" w14:textId="072D8CC8" w:rsidR="00523DB8" w:rsidRDefault="00523DB8" w:rsidP="00523DB8">
      <w:pPr>
        <w:tabs>
          <w:tab w:val="clear" w:pos="2250"/>
          <w:tab w:val="left" w:pos="3064"/>
        </w:tabs>
      </w:pPr>
      <w:r>
        <w:lastRenderedPageBreak/>
        <w:t xml:space="preserve">As with any mechanical disassembly or assembly </w:t>
      </w:r>
      <w:proofErr w:type="gramStart"/>
      <w:r>
        <w:t>task;</w:t>
      </w:r>
      <w:proofErr w:type="gramEnd"/>
      <w:r>
        <w:t xml:space="preserve"> the person performing the work shall evaluate the Procedure and steps and define the training, PPE, and have the necessary Competence required to complete the work.</w:t>
      </w:r>
    </w:p>
    <w:p w14:paraId="11DB87A3" w14:textId="77777777" w:rsidR="00D73A4C" w:rsidRDefault="00D73A4C" w:rsidP="00D73A4C">
      <w:pPr>
        <w:tabs>
          <w:tab w:val="clear" w:pos="2250"/>
          <w:tab w:val="left" w:pos="3064"/>
        </w:tabs>
      </w:pPr>
    </w:p>
    <w:p w14:paraId="2DEF2FD0" w14:textId="77777777" w:rsidR="00D73A4C" w:rsidRPr="00413D73" w:rsidRDefault="00D73A4C" w:rsidP="00D73A4C">
      <w:pPr>
        <w:pStyle w:val="Heading1"/>
      </w:pPr>
      <w:r w:rsidRPr="00413D73">
        <w:t>Procedure</w:t>
      </w:r>
    </w:p>
    <w:p w14:paraId="4C0A0FDC" w14:textId="77777777" w:rsidR="00D73A4C" w:rsidRPr="00EC730B" w:rsidRDefault="00D73A4C" w:rsidP="00D73A4C">
      <w:pPr>
        <w:tabs>
          <w:tab w:val="clear" w:pos="2250"/>
        </w:tabs>
      </w:pPr>
    </w:p>
    <w:p w14:paraId="2C186507" w14:textId="46A82A08" w:rsidR="00D73A4C" w:rsidRDefault="00D73A4C" w:rsidP="00D73A4C">
      <w:pPr>
        <w:pStyle w:val="Level2Text"/>
      </w:pPr>
    </w:p>
    <w:p w14:paraId="3EE888B2" w14:textId="77777777" w:rsidR="00D73A4C" w:rsidRDefault="00D73A4C" w:rsidP="00D73A4C">
      <w:pPr>
        <w:pStyle w:val="Level2Text"/>
      </w:pPr>
    </w:p>
    <w:p w14:paraId="606BB03F" w14:textId="27B52516" w:rsidR="00D73A4C" w:rsidRPr="00F33F00" w:rsidRDefault="00F33F00" w:rsidP="00F33F00">
      <w:pPr>
        <w:pStyle w:val="ListParagraph"/>
        <w:numPr>
          <w:ilvl w:val="0"/>
          <w:numId w:val="23"/>
        </w:numPr>
        <w:tabs>
          <w:tab w:val="clear" w:pos="2250"/>
        </w:tabs>
        <w:spacing w:after="200" w:line="276" w:lineRule="auto"/>
        <w:rPr>
          <w:color w:val="00B050"/>
        </w:rPr>
      </w:pPr>
      <w:r>
        <w:t>Once disassembly is completed as WS5, using the OHC, t</w:t>
      </w:r>
      <w:r w:rsidRPr="001855C8">
        <w:t>ransport the Cryomodule to the WS4 Cantilever</w:t>
      </w:r>
      <w:r>
        <w:t xml:space="preserve">. </w:t>
      </w:r>
      <w:r w:rsidR="00C555C2">
        <w:t>(Fig 1)</w:t>
      </w:r>
    </w:p>
    <w:p w14:paraId="42B78366" w14:textId="77777777" w:rsidR="00F33F00" w:rsidRDefault="00F33F00" w:rsidP="002157B8">
      <w:pPr>
        <w:pStyle w:val="Level2Text"/>
        <w:keepNext/>
      </w:pPr>
      <w:r>
        <w:rPr>
          <w:noProof/>
        </w:rPr>
        <w:drawing>
          <wp:inline distT="0" distB="0" distL="0" distR="0" wp14:anchorId="6FF4B5B9" wp14:editId="6B55A6E2">
            <wp:extent cx="5212080" cy="3447288"/>
            <wp:effectExtent l="0" t="0" r="762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5_1420253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58D9" w14:textId="5D96E2A3" w:rsidR="00D73A4C" w:rsidRDefault="00F33F00" w:rsidP="00F33F00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A577C">
        <w:rPr>
          <w:noProof/>
        </w:rPr>
        <w:t>1</w:t>
      </w:r>
      <w:r>
        <w:fldChar w:fldCharType="end"/>
      </w:r>
    </w:p>
    <w:p w14:paraId="373778CE" w14:textId="77777777" w:rsidR="00F33F00" w:rsidRDefault="00F33F00" w:rsidP="00D73A4C">
      <w:pPr>
        <w:pStyle w:val="Level2Text"/>
      </w:pPr>
    </w:p>
    <w:p w14:paraId="4A8F9046" w14:textId="77777777" w:rsidR="00F33F00" w:rsidRDefault="00F33F00" w:rsidP="00D73A4C">
      <w:pPr>
        <w:pStyle w:val="Level2Text"/>
      </w:pPr>
    </w:p>
    <w:p w14:paraId="29714029" w14:textId="78B72DF2" w:rsidR="00F33F00" w:rsidRDefault="00F33F00" w:rsidP="00F33F00">
      <w:pPr>
        <w:pStyle w:val="Level2Text"/>
        <w:numPr>
          <w:ilvl w:val="0"/>
          <w:numId w:val="23"/>
        </w:numPr>
      </w:pPr>
      <w:r>
        <w:t>Support the cold mass, engaging the cantilever tooling to the correct locations. Lock down the</w:t>
      </w:r>
    </w:p>
    <w:p w14:paraId="2D90DEEF" w14:textId="3C9EF56B" w:rsidR="00F33F00" w:rsidRDefault="00F33F00" w:rsidP="00F33F00">
      <w:pPr>
        <w:pStyle w:val="Level2Text"/>
      </w:pPr>
      <w:r>
        <w:t xml:space="preserve">    </w:t>
      </w:r>
      <w:r>
        <w:t xml:space="preserve"> </w:t>
      </w:r>
      <w:r w:rsidR="00C555C2">
        <w:t xml:space="preserve"> </w:t>
      </w:r>
      <w:r>
        <w:t>transfer carts.</w:t>
      </w:r>
    </w:p>
    <w:p w14:paraId="193134CE" w14:textId="77777777" w:rsidR="00F33F00" w:rsidRDefault="00F33F00" w:rsidP="00F33F00">
      <w:pPr>
        <w:pStyle w:val="Level2Text"/>
      </w:pPr>
    </w:p>
    <w:p w14:paraId="29C54E58" w14:textId="0B18EA5B" w:rsidR="00F33F00" w:rsidRDefault="00F33F00" w:rsidP="00F33F00">
      <w:pPr>
        <w:pStyle w:val="Level2Text"/>
        <w:numPr>
          <w:ilvl w:val="0"/>
          <w:numId w:val="23"/>
        </w:numPr>
      </w:pPr>
      <w:r>
        <w:t>Adjust the Vacuum Vessel elevation to load the Cold Mass weight onto the cantilever tooling.</w:t>
      </w:r>
    </w:p>
    <w:p w14:paraId="5B6D4C67" w14:textId="77777777" w:rsidR="00F33F00" w:rsidRDefault="00F33F00" w:rsidP="00F33F00">
      <w:pPr>
        <w:pStyle w:val="Level2Text"/>
        <w:ind w:left="900"/>
      </w:pPr>
    </w:p>
    <w:p w14:paraId="4B3E4F41" w14:textId="302950EA" w:rsidR="00D73A4C" w:rsidRDefault="00F33F00" w:rsidP="00F33F00">
      <w:pPr>
        <w:pStyle w:val="Level2Text"/>
        <w:numPr>
          <w:ilvl w:val="0"/>
          <w:numId w:val="23"/>
        </w:numPr>
      </w:pPr>
      <w:r>
        <w:t xml:space="preserve"> </w:t>
      </w:r>
      <w:r>
        <w:t>Install the anti-roll clamp</w:t>
      </w:r>
      <w:r w:rsidR="00C555C2">
        <w:t>, shown in Fig 2</w:t>
      </w:r>
    </w:p>
    <w:p w14:paraId="307342F6" w14:textId="72085719" w:rsidR="00D73A4C" w:rsidRDefault="00F33F00" w:rsidP="00D73A4C">
      <w:pPr>
        <w:pStyle w:val="Level2Text"/>
      </w:pPr>
      <w:r>
        <w:t xml:space="preserve"> </w:t>
      </w:r>
    </w:p>
    <w:p w14:paraId="071A8B2A" w14:textId="77777777" w:rsidR="00F33F00" w:rsidRDefault="00F33F00" w:rsidP="00D73A4C">
      <w:pPr>
        <w:pStyle w:val="Level2Text"/>
      </w:pPr>
    </w:p>
    <w:p w14:paraId="5CDD41F8" w14:textId="77777777" w:rsidR="00F33F00" w:rsidRDefault="00F33F00" w:rsidP="002157B8">
      <w:pPr>
        <w:pStyle w:val="Level2Text"/>
        <w:keepNext/>
      </w:pPr>
      <w:r>
        <w:rPr>
          <w:noProof/>
        </w:rPr>
        <w:lastRenderedPageBreak/>
        <w:drawing>
          <wp:inline distT="0" distB="0" distL="0" distR="0" wp14:anchorId="0F770925" wp14:editId="2156816E">
            <wp:extent cx="5212080" cy="3474720"/>
            <wp:effectExtent l="0" t="0" r="7620" b="0"/>
            <wp:docPr id="13" name="Picture 13" descr="A picture containing eng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engin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A2BF" w14:textId="77E32A2D" w:rsidR="00D73A4C" w:rsidRDefault="00F33F00" w:rsidP="00F33F00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A577C">
        <w:rPr>
          <w:noProof/>
        </w:rPr>
        <w:t>2</w:t>
      </w:r>
      <w:r>
        <w:fldChar w:fldCharType="end"/>
      </w:r>
    </w:p>
    <w:p w14:paraId="131C1363" w14:textId="77777777" w:rsidR="00F33F00" w:rsidRDefault="00F33F00" w:rsidP="00D73A4C">
      <w:pPr>
        <w:pStyle w:val="Level2Text"/>
      </w:pPr>
    </w:p>
    <w:p w14:paraId="75802E73" w14:textId="77777777" w:rsidR="00F33F00" w:rsidRDefault="00F33F00" w:rsidP="00D73A4C">
      <w:pPr>
        <w:pStyle w:val="Level2Text"/>
      </w:pPr>
    </w:p>
    <w:p w14:paraId="4F225C9E" w14:textId="55D1DA2F" w:rsidR="00F33F00" w:rsidRPr="0095689A" w:rsidRDefault="00F33F00" w:rsidP="00F33F00">
      <w:pPr>
        <w:pStyle w:val="ListParagraph"/>
        <w:numPr>
          <w:ilvl w:val="0"/>
          <w:numId w:val="23"/>
        </w:numPr>
        <w:tabs>
          <w:tab w:val="clear" w:pos="2250"/>
        </w:tabs>
        <w:spacing w:after="200" w:line="276" w:lineRule="auto"/>
        <w:rPr>
          <w:color w:val="00B050"/>
        </w:rPr>
      </w:pPr>
      <w:r>
        <w:t xml:space="preserve">Using the OHC’s, </w:t>
      </w:r>
      <w:r w:rsidR="00C555C2">
        <w:t xml:space="preserve">mark locations then </w:t>
      </w:r>
      <w:r>
        <w:t>r</w:t>
      </w:r>
      <w:r w:rsidRPr="001855C8">
        <w:t>emove the support posts</w:t>
      </w:r>
      <w:r w:rsidR="00C555C2">
        <w:t xml:space="preserve"> (Fig 5)</w:t>
      </w:r>
      <w:r w:rsidRPr="001855C8">
        <w:t>.</w:t>
      </w:r>
      <w:r w:rsidR="00C555C2">
        <w:t xml:space="preserve"> Two sliding supports (Fig 3), and one center post (Fig 4)</w:t>
      </w:r>
    </w:p>
    <w:p w14:paraId="3B5C48E3" w14:textId="1332603F" w:rsidR="00D73A4C" w:rsidRDefault="00D73A4C" w:rsidP="00D73A4C">
      <w:pPr>
        <w:pStyle w:val="Level2Text"/>
      </w:pPr>
    </w:p>
    <w:p w14:paraId="7ED4331B" w14:textId="77777777" w:rsidR="00C555C2" w:rsidRDefault="00F33F00" w:rsidP="00C555C2">
      <w:pPr>
        <w:pStyle w:val="Level2Text"/>
        <w:keepNext/>
      </w:pPr>
      <w:r>
        <w:rPr>
          <w:noProof/>
        </w:rPr>
        <w:drawing>
          <wp:inline distT="0" distB="0" distL="0" distR="0" wp14:anchorId="0165DB6B" wp14:editId="3B9F4C52">
            <wp:extent cx="1910080" cy="1828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d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5C2">
        <w:rPr>
          <w:noProof/>
        </w:rPr>
        <w:drawing>
          <wp:inline distT="0" distB="0" distL="0" distR="0" wp14:anchorId="2E5AB808" wp14:editId="6952E1E5">
            <wp:extent cx="1984248" cy="1825053"/>
            <wp:effectExtent l="0" t="0" r="0" b="3810"/>
            <wp:docPr id="16395362" name="Picture 16395362" descr="Ic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con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182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82C3" w14:textId="161F2249" w:rsidR="00F33F00" w:rsidRDefault="00C555C2" w:rsidP="00F33F00">
      <w:pPr>
        <w:pStyle w:val="Caption"/>
      </w:pPr>
      <w:r>
        <w:t xml:space="preserve">                           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A577C">
        <w:rPr>
          <w:noProof/>
        </w:rPr>
        <w:t>3</w:t>
      </w:r>
      <w:r>
        <w:fldChar w:fldCharType="end"/>
      </w:r>
      <w:r>
        <w:tab/>
      </w:r>
      <w:r>
        <w:tab/>
      </w:r>
      <w:r>
        <w:tab/>
        <w:t xml:space="preserve">      </w:t>
      </w:r>
      <w:r w:rsidR="00F33F00">
        <w:t xml:space="preserve">Figure </w:t>
      </w:r>
      <w:r w:rsidR="00F33F00">
        <w:fldChar w:fldCharType="begin"/>
      </w:r>
      <w:r w:rsidR="00F33F00">
        <w:instrText xml:space="preserve"> SEQ Figure \* ARABIC </w:instrText>
      </w:r>
      <w:r w:rsidR="00F33F00">
        <w:fldChar w:fldCharType="separate"/>
      </w:r>
      <w:r w:rsidR="00AA577C">
        <w:rPr>
          <w:noProof/>
        </w:rPr>
        <w:t>4</w:t>
      </w:r>
      <w:r w:rsidR="00F33F00">
        <w:fldChar w:fldCharType="end"/>
      </w:r>
    </w:p>
    <w:p w14:paraId="5E64FB96" w14:textId="76EAF2E4" w:rsidR="00D73A4C" w:rsidRDefault="00D73A4C" w:rsidP="00D73A4C">
      <w:pPr>
        <w:pStyle w:val="Level2Text"/>
      </w:pPr>
    </w:p>
    <w:p w14:paraId="6314A280" w14:textId="0EA318AC" w:rsidR="00D73A4C" w:rsidRDefault="00D73A4C" w:rsidP="00D73A4C">
      <w:pPr>
        <w:pStyle w:val="Level2Text"/>
      </w:pPr>
    </w:p>
    <w:p w14:paraId="29AAEFC1" w14:textId="77777777" w:rsidR="00D73A4C" w:rsidRDefault="00D73A4C" w:rsidP="00D73A4C">
      <w:pPr>
        <w:pStyle w:val="Level2Text"/>
      </w:pPr>
    </w:p>
    <w:p w14:paraId="4E6DD5DE" w14:textId="77777777" w:rsidR="00C555C2" w:rsidRDefault="00C555C2" w:rsidP="002157B8">
      <w:pPr>
        <w:pStyle w:val="Level2Text"/>
        <w:keepNext/>
        <w:jc w:val="both"/>
      </w:pPr>
      <w:r w:rsidRPr="003526F9">
        <w:rPr>
          <w:b/>
          <w:noProof/>
        </w:rPr>
        <w:lastRenderedPageBreak/>
        <w:drawing>
          <wp:inline distT="0" distB="0" distL="0" distR="0" wp14:anchorId="4FA7E1DA" wp14:editId="439C1D42">
            <wp:extent cx="5157234" cy="2609967"/>
            <wp:effectExtent l="0" t="0" r="5715" b="0"/>
            <wp:docPr id="21" name="Picture 21" descr="A picture containing trans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ranspo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34" cy="260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C7E21" w14:textId="0139154F" w:rsidR="00D73A4C" w:rsidRDefault="00C555C2" w:rsidP="00C555C2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A577C">
        <w:rPr>
          <w:noProof/>
        </w:rPr>
        <w:t>5</w:t>
      </w:r>
      <w:r>
        <w:fldChar w:fldCharType="end"/>
      </w:r>
    </w:p>
    <w:p w14:paraId="633F889C" w14:textId="77777777" w:rsidR="00D73A4C" w:rsidRDefault="00D73A4C" w:rsidP="004D2BFB">
      <w:pPr>
        <w:pStyle w:val="Level2Text"/>
        <w:ind w:left="0"/>
      </w:pPr>
    </w:p>
    <w:p w14:paraId="5B27B2A7" w14:textId="77777777" w:rsidR="00C555C2" w:rsidRDefault="00C555C2" w:rsidP="002157B8">
      <w:pPr>
        <w:pStyle w:val="Level2Text"/>
        <w:ind w:left="0"/>
      </w:pPr>
    </w:p>
    <w:p w14:paraId="3ED5AC71" w14:textId="599FC77E" w:rsidR="00C555C2" w:rsidRDefault="00C555C2" w:rsidP="00C555C2">
      <w:pPr>
        <w:pStyle w:val="Level2Text"/>
        <w:numPr>
          <w:ilvl w:val="0"/>
          <w:numId w:val="23"/>
        </w:numPr>
      </w:pPr>
      <w:r>
        <w:t>Verify all interconnecting articles are removed</w:t>
      </w:r>
      <w:r w:rsidR="004D2BFB">
        <w:t xml:space="preserve"> or disconnected so that the Cold Mass can </w:t>
      </w:r>
      <w:proofErr w:type="gramStart"/>
      <w:r w:rsidR="004D2BFB">
        <w:t>be slid</w:t>
      </w:r>
      <w:proofErr w:type="gramEnd"/>
      <w:r w:rsidR="004D2BFB">
        <w:t xml:space="preserve"> out of the Vacuum Vessel.</w:t>
      </w:r>
    </w:p>
    <w:p w14:paraId="0F982972" w14:textId="77777777" w:rsidR="00C555C2" w:rsidRDefault="00C555C2" w:rsidP="00C555C2">
      <w:pPr>
        <w:pStyle w:val="Level2Text"/>
        <w:ind w:left="900"/>
      </w:pPr>
    </w:p>
    <w:p w14:paraId="2502A38B" w14:textId="4070563D" w:rsidR="00C555C2" w:rsidRDefault="00C555C2" w:rsidP="00C555C2">
      <w:pPr>
        <w:pStyle w:val="Level2Text"/>
      </w:pPr>
      <w:r>
        <w:t>7.</w:t>
      </w:r>
      <w:r>
        <w:t xml:space="preserve"> </w:t>
      </w:r>
      <w:r w:rsidR="00E62F2C">
        <w:t xml:space="preserve"> </w:t>
      </w:r>
      <w:r>
        <w:t xml:space="preserve"> </w:t>
      </w:r>
      <w:r>
        <w:t>Slowly extract the Cold Mass from the Vacuum Vessel watching for interferences. Adjust the</w:t>
      </w:r>
    </w:p>
    <w:p w14:paraId="26454797" w14:textId="30A93748" w:rsidR="00C555C2" w:rsidRDefault="00C555C2" w:rsidP="00C555C2">
      <w:pPr>
        <w:pStyle w:val="Level2Text"/>
      </w:pPr>
      <w:r>
        <w:t xml:space="preserve"> </w:t>
      </w:r>
      <w:r>
        <w:t xml:space="preserve">    </w:t>
      </w:r>
      <w:r w:rsidR="00E62F2C">
        <w:t xml:space="preserve"> </w:t>
      </w:r>
      <w:r>
        <w:t>Vacuum vessel position as required. The VV and UCM will be re-used</w:t>
      </w:r>
      <w:r>
        <w:t>.</w:t>
      </w:r>
    </w:p>
    <w:p w14:paraId="683B0F3A" w14:textId="77777777" w:rsidR="00C555C2" w:rsidRDefault="00C555C2" w:rsidP="00C555C2">
      <w:pPr>
        <w:pStyle w:val="Level2Text"/>
      </w:pPr>
    </w:p>
    <w:p w14:paraId="26BEAFC7" w14:textId="46B96898" w:rsidR="00D73A4C" w:rsidRDefault="00C555C2" w:rsidP="002157B8">
      <w:pPr>
        <w:pStyle w:val="Level2Text"/>
        <w:numPr>
          <w:ilvl w:val="0"/>
          <w:numId w:val="24"/>
        </w:numPr>
      </w:pPr>
      <w:r>
        <w:t>Remove the 50k MLI</w:t>
      </w:r>
      <w:r w:rsidR="002157B8">
        <w:t xml:space="preserve"> (Fig 6)</w:t>
      </w:r>
    </w:p>
    <w:p w14:paraId="0595C080" w14:textId="77777777" w:rsidR="00C555C2" w:rsidRDefault="00C555C2" w:rsidP="00C555C2">
      <w:pPr>
        <w:pStyle w:val="Level2Text"/>
        <w:ind w:left="900"/>
      </w:pPr>
    </w:p>
    <w:p w14:paraId="5C289333" w14:textId="77777777" w:rsidR="00C555C2" w:rsidRDefault="00C555C2" w:rsidP="00C555C2">
      <w:pPr>
        <w:pStyle w:val="Level2Text"/>
        <w:ind w:left="900"/>
      </w:pPr>
    </w:p>
    <w:p w14:paraId="18C1F7BF" w14:textId="77777777" w:rsidR="002157B8" w:rsidRDefault="00C555C2" w:rsidP="002157B8">
      <w:pPr>
        <w:pStyle w:val="Level2Text"/>
        <w:keepNext/>
      </w:pPr>
      <w:r>
        <w:rPr>
          <w:noProof/>
        </w:rPr>
        <w:drawing>
          <wp:inline distT="0" distB="0" distL="0" distR="0" wp14:anchorId="0ECBBE7D" wp14:editId="51C9D603">
            <wp:extent cx="5212080" cy="3456432"/>
            <wp:effectExtent l="0" t="0" r="7620" b="0"/>
            <wp:docPr id="34" name="Picture 34" descr="A picture containing text, indoor, air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indoor, airplan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A2BCC" w14:textId="64DA3631" w:rsidR="00D73A4C" w:rsidRDefault="002157B8" w:rsidP="002157B8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A577C">
        <w:rPr>
          <w:noProof/>
        </w:rPr>
        <w:t>6</w:t>
      </w:r>
      <w:r>
        <w:fldChar w:fldCharType="end"/>
      </w:r>
    </w:p>
    <w:p w14:paraId="101F2E65" w14:textId="77777777" w:rsidR="00D73A4C" w:rsidRDefault="00D73A4C" w:rsidP="00D73A4C">
      <w:pPr>
        <w:pStyle w:val="Level2Text"/>
      </w:pPr>
    </w:p>
    <w:p w14:paraId="2621F19F" w14:textId="77777777" w:rsidR="00D73A4C" w:rsidRDefault="00D73A4C" w:rsidP="00D73A4C">
      <w:pPr>
        <w:pStyle w:val="Level2Text"/>
      </w:pPr>
    </w:p>
    <w:p w14:paraId="7F3F2AB6" w14:textId="209046B3" w:rsidR="00D73A4C" w:rsidRDefault="00D73A4C" w:rsidP="00D73A4C">
      <w:pPr>
        <w:pStyle w:val="Level2Text"/>
      </w:pPr>
    </w:p>
    <w:p w14:paraId="35569309" w14:textId="08EBB7B5" w:rsidR="00D73A4C" w:rsidRDefault="002157B8" w:rsidP="002157B8">
      <w:pPr>
        <w:pStyle w:val="Level2Text"/>
        <w:numPr>
          <w:ilvl w:val="0"/>
          <w:numId w:val="24"/>
        </w:numPr>
      </w:pPr>
      <w:r w:rsidRPr="002157B8">
        <w:t xml:space="preserve">Remove the lower 50k shields, minimize dust </w:t>
      </w:r>
      <w:r w:rsidR="004D2BFB">
        <w:t xml:space="preserve">getting </w:t>
      </w:r>
      <w:r w:rsidRPr="002157B8">
        <w:t>to the cavity string by covering all open</w:t>
      </w:r>
      <w:r w:rsidR="004D2BFB">
        <w:t>ings</w:t>
      </w:r>
      <w:r w:rsidRPr="002157B8">
        <w:t xml:space="preserve"> prior to grinding</w:t>
      </w:r>
      <w:r>
        <w:t>.</w:t>
      </w:r>
      <w:r w:rsidR="00266970">
        <w:t xml:space="preserve"> Before and after (Fig 7)</w:t>
      </w:r>
    </w:p>
    <w:p w14:paraId="3AAF3886" w14:textId="327C11FE" w:rsidR="00D73A4C" w:rsidRDefault="00D73A4C" w:rsidP="002157B8">
      <w:pPr>
        <w:pStyle w:val="Level2Text"/>
        <w:ind w:left="0"/>
      </w:pPr>
    </w:p>
    <w:p w14:paraId="3B59496C" w14:textId="44BF22E9" w:rsidR="00266970" w:rsidRDefault="00266970" w:rsidP="00266970">
      <w:pPr>
        <w:pStyle w:val="Level2Text"/>
      </w:pPr>
    </w:p>
    <w:p w14:paraId="646FE922" w14:textId="756928AA" w:rsidR="00266970" w:rsidRDefault="00266970" w:rsidP="00266970">
      <w:pPr>
        <w:pStyle w:val="Level2Text"/>
        <w:keepNext/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08A1FB4" wp14:editId="2F0ED2B4">
            <wp:simplePos x="0" y="0"/>
            <wp:positionH relativeFrom="column">
              <wp:posOffset>323850</wp:posOffset>
            </wp:positionH>
            <wp:positionV relativeFrom="paragraph">
              <wp:posOffset>27305</wp:posOffset>
            </wp:positionV>
            <wp:extent cx="2651760" cy="1755140"/>
            <wp:effectExtent l="0" t="0" r="0" b="0"/>
            <wp:wrapThrough wrapText="bothSides">
              <wp:wrapPolygon edited="0">
                <wp:start x="0" y="0"/>
                <wp:lineTo x="0" y="21334"/>
                <wp:lineTo x="21414" y="21334"/>
                <wp:lineTo x="21414" y="0"/>
                <wp:lineTo x="0" y="0"/>
              </wp:wrapPolygon>
            </wp:wrapThrough>
            <wp:docPr id="30" name="Picture 30" descr="A picture containing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F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67D2A0" wp14:editId="6FA8AB8B">
            <wp:extent cx="3108960" cy="1773936"/>
            <wp:effectExtent l="0" t="0" r="0" b="0"/>
            <wp:docPr id="1" name="Picture 1" descr="M:\asd\asddata\CryomoduleAssembly\pictures\LCLS\UPDATE\8-24-2020\imag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sd\asddata\CryomoduleAssembly\pictures\LCLS\UPDATE\8-24-2020\image00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7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FA0C8" w14:textId="0DB1BFBE" w:rsidR="00266970" w:rsidRDefault="00266970" w:rsidP="00266970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A577C">
        <w:rPr>
          <w:noProof/>
        </w:rPr>
        <w:t>7</w:t>
      </w:r>
      <w:r>
        <w:fldChar w:fldCharType="end"/>
      </w:r>
    </w:p>
    <w:p w14:paraId="6F184372" w14:textId="7AD5C165" w:rsidR="00D73A4C" w:rsidRDefault="00266970" w:rsidP="00D73A4C">
      <w:pPr>
        <w:pStyle w:val="Level2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47752" wp14:editId="310D29C4">
                <wp:simplePos x="0" y="0"/>
                <wp:positionH relativeFrom="column">
                  <wp:posOffset>352425</wp:posOffset>
                </wp:positionH>
                <wp:positionV relativeFrom="paragraph">
                  <wp:posOffset>1824355</wp:posOffset>
                </wp:positionV>
                <wp:extent cx="265176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8697388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7F4320" w14:textId="4A685332" w:rsidR="00266970" w:rsidRPr="00694F52" w:rsidRDefault="00266970" w:rsidP="0026697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14775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.75pt;margin-top:143.65pt;width:208.8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" stroked="f">
                <v:textbox style="mso-fit-shape-to-text:t" inset="0,0,0,0">
                  <w:txbxContent>
                    <w:p w14:paraId="5F7F4320" w14:textId="4A685332" w:rsidR="00266970" w:rsidRPr="00694F52" w:rsidRDefault="00266970" w:rsidP="00266970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8220EBC" w14:textId="7E8FEA89" w:rsidR="00266970" w:rsidRDefault="00E62F2C" w:rsidP="00E62F2C">
      <w:pPr>
        <w:pStyle w:val="ListParagraph"/>
        <w:numPr>
          <w:ilvl w:val="0"/>
          <w:numId w:val="24"/>
        </w:numPr>
        <w:tabs>
          <w:tab w:val="clear" w:pos="2250"/>
        </w:tabs>
        <w:spacing w:after="200" w:line="276" w:lineRule="auto"/>
      </w:pPr>
      <w:r>
        <w:t xml:space="preserve"> </w:t>
      </w:r>
      <w:r w:rsidR="00266970">
        <w:t>Re</w:t>
      </w:r>
      <w:r>
        <w:t>m</w:t>
      </w:r>
      <w:r w:rsidR="00266970">
        <w:t>ove the RF cables and instrumentation</w:t>
      </w:r>
      <w:r w:rsidR="00266970">
        <w:t>.</w:t>
      </w:r>
    </w:p>
    <w:p w14:paraId="19B4718D" w14:textId="5FA25422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4FC8EDF2" w14:textId="4B757AAC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C1F0447" wp14:editId="74EFE848">
            <wp:simplePos x="0" y="0"/>
            <wp:positionH relativeFrom="margin">
              <wp:posOffset>333375</wp:posOffset>
            </wp:positionH>
            <wp:positionV relativeFrom="paragraph">
              <wp:posOffset>6985</wp:posOffset>
            </wp:positionV>
            <wp:extent cx="5614416" cy="2231136"/>
            <wp:effectExtent l="0" t="0" r="5715" b="0"/>
            <wp:wrapThrough wrapText="bothSides">
              <wp:wrapPolygon edited="0">
                <wp:start x="0" y="0"/>
                <wp:lineTo x="0" y="21397"/>
                <wp:lineTo x="21549" y="21397"/>
                <wp:lineTo x="21549" y="0"/>
                <wp:lineTo x="0" y="0"/>
              </wp:wrapPolygon>
            </wp:wrapThrough>
            <wp:docPr id="46" name="Picture 46" descr="A picture containing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map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997AB" w14:textId="36FBA207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2869ACCD" w14:textId="594D964B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03D20D25" w14:textId="77777777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6C6185DA" w14:textId="60999934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11EC486E" w14:textId="77777777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05F3AEA3" w14:textId="03010AD0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627DBB54" w14:textId="2A2178F3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6BAFBED3" w14:textId="77777777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268109AC" w14:textId="5EF1272D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668678F9" w14:textId="77777777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409F2268" w14:textId="77777777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42581D72" w14:textId="065EA3CA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2CC355E7" w14:textId="77777777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40FB7CC1" w14:textId="77777777" w:rsidR="00E62F2C" w:rsidRDefault="00E62F2C" w:rsidP="00E62F2C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69B5CD3F" w14:textId="47D08EDC" w:rsidR="00E62F2C" w:rsidRDefault="00E62F2C" w:rsidP="00E62F2C">
      <w:pPr>
        <w:pStyle w:val="ListParagraph"/>
        <w:numPr>
          <w:ilvl w:val="0"/>
          <w:numId w:val="24"/>
        </w:numPr>
        <w:tabs>
          <w:tab w:val="clear" w:pos="2250"/>
        </w:tabs>
        <w:spacing w:after="200" w:line="276" w:lineRule="auto"/>
      </w:pPr>
      <w:r>
        <w:t xml:space="preserve"> </w:t>
      </w:r>
      <w:r>
        <w:t>Remove</w:t>
      </w:r>
      <w:r>
        <w:t xml:space="preserve"> or disconnect</w:t>
      </w:r>
      <w:r>
        <w:t xml:space="preserve"> </w:t>
      </w:r>
      <w:r w:rsidR="004D2BFB">
        <w:t xml:space="preserve">the </w:t>
      </w:r>
      <w:r>
        <w:t>heat stations</w:t>
      </w:r>
      <w:r w:rsidR="004D2BFB">
        <w:t xml:space="preserve"> shown below.</w:t>
      </w:r>
    </w:p>
    <w:p w14:paraId="153ECAFA" w14:textId="3CCFD8B2" w:rsidR="00E62F2C" w:rsidRDefault="00E62F2C" w:rsidP="00AA577C">
      <w:pPr>
        <w:tabs>
          <w:tab w:val="clear" w:pos="2250"/>
        </w:tabs>
        <w:spacing w:after="200" w:line="276" w:lineRule="auto"/>
        <w:ind w:left="540"/>
      </w:pPr>
      <w:r>
        <w:rPr>
          <w:noProof/>
        </w:rPr>
        <w:lastRenderedPageBreak/>
        <w:drawing>
          <wp:inline distT="0" distB="0" distL="0" distR="0" wp14:anchorId="5D507D01" wp14:editId="66ACE3C5">
            <wp:extent cx="5614416" cy="2167128"/>
            <wp:effectExtent l="0" t="0" r="5715" b="5080"/>
            <wp:docPr id="44" name="Picture 44" descr="A picture containing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diagram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BD0C" w14:textId="1177BF97" w:rsidR="00AA577C" w:rsidRDefault="00AA577C" w:rsidP="00AA577C">
      <w:pPr>
        <w:pStyle w:val="ListParagraph"/>
        <w:numPr>
          <w:ilvl w:val="0"/>
          <w:numId w:val="24"/>
        </w:numPr>
        <w:tabs>
          <w:tab w:val="clear" w:pos="2250"/>
        </w:tabs>
        <w:spacing w:after="200" w:line="276" w:lineRule="auto"/>
      </w:pPr>
      <w:r>
        <w:t xml:space="preserve"> </w:t>
      </w:r>
      <w:r>
        <w:t>Remove Mu metal, end caps HOM covers ½ HV shield bottom</w:t>
      </w:r>
    </w:p>
    <w:p w14:paraId="46AE3D52" w14:textId="77777777" w:rsidR="004D2BFB" w:rsidRDefault="004D2BFB" w:rsidP="004D2BFB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3B2C54EF" w14:textId="7D9DBA5C" w:rsidR="00AA577C" w:rsidRDefault="00AA577C" w:rsidP="00AA577C">
      <w:pPr>
        <w:tabs>
          <w:tab w:val="clear" w:pos="2250"/>
        </w:tabs>
        <w:spacing w:after="200" w:line="276" w:lineRule="auto"/>
        <w:ind w:left="540"/>
      </w:pPr>
      <w:r>
        <w:rPr>
          <w:noProof/>
        </w:rPr>
        <w:drawing>
          <wp:inline distT="0" distB="0" distL="0" distR="0" wp14:anchorId="270361D8" wp14:editId="64670BDC">
            <wp:extent cx="5614416" cy="2203704"/>
            <wp:effectExtent l="0" t="0" r="5715" b="6350"/>
            <wp:docPr id="43" name="Picture 43" descr="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iagram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0625" w14:textId="77777777" w:rsidR="00AA577C" w:rsidRDefault="00AA577C" w:rsidP="00AA577C">
      <w:pPr>
        <w:tabs>
          <w:tab w:val="clear" w:pos="2250"/>
        </w:tabs>
        <w:spacing w:after="200" w:line="276" w:lineRule="auto"/>
      </w:pPr>
    </w:p>
    <w:p w14:paraId="2D2CDC85" w14:textId="74E1B207" w:rsidR="00E62F2C" w:rsidRDefault="00AA577C" w:rsidP="00E62F2C">
      <w:pPr>
        <w:pStyle w:val="ListParagraph"/>
        <w:numPr>
          <w:ilvl w:val="0"/>
          <w:numId w:val="24"/>
        </w:numPr>
        <w:tabs>
          <w:tab w:val="clear" w:pos="2250"/>
        </w:tabs>
        <w:spacing w:after="200" w:line="276" w:lineRule="auto"/>
      </w:pPr>
      <w:r>
        <w:t xml:space="preserve"> </w:t>
      </w:r>
      <w:r>
        <w:t xml:space="preserve">Remove tuners 2-8 and stepper motors, </w:t>
      </w:r>
      <w:r w:rsidRPr="00576DDC">
        <w:rPr>
          <w:color w:val="000000" w:themeColor="text1"/>
        </w:rPr>
        <w:t>reinstall cavity bellows braces</w:t>
      </w:r>
    </w:p>
    <w:p w14:paraId="3DD663CA" w14:textId="22164583" w:rsidR="00D73A4C" w:rsidRDefault="00D73A4C" w:rsidP="00D73A4C">
      <w:pPr>
        <w:pStyle w:val="Level1Text"/>
      </w:pPr>
    </w:p>
    <w:p w14:paraId="64BF1B51" w14:textId="5CA5E5CC" w:rsidR="00D73A4C" w:rsidRPr="008D39BF" w:rsidRDefault="00D73A4C" w:rsidP="00D73A4C">
      <w:pPr>
        <w:pStyle w:val="Level2Text"/>
      </w:pPr>
    </w:p>
    <w:p w14:paraId="1287D196" w14:textId="3F1BDC12" w:rsidR="00D73A4C" w:rsidRDefault="00AA577C" w:rsidP="00D73A4C">
      <w:pPr>
        <w:pStyle w:val="Level2Text"/>
      </w:pPr>
      <w:r>
        <w:rPr>
          <w:noProof/>
        </w:rPr>
        <w:drawing>
          <wp:inline distT="0" distB="0" distL="0" distR="0" wp14:anchorId="51FF9688" wp14:editId="36DB74BB">
            <wp:extent cx="2623042" cy="1737360"/>
            <wp:effectExtent l="0" t="0" r="6350" b="0"/>
            <wp:docPr id="174" name="Picture 174" descr="A picture containing eng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A picture containing engin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042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6723C" wp14:editId="0ECD544F">
            <wp:extent cx="2623042" cy="1737360"/>
            <wp:effectExtent l="0" t="0" r="6350" b="0"/>
            <wp:docPr id="175" name="Picture 175" descr="A picture containing eng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picture containing engine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042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67F63" w14:textId="77777777" w:rsidR="00AA577C" w:rsidRDefault="00AA577C" w:rsidP="00D73A4C">
      <w:pPr>
        <w:pStyle w:val="Level2Text"/>
      </w:pPr>
    </w:p>
    <w:p w14:paraId="0572E1A0" w14:textId="77777777" w:rsidR="00AA577C" w:rsidRDefault="00AA577C" w:rsidP="00D73A4C">
      <w:pPr>
        <w:pStyle w:val="Level2Text"/>
      </w:pPr>
    </w:p>
    <w:p w14:paraId="7BC2AE59" w14:textId="77777777" w:rsidR="00AA577C" w:rsidRDefault="00AA577C" w:rsidP="00D73A4C">
      <w:pPr>
        <w:pStyle w:val="Level2Text"/>
      </w:pPr>
    </w:p>
    <w:p w14:paraId="16AFDF89" w14:textId="77777777" w:rsidR="00AA577C" w:rsidRDefault="00AA577C" w:rsidP="00D73A4C">
      <w:pPr>
        <w:pStyle w:val="Level2Text"/>
      </w:pPr>
    </w:p>
    <w:p w14:paraId="6D1F8E81" w14:textId="0A92B17D" w:rsidR="00AA577C" w:rsidRDefault="00AA577C" w:rsidP="00AA577C">
      <w:pPr>
        <w:pStyle w:val="ListParagraph"/>
        <w:numPr>
          <w:ilvl w:val="0"/>
          <w:numId w:val="24"/>
        </w:numPr>
        <w:tabs>
          <w:tab w:val="clear" w:pos="2250"/>
        </w:tabs>
        <w:spacing w:after="200" w:line="276" w:lineRule="auto"/>
      </w:pPr>
      <w:r w:rsidRPr="001855C8">
        <w:t xml:space="preserve">Transport the Cold Mass to the 4 </w:t>
      </w:r>
      <w:proofErr w:type="gramStart"/>
      <w:r w:rsidRPr="001855C8">
        <w:t>poster</w:t>
      </w:r>
      <w:proofErr w:type="gramEnd"/>
      <w:r w:rsidRPr="001855C8">
        <w:t xml:space="preserve">, (Fig </w:t>
      </w:r>
      <w:r w:rsidR="004D2BFB">
        <w:t>8</w:t>
      </w:r>
      <w:r w:rsidRPr="001855C8">
        <w:t xml:space="preserve">) </w:t>
      </w:r>
    </w:p>
    <w:p w14:paraId="53BFA91E" w14:textId="77777777" w:rsidR="004D2BFB" w:rsidRDefault="004D2BFB" w:rsidP="004D2BFB">
      <w:pPr>
        <w:pStyle w:val="ListParagraph"/>
        <w:tabs>
          <w:tab w:val="clear" w:pos="2250"/>
        </w:tabs>
        <w:spacing w:after="200" w:line="276" w:lineRule="auto"/>
        <w:ind w:left="900"/>
      </w:pPr>
    </w:p>
    <w:p w14:paraId="00A7BCC5" w14:textId="77777777" w:rsidR="00AA577C" w:rsidRDefault="00AA577C" w:rsidP="00AA577C">
      <w:pPr>
        <w:keepNext/>
        <w:tabs>
          <w:tab w:val="clear" w:pos="2250"/>
        </w:tabs>
        <w:spacing w:after="200" w:line="276" w:lineRule="auto"/>
        <w:ind w:left="540"/>
      </w:pPr>
      <w:r w:rsidRPr="00307528">
        <w:rPr>
          <w:noProof/>
        </w:rPr>
        <w:drawing>
          <wp:inline distT="0" distB="0" distL="0" distR="0" wp14:anchorId="16C17B87" wp14:editId="17ACA131">
            <wp:extent cx="5879592" cy="3895344"/>
            <wp:effectExtent l="0" t="0" r="6985" b="0"/>
            <wp:docPr id="15" name="Picture 15" descr="M:\asd\asddata\CryomoduleAssembly\pictures\LCLS\General Assembly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sd\asddata\CryomoduleAssembly\pictures\LCLS\General Assembly\DSC_07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92" cy="38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8CD4" w14:textId="0EC780CA" w:rsidR="00D73A4C" w:rsidRDefault="00AA577C" w:rsidP="00AA577C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bookmarkStart w:id="1" w:name="TSP1004"/>
      <w:bookmarkStart w:id="2" w:name="Section5Reviews"/>
      <w:bookmarkStart w:id="3" w:name="Refdocacronymns"/>
    </w:p>
    <w:p w14:paraId="3CD89109" w14:textId="77777777" w:rsidR="00D73A4C" w:rsidRPr="006F554D" w:rsidRDefault="00D73A4C" w:rsidP="00D73A4C">
      <w:pPr>
        <w:tabs>
          <w:tab w:val="clear" w:pos="2250"/>
        </w:tabs>
      </w:pPr>
    </w:p>
    <w:p w14:paraId="5B40CF06" w14:textId="77777777" w:rsidR="00D73A4C" w:rsidRDefault="00D73A4C" w:rsidP="00D73A4C"/>
    <w:p w14:paraId="60530154" w14:textId="77777777" w:rsidR="00D73A4C" w:rsidRPr="00413D73" w:rsidRDefault="00D73A4C" w:rsidP="00D73A4C">
      <w:pPr>
        <w:pStyle w:val="Heading1"/>
      </w:pPr>
      <w:r w:rsidRPr="00413D73">
        <w:t>References</w:t>
      </w:r>
    </w:p>
    <w:p w14:paraId="6B66DFC9" w14:textId="77777777" w:rsidR="00D73A4C" w:rsidRPr="00413D73" w:rsidRDefault="00D73A4C" w:rsidP="00D73A4C"/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5"/>
        <w:gridCol w:w="8285"/>
      </w:tblGrid>
      <w:tr w:rsidR="00D73A4C" w:rsidRPr="0035230B" w14:paraId="70F46841" w14:textId="77777777" w:rsidTr="002954B5">
        <w:trPr>
          <w:trHeight w:val="296"/>
        </w:trPr>
        <w:tc>
          <w:tcPr>
            <w:tcW w:w="1785" w:type="dxa"/>
            <w:shd w:val="clear" w:color="auto" w:fill="DEEAF6" w:themeFill="accent1" w:themeFillTint="33"/>
          </w:tcPr>
          <w:p w14:paraId="64A40DEA" w14:textId="77777777" w:rsidR="00D73A4C" w:rsidRPr="0035230B" w:rsidRDefault="00D73A4C" w:rsidP="002954B5">
            <w:pPr>
              <w:rPr>
                <w:b/>
              </w:rPr>
            </w:pPr>
            <w:r w:rsidRPr="0035230B">
              <w:rPr>
                <w:b/>
              </w:rPr>
              <w:t>Document No.</w:t>
            </w:r>
          </w:p>
        </w:tc>
        <w:tc>
          <w:tcPr>
            <w:tcW w:w="8285" w:type="dxa"/>
            <w:shd w:val="clear" w:color="auto" w:fill="DEEAF6" w:themeFill="accent1" w:themeFillTint="33"/>
          </w:tcPr>
          <w:p w14:paraId="04B6B96E" w14:textId="77777777" w:rsidR="00D73A4C" w:rsidRPr="0035230B" w:rsidRDefault="00D73A4C" w:rsidP="002954B5">
            <w:pPr>
              <w:rPr>
                <w:b/>
              </w:rPr>
            </w:pPr>
            <w:r w:rsidRPr="0035230B">
              <w:rPr>
                <w:b/>
              </w:rPr>
              <w:t>Title</w:t>
            </w:r>
          </w:p>
        </w:tc>
      </w:tr>
      <w:tr w:rsidR="00D73A4C" w:rsidRPr="00215E9D" w14:paraId="29F18C13" w14:textId="77777777" w:rsidTr="002954B5">
        <w:trPr>
          <w:trHeight w:val="300"/>
        </w:trPr>
        <w:tc>
          <w:tcPr>
            <w:tcW w:w="1785" w:type="dxa"/>
            <w:vAlign w:val="center"/>
          </w:tcPr>
          <w:p w14:paraId="6B5087C3" w14:textId="77777777" w:rsidR="00D73A4C" w:rsidRPr="00967AAE" w:rsidRDefault="00D73A4C" w:rsidP="002954B5">
            <w:r>
              <w:t>SRF-06-PR-001</w:t>
            </w:r>
          </w:p>
        </w:tc>
        <w:tc>
          <w:tcPr>
            <w:tcW w:w="8285" w:type="dxa"/>
          </w:tcPr>
          <w:p w14:paraId="0B753150" w14:textId="77777777" w:rsidR="00D73A4C" w:rsidRPr="00967AAE" w:rsidRDefault="00D73A4C" w:rsidP="002954B5">
            <w:r w:rsidRPr="00967AAE">
              <w:t>Records Management Procedure</w:t>
            </w:r>
          </w:p>
        </w:tc>
      </w:tr>
      <w:tr w:rsidR="00D73A4C" w:rsidRPr="00215E9D" w14:paraId="428B46A2" w14:textId="77777777" w:rsidTr="002954B5">
        <w:trPr>
          <w:trHeight w:val="300"/>
        </w:trPr>
        <w:tc>
          <w:tcPr>
            <w:tcW w:w="1785" w:type="dxa"/>
            <w:vAlign w:val="center"/>
          </w:tcPr>
          <w:p w14:paraId="32978FB7" w14:textId="77777777" w:rsidR="00D73A4C" w:rsidRPr="00215E9D" w:rsidRDefault="00D73A4C" w:rsidP="002954B5">
            <w:r>
              <w:t xml:space="preserve">SRF-07-PR-001 </w:t>
            </w:r>
          </w:p>
        </w:tc>
        <w:tc>
          <w:tcPr>
            <w:tcW w:w="8285" w:type="dxa"/>
          </w:tcPr>
          <w:p w14:paraId="7B713F03" w14:textId="77777777" w:rsidR="00D73A4C" w:rsidRPr="00215E9D" w:rsidRDefault="00D73A4C" w:rsidP="002954B5">
            <w:r>
              <w:t>Document Management Procedure</w:t>
            </w:r>
          </w:p>
        </w:tc>
      </w:tr>
      <w:tr w:rsidR="00D73A4C" w:rsidRPr="00215E9D" w14:paraId="4D60DC9E" w14:textId="77777777" w:rsidTr="002954B5">
        <w:trPr>
          <w:trHeight w:val="300"/>
        </w:trPr>
        <w:tc>
          <w:tcPr>
            <w:tcW w:w="1785" w:type="dxa"/>
            <w:vAlign w:val="center"/>
          </w:tcPr>
          <w:p w14:paraId="74218818" w14:textId="13E4CB0C" w:rsidR="00D73A4C" w:rsidRPr="00215E9D" w:rsidRDefault="00B24133" w:rsidP="002954B5">
            <w:r>
              <w:t>F10127855</w:t>
            </w:r>
          </w:p>
        </w:tc>
        <w:tc>
          <w:tcPr>
            <w:tcW w:w="8285" w:type="dxa"/>
          </w:tcPr>
          <w:p w14:paraId="456EF95A" w14:textId="4B4E595C" w:rsidR="00D73A4C" w:rsidRPr="00215E9D" w:rsidRDefault="00B24133" w:rsidP="002954B5">
            <w:hyperlink r:id="rId25" w:history="1">
              <w:r w:rsidRPr="00E615E3">
                <w:rPr>
                  <w:rStyle w:val="Hyperlink"/>
                </w:rPr>
                <w:t>LCLS HE Cryomodule Assy dwg</w:t>
              </w:r>
            </w:hyperlink>
          </w:p>
        </w:tc>
      </w:tr>
      <w:tr w:rsidR="00D73A4C" w:rsidRPr="00215E9D" w14:paraId="15F6AB82" w14:textId="77777777" w:rsidTr="002954B5">
        <w:trPr>
          <w:trHeight w:val="300"/>
        </w:trPr>
        <w:tc>
          <w:tcPr>
            <w:tcW w:w="1785" w:type="dxa"/>
            <w:vAlign w:val="center"/>
          </w:tcPr>
          <w:p w14:paraId="17FC7AF5" w14:textId="784A9334" w:rsidR="00D73A4C" w:rsidRDefault="00B24133" w:rsidP="002954B5">
            <w:r>
              <w:t>F10026609</w:t>
            </w:r>
          </w:p>
        </w:tc>
        <w:tc>
          <w:tcPr>
            <w:tcW w:w="8285" w:type="dxa"/>
          </w:tcPr>
          <w:p w14:paraId="4C05CF83" w14:textId="10EE5E53" w:rsidR="00D73A4C" w:rsidRDefault="00B24133" w:rsidP="002954B5">
            <w:hyperlink r:id="rId26" w:history="1">
              <w:r w:rsidRPr="00E615E3">
                <w:rPr>
                  <w:rStyle w:val="Hyperlink"/>
                </w:rPr>
                <w:t>Vacuum Vessel dwg</w:t>
              </w:r>
            </w:hyperlink>
          </w:p>
        </w:tc>
      </w:tr>
      <w:tr w:rsidR="00D73A4C" w:rsidRPr="00215E9D" w14:paraId="684E5BD7" w14:textId="77777777" w:rsidTr="002954B5">
        <w:trPr>
          <w:trHeight w:val="300"/>
        </w:trPr>
        <w:tc>
          <w:tcPr>
            <w:tcW w:w="1785" w:type="dxa"/>
            <w:vAlign w:val="center"/>
          </w:tcPr>
          <w:p w14:paraId="331E68AD" w14:textId="2FF9175B" w:rsidR="00D73A4C" w:rsidRPr="00B24133" w:rsidRDefault="00B24133" w:rsidP="002954B5">
            <w:r w:rsidRPr="00B24133">
              <w:t>F10127864</w:t>
            </w:r>
          </w:p>
        </w:tc>
        <w:tc>
          <w:tcPr>
            <w:tcW w:w="8285" w:type="dxa"/>
          </w:tcPr>
          <w:p w14:paraId="30A29582" w14:textId="5FFE2667" w:rsidR="00D73A4C" w:rsidRDefault="00B24133" w:rsidP="002954B5">
            <w:hyperlink r:id="rId27" w:history="1">
              <w:r w:rsidRPr="00E615E3">
                <w:rPr>
                  <w:rStyle w:val="Hyperlink"/>
                </w:rPr>
                <w:t>LCLS HE Cold Mass dwg</w:t>
              </w:r>
            </w:hyperlink>
          </w:p>
        </w:tc>
      </w:tr>
      <w:tr w:rsidR="00B24133" w:rsidRPr="00215E9D" w14:paraId="7C78976A" w14:textId="77777777" w:rsidTr="002954B5">
        <w:trPr>
          <w:trHeight w:val="300"/>
        </w:trPr>
        <w:tc>
          <w:tcPr>
            <w:tcW w:w="1785" w:type="dxa"/>
            <w:vAlign w:val="center"/>
          </w:tcPr>
          <w:p w14:paraId="6E051551" w14:textId="43EFC56C" w:rsidR="00B24133" w:rsidRPr="00B24133" w:rsidRDefault="00B24133" w:rsidP="002954B5">
            <w:r>
              <w:t>F10017613</w:t>
            </w:r>
          </w:p>
        </w:tc>
        <w:tc>
          <w:tcPr>
            <w:tcW w:w="8285" w:type="dxa"/>
          </w:tcPr>
          <w:p w14:paraId="540FC800" w14:textId="3D053087" w:rsidR="00B24133" w:rsidRDefault="00B24133" w:rsidP="002954B5">
            <w:hyperlink r:id="rId28" w:history="1">
              <w:r w:rsidRPr="004904E7">
                <w:rPr>
                  <w:rStyle w:val="Hyperlink"/>
                </w:rPr>
                <w:t>Lower 50K Shield dwg</w:t>
              </w:r>
            </w:hyperlink>
          </w:p>
        </w:tc>
      </w:tr>
      <w:tr w:rsidR="00B24133" w:rsidRPr="00215E9D" w14:paraId="1AA2875E" w14:textId="77777777" w:rsidTr="002954B5">
        <w:trPr>
          <w:trHeight w:val="300"/>
        </w:trPr>
        <w:tc>
          <w:tcPr>
            <w:tcW w:w="1785" w:type="dxa"/>
            <w:vAlign w:val="center"/>
          </w:tcPr>
          <w:p w14:paraId="7886927E" w14:textId="53A492C0" w:rsidR="00B24133" w:rsidRDefault="00B24133" w:rsidP="002954B5">
            <w:r>
              <w:t>F10010030</w:t>
            </w:r>
          </w:p>
        </w:tc>
        <w:tc>
          <w:tcPr>
            <w:tcW w:w="8285" w:type="dxa"/>
          </w:tcPr>
          <w:p w14:paraId="5DAEEC0D" w14:textId="42F145FD" w:rsidR="00B24133" w:rsidRDefault="00B24133" w:rsidP="002954B5">
            <w:hyperlink r:id="rId29" w:history="1">
              <w:r w:rsidRPr="00E615E3">
                <w:rPr>
                  <w:rStyle w:val="Hyperlink"/>
                </w:rPr>
                <w:t>Fixed Support Post dwg</w:t>
              </w:r>
            </w:hyperlink>
          </w:p>
        </w:tc>
      </w:tr>
      <w:tr w:rsidR="00B24133" w:rsidRPr="00215E9D" w14:paraId="4A07D67F" w14:textId="77777777" w:rsidTr="002954B5">
        <w:trPr>
          <w:trHeight w:val="300"/>
        </w:trPr>
        <w:tc>
          <w:tcPr>
            <w:tcW w:w="1785" w:type="dxa"/>
            <w:vAlign w:val="center"/>
          </w:tcPr>
          <w:p w14:paraId="3E4F620E" w14:textId="64BC5173" w:rsidR="00B24133" w:rsidRDefault="00B24133" w:rsidP="002954B5">
            <w:r>
              <w:t>F10010308</w:t>
            </w:r>
          </w:p>
        </w:tc>
        <w:tc>
          <w:tcPr>
            <w:tcW w:w="8285" w:type="dxa"/>
          </w:tcPr>
          <w:p w14:paraId="067177A6" w14:textId="0C5CDCD3" w:rsidR="00B24133" w:rsidRDefault="00B24133" w:rsidP="002954B5">
            <w:hyperlink r:id="rId30" w:history="1">
              <w:r w:rsidRPr="00E615E3">
                <w:rPr>
                  <w:rStyle w:val="Hyperlink"/>
                </w:rPr>
                <w:t>Sliding Support Post dwg</w:t>
              </w:r>
            </w:hyperlink>
          </w:p>
        </w:tc>
      </w:tr>
    </w:tbl>
    <w:p w14:paraId="2126291D" w14:textId="77777777" w:rsidR="00D73A4C" w:rsidRDefault="00D73A4C" w:rsidP="00D73A4C"/>
    <w:p w14:paraId="5004077D" w14:textId="77777777" w:rsidR="00D73A4C" w:rsidRPr="00842D4E" w:rsidRDefault="00D73A4C" w:rsidP="00D73A4C">
      <w:pPr>
        <w:pStyle w:val="Heading1"/>
      </w:pPr>
      <w:r w:rsidRPr="00842D4E">
        <w:t>Release and Revision History</w:t>
      </w:r>
    </w:p>
    <w:p w14:paraId="45A02AF7" w14:textId="77777777" w:rsidR="00D73A4C" w:rsidRDefault="00D73A4C" w:rsidP="00D73A4C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D73A4C" w:rsidRPr="00AE4D72" w14:paraId="40E0B0B7" w14:textId="77777777" w:rsidTr="002954B5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9D166E" w14:textId="77777777" w:rsidR="00D73A4C" w:rsidRPr="00AE4D72" w:rsidRDefault="00D73A4C" w:rsidP="002954B5">
            <w:pPr>
              <w:rPr>
                <w:b/>
              </w:rPr>
            </w:pPr>
            <w:r w:rsidRPr="00AE4D72">
              <w:rPr>
                <w:b/>
              </w:rPr>
              <w:lastRenderedPageBreak/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72457E" w14:textId="77777777" w:rsidR="00D73A4C" w:rsidRPr="00AE4D72" w:rsidRDefault="00D73A4C" w:rsidP="002954B5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E0A9D9" w14:textId="77777777" w:rsidR="00D73A4C" w:rsidRPr="00AE4D72" w:rsidRDefault="00D73A4C" w:rsidP="002954B5">
            <w:pPr>
              <w:rPr>
                <w:b/>
              </w:rPr>
            </w:pPr>
            <w:r>
              <w:rPr>
                <w:b/>
              </w:rPr>
              <w:t>Revision</w:t>
            </w:r>
            <w:r w:rsidRPr="00AE4D72">
              <w:rPr>
                <w:b/>
              </w:rPr>
              <w:t xml:space="preserve"> Date:</w:t>
            </w:r>
          </w:p>
        </w:tc>
      </w:tr>
      <w:tr w:rsidR="00D73A4C" w:rsidRPr="00413D73" w14:paraId="651969C3" w14:textId="77777777" w:rsidTr="002954B5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82FE1" w14:textId="77777777" w:rsidR="00D73A4C" w:rsidRPr="00413D73" w:rsidRDefault="00D73A4C" w:rsidP="002954B5">
            <w:pPr>
              <w:rPr>
                <w:rFonts w:cs="Calibri"/>
              </w:rPr>
            </w:pPr>
            <w:bookmarkStart w:id="4" w:name="_Hlk70446088"/>
            <w:r>
              <w:rPr>
                <w:rFonts w:cs="Calibri"/>
              </w:rPr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818496" w14:textId="1BB42751" w:rsidR="00D73A4C" w:rsidRPr="00363253" w:rsidRDefault="00D73A4C" w:rsidP="002954B5">
            <w:pPr>
              <w:rPr>
                <w:rFonts w:cs="Calibri"/>
                <w:bCs/>
              </w:rPr>
            </w:pPr>
            <w:r w:rsidRPr="00413D73">
              <w:rPr>
                <w:rFonts w:cs="Calibri"/>
                <w:bCs/>
              </w:rPr>
              <w:t>Initial version</w:t>
            </w:r>
            <w:r>
              <w:rPr>
                <w:rFonts w:cs="Calibri"/>
                <w:bCs/>
              </w:rPr>
              <w:t xml:space="preserve"> 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C82AA9" w14:textId="77777777" w:rsidR="00D73A4C" w:rsidRPr="00EE1DAD" w:rsidRDefault="00D73A4C" w:rsidP="002954B5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07 Apr 2025</w:t>
            </w:r>
          </w:p>
        </w:tc>
      </w:tr>
      <w:bookmarkEnd w:id="4"/>
    </w:tbl>
    <w:p w14:paraId="1AFB4BE9" w14:textId="77777777" w:rsidR="00D73A4C" w:rsidRDefault="00D73A4C" w:rsidP="00D73A4C"/>
    <w:p w14:paraId="359BFCF7" w14:textId="77777777" w:rsidR="00D73A4C" w:rsidRPr="00842D4E" w:rsidRDefault="00D73A4C" w:rsidP="00D73A4C">
      <w:pPr>
        <w:pStyle w:val="Heading1"/>
      </w:pPr>
      <w:r w:rsidRPr="00842D4E">
        <w:t>Approvals</w:t>
      </w:r>
    </w:p>
    <w:p w14:paraId="3C4468F8" w14:textId="77777777" w:rsidR="00D73A4C" w:rsidRDefault="00D73A4C" w:rsidP="00D73A4C"/>
    <w:tbl>
      <w:tblPr>
        <w:tblW w:w="5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325"/>
        <w:gridCol w:w="2160"/>
      </w:tblGrid>
      <w:tr w:rsidR="00D73A4C" w:rsidRPr="00AE4D72" w14:paraId="36F0D9D5" w14:textId="77777777" w:rsidTr="002954B5">
        <w:trPr>
          <w:trHeight w:val="253"/>
          <w:jc w:val="center"/>
        </w:trPr>
        <w:tc>
          <w:tcPr>
            <w:tcW w:w="3325" w:type="dxa"/>
            <w:shd w:val="clear" w:color="auto" w:fill="DEEAF6" w:themeFill="accent1" w:themeFillTint="33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277BD8BF" w14:textId="77777777" w:rsidR="00D73A4C" w:rsidRPr="00AE4D72" w:rsidRDefault="00D73A4C" w:rsidP="002954B5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2160" w:type="dxa"/>
            <w:shd w:val="clear" w:color="auto" w:fill="DEEAF6" w:themeFill="accent1" w:themeFillTint="33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5536EB61" w14:textId="77777777" w:rsidR="00D73A4C" w:rsidRPr="00AE4D72" w:rsidRDefault="00D73A4C" w:rsidP="002954B5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</w:tr>
      <w:tr w:rsidR="00D73A4C" w:rsidRPr="00413D73" w14:paraId="7C7BF644" w14:textId="77777777" w:rsidTr="002954B5">
        <w:trPr>
          <w:trHeight w:val="141"/>
          <w:jc w:val="center"/>
        </w:trPr>
        <w:tc>
          <w:tcPr>
            <w:tcW w:w="33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50E181F1" w14:textId="77777777" w:rsidR="00D73A4C" w:rsidRPr="00D73A4C" w:rsidRDefault="00D73A4C" w:rsidP="002954B5">
            <w:pPr>
              <w:rPr>
                <w:highlight w:val="yellow"/>
              </w:rPr>
            </w:pPr>
            <w:r w:rsidRPr="00D73A4C">
              <w:rPr>
                <w:highlight w:val="yellow"/>
              </w:rPr>
              <w:t>Document Owner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642D1EA" w14:textId="734643AA" w:rsidR="00D73A4C" w:rsidRPr="00413D73" w:rsidRDefault="00AF40A4" w:rsidP="002954B5">
            <w:r>
              <w:t>Jeff Campbell</w:t>
            </w:r>
          </w:p>
        </w:tc>
      </w:tr>
      <w:tr w:rsidR="00D73A4C" w:rsidRPr="00413D73" w14:paraId="49901FC3" w14:textId="77777777" w:rsidTr="002954B5">
        <w:trPr>
          <w:trHeight w:val="141"/>
          <w:jc w:val="center"/>
        </w:trPr>
        <w:tc>
          <w:tcPr>
            <w:tcW w:w="332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AA37D13" w14:textId="77777777" w:rsidR="00D73A4C" w:rsidRPr="00D73A4C" w:rsidRDefault="00D73A4C" w:rsidP="002954B5">
            <w:pPr>
              <w:rPr>
                <w:highlight w:val="yellow"/>
              </w:rPr>
            </w:pPr>
            <w:r w:rsidRPr="00D73A4C">
              <w:rPr>
                <w:highlight w:val="yellow"/>
              </w:rPr>
              <w:t>Document Reviewer 1</w:t>
            </w:r>
          </w:p>
          <w:p w14:paraId="2D020ACF" w14:textId="7E6CF722" w:rsidR="00D73A4C" w:rsidRPr="00D73A4C" w:rsidRDefault="00D73A4C" w:rsidP="002954B5">
            <w:pPr>
              <w:rPr>
                <w:color w:val="C00000"/>
                <w:sz w:val="16"/>
                <w:szCs w:val="16"/>
                <w:highlight w:val="yellow"/>
              </w:rPr>
            </w:pPr>
            <w:r w:rsidRPr="00D73A4C">
              <w:rPr>
                <w:color w:val="C00000"/>
                <w:sz w:val="16"/>
                <w:szCs w:val="16"/>
                <w:highlight w:val="yellow"/>
              </w:rPr>
              <w:t xml:space="preserve">JLab SME </w:t>
            </w:r>
          </w:p>
        </w:tc>
        <w:tc>
          <w:tcPr>
            <w:tcW w:w="216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426576EC" w14:textId="65BF1544" w:rsidR="00D73A4C" w:rsidRPr="00413D73" w:rsidRDefault="00523DB8" w:rsidP="002954B5">
            <w:r>
              <w:t>Jared Martin</w:t>
            </w:r>
          </w:p>
        </w:tc>
      </w:tr>
      <w:tr w:rsidR="00D73A4C" w:rsidRPr="00413D73" w14:paraId="70F67AE4" w14:textId="77777777" w:rsidTr="002954B5">
        <w:trPr>
          <w:trHeight w:val="141"/>
          <w:jc w:val="center"/>
        </w:trPr>
        <w:tc>
          <w:tcPr>
            <w:tcW w:w="33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91F687D" w14:textId="77777777" w:rsidR="00D73A4C" w:rsidRPr="00D73A4C" w:rsidRDefault="00D73A4C" w:rsidP="002954B5">
            <w:pPr>
              <w:rPr>
                <w:highlight w:val="yellow"/>
              </w:rPr>
            </w:pPr>
            <w:r w:rsidRPr="00D73A4C">
              <w:rPr>
                <w:highlight w:val="yellow"/>
              </w:rPr>
              <w:t>Document Approver 2</w:t>
            </w:r>
          </w:p>
          <w:p w14:paraId="04F8456D" w14:textId="3551CAF0" w:rsidR="00D73A4C" w:rsidRPr="00D73A4C" w:rsidRDefault="00D73A4C" w:rsidP="002954B5">
            <w:pPr>
              <w:rPr>
                <w:color w:val="C00000"/>
                <w:sz w:val="16"/>
                <w:szCs w:val="16"/>
                <w:highlight w:val="yellow"/>
              </w:rPr>
            </w:pPr>
            <w:r w:rsidRPr="00D73A4C">
              <w:rPr>
                <w:color w:val="C00000"/>
                <w:sz w:val="16"/>
                <w:szCs w:val="16"/>
                <w:highlight w:val="yellow"/>
              </w:rPr>
              <w:t>GL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438C1B0C" w14:textId="0225480D" w:rsidR="00D73A4C" w:rsidRPr="00413D73" w:rsidRDefault="00523DB8" w:rsidP="002954B5">
            <w:r>
              <w:t>John Fischer</w:t>
            </w:r>
          </w:p>
        </w:tc>
      </w:tr>
    </w:tbl>
    <w:p w14:paraId="3AD56D5F" w14:textId="77777777" w:rsidR="00D73A4C" w:rsidRDefault="00D73A4C" w:rsidP="00D73A4C">
      <w:r>
        <w:t>For Project Procedures: Refer to the Project Execution Procedure SRF-11-PR-001</w:t>
      </w:r>
    </w:p>
    <w:p w14:paraId="28D1A8C2" w14:textId="77777777" w:rsidR="00D73A4C" w:rsidRDefault="00D73A4C" w:rsidP="00D73A4C"/>
    <w:p w14:paraId="0E43ECC0" w14:textId="77777777" w:rsidR="00D73A4C" w:rsidRPr="002A18E2" w:rsidRDefault="00D73A4C" w:rsidP="00D73A4C">
      <w:pPr>
        <w:rPr>
          <w:i/>
          <w:iCs/>
          <w:color w:val="00B0F0"/>
        </w:rPr>
      </w:pPr>
      <w:r w:rsidRPr="002A18E2">
        <w:rPr>
          <w:i/>
          <w:iCs/>
          <w:color w:val="00B0F0"/>
        </w:rPr>
        <w:t>Document Processor Instructions:</w:t>
      </w:r>
    </w:p>
    <w:p w14:paraId="5EDE4628" w14:textId="77777777" w:rsidR="00D73A4C" w:rsidRPr="002A18E2" w:rsidRDefault="00D73A4C" w:rsidP="00D73A4C">
      <w:pPr>
        <w:numPr>
          <w:ilvl w:val="0"/>
          <w:numId w:val="16"/>
        </w:numPr>
        <w:rPr>
          <w:i/>
          <w:iCs/>
          <w:color w:val="00B0F0"/>
        </w:rPr>
      </w:pPr>
      <w:r w:rsidRPr="002A18E2">
        <w:rPr>
          <w:i/>
          <w:iCs/>
          <w:color w:val="00B0F0"/>
        </w:rPr>
        <w:t>Put valid dates everywhere DD is found and verify they are accurate</w:t>
      </w:r>
    </w:p>
    <w:p w14:paraId="0916216E" w14:textId="10366685" w:rsidR="00B02869" w:rsidRPr="00B02869" w:rsidRDefault="00D73A4C" w:rsidP="00D73A4C">
      <w:pPr>
        <w:numPr>
          <w:ilvl w:val="0"/>
          <w:numId w:val="20"/>
        </w:numPr>
        <w:rPr>
          <w:i/>
          <w:iCs/>
        </w:rPr>
        <w:sectPr w:rsidR="00B02869" w:rsidRPr="00B02869" w:rsidSect="006C2FF1">
          <w:headerReference w:type="default" r:id="rId31"/>
          <w:footerReference w:type="default" r:id="rId32"/>
          <w:headerReference w:type="first" r:id="rId33"/>
          <w:footerReference w:type="first" r:id="rId34"/>
          <w:pgSz w:w="12240" w:h="15840" w:code="1"/>
          <w:pgMar w:top="720" w:right="1080" w:bottom="1008" w:left="1080" w:header="720" w:footer="504" w:gutter="0"/>
          <w:pgNumType w:start="1"/>
          <w:cols w:space="720"/>
          <w:docGrid w:linePitch="360"/>
        </w:sectPr>
      </w:pPr>
      <w:r w:rsidRPr="002A18E2">
        <w:rPr>
          <w:i/>
          <w:iCs/>
          <w:color w:val="00B0F0"/>
        </w:rPr>
        <w:t>Attach DocuShare Approval Picture here</w:t>
      </w:r>
    </w:p>
    <w:bookmarkEnd w:id="1"/>
    <w:bookmarkEnd w:id="2"/>
    <w:bookmarkEnd w:id="3"/>
    <w:p w14:paraId="153A393C" w14:textId="299FA0BB" w:rsidR="00420FE3" w:rsidRPr="002A18E2" w:rsidRDefault="00420FE3" w:rsidP="00D73A4C">
      <w:pPr>
        <w:rPr>
          <w:i/>
          <w:iCs/>
          <w:color w:val="00B0F0"/>
        </w:rPr>
      </w:pPr>
    </w:p>
    <w:sectPr w:rsidR="00420FE3" w:rsidRPr="002A18E2" w:rsidSect="00241B8E">
      <w:footerReference w:type="first" r:id="rId35"/>
      <w:pgSz w:w="12240" w:h="15840" w:code="1"/>
      <w:pgMar w:top="720" w:right="1080" w:bottom="1008" w:left="1080" w:header="720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03842" w14:textId="77777777" w:rsidR="00D73A4C" w:rsidRDefault="00D73A4C" w:rsidP="00215E9D">
      <w:r>
        <w:separator/>
      </w:r>
    </w:p>
    <w:p w14:paraId="2DDB2002" w14:textId="77777777" w:rsidR="00D73A4C" w:rsidRDefault="00D73A4C" w:rsidP="00215E9D"/>
    <w:p w14:paraId="4A67B302" w14:textId="77777777" w:rsidR="00D73A4C" w:rsidRDefault="00D73A4C" w:rsidP="00215E9D"/>
  </w:endnote>
  <w:endnote w:type="continuationSeparator" w:id="0">
    <w:p w14:paraId="6C4D8C42" w14:textId="77777777" w:rsidR="00D73A4C" w:rsidRDefault="00D73A4C" w:rsidP="00215E9D">
      <w:r>
        <w:continuationSeparator/>
      </w:r>
    </w:p>
    <w:p w14:paraId="760A9F82" w14:textId="77777777" w:rsidR="00D73A4C" w:rsidRDefault="00D73A4C" w:rsidP="00215E9D"/>
    <w:p w14:paraId="10962ED9" w14:textId="77777777" w:rsidR="00D73A4C" w:rsidRDefault="00D73A4C" w:rsidP="00215E9D"/>
  </w:endnote>
  <w:endnote w:type="continuationNotice" w:id="1">
    <w:p w14:paraId="68C19DDA" w14:textId="77777777" w:rsidR="00D73A4C" w:rsidRDefault="00D73A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D09A4" w14:textId="45404DCD" w:rsidR="00D5066E" w:rsidRPr="00923B97" w:rsidRDefault="00923B97" w:rsidP="00923B97">
    <w:pPr>
      <w:pStyle w:val="Footer"/>
      <w:pBdr>
        <w:top w:val="double" w:sz="4" w:space="1" w:color="auto"/>
      </w:pBdr>
      <w:tabs>
        <w:tab w:val="clear" w:pos="2250"/>
        <w:tab w:val="clear" w:pos="9360"/>
        <w:tab w:val="left" w:pos="0"/>
        <w:tab w:val="right" w:pos="10080"/>
      </w:tabs>
      <w:rPr>
        <w:sz w:val="16"/>
        <w:szCs w:val="16"/>
      </w:rPr>
    </w:pPr>
    <w:r w:rsidRPr="00FF3471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44A28BF9" wp14:editId="2AE09751">
              <wp:simplePos x="0" y="0"/>
              <wp:positionH relativeFrom="margin">
                <wp:align>right</wp:align>
              </wp:positionH>
              <wp:positionV relativeFrom="paragraph">
                <wp:posOffset>-119380</wp:posOffset>
              </wp:positionV>
              <wp:extent cx="1849755" cy="466725"/>
              <wp:effectExtent l="0" t="0" r="0" b="0"/>
              <wp:wrapSquare wrapText="bothSides"/>
              <wp:docPr id="1666367593" name="Text Box 1666367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EA6719" w14:textId="77777777" w:rsidR="00923B97" w:rsidRDefault="00923B97" w:rsidP="00923B97">
                          <w:r w:rsidRPr="00403A70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2F947126" wp14:editId="6CC58A2E">
                                <wp:extent cx="1828800" cy="370703"/>
                                <wp:effectExtent l="0" t="0" r="0" b="0"/>
                                <wp:docPr id="106266891" name="Picture 106266891" descr="A black text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9675566" name="Picture 1" descr="A black text on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8800" cy="370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28BF9" id="_x0000_t202" coordsize="21600,21600" o:spt="202" path="m,l,21600r21600,l21600,xe">
              <v:stroke joinstyle="miter"/>
              <v:path gradientshapeok="t" o:connecttype="rect"/>
            </v:shapetype>
            <v:shape id="Text Box 1666367593" o:spid="_x0000_s1027" type="#_x0000_t202" style="position:absolute;margin-left:94.45pt;margin-top:-9.4pt;width:145.65pt;height:36.75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" filled="f" stroked="f">
              <v:textbox>
                <w:txbxContent>
                  <w:p w14:paraId="25EA6719" w14:textId="77777777" w:rsidR="00923B97" w:rsidRDefault="00923B97" w:rsidP="00923B97">
                    <w:r w:rsidRPr="00403A70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2F947126" wp14:editId="6CC58A2E">
                          <wp:extent cx="1828800" cy="370703"/>
                          <wp:effectExtent l="0" t="0" r="0" b="0"/>
                          <wp:docPr id="106266891" name="Picture 106266891" descr="A black text on a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9675566" name="Picture 1" descr="A black text on a white background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8800" cy="370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11430">
      <w:rPr>
        <w:sz w:val="16"/>
        <w:szCs w:val="16"/>
      </w:rPr>
      <w:fldChar w:fldCharType="begin"/>
    </w:r>
    <w:r w:rsidR="00011430">
      <w:rPr>
        <w:sz w:val="16"/>
        <w:szCs w:val="16"/>
      </w:rPr>
      <w:instrText xml:space="preserve"> FILENAME   \* MERGEFORMAT </w:instrText>
    </w:r>
    <w:r w:rsidR="00011430">
      <w:rPr>
        <w:sz w:val="16"/>
        <w:szCs w:val="16"/>
      </w:rPr>
      <w:fldChar w:fldCharType="separate"/>
    </w:r>
    <w:r w:rsidR="00AF40A4">
      <w:rPr>
        <w:noProof/>
        <w:sz w:val="16"/>
        <w:szCs w:val="16"/>
      </w:rPr>
      <w:t>L2HE-PR-CMA-VV-DISA</w:t>
    </w:r>
    <w:r w:rsidR="00011430">
      <w:rPr>
        <w:sz w:val="16"/>
        <w:szCs w:val="16"/>
      </w:rPr>
      <w:fldChar w:fldCharType="end"/>
    </w:r>
    <w:r w:rsidR="00AF40A4">
      <w:rPr>
        <w:sz w:val="16"/>
        <w:szCs w:val="16"/>
      </w:rPr>
      <w:t xml:space="preserve"> </w:t>
    </w:r>
    <w:r w:rsidR="00990210">
      <w:rPr>
        <w:sz w:val="16"/>
        <w:szCs w:val="16"/>
      </w:rPr>
      <w:tab/>
    </w:r>
    <w:r w:rsidR="00990210">
      <w:rPr>
        <w:sz w:val="16"/>
        <w:szCs w:val="16"/>
      </w:rPr>
      <w:tab/>
    </w:r>
    <w:r w:rsidRPr="00FF3471">
      <w:rPr>
        <w:sz w:val="16"/>
        <w:szCs w:val="16"/>
      </w:rPr>
      <w:t xml:space="preserve">Page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PAGE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FF3471">
      <w:rPr>
        <w:sz w:val="16"/>
        <w:szCs w:val="16"/>
      </w:rPr>
      <w:fldChar w:fldCharType="end"/>
    </w:r>
    <w:r w:rsidRPr="00FF3471">
      <w:rPr>
        <w:sz w:val="16"/>
        <w:szCs w:val="16"/>
      </w:rPr>
      <w:t xml:space="preserve"> of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NUMPAGES 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FF3471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BDA38" w14:textId="77777777" w:rsidR="00D033C1" w:rsidRPr="006C2FF1" w:rsidRDefault="006C2FF1" w:rsidP="006C2FF1">
    <w:pPr>
      <w:pStyle w:val="Footer"/>
      <w:pBdr>
        <w:top w:val="double" w:sz="4" w:space="1" w:color="auto"/>
      </w:pBdr>
      <w:tabs>
        <w:tab w:val="clear" w:pos="2250"/>
        <w:tab w:val="clear" w:pos="9360"/>
        <w:tab w:val="left" w:pos="0"/>
        <w:tab w:val="right" w:pos="10080"/>
      </w:tabs>
      <w:rPr>
        <w:sz w:val="16"/>
        <w:szCs w:val="16"/>
      </w:rPr>
    </w:pPr>
    <w:r w:rsidRPr="00FF3471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975C6D2" wp14:editId="06592B9A">
              <wp:simplePos x="0" y="0"/>
              <wp:positionH relativeFrom="column">
                <wp:posOffset>3727549</wp:posOffset>
              </wp:positionH>
              <wp:positionV relativeFrom="paragraph">
                <wp:posOffset>-99993</wp:posOffset>
              </wp:positionV>
              <wp:extent cx="1849755" cy="438150"/>
              <wp:effectExtent l="0" t="0" r="0" b="0"/>
              <wp:wrapSquare wrapText="bothSides"/>
              <wp:docPr id="1269643565" name="Text Box 1269643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8A6CB1" w14:textId="77777777" w:rsidR="006C2FF1" w:rsidRDefault="006C2FF1" w:rsidP="006C2FF1">
                          <w:r w:rsidRPr="00403A70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7152FC92" wp14:editId="17B0629B">
                                <wp:extent cx="1828800" cy="370703"/>
                                <wp:effectExtent l="0" t="0" r="0" b="0"/>
                                <wp:docPr id="342414698" name="Picture 342414698" descr="A black text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9675566" name="Picture 1" descr="A black text on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8800" cy="370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75C6D2" id="_x0000_t202" coordsize="21600,21600" o:spt="202" path="m,l,21600r21600,l21600,xe">
              <v:stroke joinstyle="miter"/>
              <v:path gradientshapeok="t" o:connecttype="rect"/>
            </v:shapetype>
            <v:shape id="Text Box 1269643565" o:spid="_x0000_s1028" type="#_x0000_t202" style="position:absolute;margin-left:293.5pt;margin-top:-7.85pt;width:145.65pt;height:3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" filled="f" stroked="f">
              <v:textbox>
                <w:txbxContent>
                  <w:p w14:paraId="0F8A6CB1" w14:textId="77777777" w:rsidR="006C2FF1" w:rsidRDefault="006C2FF1" w:rsidP="006C2FF1">
                    <w:r w:rsidRPr="00403A70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7152FC92" wp14:editId="17B0629B">
                          <wp:extent cx="1828800" cy="370703"/>
                          <wp:effectExtent l="0" t="0" r="0" b="0"/>
                          <wp:docPr id="342414698" name="Picture 342414698" descr="A black text on a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9675566" name="Picture 1" descr="A black text on a white background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8800" cy="370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FF3471">
      <w:rPr>
        <w:sz w:val="16"/>
        <w:szCs w:val="16"/>
      </w:rPr>
      <w:t>SRF-07-FM-003 Word Document Template, R1</w:t>
    </w:r>
    <w:r w:rsidRPr="00FF3471">
      <w:rPr>
        <w:sz w:val="16"/>
        <w:szCs w:val="16"/>
      </w:rPr>
      <w:tab/>
    </w:r>
    <w:r>
      <w:rPr>
        <w:sz w:val="16"/>
        <w:szCs w:val="16"/>
      </w:rPr>
      <w:t>Print Date:</w:t>
    </w:r>
    <w:r>
      <w:rPr>
        <w:noProof/>
        <w:sz w:val="16"/>
        <w:szCs w:val="16"/>
      </w:rPr>
      <w:fldChar w:fldCharType="begin"/>
    </w:r>
    <w:r>
      <w:rPr>
        <w:noProof/>
        <w:sz w:val="16"/>
        <w:szCs w:val="16"/>
      </w:rPr>
      <w:instrText xml:space="preserve"> PRINTDATE  \@ "M/d/yyyy"  \* MERGEFORMAT </w:instrText>
    </w:r>
    <w:r>
      <w:rPr>
        <w:noProof/>
        <w:sz w:val="16"/>
        <w:szCs w:val="16"/>
      </w:rPr>
      <w:fldChar w:fldCharType="separate"/>
    </w:r>
    <w:r w:rsidR="00D73A4C">
      <w:rPr>
        <w:noProof/>
        <w:sz w:val="16"/>
        <w:szCs w:val="16"/>
      </w:rPr>
      <w:t>4/3/2025</w:t>
    </w:r>
    <w:r>
      <w:rPr>
        <w:noProof/>
        <w:sz w:val="16"/>
        <w:szCs w:val="16"/>
      </w:rPr>
      <w:fldChar w:fldCharType="end"/>
    </w:r>
    <w:r w:rsidRPr="00FF3471">
      <w:rPr>
        <w:sz w:val="16"/>
        <w:szCs w:val="16"/>
      </w:rPr>
      <w:tab/>
      <w:t xml:space="preserve">Page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PAGE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4</w:t>
    </w:r>
    <w:r w:rsidRPr="00FF3471">
      <w:rPr>
        <w:sz w:val="16"/>
        <w:szCs w:val="16"/>
      </w:rPr>
      <w:fldChar w:fldCharType="end"/>
    </w:r>
    <w:r w:rsidRPr="00FF3471">
      <w:rPr>
        <w:sz w:val="16"/>
        <w:szCs w:val="16"/>
      </w:rPr>
      <w:t xml:space="preserve"> of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NUMPAGES 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6</w:t>
    </w:r>
    <w:r w:rsidRPr="00FF3471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3A797" w14:textId="77777777" w:rsidR="00D033C1" w:rsidRPr="000076FD" w:rsidRDefault="00D033C1" w:rsidP="00D033C1">
    <w:pPr>
      <w:pStyle w:val="Footer"/>
      <w:pBdr>
        <w:top w:val="double" w:sz="4" w:space="1" w:color="auto"/>
      </w:pBdr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>
      <w:rPr>
        <w:sz w:val="18"/>
      </w:rPr>
      <w:fldChar w:fldCharType="begin"/>
    </w:r>
    <w:r>
      <w:rPr>
        <w:sz w:val="18"/>
      </w:rPr>
      <w:instrText xml:space="preserve"> PAGE  </w:instrText>
    </w:r>
    <w:r>
      <w:rPr>
        <w:sz w:val="18"/>
      </w:rPr>
      <w:fldChar w:fldCharType="separate"/>
    </w:r>
    <w:r>
      <w:rPr>
        <w:noProof/>
        <w:sz w:val="18"/>
      </w:rPr>
      <w:t>1</w:t>
    </w:r>
    <w:r>
      <w:rPr>
        <w:sz w:val="18"/>
      </w:rPr>
      <w:fldChar w:fldCharType="end"/>
    </w:r>
    <w:r w:rsidRPr="000076FD"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SECTIONPAGES  </w:instrText>
    </w:r>
    <w:r>
      <w:rPr>
        <w:sz w:val="18"/>
      </w:rPr>
      <w:fldChar w:fldCharType="separate"/>
    </w:r>
    <w:r w:rsidR="00241B8E">
      <w:rPr>
        <w:noProof/>
        <w:sz w:val="18"/>
      </w:rPr>
      <w:t>1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17B28" w14:textId="77777777" w:rsidR="00D73A4C" w:rsidRDefault="00D73A4C" w:rsidP="00215E9D">
      <w:r>
        <w:separator/>
      </w:r>
    </w:p>
    <w:p w14:paraId="74DE5910" w14:textId="77777777" w:rsidR="00D73A4C" w:rsidRDefault="00D73A4C" w:rsidP="00215E9D"/>
    <w:p w14:paraId="110BA91C" w14:textId="77777777" w:rsidR="00D73A4C" w:rsidRDefault="00D73A4C" w:rsidP="00215E9D"/>
  </w:footnote>
  <w:footnote w:type="continuationSeparator" w:id="0">
    <w:p w14:paraId="095B7B26" w14:textId="77777777" w:rsidR="00D73A4C" w:rsidRDefault="00D73A4C" w:rsidP="00215E9D">
      <w:r>
        <w:continuationSeparator/>
      </w:r>
    </w:p>
    <w:p w14:paraId="15902238" w14:textId="77777777" w:rsidR="00D73A4C" w:rsidRDefault="00D73A4C" w:rsidP="00215E9D"/>
    <w:p w14:paraId="557D87C6" w14:textId="77777777" w:rsidR="00D73A4C" w:rsidRDefault="00D73A4C" w:rsidP="00215E9D"/>
  </w:footnote>
  <w:footnote w:type="continuationNotice" w:id="1">
    <w:p w14:paraId="4EA026B8" w14:textId="77777777" w:rsidR="00D73A4C" w:rsidRDefault="00D73A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1442C" w14:textId="77777777" w:rsidR="00D033C1" w:rsidRDefault="00D033C1" w:rsidP="00D033C1">
    <w:pPr>
      <w:pBdr>
        <w:bottom w:val="double" w:sz="6" w:space="1" w:color="000000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6293052D" wp14:editId="3D3A6A16">
          <wp:extent cx="2167636" cy="539262"/>
          <wp:effectExtent l="0" t="0" r="4445" b="0"/>
          <wp:docPr id="1073339203" name="Picture 1073339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ab/>
    </w:r>
    <w:r w:rsidRPr="0058201E">
      <w:rPr>
        <w:noProof/>
      </w:rPr>
      <w:drawing>
        <wp:inline distT="0" distB="0" distL="0" distR="0" wp14:anchorId="0504A690" wp14:editId="1E768A40">
          <wp:extent cx="1927860" cy="461010"/>
          <wp:effectExtent l="0" t="0" r="0" b="0"/>
          <wp:docPr id="180634822" name="Picture 1806348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212D50" w14:textId="77777777" w:rsidR="002E1564" w:rsidRDefault="002E156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6E809" w14:textId="77777777" w:rsidR="00D033C1" w:rsidRDefault="00D033C1" w:rsidP="00D033C1">
    <w:pPr>
      <w:pBdr>
        <w:bottom w:val="double" w:sz="6" w:space="1" w:color="000000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0519B953" wp14:editId="46E74FC9">
          <wp:extent cx="2167636" cy="539262"/>
          <wp:effectExtent l="0" t="0" r="4445" b="0"/>
          <wp:docPr id="775144156" name="Picture 775144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ab/>
    </w:r>
    <w:r w:rsidRPr="0058201E">
      <w:rPr>
        <w:noProof/>
      </w:rPr>
      <w:drawing>
        <wp:inline distT="0" distB="0" distL="0" distR="0" wp14:anchorId="32ECB96C" wp14:editId="3E923130">
          <wp:extent cx="1927860" cy="461010"/>
          <wp:effectExtent l="0" t="0" r="0" b="0"/>
          <wp:docPr id="2045248462" name="Picture 2045248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4B0A"/>
    <w:multiLevelType w:val="multilevel"/>
    <w:tmpl w:val="824C415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313DA"/>
    <w:multiLevelType w:val="hybridMultilevel"/>
    <w:tmpl w:val="5D82B7F2"/>
    <w:lvl w:ilvl="0" w:tplc="73142A8C">
      <w:start w:val="1"/>
      <w:numFmt w:val="bullet"/>
      <w:pStyle w:val="Level2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20854E4"/>
    <w:multiLevelType w:val="hybridMultilevel"/>
    <w:tmpl w:val="6EFE84D8"/>
    <w:lvl w:ilvl="0" w:tplc="54C80ED0">
      <w:start w:val="8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32F234DA"/>
    <w:multiLevelType w:val="hybridMultilevel"/>
    <w:tmpl w:val="E3526DEA"/>
    <w:lvl w:ilvl="0" w:tplc="08F6375E">
      <w:start w:val="1"/>
      <w:numFmt w:val="decimal"/>
      <w:pStyle w:val="Level3Numbered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30E62BA"/>
    <w:multiLevelType w:val="hybridMultilevel"/>
    <w:tmpl w:val="7C44A4DE"/>
    <w:lvl w:ilvl="0" w:tplc="4E8240F6">
      <w:numFmt w:val="bullet"/>
      <w:lvlText w:val="-"/>
      <w:lvlJc w:val="left"/>
      <w:pPr>
        <w:ind w:left="720" w:hanging="360"/>
      </w:pPr>
      <w:rPr>
        <w:rFonts w:ascii="Lucida Sans" w:eastAsia="Times New Roman" w:hAnsi="Lucida San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36821"/>
    <w:multiLevelType w:val="hybridMultilevel"/>
    <w:tmpl w:val="A6103040"/>
    <w:lvl w:ilvl="0" w:tplc="54C80ED0">
      <w:start w:val="1"/>
      <w:numFmt w:val="decimal"/>
      <w:lvlText w:val="%1."/>
      <w:lvlJc w:val="left"/>
      <w:pPr>
        <w:ind w:left="900" w:hanging="360"/>
      </w:pPr>
      <w:rPr>
        <w:rFonts w:hint="default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920708A">
      <w:start w:val="1"/>
      <w:numFmt w:val="decimal"/>
      <w:lvlText w:val="%6."/>
      <w:lvlJc w:val="left"/>
      <w:pPr>
        <w:ind w:left="4500" w:hanging="360"/>
      </w:pPr>
      <w:rPr>
        <w:rFonts w:hint="default"/>
        <w:color w:val="auto"/>
        <w:sz w:val="32"/>
        <w:szCs w:val="32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10329"/>
    <w:multiLevelType w:val="hybridMultilevel"/>
    <w:tmpl w:val="8D08F4E4"/>
    <w:lvl w:ilvl="0" w:tplc="A7BAFE40">
      <w:numFmt w:val="bullet"/>
      <w:lvlText w:val="-"/>
      <w:lvlJc w:val="left"/>
      <w:pPr>
        <w:ind w:left="720" w:hanging="360"/>
      </w:pPr>
      <w:rPr>
        <w:rFonts w:ascii="Lucida Sans" w:eastAsia="Times New Roman" w:hAnsi="Lucida San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273E01"/>
    <w:multiLevelType w:val="hybridMultilevel"/>
    <w:tmpl w:val="93C22622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4F38E">
      <w:start w:val="1"/>
      <w:numFmt w:val="bullet"/>
      <w:pStyle w:val="Level3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A4AA7"/>
    <w:multiLevelType w:val="hybridMultilevel"/>
    <w:tmpl w:val="44F872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DC229F8"/>
    <w:multiLevelType w:val="hybridMultilevel"/>
    <w:tmpl w:val="80A00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7" w15:restartNumberingAfterBreak="0">
    <w:nsid w:val="6B1C580D"/>
    <w:multiLevelType w:val="hybridMultilevel"/>
    <w:tmpl w:val="3C5889D6"/>
    <w:lvl w:ilvl="0" w:tplc="6268A79A">
      <w:start w:val="1"/>
      <w:numFmt w:val="decimal"/>
      <w:pStyle w:val="Level2Numbered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4C3069"/>
    <w:multiLevelType w:val="hybridMultilevel"/>
    <w:tmpl w:val="E6ACD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56054833">
    <w:abstractNumId w:val="14"/>
  </w:num>
  <w:num w:numId="2" w16cid:durableId="2023042800">
    <w:abstractNumId w:val="19"/>
  </w:num>
  <w:num w:numId="3" w16cid:durableId="1959870286">
    <w:abstractNumId w:val="16"/>
  </w:num>
  <w:num w:numId="4" w16cid:durableId="104470794">
    <w:abstractNumId w:val="15"/>
  </w:num>
  <w:num w:numId="5" w16cid:durableId="678429572">
    <w:abstractNumId w:val="0"/>
  </w:num>
  <w:num w:numId="6" w16cid:durableId="1846170738">
    <w:abstractNumId w:val="17"/>
  </w:num>
  <w:num w:numId="7" w16cid:durableId="378482081">
    <w:abstractNumId w:val="4"/>
  </w:num>
  <w:num w:numId="8" w16cid:durableId="682629985">
    <w:abstractNumId w:val="12"/>
  </w:num>
  <w:num w:numId="9" w16cid:durableId="1891649058">
    <w:abstractNumId w:val="18"/>
  </w:num>
  <w:num w:numId="10" w16cid:durableId="2574449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7304374">
    <w:abstractNumId w:val="1"/>
  </w:num>
  <w:num w:numId="12" w16cid:durableId="982806223">
    <w:abstractNumId w:val="3"/>
  </w:num>
  <w:num w:numId="13" w16cid:durableId="1636985699">
    <w:abstractNumId w:val="11"/>
  </w:num>
  <w:num w:numId="14" w16cid:durableId="842858850">
    <w:abstractNumId w:val="13"/>
  </w:num>
  <w:num w:numId="15" w16cid:durableId="521096366">
    <w:abstractNumId w:val="20"/>
  </w:num>
  <w:num w:numId="16" w16cid:durableId="419454116">
    <w:abstractNumId w:val="9"/>
  </w:num>
  <w:num w:numId="17" w16cid:durableId="942565894">
    <w:abstractNumId w:val="2"/>
  </w:num>
  <w:num w:numId="18" w16cid:durableId="13239974">
    <w:abstractNumId w:val="6"/>
  </w:num>
  <w:num w:numId="19" w16cid:durableId="1897008773">
    <w:abstractNumId w:val="7"/>
  </w:num>
  <w:num w:numId="20" w16cid:durableId="432936686">
    <w:abstractNumId w:val="10"/>
  </w:num>
  <w:num w:numId="21" w16cid:durableId="1114860684">
    <w:abstractNumId w:val="17"/>
    <w:lvlOverride w:ilvl="0">
      <w:startOverride w:val="1"/>
    </w:lvlOverride>
  </w:num>
  <w:num w:numId="22" w16cid:durableId="924147315">
    <w:abstractNumId w:val="17"/>
    <w:lvlOverride w:ilvl="0">
      <w:startOverride w:val="1"/>
    </w:lvlOverride>
  </w:num>
  <w:num w:numId="23" w16cid:durableId="1622806173">
    <w:abstractNumId w:val="8"/>
  </w:num>
  <w:num w:numId="24" w16cid:durableId="1508324102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emp1Var" w:val="Traditional"/>
    <w:docVar w:name="FontSet" w:val="Standard"/>
  </w:docVars>
  <w:rsids>
    <w:rsidRoot w:val="00D73A4C"/>
    <w:rsid w:val="000000A3"/>
    <w:rsid w:val="00001EDF"/>
    <w:rsid w:val="00003482"/>
    <w:rsid w:val="00004572"/>
    <w:rsid w:val="000076FD"/>
    <w:rsid w:val="00011430"/>
    <w:rsid w:val="000130F6"/>
    <w:rsid w:val="00013A2D"/>
    <w:rsid w:val="00014F4B"/>
    <w:rsid w:val="00021B3D"/>
    <w:rsid w:val="00027132"/>
    <w:rsid w:val="0002782E"/>
    <w:rsid w:val="00035BC0"/>
    <w:rsid w:val="00035F18"/>
    <w:rsid w:val="00036743"/>
    <w:rsid w:val="000433E6"/>
    <w:rsid w:val="000439BA"/>
    <w:rsid w:val="000455C5"/>
    <w:rsid w:val="000508A6"/>
    <w:rsid w:val="0005206B"/>
    <w:rsid w:val="0005394E"/>
    <w:rsid w:val="000555A9"/>
    <w:rsid w:val="000600E7"/>
    <w:rsid w:val="000659D5"/>
    <w:rsid w:val="00066AAF"/>
    <w:rsid w:val="00067FEF"/>
    <w:rsid w:val="00070BCB"/>
    <w:rsid w:val="000711A2"/>
    <w:rsid w:val="00077DB8"/>
    <w:rsid w:val="00080593"/>
    <w:rsid w:val="00083175"/>
    <w:rsid w:val="0008604A"/>
    <w:rsid w:val="00086C89"/>
    <w:rsid w:val="00091871"/>
    <w:rsid w:val="00095318"/>
    <w:rsid w:val="000958D7"/>
    <w:rsid w:val="000A29B3"/>
    <w:rsid w:val="000A39C9"/>
    <w:rsid w:val="000B07F3"/>
    <w:rsid w:val="000B09FA"/>
    <w:rsid w:val="000B3A6D"/>
    <w:rsid w:val="000B4B3A"/>
    <w:rsid w:val="000B4BAC"/>
    <w:rsid w:val="000B71CB"/>
    <w:rsid w:val="000B7A2E"/>
    <w:rsid w:val="000C08C2"/>
    <w:rsid w:val="000C412D"/>
    <w:rsid w:val="000D22C2"/>
    <w:rsid w:val="000D3E28"/>
    <w:rsid w:val="000D61C6"/>
    <w:rsid w:val="000D7429"/>
    <w:rsid w:val="000E0E69"/>
    <w:rsid w:val="000E22DA"/>
    <w:rsid w:val="000E3C54"/>
    <w:rsid w:val="000E762D"/>
    <w:rsid w:val="000E794D"/>
    <w:rsid w:val="000E7AB8"/>
    <w:rsid w:val="000E7B7C"/>
    <w:rsid w:val="000F1498"/>
    <w:rsid w:val="000F3AFC"/>
    <w:rsid w:val="000F41E7"/>
    <w:rsid w:val="00102792"/>
    <w:rsid w:val="00103BC6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4188B"/>
    <w:rsid w:val="00147F97"/>
    <w:rsid w:val="00152C18"/>
    <w:rsid w:val="001537A4"/>
    <w:rsid w:val="00157CF5"/>
    <w:rsid w:val="00166805"/>
    <w:rsid w:val="00167A05"/>
    <w:rsid w:val="00170E83"/>
    <w:rsid w:val="00171296"/>
    <w:rsid w:val="001718A7"/>
    <w:rsid w:val="00175C5D"/>
    <w:rsid w:val="00176E67"/>
    <w:rsid w:val="00177464"/>
    <w:rsid w:val="00181200"/>
    <w:rsid w:val="00182700"/>
    <w:rsid w:val="00184286"/>
    <w:rsid w:val="0018479E"/>
    <w:rsid w:val="00185B5B"/>
    <w:rsid w:val="00186ECF"/>
    <w:rsid w:val="00190822"/>
    <w:rsid w:val="00191686"/>
    <w:rsid w:val="00191E8A"/>
    <w:rsid w:val="001941F1"/>
    <w:rsid w:val="00194BF6"/>
    <w:rsid w:val="001A29B7"/>
    <w:rsid w:val="001B11A0"/>
    <w:rsid w:val="001B322D"/>
    <w:rsid w:val="001B4435"/>
    <w:rsid w:val="001B7BF9"/>
    <w:rsid w:val="001C07B4"/>
    <w:rsid w:val="001C088A"/>
    <w:rsid w:val="001C2641"/>
    <w:rsid w:val="001D0A85"/>
    <w:rsid w:val="001D1E82"/>
    <w:rsid w:val="001D20B1"/>
    <w:rsid w:val="001D788C"/>
    <w:rsid w:val="001E0FBF"/>
    <w:rsid w:val="001E50FB"/>
    <w:rsid w:val="001E547E"/>
    <w:rsid w:val="001E55F4"/>
    <w:rsid w:val="001E7BE1"/>
    <w:rsid w:val="001F0478"/>
    <w:rsid w:val="001F04D1"/>
    <w:rsid w:val="001F04FE"/>
    <w:rsid w:val="001F33E7"/>
    <w:rsid w:val="001F646C"/>
    <w:rsid w:val="002065F5"/>
    <w:rsid w:val="002116FD"/>
    <w:rsid w:val="0021348D"/>
    <w:rsid w:val="002157B8"/>
    <w:rsid w:val="00215E9D"/>
    <w:rsid w:val="002169BB"/>
    <w:rsid w:val="002312FA"/>
    <w:rsid w:val="0023133E"/>
    <w:rsid w:val="002341C1"/>
    <w:rsid w:val="0023564E"/>
    <w:rsid w:val="00236D22"/>
    <w:rsid w:val="00236D52"/>
    <w:rsid w:val="00237FD1"/>
    <w:rsid w:val="00241B8E"/>
    <w:rsid w:val="00241C2C"/>
    <w:rsid w:val="00243EA5"/>
    <w:rsid w:val="00245103"/>
    <w:rsid w:val="0024536D"/>
    <w:rsid w:val="002476E3"/>
    <w:rsid w:val="00252BE9"/>
    <w:rsid w:val="00256A6D"/>
    <w:rsid w:val="00260FB7"/>
    <w:rsid w:val="00261DAF"/>
    <w:rsid w:val="002652CE"/>
    <w:rsid w:val="002652DE"/>
    <w:rsid w:val="00266970"/>
    <w:rsid w:val="00270D51"/>
    <w:rsid w:val="00271D4B"/>
    <w:rsid w:val="00272813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7027"/>
    <w:rsid w:val="002A18E2"/>
    <w:rsid w:val="002A6084"/>
    <w:rsid w:val="002A693A"/>
    <w:rsid w:val="002A6B7D"/>
    <w:rsid w:val="002A786F"/>
    <w:rsid w:val="002B23C4"/>
    <w:rsid w:val="002B33E7"/>
    <w:rsid w:val="002B475C"/>
    <w:rsid w:val="002B713B"/>
    <w:rsid w:val="002B7E3E"/>
    <w:rsid w:val="002C11D9"/>
    <w:rsid w:val="002C7E7C"/>
    <w:rsid w:val="002D06D9"/>
    <w:rsid w:val="002D45B5"/>
    <w:rsid w:val="002D4E10"/>
    <w:rsid w:val="002D642C"/>
    <w:rsid w:val="002D68C0"/>
    <w:rsid w:val="002E0346"/>
    <w:rsid w:val="002E1564"/>
    <w:rsid w:val="002E5378"/>
    <w:rsid w:val="002E7B5A"/>
    <w:rsid w:val="002F336F"/>
    <w:rsid w:val="002F771B"/>
    <w:rsid w:val="00305946"/>
    <w:rsid w:val="00306379"/>
    <w:rsid w:val="003078C9"/>
    <w:rsid w:val="0031299E"/>
    <w:rsid w:val="00316E9F"/>
    <w:rsid w:val="0031751F"/>
    <w:rsid w:val="0032040F"/>
    <w:rsid w:val="0032142D"/>
    <w:rsid w:val="00325FCC"/>
    <w:rsid w:val="0032760E"/>
    <w:rsid w:val="00330914"/>
    <w:rsid w:val="003317DA"/>
    <w:rsid w:val="00333FAB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B60"/>
    <w:rsid w:val="00360D1D"/>
    <w:rsid w:val="00362AC1"/>
    <w:rsid w:val="00363262"/>
    <w:rsid w:val="00364A9B"/>
    <w:rsid w:val="00367713"/>
    <w:rsid w:val="00370DC4"/>
    <w:rsid w:val="003726D1"/>
    <w:rsid w:val="0037296C"/>
    <w:rsid w:val="00382331"/>
    <w:rsid w:val="00384186"/>
    <w:rsid w:val="00386FB2"/>
    <w:rsid w:val="00387DB2"/>
    <w:rsid w:val="003938A1"/>
    <w:rsid w:val="003A19B6"/>
    <w:rsid w:val="003A26E8"/>
    <w:rsid w:val="003B4882"/>
    <w:rsid w:val="003B4BD3"/>
    <w:rsid w:val="003B749A"/>
    <w:rsid w:val="003C0371"/>
    <w:rsid w:val="003C16BE"/>
    <w:rsid w:val="003C16C6"/>
    <w:rsid w:val="003C1755"/>
    <w:rsid w:val="003C1F69"/>
    <w:rsid w:val="003C3D36"/>
    <w:rsid w:val="003C5CB0"/>
    <w:rsid w:val="003C6AB5"/>
    <w:rsid w:val="003C6C0B"/>
    <w:rsid w:val="003C77A4"/>
    <w:rsid w:val="003D43F4"/>
    <w:rsid w:val="003D509F"/>
    <w:rsid w:val="003D54BC"/>
    <w:rsid w:val="003D5E70"/>
    <w:rsid w:val="003D67BE"/>
    <w:rsid w:val="003D68F8"/>
    <w:rsid w:val="003D761C"/>
    <w:rsid w:val="003E0617"/>
    <w:rsid w:val="003E240D"/>
    <w:rsid w:val="003E3FD3"/>
    <w:rsid w:val="003E4938"/>
    <w:rsid w:val="003E59C8"/>
    <w:rsid w:val="003E6C0A"/>
    <w:rsid w:val="003E7079"/>
    <w:rsid w:val="003E7096"/>
    <w:rsid w:val="003E7865"/>
    <w:rsid w:val="003F06FA"/>
    <w:rsid w:val="0040130A"/>
    <w:rsid w:val="00403494"/>
    <w:rsid w:val="004074DC"/>
    <w:rsid w:val="004108DB"/>
    <w:rsid w:val="00413D73"/>
    <w:rsid w:val="0041421A"/>
    <w:rsid w:val="00415171"/>
    <w:rsid w:val="004178B2"/>
    <w:rsid w:val="00417F4F"/>
    <w:rsid w:val="00420FE3"/>
    <w:rsid w:val="004216BF"/>
    <w:rsid w:val="00426C16"/>
    <w:rsid w:val="00426F9B"/>
    <w:rsid w:val="00431F32"/>
    <w:rsid w:val="00434FE2"/>
    <w:rsid w:val="00436DE1"/>
    <w:rsid w:val="00446040"/>
    <w:rsid w:val="00446EFC"/>
    <w:rsid w:val="00452777"/>
    <w:rsid w:val="00454E3E"/>
    <w:rsid w:val="00457999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6CF8"/>
    <w:rsid w:val="00487AA8"/>
    <w:rsid w:val="00497BEE"/>
    <w:rsid w:val="004A10DE"/>
    <w:rsid w:val="004A19CC"/>
    <w:rsid w:val="004A1F19"/>
    <w:rsid w:val="004B053F"/>
    <w:rsid w:val="004B1A26"/>
    <w:rsid w:val="004B264F"/>
    <w:rsid w:val="004B2A5C"/>
    <w:rsid w:val="004B459E"/>
    <w:rsid w:val="004C3655"/>
    <w:rsid w:val="004C4662"/>
    <w:rsid w:val="004C5BDC"/>
    <w:rsid w:val="004C61AF"/>
    <w:rsid w:val="004C75C6"/>
    <w:rsid w:val="004D144A"/>
    <w:rsid w:val="004D2BFB"/>
    <w:rsid w:val="004E6254"/>
    <w:rsid w:val="004E6F51"/>
    <w:rsid w:val="004E7441"/>
    <w:rsid w:val="004E758D"/>
    <w:rsid w:val="004F0BA9"/>
    <w:rsid w:val="004F32FC"/>
    <w:rsid w:val="0050069D"/>
    <w:rsid w:val="00500CD8"/>
    <w:rsid w:val="00503039"/>
    <w:rsid w:val="00511242"/>
    <w:rsid w:val="0051131E"/>
    <w:rsid w:val="00514E80"/>
    <w:rsid w:val="00517BD4"/>
    <w:rsid w:val="00521CE4"/>
    <w:rsid w:val="005222C8"/>
    <w:rsid w:val="0052241C"/>
    <w:rsid w:val="00523CCD"/>
    <w:rsid w:val="00523DB8"/>
    <w:rsid w:val="00526F60"/>
    <w:rsid w:val="005324BF"/>
    <w:rsid w:val="00535F54"/>
    <w:rsid w:val="00540FE6"/>
    <w:rsid w:val="00542FD8"/>
    <w:rsid w:val="0054492D"/>
    <w:rsid w:val="00544F04"/>
    <w:rsid w:val="005459BE"/>
    <w:rsid w:val="0055045E"/>
    <w:rsid w:val="00550CBE"/>
    <w:rsid w:val="0055171E"/>
    <w:rsid w:val="00551A4C"/>
    <w:rsid w:val="0055254B"/>
    <w:rsid w:val="00552D4C"/>
    <w:rsid w:val="005564D7"/>
    <w:rsid w:val="00556DFA"/>
    <w:rsid w:val="0056050C"/>
    <w:rsid w:val="0056075D"/>
    <w:rsid w:val="005617B8"/>
    <w:rsid w:val="00563CB1"/>
    <w:rsid w:val="00566E4B"/>
    <w:rsid w:val="0056742A"/>
    <w:rsid w:val="00571382"/>
    <w:rsid w:val="00572943"/>
    <w:rsid w:val="00573213"/>
    <w:rsid w:val="005812A7"/>
    <w:rsid w:val="00581E96"/>
    <w:rsid w:val="00593BD6"/>
    <w:rsid w:val="005944AD"/>
    <w:rsid w:val="00594AA3"/>
    <w:rsid w:val="0059666F"/>
    <w:rsid w:val="00597BD4"/>
    <w:rsid w:val="005A0C4B"/>
    <w:rsid w:val="005A50FF"/>
    <w:rsid w:val="005A6664"/>
    <w:rsid w:val="005B0C44"/>
    <w:rsid w:val="005B40D3"/>
    <w:rsid w:val="005C339F"/>
    <w:rsid w:val="005C3F10"/>
    <w:rsid w:val="005C3F1B"/>
    <w:rsid w:val="005D2A38"/>
    <w:rsid w:val="005D4AB2"/>
    <w:rsid w:val="005D5285"/>
    <w:rsid w:val="005D77B5"/>
    <w:rsid w:val="005E30A8"/>
    <w:rsid w:val="005E4FEE"/>
    <w:rsid w:val="005E54E7"/>
    <w:rsid w:val="005F5B17"/>
    <w:rsid w:val="00600754"/>
    <w:rsid w:val="00600DC7"/>
    <w:rsid w:val="00603B71"/>
    <w:rsid w:val="00603EDE"/>
    <w:rsid w:val="00607C1D"/>
    <w:rsid w:val="006111E6"/>
    <w:rsid w:val="0061439A"/>
    <w:rsid w:val="006157D0"/>
    <w:rsid w:val="006176A8"/>
    <w:rsid w:val="006208BF"/>
    <w:rsid w:val="006250A9"/>
    <w:rsid w:val="00625293"/>
    <w:rsid w:val="0062656B"/>
    <w:rsid w:val="006272DA"/>
    <w:rsid w:val="00632F29"/>
    <w:rsid w:val="0063509A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367"/>
    <w:rsid w:val="00657C48"/>
    <w:rsid w:val="00660665"/>
    <w:rsid w:val="0066177A"/>
    <w:rsid w:val="00663F4F"/>
    <w:rsid w:val="00664FFC"/>
    <w:rsid w:val="00671C96"/>
    <w:rsid w:val="00673F41"/>
    <w:rsid w:val="006803C0"/>
    <w:rsid w:val="0068082E"/>
    <w:rsid w:val="00682823"/>
    <w:rsid w:val="006829BE"/>
    <w:rsid w:val="006835DC"/>
    <w:rsid w:val="00684BB1"/>
    <w:rsid w:val="00686D3A"/>
    <w:rsid w:val="00686E23"/>
    <w:rsid w:val="0068721B"/>
    <w:rsid w:val="00687710"/>
    <w:rsid w:val="00691072"/>
    <w:rsid w:val="00697AF8"/>
    <w:rsid w:val="00697C13"/>
    <w:rsid w:val="00697CC5"/>
    <w:rsid w:val="006A1DF1"/>
    <w:rsid w:val="006A2B87"/>
    <w:rsid w:val="006A2E18"/>
    <w:rsid w:val="006A3E9B"/>
    <w:rsid w:val="006B01EB"/>
    <w:rsid w:val="006B2535"/>
    <w:rsid w:val="006B3130"/>
    <w:rsid w:val="006B406C"/>
    <w:rsid w:val="006B46E0"/>
    <w:rsid w:val="006B51C9"/>
    <w:rsid w:val="006B547E"/>
    <w:rsid w:val="006C2FF1"/>
    <w:rsid w:val="006C66E5"/>
    <w:rsid w:val="006D0206"/>
    <w:rsid w:val="006D3A90"/>
    <w:rsid w:val="006D662C"/>
    <w:rsid w:val="006D7FEF"/>
    <w:rsid w:val="006E2133"/>
    <w:rsid w:val="006E4F72"/>
    <w:rsid w:val="006E6BB8"/>
    <w:rsid w:val="006E6CB7"/>
    <w:rsid w:val="006E7FAA"/>
    <w:rsid w:val="006F0FAC"/>
    <w:rsid w:val="006F1AA8"/>
    <w:rsid w:val="006F245A"/>
    <w:rsid w:val="006F554D"/>
    <w:rsid w:val="006F708C"/>
    <w:rsid w:val="007047A7"/>
    <w:rsid w:val="007049C5"/>
    <w:rsid w:val="007053E5"/>
    <w:rsid w:val="00707672"/>
    <w:rsid w:val="007133C2"/>
    <w:rsid w:val="00715018"/>
    <w:rsid w:val="00717D68"/>
    <w:rsid w:val="0072170F"/>
    <w:rsid w:val="00723D5B"/>
    <w:rsid w:val="007254C5"/>
    <w:rsid w:val="007307CA"/>
    <w:rsid w:val="007311B0"/>
    <w:rsid w:val="00732A2A"/>
    <w:rsid w:val="007338A6"/>
    <w:rsid w:val="0073577A"/>
    <w:rsid w:val="007361A7"/>
    <w:rsid w:val="007461E5"/>
    <w:rsid w:val="00752174"/>
    <w:rsid w:val="007576F4"/>
    <w:rsid w:val="00761AEA"/>
    <w:rsid w:val="00763B32"/>
    <w:rsid w:val="00765D85"/>
    <w:rsid w:val="00766CC4"/>
    <w:rsid w:val="00774470"/>
    <w:rsid w:val="00777506"/>
    <w:rsid w:val="00780BF0"/>
    <w:rsid w:val="00781C27"/>
    <w:rsid w:val="007834E2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A4B8A"/>
    <w:rsid w:val="007B5E4A"/>
    <w:rsid w:val="007B6034"/>
    <w:rsid w:val="007C0447"/>
    <w:rsid w:val="007C1E2E"/>
    <w:rsid w:val="007C3CEE"/>
    <w:rsid w:val="007C3E13"/>
    <w:rsid w:val="007D0D15"/>
    <w:rsid w:val="007D0E46"/>
    <w:rsid w:val="007D61CC"/>
    <w:rsid w:val="007F3722"/>
    <w:rsid w:val="007F51D5"/>
    <w:rsid w:val="007F5443"/>
    <w:rsid w:val="007F725D"/>
    <w:rsid w:val="008001C7"/>
    <w:rsid w:val="00801369"/>
    <w:rsid w:val="008017AE"/>
    <w:rsid w:val="008042F6"/>
    <w:rsid w:val="00805EA4"/>
    <w:rsid w:val="00810375"/>
    <w:rsid w:val="00810471"/>
    <w:rsid w:val="008138E4"/>
    <w:rsid w:val="008203C1"/>
    <w:rsid w:val="00821F8A"/>
    <w:rsid w:val="00823E6C"/>
    <w:rsid w:val="0082428E"/>
    <w:rsid w:val="00827CEC"/>
    <w:rsid w:val="008313C4"/>
    <w:rsid w:val="00831F1D"/>
    <w:rsid w:val="00837BCC"/>
    <w:rsid w:val="00842D4E"/>
    <w:rsid w:val="00842D6E"/>
    <w:rsid w:val="00844664"/>
    <w:rsid w:val="00844E9C"/>
    <w:rsid w:val="00846446"/>
    <w:rsid w:val="008467AD"/>
    <w:rsid w:val="0085268D"/>
    <w:rsid w:val="008561E5"/>
    <w:rsid w:val="00856407"/>
    <w:rsid w:val="00856CD8"/>
    <w:rsid w:val="00860C95"/>
    <w:rsid w:val="00863E4A"/>
    <w:rsid w:val="00866704"/>
    <w:rsid w:val="00872912"/>
    <w:rsid w:val="00873925"/>
    <w:rsid w:val="008766EB"/>
    <w:rsid w:val="008766EF"/>
    <w:rsid w:val="00882358"/>
    <w:rsid w:val="00883CB4"/>
    <w:rsid w:val="00883D0E"/>
    <w:rsid w:val="00897D18"/>
    <w:rsid w:val="008A0A68"/>
    <w:rsid w:val="008A0D21"/>
    <w:rsid w:val="008A227D"/>
    <w:rsid w:val="008A5E56"/>
    <w:rsid w:val="008A6256"/>
    <w:rsid w:val="008A764E"/>
    <w:rsid w:val="008B31EE"/>
    <w:rsid w:val="008B32A6"/>
    <w:rsid w:val="008B7916"/>
    <w:rsid w:val="008B7F10"/>
    <w:rsid w:val="008C08B5"/>
    <w:rsid w:val="008C34AD"/>
    <w:rsid w:val="008C79BF"/>
    <w:rsid w:val="008D1E9E"/>
    <w:rsid w:val="008D5E74"/>
    <w:rsid w:val="008E0ADC"/>
    <w:rsid w:val="008E1775"/>
    <w:rsid w:val="008E21A9"/>
    <w:rsid w:val="008E4B13"/>
    <w:rsid w:val="008E5E68"/>
    <w:rsid w:val="008E7D97"/>
    <w:rsid w:val="008F29ED"/>
    <w:rsid w:val="009039BE"/>
    <w:rsid w:val="00907133"/>
    <w:rsid w:val="00907219"/>
    <w:rsid w:val="00913F59"/>
    <w:rsid w:val="009165D1"/>
    <w:rsid w:val="009168CD"/>
    <w:rsid w:val="0091742C"/>
    <w:rsid w:val="0092047F"/>
    <w:rsid w:val="009223EE"/>
    <w:rsid w:val="009229C5"/>
    <w:rsid w:val="009235C4"/>
    <w:rsid w:val="009239C8"/>
    <w:rsid w:val="00923B06"/>
    <w:rsid w:val="00923B97"/>
    <w:rsid w:val="00931C5E"/>
    <w:rsid w:val="00935222"/>
    <w:rsid w:val="009361CC"/>
    <w:rsid w:val="009404C3"/>
    <w:rsid w:val="00942DEB"/>
    <w:rsid w:val="00942F6D"/>
    <w:rsid w:val="0095121F"/>
    <w:rsid w:val="00952765"/>
    <w:rsid w:val="00954765"/>
    <w:rsid w:val="0095489A"/>
    <w:rsid w:val="00961195"/>
    <w:rsid w:val="00962CDB"/>
    <w:rsid w:val="009630F7"/>
    <w:rsid w:val="00963FC0"/>
    <w:rsid w:val="0096432B"/>
    <w:rsid w:val="00964CD4"/>
    <w:rsid w:val="009665F1"/>
    <w:rsid w:val="0097340E"/>
    <w:rsid w:val="009747B6"/>
    <w:rsid w:val="00980B79"/>
    <w:rsid w:val="009832B2"/>
    <w:rsid w:val="009839B6"/>
    <w:rsid w:val="00983A98"/>
    <w:rsid w:val="009844B1"/>
    <w:rsid w:val="00990210"/>
    <w:rsid w:val="009913B1"/>
    <w:rsid w:val="0099256A"/>
    <w:rsid w:val="00992CE4"/>
    <w:rsid w:val="00992ED1"/>
    <w:rsid w:val="009A0F34"/>
    <w:rsid w:val="009A1B47"/>
    <w:rsid w:val="009A2277"/>
    <w:rsid w:val="009B22A6"/>
    <w:rsid w:val="009B6E19"/>
    <w:rsid w:val="009C0D84"/>
    <w:rsid w:val="009C3688"/>
    <w:rsid w:val="009C4B08"/>
    <w:rsid w:val="009C4F93"/>
    <w:rsid w:val="009C4FD7"/>
    <w:rsid w:val="009C61FA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9F7B7A"/>
    <w:rsid w:val="00A0248C"/>
    <w:rsid w:val="00A02F3D"/>
    <w:rsid w:val="00A0334A"/>
    <w:rsid w:val="00A0475E"/>
    <w:rsid w:val="00A05A6C"/>
    <w:rsid w:val="00A116D6"/>
    <w:rsid w:val="00A1301E"/>
    <w:rsid w:val="00A16D92"/>
    <w:rsid w:val="00A17063"/>
    <w:rsid w:val="00A178FB"/>
    <w:rsid w:val="00A21CF9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57FBD"/>
    <w:rsid w:val="00A613EA"/>
    <w:rsid w:val="00A6149B"/>
    <w:rsid w:val="00A64015"/>
    <w:rsid w:val="00A663BC"/>
    <w:rsid w:val="00A671C9"/>
    <w:rsid w:val="00A7060B"/>
    <w:rsid w:val="00A750BC"/>
    <w:rsid w:val="00A75800"/>
    <w:rsid w:val="00A80358"/>
    <w:rsid w:val="00A81CC1"/>
    <w:rsid w:val="00A85B3D"/>
    <w:rsid w:val="00A87C4D"/>
    <w:rsid w:val="00A97B97"/>
    <w:rsid w:val="00AA2CDE"/>
    <w:rsid w:val="00AA385D"/>
    <w:rsid w:val="00AA577C"/>
    <w:rsid w:val="00AA5FA7"/>
    <w:rsid w:val="00AA7B0F"/>
    <w:rsid w:val="00AB1060"/>
    <w:rsid w:val="00AB1DB7"/>
    <w:rsid w:val="00AB231A"/>
    <w:rsid w:val="00AB301C"/>
    <w:rsid w:val="00AB6D85"/>
    <w:rsid w:val="00AC2CB0"/>
    <w:rsid w:val="00AC735A"/>
    <w:rsid w:val="00AD1311"/>
    <w:rsid w:val="00AD1725"/>
    <w:rsid w:val="00AD1F81"/>
    <w:rsid w:val="00AD3B9D"/>
    <w:rsid w:val="00AD62C7"/>
    <w:rsid w:val="00AE0CCA"/>
    <w:rsid w:val="00AE224B"/>
    <w:rsid w:val="00AE4D72"/>
    <w:rsid w:val="00AE50A6"/>
    <w:rsid w:val="00AF3605"/>
    <w:rsid w:val="00AF40A4"/>
    <w:rsid w:val="00AF4272"/>
    <w:rsid w:val="00B0100C"/>
    <w:rsid w:val="00B02869"/>
    <w:rsid w:val="00B11C25"/>
    <w:rsid w:val="00B133C0"/>
    <w:rsid w:val="00B138AB"/>
    <w:rsid w:val="00B2167E"/>
    <w:rsid w:val="00B23025"/>
    <w:rsid w:val="00B2382F"/>
    <w:rsid w:val="00B24133"/>
    <w:rsid w:val="00B25C80"/>
    <w:rsid w:val="00B26104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CD5"/>
    <w:rsid w:val="00B50A28"/>
    <w:rsid w:val="00B52879"/>
    <w:rsid w:val="00B54383"/>
    <w:rsid w:val="00B6173F"/>
    <w:rsid w:val="00B61916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77F77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407C"/>
    <w:rsid w:val="00BC6896"/>
    <w:rsid w:val="00BD24D0"/>
    <w:rsid w:val="00BD29BA"/>
    <w:rsid w:val="00BD6552"/>
    <w:rsid w:val="00BE1653"/>
    <w:rsid w:val="00BE1E2B"/>
    <w:rsid w:val="00BE3B5D"/>
    <w:rsid w:val="00BE4878"/>
    <w:rsid w:val="00BE61C8"/>
    <w:rsid w:val="00BE6243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6774"/>
    <w:rsid w:val="00C1619D"/>
    <w:rsid w:val="00C163EF"/>
    <w:rsid w:val="00C200CB"/>
    <w:rsid w:val="00C22C8B"/>
    <w:rsid w:val="00C236DB"/>
    <w:rsid w:val="00C32065"/>
    <w:rsid w:val="00C32874"/>
    <w:rsid w:val="00C330AB"/>
    <w:rsid w:val="00C35773"/>
    <w:rsid w:val="00C4206A"/>
    <w:rsid w:val="00C45EEA"/>
    <w:rsid w:val="00C46A6D"/>
    <w:rsid w:val="00C47F1E"/>
    <w:rsid w:val="00C50B6B"/>
    <w:rsid w:val="00C5173F"/>
    <w:rsid w:val="00C5268C"/>
    <w:rsid w:val="00C53B2C"/>
    <w:rsid w:val="00C555C2"/>
    <w:rsid w:val="00C560E4"/>
    <w:rsid w:val="00C60A56"/>
    <w:rsid w:val="00C67F21"/>
    <w:rsid w:val="00C7315E"/>
    <w:rsid w:val="00C76277"/>
    <w:rsid w:val="00C863E4"/>
    <w:rsid w:val="00C9088B"/>
    <w:rsid w:val="00C915B8"/>
    <w:rsid w:val="00C91EE6"/>
    <w:rsid w:val="00C923BB"/>
    <w:rsid w:val="00C9436A"/>
    <w:rsid w:val="00CA08AF"/>
    <w:rsid w:val="00CA2569"/>
    <w:rsid w:val="00CA4360"/>
    <w:rsid w:val="00CA6747"/>
    <w:rsid w:val="00CB070E"/>
    <w:rsid w:val="00CC3151"/>
    <w:rsid w:val="00CD6178"/>
    <w:rsid w:val="00CE76E4"/>
    <w:rsid w:val="00CF1FCA"/>
    <w:rsid w:val="00CF3226"/>
    <w:rsid w:val="00CF36E7"/>
    <w:rsid w:val="00CF4097"/>
    <w:rsid w:val="00CF494E"/>
    <w:rsid w:val="00CF64EF"/>
    <w:rsid w:val="00CF6D83"/>
    <w:rsid w:val="00D00846"/>
    <w:rsid w:val="00D019E7"/>
    <w:rsid w:val="00D027AE"/>
    <w:rsid w:val="00D033C1"/>
    <w:rsid w:val="00D047F0"/>
    <w:rsid w:val="00D05630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456A"/>
    <w:rsid w:val="00D446CC"/>
    <w:rsid w:val="00D46D9D"/>
    <w:rsid w:val="00D5066E"/>
    <w:rsid w:val="00D5272D"/>
    <w:rsid w:val="00D56CF1"/>
    <w:rsid w:val="00D576E4"/>
    <w:rsid w:val="00D60B9E"/>
    <w:rsid w:val="00D60C3B"/>
    <w:rsid w:val="00D618BF"/>
    <w:rsid w:val="00D618F6"/>
    <w:rsid w:val="00D6330C"/>
    <w:rsid w:val="00D707D7"/>
    <w:rsid w:val="00D73A4C"/>
    <w:rsid w:val="00D7545C"/>
    <w:rsid w:val="00D765CA"/>
    <w:rsid w:val="00D76AF5"/>
    <w:rsid w:val="00D77563"/>
    <w:rsid w:val="00D77923"/>
    <w:rsid w:val="00D83728"/>
    <w:rsid w:val="00D90B4E"/>
    <w:rsid w:val="00D931C6"/>
    <w:rsid w:val="00D96DD6"/>
    <w:rsid w:val="00D97776"/>
    <w:rsid w:val="00DA0A22"/>
    <w:rsid w:val="00DA3144"/>
    <w:rsid w:val="00DA7DD7"/>
    <w:rsid w:val="00DB1BC2"/>
    <w:rsid w:val="00DB2DDE"/>
    <w:rsid w:val="00DB4257"/>
    <w:rsid w:val="00DB6560"/>
    <w:rsid w:val="00DB6E6C"/>
    <w:rsid w:val="00DC0E39"/>
    <w:rsid w:val="00DC6BF2"/>
    <w:rsid w:val="00DD2278"/>
    <w:rsid w:val="00DD4344"/>
    <w:rsid w:val="00DD4CAD"/>
    <w:rsid w:val="00DD7463"/>
    <w:rsid w:val="00DE0313"/>
    <w:rsid w:val="00DE0CD1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3869"/>
    <w:rsid w:val="00E148B7"/>
    <w:rsid w:val="00E17E41"/>
    <w:rsid w:val="00E2140F"/>
    <w:rsid w:val="00E21BA5"/>
    <w:rsid w:val="00E22A31"/>
    <w:rsid w:val="00E26532"/>
    <w:rsid w:val="00E3432A"/>
    <w:rsid w:val="00E34CD8"/>
    <w:rsid w:val="00E40980"/>
    <w:rsid w:val="00E40FA0"/>
    <w:rsid w:val="00E432AF"/>
    <w:rsid w:val="00E45F99"/>
    <w:rsid w:val="00E46734"/>
    <w:rsid w:val="00E46778"/>
    <w:rsid w:val="00E47AE4"/>
    <w:rsid w:val="00E511AE"/>
    <w:rsid w:val="00E525F4"/>
    <w:rsid w:val="00E54333"/>
    <w:rsid w:val="00E55DEF"/>
    <w:rsid w:val="00E564A5"/>
    <w:rsid w:val="00E62F2C"/>
    <w:rsid w:val="00E7341F"/>
    <w:rsid w:val="00E821C6"/>
    <w:rsid w:val="00E82DD3"/>
    <w:rsid w:val="00E8674B"/>
    <w:rsid w:val="00E942AD"/>
    <w:rsid w:val="00E97EDE"/>
    <w:rsid w:val="00EA07EB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D73B6"/>
    <w:rsid w:val="00EE0927"/>
    <w:rsid w:val="00EE0B6B"/>
    <w:rsid w:val="00EE1619"/>
    <w:rsid w:val="00EE1DAD"/>
    <w:rsid w:val="00EE319F"/>
    <w:rsid w:val="00EE4F4D"/>
    <w:rsid w:val="00EE531C"/>
    <w:rsid w:val="00EE7DCF"/>
    <w:rsid w:val="00EF0110"/>
    <w:rsid w:val="00EF3C9F"/>
    <w:rsid w:val="00EF7492"/>
    <w:rsid w:val="00F05F76"/>
    <w:rsid w:val="00F1391B"/>
    <w:rsid w:val="00F20324"/>
    <w:rsid w:val="00F20E7E"/>
    <w:rsid w:val="00F224D2"/>
    <w:rsid w:val="00F233A0"/>
    <w:rsid w:val="00F25D18"/>
    <w:rsid w:val="00F267DF"/>
    <w:rsid w:val="00F27E31"/>
    <w:rsid w:val="00F32C61"/>
    <w:rsid w:val="00F33F00"/>
    <w:rsid w:val="00F41101"/>
    <w:rsid w:val="00F41A1E"/>
    <w:rsid w:val="00F42EDA"/>
    <w:rsid w:val="00F45D36"/>
    <w:rsid w:val="00F52A16"/>
    <w:rsid w:val="00F5370D"/>
    <w:rsid w:val="00F5581A"/>
    <w:rsid w:val="00F57B35"/>
    <w:rsid w:val="00F62D82"/>
    <w:rsid w:val="00F708E0"/>
    <w:rsid w:val="00F72B32"/>
    <w:rsid w:val="00F75268"/>
    <w:rsid w:val="00F77D8E"/>
    <w:rsid w:val="00F805A3"/>
    <w:rsid w:val="00F81D0D"/>
    <w:rsid w:val="00F84CDB"/>
    <w:rsid w:val="00F86B44"/>
    <w:rsid w:val="00F90D4A"/>
    <w:rsid w:val="00F97547"/>
    <w:rsid w:val="00F97AB6"/>
    <w:rsid w:val="00F97C6E"/>
    <w:rsid w:val="00FA156D"/>
    <w:rsid w:val="00FA30F2"/>
    <w:rsid w:val="00FA537D"/>
    <w:rsid w:val="00FA5498"/>
    <w:rsid w:val="00FA604C"/>
    <w:rsid w:val="00FA7619"/>
    <w:rsid w:val="00FA7D78"/>
    <w:rsid w:val="00FA7FF5"/>
    <w:rsid w:val="00FB2417"/>
    <w:rsid w:val="00FB3F41"/>
    <w:rsid w:val="00FB6A80"/>
    <w:rsid w:val="00FB7A4B"/>
    <w:rsid w:val="00FC2E79"/>
    <w:rsid w:val="00FC3F7D"/>
    <w:rsid w:val="00FC46B5"/>
    <w:rsid w:val="00FC7248"/>
    <w:rsid w:val="00FD12D4"/>
    <w:rsid w:val="00FD1C02"/>
    <w:rsid w:val="00FD38EA"/>
    <w:rsid w:val="00FE563E"/>
    <w:rsid w:val="00FE5BDD"/>
    <w:rsid w:val="00FE7A81"/>
    <w:rsid w:val="00FF33EE"/>
    <w:rsid w:val="00FF35D4"/>
    <w:rsid w:val="031AAF65"/>
    <w:rsid w:val="0BCF60E2"/>
    <w:rsid w:val="0E31C7B1"/>
    <w:rsid w:val="1277B3AC"/>
    <w:rsid w:val="1C9EC383"/>
    <w:rsid w:val="1F52A326"/>
    <w:rsid w:val="35FFFCF0"/>
    <w:rsid w:val="513FBADA"/>
    <w:rsid w:val="5991F33E"/>
    <w:rsid w:val="5E493E86"/>
    <w:rsid w:val="61F0EB88"/>
    <w:rsid w:val="6AC9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73BF3"/>
  <w15:chartTrackingRefBased/>
  <w15:docId w15:val="{B0718396-146D-4E30-B965-02405F280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B90BB4"/>
    <w:pPr>
      <w:numPr>
        <w:numId w:val="5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qFormat/>
    <w:rsid w:val="00AB6D85"/>
    <w:pPr>
      <w:numPr>
        <w:ilvl w:val="1"/>
      </w:numPr>
      <w:ind w:left="540" w:hanging="540"/>
      <w:outlineLvl w:val="1"/>
    </w:pPr>
    <w:rPr>
      <w:rFonts w:cs="Calibri"/>
      <w:color w:val="000000" w:themeColor="text1"/>
      <w:szCs w:val="24"/>
    </w:rPr>
  </w:style>
  <w:style w:type="paragraph" w:styleId="Heading3">
    <w:name w:val="heading 3"/>
    <w:basedOn w:val="Normal"/>
    <w:next w:val="Heading4"/>
    <w:link w:val="Heading3Char"/>
    <w:qFormat/>
    <w:rsid w:val="00AB6D85"/>
    <w:pPr>
      <w:numPr>
        <w:ilvl w:val="2"/>
        <w:numId w:val="5"/>
      </w:numPr>
      <w:tabs>
        <w:tab w:val="clear" w:pos="2250"/>
      </w:tabs>
      <w:ind w:left="900"/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AB6D85"/>
    <w:pPr>
      <w:numPr>
        <w:ilvl w:val="3"/>
        <w:numId w:val="5"/>
      </w:numPr>
      <w:tabs>
        <w:tab w:val="clear" w:pos="2250"/>
      </w:tabs>
      <w:ind w:left="1260" w:hanging="900"/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ind w:left="1440" w:hanging="900"/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C3F7D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C3F7D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FC3F7D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AB6D85"/>
    <w:rPr>
      <w:rFonts w:ascii="Lucida Sans" w:eastAsia="Times New Roman" w:hAnsi="Lucida Sans" w:cs="Calibri"/>
      <w:b/>
      <w:color w:val="000000" w:themeColor="text1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evel1Text">
    <w:name w:val="Level 1 Text"/>
    <w:basedOn w:val="Normal"/>
    <w:qFormat/>
    <w:rsid w:val="00013A2D"/>
    <w:pPr>
      <w:tabs>
        <w:tab w:val="clear" w:pos="2250"/>
      </w:tabs>
    </w:pPr>
  </w:style>
  <w:style w:type="paragraph" w:customStyle="1" w:styleId="Level2Heading">
    <w:name w:val="Level 2 Heading"/>
    <w:basedOn w:val="Heading2"/>
    <w:qFormat/>
    <w:rsid w:val="00013A2D"/>
  </w:style>
  <w:style w:type="paragraph" w:customStyle="1" w:styleId="Level2Text">
    <w:name w:val="Level 2 Text"/>
    <w:basedOn w:val="Normal"/>
    <w:qFormat/>
    <w:rsid w:val="00013A2D"/>
    <w:pPr>
      <w:tabs>
        <w:tab w:val="clear" w:pos="2250"/>
      </w:tabs>
      <w:ind w:left="540"/>
    </w:pPr>
  </w:style>
  <w:style w:type="paragraph" w:customStyle="1" w:styleId="Level2Bullet">
    <w:name w:val="Level 2 Bullet"/>
    <w:basedOn w:val="ListParagraph"/>
    <w:qFormat/>
    <w:rsid w:val="00013A2D"/>
    <w:pPr>
      <w:numPr>
        <w:numId w:val="12"/>
      </w:numPr>
      <w:tabs>
        <w:tab w:val="clear" w:pos="2250"/>
      </w:tabs>
    </w:pPr>
  </w:style>
  <w:style w:type="paragraph" w:customStyle="1" w:styleId="Level2Numbered">
    <w:name w:val="Level 2 Numbered"/>
    <w:basedOn w:val="ListParagraph"/>
    <w:qFormat/>
    <w:rsid w:val="00013A2D"/>
    <w:pPr>
      <w:numPr>
        <w:numId w:val="6"/>
      </w:numPr>
      <w:tabs>
        <w:tab w:val="clear" w:pos="2250"/>
      </w:tabs>
    </w:pPr>
  </w:style>
  <w:style w:type="paragraph" w:customStyle="1" w:styleId="Level3Heading">
    <w:name w:val="Level 3 Heading"/>
    <w:basedOn w:val="Heading3"/>
    <w:qFormat/>
    <w:rsid w:val="00013A2D"/>
  </w:style>
  <w:style w:type="paragraph" w:customStyle="1" w:styleId="Level3Text">
    <w:name w:val="Level 3 Text"/>
    <w:basedOn w:val="Normal"/>
    <w:qFormat/>
    <w:rsid w:val="00013A2D"/>
    <w:pPr>
      <w:tabs>
        <w:tab w:val="clear" w:pos="2250"/>
      </w:tabs>
      <w:ind w:left="180" w:firstLine="720"/>
    </w:pPr>
  </w:style>
  <w:style w:type="paragraph" w:customStyle="1" w:styleId="Level3Bullet">
    <w:name w:val="Level 3 Bullet"/>
    <w:basedOn w:val="ListParagraph"/>
    <w:qFormat/>
    <w:rsid w:val="00013A2D"/>
    <w:pPr>
      <w:numPr>
        <w:ilvl w:val="1"/>
        <w:numId w:val="13"/>
      </w:numPr>
      <w:tabs>
        <w:tab w:val="clear" w:pos="2250"/>
      </w:tabs>
    </w:pPr>
  </w:style>
  <w:style w:type="paragraph" w:customStyle="1" w:styleId="Level3Numbered">
    <w:name w:val="Level 3 Numbered"/>
    <w:basedOn w:val="ListParagraph"/>
    <w:qFormat/>
    <w:rsid w:val="00013A2D"/>
    <w:pPr>
      <w:numPr>
        <w:numId w:val="18"/>
      </w:numPr>
      <w:tabs>
        <w:tab w:val="clear" w:pos="2250"/>
      </w:tabs>
    </w:pPr>
  </w:style>
  <w:style w:type="paragraph" w:styleId="Revision">
    <w:name w:val="Revision"/>
    <w:hidden/>
    <w:uiPriority w:val="99"/>
    <w:semiHidden/>
    <w:rsid w:val="00990210"/>
    <w:rPr>
      <w:rFonts w:ascii="Lucida Sans" w:eastAsia="Times New Roman" w:hAnsi="Lucida Sans" w:cstheme="minorHAnsi"/>
    </w:rPr>
  </w:style>
  <w:style w:type="paragraph" w:customStyle="1" w:styleId="Level4Text">
    <w:name w:val="Level 4 Text"/>
    <w:basedOn w:val="Normal"/>
    <w:qFormat/>
    <w:rsid w:val="00D73A4C"/>
    <w:pPr>
      <w:tabs>
        <w:tab w:val="clear" w:pos="2250"/>
      </w:tabs>
      <w:ind w:left="540" w:firstLine="720"/>
    </w:pPr>
  </w:style>
  <w:style w:type="paragraph" w:customStyle="1" w:styleId="Level5Text">
    <w:name w:val="Level 5 Text"/>
    <w:basedOn w:val="Normal"/>
    <w:qFormat/>
    <w:rsid w:val="00D73A4C"/>
    <w:pPr>
      <w:tabs>
        <w:tab w:val="clear" w:pos="2250"/>
      </w:tabs>
      <w:ind w:left="1980" w:hanging="360"/>
    </w:pPr>
  </w:style>
  <w:style w:type="character" w:customStyle="1" w:styleId="value">
    <w:name w:val="value"/>
    <w:basedOn w:val="DefaultParagraphFont"/>
    <w:rsid w:val="00D73A4C"/>
  </w:style>
  <w:style w:type="paragraph" w:styleId="Caption">
    <w:name w:val="caption"/>
    <w:basedOn w:val="Normal"/>
    <w:next w:val="Normal"/>
    <w:uiPriority w:val="35"/>
    <w:unhideWhenUsed/>
    <w:qFormat/>
    <w:rsid w:val="00F33F0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hyperlink" Target="https://misportal.jlab.org/jlabDocs/documents/versions/184609/download" TargetMode="Externa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misportal.jlab.org/jlabDocs/documents/versions/184612/download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s://misportal.jlab.org/jlabDocs/documents/versions/184636/downloa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misportal.jlab.org/jlabDocs/documents/versions/184924/download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hyperlink" Target="https://misportal.jlab.org/jlabDocs/documents/versions/184613/download" TargetMode="External"/><Relationship Id="rId30" Type="http://schemas.openxmlformats.org/officeDocument/2006/relationships/hyperlink" Target="https://misportal.jlab.org/jlabDocs/documents/versions/184616/download" TargetMode="Externa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SRF-07%20Document%20Management\SRF-07-FM-001%20QMS%20Process%20Program%20Description%20Template%20R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8d24de50-05d1-4ead-956f-39ed5306b4a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0407EBAA4744DB3E22E2D5259322A" ma:contentTypeVersion="11" ma:contentTypeDescription="Create a new document." ma:contentTypeScope="" ma:versionID="fa4254e99214e5fa85e81e2b925e4692">
  <xsd:schema xmlns:xsd="http://www.w3.org/2001/XMLSchema" xmlns:xs="http://www.w3.org/2001/XMLSchema" xmlns:p="http://schemas.microsoft.com/office/2006/metadata/properties" xmlns:ns2="8d24de50-05d1-4ead-956f-39ed5306b4ae" xmlns:ns3="b3d45c07-3350-48b8-8699-306b33596a2c" targetNamespace="http://schemas.microsoft.com/office/2006/metadata/properties" ma:root="true" ma:fieldsID="bbff923bbcd4da2804ea791b346dc9a9" ns2:_="" ns3:_="">
    <xsd:import namespace="8d24de50-05d1-4ead-956f-39ed5306b4ae"/>
    <xsd:import namespace="b3d45c07-3350-48b8-8699-306b33596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4de50-05d1-4ead-956f-39ed5306b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8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d45c07-3350-48b8-8699-306b33596a2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635724-0894-46DB-99DA-75ACCEE04BC9}">
  <ds:schemaRefs>
    <ds:schemaRef ds:uri="http://schemas.microsoft.com/office/2006/metadata/properties"/>
    <ds:schemaRef ds:uri="http://schemas.microsoft.com/office/infopath/2007/PartnerControls"/>
    <ds:schemaRef ds:uri="8d24de50-05d1-4ead-956f-39ed5306b4ae"/>
  </ds:schemaRefs>
</ds:datastoreItem>
</file>

<file path=customXml/itemProps3.xml><?xml version="1.0" encoding="utf-8"?>
<ds:datastoreItem xmlns:ds="http://schemas.openxmlformats.org/officeDocument/2006/customXml" ds:itemID="{26FFD58C-6519-483F-8075-061B2AF811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4de50-05d1-4ead-956f-39ed5306b4ae"/>
    <ds:schemaRef ds:uri="b3d45c07-3350-48b8-8699-306b33596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D337DA-D725-4A05-8AED-155AF8D24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SRF-07-FM-001 QMS Process Program Description Template R3</Template>
  <TotalTime>0</TotalTime>
  <Pages>9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Samuels</dc:creator>
  <cp:keywords/>
  <cp:lastModifiedBy>John Fischer</cp:lastModifiedBy>
  <cp:revision>2</cp:revision>
  <cp:lastPrinted>2025-04-03T14:36:00Z</cp:lastPrinted>
  <dcterms:created xsi:type="dcterms:W3CDTF">2025-05-27T19:20:00Z</dcterms:created>
  <dcterms:modified xsi:type="dcterms:W3CDTF">2025-05-27T19:20:00Z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0x010100E520407EBAA4744DB3E22E2D5259322A</vt:lpwstr>
  </property>
</Properties>
</file>