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ED067B" w14:textId="77777777" w:rsidR="0040130A" w:rsidRDefault="0040130A" w:rsidP="0040130A">
      <w:bookmarkStart w:id="0" w:name="Overview"/>
    </w:p>
    <w:tbl>
      <w:tblPr>
        <w:tblpPr w:leftFromText="180" w:rightFromText="180" w:vertAnchor="text" w:horzAnchor="margin" w:tblpY="14"/>
        <w:tblW w:w="10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43" w:type="dxa"/>
          <w:left w:w="115" w:type="dxa"/>
          <w:bottom w:w="43" w:type="dxa"/>
          <w:right w:w="115" w:type="dxa"/>
        </w:tblCellMar>
        <w:tblLook w:val="04A0" w:firstRow="1" w:lastRow="0" w:firstColumn="1" w:lastColumn="0" w:noHBand="0" w:noVBand="1"/>
      </w:tblPr>
      <w:tblGrid>
        <w:gridCol w:w="2365"/>
        <w:gridCol w:w="3395"/>
        <w:gridCol w:w="2520"/>
        <w:gridCol w:w="1903"/>
      </w:tblGrid>
      <w:tr w:rsidR="0040130A" w:rsidRPr="00BE6ADF" w14:paraId="64A6B71B" w14:textId="77777777" w:rsidTr="1C9EC383">
        <w:tc>
          <w:tcPr>
            <w:tcW w:w="10183" w:type="dxa"/>
            <w:gridSpan w:val="4"/>
            <w:tcBorders>
              <w:top w:val="single" w:sz="18" w:space="0" w:color="000000" w:themeColor="text1"/>
              <w:left w:val="nil"/>
              <w:bottom w:val="single" w:sz="18" w:space="0" w:color="000000" w:themeColor="text1"/>
              <w:right w:val="nil"/>
            </w:tcBorders>
          </w:tcPr>
          <w:p w14:paraId="391E90D3" w14:textId="1A2EB1AB" w:rsidR="0040130A" w:rsidRPr="00BE6ADF" w:rsidRDefault="00046456" w:rsidP="0035230B">
            <w:pPr>
              <w:tabs>
                <w:tab w:val="clear" w:pos="2250"/>
              </w:tabs>
              <w:jc w:val="center"/>
              <w:rPr>
                <w:rFonts w:ascii="Lucida Bright" w:hAnsi="Lucida Bright" w:cs="Arial"/>
                <w:b/>
                <w:color w:val="C00000"/>
                <w:sz w:val="40"/>
                <w:szCs w:val="40"/>
              </w:rPr>
            </w:pPr>
            <w:r>
              <w:rPr>
                <w:rFonts w:ascii="Times" w:hAnsi="Times" w:cs="Arial"/>
                <w:b/>
                <w:color w:val="C00000"/>
                <w:sz w:val="40"/>
                <w:szCs w:val="40"/>
              </w:rPr>
              <w:t>Installation Procedure for LCLS-II-HE Warm Fundamental Power Couplers</w:t>
            </w:r>
          </w:p>
        </w:tc>
      </w:tr>
      <w:tr w:rsidR="00223BE2" w:rsidRPr="000E7AB8" w14:paraId="1C3DE141" w14:textId="77777777" w:rsidTr="1C9EC383">
        <w:tc>
          <w:tcPr>
            <w:tcW w:w="2365" w:type="dxa"/>
            <w:tcBorders>
              <w:top w:val="single" w:sz="18" w:space="0" w:color="000000" w:themeColor="text1"/>
              <w:left w:val="nil"/>
              <w:bottom w:val="nil"/>
              <w:right w:val="nil"/>
            </w:tcBorders>
            <w:shd w:val="clear" w:color="auto" w:fill="D9D9D9" w:themeFill="background1" w:themeFillShade="D9"/>
            <w:vAlign w:val="center"/>
          </w:tcPr>
          <w:p w14:paraId="6ACB7972" w14:textId="77777777" w:rsidR="00223BE2" w:rsidRPr="00AE4D72" w:rsidRDefault="00223BE2" w:rsidP="00223BE2">
            <w:pPr>
              <w:rPr>
                <w:b/>
              </w:rPr>
            </w:pPr>
            <w:r w:rsidRPr="00AE4D72">
              <w:rPr>
                <w:b/>
              </w:rPr>
              <w:t>Document Number:</w:t>
            </w:r>
          </w:p>
        </w:tc>
        <w:tc>
          <w:tcPr>
            <w:tcW w:w="3395" w:type="dxa"/>
            <w:tcBorders>
              <w:top w:val="single" w:sz="18" w:space="0" w:color="000000" w:themeColor="text1"/>
              <w:left w:val="nil"/>
              <w:bottom w:val="nil"/>
              <w:right w:val="nil"/>
            </w:tcBorders>
            <w:vAlign w:val="center"/>
          </w:tcPr>
          <w:p w14:paraId="1AFF072C" w14:textId="4D30442E" w:rsidR="00223BE2" w:rsidRPr="000E7AB8" w:rsidRDefault="00046456" w:rsidP="00223BE2">
            <w:commentRangeStart w:id="1"/>
            <w:r w:rsidRPr="00542B57">
              <w:rPr>
                <w:rFonts w:cs="Arial"/>
                <w:highlight w:val="yellow"/>
              </w:rPr>
              <w:t>L2</w:t>
            </w:r>
            <w:r w:rsidR="004E077B" w:rsidRPr="00542B57">
              <w:rPr>
                <w:rFonts w:cs="Arial"/>
                <w:highlight w:val="yellow"/>
              </w:rPr>
              <w:t>RB</w:t>
            </w:r>
            <w:r w:rsidRPr="00542B57">
              <w:rPr>
                <w:rFonts w:cs="Arial"/>
                <w:highlight w:val="yellow"/>
              </w:rPr>
              <w:t>-PR-ASSY-FPCW</w:t>
            </w:r>
            <w:commentRangeEnd w:id="1"/>
            <w:r w:rsidR="00162C0F">
              <w:rPr>
                <w:rStyle w:val="CommentReference"/>
              </w:rPr>
              <w:commentReference w:id="1"/>
            </w:r>
          </w:p>
        </w:tc>
        <w:tc>
          <w:tcPr>
            <w:tcW w:w="2520" w:type="dxa"/>
            <w:tcBorders>
              <w:top w:val="single" w:sz="18" w:space="0" w:color="000000" w:themeColor="text1"/>
              <w:left w:val="nil"/>
              <w:bottom w:val="nil"/>
              <w:right w:val="nil"/>
            </w:tcBorders>
            <w:shd w:val="clear" w:color="auto" w:fill="D9D9D9" w:themeFill="background1" w:themeFillShade="D9"/>
            <w:vAlign w:val="center"/>
          </w:tcPr>
          <w:p w14:paraId="44C2E718" w14:textId="77777777" w:rsidR="00223BE2" w:rsidRPr="00AE4D72" w:rsidRDefault="00223BE2" w:rsidP="00223BE2">
            <w:pPr>
              <w:rPr>
                <w:b/>
              </w:rPr>
            </w:pPr>
            <w:r>
              <w:rPr>
                <w:b/>
              </w:rPr>
              <w:t>Effective</w:t>
            </w:r>
            <w:r w:rsidRPr="00AE4D72">
              <w:rPr>
                <w:b/>
              </w:rPr>
              <w:t xml:space="preserve"> Date:</w:t>
            </w:r>
          </w:p>
        </w:tc>
        <w:tc>
          <w:tcPr>
            <w:tcW w:w="1903" w:type="dxa"/>
            <w:tcBorders>
              <w:top w:val="single" w:sz="18" w:space="0" w:color="000000" w:themeColor="text1"/>
              <w:left w:val="nil"/>
              <w:bottom w:val="nil"/>
              <w:right w:val="nil"/>
            </w:tcBorders>
            <w:vAlign w:val="center"/>
          </w:tcPr>
          <w:p w14:paraId="042861D5" w14:textId="77777777" w:rsidR="00223BE2" w:rsidRPr="0054492D" w:rsidRDefault="00223BE2" w:rsidP="00223BE2">
            <w:r w:rsidRPr="00046456">
              <w:rPr>
                <w:color w:val="00B0F0"/>
                <w:highlight w:val="yellow"/>
              </w:rPr>
              <w:t xml:space="preserve">DD </w:t>
            </w:r>
            <w:proofErr w:type="spellStart"/>
            <w:r w:rsidRPr="00046456">
              <w:rPr>
                <w:highlight w:val="yellow"/>
              </w:rPr>
              <w:t>Mmm</w:t>
            </w:r>
            <w:proofErr w:type="spellEnd"/>
            <w:r w:rsidRPr="00046456">
              <w:rPr>
                <w:highlight w:val="yellow"/>
              </w:rPr>
              <w:t xml:space="preserve"> YYYY</w:t>
            </w:r>
          </w:p>
        </w:tc>
      </w:tr>
      <w:tr w:rsidR="00223BE2" w:rsidRPr="000E7AB8" w14:paraId="56B22F84" w14:textId="77777777" w:rsidTr="1C9EC383">
        <w:tc>
          <w:tcPr>
            <w:tcW w:w="2365" w:type="dxa"/>
            <w:tcBorders>
              <w:top w:val="nil"/>
              <w:left w:val="nil"/>
              <w:bottom w:val="nil"/>
              <w:right w:val="nil"/>
            </w:tcBorders>
            <w:shd w:val="clear" w:color="auto" w:fill="D9D9D9" w:themeFill="background1" w:themeFillShade="D9"/>
            <w:vAlign w:val="center"/>
          </w:tcPr>
          <w:p w14:paraId="0CF728EC" w14:textId="77777777" w:rsidR="00223BE2" w:rsidRPr="00AE4D72" w:rsidRDefault="00223BE2" w:rsidP="00223BE2">
            <w:pPr>
              <w:rPr>
                <w:b/>
              </w:rPr>
            </w:pPr>
            <w:r w:rsidRPr="00AE4D72">
              <w:rPr>
                <w:b/>
              </w:rPr>
              <w:t>Revision Number:</w:t>
            </w:r>
          </w:p>
        </w:tc>
        <w:tc>
          <w:tcPr>
            <w:tcW w:w="3395" w:type="dxa"/>
            <w:tcBorders>
              <w:top w:val="nil"/>
              <w:left w:val="nil"/>
              <w:bottom w:val="nil"/>
              <w:right w:val="nil"/>
            </w:tcBorders>
            <w:vAlign w:val="center"/>
          </w:tcPr>
          <w:p w14:paraId="00E9A2F4" w14:textId="4D5F2666" w:rsidR="00223BE2" w:rsidRPr="0035230B" w:rsidRDefault="00223BE2" w:rsidP="00223BE2">
            <w:r>
              <w:t>1</w:t>
            </w:r>
          </w:p>
        </w:tc>
        <w:tc>
          <w:tcPr>
            <w:tcW w:w="2520" w:type="dxa"/>
            <w:tcBorders>
              <w:top w:val="nil"/>
              <w:left w:val="nil"/>
              <w:bottom w:val="nil"/>
              <w:right w:val="nil"/>
            </w:tcBorders>
            <w:shd w:val="clear" w:color="auto" w:fill="D9D9D9" w:themeFill="background1" w:themeFillShade="D9"/>
            <w:vAlign w:val="center"/>
          </w:tcPr>
          <w:p w14:paraId="1E1D2D7B" w14:textId="77777777" w:rsidR="00223BE2" w:rsidRPr="00AE4D72" w:rsidRDefault="00223BE2" w:rsidP="00223BE2">
            <w:pPr>
              <w:rPr>
                <w:b/>
              </w:rPr>
            </w:pPr>
            <w:r w:rsidRPr="00AE4D72">
              <w:rPr>
                <w:b/>
              </w:rPr>
              <w:t>Periodic Review Date:</w:t>
            </w:r>
          </w:p>
        </w:tc>
        <w:tc>
          <w:tcPr>
            <w:tcW w:w="1903" w:type="dxa"/>
            <w:tcBorders>
              <w:top w:val="nil"/>
              <w:left w:val="nil"/>
              <w:bottom w:val="nil"/>
              <w:right w:val="nil"/>
            </w:tcBorders>
            <w:vAlign w:val="center"/>
          </w:tcPr>
          <w:p w14:paraId="60667C0F" w14:textId="7AD0ABA9" w:rsidR="00223BE2" w:rsidRPr="0054492D" w:rsidRDefault="00046456" w:rsidP="00223BE2">
            <w:r w:rsidRPr="00046456">
              <w:t>N/A</w:t>
            </w:r>
          </w:p>
        </w:tc>
      </w:tr>
      <w:tr w:rsidR="00223BE2" w:rsidRPr="000E7AB8" w14:paraId="2D32D34D" w14:textId="77777777" w:rsidTr="1C9EC383">
        <w:tc>
          <w:tcPr>
            <w:tcW w:w="2365" w:type="dxa"/>
            <w:tcBorders>
              <w:top w:val="nil"/>
              <w:left w:val="nil"/>
              <w:bottom w:val="double" w:sz="6" w:space="0" w:color="000000" w:themeColor="text1"/>
              <w:right w:val="nil"/>
            </w:tcBorders>
            <w:shd w:val="clear" w:color="auto" w:fill="D9D9D9" w:themeFill="background1" w:themeFillShade="D9"/>
            <w:vAlign w:val="center"/>
          </w:tcPr>
          <w:p w14:paraId="0CD5B7DE" w14:textId="77777777" w:rsidR="00223BE2" w:rsidRPr="00AE4D72" w:rsidRDefault="00223BE2" w:rsidP="00223BE2">
            <w:pPr>
              <w:rPr>
                <w:b/>
              </w:rPr>
            </w:pPr>
            <w:r>
              <w:rPr>
                <w:b/>
              </w:rPr>
              <w:t>Document</w:t>
            </w:r>
            <w:r w:rsidRPr="00AE4D72">
              <w:rPr>
                <w:b/>
              </w:rPr>
              <w:t xml:space="preserve"> Owner:</w:t>
            </w:r>
          </w:p>
        </w:tc>
        <w:tc>
          <w:tcPr>
            <w:tcW w:w="3395" w:type="dxa"/>
            <w:tcBorders>
              <w:top w:val="nil"/>
              <w:left w:val="nil"/>
              <w:bottom w:val="double" w:sz="6" w:space="0" w:color="000000" w:themeColor="text1"/>
              <w:right w:val="nil"/>
            </w:tcBorders>
            <w:vAlign w:val="center"/>
          </w:tcPr>
          <w:p w14:paraId="7DFB7C1D" w14:textId="11EA700B" w:rsidR="00223BE2" w:rsidRPr="000E7AB8" w:rsidRDefault="00046456" w:rsidP="00223BE2">
            <w:r>
              <w:t>N. Huque</w:t>
            </w:r>
          </w:p>
        </w:tc>
        <w:tc>
          <w:tcPr>
            <w:tcW w:w="2520" w:type="dxa"/>
            <w:tcBorders>
              <w:top w:val="nil"/>
              <w:left w:val="nil"/>
              <w:bottom w:val="double" w:sz="6" w:space="0" w:color="000000" w:themeColor="text1"/>
              <w:right w:val="nil"/>
            </w:tcBorders>
            <w:shd w:val="clear" w:color="auto" w:fill="D9D9D9" w:themeFill="background1" w:themeFillShade="D9"/>
            <w:vAlign w:val="center"/>
          </w:tcPr>
          <w:p w14:paraId="33D554C7" w14:textId="77777777" w:rsidR="00223BE2" w:rsidRPr="00AE4D72" w:rsidRDefault="00223BE2" w:rsidP="00223BE2">
            <w:pPr>
              <w:rPr>
                <w:b/>
              </w:rPr>
            </w:pPr>
            <w:r w:rsidRPr="00AE4D72">
              <w:rPr>
                <w:b/>
              </w:rPr>
              <w:t>Department Owner:</w:t>
            </w:r>
          </w:p>
        </w:tc>
        <w:tc>
          <w:tcPr>
            <w:tcW w:w="1903" w:type="dxa"/>
            <w:tcBorders>
              <w:top w:val="nil"/>
              <w:left w:val="nil"/>
              <w:bottom w:val="double" w:sz="6" w:space="0" w:color="000000" w:themeColor="text1"/>
              <w:right w:val="nil"/>
            </w:tcBorders>
            <w:vAlign w:val="center"/>
          </w:tcPr>
          <w:p w14:paraId="1A223408" w14:textId="77777777" w:rsidR="00223BE2" w:rsidRPr="000E7AB8" w:rsidRDefault="00223BE2" w:rsidP="00223BE2">
            <w:r>
              <w:t>SRF Operations</w:t>
            </w:r>
          </w:p>
        </w:tc>
      </w:tr>
    </w:tbl>
    <w:p w14:paraId="11E0F3E3" w14:textId="77777777" w:rsidR="00223BE2" w:rsidRDefault="00223BE2" w:rsidP="00223BE2">
      <w:bookmarkStart w:id="2" w:name="TSP1004"/>
      <w:bookmarkStart w:id="3" w:name="Section5Reviews"/>
      <w:bookmarkStart w:id="4" w:name="Refdocacronymns"/>
      <w:bookmarkEnd w:id="0"/>
    </w:p>
    <w:p w14:paraId="6F19B387" w14:textId="77777777" w:rsidR="00223BE2" w:rsidRPr="000E7AB8" w:rsidRDefault="00223BE2" w:rsidP="00223BE2"/>
    <w:p w14:paraId="480940D2" w14:textId="77777777" w:rsidR="00223BE2" w:rsidRPr="001718A7" w:rsidRDefault="00223BE2" w:rsidP="00223BE2">
      <w:pPr>
        <w:pStyle w:val="Heading1"/>
      </w:pPr>
      <w:bookmarkStart w:id="5" w:name="_Purpose"/>
      <w:bookmarkEnd w:id="5"/>
      <w:r>
        <w:t>Purpose and Scope</w:t>
      </w:r>
    </w:p>
    <w:p w14:paraId="26089F05" w14:textId="77777777" w:rsidR="00223BE2" w:rsidRPr="009C4FD7" w:rsidRDefault="00223BE2" w:rsidP="00223BE2"/>
    <w:p w14:paraId="27D4D101" w14:textId="77777777" w:rsidR="00046456" w:rsidRPr="00752804" w:rsidRDefault="00046456" w:rsidP="00046456">
      <w:r w:rsidRPr="00752804">
        <w:t xml:space="preserve">This procedure outlines the steps for </w:t>
      </w:r>
      <w:r>
        <w:t>installing the warm parts of the Fundamental Power Couplers on to LSLC-II-HE cryomodules</w:t>
      </w:r>
    </w:p>
    <w:p w14:paraId="2A62E304" w14:textId="77777777" w:rsidR="00046456" w:rsidRPr="001718A7" w:rsidRDefault="00046456" w:rsidP="00046456"/>
    <w:p w14:paraId="2EABD58A" w14:textId="77777777" w:rsidR="00046456" w:rsidRPr="001718A7" w:rsidRDefault="00046456" w:rsidP="00046456">
      <w:r w:rsidRPr="001718A7">
        <w:t xml:space="preserve">This </w:t>
      </w:r>
      <w:r>
        <w:t>procedure</w:t>
      </w:r>
      <w:r w:rsidRPr="001718A7">
        <w:t xml:space="preserve"> supports the Quality Management System as described in </w:t>
      </w:r>
      <w:r>
        <w:t xml:space="preserve">SRF-01-ML-001 </w:t>
      </w:r>
      <w:r w:rsidRPr="001718A7">
        <w:t>Quality Manual.</w:t>
      </w:r>
    </w:p>
    <w:p w14:paraId="540AFD3E" w14:textId="77777777" w:rsidR="00223BE2" w:rsidRPr="009C4FD7" w:rsidRDefault="00223BE2" w:rsidP="00223BE2"/>
    <w:p w14:paraId="44A204D2" w14:textId="77777777" w:rsidR="00223BE2" w:rsidRPr="001718A7" w:rsidRDefault="00223BE2" w:rsidP="00223BE2">
      <w:pPr>
        <w:pStyle w:val="Heading1"/>
      </w:pPr>
      <w:r>
        <w:t>Definitions and Diagrams</w:t>
      </w:r>
    </w:p>
    <w:p w14:paraId="169FC934" w14:textId="77777777" w:rsidR="00223BE2" w:rsidRPr="009C4FD7" w:rsidRDefault="00223BE2" w:rsidP="00223BE2"/>
    <w:p w14:paraId="0AF68C5C" w14:textId="77777777" w:rsidR="00223BE2" w:rsidRDefault="00223BE2" w:rsidP="00223BE2">
      <w:pPr>
        <w:rPr>
          <w:b/>
        </w:rPr>
      </w:pPr>
      <w:r>
        <w:t>The following terms have specific meanings within this procedure.</w:t>
      </w:r>
    </w:p>
    <w:p w14:paraId="2F736F4D" w14:textId="77777777" w:rsidR="00223BE2" w:rsidRDefault="00223BE2" w:rsidP="00223BE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7645"/>
      </w:tblGrid>
      <w:tr w:rsidR="00046456" w:rsidRPr="0035230B" w14:paraId="657D3C3B" w14:textId="77777777" w:rsidTr="00820129">
        <w:tc>
          <w:tcPr>
            <w:tcW w:w="2425" w:type="dxa"/>
            <w:shd w:val="clear" w:color="auto" w:fill="DEEAF6" w:themeFill="accent1" w:themeFillTint="33"/>
          </w:tcPr>
          <w:p w14:paraId="28BBF6EB" w14:textId="77777777" w:rsidR="00046456" w:rsidRPr="0035230B" w:rsidRDefault="00046456" w:rsidP="00820129">
            <w:pPr>
              <w:rPr>
                <w:b/>
              </w:rPr>
            </w:pPr>
            <w:r>
              <w:rPr>
                <w:b/>
              </w:rPr>
              <w:t>Term</w:t>
            </w:r>
          </w:p>
        </w:tc>
        <w:tc>
          <w:tcPr>
            <w:tcW w:w="7645" w:type="dxa"/>
            <w:shd w:val="clear" w:color="auto" w:fill="DEEAF6" w:themeFill="accent1" w:themeFillTint="33"/>
          </w:tcPr>
          <w:p w14:paraId="4DFC5CB4" w14:textId="77777777" w:rsidR="00046456" w:rsidRPr="0035230B" w:rsidRDefault="00046456" w:rsidP="00820129">
            <w:pPr>
              <w:rPr>
                <w:b/>
              </w:rPr>
            </w:pPr>
            <w:r>
              <w:rPr>
                <w:b/>
              </w:rPr>
              <w:t>Definition</w:t>
            </w:r>
          </w:p>
        </w:tc>
      </w:tr>
      <w:tr w:rsidR="00046456" w:rsidRPr="000E7AB8" w14:paraId="08BA07A5" w14:textId="77777777" w:rsidTr="00820129">
        <w:tc>
          <w:tcPr>
            <w:tcW w:w="2425" w:type="dxa"/>
          </w:tcPr>
          <w:p w14:paraId="107C9148" w14:textId="77777777" w:rsidR="00046456" w:rsidRPr="000E7AB8" w:rsidRDefault="00046456" w:rsidP="00820129">
            <w:r>
              <w:t>LCLS-II-HE</w:t>
            </w:r>
          </w:p>
        </w:tc>
        <w:tc>
          <w:tcPr>
            <w:tcW w:w="7645" w:type="dxa"/>
          </w:tcPr>
          <w:p w14:paraId="15DE3593" w14:textId="77777777" w:rsidR="00046456" w:rsidRPr="000E7AB8" w:rsidRDefault="00046456" w:rsidP="00820129">
            <w:r>
              <w:t>Linear Coherent Light Source-II High Energy</w:t>
            </w:r>
          </w:p>
        </w:tc>
      </w:tr>
      <w:tr w:rsidR="00046456" w:rsidRPr="000E7AB8" w14:paraId="7AD71ED3" w14:textId="77777777" w:rsidTr="00820129">
        <w:tc>
          <w:tcPr>
            <w:tcW w:w="2425" w:type="dxa"/>
          </w:tcPr>
          <w:p w14:paraId="63C4041B" w14:textId="77777777" w:rsidR="00046456" w:rsidRPr="000E7AB8" w:rsidRDefault="00046456" w:rsidP="00820129">
            <w:r>
              <w:t>FPC</w:t>
            </w:r>
          </w:p>
        </w:tc>
        <w:tc>
          <w:tcPr>
            <w:tcW w:w="7645" w:type="dxa"/>
          </w:tcPr>
          <w:p w14:paraId="71DE5E5E" w14:textId="77777777" w:rsidR="00046456" w:rsidRPr="000E7AB8" w:rsidRDefault="00046456" w:rsidP="00820129">
            <w:r>
              <w:t>Fundamental Power Coupler</w:t>
            </w:r>
          </w:p>
        </w:tc>
      </w:tr>
      <w:tr w:rsidR="00046456" w:rsidRPr="000E7AB8" w14:paraId="348B933B" w14:textId="77777777" w:rsidTr="00820129">
        <w:tc>
          <w:tcPr>
            <w:tcW w:w="2425" w:type="dxa"/>
          </w:tcPr>
          <w:p w14:paraId="29C68D66" w14:textId="77777777" w:rsidR="00046456" w:rsidRPr="000E7AB8" w:rsidRDefault="00046456" w:rsidP="00820129">
            <w:r>
              <w:t>SLAC</w:t>
            </w:r>
          </w:p>
        </w:tc>
        <w:tc>
          <w:tcPr>
            <w:tcW w:w="7645" w:type="dxa"/>
          </w:tcPr>
          <w:p w14:paraId="412B4890" w14:textId="77777777" w:rsidR="00046456" w:rsidRPr="000E7AB8" w:rsidRDefault="00046456" w:rsidP="00820129">
            <w:r>
              <w:t>Stanford Linear Accelerator Center</w:t>
            </w:r>
          </w:p>
        </w:tc>
      </w:tr>
      <w:tr w:rsidR="00046456" w:rsidRPr="000E7AB8" w14:paraId="7FBA6A73" w14:textId="77777777" w:rsidTr="00820129">
        <w:tc>
          <w:tcPr>
            <w:tcW w:w="2425" w:type="dxa"/>
          </w:tcPr>
          <w:p w14:paraId="699C0CE2" w14:textId="77777777" w:rsidR="00046456" w:rsidRPr="000E7AB8" w:rsidRDefault="00046456" w:rsidP="00820129">
            <w:r>
              <w:t>CM</w:t>
            </w:r>
          </w:p>
        </w:tc>
        <w:tc>
          <w:tcPr>
            <w:tcW w:w="7645" w:type="dxa"/>
          </w:tcPr>
          <w:p w14:paraId="22A71AC3" w14:textId="77777777" w:rsidR="00046456" w:rsidRPr="000E7AB8" w:rsidRDefault="00046456" w:rsidP="00820129">
            <w:r>
              <w:t>Cryomodule</w:t>
            </w:r>
          </w:p>
        </w:tc>
      </w:tr>
      <w:tr w:rsidR="00046456" w:rsidRPr="000E7AB8" w14:paraId="0D8E1C09" w14:textId="77777777" w:rsidTr="00820129">
        <w:tc>
          <w:tcPr>
            <w:tcW w:w="2425" w:type="dxa"/>
          </w:tcPr>
          <w:p w14:paraId="2D92C626" w14:textId="77777777" w:rsidR="00046456" w:rsidRPr="000E7AB8" w:rsidRDefault="00046456" w:rsidP="00820129">
            <w:r>
              <w:t>RF</w:t>
            </w:r>
          </w:p>
        </w:tc>
        <w:tc>
          <w:tcPr>
            <w:tcW w:w="7645" w:type="dxa"/>
          </w:tcPr>
          <w:p w14:paraId="72C869C2" w14:textId="77777777" w:rsidR="00046456" w:rsidRPr="000E7AB8" w:rsidRDefault="00046456" w:rsidP="00820129">
            <w:r>
              <w:t>Radiofrequency</w:t>
            </w:r>
          </w:p>
        </w:tc>
      </w:tr>
      <w:tr w:rsidR="00046456" w:rsidRPr="000E7AB8" w14:paraId="5D6B7AF5" w14:textId="77777777" w:rsidTr="00820129">
        <w:tc>
          <w:tcPr>
            <w:tcW w:w="2425" w:type="dxa"/>
          </w:tcPr>
          <w:p w14:paraId="1FD62FC2" w14:textId="77777777" w:rsidR="00046456" w:rsidRPr="000E7AB8" w:rsidRDefault="00046456" w:rsidP="00820129">
            <w:r>
              <w:t>SSA</w:t>
            </w:r>
          </w:p>
        </w:tc>
        <w:tc>
          <w:tcPr>
            <w:tcW w:w="7645" w:type="dxa"/>
          </w:tcPr>
          <w:p w14:paraId="76F2D893" w14:textId="77777777" w:rsidR="00046456" w:rsidRPr="000E7AB8" w:rsidRDefault="00046456" w:rsidP="00820129">
            <w:r>
              <w:t>Solid State Amplifier</w:t>
            </w:r>
          </w:p>
        </w:tc>
      </w:tr>
      <w:tr w:rsidR="00046456" w:rsidRPr="000E7AB8" w14:paraId="3783CEF3" w14:textId="77777777" w:rsidTr="00820129">
        <w:tc>
          <w:tcPr>
            <w:tcW w:w="2425" w:type="dxa"/>
          </w:tcPr>
          <w:p w14:paraId="7F58F712" w14:textId="77777777" w:rsidR="00046456" w:rsidRPr="000E7AB8" w:rsidRDefault="00046456" w:rsidP="00820129">
            <w:r>
              <w:t>UHV</w:t>
            </w:r>
          </w:p>
        </w:tc>
        <w:tc>
          <w:tcPr>
            <w:tcW w:w="7645" w:type="dxa"/>
          </w:tcPr>
          <w:p w14:paraId="130B673A" w14:textId="77777777" w:rsidR="00046456" w:rsidRPr="000E7AB8" w:rsidRDefault="00046456" w:rsidP="00820129">
            <w:r>
              <w:t>Ultra-High Vacuum</w:t>
            </w:r>
          </w:p>
        </w:tc>
      </w:tr>
      <w:tr w:rsidR="00046456" w:rsidRPr="000E7AB8" w14:paraId="6BE727B6" w14:textId="77777777" w:rsidTr="00820129">
        <w:tc>
          <w:tcPr>
            <w:tcW w:w="2425" w:type="dxa"/>
          </w:tcPr>
          <w:p w14:paraId="56A70091" w14:textId="77777777" w:rsidR="00046456" w:rsidRPr="000E7AB8" w:rsidRDefault="00046456" w:rsidP="00820129">
            <w:r>
              <w:t>LFH</w:t>
            </w:r>
          </w:p>
        </w:tc>
        <w:tc>
          <w:tcPr>
            <w:tcW w:w="7645" w:type="dxa"/>
          </w:tcPr>
          <w:p w14:paraId="5FCD8EAB" w14:textId="77777777" w:rsidR="00046456" w:rsidRPr="000E7AB8" w:rsidRDefault="00046456" w:rsidP="00820129">
            <w:r>
              <w:t>Laminar Flow Hood</w:t>
            </w:r>
          </w:p>
        </w:tc>
      </w:tr>
      <w:tr w:rsidR="00046456" w:rsidRPr="000E7AB8" w14:paraId="3B6CEB8E" w14:textId="77777777" w:rsidTr="00820129">
        <w:tc>
          <w:tcPr>
            <w:tcW w:w="2425" w:type="dxa"/>
          </w:tcPr>
          <w:p w14:paraId="1DEB590C" w14:textId="77777777" w:rsidR="00046456" w:rsidRPr="000E7AB8" w:rsidRDefault="00046456" w:rsidP="00820129">
            <w:r>
              <w:t>SHCS</w:t>
            </w:r>
          </w:p>
        </w:tc>
        <w:tc>
          <w:tcPr>
            <w:tcW w:w="7645" w:type="dxa"/>
          </w:tcPr>
          <w:p w14:paraId="68C3D26F" w14:textId="77777777" w:rsidR="00046456" w:rsidRPr="000E7AB8" w:rsidRDefault="00046456" w:rsidP="00820129">
            <w:r>
              <w:t>Socket Head Cap Screw</w:t>
            </w:r>
          </w:p>
        </w:tc>
      </w:tr>
      <w:tr w:rsidR="00046456" w:rsidRPr="000E7AB8" w14:paraId="347C3F9A" w14:textId="77777777" w:rsidTr="00820129">
        <w:tc>
          <w:tcPr>
            <w:tcW w:w="2425" w:type="dxa"/>
          </w:tcPr>
          <w:p w14:paraId="5C956A65" w14:textId="77777777" w:rsidR="00046456" w:rsidRPr="000E7AB8" w:rsidRDefault="00046456" w:rsidP="00820129">
            <w:r>
              <w:t>FPCW</w:t>
            </w:r>
          </w:p>
        </w:tc>
        <w:tc>
          <w:tcPr>
            <w:tcW w:w="7645" w:type="dxa"/>
          </w:tcPr>
          <w:p w14:paraId="6B1F8D4A" w14:textId="77777777" w:rsidR="00046456" w:rsidRPr="000E7AB8" w:rsidRDefault="00046456" w:rsidP="00820129">
            <w:r>
              <w:t>Warm Fundamental Power Coupler</w:t>
            </w:r>
          </w:p>
        </w:tc>
      </w:tr>
      <w:tr w:rsidR="00046456" w:rsidRPr="000E7AB8" w14:paraId="1DFF7950" w14:textId="77777777" w:rsidTr="00820129">
        <w:tc>
          <w:tcPr>
            <w:tcW w:w="2425" w:type="dxa"/>
          </w:tcPr>
          <w:p w14:paraId="1DA0CA31" w14:textId="77777777" w:rsidR="00046456" w:rsidRPr="000E7AB8" w:rsidRDefault="00046456" w:rsidP="00820129">
            <w:r>
              <w:t>FPCC</w:t>
            </w:r>
          </w:p>
        </w:tc>
        <w:tc>
          <w:tcPr>
            <w:tcW w:w="7645" w:type="dxa"/>
          </w:tcPr>
          <w:p w14:paraId="3C798C13" w14:textId="77777777" w:rsidR="00046456" w:rsidRPr="000E7AB8" w:rsidRDefault="00046456" w:rsidP="00820129">
            <w:r>
              <w:t>Cold Fundamental Power Coupler</w:t>
            </w:r>
          </w:p>
        </w:tc>
      </w:tr>
      <w:tr w:rsidR="00046456" w:rsidRPr="000E7AB8" w14:paraId="7307DB64" w14:textId="77777777" w:rsidTr="00820129">
        <w:tc>
          <w:tcPr>
            <w:tcW w:w="2425" w:type="dxa"/>
          </w:tcPr>
          <w:p w14:paraId="6CDDC5AE" w14:textId="77777777" w:rsidR="00046456" w:rsidRPr="000E7AB8" w:rsidRDefault="00046456" w:rsidP="00820129">
            <w:r>
              <w:t>FPPR</w:t>
            </w:r>
          </w:p>
        </w:tc>
        <w:tc>
          <w:tcPr>
            <w:tcW w:w="7645" w:type="dxa"/>
          </w:tcPr>
          <w:p w14:paraId="12F59954" w14:textId="77777777" w:rsidR="00046456" w:rsidRPr="000E7AB8" w:rsidRDefault="00046456" w:rsidP="00820129">
            <w:r>
              <w:t>Fundamental Power Coupler Push Rod</w:t>
            </w:r>
          </w:p>
        </w:tc>
      </w:tr>
      <w:tr w:rsidR="00046456" w:rsidRPr="000E7AB8" w14:paraId="509BBC92" w14:textId="77777777" w:rsidTr="00820129">
        <w:tc>
          <w:tcPr>
            <w:tcW w:w="2425" w:type="dxa"/>
          </w:tcPr>
          <w:p w14:paraId="0F788E28" w14:textId="77777777" w:rsidR="00046456" w:rsidRPr="000E7AB8" w:rsidRDefault="00046456" w:rsidP="00820129">
            <w:r>
              <w:t>PPE</w:t>
            </w:r>
          </w:p>
        </w:tc>
        <w:tc>
          <w:tcPr>
            <w:tcW w:w="7645" w:type="dxa"/>
          </w:tcPr>
          <w:p w14:paraId="1EF24DB4" w14:textId="77777777" w:rsidR="00046456" w:rsidRPr="000E7AB8" w:rsidRDefault="00046456" w:rsidP="00820129">
            <w:r>
              <w:t>Personal Protective Equipment</w:t>
            </w:r>
          </w:p>
        </w:tc>
      </w:tr>
      <w:tr w:rsidR="00046456" w:rsidRPr="000E7AB8" w14:paraId="0819D661" w14:textId="77777777" w:rsidTr="00820129">
        <w:tc>
          <w:tcPr>
            <w:tcW w:w="2425" w:type="dxa"/>
          </w:tcPr>
          <w:p w14:paraId="019E0024" w14:textId="77777777" w:rsidR="00046456" w:rsidRPr="000E7AB8" w:rsidRDefault="00046456" w:rsidP="00820129">
            <w:r>
              <w:t>RAV</w:t>
            </w:r>
          </w:p>
        </w:tc>
        <w:tc>
          <w:tcPr>
            <w:tcW w:w="7645" w:type="dxa"/>
          </w:tcPr>
          <w:p w14:paraId="2578030D" w14:textId="77777777" w:rsidR="00046456" w:rsidRPr="000E7AB8" w:rsidRDefault="00046456" w:rsidP="00820129">
            <w:r>
              <w:t>Right Angle Valve</w:t>
            </w:r>
          </w:p>
        </w:tc>
      </w:tr>
      <w:tr w:rsidR="00046456" w:rsidRPr="000E7AB8" w14:paraId="62E887FA" w14:textId="77777777" w:rsidTr="00820129">
        <w:tc>
          <w:tcPr>
            <w:tcW w:w="2425" w:type="dxa"/>
          </w:tcPr>
          <w:p w14:paraId="6241FF3F" w14:textId="77777777" w:rsidR="00046456" w:rsidRPr="000E7AB8" w:rsidRDefault="00046456" w:rsidP="00820129">
            <w:r>
              <w:t>US</w:t>
            </w:r>
          </w:p>
        </w:tc>
        <w:tc>
          <w:tcPr>
            <w:tcW w:w="7645" w:type="dxa"/>
          </w:tcPr>
          <w:p w14:paraId="18E9F855" w14:textId="77777777" w:rsidR="00046456" w:rsidRPr="000E7AB8" w:rsidRDefault="00046456" w:rsidP="00820129">
            <w:r>
              <w:t>Upstream</w:t>
            </w:r>
          </w:p>
        </w:tc>
      </w:tr>
      <w:tr w:rsidR="00046456" w:rsidRPr="000E7AB8" w14:paraId="05C26C5E" w14:textId="77777777" w:rsidTr="00820129">
        <w:tc>
          <w:tcPr>
            <w:tcW w:w="2425" w:type="dxa"/>
          </w:tcPr>
          <w:p w14:paraId="0DB57D61" w14:textId="77777777" w:rsidR="00046456" w:rsidRPr="000E7AB8" w:rsidRDefault="00046456" w:rsidP="00820129">
            <w:r>
              <w:t>DS</w:t>
            </w:r>
          </w:p>
        </w:tc>
        <w:tc>
          <w:tcPr>
            <w:tcW w:w="7645" w:type="dxa"/>
          </w:tcPr>
          <w:p w14:paraId="0697B9E0" w14:textId="77777777" w:rsidR="00046456" w:rsidRPr="000E7AB8" w:rsidRDefault="00046456" w:rsidP="00820129">
            <w:r>
              <w:t>Downstream</w:t>
            </w:r>
          </w:p>
        </w:tc>
      </w:tr>
    </w:tbl>
    <w:p w14:paraId="589196C8" w14:textId="77777777" w:rsidR="00223BE2" w:rsidRPr="001718A7" w:rsidRDefault="00223BE2" w:rsidP="00223BE2"/>
    <w:p w14:paraId="64526CE4" w14:textId="77777777" w:rsidR="00223BE2" w:rsidRPr="001718A7" w:rsidRDefault="00223BE2" w:rsidP="00223BE2">
      <w:pPr>
        <w:pStyle w:val="Heading1"/>
      </w:pPr>
      <w:r>
        <w:t>Roles and Responsibilities</w:t>
      </w:r>
    </w:p>
    <w:p w14:paraId="492858CB" w14:textId="77777777" w:rsidR="00223BE2" w:rsidRPr="000E7AB8" w:rsidRDefault="00223BE2" w:rsidP="00223BE2"/>
    <w:p w14:paraId="2BE34827" w14:textId="77777777" w:rsidR="00223BE2" w:rsidRPr="000E7AB8" w:rsidRDefault="00223BE2" w:rsidP="00223BE2">
      <w:r w:rsidRPr="000E7AB8">
        <w:t>The following roles have responsibilities described in this document.</w:t>
      </w:r>
    </w:p>
    <w:p w14:paraId="4953C2EE" w14:textId="77777777" w:rsidR="00223BE2" w:rsidRPr="000E7AB8" w:rsidRDefault="00223BE2" w:rsidP="00223BE2">
      <w:pPr>
        <w:tabs>
          <w:tab w:val="clear" w:pos="2250"/>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5"/>
        <w:gridCol w:w="6295"/>
      </w:tblGrid>
      <w:tr w:rsidR="00223BE2" w:rsidRPr="0035230B" w14:paraId="16F78F31" w14:textId="77777777" w:rsidTr="00DD72C1">
        <w:tc>
          <w:tcPr>
            <w:tcW w:w="3775" w:type="dxa"/>
            <w:shd w:val="clear" w:color="auto" w:fill="DEEAF6" w:themeFill="accent1" w:themeFillTint="33"/>
          </w:tcPr>
          <w:p w14:paraId="2D69F83B" w14:textId="77777777" w:rsidR="00223BE2" w:rsidRPr="0035230B" w:rsidRDefault="00223BE2" w:rsidP="00DD72C1">
            <w:pPr>
              <w:rPr>
                <w:b/>
              </w:rPr>
            </w:pPr>
            <w:r w:rsidRPr="0035230B">
              <w:rPr>
                <w:b/>
              </w:rPr>
              <w:t>Role</w:t>
            </w:r>
          </w:p>
        </w:tc>
        <w:tc>
          <w:tcPr>
            <w:tcW w:w="6295" w:type="dxa"/>
            <w:shd w:val="clear" w:color="auto" w:fill="DEEAF6" w:themeFill="accent1" w:themeFillTint="33"/>
          </w:tcPr>
          <w:p w14:paraId="5564CC1E" w14:textId="77777777" w:rsidR="00223BE2" w:rsidRPr="0035230B" w:rsidRDefault="00223BE2" w:rsidP="00DD72C1">
            <w:pPr>
              <w:rPr>
                <w:b/>
              </w:rPr>
            </w:pPr>
            <w:r w:rsidRPr="0035230B">
              <w:rPr>
                <w:b/>
              </w:rPr>
              <w:t>Responsibility</w:t>
            </w:r>
          </w:p>
        </w:tc>
      </w:tr>
      <w:tr w:rsidR="00046456" w:rsidRPr="000E7AB8" w14:paraId="3C37C2DE" w14:textId="77777777" w:rsidTr="00DD72C1">
        <w:tc>
          <w:tcPr>
            <w:tcW w:w="3775" w:type="dxa"/>
          </w:tcPr>
          <w:p w14:paraId="323CFAAE" w14:textId="6AA28A7E" w:rsidR="00046456" w:rsidRPr="000E7AB8" w:rsidRDefault="00046456" w:rsidP="00046456">
            <w:r w:rsidRPr="00DE1871">
              <w:rPr>
                <w:rFonts w:cs="Calibri"/>
                <w:color w:val="000000"/>
                <w:shd w:val="clear" w:color="auto" w:fill="FFFFFF"/>
              </w:rPr>
              <w:t>Project Manager/CAM</w:t>
            </w:r>
          </w:p>
        </w:tc>
        <w:tc>
          <w:tcPr>
            <w:tcW w:w="6295" w:type="dxa"/>
          </w:tcPr>
          <w:p w14:paraId="6869C1AC" w14:textId="78A7FD3B" w:rsidR="00046456" w:rsidRPr="000E7AB8" w:rsidRDefault="00046456" w:rsidP="00046456">
            <w:r w:rsidRPr="00DE1871">
              <w:rPr>
                <w:rFonts w:cs="Calibri"/>
                <w:color w:val="000000"/>
                <w:shd w:val="clear" w:color="auto" w:fill="FFFFFF"/>
              </w:rPr>
              <w:t>Approves procedure and scope.</w:t>
            </w:r>
          </w:p>
        </w:tc>
      </w:tr>
      <w:tr w:rsidR="00046456" w:rsidRPr="000E7AB8" w14:paraId="72A4F539" w14:textId="77777777" w:rsidTr="00DD72C1">
        <w:tc>
          <w:tcPr>
            <w:tcW w:w="3775" w:type="dxa"/>
          </w:tcPr>
          <w:p w14:paraId="423BA141" w14:textId="5FAAAB21" w:rsidR="00046456" w:rsidRPr="000E7AB8" w:rsidRDefault="00046456" w:rsidP="00046456">
            <w:r w:rsidRPr="00DE1871">
              <w:rPr>
                <w:rFonts w:cs="Calibri"/>
                <w:color w:val="000000"/>
                <w:shd w:val="clear" w:color="auto" w:fill="FFFFFF"/>
              </w:rPr>
              <w:t>Procedure Author</w:t>
            </w:r>
          </w:p>
        </w:tc>
        <w:tc>
          <w:tcPr>
            <w:tcW w:w="6295" w:type="dxa"/>
          </w:tcPr>
          <w:p w14:paraId="04A615F4" w14:textId="31740401" w:rsidR="00046456" w:rsidRPr="000E7AB8" w:rsidRDefault="00046456" w:rsidP="00046456">
            <w:r w:rsidRPr="00DE1871">
              <w:rPr>
                <w:rFonts w:cs="Calibri"/>
                <w:color w:val="000000"/>
                <w:shd w:val="clear" w:color="auto" w:fill="FFFFFF"/>
              </w:rPr>
              <w:t>Develops procedure and revises as necessary. Ensures technical staff has access to latest procedure revision.</w:t>
            </w:r>
          </w:p>
        </w:tc>
      </w:tr>
      <w:tr w:rsidR="00046456" w:rsidRPr="000E7AB8" w14:paraId="40A2F1B5" w14:textId="77777777" w:rsidTr="00DD72C1">
        <w:tc>
          <w:tcPr>
            <w:tcW w:w="3775" w:type="dxa"/>
          </w:tcPr>
          <w:p w14:paraId="4923972F" w14:textId="4ACA6D3C" w:rsidR="00046456" w:rsidRPr="000E7AB8" w:rsidRDefault="00046456" w:rsidP="00046456">
            <w:r w:rsidRPr="00DE1871">
              <w:rPr>
                <w:rFonts w:cs="Calibri"/>
                <w:color w:val="000000"/>
                <w:shd w:val="clear" w:color="auto" w:fill="FFFFFF"/>
              </w:rPr>
              <w:lastRenderedPageBreak/>
              <w:t>Technical Staff</w:t>
            </w:r>
          </w:p>
        </w:tc>
        <w:tc>
          <w:tcPr>
            <w:tcW w:w="6295" w:type="dxa"/>
          </w:tcPr>
          <w:p w14:paraId="756BB8F1" w14:textId="52CD6C97" w:rsidR="00046456" w:rsidRPr="000E7AB8" w:rsidRDefault="00046456" w:rsidP="00046456">
            <w:r w:rsidRPr="00DE1871">
              <w:rPr>
                <w:rFonts w:cs="Calibri"/>
                <w:color w:val="000000"/>
                <w:shd w:val="clear" w:color="auto" w:fill="FFFFFF"/>
              </w:rPr>
              <w:t>Follows operation steps in accordance with this procedure. Obeys all safety requirements of the room/</w:t>
            </w:r>
            <w:proofErr w:type="spellStart"/>
            <w:r w:rsidRPr="00DE1871">
              <w:rPr>
                <w:rFonts w:cs="Calibri"/>
                <w:color w:val="000000"/>
                <w:shd w:val="clear" w:color="auto" w:fill="FFFFFF"/>
              </w:rPr>
              <w:t>workcenters</w:t>
            </w:r>
            <w:proofErr w:type="spellEnd"/>
            <w:r w:rsidRPr="00DE1871">
              <w:rPr>
                <w:rFonts w:cs="Calibri"/>
                <w:color w:val="000000"/>
                <w:shd w:val="clear" w:color="auto" w:fill="FFFFFF"/>
              </w:rPr>
              <w:t>. Fills out travelers and writes NCRs as necessary.</w:t>
            </w:r>
          </w:p>
        </w:tc>
      </w:tr>
      <w:tr w:rsidR="00046456" w:rsidRPr="000E7AB8" w14:paraId="2BEFEF1A" w14:textId="77777777" w:rsidTr="00DD72C1">
        <w:tc>
          <w:tcPr>
            <w:tcW w:w="3775" w:type="dxa"/>
          </w:tcPr>
          <w:p w14:paraId="3F9B4F50" w14:textId="2DCBB5DF" w:rsidR="00046456" w:rsidRPr="000E7AB8" w:rsidRDefault="00046456" w:rsidP="00046456">
            <w:proofErr w:type="spellStart"/>
            <w:r w:rsidRPr="00DE1871">
              <w:rPr>
                <w:rFonts w:cs="Calibri"/>
                <w:color w:val="000000"/>
                <w:shd w:val="clear" w:color="auto" w:fill="FFFFFF"/>
              </w:rPr>
              <w:t>Workcenter</w:t>
            </w:r>
            <w:proofErr w:type="spellEnd"/>
            <w:r w:rsidRPr="00DE1871">
              <w:rPr>
                <w:rFonts w:cs="Calibri"/>
                <w:color w:val="000000"/>
                <w:shd w:val="clear" w:color="auto" w:fill="FFFFFF"/>
              </w:rPr>
              <w:t xml:space="preserve"> Lead</w:t>
            </w:r>
          </w:p>
        </w:tc>
        <w:tc>
          <w:tcPr>
            <w:tcW w:w="6295" w:type="dxa"/>
          </w:tcPr>
          <w:p w14:paraId="443E7A8B" w14:textId="7B0CFDC1" w:rsidR="00046456" w:rsidRPr="000E7AB8" w:rsidRDefault="00046456" w:rsidP="00046456">
            <w:r w:rsidRPr="00DE1871">
              <w:rPr>
                <w:rFonts w:cs="Calibri"/>
                <w:color w:val="000000"/>
                <w:shd w:val="clear" w:color="auto" w:fill="FFFFFF"/>
              </w:rPr>
              <w:t>Reviews procedure. Assigns technical staff to complete tasks outlined in the procedure. Ensures technical staff performs tasks in accordance with room/</w:t>
            </w:r>
            <w:proofErr w:type="spellStart"/>
            <w:r w:rsidRPr="00DE1871">
              <w:rPr>
                <w:rFonts w:cs="Calibri"/>
                <w:color w:val="000000"/>
                <w:shd w:val="clear" w:color="auto" w:fill="FFFFFF"/>
              </w:rPr>
              <w:t>workcenter</w:t>
            </w:r>
            <w:proofErr w:type="spellEnd"/>
            <w:r w:rsidRPr="00DE1871">
              <w:rPr>
                <w:rFonts w:cs="Calibri"/>
                <w:color w:val="000000"/>
                <w:shd w:val="clear" w:color="auto" w:fill="FFFFFF"/>
              </w:rPr>
              <w:t xml:space="preserve"> safety requirements.</w:t>
            </w:r>
          </w:p>
        </w:tc>
      </w:tr>
    </w:tbl>
    <w:p w14:paraId="3D6085C4" w14:textId="77777777" w:rsidR="00223BE2" w:rsidRDefault="00223BE2" w:rsidP="00223BE2">
      <w:pPr>
        <w:tabs>
          <w:tab w:val="clear" w:pos="2250"/>
          <w:tab w:val="left" w:pos="3064"/>
        </w:tabs>
      </w:pPr>
    </w:p>
    <w:p w14:paraId="3AF885FF" w14:textId="77777777" w:rsidR="00223BE2" w:rsidRDefault="00223BE2" w:rsidP="00223BE2">
      <w:pPr>
        <w:pStyle w:val="Heading1"/>
      </w:pPr>
      <w:r>
        <w:t>Safety</w:t>
      </w:r>
    </w:p>
    <w:p w14:paraId="6B3960A6" w14:textId="77777777" w:rsidR="00223BE2" w:rsidRDefault="00223BE2" w:rsidP="00223BE2">
      <w:pPr>
        <w:tabs>
          <w:tab w:val="clear" w:pos="2250"/>
          <w:tab w:val="left" w:pos="3064"/>
        </w:tabs>
      </w:pPr>
    </w:p>
    <w:p w14:paraId="133DB86B" w14:textId="77777777" w:rsidR="00223BE2" w:rsidRDefault="00223BE2" w:rsidP="00223BE2">
      <w:pPr>
        <w:tabs>
          <w:tab w:val="clear" w:pos="2250"/>
          <w:tab w:val="left" w:pos="3064"/>
        </w:tabs>
      </w:pPr>
      <w:r w:rsidRPr="00046456">
        <w:rPr>
          <w:highlight w:val="yellow"/>
        </w:rPr>
        <w:t>The following safety items …</w:t>
      </w:r>
    </w:p>
    <w:p w14:paraId="41D89AF1" w14:textId="77777777" w:rsidR="00223BE2" w:rsidRDefault="00223BE2" w:rsidP="00223BE2">
      <w:pPr>
        <w:tabs>
          <w:tab w:val="clear" w:pos="2250"/>
          <w:tab w:val="left" w:pos="3064"/>
        </w:tabs>
      </w:pPr>
    </w:p>
    <w:p w14:paraId="2DBCE0A0" w14:textId="77777777" w:rsidR="00223BE2" w:rsidRPr="00413D73" w:rsidRDefault="00223BE2" w:rsidP="00223BE2">
      <w:pPr>
        <w:pStyle w:val="Heading1"/>
      </w:pPr>
      <w:r w:rsidRPr="00413D73">
        <w:t>Procedure</w:t>
      </w:r>
    </w:p>
    <w:p w14:paraId="42022222" w14:textId="77777777" w:rsidR="00223BE2" w:rsidRPr="00EC730B" w:rsidRDefault="00223BE2" w:rsidP="00223BE2">
      <w:pPr>
        <w:tabs>
          <w:tab w:val="clear" w:pos="2250"/>
        </w:tabs>
      </w:pPr>
    </w:p>
    <w:p w14:paraId="1B3A9BE8" w14:textId="77777777" w:rsidR="00046456" w:rsidRPr="009C2DFE" w:rsidRDefault="00046456" w:rsidP="00046456">
      <w:pPr>
        <w:pStyle w:val="Heading2"/>
      </w:pPr>
      <w:r w:rsidRPr="005F11B3">
        <w:t>Introduction</w:t>
      </w:r>
    </w:p>
    <w:p w14:paraId="327BCE7A" w14:textId="77777777" w:rsidR="00046456" w:rsidRDefault="00046456" w:rsidP="00FF4B9C">
      <w:pPr>
        <w:pStyle w:val="Level2Numbered"/>
      </w:pPr>
      <w:r>
        <w:t>The LCLS-II-HE FPCs are UHV components which are designed to transmit RF power from SSAs to cavities, within a CM. The FPC assembly is made up of three parts: the warm FPC (FPCW), cold FPC (FPCC) and the FPC Push Rod (FPPR); this procedure covers the installation steps for the FPCW assemblies, which include the FPPR. This installation process also includes incoming inspection steps</w:t>
      </w:r>
    </w:p>
    <w:p w14:paraId="52ACE4D4" w14:textId="77777777" w:rsidR="00046456" w:rsidRDefault="00046456" w:rsidP="00FF4B9C">
      <w:pPr>
        <w:pStyle w:val="Level2Numbered"/>
        <w:numPr>
          <w:ilvl w:val="0"/>
          <w:numId w:val="0"/>
        </w:numPr>
        <w:ind w:left="1080"/>
        <w:rPr>
          <w:rFonts w:ascii="Times" w:hAnsi="Times"/>
        </w:rPr>
      </w:pPr>
    </w:p>
    <w:p w14:paraId="4DD36FEF" w14:textId="77777777" w:rsidR="00046456" w:rsidRDefault="00046456" w:rsidP="00FF4B9C">
      <w:pPr>
        <w:pStyle w:val="Level2Numbered"/>
      </w:pPr>
      <w:r>
        <w:t xml:space="preserve">FPCWs (Figure 1.1) are delivered to partner labs from the vendor, CPI. The internal space of the FPCWs and the waveguide box are under UHV. Each of the pair and waveguide box assemblies are packed within two bags made from </w:t>
      </w:r>
      <w:r w:rsidRPr="003E27C9">
        <w:t>MIL-PRF-131K, Class 1 (&gt;4mils thick) bagging material</w:t>
      </w:r>
      <w:r>
        <w:t xml:space="preserve"> (Figure 1.2).</w:t>
      </w:r>
    </w:p>
    <w:p w14:paraId="4379F246" w14:textId="77777777" w:rsidR="00046456" w:rsidRDefault="00046456" w:rsidP="00FF4B9C">
      <w:pPr>
        <w:pStyle w:val="Level2Numbered"/>
        <w:numPr>
          <w:ilvl w:val="0"/>
          <w:numId w:val="0"/>
        </w:numPr>
        <w:ind w:left="1080"/>
        <w:rPr>
          <w:rFonts w:ascii="Times" w:hAnsi="Times"/>
        </w:rPr>
      </w:pPr>
    </w:p>
    <w:p w14:paraId="38504817" w14:textId="77777777" w:rsidR="00046456" w:rsidRDefault="00046456" w:rsidP="00046456">
      <w:pPr>
        <w:jc w:val="center"/>
        <w:rPr>
          <w:rFonts w:ascii="Times" w:hAnsi="Times"/>
        </w:rPr>
      </w:pPr>
      <w:r>
        <w:rPr>
          <w:rFonts w:ascii="Times" w:hAnsi="Times"/>
          <w:noProof/>
        </w:rPr>
        <w:drawing>
          <wp:inline distT="0" distB="0" distL="0" distR="0" wp14:anchorId="66A34636" wp14:editId="4C381A1C">
            <wp:extent cx="2561590" cy="3846143"/>
            <wp:effectExtent l="0" t="0" r="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SC_000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76510" cy="3868544"/>
                    </a:xfrm>
                    <a:prstGeom prst="rect">
                      <a:avLst/>
                    </a:prstGeom>
                  </pic:spPr>
                </pic:pic>
              </a:graphicData>
            </a:graphic>
          </wp:inline>
        </w:drawing>
      </w:r>
    </w:p>
    <w:p w14:paraId="7AEA59F7" w14:textId="77777777" w:rsidR="00046456" w:rsidRPr="005F11B3" w:rsidRDefault="00046456" w:rsidP="00046456">
      <w:pPr>
        <w:pStyle w:val="FigureCaption"/>
      </w:pPr>
      <w:r>
        <w:t>Figure 1.1: FPCW</w:t>
      </w:r>
    </w:p>
    <w:p w14:paraId="0B8A611A" w14:textId="77777777" w:rsidR="00046456" w:rsidRDefault="00046456" w:rsidP="00046456">
      <w:pPr>
        <w:jc w:val="both"/>
        <w:rPr>
          <w:rFonts w:ascii="Times" w:hAnsi="Times"/>
        </w:rPr>
      </w:pPr>
    </w:p>
    <w:p w14:paraId="56BBEC66" w14:textId="77777777" w:rsidR="00046456" w:rsidRDefault="00046456" w:rsidP="00046456">
      <w:pPr>
        <w:jc w:val="center"/>
        <w:rPr>
          <w:rFonts w:ascii="Times" w:hAnsi="Times"/>
        </w:rPr>
      </w:pPr>
      <w:r>
        <w:rPr>
          <w:rFonts w:ascii="Times" w:hAnsi="Times"/>
          <w:noProof/>
        </w:rPr>
        <w:drawing>
          <wp:inline distT="0" distB="0" distL="0" distR="0" wp14:anchorId="6AC7017F" wp14:editId="7010B68C">
            <wp:extent cx="2737063" cy="2314296"/>
            <wp:effectExtent l="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_0039.jpg"/>
                    <pic:cNvPicPr/>
                  </pic:nvPicPr>
                  <pic:blipFill rotWithShape="1">
                    <a:blip r:embed="rId16" cstate="print">
                      <a:extLst>
                        <a:ext uri="{28A0092B-C50C-407E-A947-70E740481C1C}">
                          <a14:useLocalDpi xmlns:a14="http://schemas.microsoft.com/office/drawing/2010/main" val="0"/>
                        </a:ext>
                      </a:extLst>
                    </a:blip>
                    <a:srcRect r="21186"/>
                    <a:stretch/>
                  </pic:blipFill>
                  <pic:spPr bwMode="auto">
                    <a:xfrm>
                      <a:off x="0" y="0"/>
                      <a:ext cx="2745994" cy="2321847"/>
                    </a:xfrm>
                    <a:prstGeom prst="rect">
                      <a:avLst/>
                    </a:prstGeom>
                    <a:ln>
                      <a:noFill/>
                    </a:ln>
                    <a:extLst>
                      <a:ext uri="{53640926-AAD7-44D8-BBD7-CCE9431645EC}">
                        <a14:shadowObscured xmlns:a14="http://schemas.microsoft.com/office/drawing/2010/main"/>
                      </a:ext>
                    </a:extLst>
                  </pic:spPr>
                </pic:pic>
              </a:graphicData>
            </a:graphic>
          </wp:inline>
        </w:drawing>
      </w:r>
    </w:p>
    <w:p w14:paraId="0268E99D" w14:textId="77777777" w:rsidR="00046456" w:rsidRPr="005F11B3" w:rsidRDefault="00046456" w:rsidP="00046456">
      <w:pPr>
        <w:pStyle w:val="FigureCaption"/>
      </w:pPr>
      <w:r>
        <w:t>Figure 1.2: Two FPCWs in bags</w:t>
      </w:r>
    </w:p>
    <w:p w14:paraId="0DD6D65F" w14:textId="77777777" w:rsidR="00046456" w:rsidRDefault="00046456" w:rsidP="00046456">
      <w:pPr>
        <w:jc w:val="both"/>
        <w:rPr>
          <w:rFonts w:ascii="Times" w:hAnsi="Times"/>
        </w:rPr>
      </w:pPr>
    </w:p>
    <w:p w14:paraId="05EAC60C" w14:textId="77777777" w:rsidR="00046456" w:rsidRDefault="00046456" w:rsidP="00FF4B9C">
      <w:pPr>
        <w:pStyle w:val="Level2Numbered"/>
      </w:pPr>
      <w:r>
        <w:t>Each CM has eight FPCWs which are installed in Workstation 5. The installation procedure for all eight FPCWs is the same. The serial numbers for the FPCWs installed on a particular CM must be recorded in the relevant traveler during the process of the installation. If inspections are also being conducted at this time, then the inspection travelers should also be filled out.</w:t>
      </w:r>
    </w:p>
    <w:p w14:paraId="1ABC6213" w14:textId="77777777" w:rsidR="00046456" w:rsidRPr="00064D73" w:rsidRDefault="00046456" w:rsidP="00046456"/>
    <w:p w14:paraId="480B30B8" w14:textId="77777777" w:rsidR="00046456" w:rsidRDefault="00046456" w:rsidP="00046456">
      <w:pPr>
        <w:pStyle w:val="Heading2"/>
      </w:pPr>
      <w:r>
        <w:t>Preparation</w:t>
      </w:r>
    </w:p>
    <w:p w14:paraId="7058D70F" w14:textId="77777777" w:rsidR="00046456" w:rsidRDefault="00046456" w:rsidP="00FF4B9C">
      <w:pPr>
        <w:pStyle w:val="Level2Numbered"/>
        <w:numPr>
          <w:ilvl w:val="0"/>
          <w:numId w:val="23"/>
        </w:numPr>
      </w:pPr>
      <w:r>
        <w:t>Install plastic sheets on the floor in front of the two FPCW ports for the installation</w:t>
      </w:r>
    </w:p>
    <w:p w14:paraId="1B3F60F3" w14:textId="77777777" w:rsidR="00046456" w:rsidRPr="00F20DFA" w:rsidRDefault="00046456" w:rsidP="00FF4B9C">
      <w:pPr>
        <w:pStyle w:val="Level2Numbered"/>
        <w:numPr>
          <w:ilvl w:val="0"/>
          <w:numId w:val="0"/>
        </w:numPr>
        <w:ind w:left="1080"/>
      </w:pPr>
    </w:p>
    <w:p w14:paraId="6976FF8D" w14:textId="77777777" w:rsidR="00046456" w:rsidRDefault="00046456" w:rsidP="00FF4B9C">
      <w:pPr>
        <w:pStyle w:val="Level2Numbered"/>
      </w:pPr>
      <w:r>
        <w:t>Install plastic sheets on the floor in front of the two FPCW ports for the installation</w:t>
      </w:r>
    </w:p>
    <w:p w14:paraId="1536A3AF" w14:textId="77777777" w:rsidR="00046456" w:rsidRPr="00F20DFA" w:rsidRDefault="00046456" w:rsidP="00FF4B9C">
      <w:pPr>
        <w:pStyle w:val="Level2Numbered"/>
        <w:numPr>
          <w:ilvl w:val="0"/>
          <w:numId w:val="0"/>
        </w:numPr>
        <w:ind w:left="1080"/>
      </w:pPr>
    </w:p>
    <w:p w14:paraId="6C3233C8" w14:textId="77777777" w:rsidR="00046456" w:rsidRDefault="00046456" w:rsidP="00FF4B9C">
      <w:pPr>
        <w:pStyle w:val="Level2Numbered"/>
      </w:pPr>
      <w:r>
        <w:t>Position the portable LFH over the plastic, ensuring that there is enough access to the ports to install two FPCWs (Figure 2.1)</w:t>
      </w:r>
    </w:p>
    <w:p w14:paraId="5CF97D3C" w14:textId="77777777" w:rsidR="00046456" w:rsidRPr="00F20DFA" w:rsidRDefault="00046456" w:rsidP="00FF4B9C">
      <w:pPr>
        <w:pStyle w:val="Level2Numbered"/>
        <w:numPr>
          <w:ilvl w:val="0"/>
          <w:numId w:val="0"/>
        </w:numPr>
        <w:ind w:left="1080"/>
      </w:pPr>
    </w:p>
    <w:p w14:paraId="6A46511E" w14:textId="77777777" w:rsidR="00046456" w:rsidRDefault="00046456" w:rsidP="00FF4B9C">
      <w:pPr>
        <w:pStyle w:val="Level2Numbered"/>
      </w:pPr>
      <w:r>
        <w:t>Position the stainless-steel table and shelves under the LFH. Wipe down the surface of the table (Figure 2.1)</w:t>
      </w:r>
    </w:p>
    <w:p w14:paraId="26A2E270" w14:textId="77777777" w:rsidR="00046456" w:rsidRPr="00F20DFA" w:rsidRDefault="00046456" w:rsidP="00FF4B9C">
      <w:pPr>
        <w:pStyle w:val="Level2Numbered"/>
        <w:numPr>
          <w:ilvl w:val="0"/>
          <w:numId w:val="0"/>
        </w:numPr>
        <w:ind w:left="1080"/>
      </w:pPr>
    </w:p>
    <w:p w14:paraId="51D5A3CD" w14:textId="77777777" w:rsidR="00046456" w:rsidRDefault="00046456" w:rsidP="00FF4B9C">
      <w:pPr>
        <w:pStyle w:val="Level2Numbered"/>
      </w:pPr>
      <w:r>
        <w:t>Technicians must don cleanroom garb and the appropriate PPE</w:t>
      </w:r>
    </w:p>
    <w:p w14:paraId="0BF9C365" w14:textId="77777777" w:rsidR="00046456" w:rsidRDefault="00046456" w:rsidP="00046456">
      <w:pPr>
        <w:pStyle w:val="Procedure1"/>
        <w:numPr>
          <w:ilvl w:val="0"/>
          <w:numId w:val="0"/>
        </w:numPr>
        <w:ind w:left="360" w:hanging="360"/>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946"/>
      </w:tblGrid>
      <w:tr w:rsidR="00046456" w14:paraId="5FB7EA24" w14:textId="77777777" w:rsidTr="00820129">
        <w:tc>
          <w:tcPr>
            <w:tcW w:w="5035" w:type="dxa"/>
          </w:tcPr>
          <w:p w14:paraId="07C9BDF4" w14:textId="77777777" w:rsidR="00046456" w:rsidRDefault="00046456" w:rsidP="00820129">
            <w:pPr>
              <w:pStyle w:val="Procedure1"/>
              <w:numPr>
                <w:ilvl w:val="0"/>
                <w:numId w:val="0"/>
              </w:numPr>
              <w:jc w:val="center"/>
            </w:pPr>
            <w:r>
              <w:rPr>
                <w:noProof/>
              </w:rPr>
              <w:drawing>
                <wp:inline distT="0" distB="0" distL="0" distR="0" wp14:anchorId="37E98C5A" wp14:editId="15BA3922">
                  <wp:extent cx="2992123" cy="2240280"/>
                  <wp:effectExtent l="0" t="0" r="0" b="7620"/>
                  <wp:docPr id="37" name="Picture 37" descr="IMG_4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440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07737" cy="2251971"/>
                          </a:xfrm>
                          <a:prstGeom prst="rect">
                            <a:avLst/>
                          </a:prstGeom>
                          <a:noFill/>
                          <a:ln>
                            <a:noFill/>
                          </a:ln>
                        </pic:spPr>
                      </pic:pic>
                    </a:graphicData>
                  </a:graphic>
                </wp:inline>
              </w:drawing>
            </w:r>
          </w:p>
        </w:tc>
        <w:tc>
          <w:tcPr>
            <w:tcW w:w="5035" w:type="dxa"/>
          </w:tcPr>
          <w:p w14:paraId="6188FF52" w14:textId="77777777" w:rsidR="00046456" w:rsidRDefault="00046456" w:rsidP="00820129">
            <w:pPr>
              <w:pStyle w:val="Procedure1"/>
              <w:numPr>
                <w:ilvl w:val="0"/>
                <w:numId w:val="0"/>
              </w:numPr>
              <w:jc w:val="center"/>
            </w:pPr>
            <w:r>
              <w:rPr>
                <w:noProof/>
              </w:rPr>
              <w:drawing>
                <wp:inline distT="0" distB="0" distL="0" distR="0" wp14:anchorId="242E7810" wp14:editId="25C0C5D2">
                  <wp:extent cx="3103245" cy="2224859"/>
                  <wp:effectExtent l="0" t="0" r="1905"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61583" cy="2266685"/>
                          </a:xfrm>
                          <a:prstGeom prst="rect">
                            <a:avLst/>
                          </a:prstGeom>
                        </pic:spPr>
                      </pic:pic>
                    </a:graphicData>
                  </a:graphic>
                </wp:inline>
              </w:drawing>
            </w:r>
          </w:p>
        </w:tc>
      </w:tr>
    </w:tbl>
    <w:p w14:paraId="2D9E62DC" w14:textId="77777777" w:rsidR="00046456" w:rsidRDefault="00046456" w:rsidP="00046456">
      <w:pPr>
        <w:pStyle w:val="FigureCaption"/>
      </w:pPr>
      <w:r>
        <w:t>Figure 2.1: LFH setup for FPCW installation</w:t>
      </w:r>
    </w:p>
    <w:p w14:paraId="30436E76" w14:textId="77777777" w:rsidR="00046456" w:rsidRDefault="00046456" w:rsidP="00046456">
      <w:pPr>
        <w:pStyle w:val="ListParagraph"/>
      </w:pPr>
    </w:p>
    <w:p w14:paraId="25F164DC" w14:textId="77777777" w:rsidR="00046456" w:rsidRDefault="00046456" w:rsidP="00046456">
      <w:pPr>
        <w:pStyle w:val="Heading2"/>
      </w:pPr>
      <w:r>
        <w:t>Vacuum vessel preparation</w:t>
      </w:r>
    </w:p>
    <w:p w14:paraId="38B7040B" w14:textId="77777777" w:rsidR="00046456" w:rsidRDefault="00046456" w:rsidP="00FF4B9C">
      <w:pPr>
        <w:pStyle w:val="Level2Numbered"/>
        <w:numPr>
          <w:ilvl w:val="0"/>
          <w:numId w:val="24"/>
        </w:numPr>
      </w:pPr>
      <w:r>
        <w:t>Ensure that the MLI has been moved and that the cables are routed. If not, pull the MLI aside and secure it using tape. Route all cables through the port directly below the coupler (Figure 3.1).</w:t>
      </w:r>
    </w:p>
    <w:p w14:paraId="6022F5B5" w14:textId="77777777" w:rsidR="00046456" w:rsidRDefault="00046456" w:rsidP="00FF4B9C">
      <w:pPr>
        <w:pStyle w:val="Level2Numbered"/>
      </w:pPr>
    </w:p>
    <w:p w14:paraId="3839072F" w14:textId="77777777" w:rsidR="00046456" w:rsidRDefault="00046456" w:rsidP="00FF4B9C">
      <w:pPr>
        <w:pStyle w:val="Level2Numbered"/>
      </w:pPr>
      <w:r>
        <w:t>Install the plastic ‘surgical field’ cover.</w:t>
      </w:r>
    </w:p>
    <w:p w14:paraId="7ED55529" w14:textId="77777777" w:rsidR="00046456" w:rsidRDefault="00046456" w:rsidP="00046456">
      <w:pPr>
        <w:pStyle w:val="Procedure1"/>
        <w:numPr>
          <w:ilvl w:val="0"/>
          <w:numId w:val="0"/>
        </w:numPr>
        <w:ind w:left="360" w:hanging="360"/>
      </w:pPr>
    </w:p>
    <w:p w14:paraId="593103D9" w14:textId="77777777" w:rsidR="00046456" w:rsidRDefault="00046456" w:rsidP="00046456">
      <w:pPr>
        <w:pStyle w:val="Procedure1"/>
        <w:numPr>
          <w:ilvl w:val="0"/>
          <w:numId w:val="0"/>
        </w:numPr>
        <w:ind w:left="360" w:hanging="360"/>
        <w:jc w:val="center"/>
      </w:pPr>
      <w:r>
        <w:rPr>
          <w:noProof/>
        </w:rPr>
        <w:drawing>
          <wp:inline distT="0" distB="0" distL="0" distR="0" wp14:anchorId="6F71D21E" wp14:editId="7C96B804">
            <wp:extent cx="3047458" cy="2286000"/>
            <wp:effectExtent l="0" t="0" r="63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47458" cy="2286000"/>
                    </a:xfrm>
                    <a:prstGeom prst="rect">
                      <a:avLst/>
                    </a:prstGeom>
                    <a:noFill/>
                    <a:ln>
                      <a:noFill/>
                    </a:ln>
                  </pic:spPr>
                </pic:pic>
              </a:graphicData>
            </a:graphic>
          </wp:inline>
        </w:drawing>
      </w:r>
    </w:p>
    <w:p w14:paraId="486D82B5" w14:textId="77777777" w:rsidR="00046456" w:rsidRDefault="00046456" w:rsidP="00046456">
      <w:pPr>
        <w:pStyle w:val="FigureCaption"/>
      </w:pPr>
      <w:r>
        <w:t>Figure 3.1: MLI moved and secured</w:t>
      </w:r>
    </w:p>
    <w:p w14:paraId="2C3C42A8" w14:textId="77777777" w:rsidR="00046456" w:rsidRDefault="00046456" w:rsidP="00046456"/>
    <w:p w14:paraId="1ED5E5E6" w14:textId="77777777" w:rsidR="00046456" w:rsidRDefault="00046456" w:rsidP="00046456">
      <w:pPr>
        <w:pStyle w:val="Heading2"/>
      </w:pPr>
      <w:r>
        <w:t xml:space="preserve">FPCC </w:t>
      </w:r>
      <w:proofErr w:type="spellStart"/>
      <w:r>
        <w:t>tophat</w:t>
      </w:r>
      <w:proofErr w:type="spellEnd"/>
      <w:r>
        <w:t xml:space="preserve"> removal</w:t>
      </w:r>
    </w:p>
    <w:p w14:paraId="0EE16B3F" w14:textId="77777777" w:rsidR="00046456" w:rsidRDefault="00046456" w:rsidP="00FF4B9C">
      <w:pPr>
        <w:pStyle w:val="Level2Numbered"/>
        <w:numPr>
          <w:ilvl w:val="0"/>
          <w:numId w:val="25"/>
        </w:numPr>
      </w:pPr>
      <w:r>
        <w:t>Remove any M8 bolts that are installed in the bottom two positions on the FPCC (Figure 4.1).</w:t>
      </w:r>
    </w:p>
    <w:p w14:paraId="78DBF652" w14:textId="77777777" w:rsidR="00046456" w:rsidRDefault="00046456" w:rsidP="00046456">
      <w:pPr>
        <w:pStyle w:val="Procedure1"/>
        <w:numPr>
          <w:ilvl w:val="0"/>
          <w:numId w:val="0"/>
        </w:numPr>
        <w:ind w:left="360" w:hanging="360"/>
      </w:pPr>
    </w:p>
    <w:p w14:paraId="2985AEF6" w14:textId="77777777" w:rsidR="00046456" w:rsidRDefault="00046456" w:rsidP="00046456">
      <w:pPr>
        <w:pStyle w:val="Procedure1"/>
        <w:numPr>
          <w:ilvl w:val="0"/>
          <w:numId w:val="0"/>
        </w:numPr>
        <w:ind w:left="360" w:hanging="360"/>
        <w:jc w:val="center"/>
      </w:pPr>
      <w:r>
        <w:rPr>
          <w:noProof/>
        </w:rPr>
        <mc:AlternateContent>
          <mc:Choice Requires="wps">
            <w:drawing>
              <wp:anchor distT="0" distB="0" distL="114300" distR="114300" simplePos="0" relativeHeight="251659264" behindDoc="0" locked="0" layoutInCell="1" allowOverlap="1" wp14:anchorId="3D1E59AE" wp14:editId="50633529">
                <wp:simplePos x="0" y="0"/>
                <wp:positionH relativeFrom="column">
                  <wp:posOffset>2209800</wp:posOffset>
                </wp:positionH>
                <wp:positionV relativeFrom="paragraph">
                  <wp:posOffset>885190</wp:posOffset>
                </wp:positionV>
                <wp:extent cx="815340" cy="350520"/>
                <wp:effectExtent l="19050" t="19050" r="22860" b="11430"/>
                <wp:wrapNone/>
                <wp:docPr id="41" name="Rectangle 41"/>
                <wp:cNvGraphicFramePr/>
                <a:graphic xmlns:a="http://schemas.openxmlformats.org/drawingml/2006/main">
                  <a:graphicData uri="http://schemas.microsoft.com/office/word/2010/wordprocessingShape">
                    <wps:wsp>
                      <wps:cNvSpPr/>
                      <wps:spPr>
                        <a:xfrm>
                          <a:off x="0" y="0"/>
                          <a:ext cx="815340" cy="350520"/>
                        </a:xfrm>
                        <a:prstGeom prst="rect">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CA552B" id="Rectangle 41" o:spid="_x0000_s1026" style="position:absolute;margin-left:174pt;margin-top:69.7pt;width:64.2pt;height:27.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" filled="f" strokecolor="#92d050" strokeweight="3pt"/>
            </w:pict>
          </mc:Fallback>
        </mc:AlternateContent>
      </w:r>
      <w:r>
        <w:rPr>
          <w:noProof/>
        </w:rPr>
        <w:drawing>
          <wp:inline distT="0" distB="0" distL="0" distR="0" wp14:anchorId="08FB54A4" wp14:editId="2CEADCE3">
            <wp:extent cx="3047459" cy="2286000"/>
            <wp:effectExtent l="0" t="0" r="63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47459" cy="2286000"/>
                    </a:xfrm>
                    <a:prstGeom prst="rect">
                      <a:avLst/>
                    </a:prstGeom>
                    <a:noFill/>
                    <a:ln>
                      <a:noFill/>
                    </a:ln>
                  </pic:spPr>
                </pic:pic>
              </a:graphicData>
            </a:graphic>
          </wp:inline>
        </w:drawing>
      </w:r>
    </w:p>
    <w:p w14:paraId="0895E0EC" w14:textId="77777777" w:rsidR="00046456" w:rsidRDefault="00046456" w:rsidP="00046456">
      <w:pPr>
        <w:pStyle w:val="FigureCaption"/>
      </w:pPr>
      <w:r>
        <w:t>Figure 4.1: Bottom position bolt holes on the FPCC (shown in green)</w:t>
      </w:r>
    </w:p>
    <w:p w14:paraId="78E27122" w14:textId="77777777" w:rsidR="00046456" w:rsidRDefault="00046456" w:rsidP="00046456">
      <w:pPr>
        <w:pStyle w:val="Procedure11"/>
        <w:numPr>
          <w:ilvl w:val="0"/>
          <w:numId w:val="0"/>
        </w:numPr>
        <w:ind w:left="792"/>
      </w:pPr>
    </w:p>
    <w:p w14:paraId="221B166C" w14:textId="77777777" w:rsidR="00046456" w:rsidRDefault="00046456" w:rsidP="00FF4B9C">
      <w:pPr>
        <w:pStyle w:val="Level2Numbered"/>
      </w:pPr>
      <w:r>
        <w:t>Install the upper and lower installation support tooling. Ensure that the connection is rigid (Figure 4.2). Use the gauge block to ensure spacing between the top and lower pieces.</w:t>
      </w:r>
    </w:p>
    <w:p w14:paraId="0437E476" w14:textId="77777777" w:rsidR="00046456" w:rsidRDefault="00046456" w:rsidP="00046456">
      <w:pPr>
        <w:pStyle w:val="Procedure1"/>
        <w:numPr>
          <w:ilvl w:val="0"/>
          <w:numId w:val="0"/>
        </w:numPr>
        <w:ind w:left="360" w:hanging="360"/>
      </w:pPr>
    </w:p>
    <w:p w14:paraId="6F443152" w14:textId="77777777" w:rsidR="00046456" w:rsidRDefault="00046456" w:rsidP="00046456">
      <w:pPr>
        <w:pStyle w:val="Procedure1"/>
        <w:numPr>
          <w:ilvl w:val="0"/>
          <w:numId w:val="0"/>
        </w:numPr>
        <w:ind w:left="360" w:hanging="360"/>
        <w:jc w:val="center"/>
      </w:pPr>
      <w:r>
        <w:rPr>
          <w:noProof/>
        </w:rPr>
        <w:lastRenderedPageBreak/>
        <w:drawing>
          <wp:inline distT="0" distB="0" distL="0" distR="0" wp14:anchorId="4928CAFA" wp14:editId="3CFFC2D8">
            <wp:extent cx="3047459" cy="2286000"/>
            <wp:effectExtent l="0" t="0" r="63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7459" cy="2286000"/>
                    </a:xfrm>
                    <a:prstGeom prst="rect">
                      <a:avLst/>
                    </a:prstGeom>
                    <a:noFill/>
                    <a:ln>
                      <a:noFill/>
                    </a:ln>
                  </pic:spPr>
                </pic:pic>
              </a:graphicData>
            </a:graphic>
          </wp:inline>
        </w:drawing>
      </w:r>
    </w:p>
    <w:p w14:paraId="2625084F" w14:textId="77777777" w:rsidR="00046456" w:rsidRDefault="00046456" w:rsidP="00046456">
      <w:pPr>
        <w:pStyle w:val="FigureCaption"/>
      </w:pPr>
      <w:r>
        <w:t>Figure 4.2: Installing Installation Support Tooling</w:t>
      </w:r>
    </w:p>
    <w:p w14:paraId="75BC795D" w14:textId="77777777" w:rsidR="00046456" w:rsidRDefault="00046456" w:rsidP="00046456"/>
    <w:p w14:paraId="5A88ED9A" w14:textId="77777777" w:rsidR="00046456" w:rsidRDefault="00046456" w:rsidP="00FF4B9C">
      <w:pPr>
        <w:pStyle w:val="Level2Numbered"/>
      </w:pPr>
      <w:r>
        <w:t>Mount the brass sled on to the tooling and ensure that it has smooth motion and confirm that it will engage with the bottom holes of the FPCC (Figure 4.3). Remove the sled once the check is complete.</w:t>
      </w:r>
    </w:p>
    <w:p w14:paraId="521020DC" w14:textId="77777777" w:rsidR="00046456" w:rsidRDefault="00046456" w:rsidP="00046456">
      <w:pPr>
        <w:pStyle w:val="ListParagraph"/>
      </w:pPr>
    </w:p>
    <w:p w14:paraId="4FC971AF" w14:textId="77777777" w:rsidR="00046456" w:rsidRDefault="00046456" w:rsidP="00046456">
      <w:pPr>
        <w:pStyle w:val="FigureCaption"/>
      </w:pPr>
      <w:r>
        <w:rPr>
          <w:noProof/>
        </w:rPr>
        <w:drawing>
          <wp:inline distT="0" distB="0" distL="0" distR="0" wp14:anchorId="3AE2B322" wp14:editId="25FEF0F3">
            <wp:extent cx="3047459" cy="2286000"/>
            <wp:effectExtent l="0" t="0" r="63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47459" cy="2286000"/>
                    </a:xfrm>
                    <a:prstGeom prst="rect">
                      <a:avLst/>
                    </a:prstGeom>
                    <a:noFill/>
                    <a:ln>
                      <a:noFill/>
                    </a:ln>
                  </pic:spPr>
                </pic:pic>
              </a:graphicData>
            </a:graphic>
          </wp:inline>
        </w:drawing>
      </w:r>
    </w:p>
    <w:p w14:paraId="7E1B37A3" w14:textId="77777777" w:rsidR="00046456" w:rsidRDefault="00046456" w:rsidP="00046456">
      <w:pPr>
        <w:pStyle w:val="FigureCaption"/>
      </w:pPr>
      <w:r>
        <w:t>Figure 4.3: Checking Brass Sled engagement</w:t>
      </w:r>
    </w:p>
    <w:p w14:paraId="75326C16" w14:textId="77777777" w:rsidR="00046456" w:rsidRDefault="00046456" w:rsidP="00046456"/>
    <w:p w14:paraId="2A697C35" w14:textId="77777777" w:rsidR="00046456" w:rsidRDefault="00046456" w:rsidP="00FF4B9C">
      <w:pPr>
        <w:pStyle w:val="Level2Numbered"/>
      </w:pPr>
      <w:r>
        <w:t>Remove the four Berry-bolts using the following sequence (Figure 4.4):</w:t>
      </w:r>
    </w:p>
    <w:p w14:paraId="2BCECC9B" w14:textId="77777777" w:rsidR="00046456" w:rsidRDefault="00046456" w:rsidP="00046456">
      <w:pPr>
        <w:pStyle w:val="ListParagraph"/>
      </w:pPr>
    </w:p>
    <w:p w14:paraId="378C177F" w14:textId="77777777" w:rsidR="00046456" w:rsidRDefault="00046456" w:rsidP="00FF4B9C">
      <w:pPr>
        <w:pStyle w:val="Level3Numbered"/>
      </w:pPr>
      <w:r>
        <w:t>Loosen the four M8 nuts that lock the M8 stud portion of the assembly.</w:t>
      </w:r>
    </w:p>
    <w:p w14:paraId="146E3E07" w14:textId="77777777" w:rsidR="00046456" w:rsidRDefault="00046456" w:rsidP="00FF4B9C">
      <w:pPr>
        <w:pStyle w:val="Level3Numbered"/>
      </w:pPr>
      <w:r>
        <w:t>Remove the four M4 nuts from the shank portion of the assembly.</w:t>
      </w:r>
    </w:p>
    <w:p w14:paraId="644E52AE" w14:textId="77777777" w:rsidR="00046456" w:rsidRDefault="00046456" w:rsidP="00FF4B9C">
      <w:pPr>
        <w:pStyle w:val="Level3Numbered"/>
      </w:pPr>
      <w:r>
        <w:t>Remove the sleeve from the Berry-bolts.</w:t>
      </w:r>
    </w:p>
    <w:p w14:paraId="2BC6C9A2" w14:textId="77777777" w:rsidR="00046456" w:rsidRDefault="00046456" w:rsidP="00FF4B9C">
      <w:pPr>
        <w:pStyle w:val="Level3Numbered"/>
      </w:pPr>
      <w:r>
        <w:t>Unthread the four M8 studs one-by-one; use a double nut for increased grip if necessary.</w:t>
      </w:r>
    </w:p>
    <w:p w14:paraId="04321F53" w14:textId="77777777" w:rsidR="00046456" w:rsidRDefault="00046456" w:rsidP="00FF4B9C">
      <w:pPr>
        <w:pStyle w:val="Level3Numbered"/>
      </w:pPr>
      <w:r>
        <w:t>Remove the four shanks by unthreading.</w:t>
      </w:r>
    </w:p>
    <w:p w14:paraId="11E873F8" w14:textId="77777777" w:rsidR="00046456" w:rsidRDefault="00046456" w:rsidP="00046456">
      <w:pPr>
        <w:pStyle w:val="Procedure1"/>
        <w:numPr>
          <w:ilvl w:val="0"/>
          <w:numId w:val="0"/>
        </w:numPr>
        <w:ind w:left="360" w:hanging="360"/>
      </w:pPr>
    </w:p>
    <w:p w14:paraId="1DB5A924" w14:textId="77777777" w:rsidR="00046456" w:rsidRDefault="00046456" w:rsidP="00FF4B9C">
      <w:pPr>
        <w:pStyle w:val="Level2Numbered"/>
      </w:pPr>
      <w:r>
        <w:t xml:space="preserve">Install four alignment rods on the empty FPCC threaded holes. These will ensure that the </w:t>
      </w:r>
      <w:proofErr w:type="spellStart"/>
      <w:r>
        <w:t>tophat</w:t>
      </w:r>
      <w:proofErr w:type="spellEnd"/>
      <w:r>
        <w:t xml:space="preserve"> does not </w:t>
      </w:r>
      <w:proofErr w:type="gramStart"/>
      <w:r>
        <w:t>come in contact with</w:t>
      </w:r>
      <w:proofErr w:type="gramEnd"/>
      <w:r>
        <w:t xml:space="preserve"> the FPCC ceramic during removal.</w:t>
      </w:r>
    </w:p>
    <w:p w14:paraId="5D269ED2" w14:textId="77777777" w:rsidR="00046456" w:rsidRDefault="00046456" w:rsidP="00046456">
      <w:pPr>
        <w:pStyle w:val="Procedure1"/>
        <w:numPr>
          <w:ilvl w:val="0"/>
          <w:numId w:val="0"/>
        </w:numPr>
        <w:ind w:left="360" w:hanging="360"/>
      </w:pPr>
    </w:p>
    <w:p w14:paraId="2DA7C8D7" w14:textId="77777777" w:rsidR="00046456" w:rsidRDefault="00046456" w:rsidP="00046456">
      <w:pPr>
        <w:pStyle w:val="FigureCaption"/>
      </w:pPr>
      <w:r>
        <w:rPr>
          <w:noProof/>
        </w:rPr>
        <w:lastRenderedPageBreak/>
        <w:drawing>
          <wp:inline distT="0" distB="0" distL="0" distR="0" wp14:anchorId="406E6CB3" wp14:editId="674CE15F">
            <wp:extent cx="3047999" cy="2286000"/>
            <wp:effectExtent l="0" t="0" r="63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47999" cy="2286000"/>
                    </a:xfrm>
                    <a:prstGeom prst="rect">
                      <a:avLst/>
                    </a:prstGeom>
                    <a:noFill/>
                    <a:ln>
                      <a:noFill/>
                    </a:ln>
                  </pic:spPr>
                </pic:pic>
              </a:graphicData>
            </a:graphic>
          </wp:inline>
        </w:drawing>
      </w:r>
    </w:p>
    <w:p w14:paraId="18D09ED3" w14:textId="77777777" w:rsidR="00046456" w:rsidRDefault="00046456" w:rsidP="00046456">
      <w:pPr>
        <w:pStyle w:val="FigureCaption"/>
      </w:pPr>
      <w:r>
        <w:t>Figure 4.4: Removing Berry Bolts</w:t>
      </w:r>
    </w:p>
    <w:p w14:paraId="1669B968" w14:textId="77777777" w:rsidR="00046456" w:rsidRDefault="00046456" w:rsidP="00046456">
      <w:pPr>
        <w:pStyle w:val="Procedure111"/>
        <w:numPr>
          <w:ilvl w:val="0"/>
          <w:numId w:val="0"/>
        </w:numPr>
        <w:ind w:left="1440"/>
      </w:pPr>
    </w:p>
    <w:p w14:paraId="70FA7975" w14:textId="77777777" w:rsidR="00046456" w:rsidRDefault="00046456" w:rsidP="00FF4B9C">
      <w:pPr>
        <w:pStyle w:val="Level2Numbered"/>
      </w:pPr>
      <w:r>
        <w:t xml:space="preserve">Reinstall the brass sled and position it to hold the FPCC </w:t>
      </w:r>
      <w:proofErr w:type="spellStart"/>
      <w:r>
        <w:t>Tophat</w:t>
      </w:r>
      <w:proofErr w:type="spellEnd"/>
      <w:r>
        <w:t>.</w:t>
      </w:r>
    </w:p>
    <w:p w14:paraId="541283ED" w14:textId="77777777" w:rsidR="00046456" w:rsidRDefault="00046456" w:rsidP="00FF4B9C">
      <w:pPr>
        <w:pStyle w:val="Level2Numbered"/>
        <w:numPr>
          <w:ilvl w:val="0"/>
          <w:numId w:val="0"/>
        </w:numPr>
        <w:ind w:left="720"/>
      </w:pPr>
    </w:p>
    <w:p w14:paraId="655BEFD7" w14:textId="77777777" w:rsidR="00046456" w:rsidRDefault="00046456" w:rsidP="00FF4B9C">
      <w:pPr>
        <w:pStyle w:val="Level2Numbered"/>
      </w:pPr>
      <w:r>
        <w:t xml:space="preserve">Remove the M8 HHCSs from the FPCC. Hold the </w:t>
      </w:r>
      <w:proofErr w:type="spellStart"/>
      <w:r>
        <w:t>tophat</w:t>
      </w:r>
      <w:proofErr w:type="spellEnd"/>
      <w:r>
        <w:t xml:space="preserve"> with one hand while removing the HHCSs (Figure 4.5).</w:t>
      </w:r>
    </w:p>
    <w:p w14:paraId="130CF5A8" w14:textId="77777777" w:rsidR="00046456" w:rsidRDefault="00046456" w:rsidP="00046456">
      <w:pPr>
        <w:pStyle w:val="ListParagraph"/>
      </w:pPr>
    </w:p>
    <w:p w14:paraId="7338ECBE" w14:textId="77777777" w:rsidR="00046456" w:rsidRDefault="00046456" w:rsidP="00046456">
      <w:pPr>
        <w:pStyle w:val="FigureCaption"/>
      </w:pPr>
      <w:r>
        <w:rPr>
          <w:noProof/>
        </w:rPr>
        <w:drawing>
          <wp:inline distT="0" distB="0" distL="0" distR="0" wp14:anchorId="0B6EEB42" wp14:editId="3943EC1D">
            <wp:extent cx="3047459" cy="2286000"/>
            <wp:effectExtent l="0" t="0" r="63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47459" cy="2286000"/>
                    </a:xfrm>
                    <a:prstGeom prst="rect">
                      <a:avLst/>
                    </a:prstGeom>
                    <a:noFill/>
                    <a:ln>
                      <a:noFill/>
                    </a:ln>
                  </pic:spPr>
                </pic:pic>
              </a:graphicData>
            </a:graphic>
          </wp:inline>
        </w:drawing>
      </w:r>
    </w:p>
    <w:p w14:paraId="69DF367F" w14:textId="77777777" w:rsidR="00046456" w:rsidRDefault="00046456" w:rsidP="00046456">
      <w:pPr>
        <w:pStyle w:val="FigureCaption"/>
      </w:pPr>
      <w:r>
        <w:t>Figure 4.5: Removing M8 bolts from FPCC</w:t>
      </w:r>
    </w:p>
    <w:p w14:paraId="333AA18B" w14:textId="77777777" w:rsidR="00046456" w:rsidRDefault="00046456" w:rsidP="00046456"/>
    <w:p w14:paraId="6B54318D" w14:textId="77777777" w:rsidR="00046456" w:rsidRDefault="00046456" w:rsidP="00FF4B9C">
      <w:pPr>
        <w:pStyle w:val="Level2Numbered"/>
      </w:pPr>
      <w:r>
        <w:t xml:space="preserve">Use the brass sled to slowly retract the </w:t>
      </w:r>
      <w:proofErr w:type="spellStart"/>
      <w:r>
        <w:t>tophat</w:t>
      </w:r>
      <w:proofErr w:type="spellEnd"/>
      <w:r>
        <w:t>. Remove one of the alignment rods if required.</w:t>
      </w:r>
    </w:p>
    <w:p w14:paraId="17FDE92F" w14:textId="77777777" w:rsidR="00046456" w:rsidRDefault="00046456" w:rsidP="00FF4B9C">
      <w:pPr>
        <w:pStyle w:val="Level2Numbered"/>
        <w:numPr>
          <w:ilvl w:val="0"/>
          <w:numId w:val="0"/>
        </w:numPr>
        <w:ind w:left="1080"/>
      </w:pPr>
    </w:p>
    <w:p w14:paraId="02E76667" w14:textId="77777777" w:rsidR="00046456" w:rsidRDefault="00046456" w:rsidP="00FF4B9C">
      <w:pPr>
        <w:pStyle w:val="Level2Numbered"/>
      </w:pPr>
      <w:r>
        <w:t>Unscrew the spring-loaded RF connector from the FPCC (Figure 4.6).</w:t>
      </w:r>
    </w:p>
    <w:p w14:paraId="025024FC" w14:textId="77777777" w:rsidR="00046456" w:rsidRDefault="00046456" w:rsidP="00046456">
      <w:pPr>
        <w:pStyle w:val="ListParagraph"/>
      </w:pPr>
    </w:p>
    <w:p w14:paraId="57A7876D" w14:textId="77777777" w:rsidR="00046456" w:rsidRDefault="00046456" w:rsidP="00046456">
      <w:pPr>
        <w:pStyle w:val="Procedure1"/>
        <w:numPr>
          <w:ilvl w:val="0"/>
          <w:numId w:val="0"/>
        </w:numPr>
        <w:ind w:left="360" w:hanging="360"/>
      </w:pPr>
    </w:p>
    <w:p w14:paraId="5103540F" w14:textId="77777777" w:rsidR="00046456" w:rsidRDefault="00046456" w:rsidP="00046456">
      <w:pPr>
        <w:pStyle w:val="FigureCaption"/>
      </w:pPr>
      <w:r>
        <w:rPr>
          <w:noProof/>
        </w:rPr>
        <w:lastRenderedPageBreak/>
        <w:drawing>
          <wp:inline distT="0" distB="0" distL="0" distR="0" wp14:anchorId="7DC5E3A8" wp14:editId="2BBB9D0B">
            <wp:extent cx="4343402" cy="22860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4353.jpg"/>
                    <pic:cNvPicPr/>
                  </pic:nvPicPr>
                  <pic:blipFill>
                    <a:blip r:embed="rId25">
                      <a:extLst>
                        <a:ext uri="{28A0092B-C50C-407E-A947-70E740481C1C}">
                          <a14:useLocalDpi xmlns:a14="http://schemas.microsoft.com/office/drawing/2010/main" val="0"/>
                        </a:ext>
                      </a:extLst>
                    </a:blip>
                    <a:stretch>
                      <a:fillRect/>
                    </a:stretch>
                  </pic:blipFill>
                  <pic:spPr>
                    <a:xfrm>
                      <a:off x="0" y="0"/>
                      <a:ext cx="4343402" cy="2286000"/>
                    </a:xfrm>
                    <a:prstGeom prst="rect">
                      <a:avLst/>
                    </a:prstGeom>
                  </pic:spPr>
                </pic:pic>
              </a:graphicData>
            </a:graphic>
          </wp:inline>
        </w:drawing>
      </w:r>
    </w:p>
    <w:p w14:paraId="07BC9221" w14:textId="77777777" w:rsidR="00046456" w:rsidRDefault="00046456" w:rsidP="00046456">
      <w:pPr>
        <w:pStyle w:val="FigureCaption"/>
      </w:pPr>
      <w:r>
        <w:t>Figure 4.5: Removing spring-loaded RF pin.</w:t>
      </w:r>
    </w:p>
    <w:p w14:paraId="683EA4D2" w14:textId="77777777" w:rsidR="00046456" w:rsidRDefault="00046456" w:rsidP="00046456"/>
    <w:p w14:paraId="46460C44" w14:textId="77777777" w:rsidR="00046456" w:rsidRDefault="00046456" w:rsidP="00046456">
      <w:pPr>
        <w:pStyle w:val="Heading2"/>
      </w:pPr>
      <w:r>
        <w:t>Warm FPC Preparation</w:t>
      </w:r>
    </w:p>
    <w:p w14:paraId="08516FD6" w14:textId="77777777" w:rsidR="00046456" w:rsidRDefault="00046456" w:rsidP="00FF4B9C">
      <w:pPr>
        <w:pStyle w:val="Level2Numbered"/>
        <w:numPr>
          <w:ilvl w:val="0"/>
          <w:numId w:val="26"/>
        </w:numPr>
      </w:pPr>
      <w:r>
        <w:t>Remove the Ceramic Protective Cup and inspect the ceramic as per Section 3 of the inspection procedure (Figure 5.1)</w:t>
      </w:r>
    </w:p>
    <w:p w14:paraId="373C2422" w14:textId="77777777" w:rsidR="00046456" w:rsidRDefault="00046456" w:rsidP="00046456">
      <w:pPr>
        <w:pStyle w:val="Procedure1"/>
        <w:numPr>
          <w:ilvl w:val="0"/>
          <w:numId w:val="0"/>
        </w:numPr>
        <w:ind w:left="360" w:hanging="360"/>
      </w:pPr>
    </w:p>
    <w:p w14:paraId="1942F975" w14:textId="77777777" w:rsidR="00046456" w:rsidRDefault="00046456" w:rsidP="00046456">
      <w:pPr>
        <w:pStyle w:val="FigureCaption"/>
      </w:pPr>
      <w:r>
        <w:rPr>
          <w:noProof/>
          <w:sz w:val="16"/>
          <w:szCs w:val="16"/>
        </w:rPr>
        <w:drawing>
          <wp:inline distT="0" distB="0" distL="0" distR="0" wp14:anchorId="57846FF5" wp14:editId="0EC7F65B">
            <wp:extent cx="2081097" cy="22860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SCN4359.JPG"/>
                    <pic:cNvPicPr/>
                  </pic:nvPicPr>
                  <pic:blipFill rotWithShape="1">
                    <a:blip r:embed="rId26" cstate="print">
                      <a:extLst>
                        <a:ext uri="{28A0092B-C50C-407E-A947-70E740481C1C}">
                          <a14:useLocalDpi xmlns:a14="http://schemas.microsoft.com/office/drawing/2010/main" val="0"/>
                        </a:ext>
                      </a:extLst>
                    </a:blip>
                    <a:srcRect l="35461" t="22505" r="31094" b="12183"/>
                    <a:stretch/>
                  </pic:blipFill>
                  <pic:spPr bwMode="auto">
                    <a:xfrm rot="10800000" flipV="1">
                      <a:off x="0" y="0"/>
                      <a:ext cx="2081097" cy="2286000"/>
                    </a:xfrm>
                    <a:prstGeom prst="rect">
                      <a:avLst/>
                    </a:prstGeom>
                    <a:ln>
                      <a:noFill/>
                    </a:ln>
                    <a:extLst>
                      <a:ext uri="{53640926-AAD7-44D8-BBD7-CCE9431645EC}">
                        <a14:shadowObscured xmlns:a14="http://schemas.microsoft.com/office/drawing/2010/main"/>
                      </a:ext>
                    </a:extLst>
                  </pic:spPr>
                </pic:pic>
              </a:graphicData>
            </a:graphic>
          </wp:inline>
        </w:drawing>
      </w:r>
    </w:p>
    <w:p w14:paraId="3968AD75" w14:textId="77777777" w:rsidR="00046456" w:rsidRDefault="00046456" w:rsidP="00046456">
      <w:pPr>
        <w:pStyle w:val="FigureCaption"/>
      </w:pPr>
      <w:r>
        <w:t>Figure 5.1: Remove Ceramic Protective Cup</w:t>
      </w:r>
    </w:p>
    <w:p w14:paraId="7FD344EE" w14:textId="77777777" w:rsidR="00046456" w:rsidRDefault="00046456" w:rsidP="00046456">
      <w:pPr>
        <w:pStyle w:val="Procedure11"/>
        <w:numPr>
          <w:ilvl w:val="0"/>
          <w:numId w:val="0"/>
        </w:numPr>
        <w:ind w:left="792"/>
      </w:pPr>
    </w:p>
    <w:p w14:paraId="67086016" w14:textId="77777777" w:rsidR="00046456" w:rsidRDefault="00046456" w:rsidP="00EE74F6">
      <w:pPr>
        <w:pStyle w:val="Level2Numbered"/>
      </w:pPr>
      <w:r>
        <w:t>Reinstall the Kapton protective sleeve after inspection</w:t>
      </w:r>
    </w:p>
    <w:p w14:paraId="475B0F1F" w14:textId="77777777" w:rsidR="00046456" w:rsidRDefault="00046456" w:rsidP="00046456">
      <w:pPr>
        <w:pStyle w:val="Procedure11"/>
        <w:numPr>
          <w:ilvl w:val="0"/>
          <w:numId w:val="0"/>
        </w:numPr>
        <w:ind w:left="792"/>
      </w:pPr>
    </w:p>
    <w:p w14:paraId="0B5FFE05" w14:textId="77777777" w:rsidR="00046456" w:rsidRDefault="00046456" w:rsidP="00EE74F6">
      <w:pPr>
        <w:pStyle w:val="Level2Numbered"/>
      </w:pPr>
      <w:r>
        <w:t>Remove the DN40 flange and inspect the copper plating and knife edge as per Section 4 of the inspection procedure. Reinstall the flange and flow filtered N2 as a positive purge through the assembly (Figure 5.2).</w:t>
      </w:r>
    </w:p>
    <w:p w14:paraId="7CA0AC8D" w14:textId="77777777" w:rsidR="00046456" w:rsidRDefault="00046456" w:rsidP="00046456">
      <w:pPr>
        <w:pStyle w:val="ListParagraph"/>
      </w:pPr>
    </w:p>
    <w:p w14:paraId="3B0899E7" w14:textId="77777777" w:rsidR="00046456" w:rsidRDefault="00046456" w:rsidP="00046456">
      <w:pPr>
        <w:pStyle w:val="FigureCaption"/>
      </w:pPr>
      <w:r>
        <w:rPr>
          <w:noProof/>
        </w:rPr>
        <w:lastRenderedPageBreak/>
        <w:drawing>
          <wp:inline distT="0" distB="0" distL="0" distR="0" wp14:anchorId="2842A733" wp14:editId="20151477">
            <wp:extent cx="2054431" cy="2743200"/>
            <wp:effectExtent l="0" t="0" r="3175" b="0"/>
            <wp:docPr id="50" name="Picture 50" descr="IMG_2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227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54431" cy="2743200"/>
                    </a:xfrm>
                    <a:prstGeom prst="rect">
                      <a:avLst/>
                    </a:prstGeom>
                    <a:noFill/>
                    <a:ln>
                      <a:noFill/>
                    </a:ln>
                  </pic:spPr>
                </pic:pic>
              </a:graphicData>
            </a:graphic>
          </wp:inline>
        </w:drawing>
      </w:r>
    </w:p>
    <w:p w14:paraId="54051659" w14:textId="77777777" w:rsidR="00046456" w:rsidRDefault="00046456" w:rsidP="00046456">
      <w:pPr>
        <w:pStyle w:val="FigureCaption"/>
      </w:pPr>
      <w:r>
        <w:t>Figure 5.2: Nitrogen line attached for a positive purge</w:t>
      </w:r>
    </w:p>
    <w:p w14:paraId="62372F98" w14:textId="77777777" w:rsidR="00046456" w:rsidRDefault="00046456" w:rsidP="00046456">
      <w:pPr>
        <w:pStyle w:val="ListParagraph"/>
      </w:pPr>
    </w:p>
    <w:p w14:paraId="7A29BD32" w14:textId="77777777" w:rsidR="00046456" w:rsidRDefault="00046456" w:rsidP="00EE74F6">
      <w:pPr>
        <w:pStyle w:val="Level2Numbered"/>
      </w:pPr>
      <w:r>
        <w:t>Remove the Push Rod M6 screws using the strain relief tool (Figure 5.3).</w:t>
      </w:r>
    </w:p>
    <w:p w14:paraId="2E4C2558" w14:textId="77777777" w:rsidR="00046456" w:rsidRDefault="00046456" w:rsidP="00046456">
      <w:pPr>
        <w:pStyle w:val="Procedure1"/>
        <w:numPr>
          <w:ilvl w:val="0"/>
          <w:numId w:val="0"/>
        </w:numPr>
        <w:ind w:left="360" w:hanging="360"/>
      </w:pPr>
    </w:p>
    <w:p w14:paraId="3A417650" w14:textId="77777777" w:rsidR="00046456" w:rsidRDefault="00046456" w:rsidP="00046456">
      <w:pPr>
        <w:pStyle w:val="FigureCaption"/>
      </w:pPr>
      <w:r>
        <w:rPr>
          <w:noProof/>
        </w:rPr>
        <w:drawing>
          <wp:inline distT="0" distB="0" distL="0" distR="0" wp14:anchorId="63BED0E6" wp14:editId="2A61062F">
            <wp:extent cx="2051147" cy="2743200"/>
            <wp:effectExtent l="0" t="0" r="6350" b="0"/>
            <wp:docPr id="48" name="Picture 48" descr="IMG_3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G_395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51147" cy="2743200"/>
                    </a:xfrm>
                    <a:prstGeom prst="rect">
                      <a:avLst/>
                    </a:prstGeom>
                    <a:noFill/>
                    <a:ln>
                      <a:noFill/>
                    </a:ln>
                  </pic:spPr>
                </pic:pic>
              </a:graphicData>
            </a:graphic>
          </wp:inline>
        </w:drawing>
      </w:r>
    </w:p>
    <w:p w14:paraId="7C64B0A1" w14:textId="77777777" w:rsidR="00046456" w:rsidRDefault="00046456" w:rsidP="00046456">
      <w:pPr>
        <w:pStyle w:val="FigureCaption"/>
      </w:pPr>
      <w:r>
        <w:t>Figure 5.3: Using the strain relief tool to aid in removing the SHCSs</w:t>
      </w:r>
    </w:p>
    <w:p w14:paraId="3DD8FAF6" w14:textId="77777777" w:rsidR="00046456" w:rsidRDefault="00046456" w:rsidP="00046456">
      <w:pPr>
        <w:pStyle w:val="ListParagraph"/>
      </w:pPr>
    </w:p>
    <w:p w14:paraId="48208D8D" w14:textId="77777777" w:rsidR="00046456" w:rsidRDefault="00046456" w:rsidP="00EE74F6">
      <w:pPr>
        <w:pStyle w:val="Level2Numbered"/>
      </w:pPr>
      <w:r>
        <w:t xml:space="preserve">Using the Push-Rod tool, rotate the FPPR 90 degrees </w:t>
      </w:r>
      <w:proofErr w:type="gramStart"/>
      <w:r>
        <w:t>counter-clockwise</w:t>
      </w:r>
      <w:proofErr w:type="gramEnd"/>
      <w:r>
        <w:t xml:space="preserve"> to disengage the pin from the FPCW’s inner conductor (Figure 5.4).</w:t>
      </w:r>
    </w:p>
    <w:p w14:paraId="23E3406D" w14:textId="77777777" w:rsidR="00046456" w:rsidRDefault="00046456" w:rsidP="00046456">
      <w:pPr>
        <w:pStyle w:val="Procedure1"/>
        <w:numPr>
          <w:ilvl w:val="0"/>
          <w:numId w:val="0"/>
        </w:numPr>
        <w:ind w:left="360" w:hanging="360"/>
      </w:pPr>
    </w:p>
    <w:p w14:paraId="602B6625" w14:textId="77777777" w:rsidR="00046456" w:rsidRDefault="00046456" w:rsidP="00046456">
      <w:pPr>
        <w:pStyle w:val="FigureCaption"/>
      </w:pPr>
      <w:r>
        <w:rPr>
          <w:noProof/>
        </w:rPr>
        <w:lastRenderedPageBreak/>
        <w:drawing>
          <wp:inline distT="0" distB="0" distL="0" distR="0" wp14:anchorId="673711DD" wp14:editId="46B52E7D">
            <wp:extent cx="2059343" cy="2743200"/>
            <wp:effectExtent l="0" t="0" r="0" b="0"/>
            <wp:docPr id="49" name="Picture 49" descr="IMG_3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G_395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59343" cy="2743200"/>
                    </a:xfrm>
                    <a:prstGeom prst="rect">
                      <a:avLst/>
                    </a:prstGeom>
                    <a:noFill/>
                    <a:ln>
                      <a:noFill/>
                    </a:ln>
                  </pic:spPr>
                </pic:pic>
              </a:graphicData>
            </a:graphic>
          </wp:inline>
        </w:drawing>
      </w:r>
    </w:p>
    <w:p w14:paraId="7BFA7D64" w14:textId="77777777" w:rsidR="00046456" w:rsidRDefault="00046456" w:rsidP="00046456">
      <w:pPr>
        <w:pStyle w:val="FigureCaption"/>
      </w:pPr>
      <w:r>
        <w:t>Figure 5.4: Using the push-rod tool to disengage the FPPR pin.</w:t>
      </w:r>
    </w:p>
    <w:p w14:paraId="53A9715E" w14:textId="77777777" w:rsidR="00046456" w:rsidRDefault="00046456" w:rsidP="00046456">
      <w:pPr>
        <w:pStyle w:val="ListParagraph"/>
      </w:pPr>
    </w:p>
    <w:p w14:paraId="266F0FB9" w14:textId="77777777" w:rsidR="00046456" w:rsidRDefault="00046456" w:rsidP="00EE74F6">
      <w:pPr>
        <w:pStyle w:val="Level2Numbered"/>
      </w:pPr>
      <w:r>
        <w:t>Perform inspections of the FPPR and the mating flange on the FPCW as per Section 5 of the inspection procedure.</w:t>
      </w:r>
    </w:p>
    <w:p w14:paraId="0DBAE741" w14:textId="77777777" w:rsidR="00046456" w:rsidRDefault="00046456" w:rsidP="00046456">
      <w:pPr>
        <w:pStyle w:val="ListParagraph"/>
      </w:pPr>
    </w:p>
    <w:p w14:paraId="5646612F" w14:textId="77777777" w:rsidR="00046456" w:rsidRDefault="00046456" w:rsidP="00EE74F6">
      <w:pPr>
        <w:pStyle w:val="Level2Numbered"/>
      </w:pPr>
      <w:r>
        <w:t>Store the FPPR in the holder</w:t>
      </w:r>
    </w:p>
    <w:p w14:paraId="650B273B" w14:textId="77777777" w:rsidR="00046456" w:rsidRDefault="00046456" w:rsidP="00046456">
      <w:pPr>
        <w:pStyle w:val="ListParagraph"/>
      </w:pPr>
    </w:p>
    <w:p w14:paraId="77ECF67F" w14:textId="77777777" w:rsidR="00046456" w:rsidRDefault="00046456" w:rsidP="00EE74F6">
      <w:pPr>
        <w:pStyle w:val="Level2Numbered"/>
      </w:pPr>
      <w:r>
        <w:t>Use the Tee-Handle drive to loosen the M6 Antenna Screw (Figure 5.5)</w:t>
      </w:r>
    </w:p>
    <w:p w14:paraId="58B94DD6" w14:textId="77777777" w:rsidR="00046456" w:rsidRDefault="00046456" w:rsidP="00046456">
      <w:pPr>
        <w:pStyle w:val="Procedure1"/>
        <w:numPr>
          <w:ilvl w:val="0"/>
          <w:numId w:val="0"/>
        </w:numPr>
        <w:ind w:left="360" w:hanging="360"/>
      </w:pPr>
    </w:p>
    <w:p w14:paraId="57EBF391" w14:textId="77777777" w:rsidR="00046456" w:rsidRDefault="00046456" w:rsidP="00046456">
      <w:pPr>
        <w:pStyle w:val="FigureCaption"/>
      </w:pPr>
      <w:r>
        <w:rPr>
          <w:noProof/>
        </w:rPr>
        <w:drawing>
          <wp:inline distT="0" distB="0" distL="0" distR="0" wp14:anchorId="2FC55E22" wp14:editId="41B90755">
            <wp:extent cx="3394737" cy="28276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400101" cy="2832068"/>
                    </a:xfrm>
                    <a:prstGeom prst="rect">
                      <a:avLst/>
                    </a:prstGeom>
                  </pic:spPr>
                </pic:pic>
              </a:graphicData>
            </a:graphic>
          </wp:inline>
        </w:drawing>
      </w:r>
    </w:p>
    <w:p w14:paraId="11EBDFF0" w14:textId="77777777" w:rsidR="00046456" w:rsidRDefault="00046456" w:rsidP="00046456">
      <w:pPr>
        <w:pStyle w:val="FigureCaption"/>
      </w:pPr>
      <w:r>
        <w:t>Figure 5.5 – Location of M6 Antenna Screw</w:t>
      </w:r>
    </w:p>
    <w:p w14:paraId="20FAC0FF" w14:textId="77777777" w:rsidR="00046456" w:rsidRDefault="00046456" w:rsidP="00046456">
      <w:pPr>
        <w:pStyle w:val="Procedure1"/>
        <w:numPr>
          <w:ilvl w:val="0"/>
          <w:numId w:val="0"/>
        </w:numPr>
        <w:ind w:left="360" w:hanging="360"/>
      </w:pPr>
    </w:p>
    <w:p w14:paraId="4ECAC310" w14:textId="77777777" w:rsidR="00046456" w:rsidRDefault="00046456" w:rsidP="00EE74F6">
      <w:pPr>
        <w:pStyle w:val="Level2Numbered"/>
      </w:pPr>
      <w:r>
        <w:t>Bring the FPC into a vertical position (DN100 flange up) and remove the M6 Antenna Screw.</w:t>
      </w:r>
    </w:p>
    <w:p w14:paraId="53AA2124" w14:textId="77777777" w:rsidR="00046456" w:rsidRPr="004D6FC2" w:rsidRDefault="00046456" w:rsidP="00046456">
      <w:pPr>
        <w:pStyle w:val="Heading4"/>
        <w:numPr>
          <w:ilvl w:val="0"/>
          <w:numId w:val="0"/>
        </w:numPr>
        <w:ind w:left="1260"/>
      </w:pPr>
    </w:p>
    <w:p w14:paraId="40C6443C" w14:textId="77777777" w:rsidR="00046456" w:rsidRPr="004D6FC2" w:rsidRDefault="00046456" w:rsidP="00EE74F6">
      <w:pPr>
        <w:pStyle w:val="Level3Numbered"/>
        <w:numPr>
          <w:ilvl w:val="0"/>
          <w:numId w:val="27"/>
        </w:numPr>
      </w:pPr>
      <w:r>
        <w:t xml:space="preserve">Thread the antenna screw into the threaded home in the FPCC to ensure it </w:t>
      </w:r>
      <w:proofErr w:type="spellStart"/>
      <w:r>
        <w:t>doe</w:t>
      </w:r>
      <w:proofErr w:type="spellEnd"/>
      <w:r>
        <w:t xml:space="preserve"> not bottom out prematurely.</w:t>
      </w:r>
    </w:p>
    <w:p w14:paraId="113489B1" w14:textId="77777777" w:rsidR="00046456" w:rsidRDefault="00046456" w:rsidP="00046456">
      <w:pPr>
        <w:pStyle w:val="Procedure111"/>
        <w:numPr>
          <w:ilvl w:val="0"/>
          <w:numId w:val="0"/>
        </w:numPr>
        <w:ind w:left="1440"/>
      </w:pPr>
    </w:p>
    <w:p w14:paraId="27930140" w14:textId="77777777" w:rsidR="00046456" w:rsidRDefault="00046456" w:rsidP="00EE74F6">
      <w:pPr>
        <w:pStyle w:val="Level2Numbered"/>
      </w:pPr>
      <w:r>
        <w:t>Place the FPCW on the table vertically (Figure 5.6).</w:t>
      </w:r>
    </w:p>
    <w:p w14:paraId="4DA3C5B2" w14:textId="77777777" w:rsidR="00046456" w:rsidRDefault="00046456" w:rsidP="00046456">
      <w:pPr>
        <w:pStyle w:val="Procedure11"/>
        <w:numPr>
          <w:ilvl w:val="0"/>
          <w:numId w:val="0"/>
        </w:numPr>
        <w:rPr>
          <w:rFonts w:ascii="Times New Roman" w:hAnsi="Times New Roman"/>
        </w:rPr>
      </w:pPr>
    </w:p>
    <w:p w14:paraId="1EE42884" w14:textId="77777777" w:rsidR="00046456" w:rsidRDefault="00046456" w:rsidP="00046456">
      <w:pPr>
        <w:pStyle w:val="FigureCaption"/>
      </w:pPr>
      <w:r>
        <w:rPr>
          <w:rFonts w:ascii="Times" w:hAnsi="Times"/>
          <w:noProof/>
        </w:rPr>
        <w:drawing>
          <wp:inline distT="0" distB="0" distL="0" distR="0" wp14:anchorId="725B1E91" wp14:editId="2CB0A6F3">
            <wp:extent cx="2706477" cy="2491587"/>
            <wp:effectExtent l="0" t="0" r="0"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SC_0002.jpg"/>
                    <pic:cNvPicPr/>
                  </pic:nvPicPr>
                  <pic:blipFill rotWithShape="1">
                    <a:blip r:embed="rId15" cstate="print">
                      <a:extLst>
                        <a:ext uri="{28A0092B-C50C-407E-A947-70E740481C1C}">
                          <a14:useLocalDpi xmlns:a14="http://schemas.microsoft.com/office/drawing/2010/main" val="0"/>
                        </a:ext>
                      </a:extLst>
                    </a:blip>
                    <a:srcRect l="20393" t="61358" r="27619" b="6767"/>
                    <a:stretch/>
                  </pic:blipFill>
                  <pic:spPr bwMode="auto">
                    <a:xfrm>
                      <a:off x="0" y="0"/>
                      <a:ext cx="2720497" cy="2504493"/>
                    </a:xfrm>
                    <a:prstGeom prst="rect">
                      <a:avLst/>
                    </a:prstGeom>
                    <a:ln>
                      <a:noFill/>
                    </a:ln>
                    <a:extLst>
                      <a:ext uri="{53640926-AAD7-44D8-BBD7-CCE9431645EC}">
                        <a14:shadowObscured xmlns:a14="http://schemas.microsoft.com/office/drawing/2010/main"/>
                      </a:ext>
                    </a:extLst>
                  </pic:spPr>
                </pic:pic>
              </a:graphicData>
            </a:graphic>
          </wp:inline>
        </w:drawing>
      </w:r>
    </w:p>
    <w:p w14:paraId="31F3042E" w14:textId="77777777" w:rsidR="00046456" w:rsidRDefault="00046456" w:rsidP="00046456">
      <w:pPr>
        <w:pStyle w:val="FigureCaption"/>
      </w:pPr>
      <w:r>
        <w:t>Figure 5.6 – FPCW positioned vertically on the table</w:t>
      </w:r>
    </w:p>
    <w:p w14:paraId="52F42357" w14:textId="77777777" w:rsidR="00046456" w:rsidRDefault="00046456" w:rsidP="00046456">
      <w:pPr>
        <w:pStyle w:val="ListParagraph"/>
      </w:pPr>
    </w:p>
    <w:p w14:paraId="7AFC9725" w14:textId="77777777" w:rsidR="00046456" w:rsidRDefault="00046456" w:rsidP="00EE74F6">
      <w:pPr>
        <w:pStyle w:val="Level2Numbered"/>
      </w:pPr>
      <w:r>
        <w:t>Install the motion damper on the FPCW (Figure 5.7).</w:t>
      </w:r>
    </w:p>
    <w:p w14:paraId="473F5EC7" w14:textId="77777777" w:rsidR="00046456" w:rsidRDefault="00046456" w:rsidP="00046456">
      <w:pPr>
        <w:pStyle w:val="Procedure1"/>
        <w:numPr>
          <w:ilvl w:val="0"/>
          <w:numId w:val="0"/>
        </w:numPr>
        <w:ind w:left="360" w:hanging="360"/>
      </w:pPr>
    </w:p>
    <w:p w14:paraId="6523C757" w14:textId="77777777" w:rsidR="00046456" w:rsidRDefault="00046456" w:rsidP="00046456">
      <w:pPr>
        <w:pStyle w:val="FigureCaption"/>
      </w:pPr>
      <w:r>
        <w:rPr>
          <w:noProof/>
        </w:rPr>
        <w:drawing>
          <wp:inline distT="0" distB="0" distL="0" distR="0" wp14:anchorId="10017EF0" wp14:editId="246F7BAE">
            <wp:extent cx="3047459" cy="2286000"/>
            <wp:effectExtent l="0" t="0" r="63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47459" cy="2286000"/>
                    </a:xfrm>
                    <a:prstGeom prst="rect">
                      <a:avLst/>
                    </a:prstGeom>
                    <a:noFill/>
                    <a:ln>
                      <a:noFill/>
                    </a:ln>
                  </pic:spPr>
                </pic:pic>
              </a:graphicData>
            </a:graphic>
          </wp:inline>
        </w:drawing>
      </w:r>
    </w:p>
    <w:p w14:paraId="28A346A6" w14:textId="77777777" w:rsidR="00046456" w:rsidRDefault="00046456" w:rsidP="00046456">
      <w:pPr>
        <w:pStyle w:val="FigureCaption"/>
      </w:pPr>
      <w:r>
        <w:t>Figure 5.7: Motion damper installed on FPCW</w:t>
      </w:r>
    </w:p>
    <w:p w14:paraId="1ADA1351" w14:textId="77777777" w:rsidR="00046456" w:rsidRDefault="00046456" w:rsidP="00046456">
      <w:pPr>
        <w:pStyle w:val="Procedure1"/>
        <w:numPr>
          <w:ilvl w:val="0"/>
          <w:numId w:val="0"/>
        </w:numPr>
        <w:ind w:left="360" w:hanging="360"/>
      </w:pPr>
    </w:p>
    <w:p w14:paraId="3B23C911" w14:textId="77777777" w:rsidR="00046456" w:rsidRDefault="00046456" w:rsidP="00EE74F6">
      <w:pPr>
        <w:pStyle w:val="Level2Numbered"/>
      </w:pPr>
      <w:r>
        <w:t>Remove the M8 screws, apart from those holding the bellows restraints (Figure 5.8)</w:t>
      </w:r>
    </w:p>
    <w:p w14:paraId="66E56551" w14:textId="77777777" w:rsidR="00046456" w:rsidRDefault="00046456" w:rsidP="00046456">
      <w:pPr>
        <w:pStyle w:val="Procedure1"/>
        <w:numPr>
          <w:ilvl w:val="0"/>
          <w:numId w:val="0"/>
        </w:numPr>
        <w:ind w:left="360" w:hanging="360"/>
      </w:pPr>
    </w:p>
    <w:p w14:paraId="096CD3F5" w14:textId="77777777" w:rsidR="00046456" w:rsidRDefault="00046456" w:rsidP="00046456">
      <w:pPr>
        <w:pStyle w:val="FigureCaption"/>
      </w:pPr>
      <w:r>
        <w:rPr>
          <w:noProof/>
        </w:rPr>
        <w:lastRenderedPageBreak/>
        <w:drawing>
          <wp:inline distT="0" distB="0" distL="0" distR="0" wp14:anchorId="63E8886B" wp14:editId="6AC65247">
            <wp:extent cx="2761123" cy="2286000"/>
            <wp:effectExtent l="889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4037.JPG"/>
                    <pic:cNvPicPr/>
                  </pic:nvPicPr>
                  <pic:blipFill rotWithShape="1">
                    <a:blip r:embed="rId32" cstate="print">
                      <a:extLst>
                        <a:ext uri="{28A0092B-C50C-407E-A947-70E740481C1C}">
                          <a14:useLocalDpi xmlns:a14="http://schemas.microsoft.com/office/drawing/2010/main" val="0"/>
                        </a:ext>
                      </a:extLst>
                    </a:blip>
                    <a:srcRect l="56436" t="18632" b="33277"/>
                    <a:stretch/>
                  </pic:blipFill>
                  <pic:spPr bwMode="auto">
                    <a:xfrm rot="5400000">
                      <a:off x="0" y="0"/>
                      <a:ext cx="2761123" cy="2286000"/>
                    </a:xfrm>
                    <a:prstGeom prst="rect">
                      <a:avLst/>
                    </a:prstGeom>
                    <a:ln>
                      <a:noFill/>
                    </a:ln>
                    <a:extLst>
                      <a:ext uri="{53640926-AAD7-44D8-BBD7-CCE9431645EC}">
                        <a14:shadowObscured xmlns:a14="http://schemas.microsoft.com/office/drawing/2010/main"/>
                      </a:ext>
                    </a:extLst>
                  </pic:spPr>
                </pic:pic>
              </a:graphicData>
            </a:graphic>
          </wp:inline>
        </w:drawing>
      </w:r>
    </w:p>
    <w:p w14:paraId="2F0C1753" w14:textId="77777777" w:rsidR="00046456" w:rsidRDefault="00046456" w:rsidP="00046456">
      <w:pPr>
        <w:pStyle w:val="FigureCaption"/>
      </w:pPr>
      <w:r>
        <w:t>Figure 5.8 – Bellows restraint</w:t>
      </w:r>
    </w:p>
    <w:p w14:paraId="7DE7A344" w14:textId="77777777" w:rsidR="00046456" w:rsidRDefault="00046456" w:rsidP="00046456">
      <w:pPr>
        <w:pStyle w:val="Procedure1"/>
        <w:numPr>
          <w:ilvl w:val="0"/>
          <w:numId w:val="0"/>
        </w:numPr>
        <w:ind w:left="360" w:hanging="360"/>
      </w:pPr>
    </w:p>
    <w:p w14:paraId="3A6F58EC" w14:textId="77777777" w:rsidR="00046456" w:rsidRDefault="00046456" w:rsidP="00EE74F6">
      <w:pPr>
        <w:pStyle w:val="Level2Numbered"/>
      </w:pPr>
      <w:r>
        <w:t>Remove the bellows restraints while supporting the bellows.</w:t>
      </w:r>
    </w:p>
    <w:p w14:paraId="5CB31AE4" w14:textId="77777777" w:rsidR="00046456" w:rsidRDefault="00046456" w:rsidP="00046456">
      <w:pPr>
        <w:pStyle w:val="Procedure11"/>
        <w:numPr>
          <w:ilvl w:val="0"/>
          <w:numId w:val="0"/>
        </w:numPr>
        <w:ind w:left="360"/>
      </w:pPr>
    </w:p>
    <w:p w14:paraId="5E1B8FC4" w14:textId="77777777" w:rsidR="00046456" w:rsidRDefault="00046456" w:rsidP="00EE74F6">
      <w:pPr>
        <w:pStyle w:val="Level2Numbered"/>
      </w:pPr>
      <w:r>
        <w:t>Lift the FPCW vertically off the base and rest the FPCW on the table (Figure 5.9).</w:t>
      </w:r>
    </w:p>
    <w:p w14:paraId="62674478" w14:textId="77777777" w:rsidR="00046456" w:rsidRDefault="00046456" w:rsidP="00046456">
      <w:pPr>
        <w:pStyle w:val="ListParagraph"/>
      </w:pPr>
    </w:p>
    <w:p w14:paraId="2EBA8982" w14:textId="77777777" w:rsidR="00046456" w:rsidRDefault="00046456" w:rsidP="00046456">
      <w:pPr>
        <w:pStyle w:val="FigureCaption"/>
      </w:pPr>
      <w:r>
        <w:rPr>
          <w:noProof/>
        </w:rPr>
        <w:drawing>
          <wp:inline distT="0" distB="0" distL="0" distR="0" wp14:anchorId="554F4CBA" wp14:editId="5E3F5ACD">
            <wp:extent cx="6026449" cy="229489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4476.JPG"/>
                    <pic:cNvPicPr/>
                  </pic:nvPicPr>
                  <pic:blipFill rotWithShape="1">
                    <a:blip r:embed="rId33" cstate="print">
                      <a:extLst>
                        <a:ext uri="{28A0092B-C50C-407E-A947-70E740481C1C}">
                          <a14:useLocalDpi xmlns:a14="http://schemas.microsoft.com/office/drawing/2010/main" val="0"/>
                        </a:ext>
                      </a:extLst>
                    </a:blip>
                    <a:srcRect t="41036" r="5820" b="11146"/>
                    <a:stretch/>
                  </pic:blipFill>
                  <pic:spPr bwMode="auto">
                    <a:xfrm>
                      <a:off x="0" y="0"/>
                      <a:ext cx="6028250" cy="2295576"/>
                    </a:xfrm>
                    <a:prstGeom prst="rect">
                      <a:avLst/>
                    </a:prstGeom>
                    <a:ln>
                      <a:noFill/>
                    </a:ln>
                    <a:extLst>
                      <a:ext uri="{53640926-AAD7-44D8-BBD7-CCE9431645EC}">
                        <a14:shadowObscured xmlns:a14="http://schemas.microsoft.com/office/drawing/2010/main"/>
                      </a:ext>
                    </a:extLst>
                  </pic:spPr>
                </pic:pic>
              </a:graphicData>
            </a:graphic>
          </wp:inline>
        </w:drawing>
      </w:r>
    </w:p>
    <w:p w14:paraId="453A18DE" w14:textId="77777777" w:rsidR="00046456" w:rsidRDefault="00046456" w:rsidP="00046456">
      <w:pPr>
        <w:pStyle w:val="FigureCaption"/>
      </w:pPr>
      <w:r>
        <w:t>Figure 5.9 – DN100 Shipping Flange removed from the assembly</w:t>
      </w:r>
    </w:p>
    <w:p w14:paraId="60D8D1EA" w14:textId="77777777" w:rsidR="00046456" w:rsidRDefault="00046456" w:rsidP="00046456"/>
    <w:p w14:paraId="78F9F2F8" w14:textId="77777777" w:rsidR="00046456" w:rsidRDefault="00046456" w:rsidP="00EE74F6">
      <w:pPr>
        <w:pStyle w:val="Level2Numbered"/>
      </w:pPr>
      <w:r>
        <w:t>Perform the inspections and checks as per Sections 6, 7, 8, and 9 of the inspection procedure.</w:t>
      </w:r>
    </w:p>
    <w:p w14:paraId="27EB02B1" w14:textId="77777777" w:rsidR="00046456" w:rsidRDefault="00046456" w:rsidP="00046456"/>
    <w:p w14:paraId="7DD2F7AB" w14:textId="77777777" w:rsidR="00046456" w:rsidRDefault="00046456" w:rsidP="00046456">
      <w:pPr>
        <w:pStyle w:val="Heading2"/>
      </w:pPr>
      <w:r>
        <w:t>FPCW Installation</w:t>
      </w:r>
    </w:p>
    <w:p w14:paraId="2174643E" w14:textId="77777777" w:rsidR="00046456" w:rsidRDefault="00046456" w:rsidP="00046456"/>
    <w:p w14:paraId="09366197" w14:textId="77777777" w:rsidR="00046456" w:rsidRDefault="00046456" w:rsidP="00EE74F6">
      <w:pPr>
        <w:pStyle w:val="Level2Numbered"/>
        <w:numPr>
          <w:ilvl w:val="0"/>
          <w:numId w:val="28"/>
        </w:numPr>
      </w:pPr>
      <w:r>
        <w:t>Install the brass sled on the installation tooling.</w:t>
      </w:r>
    </w:p>
    <w:p w14:paraId="064A80C7" w14:textId="77777777" w:rsidR="00046456" w:rsidRDefault="00046456" w:rsidP="00046456">
      <w:pPr>
        <w:pStyle w:val="Procedure11"/>
        <w:numPr>
          <w:ilvl w:val="0"/>
          <w:numId w:val="0"/>
        </w:numPr>
        <w:ind w:left="792"/>
      </w:pPr>
    </w:p>
    <w:p w14:paraId="733AF821" w14:textId="77777777" w:rsidR="00046456" w:rsidRDefault="00046456" w:rsidP="00EE74F6">
      <w:pPr>
        <w:pStyle w:val="Level2Numbered"/>
      </w:pPr>
      <w:r>
        <w:t>Install the vented screw inside the FPCW inner conductor using the Tee-handled tools. This operation must be carried out by two people (Figure 6.1).</w:t>
      </w:r>
    </w:p>
    <w:p w14:paraId="384DFFC7" w14:textId="77777777" w:rsidR="00046456" w:rsidRDefault="00046456" w:rsidP="00046456">
      <w:pPr>
        <w:pStyle w:val="ListParagrap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5040"/>
      </w:tblGrid>
      <w:tr w:rsidR="00046456" w14:paraId="4F9D2A5F" w14:textId="77777777" w:rsidTr="00820129">
        <w:tc>
          <w:tcPr>
            <w:tcW w:w="5035" w:type="dxa"/>
          </w:tcPr>
          <w:p w14:paraId="235A3D73" w14:textId="77777777" w:rsidR="00046456" w:rsidRDefault="00046456" w:rsidP="00820129">
            <w:pPr>
              <w:pStyle w:val="FigureCaption"/>
            </w:pPr>
            <w:r>
              <w:rPr>
                <w:noProof/>
              </w:rPr>
              <w:lastRenderedPageBreak/>
              <w:drawing>
                <wp:inline distT="0" distB="0" distL="0" distR="0" wp14:anchorId="3F8B6581" wp14:editId="61C1E971">
                  <wp:extent cx="3059964" cy="2286000"/>
                  <wp:effectExtent l="0" t="0" r="762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59964" cy="2286000"/>
                          </a:xfrm>
                          <a:prstGeom prst="rect">
                            <a:avLst/>
                          </a:prstGeom>
                          <a:noFill/>
                          <a:ln>
                            <a:noFill/>
                          </a:ln>
                        </pic:spPr>
                      </pic:pic>
                    </a:graphicData>
                  </a:graphic>
                </wp:inline>
              </w:drawing>
            </w:r>
          </w:p>
        </w:tc>
        <w:tc>
          <w:tcPr>
            <w:tcW w:w="5035" w:type="dxa"/>
          </w:tcPr>
          <w:p w14:paraId="57F43B8B" w14:textId="77777777" w:rsidR="00046456" w:rsidRDefault="00046456" w:rsidP="00820129">
            <w:pPr>
              <w:pStyle w:val="FigureCaption"/>
            </w:pPr>
            <w:r>
              <w:rPr>
                <w:noProof/>
              </w:rPr>
              <w:drawing>
                <wp:inline distT="0" distB="0" distL="0" distR="0" wp14:anchorId="67257D3F" wp14:editId="2442DAFD">
                  <wp:extent cx="3059964" cy="2286000"/>
                  <wp:effectExtent l="0" t="0" r="762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59964" cy="2286000"/>
                          </a:xfrm>
                          <a:prstGeom prst="rect">
                            <a:avLst/>
                          </a:prstGeom>
                          <a:noFill/>
                          <a:ln>
                            <a:noFill/>
                          </a:ln>
                        </pic:spPr>
                      </pic:pic>
                    </a:graphicData>
                  </a:graphic>
                </wp:inline>
              </w:drawing>
            </w:r>
          </w:p>
        </w:tc>
      </w:tr>
    </w:tbl>
    <w:p w14:paraId="5B6F6769" w14:textId="77777777" w:rsidR="00046456" w:rsidRDefault="00046456" w:rsidP="00046456">
      <w:pPr>
        <w:pStyle w:val="FigureCaption"/>
      </w:pPr>
      <w:r>
        <w:t>Figure 6.1: Installing the vented antenna screw in the FPCW</w:t>
      </w:r>
    </w:p>
    <w:p w14:paraId="5BDF0C5F" w14:textId="77777777" w:rsidR="00046456" w:rsidRDefault="00046456" w:rsidP="00046456">
      <w:pPr>
        <w:pStyle w:val="ListParagraph"/>
      </w:pPr>
    </w:p>
    <w:p w14:paraId="16EA8190" w14:textId="77777777" w:rsidR="00046456" w:rsidRDefault="00046456" w:rsidP="00EE74F6">
      <w:pPr>
        <w:pStyle w:val="Level2Numbered"/>
      </w:pPr>
      <w:r>
        <w:t>Position the FPCW body on to the brass sled on the installation tool. Ensure that the DN40 pumping port and N2 line points to the left (Figure 6.2).</w:t>
      </w:r>
    </w:p>
    <w:p w14:paraId="3D793E1D" w14:textId="77777777" w:rsidR="00046456" w:rsidRDefault="00046456" w:rsidP="00046456">
      <w:pPr>
        <w:pStyle w:val="Procedure1"/>
        <w:numPr>
          <w:ilvl w:val="0"/>
          <w:numId w:val="0"/>
        </w:numPr>
        <w:ind w:left="360" w:hanging="360"/>
      </w:pPr>
    </w:p>
    <w:p w14:paraId="6F50BF57" w14:textId="77777777" w:rsidR="00046456" w:rsidRDefault="00046456" w:rsidP="00046456">
      <w:pPr>
        <w:pStyle w:val="FigureCaption"/>
      </w:pPr>
      <w:r>
        <w:rPr>
          <w:noProof/>
        </w:rPr>
        <w:drawing>
          <wp:inline distT="0" distB="0" distL="0" distR="0" wp14:anchorId="33D7F47A" wp14:editId="7ECABA9E">
            <wp:extent cx="3084801" cy="2286000"/>
            <wp:effectExtent l="0" t="0" r="1905" b="0"/>
            <wp:docPr id="59" name="Picture 59" descr="IMG_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G_253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84801" cy="2286000"/>
                    </a:xfrm>
                    <a:prstGeom prst="rect">
                      <a:avLst/>
                    </a:prstGeom>
                    <a:noFill/>
                    <a:ln>
                      <a:noFill/>
                    </a:ln>
                  </pic:spPr>
                </pic:pic>
              </a:graphicData>
            </a:graphic>
          </wp:inline>
        </w:drawing>
      </w:r>
    </w:p>
    <w:p w14:paraId="07C96086" w14:textId="77777777" w:rsidR="00046456" w:rsidRDefault="00046456" w:rsidP="00046456">
      <w:pPr>
        <w:pStyle w:val="FigureCaption"/>
      </w:pPr>
      <w:r>
        <w:t>Figure 6.2: FPCW Installed on the Brass Sled</w:t>
      </w:r>
    </w:p>
    <w:p w14:paraId="5388A828" w14:textId="77777777" w:rsidR="00046456" w:rsidRDefault="00046456" w:rsidP="00046456">
      <w:pPr>
        <w:pStyle w:val="ListParagraph"/>
      </w:pPr>
    </w:p>
    <w:p w14:paraId="3CA7D834" w14:textId="77777777" w:rsidR="00046456" w:rsidRDefault="00046456" w:rsidP="00EE74F6">
      <w:pPr>
        <w:pStyle w:val="Level2Numbered"/>
      </w:pPr>
      <w:r>
        <w:t>Wipe down the DN100 flange on the FPCW and the 6” copper gasket</w:t>
      </w:r>
    </w:p>
    <w:p w14:paraId="0E1E1C49" w14:textId="77777777" w:rsidR="00046456" w:rsidRDefault="00046456" w:rsidP="00046456">
      <w:pPr>
        <w:pStyle w:val="ListParagraph"/>
      </w:pPr>
    </w:p>
    <w:p w14:paraId="342FC462" w14:textId="77777777" w:rsidR="00046456" w:rsidRDefault="00046456" w:rsidP="00EE74F6">
      <w:pPr>
        <w:pStyle w:val="Level2Numbered"/>
      </w:pPr>
      <w:r>
        <w:t>Strike on a sturdy surface the OFE CF100 gasket, on an edge, to develop a slight out-of-round shape. If the gasket becomes non-flat, discard and try again.</w:t>
      </w:r>
    </w:p>
    <w:p w14:paraId="278DAF5B" w14:textId="77777777" w:rsidR="00046456" w:rsidRDefault="00046456" w:rsidP="00046456">
      <w:pPr>
        <w:pStyle w:val="ListParagraph"/>
      </w:pPr>
    </w:p>
    <w:p w14:paraId="018D020A" w14:textId="77777777" w:rsidR="00046456" w:rsidRDefault="00046456" w:rsidP="00EE74F6">
      <w:pPr>
        <w:pStyle w:val="Level2Numbered"/>
      </w:pPr>
      <w:r w:rsidRPr="00E756A9">
        <w:t>Snap the gasket into the flange on the Warm End. Check to make sure it is secure</w:t>
      </w:r>
      <w:r>
        <w:t>.</w:t>
      </w:r>
    </w:p>
    <w:p w14:paraId="1993F428" w14:textId="77777777" w:rsidR="00046456" w:rsidRDefault="00046456" w:rsidP="00046456"/>
    <w:p w14:paraId="5C0A50B0" w14:textId="77777777" w:rsidR="00046456" w:rsidRDefault="00046456" w:rsidP="00EE74F6">
      <w:pPr>
        <w:pStyle w:val="Level2Numbered"/>
      </w:pPr>
      <w:r w:rsidRPr="00E756A9">
        <w:t>Slide the Warm End towards the Cold End to ensure that the 6”CF flange clears the top bar of the installation tooling</w:t>
      </w:r>
      <w:r>
        <w:t xml:space="preserve"> (Figure 6.3).</w:t>
      </w:r>
    </w:p>
    <w:p w14:paraId="12C65116" w14:textId="77777777" w:rsidR="00046456" w:rsidRDefault="00046456" w:rsidP="00046456">
      <w:pPr>
        <w:pStyle w:val="Procedure1"/>
        <w:numPr>
          <w:ilvl w:val="0"/>
          <w:numId w:val="0"/>
        </w:numPr>
        <w:ind w:left="360" w:hanging="360"/>
      </w:pPr>
    </w:p>
    <w:p w14:paraId="5D216C64" w14:textId="77777777" w:rsidR="00046456" w:rsidRDefault="00046456" w:rsidP="00046456">
      <w:pPr>
        <w:pStyle w:val="FigureCaption"/>
      </w:pPr>
      <w:r>
        <w:rPr>
          <w:noProof/>
        </w:rPr>
        <w:lastRenderedPageBreak/>
        <w:drawing>
          <wp:inline distT="0" distB="0" distL="0" distR="0" wp14:anchorId="4266387C" wp14:editId="6691B4E7">
            <wp:extent cx="4064093" cy="22860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SCN4404.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064093" cy="2286000"/>
                    </a:xfrm>
                    <a:prstGeom prst="rect">
                      <a:avLst/>
                    </a:prstGeom>
                  </pic:spPr>
                </pic:pic>
              </a:graphicData>
            </a:graphic>
          </wp:inline>
        </w:drawing>
      </w:r>
    </w:p>
    <w:p w14:paraId="66482965" w14:textId="77777777" w:rsidR="00046456" w:rsidRDefault="00046456" w:rsidP="00046456">
      <w:pPr>
        <w:pStyle w:val="FigureCaption"/>
      </w:pPr>
      <w:r>
        <w:t>Figure 6.3: Sliding FPCW into position using the Brass Sled</w:t>
      </w:r>
    </w:p>
    <w:p w14:paraId="7968E533" w14:textId="77777777" w:rsidR="00046456" w:rsidRDefault="00046456" w:rsidP="00046456">
      <w:pPr>
        <w:pStyle w:val="ListParagraph"/>
      </w:pPr>
    </w:p>
    <w:p w14:paraId="482DC9BE" w14:textId="77777777" w:rsidR="00046456" w:rsidRDefault="00046456" w:rsidP="00EE74F6">
      <w:pPr>
        <w:pStyle w:val="Level2Numbered"/>
      </w:pPr>
      <w:r w:rsidRPr="00F847D9">
        <w:t xml:space="preserve">With the T-handle held, feel for contact of the center conductors. Slowly turn the T-handle to join the center conductors. Align the Warm End flange to the Cold End flange </w:t>
      </w:r>
      <w:r>
        <w:t>and tighten the screw.</w:t>
      </w:r>
      <w:r w:rsidRPr="00F847D9">
        <w:t xml:space="preserve"> Firm up to a solid conta</w:t>
      </w:r>
      <w:r>
        <w:t>ct between the surfaces by feel (Figure 6.4).</w:t>
      </w:r>
    </w:p>
    <w:p w14:paraId="1FA14D60" w14:textId="77777777" w:rsidR="00046456" w:rsidRDefault="00046456" w:rsidP="00046456">
      <w:pPr>
        <w:pStyle w:val="ListParagraph"/>
      </w:pPr>
    </w:p>
    <w:p w14:paraId="0A221D11" w14:textId="77777777" w:rsidR="00046456" w:rsidRDefault="00046456" w:rsidP="00046456">
      <w:pPr>
        <w:pStyle w:val="FigureCaption"/>
      </w:pPr>
      <w:r>
        <w:rPr>
          <w:noProof/>
        </w:rPr>
        <w:drawing>
          <wp:inline distT="0" distB="0" distL="0" distR="0" wp14:anchorId="7ED5E32C" wp14:editId="6E790658">
            <wp:extent cx="3656950" cy="2743200"/>
            <wp:effectExtent l="0" t="0" r="127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656950" cy="2743200"/>
                    </a:xfrm>
                    <a:prstGeom prst="rect">
                      <a:avLst/>
                    </a:prstGeom>
                    <a:noFill/>
                    <a:ln>
                      <a:noFill/>
                    </a:ln>
                  </pic:spPr>
                </pic:pic>
              </a:graphicData>
            </a:graphic>
          </wp:inline>
        </w:drawing>
      </w:r>
    </w:p>
    <w:p w14:paraId="59C1C9B3" w14:textId="77777777" w:rsidR="00046456" w:rsidRDefault="00046456" w:rsidP="00046456">
      <w:pPr>
        <w:pStyle w:val="FigureCaption"/>
      </w:pPr>
      <w:r>
        <w:t>Figure 6.4: Joining the center conductor using T-handle tool</w:t>
      </w:r>
    </w:p>
    <w:p w14:paraId="7A63BE87" w14:textId="77777777" w:rsidR="00046456" w:rsidRDefault="00046456" w:rsidP="00495EA9">
      <w:pPr>
        <w:pStyle w:val="Level2Numbered"/>
      </w:pPr>
      <w:r>
        <w:t>Insert and tighten four M8 SHCSs and washers into the FPCC flange (at the 2, 5, 7, and 10 o’clock positions) to hold the gasket in place. Use a mirror to check flange uniformity.</w:t>
      </w:r>
    </w:p>
    <w:p w14:paraId="5F912D76" w14:textId="77777777" w:rsidR="00046456" w:rsidRDefault="00046456" w:rsidP="00046456"/>
    <w:p w14:paraId="5F8A01C6" w14:textId="77777777" w:rsidR="00046456" w:rsidRDefault="00046456" w:rsidP="00495EA9">
      <w:pPr>
        <w:pStyle w:val="Level2Numbered"/>
      </w:pPr>
      <w:r>
        <w:t xml:space="preserve">Install the remaining 12 M8 HHCSs. The brass sled will need to be removed </w:t>
      </w:r>
      <w:proofErr w:type="gramStart"/>
      <w:r>
        <w:t>in order to</w:t>
      </w:r>
      <w:proofErr w:type="gramEnd"/>
      <w:r>
        <w:t xml:space="preserve"> access the two bottom holes.</w:t>
      </w:r>
    </w:p>
    <w:p w14:paraId="4C72F713" w14:textId="77777777" w:rsidR="00046456" w:rsidRDefault="00046456" w:rsidP="00046456">
      <w:pPr>
        <w:pStyle w:val="ListParagraph"/>
      </w:pPr>
    </w:p>
    <w:p w14:paraId="717D6E30" w14:textId="77777777" w:rsidR="00046456" w:rsidRDefault="00046456" w:rsidP="00495EA9">
      <w:pPr>
        <w:pStyle w:val="Level2Numbered"/>
      </w:pPr>
      <w:r>
        <w:t xml:space="preserve">Install two </w:t>
      </w:r>
      <w:r w:rsidRPr="00A30FA5">
        <w:t>suspension links</w:t>
      </w:r>
      <w:r>
        <w:t xml:space="preserve"> between warm end and the vessel port at (approximately) the 10:30 o’clock and the 1:30 o’clock positions and tighten the screws (Figure 6.5). </w:t>
      </w:r>
    </w:p>
    <w:p w14:paraId="73F922EB" w14:textId="77777777" w:rsidR="00046456" w:rsidRDefault="00046456" w:rsidP="00046456">
      <w:pPr>
        <w:pStyle w:val="ListParagraph"/>
      </w:pPr>
    </w:p>
    <w:p w14:paraId="37BD7866" w14:textId="77777777" w:rsidR="00046456" w:rsidRDefault="00046456" w:rsidP="00046456">
      <w:pPr>
        <w:pStyle w:val="FigureCaption"/>
      </w:pPr>
      <w:r>
        <w:rPr>
          <w:noProof/>
        </w:rPr>
        <w:lastRenderedPageBreak/>
        <w:drawing>
          <wp:inline distT="0" distB="0" distL="0" distR="0" wp14:anchorId="33F54572" wp14:editId="6375FA68">
            <wp:extent cx="3057896" cy="2286000"/>
            <wp:effectExtent l="0" t="0" r="9525" b="0"/>
            <wp:docPr id="62" name="Picture 62" descr="IMG_2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G_244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57896" cy="2286000"/>
                    </a:xfrm>
                    <a:prstGeom prst="rect">
                      <a:avLst/>
                    </a:prstGeom>
                    <a:noFill/>
                    <a:ln>
                      <a:noFill/>
                    </a:ln>
                  </pic:spPr>
                </pic:pic>
              </a:graphicData>
            </a:graphic>
          </wp:inline>
        </w:drawing>
      </w:r>
    </w:p>
    <w:p w14:paraId="7AC0B199" w14:textId="77777777" w:rsidR="00046456" w:rsidRDefault="00046456" w:rsidP="00046456">
      <w:pPr>
        <w:pStyle w:val="FigureCaption"/>
      </w:pPr>
      <w:r>
        <w:t>Figure 6.5: Suspension links installed</w:t>
      </w:r>
    </w:p>
    <w:p w14:paraId="4D6A44E6" w14:textId="77777777" w:rsidR="00046456" w:rsidRDefault="00046456" w:rsidP="00046456">
      <w:pPr>
        <w:pStyle w:val="ListParagraph"/>
      </w:pPr>
    </w:p>
    <w:p w14:paraId="00E21163" w14:textId="77777777" w:rsidR="00046456" w:rsidRDefault="00046456" w:rsidP="00495EA9">
      <w:pPr>
        <w:pStyle w:val="Level2Numbered"/>
      </w:pPr>
      <w:r>
        <w:t>Torque the M8 HHCSs in a star pattern (Figure 6.6).</w:t>
      </w:r>
      <w:r w:rsidRPr="00E756A9">
        <w:t xml:space="preserve"> </w:t>
      </w:r>
      <w:r>
        <w:t>The</w:t>
      </w:r>
      <w:r w:rsidRPr="00E756A9">
        <w:t xml:space="preserve"> torque</w:t>
      </w:r>
      <w:r>
        <w:t xml:space="preserve"> must be</w:t>
      </w:r>
      <w:r w:rsidRPr="00E756A9">
        <w:t xml:space="preserve"> 20</w:t>
      </w:r>
      <w:r>
        <w:t xml:space="preserve"> </w:t>
      </w:r>
      <w:r w:rsidRPr="00E756A9">
        <w:t>Nm</w:t>
      </w:r>
      <w:r>
        <w:t xml:space="preserve"> the first round</w:t>
      </w:r>
      <w:r w:rsidRPr="00E756A9">
        <w:t xml:space="preserve">. The second and third </w:t>
      </w:r>
      <w:r>
        <w:t>cycles must be</w:t>
      </w:r>
      <w:r w:rsidRPr="00E756A9">
        <w:t xml:space="preserve"> torqued to 25</w:t>
      </w:r>
      <w:r>
        <w:t xml:space="preserve"> </w:t>
      </w:r>
      <w:r w:rsidRPr="00E756A9">
        <w:t>Nm. Use an inspection mirror and flashlight to check for an even gap between the flange pair</w:t>
      </w:r>
      <w:r>
        <w:t>.</w:t>
      </w:r>
    </w:p>
    <w:p w14:paraId="7BC1B0AB" w14:textId="77777777" w:rsidR="00046456" w:rsidRDefault="00046456" w:rsidP="00046456">
      <w:pPr>
        <w:pStyle w:val="Procedure1"/>
        <w:numPr>
          <w:ilvl w:val="0"/>
          <w:numId w:val="0"/>
        </w:numPr>
        <w:ind w:left="360" w:hanging="360"/>
      </w:pPr>
    </w:p>
    <w:p w14:paraId="50A388AE" w14:textId="77777777" w:rsidR="00046456" w:rsidRDefault="00046456" w:rsidP="00046456">
      <w:pPr>
        <w:pStyle w:val="FigureCaption"/>
      </w:pPr>
      <w:r w:rsidRPr="00F03916">
        <w:rPr>
          <w:noProof/>
        </w:rPr>
        <w:drawing>
          <wp:inline distT="0" distB="0" distL="0" distR="0" wp14:anchorId="4014595F" wp14:editId="67B5796F">
            <wp:extent cx="3047999" cy="2286000"/>
            <wp:effectExtent l="0" t="0" r="635" b="0"/>
            <wp:docPr id="63" name="Picture 63" descr="C:\Users\premo\Desktop\LCLS-II\LCLS-II FPC\Assemblydisassembly pictures\20180921_100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mo\Desktop\LCLS-II\LCLS-II FPC\Assemblydisassembly pictures\20180921_100148.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47999" cy="2286000"/>
                    </a:xfrm>
                    <a:prstGeom prst="rect">
                      <a:avLst/>
                    </a:prstGeom>
                    <a:noFill/>
                    <a:ln>
                      <a:noFill/>
                    </a:ln>
                  </pic:spPr>
                </pic:pic>
              </a:graphicData>
            </a:graphic>
          </wp:inline>
        </w:drawing>
      </w:r>
    </w:p>
    <w:p w14:paraId="2CBF6AA1" w14:textId="77777777" w:rsidR="00046456" w:rsidRDefault="00046456" w:rsidP="00046456">
      <w:pPr>
        <w:pStyle w:val="FigureCaption"/>
      </w:pPr>
      <w:r>
        <w:t>Figure 6.6: Torquing the FPCC screws</w:t>
      </w:r>
    </w:p>
    <w:p w14:paraId="466A8026" w14:textId="77777777" w:rsidR="00046456" w:rsidRDefault="00046456" w:rsidP="00046456">
      <w:pPr>
        <w:pStyle w:val="ListParagraph"/>
      </w:pPr>
    </w:p>
    <w:p w14:paraId="7EC30D97" w14:textId="77777777" w:rsidR="00046456" w:rsidRDefault="00046456" w:rsidP="00495EA9">
      <w:pPr>
        <w:pStyle w:val="Level2Numbered"/>
      </w:pPr>
      <w:r>
        <w:t>Tighten the antenna screw</w:t>
      </w:r>
      <w:r w:rsidRPr="00E756A9">
        <w:t xml:space="preserve"> between the inner conductors together </w:t>
      </w:r>
      <w:r>
        <w:t>with the T-handle. Torque to 7 N</w:t>
      </w:r>
      <w:r w:rsidRPr="00E756A9">
        <w:t>m</w:t>
      </w:r>
      <w:r>
        <w:t xml:space="preserve"> (Figure 6.7).</w:t>
      </w:r>
    </w:p>
    <w:p w14:paraId="1BED4741" w14:textId="77777777" w:rsidR="00046456" w:rsidRPr="00FB0514" w:rsidRDefault="00046456" w:rsidP="00046456">
      <w:pPr>
        <w:pStyle w:val="Heading4"/>
        <w:numPr>
          <w:ilvl w:val="0"/>
          <w:numId w:val="0"/>
        </w:numPr>
        <w:ind w:left="1260"/>
      </w:pPr>
    </w:p>
    <w:p w14:paraId="78D34394" w14:textId="77777777" w:rsidR="00046456" w:rsidRPr="00FB0514" w:rsidRDefault="00046456" w:rsidP="00495EA9">
      <w:pPr>
        <w:pStyle w:val="Level3Numbered"/>
        <w:numPr>
          <w:ilvl w:val="0"/>
          <w:numId w:val="29"/>
        </w:numPr>
      </w:pPr>
      <w:r>
        <w:t>A second person must confirm that the screw has been torqued</w:t>
      </w:r>
    </w:p>
    <w:p w14:paraId="5BD48318" w14:textId="77777777" w:rsidR="00046456" w:rsidRDefault="00046456" w:rsidP="00046456">
      <w:pPr>
        <w:pStyle w:val="Procedure1"/>
        <w:numPr>
          <w:ilvl w:val="0"/>
          <w:numId w:val="0"/>
        </w:numPr>
        <w:ind w:left="360" w:hanging="360"/>
      </w:pPr>
    </w:p>
    <w:p w14:paraId="02B61327" w14:textId="77777777" w:rsidR="00046456" w:rsidRDefault="00046456" w:rsidP="00046456">
      <w:pPr>
        <w:pStyle w:val="FigureCaption"/>
      </w:pPr>
      <w:r>
        <w:rPr>
          <w:noProof/>
        </w:rPr>
        <w:lastRenderedPageBreak/>
        <w:drawing>
          <wp:inline distT="0" distB="0" distL="0" distR="0" wp14:anchorId="3800950E" wp14:editId="09630BFC">
            <wp:extent cx="4005368" cy="22860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005368" cy="2286000"/>
                    </a:xfrm>
                    <a:prstGeom prst="rect">
                      <a:avLst/>
                    </a:prstGeom>
                  </pic:spPr>
                </pic:pic>
              </a:graphicData>
            </a:graphic>
          </wp:inline>
        </w:drawing>
      </w:r>
    </w:p>
    <w:p w14:paraId="1E097412" w14:textId="77777777" w:rsidR="00046456" w:rsidRDefault="00046456" w:rsidP="00046456">
      <w:pPr>
        <w:pStyle w:val="FigureCaption"/>
      </w:pPr>
      <w:r>
        <w:t>Figure 6.7: Torquing the vented antenna screw</w:t>
      </w:r>
    </w:p>
    <w:p w14:paraId="6BB69328" w14:textId="77777777" w:rsidR="00046456" w:rsidRDefault="00046456" w:rsidP="00046456">
      <w:pPr>
        <w:pStyle w:val="ListParagraph"/>
      </w:pPr>
    </w:p>
    <w:p w14:paraId="56385459" w14:textId="77777777" w:rsidR="00046456" w:rsidRDefault="00046456" w:rsidP="00495EA9">
      <w:pPr>
        <w:pStyle w:val="Level2Numbered"/>
      </w:pPr>
      <w:r>
        <w:t>Uninstall the upper and lower installation tooling</w:t>
      </w:r>
    </w:p>
    <w:p w14:paraId="4A08CD0C" w14:textId="77777777" w:rsidR="00046456" w:rsidRDefault="00046456" w:rsidP="00046456"/>
    <w:p w14:paraId="4EAF22B8" w14:textId="77777777" w:rsidR="00046456" w:rsidRDefault="00046456" w:rsidP="00046456">
      <w:pPr>
        <w:pStyle w:val="Heading2"/>
      </w:pPr>
      <w:r>
        <w:t>Push Rod Installation</w:t>
      </w:r>
    </w:p>
    <w:p w14:paraId="2FD3D31F" w14:textId="77777777" w:rsidR="00046456" w:rsidRDefault="00046456" w:rsidP="00046456"/>
    <w:p w14:paraId="6C5723C7" w14:textId="77777777" w:rsidR="00046456" w:rsidRDefault="00046456" w:rsidP="00495EA9">
      <w:pPr>
        <w:pStyle w:val="Level2Numbered"/>
        <w:numPr>
          <w:ilvl w:val="0"/>
          <w:numId w:val="30"/>
        </w:numPr>
      </w:pPr>
      <w:r>
        <w:t>Remove warm ceramic protection cup.</w:t>
      </w:r>
    </w:p>
    <w:p w14:paraId="66046920" w14:textId="77777777" w:rsidR="00046456" w:rsidRDefault="00046456" w:rsidP="00046456">
      <w:pPr>
        <w:pStyle w:val="Procedure11"/>
        <w:numPr>
          <w:ilvl w:val="0"/>
          <w:numId w:val="0"/>
        </w:numPr>
        <w:ind w:left="792"/>
      </w:pPr>
    </w:p>
    <w:p w14:paraId="5241D6C0" w14:textId="77777777" w:rsidR="00046456" w:rsidRDefault="00046456" w:rsidP="00495EA9">
      <w:pPr>
        <w:pStyle w:val="Level2Numbered"/>
      </w:pPr>
      <w:r>
        <w:t xml:space="preserve">Remove the </w:t>
      </w:r>
      <w:proofErr w:type="gramStart"/>
      <w:r>
        <w:t>push-rod</w:t>
      </w:r>
      <w:proofErr w:type="gramEnd"/>
      <w:r>
        <w:t xml:space="preserve"> from the steel storage cylinder</w:t>
      </w:r>
    </w:p>
    <w:p w14:paraId="42D873B1" w14:textId="77777777" w:rsidR="00046456" w:rsidRDefault="00046456" w:rsidP="00046456">
      <w:pPr>
        <w:pStyle w:val="Procedure11"/>
        <w:numPr>
          <w:ilvl w:val="0"/>
          <w:numId w:val="0"/>
        </w:numPr>
      </w:pPr>
    </w:p>
    <w:p w14:paraId="04DB3561" w14:textId="77777777" w:rsidR="00046456" w:rsidRDefault="00046456" w:rsidP="00495EA9">
      <w:pPr>
        <w:pStyle w:val="Level2Numbered"/>
      </w:pPr>
      <w:r>
        <w:t>Place a 2-1/8” gasket on push-rod flange</w:t>
      </w:r>
    </w:p>
    <w:p w14:paraId="689B892D" w14:textId="77777777" w:rsidR="00046456" w:rsidRDefault="00046456" w:rsidP="00046456">
      <w:pPr>
        <w:pStyle w:val="ListParagraph"/>
      </w:pPr>
    </w:p>
    <w:p w14:paraId="31EA735E" w14:textId="77777777" w:rsidR="00046456" w:rsidRDefault="00046456" w:rsidP="00495EA9">
      <w:pPr>
        <w:pStyle w:val="Level2Numbered"/>
      </w:pPr>
      <w:r>
        <w:t>Insert the Push Rod into the FPCW inner conductor with the pin at the end oriented horizontally (Figure 7.1).</w:t>
      </w:r>
    </w:p>
    <w:p w14:paraId="0A58A5D5" w14:textId="77777777" w:rsidR="00046456" w:rsidRDefault="00046456" w:rsidP="00046456">
      <w:pPr>
        <w:pStyle w:val="ListParagraph"/>
      </w:pPr>
    </w:p>
    <w:p w14:paraId="05DE9734" w14:textId="77777777" w:rsidR="00046456" w:rsidRDefault="00046456" w:rsidP="00046456">
      <w:pPr>
        <w:pStyle w:val="FigureCaption"/>
      </w:pPr>
      <w:r>
        <w:rPr>
          <w:noProof/>
        </w:rPr>
        <w:drawing>
          <wp:inline distT="0" distB="0" distL="0" distR="0" wp14:anchorId="37CF8A7B" wp14:editId="3000528C">
            <wp:extent cx="4064094" cy="22860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DSCN4523.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064094" cy="2286000"/>
                    </a:xfrm>
                    <a:prstGeom prst="rect">
                      <a:avLst/>
                    </a:prstGeom>
                  </pic:spPr>
                </pic:pic>
              </a:graphicData>
            </a:graphic>
          </wp:inline>
        </w:drawing>
      </w:r>
    </w:p>
    <w:p w14:paraId="475B498E" w14:textId="77777777" w:rsidR="00046456" w:rsidRDefault="00046456" w:rsidP="00046456">
      <w:pPr>
        <w:pStyle w:val="FigureCaption"/>
      </w:pPr>
      <w:r>
        <w:t>Figure 7.1: Inserting FPPR</w:t>
      </w:r>
    </w:p>
    <w:p w14:paraId="1421B81C" w14:textId="77777777" w:rsidR="00046456" w:rsidRDefault="00046456" w:rsidP="00046456"/>
    <w:p w14:paraId="6CA0D6BF" w14:textId="77777777" w:rsidR="00046456" w:rsidRDefault="00046456" w:rsidP="00495EA9">
      <w:pPr>
        <w:pStyle w:val="Level2Numbered"/>
      </w:pPr>
      <w:r>
        <w:t>Rotate the Push Rod 90 degrees clockwise using the push-rod tool (Figure 7.2).</w:t>
      </w:r>
    </w:p>
    <w:p w14:paraId="715B4FA6" w14:textId="77777777" w:rsidR="00046456" w:rsidRDefault="00046456" w:rsidP="00046456">
      <w:pPr>
        <w:pStyle w:val="Procedure1"/>
        <w:numPr>
          <w:ilvl w:val="0"/>
          <w:numId w:val="0"/>
        </w:numPr>
        <w:ind w:left="360" w:hanging="360"/>
      </w:pPr>
    </w:p>
    <w:p w14:paraId="570B93A8" w14:textId="77777777" w:rsidR="00046456" w:rsidRDefault="00046456" w:rsidP="00046456">
      <w:pPr>
        <w:pStyle w:val="FigureCaption"/>
      </w:pPr>
      <w:r>
        <w:rPr>
          <w:noProof/>
        </w:rPr>
        <w:lastRenderedPageBreak/>
        <w:drawing>
          <wp:inline distT="0" distB="0" distL="0" distR="0" wp14:anchorId="176B91BD" wp14:editId="14C2C113">
            <wp:extent cx="4465674" cy="22860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465674" cy="2286000"/>
                    </a:xfrm>
                    <a:prstGeom prst="rect">
                      <a:avLst/>
                    </a:prstGeom>
                  </pic:spPr>
                </pic:pic>
              </a:graphicData>
            </a:graphic>
          </wp:inline>
        </w:drawing>
      </w:r>
    </w:p>
    <w:p w14:paraId="722C73B6" w14:textId="77777777" w:rsidR="00046456" w:rsidRDefault="00046456" w:rsidP="00046456">
      <w:pPr>
        <w:pStyle w:val="FigureCaption"/>
      </w:pPr>
      <w:r>
        <w:t>Figure 7.2: Using the push-rod tool to rotate the push rod</w:t>
      </w:r>
    </w:p>
    <w:p w14:paraId="2E600B99" w14:textId="77777777" w:rsidR="00046456" w:rsidRDefault="00046456" w:rsidP="00046456">
      <w:pPr>
        <w:pStyle w:val="ListParagraph"/>
      </w:pPr>
    </w:p>
    <w:p w14:paraId="35A9B770" w14:textId="77777777" w:rsidR="00046456" w:rsidRDefault="00046456" w:rsidP="00495EA9">
      <w:pPr>
        <w:pStyle w:val="Level2Numbered"/>
      </w:pPr>
      <w:r>
        <w:t>Verify the 2-1/8” gasket is properly seated between the two flanges and align the bolting holes.</w:t>
      </w:r>
    </w:p>
    <w:p w14:paraId="4AEF08C5" w14:textId="77777777" w:rsidR="00046456" w:rsidRDefault="00046456" w:rsidP="00046456">
      <w:pPr>
        <w:pStyle w:val="ListParagraph"/>
      </w:pPr>
    </w:p>
    <w:p w14:paraId="4F30598A" w14:textId="77777777" w:rsidR="00046456" w:rsidRDefault="00046456" w:rsidP="00495EA9">
      <w:pPr>
        <w:pStyle w:val="Level2Numbered"/>
      </w:pPr>
      <w:r>
        <w:t>Install four M5 SHCSs into the threaded holes. Do not tighten.</w:t>
      </w:r>
    </w:p>
    <w:p w14:paraId="0CE7D329" w14:textId="77777777" w:rsidR="00046456" w:rsidRDefault="00046456" w:rsidP="00046456"/>
    <w:p w14:paraId="349C7F12" w14:textId="77777777" w:rsidR="00046456" w:rsidRDefault="00046456" w:rsidP="00495EA9">
      <w:pPr>
        <w:pStyle w:val="Level2Numbered"/>
      </w:pPr>
      <w:r>
        <w:t>Use the strain relief tool to torque the FPPR SHCSs. This must be carried out by two people. One person should hold the restraint tool in place while the other torques the SHCSs to 15 Nm (Figure 7.3).</w:t>
      </w:r>
    </w:p>
    <w:p w14:paraId="72C3B1B3" w14:textId="77777777" w:rsidR="00046456" w:rsidRDefault="00046456" w:rsidP="00046456">
      <w:pPr>
        <w:pStyle w:val="ListParagraph"/>
      </w:pPr>
    </w:p>
    <w:p w14:paraId="588509E6" w14:textId="77777777" w:rsidR="00046456" w:rsidRDefault="00046456" w:rsidP="00046456">
      <w:pPr>
        <w:pStyle w:val="FigureCaption"/>
      </w:pPr>
      <w:r>
        <w:rPr>
          <w:noProof/>
        </w:rPr>
        <w:drawing>
          <wp:inline distT="0" distB="0" distL="0" distR="0" wp14:anchorId="0E75BF56" wp14:editId="5639FA04">
            <wp:extent cx="3048000" cy="22860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flipH="1">
                      <a:off x="0" y="0"/>
                      <a:ext cx="3048000" cy="2286000"/>
                    </a:xfrm>
                    <a:prstGeom prst="rect">
                      <a:avLst/>
                    </a:prstGeom>
                    <a:noFill/>
                    <a:ln>
                      <a:noFill/>
                    </a:ln>
                  </pic:spPr>
                </pic:pic>
              </a:graphicData>
            </a:graphic>
          </wp:inline>
        </w:drawing>
      </w:r>
    </w:p>
    <w:p w14:paraId="02D9AFB9" w14:textId="77777777" w:rsidR="00046456" w:rsidRDefault="00046456" w:rsidP="00046456">
      <w:pPr>
        <w:pStyle w:val="FigureCaption"/>
      </w:pPr>
      <w:r>
        <w:t>Figure 7.3: Using the strain relief tool to install FPPR hardware</w:t>
      </w:r>
    </w:p>
    <w:p w14:paraId="743706A6" w14:textId="77777777" w:rsidR="00046456" w:rsidRDefault="00046456" w:rsidP="00046456">
      <w:pPr>
        <w:pStyle w:val="FigureCaption"/>
      </w:pPr>
    </w:p>
    <w:p w14:paraId="7E070238" w14:textId="77777777" w:rsidR="00046456" w:rsidRDefault="00046456" w:rsidP="00495EA9">
      <w:pPr>
        <w:pStyle w:val="Level2Numbered"/>
      </w:pPr>
      <w:r>
        <w:t>Install the tuning actuator without the knob. Torque the M4 SHCSs to 2 Nm (Figure 7.4).</w:t>
      </w:r>
    </w:p>
    <w:p w14:paraId="6DED0F1C" w14:textId="77777777" w:rsidR="00046456" w:rsidRDefault="00046456" w:rsidP="00046456">
      <w:pPr>
        <w:pStyle w:val="Procedure1"/>
        <w:numPr>
          <w:ilvl w:val="0"/>
          <w:numId w:val="0"/>
        </w:numPr>
        <w:ind w:left="360" w:hanging="360"/>
      </w:pPr>
    </w:p>
    <w:p w14:paraId="3A698D3F" w14:textId="77777777" w:rsidR="00046456" w:rsidRDefault="00046456" w:rsidP="00046456">
      <w:pPr>
        <w:pStyle w:val="FigureCaption"/>
      </w:pPr>
      <w:r>
        <w:rPr>
          <w:noProof/>
        </w:rPr>
        <w:lastRenderedPageBreak/>
        <w:drawing>
          <wp:inline distT="0" distB="0" distL="0" distR="0" wp14:anchorId="09395901" wp14:editId="78181DE7">
            <wp:extent cx="3048001" cy="22860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0488.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048001" cy="2286000"/>
                    </a:xfrm>
                    <a:prstGeom prst="rect">
                      <a:avLst/>
                    </a:prstGeom>
                  </pic:spPr>
                </pic:pic>
              </a:graphicData>
            </a:graphic>
          </wp:inline>
        </w:drawing>
      </w:r>
    </w:p>
    <w:p w14:paraId="7E5C8F43" w14:textId="77777777" w:rsidR="00046456" w:rsidRDefault="00046456" w:rsidP="00046456">
      <w:pPr>
        <w:pStyle w:val="FigureCaption"/>
      </w:pPr>
      <w:r>
        <w:t>Figure 7.4: Installing the tuning actuator</w:t>
      </w:r>
    </w:p>
    <w:p w14:paraId="3FF0F454" w14:textId="77777777" w:rsidR="00046456" w:rsidRDefault="00046456" w:rsidP="00046456">
      <w:pPr>
        <w:pStyle w:val="ListParagraph"/>
      </w:pPr>
    </w:p>
    <w:p w14:paraId="19D9FF14" w14:textId="77777777" w:rsidR="00046456" w:rsidRDefault="00046456" w:rsidP="00495EA9">
      <w:pPr>
        <w:pStyle w:val="Level2Numbered"/>
      </w:pPr>
      <w:r>
        <w:t>Install the ceramic protective cup. Install two M4 x 12mm LG SHCS and tighten until snug. Do not torque (Figure 7.5).</w:t>
      </w:r>
    </w:p>
    <w:p w14:paraId="5B1B5D75" w14:textId="77777777" w:rsidR="00046456" w:rsidRDefault="00046456" w:rsidP="00046456">
      <w:pPr>
        <w:pStyle w:val="ListParagraph"/>
      </w:pPr>
    </w:p>
    <w:p w14:paraId="43DD3E60" w14:textId="77777777" w:rsidR="00046456" w:rsidRDefault="00046456" w:rsidP="00046456">
      <w:pPr>
        <w:pStyle w:val="FigureCaption"/>
      </w:pPr>
      <w:r>
        <w:rPr>
          <w:noProof/>
        </w:rPr>
        <w:drawing>
          <wp:inline distT="0" distB="0" distL="0" distR="0" wp14:anchorId="50401D01" wp14:editId="46A59364">
            <wp:extent cx="3048000" cy="22860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0483.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048000" cy="2286000"/>
                    </a:xfrm>
                    <a:prstGeom prst="rect">
                      <a:avLst/>
                    </a:prstGeom>
                  </pic:spPr>
                </pic:pic>
              </a:graphicData>
            </a:graphic>
          </wp:inline>
        </w:drawing>
      </w:r>
    </w:p>
    <w:p w14:paraId="19AEBFCB" w14:textId="77777777" w:rsidR="00046456" w:rsidRDefault="00046456" w:rsidP="00046456">
      <w:pPr>
        <w:pStyle w:val="FigureCaption"/>
      </w:pPr>
      <w:r>
        <w:t>Figure 7.5: Installing ceramic protective cup</w:t>
      </w:r>
    </w:p>
    <w:p w14:paraId="60009D32" w14:textId="77777777" w:rsidR="00046456" w:rsidRDefault="00046456" w:rsidP="00046456"/>
    <w:p w14:paraId="129B67D3" w14:textId="77777777" w:rsidR="00046456" w:rsidRDefault="00046456" w:rsidP="00046456">
      <w:pPr>
        <w:pStyle w:val="Heading2"/>
      </w:pPr>
      <w:r>
        <w:t>Leak Check</w:t>
      </w:r>
    </w:p>
    <w:p w14:paraId="6EEAC944" w14:textId="77777777" w:rsidR="00046456" w:rsidRPr="00B442FB" w:rsidRDefault="00046456" w:rsidP="00046456">
      <w:pPr>
        <w:pStyle w:val="Heading4"/>
        <w:numPr>
          <w:ilvl w:val="0"/>
          <w:numId w:val="0"/>
        </w:numPr>
        <w:ind w:left="1260"/>
      </w:pPr>
    </w:p>
    <w:p w14:paraId="1E79476B" w14:textId="6F32F7BF" w:rsidR="00046456" w:rsidRDefault="00046456" w:rsidP="00495EA9">
      <w:pPr>
        <w:pStyle w:val="Level2Numbered"/>
        <w:numPr>
          <w:ilvl w:val="0"/>
          <w:numId w:val="31"/>
        </w:numPr>
      </w:pPr>
      <w:r>
        <w:t>Remove the Nitrogen supply from the DN40 port and attach the leak check setup (Figure 8.1).</w:t>
      </w:r>
    </w:p>
    <w:p w14:paraId="2DB59F66" w14:textId="77777777" w:rsidR="00046456" w:rsidRDefault="00046456" w:rsidP="00046456">
      <w:pPr>
        <w:pStyle w:val="FigureCaption"/>
      </w:pPr>
      <w:r>
        <w:rPr>
          <w:noProof/>
        </w:rPr>
        <w:lastRenderedPageBreak/>
        <w:drawing>
          <wp:inline distT="0" distB="0" distL="0" distR="0" wp14:anchorId="59144FF9" wp14:editId="7B4CEBD4">
            <wp:extent cx="3056046" cy="2286000"/>
            <wp:effectExtent l="0" t="0" r="0" b="0"/>
            <wp:docPr id="70" name="Picture 70" descr="IMG_2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MG_249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56046" cy="2286000"/>
                    </a:xfrm>
                    <a:prstGeom prst="rect">
                      <a:avLst/>
                    </a:prstGeom>
                    <a:noFill/>
                    <a:ln>
                      <a:noFill/>
                    </a:ln>
                  </pic:spPr>
                </pic:pic>
              </a:graphicData>
            </a:graphic>
          </wp:inline>
        </w:drawing>
      </w:r>
    </w:p>
    <w:p w14:paraId="2BB0E97E" w14:textId="77777777" w:rsidR="00046456" w:rsidRDefault="00046456" w:rsidP="00046456">
      <w:pPr>
        <w:pStyle w:val="FigureCaption"/>
      </w:pPr>
      <w:r>
        <w:t>Figure 8.1: Attaching the leak detector setup</w:t>
      </w:r>
    </w:p>
    <w:p w14:paraId="3CFA4DA8" w14:textId="77777777" w:rsidR="00046456" w:rsidRDefault="00046456" w:rsidP="00046456">
      <w:pPr>
        <w:pStyle w:val="Procedure11"/>
        <w:numPr>
          <w:ilvl w:val="0"/>
          <w:numId w:val="0"/>
        </w:numPr>
        <w:ind w:left="792"/>
      </w:pPr>
    </w:p>
    <w:p w14:paraId="6981F96D" w14:textId="77777777" w:rsidR="00046456" w:rsidRDefault="00046456" w:rsidP="00495EA9">
      <w:pPr>
        <w:pStyle w:val="Level2Numbered"/>
      </w:pPr>
      <w:r>
        <w:t>Leak check the coupler assembly. If the leak check fails, swap out the sapphire window. If the window was the cause of the leak create an NCR for the FPCW; in the comments note that the window leaked. On the Modification page note that the window was swapped out with a functional one, attach leak check data. Individually bag each failed window; deliver to group lead or TR.</w:t>
      </w:r>
    </w:p>
    <w:p w14:paraId="3A4AAACE" w14:textId="77777777" w:rsidR="00046456" w:rsidRPr="00DA6881" w:rsidRDefault="00046456" w:rsidP="00046456">
      <w:pPr>
        <w:pStyle w:val="Heading4"/>
        <w:numPr>
          <w:ilvl w:val="0"/>
          <w:numId w:val="0"/>
        </w:numPr>
        <w:ind w:left="1260"/>
      </w:pPr>
    </w:p>
    <w:p w14:paraId="5D87835D" w14:textId="77777777" w:rsidR="00046456" w:rsidRDefault="00046456" w:rsidP="00495EA9">
      <w:pPr>
        <w:pStyle w:val="Level2Numbered"/>
      </w:pPr>
      <w:r>
        <w:t>Backfill the assembly with N2 and remove the leak detector. Seal the DN40 flange using the plastic cap.</w:t>
      </w:r>
    </w:p>
    <w:p w14:paraId="32C78185" w14:textId="77777777" w:rsidR="00046456" w:rsidRDefault="00046456" w:rsidP="00046456"/>
    <w:p w14:paraId="2AC09306" w14:textId="77777777" w:rsidR="00046456" w:rsidRDefault="00046456" w:rsidP="00046456">
      <w:pPr>
        <w:pStyle w:val="Heading2"/>
      </w:pPr>
      <w:r>
        <w:t>Replace MLI</w:t>
      </w:r>
    </w:p>
    <w:p w14:paraId="38D52080" w14:textId="77777777" w:rsidR="00046456" w:rsidRDefault="00046456" w:rsidP="00046456">
      <w:pPr>
        <w:pStyle w:val="Procedure11"/>
        <w:numPr>
          <w:ilvl w:val="0"/>
          <w:numId w:val="0"/>
        </w:numPr>
      </w:pPr>
    </w:p>
    <w:p w14:paraId="634CA7BD" w14:textId="77777777" w:rsidR="00046456" w:rsidRDefault="00046456" w:rsidP="00044A6F">
      <w:pPr>
        <w:pStyle w:val="Level2Numbered"/>
        <w:numPr>
          <w:ilvl w:val="0"/>
          <w:numId w:val="32"/>
        </w:numPr>
      </w:pPr>
      <w:r>
        <w:t>Install the pre-cut MLI on to the coupler assembly. Ensure that there is no damage to the bellows during MLI installation, and that none of the MLI hinders bellows movement during tuning.</w:t>
      </w:r>
    </w:p>
    <w:p w14:paraId="0ECBE451" w14:textId="77777777" w:rsidR="00046456" w:rsidRDefault="00046456" w:rsidP="00046456">
      <w:pPr>
        <w:pStyle w:val="ListParagraph"/>
      </w:pPr>
    </w:p>
    <w:p w14:paraId="3F02A50F" w14:textId="77777777" w:rsidR="00046456" w:rsidRDefault="00046456" w:rsidP="00044A6F">
      <w:pPr>
        <w:pStyle w:val="Level2Numbered"/>
      </w:pPr>
      <w:r w:rsidRPr="00E756A9">
        <w:t>Install the connect</w:t>
      </w:r>
      <w:r>
        <w:t>or</w:t>
      </w:r>
      <w:r w:rsidRPr="00E756A9">
        <w:t xml:space="preserve"> on the </w:t>
      </w:r>
      <w:r>
        <w:t>electron probe</w:t>
      </w:r>
      <w:r w:rsidRPr="00E756A9">
        <w:t>. Orient the connector to face down</w:t>
      </w:r>
      <w:r>
        <w:t xml:space="preserve"> (Figure 9.1)</w:t>
      </w:r>
    </w:p>
    <w:p w14:paraId="6382FBAD" w14:textId="77777777" w:rsidR="00046456" w:rsidRDefault="00046456" w:rsidP="00046456">
      <w:pPr>
        <w:pStyle w:val="ListParagraph"/>
      </w:pPr>
    </w:p>
    <w:p w14:paraId="32FE03C6" w14:textId="77777777" w:rsidR="00046456" w:rsidRDefault="00046456" w:rsidP="00046456">
      <w:pPr>
        <w:pStyle w:val="FigureCaption"/>
      </w:pPr>
      <w:r>
        <w:rPr>
          <w:noProof/>
        </w:rPr>
        <w:drawing>
          <wp:inline distT="0" distB="0" distL="0" distR="0" wp14:anchorId="51002531" wp14:editId="0D9FA856">
            <wp:extent cx="3031065" cy="22860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31065" cy="2286000"/>
                    </a:xfrm>
                    <a:prstGeom prst="rect">
                      <a:avLst/>
                    </a:prstGeom>
                    <a:noFill/>
                  </pic:spPr>
                </pic:pic>
              </a:graphicData>
            </a:graphic>
          </wp:inline>
        </w:drawing>
      </w:r>
    </w:p>
    <w:p w14:paraId="55E39A4C" w14:textId="77777777" w:rsidR="00046456" w:rsidRDefault="00046456" w:rsidP="00046456">
      <w:pPr>
        <w:pStyle w:val="FigureCaption"/>
      </w:pPr>
      <w:r>
        <w:t>Figure 9.1: Electron probe connector</w:t>
      </w:r>
    </w:p>
    <w:p w14:paraId="17A32782" w14:textId="77777777" w:rsidR="00046456" w:rsidRDefault="00046456" w:rsidP="00046456">
      <w:pPr>
        <w:pStyle w:val="Procedure11"/>
        <w:numPr>
          <w:ilvl w:val="0"/>
          <w:numId w:val="0"/>
        </w:numPr>
        <w:ind w:left="792"/>
      </w:pPr>
    </w:p>
    <w:p w14:paraId="692F6E28" w14:textId="77777777" w:rsidR="00046456" w:rsidRDefault="00046456" w:rsidP="00044A6F">
      <w:pPr>
        <w:pStyle w:val="Level2Numbered"/>
      </w:pPr>
      <w:r>
        <w:lastRenderedPageBreak/>
        <w:t>Have the RF group check the cable connection</w:t>
      </w:r>
    </w:p>
    <w:p w14:paraId="5BA1DCC1" w14:textId="77777777" w:rsidR="00046456" w:rsidRDefault="00046456" w:rsidP="00046456">
      <w:pPr>
        <w:pStyle w:val="Procedure11"/>
        <w:numPr>
          <w:ilvl w:val="0"/>
          <w:numId w:val="0"/>
        </w:numPr>
      </w:pPr>
    </w:p>
    <w:p w14:paraId="6B9ECB5A" w14:textId="77777777" w:rsidR="00046456" w:rsidRDefault="00046456" w:rsidP="00046456">
      <w:pPr>
        <w:pStyle w:val="Heading2"/>
      </w:pPr>
      <w:r>
        <w:t>Exterior Flange Installation</w:t>
      </w:r>
    </w:p>
    <w:p w14:paraId="45EC2379" w14:textId="77777777" w:rsidR="00046456" w:rsidRPr="00B442FB" w:rsidRDefault="00046456" w:rsidP="00046456"/>
    <w:p w14:paraId="0F19A277" w14:textId="77777777" w:rsidR="00046456" w:rsidRDefault="00046456" w:rsidP="00044A6F">
      <w:pPr>
        <w:pStyle w:val="Level2Numbered"/>
        <w:numPr>
          <w:ilvl w:val="0"/>
          <w:numId w:val="33"/>
        </w:numPr>
      </w:pPr>
      <w:r>
        <w:t>Install the outer portion of the exterior support frame, tighten bolts snug (Figure 10.1).</w:t>
      </w:r>
    </w:p>
    <w:p w14:paraId="657A69F9" w14:textId="77777777" w:rsidR="00046456" w:rsidRDefault="00046456" w:rsidP="00046456">
      <w:pPr>
        <w:pStyle w:val="Procedure1"/>
        <w:numPr>
          <w:ilvl w:val="0"/>
          <w:numId w:val="0"/>
        </w:numPr>
        <w:ind w:left="360" w:hanging="360"/>
      </w:pPr>
    </w:p>
    <w:p w14:paraId="24405EE2" w14:textId="77777777" w:rsidR="00046456" w:rsidRDefault="00046456" w:rsidP="00046456">
      <w:pPr>
        <w:pStyle w:val="FigureCaption"/>
      </w:pPr>
      <w:r>
        <w:rPr>
          <w:noProof/>
        </w:rPr>
        <w:drawing>
          <wp:inline distT="0" distB="0" distL="0" distR="0" wp14:anchorId="4109B56C" wp14:editId="2C81C355">
            <wp:extent cx="3047458" cy="2286000"/>
            <wp:effectExtent l="0" t="0" r="63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47458" cy="2286000"/>
                    </a:xfrm>
                    <a:prstGeom prst="rect">
                      <a:avLst/>
                    </a:prstGeom>
                    <a:noFill/>
                    <a:ln>
                      <a:noFill/>
                    </a:ln>
                  </pic:spPr>
                </pic:pic>
              </a:graphicData>
            </a:graphic>
          </wp:inline>
        </w:drawing>
      </w:r>
    </w:p>
    <w:p w14:paraId="5484CD61" w14:textId="77777777" w:rsidR="00046456" w:rsidRDefault="00046456" w:rsidP="00046456">
      <w:pPr>
        <w:pStyle w:val="FigureCaption"/>
      </w:pPr>
      <w:r>
        <w:t>Figure 10.1: Exterior support frame</w:t>
      </w:r>
    </w:p>
    <w:p w14:paraId="05C7F4CF" w14:textId="77777777" w:rsidR="00046456" w:rsidRDefault="00046456" w:rsidP="00046456">
      <w:pPr>
        <w:pStyle w:val="Procedure11"/>
        <w:numPr>
          <w:ilvl w:val="0"/>
          <w:numId w:val="0"/>
        </w:numPr>
        <w:ind w:left="792"/>
      </w:pPr>
    </w:p>
    <w:p w14:paraId="63075242" w14:textId="77777777" w:rsidR="00046456" w:rsidRDefault="00046456" w:rsidP="00044A6F">
      <w:pPr>
        <w:pStyle w:val="Level2Numbered"/>
      </w:pPr>
      <w:r w:rsidRPr="00E756A9">
        <w:t>Apply</w:t>
      </w:r>
      <w:r>
        <w:t xml:space="preserve"> a</w:t>
      </w:r>
      <w:r w:rsidRPr="00E756A9">
        <w:t xml:space="preserve"> thin film of O-ring grease to both seals used on the port flange.</w:t>
      </w:r>
    </w:p>
    <w:p w14:paraId="2AEB9C7F" w14:textId="77777777" w:rsidR="00046456" w:rsidRDefault="00046456" w:rsidP="00046456">
      <w:pPr>
        <w:pStyle w:val="Procedure11"/>
        <w:numPr>
          <w:ilvl w:val="0"/>
          <w:numId w:val="0"/>
        </w:numPr>
      </w:pPr>
    </w:p>
    <w:p w14:paraId="2BDF8AE8" w14:textId="77777777" w:rsidR="00046456" w:rsidRDefault="00046456" w:rsidP="00044A6F">
      <w:pPr>
        <w:pStyle w:val="Level2Numbered"/>
      </w:pPr>
      <w:r>
        <w:t>Position the O-ring between the FPCW flange and the 1-1/3” port (Figure 10.2).</w:t>
      </w:r>
    </w:p>
    <w:p w14:paraId="39E0A6CC" w14:textId="77777777" w:rsidR="00046456" w:rsidRDefault="00046456" w:rsidP="00046456">
      <w:pPr>
        <w:pStyle w:val="ListParagraph"/>
      </w:pPr>
    </w:p>
    <w:p w14:paraId="7A6BA2A4" w14:textId="77777777" w:rsidR="00046456" w:rsidRDefault="00046456" w:rsidP="00046456">
      <w:pPr>
        <w:pStyle w:val="FigureCaption"/>
      </w:pPr>
      <w:r>
        <w:rPr>
          <w:noProof/>
        </w:rPr>
        <w:drawing>
          <wp:inline distT="0" distB="0" distL="0" distR="0" wp14:anchorId="092F5838" wp14:editId="785802A1">
            <wp:extent cx="3075538" cy="2286000"/>
            <wp:effectExtent l="0" t="0" r="0" b="0"/>
            <wp:docPr id="73" name="Picture 73" descr="IMG_2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IMG_266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75538" cy="2286000"/>
                    </a:xfrm>
                    <a:prstGeom prst="rect">
                      <a:avLst/>
                    </a:prstGeom>
                    <a:noFill/>
                    <a:ln>
                      <a:noFill/>
                    </a:ln>
                  </pic:spPr>
                </pic:pic>
              </a:graphicData>
            </a:graphic>
          </wp:inline>
        </w:drawing>
      </w:r>
    </w:p>
    <w:p w14:paraId="0E4B792C" w14:textId="77777777" w:rsidR="00046456" w:rsidRPr="008A4A26" w:rsidRDefault="00046456" w:rsidP="00046456">
      <w:pPr>
        <w:pStyle w:val="FigureCaption"/>
      </w:pPr>
      <w:r>
        <w:t xml:space="preserve">Figure </w:t>
      </w:r>
      <w:r w:rsidRPr="008A4A26">
        <w:t xml:space="preserve">10.2: O-ring </w:t>
      </w:r>
      <w:r>
        <w:t>positioned on FPCW</w:t>
      </w:r>
    </w:p>
    <w:p w14:paraId="00744FC0" w14:textId="77777777" w:rsidR="00046456" w:rsidRDefault="00046456" w:rsidP="00046456">
      <w:pPr>
        <w:pStyle w:val="ListParagraph"/>
      </w:pPr>
    </w:p>
    <w:p w14:paraId="09242629" w14:textId="77777777" w:rsidR="00046456" w:rsidRDefault="00046456" w:rsidP="00044A6F">
      <w:pPr>
        <w:pStyle w:val="Level2Numbered"/>
      </w:pPr>
      <w:r>
        <w:t>Install the larger O-ring on the large flange. Use some grease to hold the O-ring in place.</w:t>
      </w:r>
    </w:p>
    <w:p w14:paraId="4AD8A938" w14:textId="77777777" w:rsidR="00046456" w:rsidRDefault="00046456" w:rsidP="00046456">
      <w:pPr>
        <w:pStyle w:val="ListParagraph"/>
      </w:pPr>
    </w:p>
    <w:p w14:paraId="74E0A2C5" w14:textId="77777777" w:rsidR="00046456" w:rsidRDefault="00046456" w:rsidP="00044A6F">
      <w:pPr>
        <w:pStyle w:val="Level2Numbered"/>
      </w:pPr>
      <w:r>
        <w:t>Slide the large flange over the FPCW body taking care to not contact the ceramic or outer ports. Ensure that there is access to the suspension links (Figure 10.3).</w:t>
      </w:r>
    </w:p>
    <w:p w14:paraId="68D1446B" w14:textId="77777777" w:rsidR="00046456" w:rsidRDefault="00046456" w:rsidP="00046456">
      <w:pPr>
        <w:pStyle w:val="ListParagraph"/>
      </w:pPr>
    </w:p>
    <w:p w14:paraId="3F3AA998" w14:textId="77777777" w:rsidR="00046456" w:rsidRDefault="00046456" w:rsidP="00046456">
      <w:pPr>
        <w:pStyle w:val="FigureCaption"/>
      </w:pPr>
      <w:r w:rsidRPr="002A594D">
        <w:rPr>
          <w:noProof/>
        </w:rPr>
        <w:lastRenderedPageBreak/>
        <w:drawing>
          <wp:inline distT="0" distB="0" distL="0" distR="0" wp14:anchorId="6369D3B8" wp14:editId="6DEC3626">
            <wp:extent cx="3048000" cy="2286000"/>
            <wp:effectExtent l="0" t="0" r="0" b="0"/>
            <wp:docPr id="74" name="Picture 74" descr="C:\Users\premo\Desktop\LCLS-II\LCLS-II FPC\Berry Bolts\Warm end removal, string under vacuum\20181002_095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remo\Desktop\LCLS-II\LCLS-II FPC\Berry Bolts\Warm end removal, string under vacuum\20181002_095929.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14:paraId="4888F533" w14:textId="77777777" w:rsidR="00046456" w:rsidRDefault="00046456" w:rsidP="00046456">
      <w:pPr>
        <w:pStyle w:val="FigureCaption"/>
      </w:pPr>
      <w:r>
        <w:t>Figure 10.3: Sliding the large flange over the FPCW</w:t>
      </w:r>
    </w:p>
    <w:p w14:paraId="49337C38" w14:textId="77777777" w:rsidR="00046456" w:rsidRDefault="00046456" w:rsidP="00046456">
      <w:pPr>
        <w:pStyle w:val="ListParagraph"/>
      </w:pPr>
    </w:p>
    <w:p w14:paraId="57315040" w14:textId="77777777" w:rsidR="00046456" w:rsidRDefault="00046456" w:rsidP="00044A6F">
      <w:pPr>
        <w:pStyle w:val="Level2Numbered"/>
      </w:pPr>
      <w:r>
        <w:t xml:space="preserve"> Install and tighten the support arms and the support saddle (Figure 10.4). Ensure that the tooling is secure.</w:t>
      </w:r>
    </w:p>
    <w:p w14:paraId="19E09446" w14:textId="77777777" w:rsidR="00046456" w:rsidRDefault="00046456" w:rsidP="00046456">
      <w:pPr>
        <w:pStyle w:val="Procedure1"/>
        <w:numPr>
          <w:ilvl w:val="0"/>
          <w:numId w:val="0"/>
        </w:numPr>
        <w:ind w:left="360" w:hanging="360"/>
      </w:pPr>
    </w:p>
    <w:p w14:paraId="57A4FFEB" w14:textId="77777777" w:rsidR="00046456" w:rsidRDefault="00046456" w:rsidP="00046456">
      <w:pPr>
        <w:pStyle w:val="FigureCaption"/>
      </w:pPr>
      <w:r w:rsidRPr="005357F1">
        <w:rPr>
          <w:noProof/>
        </w:rPr>
        <w:drawing>
          <wp:inline distT="0" distB="0" distL="0" distR="0" wp14:anchorId="19E636C2" wp14:editId="2FCF7A22">
            <wp:extent cx="3048000" cy="2286000"/>
            <wp:effectExtent l="0" t="0" r="0" b="0"/>
            <wp:docPr id="75" name="Picture 75" descr="C:\Users\premo\Desktop\LCLS-II\LCLS-II FPC\Berry Bolts\Warm end removal, string under vacuum\20181002_094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remo\Desktop\LCLS-II\LCLS-II FPC\Berry Bolts\Warm end removal, string under vacuum\20181002_094922.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14:paraId="6FFAC6F1" w14:textId="77777777" w:rsidR="00046456" w:rsidRDefault="00046456" w:rsidP="00046456">
      <w:pPr>
        <w:pStyle w:val="FigureCaption"/>
      </w:pPr>
      <w:r>
        <w:t>Figure 10.4: Support arms and saddle</w:t>
      </w:r>
    </w:p>
    <w:p w14:paraId="02AEECF6" w14:textId="77777777" w:rsidR="00046456" w:rsidRDefault="00046456" w:rsidP="00046456"/>
    <w:p w14:paraId="0BC551F1" w14:textId="77777777" w:rsidR="00046456" w:rsidRDefault="00046456" w:rsidP="00044A6F">
      <w:pPr>
        <w:pStyle w:val="Level2Numbered"/>
      </w:pPr>
      <w:r>
        <w:t xml:space="preserve">Remove the </w:t>
      </w:r>
      <w:proofErr w:type="gramStart"/>
      <w:r>
        <w:t>two suspension</w:t>
      </w:r>
      <w:proofErr w:type="gramEnd"/>
      <w:r>
        <w:t xml:space="preserve"> links (Figure 10.5).</w:t>
      </w:r>
    </w:p>
    <w:p w14:paraId="2BE5435A" w14:textId="77777777" w:rsidR="00046456" w:rsidRDefault="00046456" w:rsidP="00046456">
      <w:pPr>
        <w:pStyle w:val="ListParagraph"/>
      </w:pPr>
    </w:p>
    <w:p w14:paraId="15559207" w14:textId="77777777" w:rsidR="00046456" w:rsidRDefault="00046456" w:rsidP="00046456">
      <w:pPr>
        <w:pStyle w:val="FigureCaption"/>
      </w:pPr>
      <w:r>
        <w:rPr>
          <w:noProof/>
        </w:rPr>
        <w:lastRenderedPageBreak/>
        <w:drawing>
          <wp:inline distT="0" distB="0" distL="0" distR="0" wp14:anchorId="458D3308" wp14:editId="54EB9B16">
            <wp:extent cx="3048000" cy="22860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0472.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048000" cy="2286000"/>
                    </a:xfrm>
                    <a:prstGeom prst="rect">
                      <a:avLst/>
                    </a:prstGeom>
                  </pic:spPr>
                </pic:pic>
              </a:graphicData>
            </a:graphic>
          </wp:inline>
        </w:drawing>
      </w:r>
    </w:p>
    <w:p w14:paraId="0ECFE5EF" w14:textId="77777777" w:rsidR="00046456" w:rsidRDefault="00046456" w:rsidP="00046456">
      <w:pPr>
        <w:pStyle w:val="FigureCaption"/>
      </w:pPr>
      <w:r>
        <w:t>Figure 10.5: Removing the suspension links</w:t>
      </w:r>
    </w:p>
    <w:p w14:paraId="58B4B350" w14:textId="77777777" w:rsidR="00046456" w:rsidRDefault="00046456" w:rsidP="00046456">
      <w:pPr>
        <w:pStyle w:val="ListParagraph"/>
      </w:pPr>
    </w:p>
    <w:p w14:paraId="274FF013" w14:textId="77777777" w:rsidR="00046456" w:rsidRDefault="00046456" w:rsidP="00044A6F">
      <w:pPr>
        <w:pStyle w:val="Level2Numbered"/>
      </w:pPr>
      <w:r>
        <w:t xml:space="preserve">Reposition the large flange on the vacuum vessel flange and install all the M8 SHCSs and washers, tightening until snug (Figure 10.6). Check that the flange ring and </w:t>
      </w:r>
      <w:proofErr w:type="spellStart"/>
      <w:r>
        <w:t>o-ring</w:t>
      </w:r>
      <w:proofErr w:type="spellEnd"/>
      <w:r>
        <w:t xml:space="preserve"> are centered. </w:t>
      </w:r>
    </w:p>
    <w:p w14:paraId="40B9C931" w14:textId="77777777" w:rsidR="00046456" w:rsidRDefault="00046456" w:rsidP="00046456">
      <w:pPr>
        <w:pStyle w:val="Procedure1"/>
        <w:numPr>
          <w:ilvl w:val="0"/>
          <w:numId w:val="0"/>
        </w:numPr>
        <w:ind w:left="360" w:hanging="360"/>
      </w:pPr>
    </w:p>
    <w:p w14:paraId="326830CC" w14:textId="77777777" w:rsidR="00046456" w:rsidRDefault="00046456" w:rsidP="00046456">
      <w:pPr>
        <w:pStyle w:val="FigureCaption"/>
      </w:pPr>
      <w:r w:rsidRPr="00696EE2">
        <w:rPr>
          <w:noProof/>
        </w:rPr>
        <w:drawing>
          <wp:inline distT="0" distB="0" distL="0" distR="0" wp14:anchorId="6DA98B62" wp14:editId="1C551A20">
            <wp:extent cx="3048000" cy="2286000"/>
            <wp:effectExtent l="0" t="0" r="0" b="0"/>
            <wp:docPr id="77" name="Picture 77" descr="C:\Users\premo\Desktop\LCLS-II\LCLS-II FPC\Berry Bolts\Warm end removal, string under vacuum\20181002_095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remo\Desktop\LCLS-II\LCLS-II FPC\Berry Bolts\Warm end removal, string under vacuum\20181002_095402.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14:paraId="6224CD56" w14:textId="77777777" w:rsidR="00046456" w:rsidRDefault="00046456" w:rsidP="00046456">
      <w:pPr>
        <w:pStyle w:val="FigureCaption"/>
      </w:pPr>
      <w:r>
        <w:t>Figure 10.6: Installing hardware on large flange</w:t>
      </w:r>
    </w:p>
    <w:p w14:paraId="38E6442B" w14:textId="77777777" w:rsidR="00046456" w:rsidRDefault="00046456" w:rsidP="00046456"/>
    <w:p w14:paraId="74D1FCFC" w14:textId="77777777" w:rsidR="00046456" w:rsidRDefault="00046456" w:rsidP="00044A6F">
      <w:pPr>
        <w:pStyle w:val="Level2Numbered"/>
      </w:pPr>
      <w:r w:rsidRPr="00E756A9">
        <w:t xml:space="preserve">Install split rings into vacuum flange and secure with M6 </w:t>
      </w:r>
      <w:r>
        <w:t>H</w:t>
      </w:r>
      <w:r w:rsidRPr="00E756A9">
        <w:t xml:space="preserve">HCS. </w:t>
      </w:r>
      <w:r>
        <w:t>The shorter screw needs to be installed in the hole behind the DN40 flange. The split must be oriented perpendicular to the ground (Figure 10.7)</w:t>
      </w:r>
      <w:r w:rsidRPr="00E756A9">
        <w:t>.</w:t>
      </w:r>
      <w:r>
        <w:t xml:space="preserve"> Torque the screws to 7 Nm.</w:t>
      </w:r>
    </w:p>
    <w:p w14:paraId="36E347CF" w14:textId="77777777" w:rsidR="00046456" w:rsidRDefault="00046456" w:rsidP="00046456">
      <w:pPr>
        <w:pStyle w:val="Procedure1"/>
        <w:numPr>
          <w:ilvl w:val="0"/>
          <w:numId w:val="0"/>
        </w:numPr>
        <w:ind w:left="360" w:hanging="360"/>
      </w:pPr>
    </w:p>
    <w:p w14:paraId="48469835" w14:textId="77777777" w:rsidR="00046456" w:rsidRDefault="00046456" w:rsidP="00046456">
      <w:pPr>
        <w:pStyle w:val="FigureCaption"/>
      </w:pPr>
      <w:r w:rsidRPr="00696EE2">
        <w:rPr>
          <w:noProof/>
        </w:rPr>
        <w:lastRenderedPageBreak/>
        <w:drawing>
          <wp:inline distT="0" distB="0" distL="0" distR="0" wp14:anchorId="07D80A48" wp14:editId="060F18AB">
            <wp:extent cx="3047999" cy="2286000"/>
            <wp:effectExtent l="0" t="0" r="635" b="0"/>
            <wp:docPr id="78" name="Picture 78" descr="C:\Users\premo\Desktop\LCLS-II\LCLS-II FPC\Berry Bolts\Warm end removal, string under vacuum\20181002_095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remo\Desktop\LCLS-II\LCLS-II FPC\Berry Bolts\Warm end removal, string under vacuum\20181002_095207.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047999" cy="2286000"/>
                    </a:xfrm>
                    <a:prstGeom prst="rect">
                      <a:avLst/>
                    </a:prstGeom>
                    <a:noFill/>
                    <a:ln>
                      <a:noFill/>
                    </a:ln>
                  </pic:spPr>
                </pic:pic>
              </a:graphicData>
            </a:graphic>
          </wp:inline>
        </w:drawing>
      </w:r>
    </w:p>
    <w:p w14:paraId="5749F215" w14:textId="77777777" w:rsidR="00046456" w:rsidRDefault="00046456" w:rsidP="00046456">
      <w:pPr>
        <w:pStyle w:val="FigureCaption"/>
      </w:pPr>
      <w:r>
        <w:t>Figure 10.7: Installing center flange</w:t>
      </w:r>
    </w:p>
    <w:p w14:paraId="4AD8FEBF" w14:textId="77777777" w:rsidR="00046456" w:rsidRDefault="00046456" w:rsidP="00046456">
      <w:pPr>
        <w:pStyle w:val="FigureCaption"/>
      </w:pPr>
    </w:p>
    <w:p w14:paraId="01B1CD8B" w14:textId="77777777" w:rsidR="00046456" w:rsidRDefault="00046456" w:rsidP="00044A6F">
      <w:pPr>
        <w:pStyle w:val="Level2Numbered"/>
      </w:pPr>
      <w:r>
        <w:t>Remove the external support tooling (Figure 10.8).</w:t>
      </w:r>
    </w:p>
    <w:p w14:paraId="1D26ED0B" w14:textId="77777777" w:rsidR="00046456" w:rsidRDefault="00046456" w:rsidP="00046456">
      <w:pPr>
        <w:pStyle w:val="ListParagraph"/>
      </w:pPr>
    </w:p>
    <w:p w14:paraId="79608487" w14:textId="77777777" w:rsidR="00046456" w:rsidRDefault="00046456" w:rsidP="00046456">
      <w:pPr>
        <w:pStyle w:val="Procedure1"/>
        <w:numPr>
          <w:ilvl w:val="0"/>
          <w:numId w:val="0"/>
        </w:numPr>
        <w:ind w:left="360" w:hanging="360"/>
      </w:pPr>
    </w:p>
    <w:p w14:paraId="06C93578" w14:textId="77777777" w:rsidR="00046456" w:rsidRDefault="00046456" w:rsidP="00046456">
      <w:pPr>
        <w:pStyle w:val="FigureCaption"/>
      </w:pPr>
      <w:r>
        <w:rPr>
          <w:noProof/>
        </w:rPr>
        <w:drawing>
          <wp:inline distT="0" distB="0" distL="0" distR="0" wp14:anchorId="0C32078E" wp14:editId="7658853C">
            <wp:extent cx="3047459" cy="2286000"/>
            <wp:effectExtent l="0" t="0" r="63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047459" cy="2286000"/>
                    </a:xfrm>
                    <a:prstGeom prst="rect">
                      <a:avLst/>
                    </a:prstGeom>
                    <a:noFill/>
                    <a:ln>
                      <a:noFill/>
                    </a:ln>
                  </pic:spPr>
                </pic:pic>
              </a:graphicData>
            </a:graphic>
          </wp:inline>
        </w:drawing>
      </w:r>
    </w:p>
    <w:p w14:paraId="7014EAF9" w14:textId="77777777" w:rsidR="00046456" w:rsidRDefault="00046456" w:rsidP="00046456">
      <w:pPr>
        <w:pStyle w:val="FigureCaption"/>
      </w:pPr>
      <w:r>
        <w:t>Figure 10.8: Uninstalling FPCW support tooling</w:t>
      </w:r>
    </w:p>
    <w:p w14:paraId="6D873D01" w14:textId="77777777" w:rsidR="00046456" w:rsidRDefault="00046456" w:rsidP="00046456">
      <w:pPr>
        <w:pStyle w:val="ListParagraph"/>
      </w:pPr>
    </w:p>
    <w:p w14:paraId="783C3497" w14:textId="77777777" w:rsidR="00046456" w:rsidRDefault="00046456" w:rsidP="00044A6F">
      <w:pPr>
        <w:pStyle w:val="Level2Numbered"/>
      </w:pPr>
      <w:r>
        <w:t>Torque the M8 screws on the large flange to 15 Nm (Figure 10.9).</w:t>
      </w:r>
    </w:p>
    <w:p w14:paraId="38BA6DFB" w14:textId="77777777" w:rsidR="00046456" w:rsidRDefault="00046456" w:rsidP="00046456">
      <w:pPr>
        <w:pStyle w:val="Procedure1"/>
        <w:numPr>
          <w:ilvl w:val="0"/>
          <w:numId w:val="0"/>
        </w:numPr>
        <w:ind w:left="360" w:hanging="360"/>
      </w:pPr>
    </w:p>
    <w:p w14:paraId="631A0A07" w14:textId="77777777" w:rsidR="00046456" w:rsidRDefault="00046456" w:rsidP="00046456">
      <w:pPr>
        <w:pStyle w:val="FigureCaption"/>
      </w:pPr>
      <w:r>
        <w:rPr>
          <w:noProof/>
        </w:rPr>
        <w:lastRenderedPageBreak/>
        <w:drawing>
          <wp:inline distT="0" distB="0" distL="0" distR="0" wp14:anchorId="3CFC46E8" wp14:editId="353912B7">
            <wp:extent cx="3047459" cy="2286000"/>
            <wp:effectExtent l="0" t="0" r="63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047459" cy="2286000"/>
                    </a:xfrm>
                    <a:prstGeom prst="rect">
                      <a:avLst/>
                    </a:prstGeom>
                    <a:noFill/>
                    <a:ln>
                      <a:noFill/>
                    </a:ln>
                  </pic:spPr>
                </pic:pic>
              </a:graphicData>
            </a:graphic>
          </wp:inline>
        </w:drawing>
      </w:r>
    </w:p>
    <w:p w14:paraId="78FF9232" w14:textId="77777777" w:rsidR="00046456" w:rsidRDefault="00046456" w:rsidP="00046456">
      <w:pPr>
        <w:pStyle w:val="FigureCaption"/>
      </w:pPr>
      <w:r>
        <w:t>Figure 10.9: Torquing large flange hardware</w:t>
      </w:r>
    </w:p>
    <w:p w14:paraId="7F987854" w14:textId="77777777" w:rsidR="00046456" w:rsidRDefault="00046456" w:rsidP="00046456">
      <w:pPr>
        <w:pStyle w:val="ListParagraph"/>
      </w:pPr>
    </w:p>
    <w:p w14:paraId="174D2B93" w14:textId="77777777" w:rsidR="00046456" w:rsidRDefault="00046456" w:rsidP="00044A6F">
      <w:pPr>
        <w:pStyle w:val="Level2Numbered"/>
      </w:pPr>
      <w:r>
        <w:t>A second person must verify the torque on both flanges.</w:t>
      </w:r>
    </w:p>
    <w:p w14:paraId="068D6007" w14:textId="77777777" w:rsidR="00046456" w:rsidRDefault="00046456" w:rsidP="00046456">
      <w:pPr>
        <w:pStyle w:val="Procedure11"/>
        <w:numPr>
          <w:ilvl w:val="0"/>
          <w:numId w:val="0"/>
        </w:numPr>
      </w:pPr>
    </w:p>
    <w:p w14:paraId="78A993CD" w14:textId="77777777" w:rsidR="00046456" w:rsidRDefault="00046456" w:rsidP="00044A6F">
      <w:pPr>
        <w:pStyle w:val="Level2Numbered"/>
      </w:pPr>
      <w:r>
        <w:t>Install the RAV using a 2-3/4” CF gasket and M6 HHCSs, washers and nuts. Ensure the bottom of the RAV flange is level (Figure 10.10). Torque the screws to 15 Nm.</w:t>
      </w:r>
    </w:p>
    <w:p w14:paraId="1C982692" w14:textId="77777777" w:rsidR="00046456" w:rsidRDefault="00046456" w:rsidP="00046456">
      <w:pPr>
        <w:pStyle w:val="Procedure1"/>
        <w:numPr>
          <w:ilvl w:val="0"/>
          <w:numId w:val="0"/>
        </w:numPr>
        <w:ind w:left="360" w:hanging="36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6"/>
        <w:gridCol w:w="5034"/>
      </w:tblGrid>
      <w:tr w:rsidR="00046456" w14:paraId="132F3E87" w14:textId="77777777" w:rsidTr="00820129">
        <w:tc>
          <w:tcPr>
            <w:tcW w:w="5035" w:type="dxa"/>
          </w:tcPr>
          <w:p w14:paraId="140C75B3" w14:textId="77777777" w:rsidR="00046456" w:rsidRDefault="00046456" w:rsidP="00820129">
            <w:pPr>
              <w:pStyle w:val="FigureCaption"/>
            </w:pPr>
            <w:r>
              <w:rPr>
                <w:noProof/>
              </w:rPr>
              <w:drawing>
                <wp:inline distT="0" distB="0" distL="0" distR="0" wp14:anchorId="698FC78D" wp14:editId="4BE75A97">
                  <wp:extent cx="3075227" cy="2286000"/>
                  <wp:effectExtent l="0" t="0" r="0" b="0"/>
                  <wp:docPr id="95" name="Picture 95" descr="IMG_2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IMG_268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075227" cy="2286000"/>
                          </a:xfrm>
                          <a:prstGeom prst="rect">
                            <a:avLst/>
                          </a:prstGeom>
                          <a:noFill/>
                          <a:ln>
                            <a:noFill/>
                          </a:ln>
                        </pic:spPr>
                      </pic:pic>
                    </a:graphicData>
                  </a:graphic>
                </wp:inline>
              </w:drawing>
            </w:r>
          </w:p>
        </w:tc>
        <w:tc>
          <w:tcPr>
            <w:tcW w:w="5035" w:type="dxa"/>
          </w:tcPr>
          <w:p w14:paraId="3D0C1285" w14:textId="77777777" w:rsidR="00046456" w:rsidRDefault="00046456" w:rsidP="00820129">
            <w:pPr>
              <w:pStyle w:val="FigureCaption"/>
            </w:pPr>
            <w:r>
              <w:rPr>
                <w:noProof/>
              </w:rPr>
              <w:drawing>
                <wp:inline distT="0" distB="0" distL="0" distR="0" wp14:anchorId="058B420E" wp14:editId="4A71B57A">
                  <wp:extent cx="3061913" cy="2286000"/>
                  <wp:effectExtent l="0" t="0" r="5715" b="0"/>
                  <wp:docPr id="96" name="Picture 96" descr="IMG_2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IMG_269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061913" cy="2286000"/>
                          </a:xfrm>
                          <a:prstGeom prst="rect">
                            <a:avLst/>
                          </a:prstGeom>
                          <a:noFill/>
                          <a:ln>
                            <a:noFill/>
                          </a:ln>
                        </pic:spPr>
                      </pic:pic>
                    </a:graphicData>
                  </a:graphic>
                </wp:inline>
              </w:drawing>
            </w:r>
          </w:p>
        </w:tc>
      </w:tr>
    </w:tbl>
    <w:p w14:paraId="167E7C17" w14:textId="77777777" w:rsidR="00046456" w:rsidRDefault="00046456" w:rsidP="00046456">
      <w:pPr>
        <w:pStyle w:val="FigureCaption"/>
      </w:pPr>
      <w:r>
        <w:t>Figure 10.10: Installing the RAV on the FPCW</w:t>
      </w:r>
    </w:p>
    <w:p w14:paraId="0D6B36EE" w14:textId="77777777" w:rsidR="00046456" w:rsidRDefault="00046456" w:rsidP="00046456">
      <w:pPr>
        <w:pStyle w:val="ListParagraph"/>
      </w:pPr>
    </w:p>
    <w:p w14:paraId="65270141" w14:textId="77777777" w:rsidR="00046456" w:rsidRDefault="00046456" w:rsidP="00044A6F">
      <w:pPr>
        <w:pStyle w:val="Level2Numbered"/>
      </w:pPr>
      <w:r>
        <w:t>Attach a N2 source to the RAV and purge the inside of the FPCW for 30 seconds</w:t>
      </w:r>
    </w:p>
    <w:p w14:paraId="24680EAE" w14:textId="77777777" w:rsidR="00046456" w:rsidRDefault="00046456" w:rsidP="00046456">
      <w:pPr>
        <w:pStyle w:val="ListParagraph"/>
      </w:pPr>
    </w:p>
    <w:p w14:paraId="4707EA8C" w14:textId="77777777" w:rsidR="00046456" w:rsidRDefault="00046456" w:rsidP="00044A6F">
      <w:pPr>
        <w:pStyle w:val="Level2Numbered"/>
      </w:pPr>
      <w:r>
        <w:t>Close the RAV and torque to 15 Nm.</w:t>
      </w:r>
    </w:p>
    <w:p w14:paraId="15BDE5B0" w14:textId="77777777" w:rsidR="00046456" w:rsidRDefault="00046456" w:rsidP="00046456">
      <w:pPr>
        <w:pStyle w:val="ListParagraph"/>
      </w:pPr>
    </w:p>
    <w:p w14:paraId="312148D6" w14:textId="77777777" w:rsidR="00046456" w:rsidRDefault="00046456" w:rsidP="00044A6F">
      <w:pPr>
        <w:pStyle w:val="Level2Numbered"/>
      </w:pPr>
      <w:r>
        <w:t>Remove the ceramic protector cup and install the manual actuator knob (Figure 10.11).</w:t>
      </w:r>
    </w:p>
    <w:p w14:paraId="64F4008C" w14:textId="77777777" w:rsidR="00046456" w:rsidRDefault="00046456" w:rsidP="00046456">
      <w:pPr>
        <w:pStyle w:val="Procedure1"/>
        <w:numPr>
          <w:ilvl w:val="0"/>
          <w:numId w:val="0"/>
        </w:numPr>
        <w:ind w:left="360" w:hanging="360"/>
      </w:pPr>
    </w:p>
    <w:p w14:paraId="7FC5EDA5" w14:textId="77777777" w:rsidR="00046456" w:rsidRDefault="00046456" w:rsidP="00046456">
      <w:pPr>
        <w:pStyle w:val="FigureCaption"/>
      </w:pPr>
      <w:r>
        <w:rPr>
          <w:noProof/>
        </w:rPr>
        <w:lastRenderedPageBreak/>
        <w:drawing>
          <wp:inline distT="0" distB="0" distL="0" distR="0" wp14:anchorId="074BF179" wp14:editId="077B74DE">
            <wp:extent cx="3887610" cy="22860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DSCN4536.JPG"/>
                    <pic:cNvPicPr/>
                  </pic:nvPicPr>
                  <pic:blipFill rotWithShape="1">
                    <a:blip r:embed="rId60" cstate="print">
                      <a:extLst>
                        <a:ext uri="{28A0092B-C50C-407E-A947-70E740481C1C}">
                          <a14:useLocalDpi xmlns:a14="http://schemas.microsoft.com/office/drawing/2010/main" val="0"/>
                        </a:ext>
                      </a:extLst>
                    </a:blip>
                    <a:srcRect l="11804" r="15922" b="24446"/>
                    <a:stretch/>
                  </pic:blipFill>
                  <pic:spPr bwMode="auto">
                    <a:xfrm>
                      <a:off x="0" y="0"/>
                      <a:ext cx="3887610" cy="2286000"/>
                    </a:xfrm>
                    <a:prstGeom prst="rect">
                      <a:avLst/>
                    </a:prstGeom>
                    <a:ln>
                      <a:noFill/>
                    </a:ln>
                    <a:extLst>
                      <a:ext uri="{53640926-AAD7-44D8-BBD7-CCE9431645EC}">
                        <a14:shadowObscured xmlns:a14="http://schemas.microsoft.com/office/drawing/2010/main"/>
                      </a:ext>
                    </a:extLst>
                  </pic:spPr>
                </pic:pic>
              </a:graphicData>
            </a:graphic>
          </wp:inline>
        </w:drawing>
      </w:r>
    </w:p>
    <w:p w14:paraId="673ADDA2" w14:textId="77777777" w:rsidR="00046456" w:rsidRDefault="00046456" w:rsidP="00046456">
      <w:pPr>
        <w:pStyle w:val="FigureCaption"/>
      </w:pPr>
      <w:r>
        <w:t>Figure 10.11: Manual actuator valve installed on FPCW</w:t>
      </w:r>
    </w:p>
    <w:p w14:paraId="58557215" w14:textId="77777777" w:rsidR="00046456" w:rsidRDefault="00046456" w:rsidP="00046456">
      <w:pPr>
        <w:pStyle w:val="ListParagraph"/>
      </w:pPr>
    </w:p>
    <w:p w14:paraId="61066E7D" w14:textId="77777777" w:rsidR="00046456" w:rsidRDefault="00046456" w:rsidP="00044A6F">
      <w:pPr>
        <w:pStyle w:val="Level2Numbered"/>
      </w:pPr>
      <w:r>
        <w:t>Cover the FPCW with a protective cover and a thin plastic sheet (Figure 10.12).</w:t>
      </w:r>
    </w:p>
    <w:p w14:paraId="4EC9899A" w14:textId="77777777" w:rsidR="00046456" w:rsidRDefault="00046456" w:rsidP="00046456">
      <w:pPr>
        <w:pStyle w:val="ListParagraph"/>
      </w:pPr>
    </w:p>
    <w:p w14:paraId="24B0AAC5" w14:textId="77777777" w:rsidR="00046456" w:rsidRDefault="00046456" w:rsidP="00046456">
      <w:pPr>
        <w:pStyle w:val="FigureCaption"/>
      </w:pPr>
      <w:r>
        <w:rPr>
          <w:noProof/>
        </w:rPr>
        <w:drawing>
          <wp:inline distT="0" distB="0" distL="0" distR="0" wp14:anchorId="263F2E2F" wp14:editId="60DB8A21">
            <wp:extent cx="3047459" cy="2286000"/>
            <wp:effectExtent l="0" t="0" r="63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047459" cy="2286000"/>
                    </a:xfrm>
                    <a:prstGeom prst="rect">
                      <a:avLst/>
                    </a:prstGeom>
                    <a:noFill/>
                    <a:ln>
                      <a:noFill/>
                    </a:ln>
                  </pic:spPr>
                </pic:pic>
              </a:graphicData>
            </a:graphic>
          </wp:inline>
        </w:drawing>
      </w:r>
    </w:p>
    <w:p w14:paraId="28940888" w14:textId="77777777" w:rsidR="00046456" w:rsidRDefault="00046456" w:rsidP="00046456">
      <w:pPr>
        <w:pStyle w:val="FigureCaption"/>
      </w:pPr>
      <w:r>
        <w:t>Figure 10.12: Protective cover on FPCW</w:t>
      </w:r>
    </w:p>
    <w:p w14:paraId="52180F63" w14:textId="77777777" w:rsidR="00046456" w:rsidRDefault="00046456" w:rsidP="00046456">
      <w:pPr>
        <w:pStyle w:val="FigureCaption"/>
      </w:pPr>
    </w:p>
    <w:p w14:paraId="00133BD6" w14:textId="77777777" w:rsidR="00046456" w:rsidRDefault="00046456" w:rsidP="00046456">
      <w:pPr>
        <w:pStyle w:val="Heading2"/>
      </w:pPr>
      <w:r>
        <w:t>MC Line connection installation</w:t>
      </w:r>
    </w:p>
    <w:p w14:paraId="7CEB1F4F" w14:textId="77777777" w:rsidR="00046456" w:rsidRDefault="00046456" w:rsidP="00044A6F">
      <w:pPr>
        <w:pStyle w:val="Level2Numbered"/>
        <w:numPr>
          <w:ilvl w:val="0"/>
          <w:numId w:val="34"/>
        </w:numPr>
      </w:pPr>
      <w:r>
        <w:t xml:space="preserve">The MC line connections are installed after all eight FPCWs have been installed on the CM. The work is </w:t>
      </w:r>
      <w:r w:rsidRPr="005E50B3">
        <w:t>carried</w:t>
      </w:r>
      <w:r>
        <w:t xml:space="preserve"> out under controlled conditions, under a prepared LFH. Personnel must wear the appropriate cleanroom garb and PPE. All MC line parts must be cleaned and prepared for installation prior to starting.</w:t>
      </w:r>
    </w:p>
    <w:p w14:paraId="631D1E19" w14:textId="77777777" w:rsidR="00046456" w:rsidRDefault="00046456" w:rsidP="00046456">
      <w:pPr>
        <w:pStyle w:val="Procedure11"/>
        <w:numPr>
          <w:ilvl w:val="0"/>
          <w:numId w:val="0"/>
        </w:numPr>
        <w:ind w:left="792"/>
      </w:pPr>
    </w:p>
    <w:p w14:paraId="6F188B0F" w14:textId="77777777" w:rsidR="00046456" w:rsidRDefault="00046456" w:rsidP="00044A6F">
      <w:pPr>
        <w:pStyle w:val="Level2Numbered"/>
      </w:pPr>
      <w:r>
        <w:t>Move the adjustable supports used to position the MC line under the LFH.</w:t>
      </w:r>
    </w:p>
    <w:p w14:paraId="1B9BA075" w14:textId="77777777" w:rsidR="00046456" w:rsidRDefault="00046456" w:rsidP="00046456">
      <w:pPr>
        <w:pStyle w:val="Procedure11"/>
        <w:numPr>
          <w:ilvl w:val="0"/>
          <w:numId w:val="0"/>
        </w:numPr>
      </w:pPr>
    </w:p>
    <w:p w14:paraId="3C677275" w14:textId="77777777" w:rsidR="00046456" w:rsidRDefault="00046456" w:rsidP="00044A6F">
      <w:pPr>
        <w:pStyle w:val="Level2Numbered"/>
      </w:pPr>
      <w:r>
        <w:t>Start the MC line installation from Cavity 1 (US end).</w:t>
      </w:r>
    </w:p>
    <w:p w14:paraId="679ED70E" w14:textId="77777777" w:rsidR="00046456" w:rsidRDefault="00046456" w:rsidP="00046456">
      <w:pPr>
        <w:pStyle w:val="Procedure11"/>
        <w:numPr>
          <w:ilvl w:val="0"/>
          <w:numId w:val="0"/>
        </w:numPr>
      </w:pPr>
    </w:p>
    <w:p w14:paraId="53AD2B25" w14:textId="77777777" w:rsidR="00046456" w:rsidRDefault="00046456" w:rsidP="00044A6F">
      <w:pPr>
        <w:pStyle w:val="Level2Numbered"/>
      </w:pPr>
      <w:r>
        <w:t>Connect and torque the M6 screws on the Tee for vacuum instrumentation (Convection gauge MKS317 and cold cathode gauge MKS 422) on the US end to 9 Nm</w:t>
      </w:r>
      <w:r w:rsidRPr="00713893">
        <w:rPr>
          <w:color w:val="FF0000"/>
        </w:rPr>
        <w:t xml:space="preserve"> </w:t>
      </w:r>
      <w:r>
        <w:t>(Figure 11.1)</w:t>
      </w:r>
    </w:p>
    <w:p w14:paraId="355D1C55" w14:textId="77777777" w:rsidR="00046456" w:rsidRDefault="00046456" w:rsidP="00046456">
      <w:pPr>
        <w:pStyle w:val="ListParagraph"/>
      </w:pPr>
    </w:p>
    <w:p w14:paraId="5014C650" w14:textId="77777777" w:rsidR="00046456" w:rsidRDefault="00046456" w:rsidP="00046456">
      <w:pPr>
        <w:pStyle w:val="FigureCaption"/>
      </w:pPr>
      <w:r>
        <w:rPr>
          <w:noProof/>
        </w:rPr>
        <w:lastRenderedPageBreak/>
        <w:drawing>
          <wp:inline distT="0" distB="0" distL="0" distR="0" wp14:anchorId="614EF1A6" wp14:editId="2C994918">
            <wp:extent cx="3055101" cy="2286000"/>
            <wp:effectExtent l="0" t="0" r="0" b="0"/>
            <wp:docPr id="103" name="Picture 103" descr="IMG_4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IMG_469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055101" cy="2286000"/>
                    </a:xfrm>
                    <a:prstGeom prst="rect">
                      <a:avLst/>
                    </a:prstGeom>
                    <a:noFill/>
                    <a:ln>
                      <a:noFill/>
                    </a:ln>
                  </pic:spPr>
                </pic:pic>
              </a:graphicData>
            </a:graphic>
          </wp:inline>
        </w:drawing>
      </w:r>
    </w:p>
    <w:p w14:paraId="4808D84F" w14:textId="77777777" w:rsidR="00046456" w:rsidRDefault="00046456" w:rsidP="00046456">
      <w:pPr>
        <w:pStyle w:val="FigureCaption"/>
      </w:pPr>
      <w:r>
        <w:t xml:space="preserve">Figure 11.1: US tee with </w:t>
      </w:r>
      <w:proofErr w:type="spellStart"/>
      <w:r>
        <w:t>convectron</w:t>
      </w:r>
      <w:proofErr w:type="spellEnd"/>
      <w:r>
        <w:t xml:space="preserve"> gauge</w:t>
      </w:r>
    </w:p>
    <w:p w14:paraId="165F2219" w14:textId="77777777" w:rsidR="00046456" w:rsidRDefault="00046456" w:rsidP="00046456">
      <w:pPr>
        <w:pStyle w:val="Procedure1"/>
        <w:numPr>
          <w:ilvl w:val="0"/>
          <w:numId w:val="0"/>
        </w:numPr>
        <w:ind w:left="360" w:hanging="360"/>
      </w:pPr>
    </w:p>
    <w:p w14:paraId="5AABD2ED" w14:textId="77777777" w:rsidR="00046456" w:rsidRDefault="00046456" w:rsidP="00046456">
      <w:pPr>
        <w:pStyle w:val="Procedure11"/>
        <w:numPr>
          <w:ilvl w:val="0"/>
          <w:numId w:val="0"/>
        </w:numPr>
      </w:pPr>
    </w:p>
    <w:p w14:paraId="0CC7B0A2" w14:textId="77777777" w:rsidR="00046456" w:rsidRDefault="00046456" w:rsidP="00044A6F">
      <w:pPr>
        <w:pStyle w:val="Level2Numbered"/>
      </w:pPr>
      <w:r>
        <w:t>Continue installing the next MC line sections and torque the M8 hardware on each 6” CF flange to 15 Nm.</w:t>
      </w:r>
    </w:p>
    <w:p w14:paraId="63CFE4DB" w14:textId="77777777" w:rsidR="00046456" w:rsidRDefault="00046456" w:rsidP="00046456">
      <w:pPr>
        <w:pStyle w:val="Procedure11"/>
        <w:numPr>
          <w:ilvl w:val="0"/>
          <w:numId w:val="0"/>
        </w:numPr>
      </w:pPr>
    </w:p>
    <w:p w14:paraId="398B93A1" w14:textId="77777777" w:rsidR="00046456" w:rsidRDefault="00046456" w:rsidP="00044A6F">
      <w:pPr>
        <w:pStyle w:val="Level2Numbered"/>
      </w:pPr>
      <w:r>
        <w:t>Connect bellows to the FPCW DN40 port and the MC line pumping port; torque the M6 hardware on the joints to 9 Nm.</w:t>
      </w:r>
    </w:p>
    <w:p w14:paraId="3AAB5ACF" w14:textId="77777777" w:rsidR="00046456" w:rsidRDefault="00046456" w:rsidP="00046456">
      <w:pPr>
        <w:pStyle w:val="Procedure11"/>
        <w:numPr>
          <w:ilvl w:val="0"/>
          <w:numId w:val="0"/>
        </w:numPr>
      </w:pPr>
    </w:p>
    <w:p w14:paraId="5AC79070" w14:textId="77777777" w:rsidR="00046456" w:rsidRDefault="00046456" w:rsidP="00044A6F">
      <w:pPr>
        <w:pStyle w:val="Level2Numbered"/>
      </w:pPr>
      <w:r>
        <w:t xml:space="preserve">Connect the 75S Titan DI 6” SAFECON ion pump in the middle of the MC line (Figure 11.2). Torque the M8 hardware to 15 Nm. </w:t>
      </w:r>
    </w:p>
    <w:p w14:paraId="34FCFF57" w14:textId="77777777" w:rsidR="00046456" w:rsidRDefault="00046456" w:rsidP="00046456">
      <w:pPr>
        <w:pStyle w:val="ListParagraph"/>
      </w:pPr>
    </w:p>
    <w:p w14:paraId="68DC8099" w14:textId="77777777" w:rsidR="00046456" w:rsidRDefault="00046456" w:rsidP="00046456">
      <w:pPr>
        <w:pStyle w:val="FigureCaption"/>
      </w:pPr>
      <w:r>
        <w:rPr>
          <w:noProof/>
        </w:rPr>
        <w:drawing>
          <wp:inline distT="0" distB="0" distL="0" distR="0" wp14:anchorId="0F95E4C1" wp14:editId="04757B16">
            <wp:extent cx="2871234" cy="2286000"/>
            <wp:effectExtent l="0" t="0" r="5715" b="0"/>
            <wp:docPr id="104" name="Picture 104" descr="IMG_4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IMG_469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871234" cy="2286000"/>
                    </a:xfrm>
                    <a:prstGeom prst="rect">
                      <a:avLst/>
                    </a:prstGeom>
                    <a:noFill/>
                    <a:ln>
                      <a:noFill/>
                    </a:ln>
                  </pic:spPr>
                </pic:pic>
              </a:graphicData>
            </a:graphic>
          </wp:inline>
        </w:drawing>
      </w:r>
    </w:p>
    <w:p w14:paraId="6E3E5F2C" w14:textId="77777777" w:rsidR="00046456" w:rsidRDefault="00046456" w:rsidP="00046456">
      <w:pPr>
        <w:pStyle w:val="FigureCaption"/>
      </w:pPr>
      <w:r>
        <w:t>Figure 11.2: Ion pump installed on the MC line</w:t>
      </w:r>
    </w:p>
    <w:p w14:paraId="69D602E8" w14:textId="77777777" w:rsidR="00046456" w:rsidRDefault="00046456" w:rsidP="00046456">
      <w:pPr>
        <w:pStyle w:val="Procedure1"/>
        <w:numPr>
          <w:ilvl w:val="0"/>
          <w:numId w:val="0"/>
        </w:numPr>
        <w:ind w:left="360" w:hanging="360"/>
      </w:pPr>
    </w:p>
    <w:p w14:paraId="523A7C16" w14:textId="77777777" w:rsidR="00046456" w:rsidRDefault="00046456" w:rsidP="00044A6F">
      <w:pPr>
        <w:pStyle w:val="Level2Numbered"/>
      </w:pPr>
      <w:r>
        <w:t>Connect the RAV at the DS end of the MC line (near cavity 8) and torque the hardware to 9 Nm (Figure 11.3).</w:t>
      </w:r>
    </w:p>
    <w:p w14:paraId="28B730DC" w14:textId="77777777" w:rsidR="00046456" w:rsidRDefault="00046456" w:rsidP="00046456">
      <w:pPr>
        <w:pStyle w:val="Procedure1"/>
        <w:numPr>
          <w:ilvl w:val="0"/>
          <w:numId w:val="0"/>
        </w:numPr>
        <w:ind w:left="360" w:hanging="360"/>
      </w:pPr>
    </w:p>
    <w:p w14:paraId="16DA2BBC" w14:textId="77777777" w:rsidR="00046456" w:rsidRDefault="00046456" w:rsidP="00046456">
      <w:pPr>
        <w:pStyle w:val="FigureCaption"/>
      </w:pPr>
      <w:r>
        <w:rPr>
          <w:noProof/>
        </w:rPr>
        <w:lastRenderedPageBreak/>
        <w:drawing>
          <wp:inline distT="0" distB="0" distL="0" distR="0" wp14:anchorId="29FFAC99" wp14:editId="508D2680">
            <wp:extent cx="3055101" cy="2286000"/>
            <wp:effectExtent l="0" t="0" r="0" b="0"/>
            <wp:docPr id="105" name="Picture 105" descr="IMG_4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IMG_470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055101" cy="2286000"/>
                    </a:xfrm>
                    <a:prstGeom prst="rect">
                      <a:avLst/>
                    </a:prstGeom>
                    <a:noFill/>
                    <a:ln>
                      <a:noFill/>
                    </a:ln>
                  </pic:spPr>
                </pic:pic>
              </a:graphicData>
            </a:graphic>
          </wp:inline>
        </w:drawing>
      </w:r>
    </w:p>
    <w:p w14:paraId="4ACC8D88" w14:textId="77777777" w:rsidR="00046456" w:rsidRDefault="00046456" w:rsidP="00046456">
      <w:pPr>
        <w:pStyle w:val="FigureCaption"/>
      </w:pPr>
      <w:r>
        <w:t>Figure 11.3: RAV installed on the DS end of the MC line</w:t>
      </w:r>
    </w:p>
    <w:p w14:paraId="245E8A20" w14:textId="77777777" w:rsidR="00046456" w:rsidRDefault="00046456" w:rsidP="00046456">
      <w:pPr>
        <w:pStyle w:val="Procedure11"/>
        <w:numPr>
          <w:ilvl w:val="0"/>
          <w:numId w:val="0"/>
        </w:numPr>
        <w:ind w:left="792"/>
      </w:pPr>
    </w:p>
    <w:p w14:paraId="59E5C0CB" w14:textId="77777777" w:rsidR="00046456" w:rsidRDefault="00046456" w:rsidP="00044A6F">
      <w:pPr>
        <w:pStyle w:val="Level2Numbered"/>
      </w:pPr>
      <w:r>
        <w:t xml:space="preserve">Install the pumping station to the DS RAV in preparation for leak checking. </w:t>
      </w:r>
    </w:p>
    <w:p w14:paraId="5E221D69" w14:textId="77777777" w:rsidR="00046456" w:rsidRDefault="00046456" w:rsidP="00046456">
      <w:pPr>
        <w:pStyle w:val="FigureCaption"/>
        <w:jc w:val="left"/>
      </w:pPr>
    </w:p>
    <w:p w14:paraId="5DCF3409" w14:textId="77777777" w:rsidR="00046456" w:rsidRDefault="00046456" w:rsidP="00046456">
      <w:pPr>
        <w:pStyle w:val="Heading2"/>
      </w:pPr>
      <w:r>
        <w:t>Integrated leak check</w:t>
      </w:r>
    </w:p>
    <w:p w14:paraId="710C36E0" w14:textId="77777777" w:rsidR="00046456" w:rsidRDefault="00046456" w:rsidP="00046456"/>
    <w:p w14:paraId="7CA22802" w14:textId="77777777" w:rsidR="00046456" w:rsidRDefault="00046456" w:rsidP="00044A6F">
      <w:pPr>
        <w:pStyle w:val="Level2Numbered"/>
        <w:numPr>
          <w:ilvl w:val="0"/>
          <w:numId w:val="35"/>
        </w:numPr>
      </w:pPr>
      <w:r>
        <w:t>Open all RAVs installed on the FPCWs</w:t>
      </w:r>
    </w:p>
    <w:p w14:paraId="73E5BFA5" w14:textId="77777777" w:rsidR="00046456" w:rsidRDefault="00046456" w:rsidP="00046456">
      <w:pPr>
        <w:pStyle w:val="Procedure11"/>
        <w:numPr>
          <w:ilvl w:val="0"/>
          <w:numId w:val="0"/>
        </w:numPr>
        <w:ind w:left="792"/>
      </w:pPr>
    </w:p>
    <w:p w14:paraId="4FF624F0" w14:textId="77777777" w:rsidR="00046456" w:rsidRDefault="00046456" w:rsidP="00044A6F">
      <w:pPr>
        <w:pStyle w:val="Level2Numbered"/>
      </w:pPr>
      <w:r>
        <w:t>Pump down and leak check the connection between the leak detector and the DS RAV on the MC line.</w:t>
      </w:r>
    </w:p>
    <w:p w14:paraId="30F3D8BD" w14:textId="77777777" w:rsidR="00046456" w:rsidRDefault="00046456" w:rsidP="00046456">
      <w:pPr>
        <w:pStyle w:val="ListParagraph"/>
      </w:pPr>
    </w:p>
    <w:p w14:paraId="15CEA46D" w14:textId="77777777" w:rsidR="00046456" w:rsidRDefault="00046456" w:rsidP="00044A6F">
      <w:pPr>
        <w:pStyle w:val="Level2Numbered"/>
      </w:pPr>
      <w:r>
        <w:t>If the leak check is okay, open the RAV and pump down the MC line and FPCWs</w:t>
      </w:r>
    </w:p>
    <w:p w14:paraId="3386B44D" w14:textId="77777777" w:rsidR="00046456" w:rsidRDefault="00046456" w:rsidP="00046456">
      <w:pPr>
        <w:pStyle w:val="ListParagraph"/>
      </w:pPr>
    </w:p>
    <w:p w14:paraId="51BFCB7B" w14:textId="77777777" w:rsidR="00046456" w:rsidRDefault="00046456" w:rsidP="00044A6F">
      <w:pPr>
        <w:pStyle w:val="Level2Numbered"/>
      </w:pPr>
      <w:r>
        <w:t>Perform the leak check on the flange connections and upload He trace and RGA data to the traveler. Generate a D3 if any leak is found and needs to be repaired.</w:t>
      </w:r>
    </w:p>
    <w:p w14:paraId="45EE21E6" w14:textId="77777777" w:rsidR="00046456" w:rsidRDefault="00046456" w:rsidP="00046456">
      <w:pPr>
        <w:pStyle w:val="ListParagraph"/>
      </w:pPr>
    </w:p>
    <w:p w14:paraId="5B9743D4" w14:textId="77777777" w:rsidR="00046456" w:rsidRDefault="00046456" w:rsidP="00044A6F">
      <w:pPr>
        <w:pStyle w:val="Level2Numbered"/>
      </w:pPr>
      <w:r>
        <w:t>If no leaks are found, continue pumping until the pressure reaches 10</w:t>
      </w:r>
      <w:r>
        <w:rPr>
          <w:vertAlign w:val="superscript"/>
        </w:rPr>
        <w:t>-6</w:t>
      </w:r>
      <w:r>
        <w:t xml:space="preserve"> torr.</w:t>
      </w:r>
    </w:p>
    <w:p w14:paraId="5511FC99" w14:textId="77777777" w:rsidR="00046456" w:rsidRDefault="00046456" w:rsidP="00046456">
      <w:pPr>
        <w:pStyle w:val="ListParagraph"/>
      </w:pPr>
    </w:p>
    <w:p w14:paraId="2E145898" w14:textId="77777777" w:rsidR="00046456" w:rsidRDefault="00046456" w:rsidP="00044A6F">
      <w:pPr>
        <w:pStyle w:val="Level2Numbered"/>
      </w:pPr>
      <w:r>
        <w:t>Turn on the MC line Ion Pump and close the RAV connecting the MC line to the pumping station. Record the vacuum pressure in the traveler.</w:t>
      </w:r>
    </w:p>
    <w:p w14:paraId="5D977EFB" w14:textId="77777777" w:rsidR="00046456" w:rsidRDefault="00046456" w:rsidP="00046456"/>
    <w:p w14:paraId="17EF5321" w14:textId="77777777" w:rsidR="00046456" w:rsidRDefault="00046456" w:rsidP="00046456">
      <w:pPr>
        <w:pStyle w:val="Heading2"/>
      </w:pPr>
      <w:proofErr w:type="spellStart"/>
      <w:r>
        <w:t>fpc</w:t>
      </w:r>
      <w:proofErr w:type="spellEnd"/>
      <w:r>
        <w:t xml:space="preserve"> waveguide installation</w:t>
      </w:r>
    </w:p>
    <w:p w14:paraId="5354DAB3" w14:textId="77777777" w:rsidR="00046456" w:rsidRDefault="00046456" w:rsidP="00046456"/>
    <w:p w14:paraId="7956EA54" w14:textId="77777777" w:rsidR="00046456" w:rsidRDefault="00046456" w:rsidP="00044A6F">
      <w:pPr>
        <w:pStyle w:val="Level2Numbered"/>
        <w:numPr>
          <w:ilvl w:val="0"/>
          <w:numId w:val="36"/>
        </w:numPr>
      </w:pPr>
      <w:r>
        <w:t>Waveguides are not installed under the LFH, but personnel must wear nitrile gloves and appropriate PPE while performing the installation.</w:t>
      </w:r>
    </w:p>
    <w:p w14:paraId="16688889" w14:textId="77777777" w:rsidR="00046456" w:rsidRDefault="00046456" w:rsidP="00046456">
      <w:pPr>
        <w:pStyle w:val="Procedure11"/>
        <w:numPr>
          <w:ilvl w:val="0"/>
          <w:numId w:val="0"/>
        </w:numPr>
      </w:pPr>
    </w:p>
    <w:p w14:paraId="434AB886" w14:textId="77777777" w:rsidR="00046456" w:rsidRDefault="00046456" w:rsidP="00044A6F">
      <w:pPr>
        <w:pStyle w:val="Level2Numbered"/>
      </w:pPr>
      <w:r>
        <w:t xml:space="preserve">Enter the waveguide serial number into the L2HE-INSP-FPCWG inspection traveler. Check that all the components are present and that there is no damage to the sealing/contact surfaces as per the traveler. Generate an NCR if any issues are </w:t>
      </w:r>
      <w:proofErr w:type="gramStart"/>
      <w:r>
        <w:t>found, and</w:t>
      </w:r>
      <w:proofErr w:type="gramEnd"/>
      <w:r>
        <w:t xml:space="preserve"> move on to another kit. Otherwise, close the traveler.</w:t>
      </w:r>
    </w:p>
    <w:p w14:paraId="2495D4D5" w14:textId="77777777" w:rsidR="00046456" w:rsidRDefault="00046456" w:rsidP="00046456">
      <w:pPr>
        <w:pStyle w:val="Procedure11"/>
        <w:numPr>
          <w:ilvl w:val="0"/>
          <w:numId w:val="0"/>
        </w:numPr>
        <w:ind w:left="792"/>
      </w:pPr>
    </w:p>
    <w:p w14:paraId="2312B54A" w14:textId="77777777" w:rsidR="00046456" w:rsidRDefault="00046456" w:rsidP="00044A6F">
      <w:pPr>
        <w:pStyle w:val="Level2Numbered"/>
      </w:pPr>
      <w:r>
        <w:t>Prepare the components listed in the waveguide bill-of-materials, and required tools, on a cart in the workstation 5 area</w:t>
      </w:r>
    </w:p>
    <w:p w14:paraId="1FC19D6B" w14:textId="77777777" w:rsidR="00046456" w:rsidRDefault="00046456" w:rsidP="00046456">
      <w:pPr>
        <w:pStyle w:val="ListParagraph"/>
      </w:pPr>
    </w:p>
    <w:p w14:paraId="61C0DAED" w14:textId="77777777" w:rsidR="00046456" w:rsidRDefault="00046456" w:rsidP="00044A6F">
      <w:pPr>
        <w:pStyle w:val="Level2Numbered"/>
      </w:pPr>
      <w:r>
        <w:t>Remove the protective plastic from the FPCWs but keep the ceramic protective cup in place.</w:t>
      </w:r>
    </w:p>
    <w:p w14:paraId="3E9B93C2" w14:textId="77777777" w:rsidR="00046456" w:rsidRDefault="00046456" w:rsidP="00046456">
      <w:pPr>
        <w:pStyle w:val="ListParagraph"/>
      </w:pPr>
    </w:p>
    <w:p w14:paraId="71805543" w14:textId="77777777" w:rsidR="00046456" w:rsidRDefault="00046456" w:rsidP="00044A6F">
      <w:pPr>
        <w:pStyle w:val="Level2Numbered"/>
      </w:pPr>
      <w:r w:rsidRPr="00C22221">
        <w:lastRenderedPageBreak/>
        <w:t>Apply Loctite 243 on the threaded studs for the waveguide support arms and thread them into the</w:t>
      </w:r>
      <w:r>
        <w:t xml:space="preserve"> upper</w:t>
      </w:r>
      <w:r w:rsidRPr="00C22221">
        <w:t xml:space="preserve"> holes next to the FPC port</w:t>
      </w:r>
      <w:r>
        <w:t xml:space="preserve"> (Figure 13.1).</w:t>
      </w:r>
    </w:p>
    <w:p w14:paraId="6353D8BC" w14:textId="77777777" w:rsidR="00046456" w:rsidRDefault="00046456" w:rsidP="00046456">
      <w:pPr>
        <w:pStyle w:val="ListParagraph"/>
      </w:pPr>
    </w:p>
    <w:p w14:paraId="22AE85A1" w14:textId="77777777" w:rsidR="00046456" w:rsidRDefault="00046456" w:rsidP="00046456">
      <w:pPr>
        <w:pStyle w:val="FigureCaption"/>
      </w:pPr>
      <w:r>
        <w:rPr>
          <w:noProof/>
        </w:rPr>
        <w:drawing>
          <wp:inline distT="0" distB="0" distL="0" distR="0" wp14:anchorId="520AC9D3" wp14:editId="02ED8EE1">
            <wp:extent cx="2647335" cy="2286000"/>
            <wp:effectExtent l="0" t="0" r="63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14762" r="42498" b="50800"/>
                    <a:stretch/>
                  </pic:blipFill>
                  <pic:spPr bwMode="auto">
                    <a:xfrm>
                      <a:off x="0" y="0"/>
                      <a:ext cx="2647335" cy="2286000"/>
                    </a:xfrm>
                    <a:prstGeom prst="rect">
                      <a:avLst/>
                    </a:prstGeom>
                    <a:noFill/>
                    <a:ln>
                      <a:noFill/>
                    </a:ln>
                    <a:extLst>
                      <a:ext uri="{53640926-AAD7-44D8-BBD7-CCE9431645EC}">
                        <a14:shadowObscured xmlns:a14="http://schemas.microsoft.com/office/drawing/2010/main"/>
                      </a:ext>
                    </a:extLst>
                  </pic:spPr>
                </pic:pic>
              </a:graphicData>
            </a:graphic>
          </wp:inline>
        </w:drawing>
      </w:r>
    </w:p>
    <w:p w14:paraId="1C494975" w14:textId="77777777" w:rsidR="00046456" w:rsidRDefault="00046456" w:rsidP="00046456">
      <w:pPr>
        <w:pStyle w:val="FigureCaption"/>
      </w:pPr>
      <w:r>
        <w:t>Figure 13.1: Positions of threaded rods on support arm threaded holes</w:t>
      </w:r>
    </w:p>
    <w:p w14:paraId="4293CA6C" w14:textId="77777777" w:rsidR="00046456" w:rsidRDefault="00046456" w:rsidP="00046456">
      <w:pPr>
        <w:pStyle w:val="ListParagraph"/>
      </w:pPr>
    </w:p>
    <w:p w14:paraId="3AC95E90" w14:textId="77777777" w:rsidR="00046456" w:rsidRDefault="00046456" w:rsidP="00044A6F">
      <w:pPr>
        <w:pStyle w:val="Level2Numbered"/>
      </w:pPr>
      <w:r>
        <w:t>Install the waveguide support arms. Do not torque the HHCSs at this stage (Figure 13.2).</w:t>
      </w:r>
    </w:p>
    <w:p w14:paraId="5A3D7F2C" w14:textId="77777777" w:rsidR="00046456" w:rsidRDefault="00046456" w:rsidP="00046456">
      <w:pPr>
        <w:pStyle w:val="ListParagraph"/>
      </w:pPr>
    </w:p>
    <w:p w14:paraId="0444920E" w14:textId="77777777" w:rsidR="00046456" w:rsidRDefault="00046456" w:rsidP="00046456">
      <w:pPr>
        <w:pStyle w:val="FigureCaption"/>
      </w:pPr>
      <w:r>
        <w:rPr>
          <w:noProof/>
        </w:rPr>
        <w:drawing>
          <wp:inline distT="0" distB="0" distL="0" distR="0" wp14:anchorId="6E8EFE70" wp14:editId="7EC41170">
            <wp:extent cx="2067232" cy="2743200"/>
            <wp:effectExtent l="0" t="0" r="9525" b="0"/>
            <wp:docPr id="110" name="Picture 110" descr="IMG_2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IMG_276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067232" cy="2743200"/>
                    </a:xfrm>
                    <a:prstGeom prst="rect">
                      <a:avLst/>
                    </a:prstGeom>
                    <a:noFill/>
                    <a:ln>
                      <a:noFill/>
                    </a:ln>
                  </pic:spPr>
                </pic:pic>
              </a:graphicData>
            </a:graphic>
          </wp:inline>
        </w:drawing>
      </w:r>
    </w:p>
    <w:p w14:paraId="55A3D91C" w14:textId="77777777" w:rsidR="00046456" w:rsidRDefault="00046456" w:rsidP="00046456">
      <w:pPr>
        <w:pStyle w:val="FigureCaption"/>
      </w:pPr>
      <w:r>
        <w:t>Figure 13.2: Waveguide support arms installed</w:t>
      </w:r>
    </w:p>
    <w:p w14:paraId="09CCDF97" w14:textId="77777777" w:rsidR="00046456" w:rsidRDefault="00046456" w:rsidP="00046456">
      <w:pPr>
        <w:pStyle w:val="Procedure1"/>
        <w:numPr>
          <w:ilvl w:val="0"/>
          <w:numId w:val="0"/>
        </w:numPr>
        <w:ind w:left="360" w:hanging="360"/>
      </w:pPr>
    </w:p>
    <w:p w14:paraId="13AA6439" w14:textId="77777777" w:rsidR="00046456" w:rsidRDefault="00046456" w:rsidP="00044A6F">
      <w:pPr>
        <w:pStyle w:val="Level2Numbered"/>
      </w:pPr>
      <w:r>
        <w:t>Pull back the HHCSs on the support arms to allow clearance for the waveguide box to be installed (Figure 13.3).</w:t>
      </w:r>
    </w:p>
    <w:p w14:paraId="0AD3934F" w14:textId="77777777" w:rsidR="00046456" w:rsidRDefault="00046456" w:rsidP="00046456">
      <w:pPr>
        <w:pStyle w:val="Procedure1"/>
        <w:numPr>
          <w:ilvl w:val="0"/>
          <w:numId w:val="0"/>
        </w:numPr>
        <w:ind w:left="360" w:hanging="360"/>
      </w:pPr>
    </w:p>
    <w:p w14:paraId="71C704CE" w14:textId="77777777" w:rsidR="00046456" w:rsidRDefault="00046456" w:rsidP="00046456">
      <w:pPr>
        <w:pStyle w:val="Procedure1"/>
        <w:numPr>
          <w:ilvl w:val="0"/>
          <w:numId w:val="0"/>
        </w:numPr>
        <w:ind w:left="360" w:hanging="360"/>
      </w:pPr>
    </w:p>
    <w:p w14:paraId="7B103B22" w14:textId="77777777" w:rsidR="00046456" w:rsidRDefault="00046456" w:rsidP="00046456">
      <w:pPr>
        <w:pStyle w:val="FigureCaption"/>
      </w:pPr>
      <w:r>
        <w:rPr>
          <w:noProof/>
        </w:rPr>
        <w:lastRenderedPageBreak/>
        <w:drawing>
          <wp:inline distT="0" distB="0" distL="0" distR="0" wp14:anchorId="42DDE51B" wp14:editId="55AB1A8B">
            <wp:extent cx="3056716" cy="2286000"/>
            <wp:effectExtent l="0" t="0" r="0" b="0"/>
            <wp:docPr id="113" name="Picture 113" descr="IMG_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IMG_280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056716" cy="2286000"/>
                    </a:xfrm>
                    <a:prstGeom prst="rect">
                      <a:avLst/>
                    </a:prstGeom>
                    <a:noFill/>
                    <a:ln>
                      <a:noFill/>
                    </a:ln>
                  </pic:spPr>
                </pic:pic>
              </a:graphicData>
            </a:graphic>
          </wp:inline>
        </w:drawing>
      </w:r>
    </w:p>
    <w:p w14:paraId="38B9818F" w14:textId="77777777" w:rsidR="00046456" w:rsidRDefault="00046456" w:rsidP="00046456">
      <w:pPr>
        <w:pStyle w:val="FigureCaption"/>
      </w:pPr>
      <w:r>
        <w:t>Figure 13.3: Adjusting hardware on the support arms</w:t>
      </w:r>
    </w:p>
    <w:p w14:paraId="3FAC2EAE" w14:textId="77777777" w:rsidR="00046456" w:rsidRDefault="00046456" w:rsidP="00046456">
      <w:pPr>
        <w:pStyle w:val="FigureCaption"/>
      </w:pPr>
    </w:p>
    <w:p w14:paraId="4B8799FC" w14:textId="77777777" w:rsidR="00046456" w:rsidRDefault="00046456" w:rsidP="00044A6F">
      <w:pPr>
        <w:pStyle w:val="Level2Numbered"/>
      </w:pPr>
      <w:r>
        <w:t>Remove the ceramic protective cup from the FPCW. Replace the Kapton sleeve with a Kapton cylinder on which two pieces of tape are attached at the 9 o’clock and 3 o’clock positions.</w:t>
      </w:r>
    </w:p>
    <w:p w14:paraId="2C2B2B0B" w14:textId="77777777" w:rsidR="00046456" w:rsidRDefault="00046456" w:rsidP="00046456">
      <w:pPr>
        <w:pStyle w:val="ListParagraph"/>
      </w:pPr>
    </w:p>
    <w:p w14:paraId="0F1F1E50" w14:textId="77777777" w:rsidR="00046456" w:rsidRDefault="00046456" w:rsidP="00044A6F">
      <w:pPr>
        <w:pStyle w:val="Level2Numbered"/>
      </w:pPr>
      <w:r>
        <w:t>Slide the waveguide box over the ceramic of the FPCW with the WR650 flange pointing upwards. Use a level to ensure that the flange is parallel to the ground (Figure 13.4).</w:t>
      </w:r>
    </w:p>
    <w:p w14:paraId="37DAAA52" w14:textId="77777777" w:rsidR="00046456" w:rsidRDefault="00046456" w:rsidP="00046456">
      <w:pPr>
        <w:pStyle w:val="ListParagrap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046456" w14:paraId="257EB1D4" w14:textId="77777777" w:rsidTr="00820129">
        <w:tc>
          <w:tcPr>
            <w:tcW w:w="5035" w:type="dxa"/>
          </w:tcPr>
          <w:p w14:paraId="5AC4DBA9" w14:textId="77777777" w:rsidR="00046456" w:rsidRDefault="00046456" w:rsidP="00820129">
            <w:pPr>
              <w:pStyle w:val="FigureCaption"/>
            </w:pPr>
            <w:r>
              <w:rPr>
                <w:noProof/>
              </w:rPr>
              <w:drawing>
                <wp:inline distT="0" distB="0" distL="0" distR="0" wp14:anchorId="20262941" wp14:editId="73096585">
                  <wp:extent cx="3050580" cy="2286000"/>
                  <wp:effectExtent l="0" t="0" r="0" b="0"/>
                  <wp:docPr id="111" name="Picture 111" descr="IMG_2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IMG_277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050580" cy="2286000"/>
                          </a:xfrm>
                          <a:prstGeom prst="rect">
                            <a:avLst/>
                          </a:prstGeom>
                          <a:noFill/>
                          <a:ln>
                            <a:noFill/>
                          </a:ln>
                        </pic:spPr>
                      </pic:pic>
                    </a:graphicData>
                  </a:graphic>
                </wp:inline>
              </w:drawing>
            </w:r>
          </w:p>
        </w:tc>
        <w:tc>
          <w:tcPr>
            <w:tcW w:w="5035" w:type="dxa"/>
          </w:tcPr>
          <w:p w14:paraId="4D2BD45C" w14:textId="77777777" w:rsidR="00046456" w:rsidRDefault="00046456" w:rsidP="00820129">
            <w:pPr>
              <w:pStyle w:val="FigureCaption"/>
            </w:pPr>
            <w:r>
              <w:rPr>
                <w:noProof/>
              </w:rPr>
              <w:drawing>
                <wp:inline distT="0" distB="0" distL="0" distR="0" wp14:anchorId="4A88A763" wp14:editId="778A5568">
                  <wp:extent cx="3056716" cy="2286000"/>
                  <wp:effectExtent l="0" t="0" r="0" b="0"/>
                  <wp:docPr id="114" name="Picture 114" descr="IMG_2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IMG_278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056716" cy="2286000"/>
                          </a:xfrm>
                          <a:prstGeom prst="rect">
                            <a:avLst/>
                          </a:prstGeom>
                          <a:noFill/>
                          <a:ln>
                            <a:noFill/>
                          </a:ln>
                        </pic:spPr>
                      </pic:pic>
                    </a:graphicData>
                  </a:graphic>
                </wp:inline>
              </w:drawing>
            </w:r>
          </w:p>
        </w:tc>
      </w:tr>
    </w:tbl>
    <w:p w14:paraId="0878D4C8" w14:textId="77777777" w:rsidR="00046456" w:rsidRDefault="00046456" w:rsidP="00046456">
      <w:pPr>
        <w:pStyle w:val="FigureCaption"/>
      </w:pPr>
      <w:r>
        <w:t>Figure 13.4: Positioning Waveguide Box between the support arms</w:t>
      </w:r>
    </w:p>
    <w:p w14:paraId="1E87AA11" w14:textId="77777777" w:rsidR="00046456" w:rsidRDefault="00046456" w:rsidP="00046456">
      <w:pPr>
        <w:pStyle w:val="FigureCaption"/>
      </w:pPr>
    </w:p>
    <w:p w14:paraId="5594047F" w14:textId="77777777" w:rsidR="00046456" w:rsidRDefault="00046456" w:rsidP="00044A6F">
      <w:pPr>
        <w:pStyle w:val="Level2Numbered"/>
      </w:pPr>
      <w:r>
        <w:t>Slide the brackets on the support arms until the mounting rods engage with the threaded holes on the waveguide box.</w:t>
      </w:r>
    </w:p>
    <w:p w14:paraId="2A7D706D" w14:textId="77777777" w:rsidR="00046456" w:rsidRDefault="00046456" w:rsidP="00046456">
      <w:pPr>
        <w:pStyle w:val="ListParagraph"/>
      </w:pPr>
    </w:p>
    <w:p w14:paraId="294EDBD8" w14:textId="77777777" w:rsidR="00046456" w:rsidRDefault="00046456" w:rsidP="00044A6F">
      <w:pPr>
        <w:pStyle w:val="Level2Numbered"/>
      </w:pPr>
      <w:r>
        <w:t>Once the mounting rods move freely into the waveguide box holes, hand tighten them and then torque the support arm nuts to 15 Nm (Figure 13.5)</w:t>
      </w:r>
    </w:p>
    <w:p w14:paraId="5154A391" w14:textId="77777777" w:rsidR="00046456" w:rsidRDefault="00046456" w:rsidP="00046456">
      <w:pPr>
        <w:pStyle w:val="ListParagrap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4"/>
        <w:gridCol w:w="5046"/>
      </w:tblGrid>
      <w:tr w:rsidR="00046456" w14:paraId="7D76676C" w14:textId="77777777" w:rsidTr="00820129">
        <w:tc>
          <w:tcPr>
            <w:tcW w:w="5035" w:type="dxa"/>
          </w:tcPr>
          <w:p w14:paraId="3713D10F" w14:textId="77777777" w:rsidR="00046456" w:rsidRDefault="00046456" w:rsidP="00820129">
            <w:pPr>
              <w:pStyle w:val="FigureCaption"/>
            </w:pPr>
            <w:r>
              <w:rPr>
                <w:noProof/>
              </w:rPr>
              <w:lastRenderedPageBreak/>
              <w:drawing>
                <wp:inline distT="0" distB="0" distL="0" distR="0" wp14:anchorId="10FB6BD3" wp14:editId="186426A4">
                  <wp:extent cx="3022586" cy="2286000"/>
                  <wp:effectExtent l="0" t="0" r="6985" b="0"/>
                  <wp:docPr id="116" name="Picture 116" descr="IMG_2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IMG_278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022586" cy="2286000"/>
                          </a:xfrm>
                          <a:prstGeom prst="rect">
                            <a:avLst/>
                          </a:prstGeom>
                          <a:noFill/>
                          <a:ln>
                            <a:noFill/>
                          </a:ln>
                        </pic:spPr>
                      </pic:pic>
                    </a:graphicData>
                  </a:graphic>
                </wp:inline>
              </w:drawing>
            </w:r>
          </w:p>
        </w:tc>
        <w:tc>
          <w:tcPr>
            <w:tcW w:w="5035" w:type="dxa"/>
          </w:tcPr>
          <w:p w14:paraId="0E480F0F" w14:textId="77777777" w:rsidR="00046456" w:rsidRDefault="00046456" w:rsidP="00820129">
            <w:pPr>
              <w:pStyle w:val="FigureCaption"/>
            </w:pPr>
            <w:r>
              <w:rPr>
                <w:noProof/>
              </w:rPr>
              <w:drawing>
                <wp:inline distT="0" distB="0" distL="0" distR="0" wp14:anchorId="552B22C4" wp14:editId="72E19417">
                  <wp:extent cx="3064462" cy="2286000"/>
                  <wp:effectExtent l="0" t="0" r="3175" b="0"/>
                  <wp:docPr id="115" name="Picture 115" descr="IMG_2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IMG_278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064462" cy="2286000"/>
                          </a:xfrm>
                          <a:prstGeom prst="rect">
                            <a:avLst/>
                          </a:prstGeom>
                          <a:noFill/>
                          <a:ln>
                            <a:noFill/>
                          </a:ln>
                        </pic:spPr>
                      </pic:pic>
                    </a:graphicData>
                  </a:graphic>
                </wp:inline>
              </w:drawing>
            </w:r>
          </w:p>
        </w:tc>
      </w:tr>
    </w:tbl>
    <w:p w14:paraId="426A842F" w14:textId="77777777" w:rsidR="00046456" w:rsidRDefault="00046456" w:rsidP="00046456">
      <w:pPr>
        <w:pStyle w:val="FigureCaption"/>
      </w:pPr>
      <w:r>
        <w:t>Figure 13.5: Tightening support arm hardware</w:t>
      </w:r>
    </w:p>
    <w:p w14:paraId="0B5DD2EC" w14:textId="77777777" w:rsidR="00046456" w:rsidRDefault="00046456" w:rsidP="00046456">
      <w:pPr>
        <w:pStyle w:val="ListParagraph"/>
      </w:pPr>
    </w:p>
    <w:p w14:paraId="29716507" w14:textId="77777777" w:rsidR="00046456" w:rsidRDefault="00046456" w:rsidP="00044A6F">
      <w:pPr>
        <w:pStyle w:val="Level2Numbered"/>
      </w:pPr>
      <w:r>
        <w:t>Attach the split-rings at the back of the waveguide using the M5 hardware (Figure 13.6). All but two of the M5s are SHCSs, but two of them will need to HHCSs.</w:t>
      </w:r>
    </w:p>
    <w:p w14:paraId="7E3D8758" w14:textId="77777777" w:rsidR="00046456" w:rsidRDefault="00046456" w:rsidP="00046456">
      <w:pPr>
        <w:pStyle w:val="Procedure1"/>
        <w:numPr>
          <w:ilvl w:val="0"/>
          <w:numId w:val="0"/>
        </w:numPr>
        <w:ind w:left="360" w:hanging="360"/>
      </w:pPr>
    </w:p>
    <w:p w14:paraId="197E37F4" w14:textId="77777777" w:rsidR="00046456" w:rsidRDefault="00046456" w:rsidP="00046456">
      <w:pPr>
        <w:pStyle w:val="FigureCaption"/>
      </w:pPr>
      <w:r>
        <w:rPr>
          <w:noProof/>
        </w:rPr>
        <w:drawing>
          <wp:inline distT="0" distB="0" distL="0" distR="0" wp14:anchorId="52FB1CDB" wp14:editId="068EE9FC">
            <wp:extent cx="2080403" cy="2743200"/>
            <wp:effectExtent l="0" t="0" r="0" b="0"/>
            <wp:docPr id="118" name="Picture 118" descr="IMG_2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IMG_277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080403" cy="2743200"/>
                    </a:xfrm>
                    <a:prstGeom prst="rect">
                      <a:avLst/>
                    </a:prstGeom>
                    <a:noFill/>
                    <a:ln>
                      <a:noFill/>
                    </a:ln>
                  </pic:spPr>
                </pic:pic>
              </a:graphicData>
            </a:graphic>
          </wp:inline>
        </w:drawing>
      </w:r>
    </w:p>
    <w:p w14:paraId="1A353E38" w14:textId="77777777" w:rsidR="00046456" w:rsidRDefault="00046456" w:rsidP="00046456">
      <w:pPr>
        <w:pStyle w:val="FigureCaption"/>
      </w:pPr>
      <w:r>
        <w:t>Figure 13.6: Installing waveguide box split rings</w:t>
      </w:r>
    </w:p>
    <w:p w14:paraId="07A0B520" w14:textId="77777777" w:rsidR="00046456" w:rsidRDefault="00046456" w:rsidP="00046456"/>
    <w:p w14:paraId="3B514ABE" w14:textId="77777777" w:rsidR="00046456" w:rsidRDefault="00046456" w:rsidP="00044A6F">
      <w:pPr>
        <w:pStyle w:val="Level2Numbered"/>
      </w:pPr>
      <w:r>
        <w:t>Removed the Kapton sleeve from the ceramic by pulling on the tape (Figure 13.7).</w:t>
      </w:r>
    </w:p>
    <w:p w14:paraId="38AD24C1" w14:textId="77777777" w:rsidR="00046456" w:rsidRDefault="00046456" w:rsidP="00046456">
      <w:pPr>
        <w:pStyle w:val="Procedure1"/>
        <w:numPr>
          <w:ilvl w:val="0"/>
          <w:numId w:val="0"/>
        </w:numPr>
        <w:ind w:left="360" w:hanging="360"/>
      </w:pPr>
    </w:p>
    <w:p w14:paraId="6567CFC3" w14:textId="77777777" w:rsidR="00046456" w:rsidRDefault="00046456" w:rsidP="00046456">
      <w:pPr>
        <w:pStyle w:val="FigureCaption"/>
      </w:pPr>
      <w:r>
        <w:rPr>
          <w:noProof/>
        </w:rPr>
        <w:lastRenderedPageBreak/>
        <w:drawing>
          <wp:inline distT="0" distB="0" distL="0" distR="0" wp14:anchorId="33B315A8" wp14:editId="78528ED7">
            <wp:extent cx="3384960" cy="2286000"/>
            <wp:effectExtent l="0" t="0" r="6350" b="0"/>
            <wp:docPr id="120" name="Picture 120" descr="DSC_0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DSC_088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384960" cy="2286000"/>
                    </a:xfrm>
                    <a:prstGeom prst="rect">
                      <a:avLst/>
                    </a:prstGeom>
                    <a:noFill/>
                    <a:ln>
                      <a:noFill/>
                    </a:ln>
                  </pic:spPr>
                </pic:pic>
              </a:graphicData>
            </a:graphic>
          </wp:inline>
        </w:drawing>
      </w:r>
    </w:p>
    <w:p w14:paraId="5A9A48E6" w14:textId="77777777" w:rsidR="00046456" w:rsidRDefault="00046456" w:rsidP="00046456">
      <w:pPr>
        <w:pStyle w:val="FigureCaption"/>
      </w:pPr>
      <w:r>
        <w:t>Figure 13.7: Removing Kapton sleeve</w:t>
      </w:r>
    </w:p>
    <w:p w14:paraId="6BEB9052" w14:textId="77777777" w:rsidR="00046456" w:rsidRDefault="00046456" w:rsidP="00046456">
      <w:pPr>
        <w:pStyle w:val="ListParagraph"/>
      </w:pPr>
    </w:p>
    <w:p w14:paraId="470C81CA" w14:textId="77777777" w:rsidR="00046456" w:rsidRDefault="00046456" w:rsidP="00044A6F">
      <w:pPr>
        <w:pStyle w:val="Level2Numbered"/>
      </w:pPr>
      <w:r>
        <w:t>Check for an open loop measurement with a multimeter across the warm ceramic and waveguide.</w:t>
      </w:r>
    </w:p>
    <w:p w14:paraId="45DC00B8" w14:textId="77777777" w:rsidR="00046456" w:rsidRDefault="00046456" w:rsidP="00046456">
      <w:pPr>
        <w:pStyle w:val="ListParagraph"/>
      </w:pPr>
    </w:p>
    <w:p w14:paraId="2414609F" w14:textId="77777777" w:rsidR="00046456" w:rsidRDefault="00046456" w:rsidP="00044A6F">
      <w:pPr>
        <w:pStyle w:val="Level2Numbered"/>
      </w:pPr>
      <w:r>
        <w:t>Check concentricity of the ceramic inside the waveguide. If needed re-level the waveguide (Figure 13.8).</w:t>
      </w:r>
    </w:p>
    <w:p w14:paraId="3CCB7C11" w14:textId="77777777" w:rsidR="00046456" w:rsidRDefault="00046456" w:rsidP="00046456">
      <w:pPr>
        <w:pStyle w:val="ListParagraph"/>
      </w:pPr>
    </w:p>
    <w:p w14:paraId="65637CE1" w14:textId="77777777" w:rsidR="00046456" w:rsidRDefault="00046456" w:rsidP="00046456">
      <w:pPr>
        <w:pStyle w:val="FigureCaption"/>
      </w:pPr>
      <w:r>
        <w:rPr>
          <w:noProof/>
        </w:rPr>
        <w:drawing>
          <wp:inline distT="0" distB="0" distL="0" distR="0" wp14:anchorId="123ED2E2" wp14:editId="0F2CD67C">
            <wp:extent cx="2067232" cy="2743200"/>
            <wp:effectExtent l="0" t="0" r="9525" b="0"/>
            <wp:docPr id="121" name="Picture 121" descr="IMG_2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IMG_278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067232" cy="2743200"/>
                    </a:xfrm>
                    <a:prstGeom prst="rect">
                      <a:avLst/>
                    </a:prstGeom>
                    <a:noFill/>
                    <a:ln>
                      <a:noFill/>
                    </a:ln>
                  </pic:spPr>
                </pic:pic>
              </a:graphicData>
            </a:graphic>
          </wp:inline>
        </w:drawing>
      </w:r>
    </w:p>
    <w:p w14:paraId="34BAA260" w14:textId="77777777" w:rsidR="00046456" w:rsidRDefault="00046456" w:rsidP="00046456">
      <w:pPr>
        <w:pStyle w:val="FigureCaption"/>
      </w:pPr>
      <w:r>
        <w:t>Figure 13.8: Checking concentricity and parallelism</w:t>
      </w:r>
    </w:p>
    <w:p w14:paraId="76F40028" w14:textId="77777777" w:rsidR="00046456" w:rsidRDefault="00046456" w:rsidP="00046456">
      <w:pPr>
        <w:pStyle w:val="ListParagraph"/>
      </w:pPr>
    </w:p>
    <w:p w14:paraId="09B70315" w14:textId="77777777" w:rsidR="00046456" w:rsidRDefault="00046456" w:rsidP="00044A6F">
      <w:pPr>
        <w:pStyle w:val="Level2Numbered"/>
      </w:pPr>
      <w:r>
        <w:t>Install the Copper Ring (Figure 13.9)</w:t>
      </w:r>
    </w:p>
    <w:p w14:paraId="4CFDFC8B" w14:textId="77777777" w:rsidR="00046456" w:rsidRDefault="00046456" w:rsidP="00046456">
      <w:pPr>
        <w:pStyle w:val="Procedure1"/>
        <w:numPr>
          <w:ilvl w:val="0"/>
          <w:numId w:val="0"/>
        </w:numPr>
        <w:ind w:left="360" w:hanging="360"/>
      </w:pPr>
    </w:p>
    <w:p w14:paraId="46CE3803" w14:textId="77777777" w:rsidR="00046456" w:rsidRDefault="00046456" w:rsidP="00046456">
      <w:pPr>
        <w:pStyle w:val="FigureCaption"/>
      </w:pPr>
      <w:r>
        <w:rPr>
          <w:noProof/>
        </w:rPr>
        <w:lastRenderedPageBreak/>
        <w:drawing>
          <wp:inline distT="0" distB="0" distL="0" distR="0" wp14:anchorId="462D173B" wp14:editId="4AE11783">
            <wp:extent cx="3105772" cy="2286000"/>
            <wp:effectExtent l="0" t="0" r="0" b="0"/>
            <wp:docPr id="123" name="Picture 123" descr="IMG_2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IMG_279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105772" cy="2286000"/>
                    </a:xfrm>
                    <a:prstGeom prst="rect">
                      <a:avLst/>
                    </a:prstGeom>
                    <a:noFill/>
                    <a:ln>
                      <a:noFill/>
                    </a:ln>
                  </pic:spPr>
                </pic:pic>
              </a:graphicData>
            </a:graphic>
          </wp:inline>
        </w:drawing>
      </w:r>
    </w:p>
    <w:p w14:paraId="7047AAEC" w14:textId="77777777" w:rsidR="00046456" w:rsidRDefault="00046456" w:rsidP="00046456">
      <w:pPr>
        <w:pStyle w:val="FigureCaption"/>
      </w:pPr>
      <w:r>
        <w:t>Figure 13.9: Copper ring installed in the Waveguide Box</w:t>
      </w:r>
    </w:p>
    <w:p w14:paraId="087505CA" w14:textId="77777777" w:rsidR="00046456" w:rsidRDefault="00046456" w:rsidP="00046456">
      <w:pPr>
        <w:pStyle w:val="ListParagraph"/>
      </w:pPr>
    </w:p>
    <w:p w14:paraId="20763437" w14:textId="4FB33F84" w:rsidR="00046456" w:rsidRPr="00FB0514" w:rsidRDefault="00046456" w:rsidP="00044A6F">
      <w:pPr>
        <w:pStyle w:val="Level2Numbered"/>
      </w:pPr>
      <w:r>
        <w:t>Install the stainless-steel rings and torque the M3 SHCSs to 2 Nm (Figure 13.10).</w:t>
      </w:r>
    </w:p>
    <w:p w14:paraId="71BDD84D" w14:textId="77777777" w:rsidR="00046456" w:rsidRDefault="00046456" w:rsidP="00046456">
      <w:pPr>
        <w:pStyle w:val="Procedure1"/>
        <w:numPr>
          <w:ilvl w:val="0"/>
          <w:numId w:val="0"/>
        </w:numPr>
        <w:ind w:left="360" w:hanging="360"/>
      </w:pPr>
    </w:p>
    <w:p w14:paraId="1B1FF644" w14:textId="77777777" w:rsidR="00046456" w:rsidRDefault="00046456" w:rsidP="00046456">
      <w:pPr>
        <w:pStyle w:val="FigureCaption"/>
      </w:pPr>
      <w:r>
        <w:rPr>
          <w:noProof/>
        </w:rPr>
        <w:drawing>
          <wp:inline distT="0" distB="0" distL="0" distR="0" wp14:anchorId="384FD7B4" wp14:editId="6A12E96F">
            <wp:extent cx="3043783" cy="2286000"/>
            <wp:effectExtent l="0" t="0" r="4445" b="0"/>
            <wp:docPr id="124" name="Picture 124" descr="IMG_2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IMG_279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043783" cy="2286000"/>
                    </a:xfrm>
                    <a:prstGeom prst="rect">
                      <a:avLst/>
                    </a:prstGeom>
                    <a:noFill/>
                    <a:ln>
                      <a:noFill/>
                    </a:ln>
                  </pic:spPr>
                </pic:pic>
              </a:graphicData>
            </a:graphic>
          </wp:inline>
        </w:drawing>
      </w:r>
    </w:p>
    <w:p w14:paraId="34373E95" w14:textId="77777777" w:rsidR="00046456" w:rsidRDefault="00046456" w:rsidP="00046456">
      <w:pPr>
        <w:pStyle w:val="FigureCaption"/>
      </w:pPr>
      <w:r>
        <w:t>Figure 13.10: Stainless-Steel ring installed on Waveguide Box</w:t>
      </w:r>
    </w:p>
    <w:p w14:paraId="4668B697" w14:textId="77777777" w:rsidR="00046456" w:rsidRDefault="00046456" w:rsidP="00046456">
      <w:pPr>
        <w:pStyle w:val="ListParagraph"/>
      </w:pPr>
    </w:p>
    <w:p w14:paraId="3A319E3D" w14:textId="77777777" w:rsidR="00046456" w:rsidRDefault="00046456" w:rsidP="00044A6F">
      <w:pPr>
        <w:pStyle w:val="Level2Numbered"/>
      </w:pPr>
      <w:r>
        <w:t>Verify that all hardware on the waveguide assembly has been torqued.</w:t>
      </w:r>
    </w:p>
    <w:p w14:paraId="1C906CC5" w14:textId="77777777" w:rsidR="00046456" w:rsidRDefault="00046456" w:rsidP="00046456">
      <w:pPr>
        <w:pStyle w:val="ListParagraph"/>
      </w:pPr>
    </w:p>
    <w:p w14:paraId="6BA9768A" w14:textId="77777777" w:rsidR="00046456" w:rsidRDefault="00046456" w:rsidP="00044A6F">
      <w:pPr>
        <w:pStyle w:val="Level2Numbered"/>
      </w:pPr>
      <w:r>
        <w:t>Install the waveguide protective cover using SHCSs in the 12, 3, 6, and 9 o’clock positions (Figure 13.11).</w:t>
      </w:r>
    </w:p>
    <w:p w14:paraId="5F357614" w14:textId="77777777" w:rsidR="00046456" w:rsidRDefault="00046456" w:rsidP="00046456">
      <w:pPr>
        <w:pStyle w:val="ListParagraph"/>
      </w:pPr>
    </w:p>
    <w:p w14:paraId="20FFD77A" w14:textId="77777777" w:rsidR="00046456" w:rsidRDefault="00046456" w:rsidP="00046456">
      <w:pPr>
        <w:pStyle w:val="FigureCaption"/>
      </w:pPr>
      <w:r>
        <w:rPr>
          <w:noProof/>
        </w:rPr>
        <w:lastRenderedPageBreak/>
        <w:drawing>
          <wp:inline distT="0" distB="0" distL="0" distR="0" wp14:anchorId="72922761" wp14:editId="6BFDAF31">
            <wp:extent cx="3053288" cy="2286000"/>
            <wp:effectExtent l="0" t="0" r="0" b="0"/>
            <wp:docPr id="127" name="Picture 127" descr="IMG_2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IMG_279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053288" cy="2286000"/>
                    </a:xfrm>
                    <a:prstGeom prst="rect">
                      <a:avLst/>
                    </a:prstGeom>
                    <a:noFill/>
                    <a:ln>
                      <a:noFill/>
                    </a:ln>
                  </pic:spPr>
                </pic:pic>
              </a:graphicData>
            </a:graphic>
          </wp:inline>
        </w:drawing>
      </w:r>
    </w:p>
    <w:p w14:paraId="11FA209D" w14:textId="77777777" w:rsidR="00046456" w:rsidRDefault="00046456" w:rsidP="00046456">
      <w:pPr>
        <w:pStyle w:val="FigureCaption"/>
      </w:pPr>
      <w:r>
        <w:t>Figure 13.11: Protective cover installed on the Waveguide Box</w:t>
      </w:r>
    </w:p>
    <w:p w14:paraId="43C1F0D7" w14:textId="77777777" w:rsidR="00046456" w:rsidRDefault="00046456" w:rsidP="00046456">
      <w:pPr>
        <w:pStyle w:val="ListParagraph"/>
      </w:pPr>
    </w:p>
    <w:p w14:paraId="02413EBA" w14:textId="77777777" w:rsidR="00046456" w:rsidRDefault="00046456" w:rsidP="00044A6F">
      <w:pPr>
        <w:pStyle w:val="Level2Numbered"/>
      </w:pPr>
      <w:r>
        <w:t>Install the manual actuator knob. Check that the actuator rotates freely by turning it clockwise two turns and then turning it back (Figure 13.12)</w:t>
      </w:r>
    </w:p>
    <w:p w14:paraId="1C101826" w14:textId="77777777" w:rsidR="00046456" w:rsidRDefault="00046456" w:rsidP="00046456">
      <w:pPr>
        <w:pStyle w:val="Procedure1"/>
        <w:numPr>
          <w:ilvl w:val="0"/>
          <w:numId w:val="0"/>
        </w:numPr>
        <w:ind w:left="360" w:hanging="360"/>
      </w:pPr>
    </w:p>
    <w:p w14:paraId="307B3496" w14:textId="77777777" w:rsidR="00046456" w:rsidRDefault="00046456" w:rsidP="00046456">
      <w:pPr>
        <w:pStyle w:val="FigureCaption"/>
      </w:pPr>
      <w:r>
        <w:rPr>
          <w:noProof/>
        </w:rPr>
        <w:drawing>
          <wp:inline distT="0" distB="0" distL="0" distR="0" wp14:anchorId="7E36EDD9" wp14:editId="1C4F9233">
            <wp:extent cx="3053288" cy="2286000"/>
            <wp:effectExtent l="0" t="0" r="0" b="0"/>
            <wp:docPr id="128" name="Picture 128" descr="IMG_2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IMG_280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053288" cy="2286000"/>
                    </a:xfrm>
                    <a:prstGeom prst="rect">
                      <a:avLst/>
                    </a:prstGeom>
                    <a:noFill/>
                    <a:ln>
                      <a:noFill/>
                    </a:ln>
                  </pic:spPr>
                </pic:pic>
              </a:graphicData>
            </a:graphic>
          </wp:inline>
        </w:drawing>
      </w:r>
    </w:p>
    <w:p w14:paraId="019D339D" w14:textId="77777777" w:rsidR="00046456" w:rsidRDefault="00046456" w:rsidP="00046456">
      <w:pPr>
        <w:pStyle w:val="FigureCaption"/>
      </w:pPr>
      <w:r>
        <w:t>Figure 13.12: Manual actuator knob installed on Waveguide Box</w:t>
      </w:r>
    </w:p>
    <w:p w14:paraId="06D1CEB4" w14:textId="77777777" w:rsidR="00046456" w:rsidRDefault="00046456" w:rsidP="00046456">
      <w:pPr>
        <w:pStyle w:val="ListParagraph"/>
      </w:pPr>
    </w:p>
    <w:p w14:paraId="39F37981" w14:textId="77777777" w:rsidR="00046456" w:rsidRDefault="00046456" w:rsidP="00044A6F">
      <w:pPr>
        <w:pStyle w:val="Level2Numbered"/>
      </w:pPr>
      <w:r>
        <w:t>Install the knob protective cover and the rubber gasket with screws in the holes left empty in step 13.18 (Figure 13.13).</w:t>
      </w:r>
    </w:p>
    <w:p w14:paraId="4C890BFD" w14:textId="77777777" w:rsidR="00046456" w:rsidRDefault="00046456" w:rsidP="00046456">
      <w:pPr>
        <w:pStyle w:val="Procedure1"/>
        <w:numPr>
          <w:ilvl w:val="0"/>
          <w:numId w:val="0"/>
        </w:numPr>
        <w:ind w:left="360" w:hanging="360"/>
      </w:pPr>
    </w:p>
    <w:p w14:paraId="409DBB08" w14:textId="77777777" w:rsidR="00046456" w:rsidRDefault="00046456" w:rsidP="00046456">
      <w:pPr>
        <w:pStyle w:val="FigureCaption"/>
      </w:pPr>
      <w:r>
        <w:rPr>
          <w:noProof/>
        </w:rPr>
        <w:lastRenderedPageBreak/>
        <w:drawing>
          <wp:inline distT="0" distB="0" distL="0" distR="0" wp14:anchorId="33A86573" wp14:editId="5E48CC16">
            <wp:extent cx="4013740" cy="2286000"/>
            <wp:effectExtent l="0" t="0" r="635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013740" cy="2286000"/>
                    </a:xfrm>
                    <a:prstGeom prst="rect">
                      <a:avLst/>
                    </a:prstGeom>
                  </pic:spPr>
                </pic:pic>
              </a:graphicData>
            </a:graphic>
          </wp:inline>
        </w:drawing>
      </w:r>
    </w:p>
    <w:p w14:paraId="7E1CFEBD" w14:textId="77777777" w:rsidR="00046456" w:rsidRDefault="00046456" w:rsidP="00046456">
      <w:pPr>
        <w:pStyle w:val="FigureCaption"/>
      </w:pPr>
      <w:r>
        <w:t>Figure 13.13: Knob protective cover installed on waveguide box</w:t>
      </w:r>
    </w:p>
    <w:p w14:paraId="39659AE3" w14:textId="77777777" w:rsidR="00046456" w:rsidRDefault="00046456" w:rsidP="00046456"/>
    <w:p w14:paraId="09F3C49E" w14:textId="77777777" w:rsidR="00046456" w:rsidRDefault="00046456" w:rsidP="00046456">
      <w:pPr>
        <w:pStyle w:val="Heading2"/>
      </w:pPr>
      <w:r>
        <w:t xml:space="preserve">FPCW RF </w:t>
      </w:r>
      <w:proofErr w:type="spellStart"/>
      <w:r>
        <w:t>Verfication</w:t>
      </w:r>
      <w:proofErr w:type="spellEnd"/>
    </w:p>
    <w:p w14:paraId="67CAA62E" w14:textId="77777777" w:rsidR="00046456" w:rsidRDefault="00046456" w:rsidP="00046456"/>
    <w:p w14:paraId="6456292C" w14:textId="77777777" w:rsidR="00046456" w:rsidRDefault="00046456" w:rsidP="00044A6F">
      <w:pPr>
        <w:pStyle w:val="Level2Numbered"/>
        <w:numPr>
          <w:ilvl w:val="0"/>
          <w:numId w:val="38"/>
        </w:numPr>
      </w:pPr>
      <w:r>
        <w:t>Remove the knob protective cover</w:t>
      </w:r>
    </w:p>
    <w:p w14:paraId="58765D7E" w14:textId="77777777" w:rsidR="00046456" w:rsidRDefault="00046456" w:rsidP="00046456">
      <w:pPr>
        <w:pStyle w:val="Procedure11"/>
        <w:numPr>
          <w:ilvl w:val="0"/>
          <w:numId w:val="0"/>
        </w:numPr>
        <w:ind w:left="792"/>
      </w:pPr>
    </w:p>
    <w:p w14:paraId="4FED82D0" w14:textId="77777777" w:rsidR="00046456" w:rsidRDefault="00046456" w:rsidP="00044A6F">
      <w:pPr>
        <w:pStyle w:val="Level2Numbered"/>
      </w:pPr>
      <w:r>
        <w:t>Use a marker to mark the relative starting positions on the knob and the SS cover</w:t>
      </w:r>
    </w:p>
    <w:p w14:paraId="65C04FCF" w14:textId="77777777" w:rsidR="00046456" w:rsidRDefault="00046456" w:rsidP="00046456">
      <w:pPr>
        <w:pStyle w:val="ListParagraph"/>
      </w:pPr>
    </w:p>
    <w:p w14:paraId="1DC2A7C5" w14:textId="77777777" w:rsidR="00046456" w:rsidRDefault="00046456" w:rsidP="00044A6F">
      <w:pPr>
        <w:pStyle w:val="Level2Numbered"/>
      </w:pPr>
      <w:r>
        <w:t>Attach the RF transition to the WR650 flange on cavity 1. Connect a Network Analyzer with Port 1 to the transition and Port2 to the field connector on cavity 1, via an RF amplifier.</w:t>
      </w:r>
    </w:p>
    <w:p w14:paraId="4FAAF5CD" w14:textId="77777777" w:rsidR="00046456" w:rsidRDefault="00046456" w:rsidP="00046456">
      <w:pPr>
        <w:pStyle w:val="ListParagraph"/>
      </w:pPr>
    </w:p>
    <w:p w14:paraId="6CA48D04" w14:textId="77777777" w:rsidR="00046456" w:rsidRDefault="00046456" w:rsidP="00046456">
      <w:pPr>
        <w:pStyle w:val="FigureCaption"/>
      </w:pPr>
      <w:r>
        <w:rPr>
          <w:noProof/>
        </w:rPr>
        <w:drawing>
          <wp:inline distT="0" distB="0" distL="0" distR="0" wp14:anchorId="29CA43A2" wp14:editId="4F9156F2">
            <wp:extent cx="3660934" cy="2743200"/>
            <wp:effectExtent l="0" t="0" r="0" b="0"/>
            <wp:docPr id="133" name="Picture 133" descr="IMG_4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IMG_4246"/>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660934" cy="2743200"/>
                    </a:xfrm>
                    <a:prstGeom prst="rect">
                      <a:avLst/>
                    </a:prstGeom>
                    <a:noFill/>
                    <a:ln>
                      <a:noFill/>
                    </a:ln>
                  </pic:spPr>
                </pic:pic>
              </a:graphicData>
            </a:graphic>
          </wp:inline>
        </w:drawing>
      </w:r>
    </w:p>
    <w:p w14:paraId="7FC2C098" w14:textId="77777777" w:rsidR="00046456" w:rsidRDefault="00046456" w:rsidP="00046456">
      <w:pPr>
        <w:pStyle w:val="ListParagraph"/>
      </w:pPr>
    </w:p>
    <w:p w14:paraId="6D638805" w14:textId="77777777" w:rsidR="00046456" w:rsidRDefault="00046456" w:rsidP="00044A6F">
      <w:pPr>
        <w:pStyle w:val="Level2Numbered"/>
      </w:pPr>
      <w:r>
        <w:t>Measure and record the warm passband pi-mode frequency and loaded Q (Q</w:t>
      </w:r>
      <w:r>
        <w:rPr>
          <w:vertAlign w:val="subscript"/>
        </w:rPr>
        <w:t>L</w:t>
      </w:r>
      <w:r>
        <w:t xml:space="preserve">) </w:t>
      </w:r>
    </w:p>
    <w:p w14:paraId="1E660AF3" w14:textId="77777777" w:rsidR="00046456" w:rsidRDefault="00046456" w:rsidP="00046456">
      <w:pPr>
        <w:pStyle w:val="ListParagraph"/>
      </w:pPr>
    </w:p>
    <w:p w14:paraId="4BBECBBE" w14:textId="77777777" w:rsidR="00046456" w:rsidRDefault="00046456" w:rsidP="00044A6F">
      <w:pPr>
        <w:pStyle w:val="Level2Numbered"/>
      </w:pPr>
      <w:r>
        <w:t>Turn the knob clockwise for one turn and record the frequency and Q</w:t>
      </w:r>
      <w:r>
        <w:rPr>
          <w:vertAlign w:val="subscript"/>
        </w:rPr>
        <w:t>L</w:t>
      </w:r>
      <w:r>
        <w:t>. Make a note if there is resistance to the turning motion.</w:t>
      </w:r>
    </w:p>
    <w:p w14:paraId="719B0C17" w14:textId="77777777" w:rsidR="00046456" w:rsidRDefault="00046456" w:rsidP="00046456">
      <w:pPr>
        <w:pStyle w:val="ListParagraph"/>
      </w:pPr>
    </w:p>
    <w:p w14:paraId="642BC6EA" w14:textId="77777777" w:rsidR="00046456" w:rsidRDefault="00046456" w:rsidP="00044A6F">
      <w:pPr>
        <w:pStyle w:val="Level2Numbered"/>
      </w:pPr>
      <w:r>
        <w:t>Repeat the measurement for three more clockwise turns.</w:t>
      </w:r>
    </w:p>
    <w:p w14:paraId="7E7AE2E2" w14:textId="77777777" w:rsidR="00046456" w:rsidRDefault="00046456" w:rsidP="00046456">
      <w:pPr>
        <w:pStyle w:val="ListParagraph"/>
      </w:pPr>
    </w:p>
    <w:p w14:paraId="4B5EFD2D" w14:textId="77777777" w:rsidR="00046456" w:rsidRDefault="00046456" w:rsidP="00044A6F">
      <w:pPr>
        <w:pStyle w:val="Level2Numbered"/>
      </w:pPr>
      <w:r>
        <w:lastRenderedPageBreak/>
        <w:t xml:space="preserve">Turn the knob four turns </w:t>
      </w:r>
      <w:proofErr w:type="gramStart"/>
      <w:r>
        <w:t>counter-clockwise</w:t>
      </w:r>
      <w:proofErr w:type="gramEnd"/>
      <w:r>
        <w:t xml:space="preserve"> to return it to its original position. Take a final frequency and Q</w:t>
      </w:r>
      <w:r>
        <w:rPr>
          <w:vertAlign w:val="subscript"/>
        </w:rPr>
        <w:t>L</w:t>
      </w:r>
      <w:r>
        <w:t xml:space="preserve"> measurement. Also write down the final S21 loss (dB).</w:t>
      </w:r>
    </w:p>
    <w:p w14:paraId="1623719B" w14:textId="77777777" w:rsidR="00046456" w:rsidRDefault="00046456" w:rsidP="00046456">
      <w:pPr>
        <w:pStyle w:val="ListParagraph"/>
      </w:pPr>
    </w:p>
    <w:p w14:paraId="68C9FB02" w14:textId="77777777" w:rsidR="00046456" w:rsidRDefault="00046456" w:rsidP="00044A6F">
      <w:pPr>
        <w:pStyle w:val="Level2Numbered"/>
      </w:pPr>
      <w:r>
        <w:t>Generate a D3 if there are any issues with taking the measurements. Generate an NCR if the knob cannot be safely turned four times.</w:t>
      </w:r>
    </w:p>
    <w:p w14:paraId="27AF624E" w14:textId="77777777" w:rsidR="00046456" w:rsidRDefault="00046456" w:rsidP="00046456">
      <w:pPr>
        <w:pStyle w:val="ListParagraph"/>
      </w:pPr>
    </w:p>
    <w:p w14:paraId="0E5B175E" w14:textId="77777777" w:rsidR="00046456" w:rsidRDefault="00046456" w:rsidP="00044A6F">
      <w:pPr>
        <w:pStyle w:val="Level2Numbered"/>
      </w:pPr>
      <w:r>
        <w:t>Repeat steps 4.14.1 – 4.14.8 for cavities 2-8.</w:t>
      </w:r>
    </w:p>
    <w:p w14:paraId="579C1A22" w14:textId="77777777" w:rsidR="00046456" w:rsidRPr="002F2AE8" w:rsidRDefault="00046456" w:rsidP="00046456">
      <w:pPr>
        <w:pStyle w:val="Heading4"/>
        <w:numPr>
          <w:ilvl w:val="0"/>
          <w:numId w:val="0"/>
        </w:numPr>
        <w:ind w:left="1260"/>
      </w:pPr>
    </w:p>
    <w:p w14:paraId="1AA371E8" w14:textId="77777777" w:rsidR="00046456" w:rsidRDefault="00046456" w:rsidP="00044A6F">
      <w:pPr>
        <w:pStyle w:val="Level2Numbered"/>
      </w:pPr>
      <w:r>
        <w:t>Calculate the average S21 loss across all eight cavities.</w:t>
      </w:r>
    </w:p>
    <w:p w14:paraId="0B5585CF" w14:textId="77777777" w:rsidR="00046456" w:rsidRDefault="00046456" w:rsidP="00044A6F">
      <w:pPr>
        <w:pStyle w:val="Level2Bullet"/>
      </w:pPr>
      <w:r>
        <w:t xml:space="preserve">If the loss for any cavity is more than </w:t>
      </w:r>
      <w:r w:rsidRPr="001D36CD">
        <w:rPr>
          <w:b/>
        </w:rPr>
        <w:t>3dB</w:t>
      </w:r>
      <w:r>
        <w:t xml:space="preserve"> higher (less negative) than the average, the </w:t>
      </w:r>
      <w:proofErr w:type="spellStart"/>
      <w:r>
        <w:t>Qext</w:t>
      </w:r>
      <w:proofErr w:type="spellEnd"/>
      <w:r>
        <w:t xml:space="preserve"> of the FPC is too low. The tuning needs to be adjusted to ensure the full range at 2K.</w:t>
      </w:r>
    </w:p>
    <w:p w14:paraId="6AFB1656" w14:textId="77777777" w:rsidR="00046456" w:rsidRPr="002F2AE8" w:rsidRDefault="00046456" w:rsidP="00046456"/>
    <w:p w14:paraId="3D94CDAA" w14:textId="77777777" w:rsidR="00046456" w:rsidRDefault="00046456" w:rsidP="00044A6F">
      <w:pPr>
        <w:pStyle w:val="Level3Numbered"/>
        <w:numPr>
          <w:ilvl w:val="0"/>
          <w:numId w:val="37"/>
        </w:numPr>
      </w:pPr>
      <w:r>
        <w:t>Reconnect the network analyzer to any cavities with this condition as in 4.14.3-4.14.4</w:t>
      </w:r>
    </w:p>
    <w:p w14:paraId="10A2C64E" w14:textId="77777777" w:rsidR="00046456" w:rsidRPr="002F2AE8" w:rsidRDefault="00046456" w:rsidP="00046456"/>
    <w:p w14:paraId="4F9E661E" w14:textId="77777777" w:rsidR="00046456" w:rsidRDefault="00046456" w:rsidP="00044A6F">
      <w:pPr>
        <w:pStyle w:val="Level3Numbered"/>
      </w:pPr>
      <w:r>
        <w:t xml:space="preserve">Remove the knob protective cover. Turn the knob </w:t>
      </w:r>
      <w:proofErr w:type="gramStart"/>
      <w:r>
        <w:t>counter-clockwise</w:t>
      </w:r>
      <w:proofErr w:type="gramEnd"/>
      <w:r>
        <w:t xml:space="preserve"> until the S21 loss is within 3dB of the newly calculated average.</w:t>
      </w:r>
    </w:p>
    <w:p w14:paraId="0AC06731" w14:textId="77777777" w:rsidR="00046456" w:rsidRDefault="00046456" w:rsidP="00046456"/>
    <w:p w14:paraId="1243718F" w14:textId="77777777" w:rsidR="00046456" w:rsidRDefault="00046456" w:rsidP="00044A6F">
      <w:pPr>
        <w:pStyle w:val="Level3Numbered"/>
      </w:pPr>
      <w:r>
        <w:t>Re-attach the knob protective cover Take a final frequency and Q</w:t>
      </w:r>
      <w:r w:rsidRPr="000D22D1">
        <w:rPr>
          <w:vertAlign w:val="subscript"/>
        </w:rPr>
        <w:t>L</w:t>
      </w:r>
      <w:r>
        <w:t xml:space="preserve"> measurement.</w:t>
      </w:r>
    </w:p>
    <w:p w14:paraId="40683B9D" w14:textId="77777777" w:rsidR="00046456" w:rsidRPr="002F2AE8" w:rsidRDefault="00046456" w:rsidP="00046456"/>
    <w:p w14:paraId="79C3C681" w14:textId="77777777" w:rsidR="00046456" w:rsidRDefault="00046456" w:rsidP="00044A6F">
      <w:pPr>
        <w:pStyle w:val="Level3Numbered"/>
      </w:pPr>
      <w:r>
        <w:t xml:space="preserve">Record any retuning in a D3, including the number of additional turns. </w:t>
      </w:r>
    </w:p>
    <w:p w14:paraId="72382DCC" w14:textId="77777777" w:rsidR="00C23DD5" w:rsidRDefault="00C23DD5" w:rsidP="00C23DD5">
      <w:pPr>
        <w:pStyle w:val="Level3Numbered"/>
        <w:rPr>
          <w:rFonts w:ascii="Times" w:hAnsi="Times" w:cs="Times New Roman"/>
          <w:color w:val="000000"/>
          <w:sz w:val="24"/>
          <w:szCs w:val="24"/>
        </w:rPr>
      </w:pPr>
      <w:r>
        <w:br w:type="page"/>
      </w:r>
    </w:p>
    <w:p w14:paraId="7041ED68" w14:textId="77777777" w:rsidR="00C23DD5" w:rsidRDefault="00C23DD5" w:rsidP="00C23DD5">
      <w:pPr>
        <w:pStyle w:val="Heading1"/>
      </w:pPr>
      <w:r>
        <w:lastRenderedPageBreak/>
        <w:t>Appendix 1 – FPCW Schematic</w:t>
      </w:r>
    </w:p>
    <w:p w14:paraId="2C3DAA31" w14:textId="77777777" w:rsidR="00C23DD5" w:rsidRDefault="00C23DD5" w:rsidP="00C23DD5"/>
    <w:p w14:paraId="54B6D392" w14:textId="77777777" w:rsidR="00C23DD5" w:rsidRDefault="00C23DD5" w:rsidP="00C23DD5">
      <w:pPr>
        <w:jc w:val="center"/>
      </w:pPr>
      <w:r>
        <w:rPr>
          <w:noProof/>
        </w:rPr>
        <w:drawing>
          <wp:inline distT="0" distB="0" distL="0" distR="0" wp14:anchorId="54700A59" wp14:editId="6949CB93">
            <wp:extent cx="4943475" cy="7337996"/>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961718" cy="7365075"/>
                    </a:xfrm>
                    <a:prstGeom prst="rect">
                      <a:avLst/>
                    </a:prstGeom>
                  </pic:spPr>
                </pic:pic>
              </a:graphicData>
            </a:graphic>
          </wp:inline>
        </w:drawing>
      </w:r>
    </w:p>
    <w:p w14:paraId="04DF639B" w14:textId="77777777" w:rsidR="00C23DD5" w:rsidRDefault="00C23DD5" w:rsidP="00C23DD5"/>
    <w:p w14:paraId="08FCE370" w14:textId="77777777" w:rsidR="00C23DD5" w:rsidRDefault="00C23DD5" w:rsidP="00C23DD5"/>
    <w:p w14:paraId="68AE0704" w14:textId="77777777" w:rsidR="00C23DD5" w:rsidRDefault="00C23DD5" w:rsidP="00C23DD5"/>
    <w:p w14:paraId="775021A8" w14:textId="77777777" w:rsidR="00C23DD5" w:rsidRDefault="00C23DD5" w:rsidP="00C23DD5"/>
    <w:p w14:paraId="582817E0" w14:textId="77777777" w:rsidR="00C23DD5" w:rsidRDefault="00C23DD5" w:rsidP="00C23DD5"/>
    <w:p w14:paraId="1528D14E" w14:textId="77777777" w:rsidR="00C23DD5" w:rsidRDefault="00C23DD5" w:rsidP="00C23DD5">
      <w:pPr>
        <w:pStyle w:val="Heading1"/>
      </w:pPr>
      <w:r>
        <w:t>Appendix 2 – Waveguide BOM</w:t>
      </w:r>
    </w:p>
    <w:p w14:paraId="59F26A83" w14:textId="77777777" w:rsidR="00C23DD5" w:rsidRDefault="00C23DD5" w:rsidP="00C23DD5"/>
    <w:p w14:paraId="43ED00E0" w14:textId="77777777" w:rsidR="00C23DD5" w:rsidRDefault="00C23DD5" w:rsidP="00C23DD5">
      <w:pPr>
        <w:jc w:val="center"/>
      </w:pPr>
      <w:r>
        <w:rPr>
          <w:noProof/>
        </w:rPr>
        <w:drawing>
          <wp:inline distT="0" distB="0" distL="0" distR="0" wp14:anchorId="4F13BF09" wp14:editId="4394A70B">
            <wp:extent cx="6400800" cy="5995670"/>
            <wp:effectExtent l="0" t="0" r="0" b="508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6400800" cy="5995670"/>
                    </a:xfrm>
                    <a:prstGeom prst="rect">
                      <a:avLst/>
                    </a:prstGeom>
                  </pic:spPr>
                </pic:pic>
              </a:graphicData>
            </a:graphic>
          </wp:inline>
        </w:drawing>
      </w:r>
    </w:p>
    <w:p w14:paraId="764770AE" w14:textId="77777777" w:rsidR="00C23DD5" w:rsidRDefault="00C23DD5" w:rsidP="00C23DD5"/>
    <w:p w14:paraId="2DBAC537" w14:textId="77777777" w:rsidR="00C23DD5" w:rsidRDefault="00C23DD5" w:rsidP="00C23DD5">
      <w:pPr>
        <w:jc w:val="center"/>
      </w:pPr>
      <w:r>
        <w:rPr>
          <w:noProof/>
        </w:rPr>
        <w:lastRenderedPageBreak/>
        <w:drawing>
          <wp:inline distT="0" distB="0" distL="0" distR="0" wp14:anchorId="38D9249E" wp14:editId="7D5E9025">
            <wp:extent cx="5591175" cy="4371975"/>
            <wp:effectExtent l="0" t="0" r="9525"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591175" cy="4371975"/>
                    </a:xfrm>
                    <a:prstGeom prst="rect">
                      <a:avLst/>
                    </a:prstGeom>
                  </pic:spPr>
                </pic:pic>
              </a:graphicData>
            </a:graphic>
          </wp:inline>
        </w:drawing>
      </w:r>
    </w:p>
    <w:p w14:paraId="712C8826" w14:textId="77777777" w:rsidR="00C23DD5" w:rsidRPr="006F554D" w:rsidRDefault="00C23DD5" w:rsidP="00C23DD5">
      <w:r w:rsidRPr="006F554D">
        <w:br w:type="page"/>
      </w:r>
    </w:p>
    <w:p w14:paraId="44770AB3" w14:textId="77777777" w:rsidR="00223BE2" w:rsidRPr="006F554D" w:rsidRDefault="00223BE2" w:rsidP="00223BE2">
      <w:pPr>
        <w:tabs>
          <w:tab w:val="clear" w:pos="2250"/>
        </w:tabs>
      </w:pPr>
    </w:p>
    <w:p w14:paraId="25E25A8F" w14:textId="77777777" w:rsidR="00223BE2" w:rsidRDefault="00223BE2" w:rsidP="00223BE2"/>
    <w:p w14:paraId="77B8D824" w14:textId="77777777" w:rsidR="00223BE2" w:rsidRPr="00413D73" w:rsidRDefault="00223BE2" w:rsidP="00223BE2">
      <w:pPr>
        <w:pStyle w:val="Heading1"/>
      </w:pPr>
      <w:r w:rsidRPr="00413D73">
        <w:t>References</w:t>
      </w:r>
    </w:p>
    <w:p w14:paraId="0948E620" w14:textId="77777777" w:rsidR="00223BE2" w:rsidRPr="00413D73" w:rsidRDefault="00223BE2" w:rsidP="00223BE2"/>
    <w:tbl>
      <w:tblPr>
        <w:tblW w:w="10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5"/>
        <w:gridCol w:w="8285"/>
      </w:tblGrid>
      <w:tr w:rsidR="00223BE2" w:rsidRPr="0035230B" w14:paraId="27452FD3" w14:textId="77777777" w:rsidTr="00DD72C1">
        <w:trPr>
          <w:trHeight w:val="296"/>
        </w:trPr>
        <w:tc>
          <w:tcPr>
            <w:tcW w:w="1785" w:type="dxa"/>
            <w:shd w:val="clear" w:color="auto" w:fill="DEEAF6" w:themeFill="accent1" w:themeFillTint="33"/>
          </w:tcPr>
          <w:p w14:paraId="4CB115A4" w14:textId="77777777" w:rsidR="00223BE2" w:rsidRPr="0035230B" w:rsidRDefault="00223BE2" w:rsidP="00DD72C1">
            <w:pPr>
              <w:rPr>
                <w:b/>
              </w:rPr>
            </w:pPr>
            <w:r w:rsidRPr="0035230B">
              <w:rPr>
                <w:b/>
              </w:rPr>
              <w:t>Document No.</w:t>
            </w:r>
          </w:p>
        </w:tc>
        <w:tc>
          <w:tcPr>
            <w:tcW w:w="8285" w:type="dxa"/>
            <w:shd w:val="clear" w:color="auto" w:fill="DEEAF6" w:themeFill="accent1" w:themeFillTint="33"/>
          </w:tcPr>
          <w:p w14:paraId="40982160" w14:textId="77777777" w:rsidR="00223BE2" w:rsidRPr="0035230B" w:rsidRDefault="00223BE2" w:rsidP="00DD72C1">
            <w:pPr>
              <w:rPr>
                <w:b/>
              </w:rPr>
            </w:pPr>
            <w:r w:rsidRPr="0035230B">
              <w:rPr>
                <w:b/>
              </w:rPr>
              <w:t>Title</w:t>
            </w:r>
          </w:p>
        </w:tc>
      </w:tr>
      <w:tr w:rsidR="00223BE2" w:rsidRPr="00215E9D" w14:paraId="2219F969" w14:textId="77777777" w:rsidTr="00DD72C1">
        <w:trPr>
          <w:trHeight w:val="300"/>
        </w:trPr>
        <w:tc>
          <w:tcPr>
            <w:tcW w:w="1785" w:type="dxa"/>
            <w:vAlign w:val="center"/>
          </w:tcPr>
          <w:p w14:paraId="2448843A" w14:textId="77777777" w:rsidR="00223BE2" w:rsidRPr="00967AAE" w:rsidRDefault="00223BE2" w:rsidP="00DD72C1">
            <w:r>
              <w:t>SRF-06-PR-001</w:t>
            </w:r>
          </w:p>
        </w:tc>
        <w:tc>
          <w:tcPr>
            <w:tcW w:w="8285" w:type="dxa"/>
          </w:tcPr>
          <w:p w14:paraId="0D055EFE" w14:textId="77777777" w:rsidR="00223BE2" w:rsidRPr="00967AAE" w:rsidRDefault="00223BE2" w:rsidP="00DD72C1">
            <w:r w:rsidRPr="00967AAE">
              <w:t>Records Management Procedure</w:t>
            </w:r>
          </w:p>
        </w:tc>
      </w:tr>
      <w:tr w:rsidR="00223BE2" w:rsidRPr="00215E9D" w14:paraId="19DA46BB" w14:textId="77777777" w:rsidTr="00DD72C1">
        <w:trPr>
          <w:trHeight w:val="300"/>
        </w:trPr>
        <w:tc>
          <w:tcPr>
            <w:tcW w:w="1785" w:type="dxa"/>
            <w:vAlign w:val="center"/>
          </w:tcPr>
          <w:p w14:paraId="59820164" w14:textId="77777777" w:rsidR="00223BE2" w:rsidRPr="00215E9D" w:rsidRDefault="00223BE2" w:rsidP="00DD72C1">
            <w:r>
              <w:t xml:space="preserve">SRF-07-PR-001 </w:t>
            </w:r>
          </w:p>
        </w:tc>
        <w:tc>
          <w:tcPr>
            <w:tcW w:w="8285" w:type="dxa"/>
          </w:tcPr>
          <w:p w14:paraId="6B7C47C5" w14:textId="77777777" w:rsidR="00223BE2" w:rsidRPr="00215E9D" w:rsidRDefault="00223BE2" w:rsidP="00DD72C1">
            <w:r>
              <w:t>Document Management Procedure</w:t>
            </w:r>
          </w:p>
        </w:tc>
      </w:tr>
      <w:tr w:rsidR="00C23DD5" w:rsidRPr="00215E9D" w14:paraId="693E262A" w14:textId="77777777" w:rsidTr="00F91C6E">
        <w:trPr>
          <w:trHeight w:val="300"/>
        </w:trPr>
        <w:tc>
          <w:tcPr>
            <w:tcW w:w="1785" w:type="dxa"/>
          </w:tcPr>
          <w:p w14:paraId="65D838A4" w14:textId="7197903F" w:rsidR="00C23DD5" w:rsidRPr="00215E9D" w:rsidRDefault="00C23DD5" w:rsidP="00C23DD5">
            <w:r w:rsidRPr="0006566D">
              <w:t>LCLSII-HE-1.2-ES-0059</w:t>
            </w:r>
          </w:p>
        </w:tc>
        <w:commentRangeStart w:id="6"/>
        <w:tc>
          <w:tcPr>
            <w:tcW w:w="8285" w:type="dxa"/>
          </w:tcPr>
          <w:p w14:paraId="3301DB13" w14:textId="5E85BF4A" w:rsidR="00C23DD5" w:rsidRPr="00215E9D" w:rsidRDefault="00C23DD5" w:rsidP="00C23DD5">
            <w:r>
              <w:fldChar w:fldCharType="begin"/>
            </w:r>
            <w:r>
              <w:instrText>HYPERLINK "https://jlabdoc.jlab.org/docushare/dsweb/Get/Document-242797/LCLSII-HE-1.2-ES-0059.pdf"</w:instrText>
            </w:r>
            <w:r>
              <w:fldChar w:fldCharType="separate"/>
            </w:r>
            <w:r w:rsidRPr="00881BA0">
              <w:rPr>
                <w:rStyle w:val="Hyperlink"/>
                <w:highlight w:val="yellow"/>
              </w:rPr>
              <w:t>LCLS</w:t>
            </w:r>
            <w:r w:rsidRPr="00881BA0">
              <w:rPr>
                <w:rStyle w:val="Hyperlink"/>
                <w:highlight w:val="yellow"/>
              </w:rPr>
              <w:t>I</w:t>
            </w:r>
            <w:r w:rsidRPr="00881BA0">
              <w:rPr>
                <w:rStyle w:val="Hyperlink"/>
                <w:highlight w:val="yellow"/>
              </w:rPr>
              <w:t>I-HE Fundamental Power Coupler ESD</w:t>
            </w:r>
            <w:r>
              <w:fldChar w:fldCharType="end"/>
            </w:r>
            <w:commentRangeEnd w:id="6"/>
            <w:r w:rsidR="00542B57">
              <w:rPr>
                <w:rStyle w:val="CommentReference"/>
              </w:rPr>
              <w:commentReference w:id="6"/>
            </w:r>
          </w:p>
        </w:tc>
      </w:tr>
      <w:tr w:rsidR="00C23DD5" w:rsidRPr="00215E9D" w14:paraId="61A3DBD0" w14:textId="77777777" w:rsidTr="00F91C6E">
        <w:trPr>
          <w:trHeight w:val="300"/>
        </w:trPr>
        <w:tc>
          <w:tcPr>
            <w:tcW w:w="1785" w:type="dxa"/>
          </w:tcPr>
          <w:p w14:paraId="553CE967" w14:textId="4C086435" w:rsidR="00C23DD5" w:rsidRDefault="00C23DD5" w:rsidP="00C23DD5">
            <w:r>
              <w:t>L2HE-PR-INSP-FPCW</w:t>
            </w:r>
          </w:p>
        </w:tc>
        <w:tc>
          <w:tcPr>
            <w:tcW w:w="8285" w:type="dxa"/>
          </w:tcPr>
          <w:p w14:paraId="1CD2E4E5" w14:textId="78F9156D" w:rsidR="00C23DD5" w:rsidRDefault="00C23DD5" w:rsidP="00C23DD5">
            <w:hyperlink r:id="rId84" w:history="1">
              <w:r w:rsidRPr="00881BA0">
                <w:rPr>
                  <w:rStyle w:val="Hyperlink"/>
                  <w:highlight w:val="yellow"/>
                </w:rPr>
                <w:t>Inspection Procedure for LCLS-II-HE Warm Fundamental Power Coupler</w:t>
              </w:r>
            </w:hyperlink>
          </w:p>
        </w:tc>
      </w:tr>
    </w:tbl>
    <w:p w14:paraId="104B174A" w14:textId="77777777" w:rsidR="00223BE2" w:rsidRDefault="00223BE2" w:rsidP="00223BE2"/>
    <w:p w14:paraId="2BC9394B" w14:textId="77777777" w:rsidR="00223BE2" w:rsidRPr="00842D4E" w:rsidRDefault="00223BE2" w:rsidP="00223BE2">
      <w:pPr>
        <w:pStyle w:val="Heading1"/>
      </w:pPr>
      <w:r w:rsidRPr="00842D4E">
        <w:t>Release and Revision History</w:t>
      </w:r>
    </w:p>
    <w:p w14:paraId="61A7A9B1" w14:textId="77777777" w:rsidR="00223BE2" w:rsidRDefault="00223BE2" w:rsidP="00223BE2"/>
    <w:tbl>
      <w:tblPr>
        <w:tblW w:w="10075" w:type="dxa"/>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43" w:type="dxa"/>
          <w:left w:w="115" w:type="dxa"/>
          <w:bottom w:w="43" w:type="dxa"/>
          <w:right w:w="115" w:type="dxa"/>
        </w:tblCellMar>
        <w:tblLook w:val="01E0" w:firstRow="1" w:lastRow="1" w:firstColumn="1" w:lastColumn="1" w:noHBand="0" w:noVBand="0"/>
      </w:tblPr>
      <w:tblGrid>
        <w:gridCol w:w="1194"/>
        <w:gridCol w:w="6988"/>
        <w:gridCol w:w="1893"/>
      </w:tblGrid>
      <w:tr w:rsidR="00223BE2" w:rsidRPr="00AE4D72" w14:paraId="18D26009" w14:textId="77777777" w:rsidTr="00DD72C1">
        <w:trPr>
          <w:trHeight w:val="300"/>
        </w:trPr>
        <w:tc>
          <w:tcPr>
            <w:tcW w:w="1194" w:type="dxa"/>
            <w:shd w:val="clear" w:color="auto" w:fill="DEEAF6"/>
            <w:tcMar>
              <w:top w:w="0" w:type="dxa"/>
              <w:left w:w="108" w:type="dxa"/>
              <w:bottom w:w="0" w:type="dxa"/>
              <w:right w:w="108" w:type="dxa"/>
            </w:tcMar>
            <w:vAlign w:val="bottom"/>
          </w:tcPr>
          <w:p w14:paraId="7825D506" w14:textId="77777777" w:rsidR="00223BE2" w:rsidRPr="00AE4D72" w:rsidRDefault="00223BE2" w:rsidP="00DD72C1">
            <w:pPr>
              <w:rPr>
                <w:b/>
              </w:rPr>
            </w:pPr>
            <w:r w:rsidRPr="00AE4D72">
              <w:rPr>
                <w:b/>
              </w:rPr>
              <w:t>Rev #</w:t>
            </w:r>
          </w:p>
        </w:tc>
        <w:tc>
          <w:tcPr>
            <w:tcW w:w="6988" w:type="dxa"/>
            <w:shd w:val="clear" w:color="auto" w:fill="DEEAF6"/>
            <w:tcMar>
              <w:top w:w="0" w:type="dxa"/>
              <w:left w:w="108" w:type="dxa"/>
              <w:bottom w:w="0" w:type="dxa"/>
              <w:right w:w="108" w:type="dxa"/>
            </w:tcMar>
            <w:vAlign w:val="bottom"/>
            <w:hideMark/>
          </w:tcPr>
          <w:p w14:paraId="5E6A2C55" w14:textId="77777777" w:rsidR="00223BE2" w:rsidRPr="00AE4D72" w:rsidRDefault="00223BE2" w:rsidP="00DD72C1">
            <w:pPr>
              <w:rPr>
                <w:b/>
              </w:rPr>
            </w:pPr>
            <w:r>
              <w:rPr>
                <w:b/>
              </w:rPr>
              <w:t>Major Changes</w:t>
            </w:r>
          </w:p>
        </w:tc>
        <w:tc>
          <w:tcPr>
            <w:tcW w:w="1893" w:type="dxa"/>
            <w:shd w:val="clear" w:color="auto" w:fill="DEEAF6"/>
            <w:tcMar>
              <w:top w:w="0" w:type="dxa"/>
              <w:left w:w="108" w:type="dxa"/>
              <w:bottom w:w="0" w:type="dxa"/>
              <w:right w:w="108" w:type="dxa"/>
            </w:tcMar>
            <w:vAlign w:val="bottom"/>
            <w:hideMark/>
          </w:tcPr>
          <w:p w14:paraId="2A339B1D" w14:textId="77777777" w:rsidR="00223BE2" w:rsidRPr="00AE4D72" w:rsidRDefault="00223BE2" w:rsidP="00DD72C1">
            <w:pPr>
              <w:rPr>
                <w:b/>
              </w:rPr>
            </w:pPr>
            <w:r>
              <w:rPr>
                <w:b/>
              </w:rPr>
              <w:t>Revision</w:t>
            </w:r>
            <w:r w:rsidRPr="00AE4D72">
              <w:rPr>
                <w:b/>
              </w:rPr>
              <w:t xml:space="preserve"> Date:</w:t>
            </w:r>
          </w:p>
        </w:tc>
      </w:tr>
      <w:tr w:rsidR="00223BE2" w:rsidRPr="00413D73" w14:paraId="6CA72EF1" w14:textId="77777777" w:rsidTr="00DD72C1">
        <w:trPr>
          <w:trHeight w:val="390"/>
        </w:trPr>
        <w:tc>
          <w:tcPr>
            <w:tcW w:w="1194" w:type="dxa"/>
            <w:tcMar>
              <w:top w:w="0" w:type="dxa"/>
              <w:left w:w="108" w:type="dxa"/>
              <w:bottom w:w="0" w:type="dxa"/>
              <w:right w:w="108" w:type="dxa"/>
            </w:tcMar>
            <w:vAlign w:val="center"/>
          </w:tcPr>
          <w:p w14:paraId="59BAEB18" w14:textId="77777777" w:rsidR="00223BE2" w:rsidRPr="00413D73" w:rsidRDefault="00223BE2" w:rsidP="00DD72C1">
            <w:pPr>
              <w:rPr>
                <w:rFonts w:cs="Calibri"/>
              </w:rPr>
            </w:pPr>
            <w:bookmarkStart w:id="7" w:name="_Hlk70446088"/>
            <w:r>
              <w:rPr>
                <w:rFonts w:cs="Calibri"/>
              </w:rPr>
              <w:t>1</w:t>
            </w:r>
          </w:p>
        </w:tc>
        <w:tc>
          <w:tcPr>
            <w:tcW w:w="6988" w:type="dxa"/>
            <w:tcMar>
              <w:top w:w="0" w:type="dxa"/>
              <w:left w:w="108" w:type="dxa"/>
              <w:bottom w:w="0" w:type="dxa"/>
              <w:right w:w="108" w:type="dxa"/>
            </w:tcMar>
            <w:vAlign w:val="center"/>
            <w:hideMark/>
          </w:tcPr>
          <w:p w14:paraId="72D9EFE7" w14:textId="0F0162D4" w:rsidR="00223BE2" w:rsidRPr="00363253" w:rsidRDefault="00223BE2" w:rsidP="00DD72C1">
            <w:pPr>
              <w:rPr>
                <w:rFonts w:cs="Calibri"/>
                <w:bCs/>
              </w:rPr>
            </w:pPr>
            <w:r w:rsidRPr="00413D73">
              <w:rPr>
                <w:rFonts w:cs="Calibri"/>
                <w:bCs/>
              </w:rPr>
              <w:t>Initial version</w:t>
            </w:r>
            <w:r>
              <w:rPr>
                <w:rFonts w:cs="Calibri"/>
                <w:bCs/>
              </w:rPr>
              <w:t xml:space="preserve"> (</w:t>
            </w:r>
            <w:r>
              <w:rPr>
                <w:bCs/>
              </w:rPr>
              <w:t xml:space="preserve">Utilizing SRF-07-FM-005 SRF OPS Procedure Template, </w:t>
            </w:r>
            <w:r w:rsidRPr="004E077B">
              <w:rPr>
                <w:bCs/>
              </w:rPr>
              <w:t>R1)</w:t>
            </w:r>
            <w:r w:rsidR="00046456" w:rsidRPr="004E077B">
              <w:rPr>
                <w:bCs/>
              </w:rPr>
              <w:t xml:space="preserve">. </w:t>
            </w:r>
            <w:r w:rsidR="00046456">
              <w:rPr>
                <w:bCs/>
              </w:rPr>
              <w:t xml:space="preserve">Converted from </w:t>
            </w:r>
            <w:r w:rsidR="00046456">
              <w:rPr>
                <w:rFonts w:cs="Arial"/>
              </w:rPr>
              <w:t>L2HE-PR-ASSY-FPCW-R3</w:t>
            </w:r>
          </w:p>
        </w:tc>
        <w:tc>
          <w:tcPr>
            <w:tcW w:w="1893" w:type="dxa"/>
            <w:tcMar>
              <w:top w:w="0" w:type="dxa"/>
              <w:left w:w="108" w:type="dxa"/>
              <w:bottom w:w="0" w:type="dxa"/>
              <w:right w:w="108" w:type="dxa"/>
            </w:tcMar>
            <w:vAlign w:val="center"/>
            <w:hideMark/>
          </w:tcPr>
          <w:p w14:paraId="2DD5583F" w14:textId="67EB6031" w:rsidR="00223BE2" w:rsidRPr="00EE1DAD" w:rsidRDefault="00046456" w:rsidP="00DD72C1">
            <w:pPr>
              <w:rPr>
                <w:rFonts w:cs="Calibri"/>
                <w:bCs/>
              </w:rPr>
            </w:pPr>
            <w:r>
              <w:rPr>
                <w:rFonts w:cs="Calibri"/>
                <w:bCs/>
              </w:rPr>
              <w:t>05 Jun 2025</w:t>
            </w:r>
          </w:p>
        </w:tc>
      </w:tr>
      <w:bookmarkEnd w:id="7"/>
    </w:tbl>
    <w:p w14:paraId="00FBAD35" w14:textId="77777777" w:rsidR="00223BE2" w:rsidRDefault="00223BE2" w:rsidP="00223BE2"/>
    <w:p w14:paraId="52307C15" w14:textId="77777777" w:rsidR="00223BE2" w:rsidRPr="00842D4E" w:rsidRDefault="00223BE2" w:rsidP="00223BE2">
      <w:pPr>
        <w:pStyle w:val="Heading1"/>
      </w:pPr>
      <w:r w:rsidRPr="00842D4E">
        <w:t>Approvals</w:t>
      </w:r>
    </w:p>
    <w:p w14:paraId="29150374" w14:textId="77777777" w:rsidR="00223BE2" w:rsidRDefault="00223BE2" w:rsidP="00223BE2"/>
    <w:tbl>
      <w:tblPr>
        <w:tblW w:w="5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3325"/>
        <w:gridCol w:w="2160"/>
      </w:tblGrid>
      <w:tr w:rsidR="00223BE2" w:rsidRPr="00AE4D72" w14:paraId="2FA3F885" w14:textId="77777777" w:rsidTr="00DD72C1">
        <w:trPr>
          <w:trHeight w:val="253"/>
          <w:jc w:val="center"/>
        </w:trPr>
        <w:tc>
          <w:tcPr>
            <w:tcW w:w="3325" w:type="dxa"/>
            <w:shd w:val="clear" w:color="auto" w:fill="DEEAF6" w:themeFill="accent1" w:themeFillTint="33"/>
            <w:tcMar>
              <w:top w:w="43" w:type="dxa"/>
              <w:left w:w="115" w:type="dxa"/>
              <w:bottom w:w="43" w:type="dxa"/>
              <w:right w:w="115" w:type="dxa"/>
            </w:tcMar>
            <w:vAlign w:val="bottom"/>
            <w:hideMark/>
          </w:tcPr>
          <w:p w14:paraId="26324592" w14:textId="77777777" w:rsidR="00223BE2" w:rsidRPr="00AE4D72" w:rsidRDefault="00223BE2" w:rsidP="00DD72C1">
            <w:pPr>
              <w:rPr>
                <w:b/>
              </w:rPr>
            </w:pPr>
            <w:r w:rsidRPr="00AE4D72">
              <w:rPr>
                <w:b/>
              </w:rPr>
              <w:t>Approved by:</w:t>
            </w:r>
          </w:p>
        </w:tc>
        <w:tc>
          <w:tcPr>
            <w:tcW w:w="2160" w:type="dxa"/>
            <w:shd w:val="clear" w:color="auto" w:fill="DEEAF6" w:themeFill="accent1" w:themeFillTint="33"/>
            <w:tcMar>
              <w:top w:w="43" w:type="dxa"/>
              <w:left w:w="115" w:type="dxa"/>
              <w:bottom w:w="43" w:type="dxa"/>
              <w:right w:w="115" w:type="dxa"/>
            </w:tcMar>
            <w:vAlign w:val="bottom"/>
            <w:hideMark/>
          </w:tcPr>
          <w:p w14:paraId="71A3B001" w14:textId="77777777" w:rsidR="00223BE2" w:rsidRPr="00AE4D72" w:rsidRDefault="00223BE2" w:rsidP="00DD72C1">
            <w:pPr>
              <w:rPr>
                <w:b/>
              </w:rPr>
            </w:pPr>
            <w:r w:rsidRPr="00AE4D72">
              <w:rPr>
                <w:b/>
              </w:rPr>
              <w:t>Name:</w:t>
            </w:r>
          </w:p>
        </w:tc>
      </w:tr>
      <w:tr w:rsidR="00223BE2" w:rsidRPr="00413D73" w14:paraId="0D8926E8" w14:textId="77777777" w:rsidTr="00DD72C1">
        <w:trPr>
          <w:trHeight w:val="141"/>
          <w:jc w:val="center"/>
        </w:trPr>
        <w:tc>
          <w:tcPr>
            <w:tcW w:w="3325" w:type="dxa"/>
            <w:tcMar>
              <w:top w:w="43" w:type="dxa"/>
              <w:left w:w="115" w:type="dxa"/>
              <w:bottom w:w="43" w:type="dxa"/>
              <w:right w:w="115" w:type="dxa"/>
            </w:tcMar>
            <w:vAlign w:val="bottom"/>
          </w:tcPr>
          <w:p w14:paraId="4081DE5C" w14:textId="77777777" w:rsidR="00223BE2" w:rsidRPr="00844E9C" w:rsidRDefault="00223BE2" w:rsidP="00DD72C1">
            <w:r>
              <w:t>Document</w:t>
            </w:r>
            <w:r w:rsidRPr="00844E9C">
              <w:t xml:space="preserve"> Owner</w:t>
            </w:r>
          </w:p>
        </w:tc>
        <w:tc>
          <w:tcPr>
            <w:tcW w:w="2160" w:type="dxa"/>
            <w:tcMar>
              <w:top w:w="43" w:type="dxa"/>
              <w:left w:w="115" w:type="dxa"/>
              <w:bottom w:w="43" w:type="dxa"/>
              <w:right w:w="115" w:type="dxa"/>
            </w:tcMar>
            <w:vAlign w:val="bottom"/>
          </w:tcPr>
          <w:p w14:paraId="513C334E" w14:textId="131F03EB" w:rsidR="00223BE2" w:rsidRPr="00413D73" w:rsidRDefault="00542B57" w:rsidP="00DD72C1">
            <w:r>
              <w:t>N. Huque</w:t>
            </w:r>
          </w:p>
        </w:tc>
      </w:tr>
      <w:tr w:rsidR="00223BE2" w:rsidRPr="00413D73" w14:paraId="49786872" w14:textId="77777777" w:rsidTr="00DD72C1">
        <w:trPr>
          <w:trHeight w:val="141"/>
          <w:jc w:val="center"/>
        </w:trPr>
        <w:tc>
          <w:tcPr>
            <w:tcW w:w="3325" w:type="dxa"/>
            <w:shd w:val="clear" w:color="auto" w:fill="auto"/>
            <w:tcMar>
              <w:top w:w="43" w:type="dxa"/>
              <w:left w:w="115" w:type="dxa"/>
              <w:bottom w:w="43" w:type="dxa"/>
              <w:right w:w="115" w:type="dxa"/>
            </w:tcMar>
            <w:vAlign w:val="bottom"/>
          </w:tcPr>
          <w:p w14:paraId="61A65783" w14:textId="77777777" w:rsidR="00223BE2" w:rsidRDefault="00223BE2" w:rsidP="00DD72C1">
            <w:r>
              <w:t>Document Reviewer 1</w:t>
            </w:r>
          </w:p>
          <w:p w14:paraId="45783680" w14:textId="77777777" w:rsidR="00223BE2" w:rsidRPr="00844E9C" w:rsidRDefault="00223BE2" w:rsidP="00DD72C1">
            <w:pPr>
              <w:rPr>
                <w:color w:val="C00000"/>
                <w:sz w:val="16"/>
                <w:szCs w:val="16"/>
              </w:rPr>
            </w:pPr>
            <w:r w:rsidRPr="6689ABC3">
              <w:rPr>
                <w:color w:val="C00000"/>
                <w:sz w:val="16"/>
                <w:szCs w:val="16"/>
              </w:rPr>
              <w:t>JLab SME or SRFOPS WCL</w:t>
            </w:r>
          </w:p>
        </w:tc>
        <w:tc>
          <w:tcPr>
            <w:tcW w:w="2160" w:type="dxa"/>
            <w:shd w:val="clear" w:color="auto" w:fill="auto"/>
            <w:tcMar>
              <w:top w:w="43" w:type="dxa"/>
              <w:left w:w="115" w:type="dxa"/>
              <w:bottom w:w="43" w:type="dxa"/>
              <w:right w:w="115" w:type="dxa"/>
            </w:tcMar>
            <w:vAlign w:val="bottom"/>
          </w:tcPr>
          <w:p w14:paraId="2FCF9448" w14:textId="1300F202" w:rsidR="00223BE2" w:rsidRPr="00413D73" w:rsidRDefault="00542B57" w:rsidP="00DD72C1">
            <w:r w:rsidRPr="00542B57">
              <w:rPr>
                <w:highlight w:val="yellow"/>
              </w:rPr>
              <w:t>M. Weihl/M. Murphy?</w:t>
            </w:r>
          </w:p>
        </w:tc>
      </w:tr>
      <w:tr w:rsidR="00223BE2" w:rsidRPr="00413D73" w14:paraId="1C9DDB19" w14:textId="77777777" w:rsidTr="00DD72C1">
        <w:trPr>
          <w:trHeight w:val="141"/>
          <w:jc w:val="center"/>
        </w:trPr>
        <w:tc>
          <w:tcPr>
            <w:tcW w:w="3325" w:type="dxa"/>
            <w:tcMar>
              <w:top w:w="43" w:type="dxa"/>
              <w:left w:w="115" w:type="dxa"/>
              <w:bottom w:w="43" w:type="dxa"/>
              <w:right w:w="115" w:type="dxa"/>
            </w:tcMar>
            <w:vAlign w:val="bottom"/>
          </w:tcPr>
          <w:p w14:paraId="2B4BB289" w14:textId="77777777" w:rsidR="00223BE2" w:rsidRDefault="00223BE2" w:rsidP="00DD72C1">
            <w:r>
              <w:t>Document Approver 2</w:t>
            </w:r>
          </w:p>
          <w:p w14:paraId="120CF270" w14:textId="77777777" w:rsidR="00223BE2" w:rsidRPr="00844E9C" w:rsidRDefault="00223BE2" w:rsidP="00DD72C1">
            <w:pPr>
              <w:rPr>
                <w:color w:val="C00000"/>
                <w:sz w:val="16"/>
                <w:szCs w:val="16"/>
              </w:rPr>
            </w:pPr>
            <w:r w:rsidRPr="6689ABC3">
              <w:rPr>
                <w:color w:val="C00000"/>
                <w:sz w:val="16"/>
                <w:szCs w:val="16"/>
              </w:rPr>
              <w:t>SRFOPS WCL or GL</w:t>
            </w:r>
          </w:p>
        </w:tc>
        <w:tc>
          <w:tcPr>
            <w:tcW w:w="2160" w:type="dxa"/>
            <w:tcMar>
              <w:top w:w="43" w:type="dxa"/>
              <w:left w:w="115" w:type="dxa"/>
              <w:bottom w:w="43" w:type="dxa"/>
              <w:right w:w="115" w:type="dxa"/>
            </w:tcMar>
            <w:vAlign w:val="bottom"/>
          </w:tcPr>
          <w:p w14:paraId="15BD5CCD" w14:textId="4F631115" w:rsidR="00223BE2" w:rsidRPr="00542B57" w:rsidRDefault="00542B57" w:rsidP="00DD72C1">
            <w:pPr>
              <w:rPr>
                <w:highlight w:val="yellow"/>
              </w:rPr>
            </w:pPr>
            <w:r>
              <w:t>J. Fischer</w:t>
            </w:r>
          </w:p>
        </w:tc>
      </w:tr>
    </w:tbl>
    <w:p w14:paraId="6EEB1184" w14:textId="0A050A7A" w:rsidR="00223BE2" w:rsidRDefault="00223BE2" w:rsidP="00223BE2">
      <w:r>
        <w:t>For Project Procedures: Refer to the Project Execution Procedure SRF-11-PR-001</w:t>
      </w:r>
    </w:p>
    <w:p w14:paraId="4B0BE113" w14:textId="77777777" w:rsidR="00223BE2" w:rsidRDefault="00223BE2" w:rsidP="00223BE2"/>
    <w:p w14:paraId="21C673F1" w14:textId="77777777" w:rsidR="00223BE2" w:rsidRPr="002A18E2" w:rsidRDefault="00223BE2" w:rsidP="00223BE2">
      <w:pPr>
        <w:rPr>
          <w:i/>
          <w:iCs/>
          <w:color w:val="00B0F0"/>
        </w:rPr>
      </w:pPr>
      <w:r w:rsidRPr="002A18E2">
        <w:rPr>
          <w:i/>
          <w:iCs/>
          <w:color w:val="00B0F0"/>
        </w:rPr>
        <w:t>Document Processor Instructions:</w:t>
      </w:r>
    </w:p>
    <w:p w14:paraId="555A9674" w14:textId="77777777" w:rsidR="00223BE2" w:rsidRPr="002A18E2" w:rsidRDefault="00223BE2" w:rsidP="00223BE2">
      <w:pPr>
        <w:numPr>
          <w:ilvl w:val="0"/>
          <w:numId w:val="16"/>
        </w:numPr>
        <w:rPr>
          <w:i/>
          <w:iCs/>
          <w:color w:val="00B0F0"/>
        </w:rPr>
      </w:pPr>
      <w:r w:rsidRPr="002A18E2">
        <w:rPr>
          <w:i/>
          <w:iCs/>
          <w:color w:val="00B0F0"/>
        </w:rPr>
        <w:t>Put valid dates everywhere DD is found and verify they are accurate</w:t>
      </w:r>
    </w:p>
    <w:p w14:paraId="0F4AB8EF" w14:textId="77777777" w:rsidR="00223BE2" w:rsidRPr="00DB5E83" w:rsidRDefault="00223BE2" w:rsidP="00223BE2">
      <w:pPr>
        <w:numPr>
          <w:ilvl w:val="0"/>
          <w:numId w:val="16"/>
        </w:numPr>
        <w:rPr>
          <w:i/>
          <w:iCs/>
          <w:color w:val="00B0F0"/>
        </w:rPr>
      </w:pPr>
      <w:r w:rsidRPr="002A18E2">
        <w:rPr>
          <w:i/>
          <w:iCs/>
          <w:color w:val="00B0F0"/>
        </w:rPr>
        <w:t>Attach DocuShare Approval Picture here</w:t>
      </w:r>
    </w:p>
    <w:p w14:paraId="40A565AB" w14:textId="77777777" w:rsidR="00B02869" w:rsidRPr="00B02869" w:rsidRDefault="00B02869" w:rsidP="00223BE2">
      <w:pPr>
        <w:rPr>
          <w:i/>
          <w:iCs/>
        </w:rPr>
        <w:sectPr w:rsidR="00B02869" w:rsidRPr="00B02869" w:rsidSect="006C2FF1">
          <w:headerReference w:type="default" r:id="rId85"/>
          <w:footerReference w:type="default" r:id="rId86"/>
          <w:headerReference w:type="first" r:id="rId87"/>
          <w:footerReference w:type="first" r:id="rId88"/>
          <w:pgSz w:w="12240" w:h="15840" w:code="1"/>
          <w:pgMar w:top="720" w:right="1080" w:bottom="1008" w:left="1080" w:header="720" w:footer="504" w:gutter="0"/>
          <w:pgNumType w:start="1"/>
          <w:cols w:space="720"/>
          <w:docGrid w:linePitch="360"/>
        </w:sectPr>
      </w:pPr>
    </w:p>
    <w:bookmarkEnd w:id="2"/>
    <w:bookmarkEnd w:id="3"/>
    <w:bookmarkEnd w:id="4"/>
    <w:p w14:paraId="685FC201" w14:textId="77777777" w:rsidR="00420FE3" w:rsidRPr="002A18E2" w:rsidRDefault="00420FE3" w:rsidP="004E077B">
      <w:pPr>
        <w:jc w:val="center"/>
        <w:rPr>
          <w:i/>
          <w:iCs/>
          <w:color w:val="00B0F0"/>
        </w:rPr>
      </w:pPr>
    </w:p>
    <w:sectPr w:rsidR="00420FE3" w:rsidRPr="002A18E2" w:rsidSect="00223BE2">
      <w:footerReference w:type="first" r:id="rId89"/>
      <w:pgSz w:w="12240" w:h="15840" w:code="1"/>
      <w:pgMar w:top="720" w:right="1080" w:bottom="1008" w:left="1080" w:header="720" w:footer="504"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Allen Samuels" w:date="2025-06-25T15:35:00Z" w:initials="AS">
    <w:p w14:paraId="710EAEBE" w14:textId="77777777" w:rsidR="00162C0F" w:rsidRDefault="00162C0F" w:rsidP="00162C0F">
      <w:pPr>
        <w:pStyle w:val="CommentText"/>
      </w:pPr>
      <w:r>
        <w:rPr>
          <w:rStyle w:val="CommentReference"/>
        </w:rPr>
        <w:annotationRef/>
      </w:r>
      <w:r>
        <w:t>Needs to be renamed. What is the WCA the work is taking place in?</w:t>
      </w:r>
    </w:p>
  </w:comment>
  <w:comment w:id="6" w:author="Allen Samuels" w:date="2025-06-25T14:07:00Z" w:initials="AS">
    <w:p w14:paraId="1515B764" w14:textId="242A3536" w:rsidR="00542B57" w:rsidRDefault="00542B57" w:rsidP="00542B57">
      <w:pPr>
        <w:pStyle w:val="CommentText"/>
      </w:pPr>
      <w:r>
        <w:rPr>
          <w:rStyle w:val="CommentReference"/>
        </w:rPr>
        <w:annotationRef/>
      </w:r>
      <w:r>
        <w:t>Load into DCG as foreign document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10EAEBE" w15:done="0"/>
  <w15:commentEx w15:paraId="1515B76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BBDDFBB" w16cex:dateUtc="2025-06-25T19:35:00Z"/>
  <w16cex:commentExtensible w16cex:durableId="509F0092" w16cex:dateUtc="2025-06-25T18: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10EAEBE" w16cid:durableId="1BBDDFBB"/>
  <w16cid:commentId w16cid:paraId="1515B764" w16cid:durableId="509F009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25EB71" w14:textId="77777777" w:rsidR="00046456" w:rsidRDefault="00046456" w:rsidP="00215E9D">
      <w:r>
        <w:separator/>
      </w:r>
    </w:p>
    <w:p w14:paraId="6AC5F9BB" w14:textId="77777777" w:rsidR="00046456" w:rsidRDefault="00046456" w:rsidP="00215E9D"/>
    <w:p w14:paraId="480A772A" w14:textId="77777777" w:rsidR="00046456" w:rsidRDefault="00046456" w:rsidP="00215E9D"/>
  </w:endnote>
  <w:endnote w:type="continuationSeparator" w:id="0">
    <w:p w14:paraId="5C86E5E4" w14:textId="77777777" w:rsidR="00046456" w:rsidRDefault="00046456" w:rsidP="00215E9D">
      <w:r>
        <w:continuationSeparator/>
      </w:r>
    </w:p>
    <w:p w14:paraId="3E2E3452" w14:textId="77777777" w:rsidR="00046456" w:rsidRDefault="00046456" w:rsidP="00215E9D"/>
    <w:p w14:paraId="0D99F520" w14:textId="77777777" w:rsidR="00046456" w:rsidRDefault="00046456" w:rsidP="00215E9D"/>
  </w:endnote>
  <w:endnote w:type="continuationNotice" w:id="1">
    <w:p w14:paraId="2B953C4B" w14:textId="77777777" w:rsidR="00046456" w:rsidRDefault="000464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Bold">
    <w:panose1 w:val="020B0704020202020204"/>
    <w:charset w:val="00"/>
    <w:family w:val="auto"/>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DA49C" w14:textId="40A2C3B2" w:rsidR="00D5066E" w:rsidRPr="00923B97" w:rsidRDefault="00923B97" w:rsidP="00923B97">
    <w:pPr>
      <w:pStyle w:val="Footer"/>
      <w:pBdr>
        <w:top w:val="double" w:sz="4" w:space="1" w:color="auto"/>
      </w:pBdr>
      <w:tabs>
        <w:tab w:val="clear" w:pos="2250"/>
        <w:tab w:val="clear" w:pos="9360"/>
        <w:tab w:val="left" w:pos="0"/>
        <w:tab w:val="right" w:pos="10080"/>
      </w:tabs>
      <w:rPr>
        <w:sz w:val="16"/>
        <w:szCs w:val="16"/>
      </w:rPr>
    </w:pPr>
    <w:r w:rsidRPr="00FF3471">
      <w:rPr>
        <w:noProof/>
        <w:sz w:val="16"/>
        <w:szCs w:val="16"/>
      </w:rPr>
      <mc:AlternateContent>
        <mc:Choice Requires="wps">
          <w:drawing>
            <wp:anchor distT="45720" distB="45720" distL="114300" distR="114300" simplePos="0" relativeHeight="251658241" behindDoc="0" locked="0" layoutInCell="1" allowOverlap="1" wp14:anchorId="133B1F32" wp14:editId="5E28832D">
              <wp:simplePos x="0" y="0"/>
              <wp:positionH relativeFrom="margin">
                <wp:align>right</wp:align>
              </wp:positionH>
              <wp:positionV relativeFrom="paragraph">
                <wp:posOffset>-119380</wp:posOffset>
              </wp:positionV>
              <wp:extent cx="1849755" cy="466725"/>
              <wp:effectExtent l="0" t="0" r="0" b="0"/>
              <wp:wrapSquare wrapText="bothSides"/>
              <wp:docPr id="1666367593" name="Text Box 1666367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466725"/>
                      </a:xfrm>
                      <a:prstGeom prst="rect">
                        <a:avLst/>
                      </a:prstGeom>
                      <a:noFill/>
                      <a:ln w="9525">
                        <a:noFill/>
                        <a:miter lim="800000"/>
                        <a:headEnd/>
                        <a:tailEnd/>
                      </a:ln>
                    </wps:spPr>
                    <wps:txbx>
                      <w:txbxContent>
                        <w:p w14:paraId="0DBA065A" w14:textId="77777777" w:rsidR="00923B97" w:rsidRDefault="00923B97" w:rsidP="00923B97">
                          <w:r w:rsidRPr="00403A70">
                            <w:rPr>
                              <w:noProof/>
                              <w:sz w:val="18"/>
                              <w:szCs w:val="18"/>
                            </w:rPr>
                            <w:drawing>
                              <wp:inline distT="0" distB="0" distL="0" distR="0" wp14:anchorId="163D41E2" wp14:editId="47152F7A">
                                <wp:extent cx="1828800" cy="370703"/>
                                <wp:effectExtent l="0" t="0" r="0" b="0"/>
                                <wp:docPr id="106266891" name="Picture 10626689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675566" name="Picture 1" descr="A black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28800" cy="37070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3B1F32" id="_x0000_t202" coordsize="21600,21600" o:spt="202" path="m,l,21600r21600,l21600,xe">
              <v:stroke joinstyle="miter"/>
              <v:path gradientshapeok="t" o:connecttype="rect"/>
            </v:shapetype>
            <v:shape id="Text Box 1666367593" o:spid="_x0000_s1026" type="#_x0000_t202" style="position:absolute;margin-left:94.45pt;margin-top:-9.4pt;width:145.65pt;height:36.75pt;z-index:251658241;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" filled="f" stroked="f">
              <v:textbox>
                <w:txbxContent>
                  <w:p w14:paraId="0DBA065A" w14:textId="77777777" w:rsidR="00923B97" w:rsidRDefault="00923B97" w:rsidP="00923B97">
                    <w:r w:rsidRPr="00403A70">
                      <w:rPr>
                        <w:noProof/>
                        <w:sz w:val="18"/>
                        <w:szCs w:val="18"/>
                      </w:rPr>
                      <w:drawing>
                        <wp:inline distT="0" distB="0" distL="0" distR="0" wp14:anchorId="163D41E2" wp14:editId="47152F7A">
                          <wp:extent cx="1828800" cy="370703"/>
                          <wp:effectExtent l="0" t="0" r="0" b="0"/>
                          <wp:docPr id="106266891" name="Picture 10626689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675566" name="Picture 1" descr="A black text on a white background&#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828800" cy="370703"/>
                                  </a:xfrm>
                                  <a:prstGeom prst="rect">
                                    <a:avLst/>
                                  </a:prstGeom>
                                </pic:spPr>
                              </pic:pic>
                            </a:graphicData>
                          </a:graphic>
                        </wp:inline>
                      </w:drawing>
                    </w:r>
                  </w:p>
                </w:txbxContent>
              </v:textbox>
              <w10:wrap type="square" anchorx="margin"/>
            </v:shape>
          </w:pict>
        </mc:Fallback>
      </mc:AlternateContent>
    </w:r>
    <w:r w:rsidR="00011430">
      <w:rPr>
        <w:sz w:val="16"/>
        <w:szCs w:val="16"/>
      </w:rPr>
      <w:fldChar w:fldCharType="begin"/>
    </w:r>
    <w:r w:rsidR="00011430">
      <w:rPr>
        <w:sz w:val="16"/>
        <w:szCs w:val="16"/>
      </w:rPr>
      <w:instrText xml:space="preserve"> FILENAME   \* MERGEFORMAT </w:instrText>
    </w:r>
    <w:r w:rsidR="00011430">
      <w:rPr>
        <w:sz w:val="16"/>
        <w:szCs w:val="16"/>
      </w:rPr>
      <w:fldChar w:fldCharType="separate"/>
    </w:r>
    <w:r w:rsidR="00881BA0">
      <w:rPr>
        <w:noProof/>
        <w:sz w:val="16"/>
        <w:szCs w:val="16"/>
      </w:rPr>
      <w:t>L2RB-PR-ASSY-FPCW-R1</w:t>
    </w:r>
    <w:r w:rsidR="00011430">
      <w:rPr>
        <w:sz w:val="16"/>
        <w:szCs w:val="16"/>
      </w:rPr>
      <w:fldChar w:fldCharType="end"/>
    </w:r>
    <w:r w:rsidR="00990210">
      <w:rPr>
        <w:sz w:val="16"/>
        <w:szCs w:val="16"/>
      </w:rPr>
      <w:tab/>
    </w:r>
    <w:r w:rsidR="00990210">
      <w:rPr>
        <w:sz w:val="16"/>
        <w:szCs w:val="16"/>
      </w:rPr>
      <w:tab/>
    </w:r>
    <w:r w:rsidRPr="00FF3471">
      <w:rPr>
        <w:sz w:val="16"/>
        <w:szCs w:val="16"/>
      </w:rPr>
      <w:t xml:space="preserve">Page </w:t>
    </w:r>
    <w:r w:rsidRPr="00FF3471">
      <w:rPr>
        <w:sz w:val="16"/>
        <w:szCs w:val="16"/>
      </w:rPr>
      <w:fldChar w:fldCharType="begin"/>
    </w:r>
    <w:r w:rsidRPr="00FF3471">
      <w:rPr>
        <w:sz w:val="16"/>
        <w:szCs w:val="16"/>
      </w:rPr>
      <w:instrText xml:space="preserve"> PAGE </w:instrText>
    </w:r>
    <w:r w:rsidRPr="00FF3471">
      <w:rPr>
        <w:sz w:val="16"/>
        <w:szCs w:val="16"/>
      </w:rPr>
      <w:fldChar w:fldCharType="separate"/>
    </w:r>
    <w:r>
      <w:rPr>
        <w:sz w:val="16"/>
        <w:szCs w:val="16"/>
      </w:rPr>
      <w:t>1</w:t>
    </w:r>
    <w:r w:rsidRPr="00FF3471">
      <w:rPr>
        <w:sz w:val="16"/>
        <w:szCs w:val="16"/>
      </w:rPr>
      <w:fldChar w:fldCharType="end"/>
    </w:r>
    <w:r w:rsidRPr="00FF3471">
      <w:rPr>
        <w:sz w:val="16"/>
        <w:szCs w:val="16"/>
      </w:rPr>
      <w:t xml:space="preserve"> of </w:t>
    </w:r>
    <w:r w:rsidRPr="00FF3471">
      <w:rPr>
        <w:sz w:val="16"/>
        <w:szCs w:val="16"/>
      </w:rPr>
      <w:fldChar w:fldCharType="begin"/>
    </w:r>
    <w:r w:rsidRPr="00FF3471">
      <w:rPr>
        <w:sz w:val="16"/>
        <w:szCs w:val="16"/>
      </w:rPr>
      <w:instrText xml:space="preserve"> NUMPAGES  </w:instrText>
    </w:r>
    <w:r w:rsidRPr="00FF3471">
      <w:rPr>
        <w:sz w:val="16"/>
        <w:szCs w:val="16"/>
      </w:rPr>
      <w:fldChar w:fldCharType="separate"/>
    </w:r>
    <w:r>
      <w:rPr>
        <w:sz w:val="16"/>
        <w:szCs w:val="16"/>
      </w:rPr>
      <w:t>2</w:t>
    </w:r>
    <w:r w:rsidRPr="00FF3471">
      <w:rP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FF9B42" w14:textId="77777777" w:rsidR="00D033C1" w:rsidRPr="006C2FF1" w:rsidRDefault="006C2FF1" w:rsidP="006C2FF1">
    <w:pPr>
      <w:pStyle w:val="Footer"/>
      <w:pBdr>
        <w:top w:val="double" w:sz="4" w:space="1" w:color="auto"/>
      </w:pBdr>
      <w:tabs>
        <w:tab w:val="clear" w:pos="2250"/>
        <w:tab w:val="clear" w:pos="9360"/>
        <w:tab w:val="left" w:pos="0"/>
        <w:tab w:val="right" w:pos="10080"/>
      </w:tabs>
      <w:rPr>
        <w:sz w:val="16"/>
        <w:szCs w:val="16"/>
      </w:rPr>
    </w:pPr>
    <w:r w:rsidRPr="00FF3471">
      <w:rPr>
        <w:noProof/>
        <w:sz w:val="16"/>
        <w:szCs w:val="16"/>
      </w:rPr>
      <mc:AlternateContent>
        <mc:Choice Requires="wps">
          <w:drawing>
            <wp:anchor distT="45720" distB="45720" distL="114300" distR="114300" simplePos="0" relativeHeight="251658240" behindDoc="0" locked="0" layoutInCell="1" allowOverlap="1" wp14:anchorId="0774D46D" wp14:editId="28061E02">
              <wp:simplePos x="0" y="0"/>
              <wp:positionH relativeFrom="column">
                <wp:posOffset>3727549</wp:posOffset>
              </wp:positionH>
              <wp:positionV relativeFrom="paragraph">
                <wp:posOffset>-99993</wp:posOffset>
              </wp:positionV>
              <wp:extent cx="1849755" cy="438150"/>
              <wp:effectExtent l="0" t="0" r="0" b="0"/>
              <wp:wrapSquare wrapText="bothSides"/>
              <wp:docPr id="1269643565" name="Text Box 1269643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438150"/>
                      </a:xfrm>
                      <a:prstGeom prst="rect">
                        <a:avLst/>
                      </a:prstGeom>
                      <a:noFill/>
                      <a:ln w="9525">
                        <a:noFill/>
                        <a:miter lim="800000"/>
                        <a:headEnd/>
                        <a:tailEnd/>
                      </a:ln>
                    </wps:spPr>
                    <wps:txbx>
                      <w:txbxContent>
                        <w:p w14:paraId="6C8A22CB" w14:textId="77777777" w:rsidR="006C2FF1" w:rsidRDefault="006C2FF1" w:rsidP="006C2FF1">
                          <w:r w:rsidRPr="00403A70">
                            <w:rPr>
                              <w:noProof/>
                              <w:sz w:val="18"/>
                              <w:szCs w:val="18"/>
                            </w:rPr>
                            <w:drawing>
                              <wp:inline distT="0" distB="0" distL="0" distR="0" wp14:anchorId="12CB33E3" wp14:editId="189259C5">
                                <wp:extent cx="1828800" cy="370703"/>
                                <wp:effectExtent l="0" t="0" r="0" b="0"/>
                                <wp:docPr id="342414698" name="Picture 342414698"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675566" name="Picture 1" descr="A black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28800" cy="37070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74D46D" id="_x0000_t202" coordsize="21600,21600" o:spt="202" path="m,l,21600r21600,l21600,xe">
              <v:stroke joinstyle="miter"/>
              <v:path gradientshapeok="t" o:connecttype="rect"/>
            </v:shapetype>
            <v:shape id="Text Box 1269643565" o:spid="_x0000_s1027" type="#_x0000_t202" style="position:absolute;margin-left:293.5pt;margin-top:-7.85pt;width:145.65pt;height:34.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" filled="f" stroked="f">
              <v:textbox>
                <w:txbxContent>
                  <w:p w14:paraId="6C8A22CB" w14:textId="77777777" w:rsidR="006C2FF1" w:rsidRDefault="006C2FF1" w:rsidP="006C2FF1">
                    <w:r w:rsidRPr="00403A70">
                      <w:rPr>
                        <w:noProof/>
                        <w:sz w:val="18"/>
                        <w:szCs w:val="18"/>
                      </w:rPr>
                      <w:drawing>
                        <wp:inline distT="0" distB="0" distL="0" distR="0" wp14:anchorId="12CB33E3" wp14:editId="189259C5">
                          <wp:extent cx="1828800" cy="370703"/>
                          <wp:effectExtent l="0" t="0" r="0" b="0"/>
                          <wp:docPr id="342414698" name="Picture 342414698"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675566" name="Picture 1" descr="A black text on a white background&#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828800" cy="370703"/>
                                  </a:xfrm>
                                  <a:prstGeom prst="rect">
                                    <a:avLst/>
                                  </a:prstGeom>
                                </pic:spPr>
                              </pic:pic>
                            </a:graphicData>
                          </a:graphic>
                        </wp:inline>
                      </w:drawing>
                    </w:r>
                  </w:p>
                </w:txbxContent>
              </v:textbox>
              <w10:wrap type="square"/>
            </v:shape>
          </w:pict>
        </mc:Fallback>
      </mc:AlternateContent>
    </w:r>
    <w:r w:rsidRPr="00FF3471">
      <w:rPr>
        <w:sz w:val="16"/>
        <w:szCs w:val="16"/>
      </w:rPr>
      <w:t>SRF-07-FM-003 Word Document Template, R1</w:t>
    </w:r>
    <w:r w:rsidRPr="00FF3471">
      <w:rPr>
        <w:sz w:val="16"/>
        <w:szCs w:val="16"/>
      </w:rPr>
      <w:tab/>
    </w:r>
    <w:r>
      <w:rPr>
        <w:sz w:val="16"/>
        <w:szCs w:val="16"/>
      </w:rPr>
      <w:t>Print Date:</w:t>
    </w:r>
    <w:r>
      <w:rPr>
        <w:noProof/>
        <w:sz w:val="16"/>
        <w:szCs w:val="16"/>
      </w:rPr>
      <w:fldChar w:fldCharType="begin"/>
    </w:r>
    <w:r>
      <w:rPr>
        <w:noProof/>
        <w:sz w:val="16"/>
        <w:szCs w:val="16"/>
      </w:rPr>
      <w:instrText xml:space="preserve"> PRINTDATE  \@ "M/d/yyyy"  \* MERGEFORMAT </w:instrText>
    </w:r>
    <w:r>
      <w:rPr>
        <w:noProof/>
        <w:sz w:val="16"/>
        <w:szCs w:val="16"/>
      </w:rPr>
      <w:fldChar w:fldCharType="separate"/>
    </w:r>
    <w:r w:rsidR="00046456">
      <w:rPr>
        <w:noProof/>
        <w:sz w:val="16"/>
        <w:szCs w:val="16"/>
      </w:rPr>
      <w:t>4/3/2025</w:t>
    </w:r>
    <w:r>
      <w:rPr>
        <w:noProof/>
        <w:sz w:val="16"/>
        <w:szCs w:val="16"/>
      </w:rPr>
      <w:fldChar w:fldCharType="end"/>
    </w:r>
    <w:r w:rsidRPr="00FF3471">
      <w:rPr>
        <w:sz w:val="16"/>
        <w:szCs w:val="16"/>
      </w:rPr>
      <w:tab/>
      <w:t xml:space="preserve">Page </w:t>
    </w:r>
    <w:r w:rsidRPr="00FF3471">
      <w:rPr>
        <w:sz w:val="16"/>
        <w:szCs w:val="16"/>
      </w:rPr>
      <w:fldChar w:fldCharType="begin"/>
    </w:r>
    <w:r w:rsidRPr="00FF3471">
      <w:rPr>
        <w:sz w:val="16"/>
        <w:szCs w:val="16"/>
      </w:rPr>
      <w:instrText xml:space="preserve"> PAGE </w:instrText>
    </w:r>
    <w:r w:rsidRPr="00FF3471">
      <w:rPr>
        <w:sz w:val="16"/>
        <w:szCs w:val="16"/>
      </w:rPr>
      <w:fldChar w:fldCharType="separate"/>
    </w:r>
    <w:r>
      <w:rPr>
        <w:sz w:val="16"/>
        <w:szCs w:val="16"/>
      </w:rPr>
      <w:t>4</w:t>
    </w:r>
    <w:r w:rsidRPr="00FF3471">
      <w:rPr>
        <w:sz w:val="16"/>
        <w:szCs w:val="16"/>
      </w:rPr>
      <w:fldChar w:fldCharType="end"/>
    </w:r>
    <w:r w:rsidRPr="00FF3471">
      <w:rPr>
        <w:sz w:val="16"/>
        <w:szCs w:val="16"/>
      </w:rPr>
      <w:t xml:space="preserve"> of </w:t>
    </w:r>
    <w:r w:rsidRPr="00FF3471">
      <w:rPr>
        <w:sz w:val="16"/>
        <w:szCs w:val="16"/>
      </w:rPr>
      <w:fldChar w:fldCharType="begin"/>
    </w:r>
    <w:r w:rsidRPr="00FF3471">
      <w:rPr>
        <w:sz w:val="16"/>
        <w:szCs w:val="16"/>
      </w:rPr>
      <w:instrText xml:space="preserve"> NUMPAGES  </w:instrText>
    </w:r>
    <w:r w:rsidRPr="00FF3471">
      <w:rPr>
        <w:sz w:val="16"/>
        <w:szCs w:val="16"/>
      </w:rPr>
      <w:fldChar w:fldCharType="separate"/>
    </w:r>
    <w:r>
      <w:rPr>
        <w:sz w:val="16"/>
        <w:szCs w:val="16"/>
      </w:rPr>
      <w:t>6</w:t>
    </w:r>
    <w:r w:rsidRPr="00FF3471">
      <w:rPr>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DF07B" w14:textId="77777777" w:rsidR="00C36722" w:rsidRPr="000076FD" w:rsidRDefault="00C36722" w:rsidP="004A1704">
    <w:pPr>
      <w:pStyle w:val="Footer"/>
      <w:pBdr>
        <w:top w:val="double" w:sz="4" w:space="1" w:color="auto"/>
      </w:pBdr>
      <w:tabs>
        <w:tab w:val="clear" w:pos="9360"/>
        <w:tab w:val="right" w:pos="10080"/>
      </w:tabs>
      <w:jc w:val="right"/>
      <w:rPr>
        <w:sz w:val="18"/>
      </w:rPr>
    </w:pPr>
    <w:r w:rsidRPr="000076FD">
      <w:rPr>
        <w:sz w:val="18"/>
      </w:rPr>
      <w:t xml:space="preserve">Page </w:t>
    </w:r>
    <w:r>
      <w:rPr>
        <w:sz w:val="18"/>
      </w:rPr>
      <w:t>1</w:t>
    </w:r>
    <w:r w:rsidRPr="000076FD">
      <w:rPr>
        <w:sz w:val="18"/>
      </w:rPr>
      <w:t xml:space="preserve"> of </w:t>
    </w:r>
    <w:r>
      <w:rPr>
        <w:sz w:val="18"/>
      </w:rPr>
      <w:fldChar w:fldCharType="begin"/>
    </w:r>
    <w:r>
      <w:rPr>
        <w:sz w:val="18"/>
      </w:rPr>
      <w:instrText xml:space="preserve"> SECTIONPAGES  </w:instrText>
    </w:r>
    <w:r>
      <w:rPr>
        <w:sz w:val="18"/>
      </w:rPr>
      <w:fldChar w:fldCharType="separate"/>
    </w:r>
    <w:r>
      <w:rPr>
        <w:noProof/>
        <w:sz w:val="18"/>
      </w:rPr>
      <w:t>1</w:t>
    </w:r>
    <w:r>
      <w:rPr>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B22252" w14:textId="77777777" w:rsidR="00046456" w:rsidRDefault="00046456" w:rsidP="00215E9D">
      <w:r>
        <w:separator/>
      </w:r>
    </w:p>
    <w:p w14:paraId="5ADB8652" w14:textId="77777777" w:rsidR="00046456" w:rsidRDefault="00046456" w:rsidP="00215E9D"/>
    <w:p w14:paraId="32BCCC29" w14:textId="77777777" w:rsidR="00046456" w:rsidRDefault="00046456" w:rsidP="00215E9D"/>
  </w:footnote>
  <w:footnote w:type="continuationSeparator" w:id="0">
    <w:p w14:paraId="2CE3CF44" w14:textId="77777777" w:rsidR="00046456" w:rsidRDefault="00046456" w:rsidP="00215E9D">
      <w:r>
        <w:continuationSeparator/>
      </w:r>
    </w:p>
    <w:p w14:paraId="3A933CF2" w14:textId="77777777" w:rsidR="00046456" w:rsidRDefault="00046456" w:rsidP="00215E9D"/>
    <w:p w14:paraId="3D95D034" w14:textId="77777777" w:rsidR="00046456" w:rsidRDefault="00046456" w:rsidP="00215E9D"/>
  </w:footnote>
  <w:footnote w:type="continuationNotice" w:id="1">
    <w:p w14:paraId="265085B2" w14:textId="77777777" w:rsidR="00046456" w:rsidRDefault="0004645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68400" w14:textId="77777777" w:rsidR="00D033C1" w:rsidRDefault="00D033C1" w:rsidP="00D033C1">
    <w:pPr>
      <w:pBdr>
        <w:bottom w:val="double" w:sz="6" w:space="1" w:color="000000"/>
      </w:pBdr>
      <w:tabs>
        <w:tab w:val="right" w:pos="2250"/>
        <w:tab w:val="right" w:pos="10080"/>
      </w:tabs>
      <w:rPr>
        <w:noProof/>
      </w:rPr>
    </w:pPr>
    <w:r w:rsidRPr="00AA0DBB">
      <w:rPr>
        <w:noProof/>
      </w:rPr>
      <w:drawing>
        <wp:inline distT="0" distB="0" distL="0" distR="0" wp14:anchorId="17DFBAB8" wp14:editId="7D0AEDBF">
          <wp:extent cx="2167636" cy="539262"/>
          <wp:effectExtent l="0" t="0" r="4445" b="0"/>
          <wp:docPr id="1073339203" name="Picture 1073339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t="7807" b="12303"/>
                  <a:stretch/>
                </pic:blipFill>
                <pic:spPr bwMode="auto">
                  <a:xfrm>
                    <a:off x="0" y="0"/>
                    <a:ext cx="2171700" cy="54027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ab/>
    </w:r>
    <w:r w:rsidRPr="0058201E">
      <w:rPr>
        <w:noProof/>
      </w:rPr>
      <w:drawing>
        <wp:inline distT="0" distB="0" distL="0" distR="0" wp14:anchorId="274FAE7A" wp14:editId="36E53BFD">
          <wp:extent cx="1927860" cy="461010"/>
          <wp:effectExtent l="0" t="0" r="0" b="0"/>
          <wp:docPr id="180634822" name="Picture 180634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27860" cy="461010"/>
                  </a:xfrm>
                  <a:prstGeom prst="rect">
                    <a:avLst/>
                  </a:prstGeom>
                  <a:noFill/>
                  <a:ln>
                    <a:noFill/>
                  </a:ln>
                </pic:spPr>
              </pic:pic>
            </a:graphicData>
          </a:graphic>
        </wp:inline>
      </w:drawing>
    </w:r>
  </w:p>
  <w:p w14:paraId="4852B32A" w14:textId="77777777" w:rsidR="002E1564" w:rsidRDefault="002E156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45CDE" w14:textId="77777777" w:rsidR="00D033C1" w:rsidRDefault="00D033C1" w:rsidP="00D033C1">
    <w:pPr>
      <w:pBdr>
        <w:bottom w:val="double" w:sz="6" w:space="1" w:color="000000"/>
      </w:pBdr>
      <w:tabs>
        <w:tab w:val="right" w:pos="2250"/>
        <w:tab w:val="right" w:pos="10080"/>
      </w:tabs>
      <w:rPr>
        <w:noProof/>
      </w:rPr>
    </w:pPr>
    <w:r w:rsidRPr="00AA0DBB">
      <w:rPr>
        <w:noProof/>
      </w:rPr>
      <w:drawing>
        <wp:inline distT="0" distB="0" distL="0" distR="0" wp14:anchorId="533D3029" wp14:editId="6D6D746D">
          <wp:extent cx="2167636" cy="539262"/>
          <wp:effectExtent l="0" t="0" r="4445" b="0"/>
          <wp:docPr id="775144156" name="Picture 775144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t="7807" b="12303"/>
                  <a:stretch/>
                </pic:blipFill>
                <pic:spPr bwMode="auto">
                  <a:xfrm>
                    <a:off x="0" y="0"/>
                    <a:ext cx="2171700" cy="54027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ab/>
    </w:r>
    <w:r w:rsidRPr="0058201E">
      <w:rPr>
        <w:noProof/>
      </w:rPr>
      <w:drawing>
        <wp:inline distT="0" distB="0" distL="0" distR="0" wp14:anchorId="1B186A24" wp14:editId="12ACBA54">
          <wp:extent cx="1927860" cy="461010"/>
          <wp:effectExtent l="0" t="0" r="0" b="0"/>
          <wp:docPr id="2045248462" name="Picture 2045248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27860" cy="46101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64B0A"/>
    <w:multiLevelType w:val="multilevel"/>
    <w:tmpl w:val="824C415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08500A36"/>
    <w:multiLevelType w:val="hybridMultilevel"/>
    <w:tmpl w:val="D4E2A31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8B37276"/>
    <w:multiLevelType w:val="hybridMultilevel"/>
    <w:tmpl w:val="BB5432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E313DA"/>
    <w:multiLevelType w:val="hybridMultilevel"/>
    <w:tmpl w:val="5D82B7F2"/>
    <w:lvl w:ilvl="0" w:tplc="73142A8C">
      <w:start w:val="1"/>
      <w:numFmt w:val="bullet"/>
      <w:pStyle w:val="Level2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B8B01D6"/>
    <w:multiLevelType w:val="hybridMultilevel"/>
    <w:tmpl w:val="0AC20CE8"/>
    <w:lvl w:ilvl="0" w:tplc="64CA009C">
      <w:start w:val="1"/>
      <w:numFmt w:val="decimal"/>
      <w:pStyle w:val="Level5Numbered"/>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15:restartNumberingAfterBreak="0">
    <w:nsid w:val="0C147EF4"/>
    <w:multiLevelType w:val="hybridMultilevel"/>
    <w:tmpl w:val="4380ED76"/>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2D280F77"/>
    <w:multiLevelType w:val="multilevel"/>
    <w:tmpl w:val="3BF467FA"/>
    <w:lvl w:ilvl="0">
      <w:start w:val="1"/>
      <w:numFmt w:val="decimal"/>
      <w:pStyle w:val="Procedure1"/>
      <w:lvlText w:val="%1."/>
      <w:lvlJc w:val="left"/>
      <w:pPr>
        <w:ind w:left="360" w:hanging="360"/>
      </w:pPr>
    </w:lvl>
    <w:lvl w:ilvl="1">
      <w:start w:val="1"/>
      <w:numFmt w:val="decimal"/>
      <w:pStyle w:val="Procedure11"/>
      <w:lvlText w:val="%1.%2."/>
      <w:lvlJc w:val="left"/>
      <w:pPr>
        <w:ind w:left="792" w:hanging="432"/>
      </w:pPr>
      <w:rPr>
        <w:rFonts w:ascii="Times New Roman" w:hAnsi="Times New Roman" w:cs="Times New Roman"/>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Procedure11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2F234DA"/>
    <w:multiLevelType w:val="hybridMultilevel"/>
    <w:tmpl w:val="E3526DEA"/>
    <w:lvl w:ilvl="0" w:tplc="08F6375E">
      <w:start w:val="1"/>
      <w:numFmt w:val="decimal"/>
      <w:pStyle w:val="Level3Numbered"/>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330E62BA"/>
    <w:multiLevelType w:val="hybridMultilevel"/>
    <w:tmpl w:val="7C44A4DE"/>
    <w:lvl w:ilvl="0" w:tplc="4E8240F6">
      <w:numFmt w:val="bullet"/>
      <w:lvlText w:val="-"/>
      <w:lvlJc w:val="left"/>
      <w:pPr>
        <w:ind w:left="720" w:hanging="360"/>
      </w:pPr>
      <w:rPr>
        <w:rFonts w:ascii="Lucida Sans" w:eastAsia="Times New Roman" w:hAnsi="Lucida Sans"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4897559"/>
    <w:multiLevelType w:val="hybridMultilevel"/>
    <w:tmpl w:val="625600CC"/>
    <w:lvl w:ilvl="0" w:tplc="B1569D34">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510329"/>
    <w:multiLevelType w:val="hybridMultilevel"/>
    <w:tmpl w:val="8D08F4E4"/>
    <w:lvl w:ilvl="0" w:tplc="A7BAFE40">
      <w:numFmt w:val="bullet"/>
      <w:lvlText w:val="-"/>
      <w:lvlJc w:val="left"/>
      <w:pPr>
        <w:ind w:left="720" w:hanging="360"/>
      </w:pPr>
      <w:rPr>
        <w:rFonts w:ascii="Lucida Sans" w:eastAsia="Times New Roman" w:hAnsi="Lucida Sans"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3273E01"/>
    <w:multiLevelType w:val="hybridMultilevel"/>
    <w:tmpl w:val="93C22622"/>
    <w:lvl w:ilvl="0" w:tplc="B1569D34">
      <w:start w:val="1"/>
      <w:numFmt w:val="bullet"/>
      <w:lvlText w:val=""/>
      <w:lvlJc w:val="left"/>
      <w:pPr>
        <w:ind w:left="720" w:hanging="360"/>
      </w:pPr>
      <w:rPr>
        <w:rFonts w:ascii="Symbol" w:hAnsi="Symbol" w:hint="default"/>
      </w:rPr>
    </w:lvl>
    <w:lvl w:ilvl="1" w:tplc="4D74F38E">
      <w:start w:val="1"/>
      <w:numFmt w:val="bullet"/>
      <w:pStyle w:val="Level3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A2A4AA7"/>
    <w:multiLevelType w:val="hybridMultilevel"/>
    <w:tmpl w:val="44F8723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5DC229F8"/>
    <w:multiLevelType w:val="hybridMultilevel"/>
    <w:tmpl w:val="80A00ED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62DB3D68"/>
    <w:multiLevelType w:val="hybridMultilevel"/>
    <w:tmpl w:val="CBC6FE0C"/>
    <w:lvl w:ilvl="0" w:tplc="21D42084">
      <w:start w:val="1"/>
      <w:numFmt w:val="bullet"/>
      <w:pStyle w:val="BulletText1"/>
      <w:lvlText w:val=""/>
      <w:lvlJc w:val="left"/>
      <w:pPr>
        <w:tabs>
          <w:tab w:val="num" w:pos="173"/>
        </w:tabs>
        <w:ind w:left="173" w:hanging="17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5D90D71"/>
    <w:multiLevelType w:val="hybridMultilevel"/>
    <w:tmpl w:val="55204164"/>
    <w:lvl w:ilvl="0" w:tplc="B1569D34">
      <w:start w:val="1"/>
      <w:numFmt w:val="bullet"/>
      <w:pStyle w:val="BulletText2"/>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61C7AFF"/>
    <w:multiLevelType w:val="multilevel"/>
    <w:tmpl w:val="2FAAF848"/>
    <w:styleLink w:val="Style1"/>
    <w:lvl w:ilvl="0">
      <w:start w:val="1"/>
      <w:numFmt w:val="decimal"/>
      <w:lvlText w:val="%1.0"/>
      <w:lvlJc w:val="left"/>
      <w:pPr>
        <w:ind w:left="720" w:hanging="720"/>
      </w:pPr>
      <w:rPr>
        <w:rFonts w:ascii="Arial Bold" w:hAnsi="Arial Bold" w:hint="default"/>
        <w:b/>
        <w:sz w:val="24"/>
      </w:rPr>
    </w:lvl>
    <w:lvl w:ilvl="1">
      <w:start w:val="1"/>
      <w:numFmt w:val="decimal"/>
      <w:lvlText w:val="%1.%2"/>
      <w:lvlJc w:val="left"/>
      <w:pPr>
        <w:ind w:left="1440" w:hanging="720"/>
      </w:pPr>
      <w:rPr>
        <w:rFonts w:ascii="Arial Bold" w:hAnsi="Arial Bold" w:hint="default"/>
        <w:b/>
        <w:i w:val="0"/>
        <w:sz w:val="24"/>
      </w:rPr>
    </w:lvl>
    <w:lvl w:ilvl="2">
      <w:start w:val="1"/>
      <w:numFmt w:val="decimal"/>
      <w:lvlText w:val="%1.%2.%3"/>
      <w:lvlJc w:val="left"/>
      <w:pPr>
        <w:ind w:left="2160" w:hanging="720"/>
      </w:pPr>
      <w:rPr>
        <w:rFonts w:ascii="Arial Bold" w:hAnsi="Arial Bold" w:hint="default"/>
        <w:b/>
        <w:i w:val="0"/>
        <w:sz w:val="24"/>
      </w:rPr>
    </w:lvl>
    <w:lvl w:ilvl="3">
      <w:start w:val="1"/>
      <w:numFmt w:val="decimal"/>
      <w:lvlText w:val="%1.%2.%3.%4"/>
      <w:lvlJc w:val="left"/>
      <w:pPr>
        <w:tabs>
          <w:tab w:val="num" w:pos="2160"/>
        </w:tabs>
        <w:ind w:left="3240" w:hanging="1080"/>
      </w:pPr>
      <w:rPr>
        <w:rFonts w:hint="default"/>
      </w:rPr>
    </w:lvl>
    <w:lvl w:ilvl="4">
      <w:start w:val="1"/>
      <w:numFmt w:val="decimal"/>
      <w:lvlText w:val="%1.%2.%3.%4.%5"/>
      <w:lvlJc w:val="left"/>
      <w:pPr>
        <w:tabs>
          <w:tab w:val="num" w:pos="3240"/>
        </w:tabs>
        <w:ind w:left="4320" w:hanging="1080"/>
      </w:pPr>
      <w:rPr>
        <w:rFonts w:ascii="Arial Bold" w:hAnsi="Arial Bold" w:hint="default"/>
        <w:b/>
        <w:i w:val="0"/>
        <w:sz w:val="24"/>
      </w:rPr>
    </w:lvl>
    <w:lvl w:ilvl="5">
      <w:start w:val="1"/>
      <w:numFmt w:val="bullet"/>
      <w:lvlText w:val=""/>
      <w:lvlJc w:val="left"/>
      <w:pPr>
        <w:tabs>
          <w:tab w:val="num" w:pos="4680"/>
        </w:tabs>
        <w:ind w:left="5040" w:hanging="360"/>
      </w:pPr>
      <w:rPr>
        <w:rFonts w:ascii="Symbol" w:hAnsi="Symbol" w:hint="default"/>
      </w:rPr>
    </w:lvl>
    <w:lvl w:ilvl="6">
      <w:start w:val="1"/>
      <w:numFmt w:val="bullet"/>
      <w:lvlText w:val="o"/>
      <w:lvlJc w:val="left"/>
      <w:pPr>
        <w:ind w:left="5760" w:hanging="360"/>
      </w:pPr>
      <w:rPr>
        <w:rFonts w:ascii="Courier New" w:hAnsi="Courier New" w:hint="default"/>
      </w:rPr>
    </w:lvl>
    <w:lvl w:ilvl="7">
      <w:start w:val="1"/>
      <w:numFmt w:val="lowerLetter"/>
      <w:lvlText w:val="%8."/>
      <w:lvlJc w:val="left"/>
      <w:pPr>
        <w:ind w:left="3240" w:hanging="720"/>
      </w:pPr>
      <w:rPr>
        <w:rFonts w:hint="default"/>
      </w:rPr>
    </w:lvl>
    <w:lvl w:ilvl="8">
      <w:start w:val="1"/>
      <w:numFmt w:val="lowerRoman"/>
      <w:lvlText w:val="%9."/>
      <w:lvlJc w:val="left"/>
      <w:pPr>
        <w:ind w:left="3600" w:hanging="720"/>
      </w:pPr>
      <w:rPr>
        <w:rFonts w:hint="default"/>
      </w:rPr>
    </w:lvl>
  </w:abstractNum>
  <w:abstractNum w:abstractNumId="17" w15:restartNumberingAfterBreak="0">
    <w:nsid w:val="6B1C580D"/>
    <w:multiLevelType w:val="hybridMultilevel"/>
    <w:tmpl w:val="09B253E0"/>
    <w:lvl w:ilvl="0" w:tplc="1EB0BA14">
      <w:start w:val="1"/>
      <w:numFmt w:val="decimal"/>
      <w:pStyle w:val="Level2Numbered"/>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BBC553A"/>
    <w:multiLevelType w:val="hybridMultilevel"/>
    <w:tmpl w:val="BE24068C"/>
    <w:lvl w:ilvl="0" w:tplc="04090003">
      <w:start w:val="1"/>
      <w:numFmt w:val="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707C2456"/>
    <w:multiLevelType w:val="hybridMultilevel"/>
    <w:tmpl w:val="A5FE9EAA"/>
    <w:lvl w:ilvl="0" w:tplc="443ADE8A">
      <w:start w:val="1"/>
      <w:numFmt w:val="bullet"/>
      <w:pStyle w:val="BulletText3"/>
      <w:lvlText w:val=""/>
      <w:lvlJc w:val="left"/>
      <w:pPr>
        <w:tabs>
          <w:tab w:val="num" w:pos="173"/>
        </w:tabs>
        <w:ind w:left="360" w:firstLine="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24C3069"/>
    <w:multiLevelType w:val="hybridMultilevel"/>
    <w:tmpl w:val="E6ACDA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756054833">
    <w:abstractNumId w:val="14"/>
  </w:num>
  <w:num w:numId="2" w16cid:durableId="2023042800">
    <w:abstractNumId w:val="19"/>
  </w:num>
  <w:num w:numId="3" w16cid:durableId="1959870286">
    <w:abstractNumId w:val="16"/>
  </w:num>
  <w:num w:numId="4" w16cid:durableId="104470794">
    <w:abstractNumId w:val="15"/>
  </w:num>
  <w:num w:numId="5" w16cid:durableId="678429572">
    <w:abstractNumId w:val="0"/>
  </w:num>
  <w:num w:numId="6" w16cid:durableId="1846170738">
    <w:abstractNumId w:val="17"/>
  </w:num>
  <w:num w:numId="7" w16cid:durableId="378482081">
    <w:abstractNumId w:val="5"/>
  </w:num>
  <w:num w:numId="8" w16cid:durableId="682629985">
    <w:abstractNumId w:val="12"/>
  </w:num>
  <w:num w:numId="9" w16cid:durableId="1891649058">
    <w:abstractNumId w:val="18"/>
  </w:num>
  <w:num w:numId="10" w16cid:durableId="25744496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7304374">
    <w:abstractNumId w:val="1"/>
  </w:num>
  <w:num w:numId="12" w16cid:durableId="982806223">
    <w:abstractNumId w:val="3"/>
  </w:num>
  <w:num w:numId="13" w16cid:durableId="1636985699">
    <w:abstractNumId w:val="11"/>
  </w:num>
  <w:num w:numId="14" w16cid:durableId="842858850">
    <w:abstractNumId w:val="13"/>
  </w:num>
  <w:num w:numId="15" w16cid:durableId="521096366">
    <w:abstractNumId w:val="20"/>
  </w:num>
  <w:num w:numId="16" w16cid:durableId="419454116">
    <w:abstractNumId w:val="9"/>
  </w:num>
  <w:num w:numId="17" w16cid:durableId="942565894">
    <w:abstractNumId w:val="2"/>
  </w:num>
  <w:num w:numId="18" w16cid:durableId="13239974">
    <w:abstractNumId w:val="7"/>
  </w:num>
  <w:num w:numId="19" w16cid:durableId="1897008773">
    <w:abstractNumId w:val="8"/>
  </w:num>
  <w:num w:numId="20" w16cid:durableId="432936686">
    <w:abstractNumId w:val="10"/>
  </w:num>
  <w:num w:numId="21" w16cid:durableId="2082438008">
    <w:abstractNumId w:val="4"/>
  </w:num>
  <w:num w:numId="22" w16cid:durableId="1007709906">
    <w:abstractNumId w:val="6"/>
  </w:num>
  <w:num w:numId="23" w16cid:durableId="492112745">
    <w:abstractNumId w:val="17"/>
    <w:lvlOverride w:ilvl="0">
      <w:startOverride w:val="1"/>
    </w:lvlOverride>
  </w:num>
  <w:num w:numId="24" w16cid:durableId="120074503">
    <w:abstractNumId w:val="17"/>
    <w:lvlOverride w:ilvl="0">
      <w:startOverride w:val="1"/>
    </w:lvlOverride>
  </w:num>
  <w:num w:numId="25" w16cid:durableId="1874919567">
    <w:abstractNumId w:val="17"/>
    <w:lvlOverride w:ilvl="0">
      <w:startOverride w:val="1"/>
    </w:lvlOverride>
  </w:num>
  <w:num w:numId="26" w16cid:durableId="1962612004">
    <w:abstractNumId w:val="17"/>
    <w:lvlOverride w:ilvl="0">
      <w:startOverride w:val="1"/>
    </w:lvlOverride>
  </w:num>
  <w:num w:numId="27" w16cid:durableId="1970548673">
    <w:abstractNumId w:val="7"/>
    <w:lvlOverride w:ilvl="0">
      <w:startOverride w:val="1"/>
    </w:lvlOverride>
  </w:num>
  <w:num w:numId="28" w16cid:durableId="611865848">
    <w:abstractNumId w:val="17"/>
    <w:lvlOverride w:ilvl="0">
      <w:startOverride w:val="1"/>
    </w:lvlOverride>
  </w:num>
  <w:num w:numId="29" w16cid:durableId="1957057785">
    <w:abstractNumId w:val="7"/>
    <w:lvlOverride w:ilvl="0">
      <w:startOverride w:val="1"/>
    </w:lvlOverride>
  </w:num>
  <w:num w:numId="30" w16cid:durableId="2033215396">
    <w:abstractNumId w:val="17"/>
    <w:lvlOverride w:ilvl="0">
      <w:startOverride w:val="1"/>
    </w:lvlOverride>
  </w:num>
  <w:num w:numId="31" w16cid:durableId="1163158742">
    <w:abstractNumId w:val="17"/>
    <w:lvlOverride w:ilvl="0">
      <w:startOverride w:val="1"/>
    </w:lvlOverride>
  </w:num>
  <w:num w:numId="32" w16cid:durableId="1032338245">
    <w:abstractNumId w:val="17"/>
    <w:lvlOverride w:ilvl="0">
      <w:startOverride w:val="1"/>
    </w:lvlOverride>
  </w:num>
  <w:num w:numId="33" w16cid:durableId="2037071377">
    <w:abstractNumId w:val="17"/>
    <w:lvlOverride w:ilvl="0">
      <w:startOverride w:val="1"/>
    </w:lvlOverride>
  </w:num>
  <w:num w:numId="34" w16cid:durableId="1155797606">
    <w:abstractNumId w:val="17"/>
    <w:lvlOverride w:ilvl="0">
      <w:startOverride w:val="1"/>
    </w:lvlOverride>
  </w:num>
  <w:num w:numId="35" w16cid:durableId="941451873">
    <w:abstractNumId w:val="17"/>
    <w:lvlOverride w:ilvl="0">
      <w:startOverride w:val="1"/>
    </w:lvlOverride>
  </w:num>
  <w:num w:numId="36" w16cid:durableId="268123772">
    <w:abstractNumId w:val="17"/>
    <w:lvlOverride w:ilvl="0">
      <w:startOverride w:val="1"/>
    </w:lvlOverride>
  </w:num>
  <w:num w:numId="37" w16cid:durableId="1575621725">
    <w:abstractNumId w:val="7"/>
    <w:lvlOverride w:ilvl="0">
      <w:startOverride w:val="1"/>
    </w:lvlOverride>
  </w:num>
  <w:num w:numId="38" w16cid:durableId="1281303973">
    <w:abstractNumId w:val="17"/>
    <w:lvlOverride w:ilvl="0">
      <w:startOverride w:val="1"/>
    </w:lvlOverride>
  </w:num>
  <w:numIdMacAtCleanup w:val="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llen Samuels">
    <w15:presenceInfo w15:providerId="AD" w15:userId="S::samuels@jlab.org::9a7b9dd3-be1c-4c9c-bb9b-9fa3a2820b5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attachedTemplate r:id="rId1"/>
  <w:defaultTabStop w:val="720"/>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ocTemp1Var" w:val="Traditional"/>
    <w:docVar w:name="FontSet" w:val="Standard"/>
  </w:docVars>
  <w:rsids>
    <w:rsidRoot w:val="00046456"/>
    <w:rsid w:val="000000A3"/>
    <w:rsid w:val="00001EDF"/>
    <w:rsid w:val="00003482"/>
    <w:rsid w:val="00004572"/>
    <w:rsid w:val="000076FD"/>
    <w:rsid w:val="00011430"/>
    <w:rsid w:val="000130F6"/>
    <w:rsid w:val="00013A2D"/>
    <w:rsid w:val="00014F4B"/>
    <w:rsid w:val="00021B3D"/>
    <w:rsid w:val="00027132"/>
    <w:rsid w:val="0002782E"/>
    <w:rsid w:val="00035BC0"/>
    <w:rsid w:val="00035F18"/>
    <w:rsid w:val="00036743"/>
    <w:rsid w:val="000433E6"/>
    <w:rsid w:val="000439BA"/>
    <w:rsid w:val="00044A6F"/>
    <w:rsid w:val="000455C5"/>
    <w:rsid w:val="00046456"/>
    <w:rsid w:val="000508A6"/>
    <w:rsid w:val="0005394E"/>
    <w:rsid w:val="000555A9"/>
    <w:rsid w:val="000600E7"/>
    <w:rsid w:val="000659D5"/>
    <w:rsid w:val="00066AAF"/>
    <w:rsid w:val="00067FEF"/>
    <w:rsid w:val="00070BCB"/>
    <w:rsid w:val="000711A2"/>
    <w:rsid w:val="000776B3"/>
    <w:rsid w:val="00077DB8"/>
    <w:rsid w:val="00080593"/>
    <w:rsid w:val="00083175"/>
    <w:rsid w:val="0008604A"/>
    <w:rsid w:val="00086C89"/>
    <w:rsid w:val="00091871"/>
    <w:rsid w:val="00095318"/>
    <w:rsid w:val="000958D7"/>
    <w:rsid w:val="000A29B3"/>
    <w:rsid w:val="000A39C9"/>
    <w:rsid w:val="000B07F3"/>
    <w:rsid w:val="000B09FA"/>
    <w:rsid w:val="000B3A6D"/>
    <w:rsid w:val="000B4BAC"/>
    <w:rsid w:val="000B71CB"/>
    <w:rsid w:val="000B7A2E"/>
    <w:rsid w:val="000C08C2"/>
    <w:rsid w:val="000C412D"/>
    <w:rsid w:val="000D22C2"/>
    <w:rsid w:val="000D3E28"/>
    <w:rsid w:val="000D61C6"/>
    <w:rsid w:val="000D7429"/>
    <w:rsid w:val="000E0E69"/>
    <w:rsid w:val="000E22DA"/>
    <w:rsid w:val="000E3C54"/>
    <w:rsid w:val="000E762D"/>
    <w:rsid w:val="000E794D"/>
    <w:rsid w:val="000E7AB8"/>
    <w:rsid w:val="000E7B7C"/>
    <w:rsid w:val="000F1498"/>
    <w:rsid w:val="000F3AFC"/>
    <w:rsid w:val="000F41E7"/>
    <w:rsid w:val="00102792"/>
    <w:rsid w:val="00103BC6"/>
    <w:rsid w:val="001103EA"/>
    <w:rsid w:val="00111445"/>
    <w:rsid w:val="00111ADA"/>
    <w:rsid w:val="0011304F"/>
    <w:rsid w:val="00113F51"/>
    <w:rsid w:val="00114E62"/>
    <w:rsid w:val="00116522"/>
    <w:rsid w:val="0011696B"/>
    <w:rsid w:val="00124D8A"/>
    <w:rsid w:val="00125653"/>
    <w:rsid w:val="00125890"/>
    <w:rsid w:val="001277C8"/>
    <w:rsid w:val="001308A1"/>
    <w:rsid w:val="00131C87"/>
    <w:rsid w:val="0013404C"/>
    <w:rsid w:val="001411BA"/>
    <w:rsid w:val="0014188B"/>
    <w:rsid w:val="00152C18"/>
    <w:rsid w:val="001537A4"/>
    <w:rsid w:val="00157CF5"/>
    <w:rsid w:val="00162C0F"/>
    <w:rsid w:val="00166805"/>
    <w:rsid w:val="00167A05"/>
    <w:rsid w:val="00170E83"/>
    <w:rsid w:val="00171296"/>
    <w:rsid w:val="001718A7"/>
    <w:rsid w:val="00175C5D"/>
    <w:rsid w:val="00176E67"/>
    <w:rsid w:val="00177464"/>
    <w:rsid w:val="00181200"/>
    <w:rsid w:val="00182700"/>
    <w:rsid w:val="00184286"/>
    <w:rsid w:val="0018479E"/>
    <w:rsid w:val="00185B5B"/>
    <w:rsid w:val="00186ECF"/>
    <w:rsid w:val="00190822"/>
    <w:rsid w:val="00191686"/>
    <w:rsid w:val="00191E8A"/>
    <w:rsid w:val="001941F1"/>
    <w:rsid w:val="00194BF6"/>
    <w:rsid w:val="001A29B7"/>
    <w:rsid w:val="001B11A0"/>
    <w:rsid w:val="001B322D"/>
    <w:rsid w:val="001B4435"/>
    <w:rsid w:val="001B7BF9"/>
    <w:rsid w:val="001C07B4"/>
    <w:rsid w:val="001C088A"/>
    <w:rsid w:val="001C2641"/>
    <w:rsid w:val="001D0A85"/>
    <w:rsid w:val="001D1E82"/>
    <w:rsid w:val="001D20B1"/>
    <w:rsid w:val="001D788C"/>
    <w:rsid w:val="001E0FBF"/>
    <w:rsid w:val="001E50FB"/>
    <w:rsid w:val="001E547E"/>
    <w:rsid w:val="001E55F4"/>
    <w:rsid w:val="001E7BE1"/>
    <w:rsid w:val="001F0478"/>
    <w:rsid w:val="001F04D1"/>
    <w:rsid w:val="001F04FE"/>
    <w:rsid w:val="001F33E7"/>
    <w:rsid w:val="001F646C"/>
    <w:rsid w:val="002065F5"/>
    <w:rsid w:val="002116FD"/>
    <w:rsid w:val="0021348D"/>
    <w:rsid w:val="00215E9D"/>
    <w:rsid w:val="002169BB"/>
    <w:rsid w:val="00223BE2"/>
    <w:rsid w:val="002312FA"/>
    <w:rsid w:val="0023133E"/>
    <w:rsid w:val="002341C1"/>
    <w:rsid w:val="0023564E"/>
    <w:rsid w:val="00236D22"/>
    <w:rsid w:val="00236D52"/>
    <w:rsid w:val="00237FD1"/>
    <w:rsid w:val="00241B8E"/>
    <w:rsid w:val="00241C2C"/>
    <w:rsid w:val="00243EA5"/>
    <w:rsid w:val="00245103"/>
    <w:rsid w:val="0024536D"/>
    <w:rsid w:val="002476E3"/>
    <w:rsid w:val="00252BE9"/>
    <w:rsid w:val="00256A6D"/>
    <w:rsid w:val="00260FB7"/>
    <w:rsid w:val="00261DAF"/>
    <w:rsid w:val="002652CE"/>
    <w:rsid w:val="002652DE"/>
    <w:rsid w:val="00270D51"/>
    <w:rsid w:val="00271D4B"/>
    <w:rsid w:val="00272813"/>
    <w:rsid w:val="00284C54"/>
    <w:rsid w:val="00286F6A"/>
    <w:rsid w:val="0029106F"/>
    <w:rsid w:val="00292BF3"/>
    <w:rsid w:val="00292C8C"/>
    <w:rsid w:val="0029403E"/>
    <w:rsid w:val="00294544"/>
    <w:rsid w:val="00294BF6"/>
    <w:rsid w:val="0029535F"/>
    <w:rsid w:val="00297027"/>
    <w:rsid w:val="002A18E2"/>
    <w:rsid w:val="002A6084"/>
    <w:rsid w:val="002A693A"/>
    <w:rsid w:val="002A6B7D"/>
    <w:rsid w:val="002A786F"/>
    <w:rsid w:val="002B23C4"/>
    <w:rsid w:val="002B33E7"/>
    <w:rsid w:val="002B713B"/>
    <w:rsid w:val="002B7E3E"/>
    <w:rsid w:val="002C11D9"/>
    <w:rsid w:val="002C7E7C"/>
    <w:rsid w:val="002D06D9"/>
    <w:rsid w:val="002D45B5"/>
    <w:rsid w:val="002D4E10"/>
    <w:rsid w:val="002D642C"/>
    <w:rsid w:val="002D68C0"/>
    <w:rsid w:val="002E0346"/>
    <w:rsid w:val="002E1564"/>
    <w:rsid w:val="002E5378"/>
    <w:rsid w:val="002E7B5A"/>
    <w:rsid w:val="002F336F"/>
    <w:rsid w:val="002F771B"/>
    <w:rsid w:val="00305946"/>
    <w:rsid w:val="00306379"/>
    <w:rsid w:val="003078C9"/>
    <w:rsid w:val="0031299E"/>
    <w:rsid w:val="00316442"/>
    <w:rsid w:val="00316E9F"/>
    <w:rsid w:val="0031751F"/>
    <w:rsid w:val="0032040F"/>
    <w:rsid w:val="0032142D"/>
    <w:rsid w:val="00325FCC"/>
    <w:rsid w:val="0032760E"/>
    <w:rsid w:val="00330914"/>
    <w:rsid w:val="003317DA"/>
    <w:rsid w:val="00333FAB"/>
    <w:rsid w:val="00337888"/>
    <w:rsid w:val="00343681"/>
    <w:rsid w:val="00343728"/>
    <w:rsid w:val="0034491F"/>
    <w:rsid w:val="003473B6"/>
    <w:rsid w:val="0035178D"/>
    <w:rsid w:val="00351E55"/>
    <w:rsid w:val="0035230B"/>
    <w:rsid w:val="003529C8"/>
    <w:rsid w:val="003531B8"/>
    <w:rsid w:val="00354B60"/>
    <w:rsid w:val="00360D1D"/>
    <w:rsid w:val="00362AC1"/>
    <w:rsid w:val="00363262"/>
    <w:rsid w:val="00364A9B"/>
    <w:rsid w:val="00367713"/>
    <w:rsid w:val="00370DC4"/>
    <w:rsid w:val="003726D1"/>
    <w:rsid w:val="0037296C"/>
    <w:rsid w:val="00382331"/>
    <w:rsid w:val="00384186"/>
    <w:rsid w:val="00386FB2"/>
    <w:rsid w:val="00387DB2"/>
    <w:rsid w:val="003938A1"/>
    <w:rsid w:val="003A19B6"/>
    <w:rsid w:val="003A26E8"/>
    <w:rsid w:val="003B4882"/>
    <w:rsid w:val="003B4BD3"/>
    <w:rsid w:val="003B749A"/>
    <w:rsid w:val="003C0371"/>
    <w:rsid w:val="003C16BE"/>
    <w:rsid w:val="003C16C6"/>
    <w:rsid w:val="003C1755"/>
    <w:rsid w:val="003C1F69"/>
    <w:rsid w:val="003C3D36"/>
    <w:rsid w:val="003C5CB0"/>
    <w:rsid w:val="003C6AB5"/>
    <w:rsid w:val="003C6C0B"/>
    <w:rsid w:val="003C77A4"/>
    <w:rsid w:val="003D43F4"/>
    <w:rsid w:val="003D509F"/>
    <w:rsid w:val="003D54BC"/>
    <w:rsid w:val="003D5E70"/>
    <w:rsid w:val="003D67BE"/>
    <w:rsid w:val="003D68F8"/>
    <w:rsid w:val="003D761C"/>
    <w:rsid w:val="003E240D"/>
    <w:rsid w:val="003E3FD3"/>
    <w:rsid w:val="003E4938"/>
    <w:rsid w:val="003E59C8"/>
    <w:rsid w:val="003E6C0A"/>
    <w:rsid w:val="003E7079"/>
    <w:rsid w:val="003E7096"/>
    <w:rsid w:val="003F06FA"/>
    <w:rsid w:val="0040130A"/>
    <w:rsid w:val="00403494"/>
    <w:rsid w:val="004074DC"/>
    <w:rsid w:val="004108DB"/>
    <w:rsid w:val="00413D73"/>
    <w:rsid w:val="0041421A"/>
    <w:rsid w:val="00415171"/>
    <w:rsid w:val="004178B2"/>
    <w:rsid w:val="00417F4F"/>
    <w:rsid w:val="00420FE3"/>
    <w:rsid w:val="004216BF"/>
    <w:rsid w:val="00426C16"/>
    <w:rsid w:val="00426F9B"/>
    <w:rsid w:val="00431F32"/>
    <w:rsid w:val="00434FE2"/>
    <w:rsid w:val="00436DE1"/>
    <w:rsid w:val="00446040"/>
    <w:rsid w:val="00446EFC"/>
    <w:rsid w:val="00452777"/>
    <w:rsid w:val="00454E3E"/>
    <w:rsid w:val="00457999"/>
    <w:rsid w:val="00460162"/>
    <w:rsid w:val="00463AE7"/>
    <w:rsid w:val="00467353"/>
    <w:rsid w:val="00467C93"/>
    <w:rsid w:val="004704CF"/>
    <w:rsid w:val="00470DBE"/>
    <w:rsid w:val="00473DAC"/>
    <w:rsid w:val="0047629B"/>
    <w:rsid w:val="00477F30"/>
    <w:rsid w:val="00480ECF"/>
    <w:rsid w:val="0048566B"/>
    <w:rsid w:val="00486CF8"/>
    <w:rsid w:val="00487AA8"/>
    <w:rsid w:val="00495EA9"/>
    <w:rsid w:val="00497BEE"/>
    <w:rsid w:val="004A10DE"/>
    <w:rsid w:val="004A19CC"/>
    <w:rsid w:val="004A1F19"/>
    <w:rsid w:val="004B053F"/>
    <w:rsid w:val="004B1A26"/>
    <w:rsid w:val="004B264F"/>
    <w:rsid w:val="004B2A5C"/>
    <w:rsid w:val="004B459E"/>
    <w:rsid w:val="004C3655"/>
    <w:rsid w:val="004C4662"/>
    <w:rsid w:val="004C5BDC"/>
    <w:rsid w:val="004C61AF"/>
    <w:rsid w:val="004C75C6"/>
    <w:rsid w:val="004D144A"/>
    <w:rsid w:val="004E077B"/>
    <w:rsid w:val="004E6254"/>
    <w:rsid w:val="004E6F51"/>
    <w:rsid w:val="004E7441"/>
    <w:rsid w:val="004E758D"/>
    <w:rsid w:val="004F0BA9"/>
    <w:rsid w:val="004F32FC"/>
    <w:rsid w:val="0050069D"/>
    <w:rsid w:val="00500CD8"/>
    <w:rsid w:val="00503039"/>
    <w:rsid w:val="00511242"/>
    <w:rsid w:val="0051131E"/>
    <w:rsid w:val="00514E80"/>
    <w:rsid w:val="00517BD4"/>
    <w:rsid w:val="00521CE4"/>
    <w:rsid w:val="0052241C"/>
    <w:rsid w:val="00523CCD"/>
    <w:rsid w:val="00526F60"/>
    <w:rsid w:val="00535F54"/>
    <w:rsid w:val="00540FE6"/>
    <w:rsid w:val="00542B57"/>
    <w:rsid w:val="00542E9F"/>
    <w:rsid w:val="00542FD8"/>
    <w:rsid w:val="0054492D"/>
    <w:rsid w:val="00544F04"/>
    <w:rsid w:val="005459BE"/>
    <w:rsid w:val="0055045E"/>
    <w:rsid w:val="00550CBE"/>
    <w:rsid w:val="0055171E"/>
    <w:rsid w:val="00551A4C"/>
    <w:rsid w:val="0055254B"/>
    <w:rsid w:val="00552D4C"/>
    <w:rsid w:val="005564D7"/>
    <w:rsid w:val="00556DFA"/>
    <w:rsid w:val="0056050C"/>
    <w:rsid w:val="0056075D"/>
    <w:rsid w:val="005617B8"/>
    <w:rsid w:val="00563CB1"/>
    <w:rsid w:val="00566E4B"/>
    <w:rsid w:val="0056742A"/>
    <w:rsid w:val="00571382"/>
    <w:rsid w:val="00572943"/>
    <w:rsid w:val="00573213"/>
    <w:rsid w:val="005812A7"/>
    <w:rsid w:val="00581E96"/>
    <w:rsid w:val="00593BD6"/>
    <w:rsid w:val="005944AD"/>
    <w:rsid w:val="00594AA3"/>
    <w:rsid w:val="0059666F"/>
    <w:rsid w:val="00597BD4"/>
    <w:rsid w:val="005A0C4B"/>
    <w:rsid w:val="005A50FF"/>
    <w:rsid w:val="005A6664"/>
    <w:rsid w:val="005B0C44"/>
    <w:rsid w:val="005B40D3"/>
    <w:rsid w:val="005C339F"/>
    <w:rsid w:val="005C3F10"/>
    <w:rsid w:val="005C3F1B"/>
    <w:rsid w:val="005D2A38"/>
    <w:rsid w:val="005D4AB2"/>
    <w:rsid w:val="005D5285"/>
    <w:rsid w:val="005D77B5"/>
    <w:rsid w:val="005E30A8"/>
    <w:rsid w:val="005E4FEE"/>
    <w:rsid w:val="005E54E7"/>
    <w:rsid w:val="005F5B17"/>
    <w:rsid w:val="00600754"/>
    <w:rsid w:val="00600DC7"/>
    <w:rsid w:val="00603B71"/>
    <w:rsid w:val="00603EDE"/>
    <w:rsid w:val="00607C1D"/>
    <w:rsid w:val="006111E6"/>
    <w:rsid w:val="0061439A"/>
    <w:rsid w:val="006157D0"/>
    <w:rsid w:val="006176A8"/>
    <w:rsid w:val="006208BF"/>
    <w:rsid w:val="006250A9"/>
    <w:rsid w:val="00625293"/>
    <w:rsid w:val="0062656B"/>
    <w:rsid w:val="006272DA"/>
    <w:rsid w:val="00632F29"/>
    <w:rsid w:val="0063509A"/>
    <w:rsid w:val="00635B7C"/>
    <w:rsid w:val="0063664E"/>
    <w:rsid w:val="00636653"/>
    <w:rsid w:val="00636B7A"/>
    <w:rsid w:val="00641F16"/>
    <w:rsid w:val="00643B89"/>
    <w:rsid w:val="0064423F"/>
    <w:rsid w:val="00653A87"/>
    <w:rsid w:val="00656308"/>
    <w:rsid w:val="0065661E"/>
    <w:rsid w:val="00657367"/>
    <w:rsid w:val="00657C48"/>
    <w:rsid w:val="00660665"/>
    <w:rsid w:val="0066177A"/>
    <w:rsid w:val="00663F4F"/>
    <w:rsid w:val="00664FFC"/>
    <w:rsid w:val="00671C96"/>
    <w:rsid w:val="00673F41"/>
    <w:rsid w:val="006803C0"/>
    <w:rsid w:val="0068082E"/>
    <w:rsid w:val="00682823"/>
    <w:rsid w:val="006829BE"/>
    <w:rsid w:val="006835DC"/>
    <w:rsid w:val="00684BB1"/>
    <w:rsid w:val="00686D3A"/>
    <w:rsid w:val="00686E23"/>
    <w:rsid w:val="0068721B"/>
    <w:rsid w:val="00687710"/>
    <w:rsid w:val="00691072"/>
    <w:rsid w:val="00697C13"/>
    <w:rsid w:val="00697CC5"/>
    <w:rsid w:val="006A1DF1"/>
    <w:rsid w:val="006A2B87"/>
    <w:rsid w:val="006A2E18"/>
    <w:rsid w:val="006A3E9B"/>
    <w:rsid w:val="006B01EB"/>
    <w:rsid w:val="006B2535"/>
    <w:rsid w:val="006B3130"/>
    <w:rsid w:val="006B406C"/>
    <w:rsid w:val="006B46E0"/>
    <w:rsid w:val="006B51C9"/>
    <w:rsid w:val="006B547E"/>
    <w:rsid w:val="006C2FF1"/>
    <w:rsid w:val="006C66E5"/>
    <w:rsid w:val="006D0206"/>
    <w:rsid w:val="006D3A90"/>
    <w:rsid w:val="006D662C"/>
    <w:rsid w:val="006D7FEF"/>
    <w:rsid w:val="006E2133"/>
    <w:rsid w:val="006E4F72"/>
    <w:rsid w:val="006E6BB8"/>
    <w:rsid w:val="006E6CB7"/>
    <w:rsid w:val="006E7FAA"/>
    <w:rsid w:val="006F0FAC"/>
    <w:rsid w:val="006F1AA8"/>
    <w:rsid w:val="006F245A"/>
    <w:rsid w:val="006F554D"/>
    <w:rsid w:val="006F708C"/>
    <w:rsid w:val="007047A7"/>
    <w:rsid w:val="007049C5"/>
    <w:rsid w:val="007053E5"/>
    <w:rsid w:val="00707672"/>
    <w:rsid w:val="007133C2"/>
    <w:rsid w:val="00715018"/>
    <w:rsid w:val="00717D68"/>
    <w:rsid w:val="0072170F"/>
    <w:rsid w:val="00723D5B"/>
    <w:rsid w:val="007254C5"/>
    <w:rsid w:val="007307CA"/>
    <w:rsid w:val="007311B0"/>
    <w:rsid w:val="00732A2A"/>
    <w:rsid w:val="007338A6"/>
    <w:rsid w:val="0073577A"/>
    <w:rsid w:val="007361A7"/>
    <w:rsid w:val="007461E5"/>
    <w:rsid w:val="00752174"/>
    <w:rsid w:val="007576F4"/>
    <w:rsid w:val="00761AEA"/>
    <w:rsid w:val="00763B32"/>
    <w:rsid w:val="00765D85"/>
    <w:rsid w:val="00766CC4"/>
    <w:rsid w:val="00774470"/>
    <w:rsid w:val="00777506"/>
    <w:rsid w:val="00780BF0"/>
    <w:rsid w:val="00781C27"/>
    <w:rsid w:val="007834E2"/>
    <w:rsid w:val="00787428"/>
    <w:rsid w:val="007904A0"/>
    <w:rsid w:val="0079151A"/>
    <w:rsid w:val="0079496A"/>
    <w:rsid w:val="00795D1B"/>
    <w:rsid w:val="007962D4"/>
    <w:rsid w:val="007A2D36"/>
    <w:rsid w:val="007A357E"/>
    <w:rsid w:val="007A3FF1"/>
    <w:rsid w:val="007A40F8"/>
    <w:rsid w:val="007A4B8A"/>
    <w:rsid w:val="007B5E4A"/>
    <w:rsid w:val="007B6034"/>
    <w:rsid w:val="007C0447"/>
    <w:rsid w:val="007C1E2E"/>
    <w:rsid w:val="007C3CEE"/>
    <w:rsid w:val="007C3E13"/>
    <w:rsid w:val="007D0D15"/>
    <w:rsid w:val="007D0E46"/>
    <w:rsid w:val="007D3105"/>
    <w:rsid w:val="007D61CC"/>
    <w:rsid w:val="007F3722"/>
    <w:rsid w:val="007F51D5"/>
    <w:rsid w:val="007F5443"/>
    <w:rsid w:val="007F725D"/>
    <w:rsid w:val="008001C7"/>
    <w:rsid w:val="00801369"/>
    <w:rsid w:val="008017AE"/>
    <w:rsid w:val="008042F6"/>
    <w:rsid w:val="00805EA4"/>
    <w:rsid w:val="00810375"/>
    <w:rsid w:val="00810471"/>
    <w:rsid w:val="008138E4"/>
    <w:rsid w:val="008203C1"/>
    <w:rsid w:val="00821F8A"/>
    <w:rsid w:val="00823E6C"/>
    <w:rsid w:val="0082428E"/>
    <w:rsid w:val="00827CEC"/>
    <w:rsid w:val="008313C4"/>
    <w:rsid w:val="00831F1D"/>
    <w:rsid w:val="00837BCC"/>
    <w:rsid w:val="00842D4E"/>
    <w:rsid w:val="00842D6E"/>
    <w:rsid w:val="00844664"/>
    <w:rsid w:val="00844E9C"/>
    <w:rsid w:val="00846446"/>
    <w:rsid w:val="008467AD"/>
    <w:rsid w:val="0085268D"/>
    <w:rsid w:val="008561E5"/>
    <w:rsid w:val="00856407"/>
    <w:rsid w:val="00856CD8"/>
    <w:rsid w:val="00860C95"/>
    <w:rsid w:val="00863E4A"/>
    <w:rsid w:val="00866704"/>
    <w:rsid w:val="00872912"/>
    <w:rsid w:val="00873925"/>
    <w:rsid w:val="008766EB"/>
    <w:rsid w:val="008766EF"/>
    <w:rsid w:val="00881BA0"/>
    <w:rsid w:val="00882358"/>
    <w:rsid w:val="00883CB4"/>
    <w:rsid w:val="00883D0E"/>
    <w:rsid w:val="00897D18"/>
    <w:rsid w:val="008A0A68"/>
    <w:rsid w:val="008A0D21"/>
    <w:rsid w:val="008A227D"/>
    <w:rsid w:val="008A5E56"/>
    <w:rsid w:val="008A6256"/>
    <w:rsid w:val="008A764E"/>
    <w:rsid w:val="008B31EE"/>
    <w:rsid w:val="008B32A6"/>
    <w:rsid w:val="008B7916"/>
    <w:rsid w:val="008B7F10"/>
    <w:rsid w:val="008C08B5"/>
    <w:rsid w:val="008C34AD"/>
    <w:rsid w:val="008C79BF"/>
    <w:rsid w:val="008D1E9E"/>
    <w:rsid w:val="008D5E74"/>
    <w:rsid w:val="008E0ADC"/>
    <w:rsid w:val="008E1775"/>
    <w:rsid w:val="008E21A9"/>
    <w:rsid w:val="008E4B13"/>
    <w:rsid w:val="008E5E68"/>
    <w:rsid w:val="008E7D97"/>
    <w:rsid w:val="008F29ED"/>
    <w:rsid w:val="009039BE"/>
    <w:rsid w:val="00907133"/>
    <w:rsid w:val="00907219"/>
    <w:rsid w:val="00913F59"/>
    <w:rsid w:val="009165D1"/>
    <w:rsid w:val="009168CD"/>
    <w:rsid w:val="0091742C"/>
    <w:rsid w:val="0092047F"/>
    <w:rsid w:val="009223EE"/>
    <w:rsid w:val="009229C5"/>
    <w:rsid w:val="009235C4"/>
    <w:rsid w:val="009239C8"/>
    <w:rsid w:val="00923B06"/>
    <w:rsid w:val="00923B97"/>
    <w:rsid w:val="00931C5E"/>
    <w:rsid w:val="00935222"/>
    <w:rsid w:val="009361CC"/>
    <w:rsid w:val="009404C3"/>
    <w:rsid w:val="00942DEB"/>
    <w:rsid w:val="00942F6D"/>
    <w:rsid w:val="0095121F"/>
    <w:rsid w:val="00952765"/>
    <w:rsid w:val="00954765"/>
    <w:rsid w:val="0095489A"/>
    <w:rsid w:val="00961195"/>
    <w:rsid w:val="00962CDB"/>
    <w:rsid w:val="009630F7"/>
    <w:rsid w:val="00963FC0"/>
    <w:rsid w:val="0096432B"/>
    <w:rsid w:val="00964CD4"/>
    <w:rsid w:val="009665F1"/>
    <w:rsid w:val="0097340E"/>
    <w:rsid w:val="009747B6"/>
    <w:rsid w:val="00980B79"/>
    <w:rsid w:val="009832B2"/>
    <w:rsid w:val="009839B6"/>
    <w:rsid w:val="009844B1"/>
    <w:rsid w:val="00990210"/>
    <w:rsid w:val="009913B1"/>
    <w:rsid w:val="0099256A"/>
    <w:rsid w:val="00992669"/>
    <w:rsid w:val="00992CE4"/>
    <w:rsid w:val="00992ED1"/>
    <w:rsid w:val="009A0F34"/>
    <w:rsid w:val="009A1B47"/>
    <w:rsid w:val="009A2277"/>
    <w:rsid w:val="009B22A6"/>
    <w:rsid w:val="009B6E19"/>
    <w:rsid w:val="009C0D84"/>
    <w:rsid w:val="009C3688"/>
    <w:rsid w:val="009C4B08"/>
    <w:rsid w:val="009C4F93"/>
    <w:rsid w:val="009C4FD7"/>
    <w:rsid w:val="009C61FA"/>
    <w:rsid w:val="009C7AFD"/>
    <w:rsid w:val="009D068A"/>
    <w:rsid w:val="009D06BE"/>
    <w:rsid w:val="009D688D"/>
    <w:rsid w:val="009E221A"/>
    <w:rsid w:val="009E4F1C"/>
    <w:rsid w:val="009E5929"/>
    <w:rsid w:val="009E6316"/>
    <w:rsid w:val="009F4A5E"/>
    <w:rsid w:val="009F4D06"/>
    <w:rsid w:val="009F4FC2"/>
    <w:rsid w:val="009F7B7A"/>
    <w:rsid w:val="00A0248C"/>
    <w:rsid w:val="00A02F3D"/>
    <w:rsid w:val="00A0334A"/>
    <w:rsid w:val="00A0475E"/>
    <w:rsid w:val="00A05A6C"/>
    <w:rsid w:val="00A116D6"/>
    <w:rsid w:val="00A1301E"/>
    <w:rsid w:val="00A16D92"/>
    <w:rsid w:val="00A17063"/>
    <w:rsid w:val="00A178FB"/>
    <w:rsid w:val="00A21CF9"/>
    <w:rsid w:val="00A256B9"/>
    <w:rsid w:val="00A267F1"/>
    <w:rsid w:val="00A27BA0"/>
    <w:rsid w:val="00A3006C"/>
    <w:rsid w:val="00A31F35"/>
    <w:rsid w:val="00A32062"/>
    <w:rsid w:val="00A33230"/>
    <w:rsid w:val="00A342C2"/>
    <w:rsid w:val="00A3464A"/>
    <w:rsid w:val="00A35CD7"/>
    <w:rsid w:val="00A36546"/>
    <w:rsid w:val="00A41707"/>
    <w:rsid w:val="00A44D8B"/>
    <w:rsid w:val="00A501C0"/>
    <w:rsid w:val="00A507EE"/>
    <w:rsid w:val="00A544F7"/>
    <w:rsid w:val="00A558C5"/>
    <w:rsid w:val="00A56599"/>
    <w:rsid w:val="00A57FBD"/>
    <w:rsid w:val="00A613EA"/>
    <w:rsid w:val="00A6149B"/>
    <w:rsid w:val="00A61DAE"/>
    <w:rsid w:val="00A64015"/>
    <w:rsid w:val="00A663BC"/>
    <w:rsid w:val="00A671C9"/>
    <w:rsid w:val="00A7060B"/>
    <w:rsid w:val="00A750BC"/>
    <w:rsid w:val="00A75800"/>
    <w:rsid w:val="00A80358"/>
    <w:rsid w:val="00A81CC1"/>
    <w:rsid w:val="00A85B3D"/>
    <w:rsid w:val="00A87C4D"/>
    <w:rsid w:val="00A97B97"/>
    <w:rsid w:val="00AA2CDE"/>
    <w:rsid w:val="00AA385D"/>
    <w:rsid w:val="00AA5FA7"/>
    <w:rsid w:val="00AA7B0F"/>
    <w:rsid w:val="00AB1060"/>
    <w:rsid w:val="00AB1DB7"/>
    <w:rsid w:val="00AB231A"/>
    <w:rsid w:val="00AB301C"/>
    <w:rsid w:val="00AB6D85"/>
    <w:rsid w:val="00AC2CB0"/>
    <w:rsid w:val="00AC735A"/>
    <w:rsid w:val="00AD1311"/>
    <w:rsid w:val="00AD1725"/>
    <w:rsid w:val="00AD1F81"/>
    <w:rsid w:val="00AD3B9D"/>
    <w:rsid w:val="00AD62C7"/>
    <w:rsid w:val="00AE0CCA"/>
    <w:rsid w:val="00AE224B"/>
    <w:rsid w:val="00AE4D72"/>
    <w:rsid w:val="00AE50A6"/>
    <w:rsid w:val="00AF3605"/>
    <w:rsid w:val="00AF4272"/>
    <w:rsid w:val="00B0100C"/>
    <w:rsid w:val="00B02869"/>
    <w:rsid w:val="00B11C25"/>
    <w:rsid w:val="00B133C0"/>
    <w:rsid w:val="00B138AB"/>
    <w:rsid w:val="00B2167E"/>
    <w:rsid w:val="00B23025"/>
    <w:rsid w:val="00B2382F"/>
    <w:rsid w:val="00B25C80"/>
    <w:rsid w:val="00B26104"/>
    <w:rsid w:val="00B271DB"/>
    <w:rsid w:val="00B31EC2"/>
    <w:rsid w:val="00B3383F"/>
    <w:rsid w:val="00B368E0"/>
    <w:rsid w:val="00B376DF"/>
    <w:rsid w:val="00B42E3B"/>
    <w:rsid w:val="00B43C3C"/>
    <w:rsid w:val="00B45551"/>
    <w:rsid w:val="00B45D77"/>
    <w:rsid w:val="00B46185"/>
    <w:rsid w:val="00B47CD5"/>
    <w:rsid w:val="00B50A28"/>
    <w:rsid w:val="00B52879"/>
    <w:rsid w:val="00B54383"/>
    <w:rsid w:val="00B6173F"/>
    <w:rsid w:val="00B61916"/>
    <w:rsid w:val="00B65C67"/>
    <w:rsid w:val="00B66E97"/>
    <w:rsid w:val="00B67661"/>
    <w:rsid w:val="00B70A61"/>
    <w:rsid w:val="00B712BE"/>
    <w:rsid w:val="00B72A64"/>
    <w:rsid w:val="00B73186"/>
    <w:rsid w:val="00B7541D"/>
    <w:rsid w:val="00B768F8"/>
    <w:rsid w:val="00B804B6"/>
    <w:rsid w:val="00B80776"/>
    <w:rsid w:val="00B80B93"/>
    <w:rsid w:val="00B82E9E"/>
    <w:rsid w:val="00B90BB4"/>
    <w:rsid w:val="00B918E4"/>
    <w:rsid w:val="00B91EF6"/>
    <w:rsid w:val="00B92A00"/>
    <w:rsid w:val="00B9755C"/>
    <w:rsid w:val="00BB3725"/>
    <w:rsid w:val="00BB42A7"/>
    <w:rsid w:val="00BB4E5F"/>
    <w:rsid w:val="00BB7343"/>
    <w:rsid w:val="00BB796A"/>
    <w:rsid w:val="00BB7D0D"/>
    <w:rsid w:val="00BC20E9"/>
    <w:rsid w:val="00BC25EE"/>
    <w:rsid w:val="00BC4027"/>
    <w:rsid w:val="00BC407C"/>
    <w:rsid w:val="00BC6896"/>
    <w:rsid w:val="00BD24D0"/>
    <w:rsid w:val="00BD29BA"/>
    <w:rsid w:val="00BD6552"/>
    <w:rsid w:val="00BE1653"/>
    <w:rsid w:val="00BE1E2B"/>
    <w:rsid w:val="00BE3B5D"/>
    <w:rsid w:val="00BE4878"/>
    <w:rsid w:val="00BE61C8"/>
    <w:rsid w:val="00BE6243"/>
    <w:rsid w:val="00BE64B9"/>
    <w:rsid w:val="00BE6A80"/>
    <w:rsid w:val="00BE6ADF"/>
    <w:rsid w:val="00BE6C41"/>
    <w:rsid w:val="00BF16B7"/>
    <w:rsid w:val="00BF3E5A"/>
    <w:rsid w:val="00BF3FF3"/>
    <w:rsid w:val="00BF601A"/>
    <w:rsid w:val="00C00276"/>
    <w:rsid w:val="00C005E8"/>
    <w:rsid w:val="00C01A83"/>
    <w:rsid w:val="00C06774"/>
    <w:rsid w:val="00C1619D"/>
    <w:rsid w:val="00C163EF"/>
    <w:rsid w:val="00C200CB"/>
    <w:rsid w:val="00C22C8B"/>
    <w:rsid w:val="00C236DB"/>
    <w:rsid w:val="00C23DD5"/>
    <w:rsid w:val="00C32065"/>
    <w:rsid w:val="00C32874"/>
    <w:rsid w:val="00C330AB"/>
    <w:rsid w:val="00C35773"/>
    <w:rsid w:val="00C36722"/>
    <w:rsid w:val="00C41402"/>
    <w:rsid w:val="00C4206A"/>
    <w:rsid w:val="00C45EEA"/>
    <w:rsid w:val="00C46A6D"/>
    <w:rsid w:val="00C47F1E"/>
    <w:rsid w:val="00C50B6B"/>
    <w:rsid w:val="00C5173F"/>
    <w:rsid w:val="00C5268C"/>
    <w:rsid w:val="00C53B2C"/>
    <w:rsid w:val="00C560E4"/>
    <w:rsid w:val="00C60A56"/>
    <w:rsid w:val="00C67F21"/>
    <w:rsid w:val="00C7315E"/>
    <w:rsid w:val="00C76277"/>
    <w:rsid w:val="00C863E4"/>
    <w:rsid w:val="00C9088B"/>
    <w:rsid w:val="00C915B8"/>
    <w:rsid w:val="00C91EE6"/>
    <w:rsid w:val="00C923BB"/>
    <w:rsid w:val="00C9436A"/>
    <w:rsid w:val="00CA08AF"/>
    <w:rsid w:val="00CA2569"/>
    <w:rsid w:val="00CA4360"/>
    <w:rsid w:val="00CA6747"/>
    <w:rsid w:val="00CC3151"/>
    <w:rsid w:val="00CD6178"/>
    <w:rsid w:val="00CF1FCA"/>
    <w:rsid w:val="00CF3226"/>
    <w:rsid w:val="00CF36E7"/>
    <w:rsid w:val="00CF4097"/>
    <w:rsid w:val="00CF494E"/>
    <w:rsid w:val="00CF64EF"/>
    <w:rsid w:val="00CF6D83"/>
    <w:rsid w:val="00D00846"/>
    <w:rsid w:val="00D019E7"/>
    <w:rsid w:val="00D027AE"/>
    <w:rsid w:val="00D033C1"/>
    <w:rsid w:val="00D047F0"/>
    <w:rsid w:val="00D05630"/>
    <w:rsid w:val="00D10C0F"/>
    <w:rsid w:val="00D14F26"/>
    <w:rsid w:val="00D1500C"/>
    <w:rsid w:val="00D16D42"/>
    <w:rsid w:val="00D20D19"/>
    <w:rsid w:val="00D20DE7"/>
    <w:rsid w:val="00D23116"/>
    <w:rsid w:val="00D269D2"/>
    <w:rsid w:val="00D31234"/>
    <w:rsid w:val="00D31630"/>
    <w:rsid w:val="00D3321E"/>
    <w:rsid w:val="00D34112"/>
    <w:rsid w:val="00D34142"/>
    <w:rsid w:val="00D35485"/>
    <w:rsid w:val="00D409AF"/>
    <w:rsid w:val="00D4154E"/>
    <w:rsid w:val="00D4255E"/>
    <w:rsid w:val="00D42B13"/>
    <w:rsid w:val="00D437E2"/>
    <w:rsid w:val="00D4456A"/>
    <w:rsid w:val="00D446CC"/>
    <w:rsid w:val="00D46D9D"/>
    <w:rsid w:val="00D5066E"/>
    <w:rsid w:val="00D5272D"/>
    <w:rsid w:val="00D56CF1"/>
    <w:rsid w:val="00D576E4"/>
    <w:rsid w:val="00D60B9E"/>
    <w:rsid w:val="00D60C3B"/>
    <w:rsid w:val="00D618BF"/>
    <w:rsid w:val="00D618F6"/>
    <w:rsid w:val="00D6330C"/>
    <w:rsid w:val="00D707D7"/>
    <w:rsid w:val="00D7545C"/>
    <w:rsid w:val="00D765CA"/>
    <w:rsid w:val="00D76AF5"/>
    <w:rsid w:val="00D77563"/>
    <w:rsid w:val="00D77923"/>
    <w:rsid w:val="00D83728"/>
    <w:rsid w:val="00D90B4E"/>
    <w:rsid w:val="00D931C6"/>
    <w:rsid w:val="00D96DD6"/>
    <w:rsid w:val="00D97776"/>
    <w:rsid w:val="00DA0A22"/>
    <w:rsid w:val="00DA3144"/>
    <w:rsid w:val="00DA7DD7"/>
    <w:rsid w:val="00DB1BC2"/>
    <w:rsid w:val="00DB2DDE"/>
    <w:rsid w:val="00DB4257"/>
    <w:rsid w:val="00DB6560"/>
    <w:rsid w:val="00DB6E6C"/>
    <w:rsid w:val="00DC0E39"/>
    <w:rsid w:val="00DC6BF2"/>
    <w:rsid w:val="00DD2278"/>
    <w:rsid w:val="00DD4344"/>
    <w:rsid w:val="00DD4CAD"/>
    <w:rsid w:val="00DD7463"/>
    <w:rsid w:val="00DE0313"/>
    <w:rsid w:val="00DE0CD1"/>
    <w:rsid w:val="00DE2833"/>
    <w:rsid w:val="00DE2B54"/>
    <w:rsid w:val="00DE2BF7"/>
    <w:rsid w:val="00DE5763"/>
    <w:rsid w:val="00DE58F4"/>
    <w:rsid w:val="00DF3A46"/>
    <w:rsid w:val="00DF4D38"/>
    <w:rsid w:val="00DF4DF3"/>
    <w:rsid w:val="00DF5DAB"/>
    <w:rsid w:val="00DF6CCE"/>
    <w:rsid w:val="00E00CE5"/>
    <w:rsid w:val="00E04816"/>
    <w:rsid w:val="00E04F8B"/>
    <w:rsid w:val="00E13869"/>
    <w:rsid w:val="00E148B7"/>
    <w:rsid w:val="00E17E41"/>
    <w:rsid w:val="00E2140F"/>
    <w:rsid w:val="00E21BA5"/>
    <w:rsid w:val="00E22A31"/>
    <w:rsid w:val="00E26532"/>
    <w:rsid w:val="00E3432A"/>
    <w:rsid w:val="00E34CD8"/>
    <w:rsid w:val="00E40980"/>
    <w:rsid w:val="00E40FA0"/>
    <w:rsid w:val="00E432AF"/>
    <w:rsid w:val="00E45F99"/>
    <w:rsid w:val="00E46734"/>
    <w:rsid w:val="00E46778"/>
    <w:rsid w:val="00E47AE4"/>
    <w:rsid w:val="00E511AE"/>
    <w:rsid w:val="00E525F4"/>
    <w:rsid w:val="00E54333"/>
    <w:rsid w:val="00E55DEF"/>
    <w:rsid w:val="00E564A5"/>
    <w:rsid w:val="00E7341F"/>
    <w:rsid w:val="00E821C6"/>
    <w:rsid w:val="00E82DD3"/>
    <w:rsid w:val="00E8674B"/>
    <w:rsid w:val="00E942AD"/>
    <w:rsid w:val="00E97EDE"/>
    <w:rsid w:val="00EA07EB"/>
    <w:rsid w:val="00EA26CA"/>
    <w:rsid w:val="00EA46BA"/>
    <w:rsid w:val="00EA4791"/>
    <w:rsid w:val="00EA6B88"/>
    <w:rsid w:val="00EB0404"/>
    <w:rsid w:val="00EB1AE6"/>
    <w:rsid w:val="00EB1E45"/>
    <w:rsid w:val="00EB285C"/>
    <w:rsid w:val="00EB6371"/>
    <w:rsid w:val="00EB6D5F"/>
    <w:rsid w:val="00EB6EFC"/>
    <w:rsid w:val="00EB78F5"/>
    <w:rsid w:val="00EC0AE1"/>
    <w:rsid w:val="00EC1167"/>
    <w:rsid w:val="00EC1C93"/>
    <w:rsid w:val="00EC2692"/>
    <w:rsid w:val="00EC4153"/>
    <w:rsid w:val="00EC730B"/>
    <w:rsid w:val="00EC7C6A"/>
    <w:rsid w:val="00EC7FDD"/>
    <w:rsid w:val="00ED66DB"/>
    <w:rsid w:val="00ED68C2"/>
    <w:rsid w:val="00ED73B6"/>
    <w:rsid w:val="00EE0927"/>
    <w:rsid w:val="00EE0B6B"/>
    <w:rsid w:val="00EE1619"/>
    <w:rsid w:val="00EE1DAD"/>
    <w:rsid w:val="00EE319F"/>
    <w:rsid w:val="00EE4F4D"/>
    <w:rsid w:val="00EE531C"/>
    <w:rsid w:val="00EE74F6"/>
    <w:rsid w:val="00EE7DCF"/>
    <w:rsid w:val="00EF0110"/>
    <w:rsid w:val="00EF3C9F"/>
    <w:rsid w:val="00EF7492"/>
    <w:rsid w:val="00F05F76"/>
    <w:rsid w:val="00F1391B"/>
    <w:rsid w:val="00F20324"/>
    <w:rsid w:val="00F20E7E"/>
    <w:rsid w:val="00F224D2"/>
    <w:rsid w:val="00F233A0"/>
    <w:rsid w:val="00F25D18"/>
    <w:rsid w:val="00F267DF"/>
    <w:rsid w:val="00F27E31"/>
    <w:rsid w:val="00F32C61"/>
    <w:rsid w:val="00F41101"/>
    <w:rsid w:val="00F41A1E"/>
    <w:rsid w:val="00F42EDA"/>
    <w:rsid w:val="00F45D36"/>
    <w:rsid w:val="00F52A16"/>
    <w:rsid w:val="00F5370D"/>
    <w:rsid w:val="00F5581A"/>
    <w:rsid w:val="00F57B35"/>
    <w:rsid w:val="00F62D82"/>
    <w:rsid w:val="00F708E0"/>
    <w:rsid w:val="00F72B32"/>
    <w:rsid w:val="00F75268"/>
    <w:rsid w:val="00F77D8E"/>
    <w:rsid w:val="00F805A3"/>
    <w:rsid w:val="00F81D0D"/>
    <w:rsid w:val="00F84CDB"/>
    <w:rsid w:val="00F86B44"/>
    <w:rsid w:val="00F90D4A"/>
    <w:rsid w:val="00F97547"/>
    <w:rsid w:val="00F97AB6"/>
    <w:rsid w:val="00F97C6E"/>
    <w:rsid w:val="00FA156D"/>
    <w:rsid w:val="00FA30F2"/>
    <w:rsid w:val="00FA5498"/>
    <w:rsid w:val="00FA604C"/>
    <w:rsid w:val="00FA7619"/>
    <w:rsid w:val="00FA7D78"/>
    <w:rsid w:val="00FA7FF5"/>
    <w:rsid w:val="00FB2417"/>
    <w:rsid w:val="00FB3F41"/>
    <w:rsid w:val="00FB6A80"/>
    <w:rsid w:val="00FB7A4B"/>
    <w:rsid w:val="00FC2E79"/>
    <w:rsid w:val="00FC3F7D"/>
    <w:rsid w:val="00FC46B5"/>
    <w:rsid w:val="00FD12D4"/>
    <w:rsid w:val="00FD1C02"/>
    <w:rsid w:val="00FD38EA"/>
    <w:rsid w:val="00FE563E"/>
    <w:rsid w:val="00FE5BDD"/>
    <w:rsid w:val="00FE7A81"/>
    <w:rsid w:val="00FF33EE"/>
    <w:rsid w:val="00FF35D4"/>
    <w:rsid w:val="00FF4B9C"/>
    <w:rsid w:val="031AAF65"/>
    <w:rsid w:val="0BCF60E2"/>
    <w:rsid w:val="0E31C7B1"/>
    <w:rsid w:val="1277B3AC"/>
    <w:rsid w:val="1C9EC383"/>
    <w:rsid w:val="1F52A326"/>
    <w:rsid w:val="35FFFCF0"/>
    <w:rsid w:val="513FBADA"/>
    <w:rsid w:val="5991F33E"/>
    <w:rsid w:val="5E493E86"/>
    <w:rsid w:val="61F0EB88"/>
    <w:rsid w:val="6AC911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66F9F3"/>
  <w15:chartTrackingRefBased/>
  <w15:docId w15:val="{2E9DDD10-3A94-45BB-9F55-B61A5C742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6ADF"/>
    <w:pPr>
      <w:tabs>
        <w:tab w:val="left" w:pos="2250"/>
      </w:tabs>
    </w:pPr>
    <w:rPr>
      <w:rFonts w:ascii="Lucida Sans" w:eastAsia="Times New Roman" w:hAnsi="Lucida Sans" w:cstheme="minorHAnsi"/>
    </w:rPr>
  </w:style>
  <w:style w:type="paragraph" w:styleId="Heading1">
    <w:name w:val="heading 1"/>
    <w:basedOn w:val="Normal"/>
    <w:next w:val="Heading4"/>
    <w:link w:val="Heading1Char"/>
    <w:qFormat/>
    <w:rsid w:val="00B90BB4"/>
    <w:pPr>
      <w:numPr>
        <w:numId w:val="5"/>
      </w:numPr>
      <w:pBdr>
        <w:top w:val="double" w:sz="4" w:space="1" w:color="auto"/>
        <w:bottom w:val="double" w:sz="4" w:space="1" w:color="auto"/>
      </w:pBdr>
      <w:shd w:val="clear" w:color="auto" w:fill="DEEAF6"/>
      <w:tabs>
        <w:tab w:val="left" w:pos="720"/>
      </w:tabs>
      <w:outlineLvl w:val="0"/>
    </w:pPr>
    <w:rPr>
      <w:rFonts w:ascii="Lucida Bright" w:hAnsi="Lucida Bright" w:cs="Times"/>
      <w:b/>
      <w:sz w:val="28"/>
    </w:rPr>
  </w:style>
  <w:style w:type="paragraph" w:styleId="Heading2">
    <w:name w:val="heading 2"/>
    <w:basedOn w:val="Heading5"/>
    <w:next w:val="Heading4"/>
    <w:link w:val="Heading2Char"/>
    <w:qFormat/>
    <w:rsid w:val="00AB6D85"/>
    <w:pPr>
      <w:numPr>
        <w:ilvl w:val="1"/>
      </w:numPr>
      <w:ind w:left="540" w:hanging="540"/>
      <w:outlineLvl w:val="1"/>
    </w:pPr>
    <w:rPr>
      <w:rFonts w:cs="Calibri"/>
      <w:color w:val="000000" w:themeColor="text1"/>
      <w:szCs w:val="24"/>
    </w:rPr>
  </w:style>
  <w:style w:type="paragraph" w:styleId="Heading3">
    <w:name w:val="heading 3"/>
    <w:basedOn w:val="Normal"/>
    <w:next w:val="Heading4"/>
    <w:link w:val="Heading3Char"/>
    <w:qFormat/>
    <w:rsid w:val="00AB6D85"/>
    <w:pPr>
      <w:numPr>
        <w:ilvl w:val="2"/>
        <w:numId w:val="5"/>
      </w:numPr>
      <w:tabs>
        <w:tab w:val="clear" w:pos="2250"/>
      </w:tabs>
      <w:ind w:left="900"/>
      <w:jc w:val="both"/>
      <w:outlineLvl w:val="2"/>
    </w:pPr>
    <w:rPr>
      <w:b/>
    </w:rPr>
  </w:style>
  <w:style w:type="paragraph" w:styleId="Heading4">
    <w:name w:val="heading 4"/>
    <w:basedOn w:val="Normal"/>
    <w:next w:val="Normal"/>
    <w:link w:val="Heading4Char"/>
    <w:qFormat/>
    <w:rsid w:val="00AB6D85"/>
    <w:pPr>
      <w:numPr>
        <w:ilvl w:val="3"/>
        <w:numId w:val="5"/>
      </w:numPr>
      <w:tabs>
        <w:tab w:val="clear" w:pos="2250"/>
      </w:tabs>
      <w:ind w:left="1260" w:hanging="900"/>
      <w:outlineLvl w:val="3"/>
    </w:pPr>
    <w:rPr>
      <w:b/>
    </w:rPr>
  </w:style>
  <w:style w:type="paragraph" w:styleId="Heading5">
    <w:name w:val="heading 5"/>
    <w:basedOn w:val="Heading4"/>
    <w:link w:val="Heading5Char"/>
    <w:rsid w:val="00AB6D85"/>
    <w:pPr>
      <w:numPr>
        <w:ilvl w:val="4"/>
      </w:numPr>
      <w:ind w:left="1440" w:hanging="900"/>
      <w:outlineLvl w:val="4"/>
    </w:pPr>
  </w:style>
  <w:style w:type="paragraph" w:styleId="Heading6">
    <w:name w:val="heading 6"/>
    <w:aliases w:val="Sub Label"/>
    <w:basedOn w:val="Heading5"/>
    <w:next w:val="Normal"/>
    <w:link w:val="Heading6Char"/>
    <w:rsid w:val="0095489A"/>
    <w:pPr>
      <w:numPr>
        <w:ilvl w:val="5"/>
      </w:numPr>
      <w:spacing w:before="240" w:after="60"/>
      <w:outlineLvl w:val="5"/>
    </w:pPr>
    <w:rPr>
      <w:i/>
    </w:rPr>
  </w:style>
  <w:style w:type="paragraph" w:styleId="Heading7">
    <w:name w:val="heading 7"/>
    <w:basedOn w:val="Normal"/>
    <w:next w:val="Normal"/>
    <w:link w:val="Heading7Char"/>
    <w:uiPriority w:val="9"/>
    <w:unhideWhenUsed/>
    <w:rsid w:val="00FC3F7D"/>
    <w:pPr>
      <w:keepNext/>
      <w:keepLines/>
      <w:numPr>
        <w:ilvl w:val="6"/>
        <w:numId w:val="5"/>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rsid w:val="00FC3F7D"/>
    <w:pPr>
      <w:keepNext/>
      <w:keepLines/>
      <w:numPr>
        <w:ilvl w:val="7"/>
        <w:numId w:val="5"/>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rsid w:val="00FC3F7D"/>
    <w:pPr>
      <w:keepNext/>
      <w:keepLines/>
      <w:numPr>
        <w:ilvl w:val="8"/>
        <w:numId w:val="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5489A"/>
    <w:rPr>
      <w:color w:val="0000FF"/>
      <w:u w:val="single"/>
    </w:rPr>
  </w:style>
  <w:style w:type="table" w:styleId="TableGrid">
    <w:name w:val="Table Grid"/>
    <w:basedOn w:val="TableNormal"/>
    <w:uiPriority w:val="59"/>
    <w:rsid w:val="0095489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Quote">
    <w:name w:val="Quote"/>
    <w:basedOn w:val="Normal"/>
    <w:next w:val="Normal"/>
    <w:link w:val="QuoteChar"/>
    <w:uiPriority w:val="29"/>
    <w:rsid w:val="00B90BB4"/>
    <w:pPr>
      <w:spacing w:before="200" w:after="160"/>
      <w:ind w:left="864" w:right="864"/>
      <w:jc w:val="center"/>
    </w:pPr>
    <w:rPr>
      <w:i/>
      <w:iCs/>
      <w:color w:val="404040" w:themeColor="text1" w:themeTint="BF"/>
    </w:rPr>
  </w:style>
  <w:style w:type="paragraph" w:styleId="ListParagraph">
    <w:name w:val="List Paragraph"/>
    <w:basedOn w:val="Normal"/>
    <w:link w:val="ListParagraphChar"/>
    <w:uiPriority w:val="34"/>
    <w:qFormat/>
    <w:rsid w:val="00215E9D"/>
    <w:pPr>
      <w:ind w:left="720"/>
      <w:contextualSpacing/>
    </w:pPr>
  </w:style>
  <w:style w:type="paragraph" w:styleId="Header">
    <w:name w:val="header"/>
    <w:basedOn w:val="Normal"/>
    <w:link w:val="HeaderChar"/>
    <w:unhideWhenUsed/>
    <w:rsid w:val="00215E9D"/>
    <w:pPr>
      <w:tabs>
        <w:tab w:val="clear" w:pos="2250"/>
        <w:tab w:val="center" w:pos="4680"/>
        <w:tab w:val="right" w:pos="9360"/>
      </w:tabs>
    </w:pPr>
  </w:style>
  <w:style w:type="paragraph" w:styleId="Footer">
    <w:name w:val="footer"/>
    <w:basedOn w:val="Normal"/>
    <w:link w:val="FooterChar"/>
    <w:uiPriority w:val="99"/>
    <w:rsid w:val="0095489A"/>
    <w:pPr>
      <w:tabs>
        <w:tab w:val="center" w:pos="4680"/>
        <w:tab w:val="right" w:pos="9360"/>
      </w:tabs>
    </w:pPr>
  </w:style>
  <w:style w:type="character" w:customStyle="1" w:styleId="FooterChar">
    <w:name w:val="Footer Char"/>
    <w:link w:val="Footer"/>
    <w:uiPriority w:val="99"/>
    <w:rsid w:val="0095489A"/>
    <w:rPr>
      <w:rFonts w:ascii="Times New Roman" w:eastAsia="Times New Roman" w:hAnsi="Times New Roman" w:cs="Times New Roman"/>
      <w:color w:val="000000"/>
      <w:sz w:val="24"/>
      <w:szCs w:val="24"/>
    </w:rPr>
  </w:style>
  <w:style w:type="paragraph" w:styleId="BalloonText">
    <w:name w:val="Balloon Text"/>
    <w:basedOn w:val="Normal"/>
    <w:link w:val="BalloonTextChar"/>
    <w:semiHidden/>
    <w:rsid w:val="0095489A"/>
    <w:rPr>
      <w:rFonts w:ascii="Tahoma" w:hAnsi="Tahoma" w:cs="Tahoma"/>
      <w:sz w:val="16"/>
      <w:szCs w:val="16"/>
    </w:rPr>
  </w:style>
  <w:style w:type="character" w:customStyle="1" w:styleId="BalloonTextChar">
    <w:name w:val="Balloon Text Char"/>
    <w:link w:val="BalloonText"/>
    <w:semiHidden/>
    <w:rsid w:val="00470DBE"/>
    <w:rPr>
      <w:rFonts w:ascii="Tahoma" w:eastAsia="Times New Roman" w:hAnsi="Tahoma" w:cs="Tahoma"/>
      <w:color w:val="000000"/>
      <w:sz w:val="16"/>
      <w:szCs w:val="16"/>
    </w:rPr>
  </w:style>
  <w:style w:type="paragraph" w:customStyle="1" w:styleId="Default">
    <w:name w:val="Default"/>
    <w:rsid w:val="00B47CD5"/>
    <w:pPr>
      <w:autoSpaceDE w:val="0"/>
      <w:autoSpaceDN w:val="0"/>
      <w:adjustRightInd w:val="0"/>
    </w:pPr>
    <w:rPr>
      <w:rFonts w:ascii="Times New Roman" w:eastAsia="Times New Roman" w:hAnsi="Times New Roman"/>
      <w:color w:val="000000"/>
      <w:sz w:val="24"/>
      <w:szCs w:val="24"/>
    </w:rPr>
  </w:style>
  <w:style w:type="paragraph" w:customStyle="1" w:styleId="SP90162">
    <w:name w:val="SP90162"/>
    <w:basedOn w:val="Default"/>
    <w:next w:val="Default"/>
    <w:rsid w:val="00B47CD5"/>
    <w:rPr>
      <w:color w:val="auto"/>
    </w:rPr>
  </w:style>
  <w:style w:type="character" w:customStyle="1" w:styleId="HeaderChar">
    <w:name w:val="Header Char"/>
    <w:basedOn w:val="DefaultParagraphFont"/>
    <w:link w:val="Header"/>
    <w:rsid w:val="00215E9D"/>
    <w:rPr>
      <w:rFonts w:ascii="Lucida Sans" w:eastAsia="Times New Roman" w:hAnsi="Lucida Sans" w:cstheme="minorHAnsi"/>
    </w:rPr>
  </w:style>
  <w:style w:type="character" w:customStyle="1" w:styleId="Heading1Char">
    <w:name w:val="Heading 1 Char"/>
    <w:link w:val="Heading1"/>
    <w:rsid w:val="002D68C0"/>
    <w:rPr>
      <w:rFonts w:ascii="Lucida Bright" w:eastAsia="Times New Roman" w:hAnsi="Lucida Bright" w:cs="Times"/>
      <w:b/>
      <w:color w:val="000000"/>
      <w:sz w:val="28"/>
      <w:szCs w:val="24"/>
      <w:shd w:val="clear" w:color="auto" w:fill="DEEAF6"/>
    </w:rPr>
  </w:style>
  <w:style w:type="character" w:customStyle="1" w:styleId="Heading2Char">
    <w:name w:val="Heading 2 Char"/>
    <w:link w:val="Heading2"/>
    <w:rsid w:val="00AB6D85"/>
    <w:rPr>
      <w:rFonts w:ascii="Lucida Sans" w:eastAsia="Times New Roman" w:hAnsi="Lucida Sans" w:cs="Calibri"/>
      <w:b/>
      <w:color w:val="000000" w:themeColor="text1"/>
      <w:szCs w:val="24"/>
    </w:rPr>
  </w:style>
  <w:style w:type="character" w:customStyle="1" w:styleId="Heading3Char">
    <w:name w:val="Heading 3 Char"/>
    <w:link w:val="Heading3"/>
    <w:rsid w:val="00AB6D85"/>
    <w:rPr>
      <w:rFonts w:ascii="Lucida Sans" w:eastAsia="Times New Roman" w:hAnsi="Lucida Sans" w:cstheme="minorHAnsi"/>
      <w:b/>
    </w:rPr>
  </w:style>
  <w:style w:type="character" w:customStyle="1" w:styleId="Heading4Char">
    <w:name w:val="Heading 4 Char"/>
    <w:link w:val="Heading4"/>
    <w:rsid w:val="00AB6D85"/>
    <w:rPr>
      <w:rFonts w:ascii="Lucida Sans" w:eastAsia="Times New Roman" w:hAnsi="Lucida Sans" w:cstheme="minorHAnsi"/>
      <w:b/>
    </w:rPr>
  </w:style>
  <w:style w:type="character" w:customStyle="1" w:styleId="Heading5Char">
    <w:name w:val="Heading 5 Char"/>
    <w:link w:val="Heading5"/>
    <w:rsid w:val="00AB6D85"/>
    <w:rPr>
      <w:rFonts w:ascii="Lucida Sans" w:eastAsia="Times New Roman" w:hAnsi="Lucida Sans" w:cstheme="minorHAnsi"/>
      <w:b/>
    </w:rPr>
  </w:style>
  <w:style w:type="character" w:customStyle="1" w:styleId="Heading6Char">
    <w:name w:val="Heading 6 Char"/>
    <w:aliases w:val="Sub Label Char"/>
    <w:link w:val="Heading6"/>
    <w:rsid w:val="0095489A"/>
    <w:rPr>
      <w:rFonts w:ascii="Times New Roman" w:eastAsia="Times New Roman" w:hAnsi="Times New Roman"/>
      <w:b/>
      <w:i/>
      <w:color w:val="000000"/>
      <w:sz w:val="22"/>
    </w:rPr>
  </w:style>
  <w:style w:type="character" w:customStyle="1" w:styleId="QuoteChar">
    <w:name w:val="Quote Char"/>
    <w:basedOn w:val="DefaultParagraphFont"/>
    <w:link w:val="Quote"/>
    <w:uiPriority w:val="29"/>
    <w:rsid w:val="00B90BB4"/>
    <w:rPr>
      <w:rFonts w:ascii="Times New Roman" w:eastAsia="Times New Roman" w:hAnsi="Times New Roman"/>
      <w:i/>
      <w:iCs/>
      <w:color w:val="404040" w:themeColor="text1" w:themeTint="BF"/>
      <w:sz w:val="24"/>
      <w:szCs w:val="24"/>
    </w:rPr>
  </w:style>
  <w:style w:type="paragraph" w:styleId="Title">
    <w:name w:val="Title"/>
    <w:basedOn w:val="Normal"/>
    <w:next w:val="Normal"/>
    <w:link w:val="TitleChar"/>
    <w:uiPriority w:val="4"/>
    <w:rsid w:val="00BE6ADF"/>
    <w:pPr>
      <w:contextualSpacing/>
    </w:pPr>
    <w:rPr>
      <w:rFonts w:ascii="Lucida Bright" w:eastAsiaTheme="majorEastAsia" w:hAnsi="Lucida Bright" w:cstheme="majorBidi"/>
      <w:b/>
      <w:color w:val="C00000"/>
      <w:spacing w:val="-10"/>
      <w:kern w:val="28"/>
      <w:sz w:val="32"/>
      <w:szCs w:val="56"/>
    </w:rPr>
  </w:style>
  <w:style w:type="paragraph" w:customStyle="1" w:styleId="BulletText1">
    <w:name w:val="Bullet Text 1"/>
    <w:basedOn w:val="Normal"/>
    <w:rsid w:val="0095489A"/>
    <w:pPr>
      <w:numPr>
        <w:numId w:val="1"/>
      </w:numPr>
    </w:pPr>
  </w:style>
  <w:style w:type="paragraph" w:customStyle="1" w:styleId="BulletText2">
    <w:name w:val="Bullet Text 2"/>
    <w:basedOn w:val="Normal"/>
    <w:rsid w:val="00B90BB4"/>
    <w:pPr>
      <w:numPr>
        <w:numId w:val="4"/>
      </w:numPr>
      <w:contextualSpacing/>
    </w:pPr>
  </w:style>
  <w:style w:type="paragraph" w:customStyle="1" w:styleId="BulletText3">
    <w:name w:val="Bullet Text 3"/>
    <w:basedOn w:val="Normal"/>
    <w:rsid w:val="0095489A"/>
    <w:pPr>
      <w:numPr>
        <w:numId w:val="2"/>
      </w:numPr>
      <w:tabs>
        <w:tab w:val="clear" w:pos="173"/>
      </w:tabs>
      <w:ind w:left="533" w:hanging="173"/>
    </w:pPr>
  </w:style>
  <w:style w:type="paragraph" w:customStyle="1" w:styleId="ContinuedBlockLabel">
    <w:name w:val="Continued Block Label"/>
    <w:basedOn w:val="Normal"/>
    <w:next w:val="Normal"/>
    <w:rsid w:val="0095489A"/>
    <w:pPr>
      <w:spacing w:after="240"/>
    </w:pPr>
    <w:rPr>
      <w:b/>
      <w:sz w:val="22"/>
    </w:rPr>
  </w:style>
  <w:style w:type="paragraph" w:customStyle="1" w:styleId="ContinuedOnNextPa">
    <w:name w:val="Continued On Next Pa"/>
    <w:basedOn w:val="Normal"/>
    <w:next w:val="Normal"/>
    <w:rsid w:val="0095489A"/>
    <w:pPr>
      <w:pBdr>
        <w:top w:val="single" w:sz="6" w:space="1" w:color="000000"/>
        <w:between w:val="single" w:sz="6" w:space="1" w:color="auto"/>
      </w:pBdr>
      <w:spacing w:before="240"/>
      <w:ind w:left="1728"/>
      <w:jc w:val="right"/>
    </w:pPr>
    <w:rPr>
      <w:i/>
    </w:rPr>
  </w:style>
  <w:style w:type="character" w:customStyle="1" w:styleId="TitleChar">
    <w:name w:val="Title Char"/>
    <w:basedOn w:val="DefaultParagraphFont"/>
    <w:link w:val="Title"/>
    <w:uiPriority w:val="4"/>
    <w:rsid w:val="00BE6ADF"/>
    <w:rPr>
      <w:rFonts w:ascii="Lucida Bright" w:eastAsiaTheme="majorEastAsia" w:hAnsi="Lucida Bright" w:cstheme="majorBidi"/>
      <w:b/>
      <w:color w:val="C00000"/>
      <w:spacing w:val="-10"/>
      <w:kern w:val="28"/>
      <w:sz w:val="32"/>
      <w:szCs w:val="56"/>
    </w:rPr>
  </w:style>
  <w:style w:type="paragraph" w:customStyle="1" w:styleId="EmbeddedText">
    <w:name w:val="Embedded Text"/>
    <w:basedOn w:val="Normal"/>
    <w:rsid w:val="0095489A"/>
  </w:style>
  <w:style w:type="character" w:styleId="FollowedHyperlink">
    <w:name w:val="FollowedHyperlink"/>
    <w:rsid w:val="0095489A"/>
    <w:rPr>
      <w:color w:val="800080"/>
      <w:u w:val="single"/>
    </w:rPr>
  </w:style>
  <w:style w:type="paragraph" w:styleId="TOC3">
    <w:name w:val="toc 3"/>
    <w:basedOn w:val="Normal"/>
    <w:next w:val="Normal"/>
    <w:autoRedefine/>
    <w:uiPriority w:val="39"/>
    <w:rsid w:val="0095489A"/>
    <w:pPr>
      <w:ind w:left="480"/>
    </w:pPr>
  </w:style>
  <w:style w:type="paragraph" w:styleId="TOC4">
    <w:name w:val="toc 4"/>
    <w:basedOn w:val="Normal"/>
    <w:next w:val="Normal"/>
    <w:autoRedefine/>
    <w:uiPriority w:val="39"/>
    <w:rsid w:val="0095489A"/>
    <w:pPr>
      <w:ind w:left="720"/>
    </w:pPr>
  </w:style>
  <w:style w:type="paragraph" w:styleId="BodyText2">
    <w:name w:val="Body Text 2"/>
    <w:basedOn w:val="Normal"/>
    <w:link w:val="BodyText2Char"/>
    <w:rsid w:val="00CD6178"/>
    <w:pPr>
      <w:spacing w:after="120" w:line="480" w:lineRule="auto"/>
    </w:pPr>
    <w:rPr>
      <w:rFonts w:ascii="Arial" w:hAnsi="Arial"/>
    </w:rPr>
  </w:style>
  <w:style w:type="character" w:customStyle="1" w:styleId="BodyText2Char">
    <w:name w:val="Body Text 2 Char"/>
    <w:link w:val="BodyText2"/>
    <w:rsid w:val="00CD6178"/>
    <w:rPr>
      <w:rFonts w:ascii="Arial" w:eastAsia="Times New Roman" w:hAnsi="Arial"/>
      <w:sz w:val="24"/>
      <w:szCs w:val="24"/>
    </w:rPr>
  </w:style>
  <w:style w:type="numbering" w:customStyle="1" w:styleId="Style1">
    <w:name w:val="Style1"/>
    <w:rsid w:val="00CD6178"/>
    <w:pPr>
      <w:numPr>
        <w:numId w:val="3"/>
      </w:numPr>
    </w:pPr>
  </w:style>
  <w:style w:type="character" w:styleId="CommentReference">
    <w:name w:val="annotation reference"/>
    <w:basedOn w:val="DefaultParagraphFont"/>
    <w:uiPriority w:val="99"/>
    <w:semiHidden/>
    <w:unhideWhenUsed/>
    <w:rsid w:val="007F3722"/>
    <w:rPr>
      <w:sz w:val="16"/>
      <w:szCs w:val="16"/>
    </w:rPr>
  </w:style>
  <w:style w:type="paragraph" w:styleId="CommentText">
    <w:name w:val="annotation text"/>
    <w:basedOn w:val="Normal"/>
    <w:link w:val="CommentTextChar"/>
    <w:uiPriority w:val="99"/>
    <w:unhideWhenUsed/>
    <w:rsid w:val="007F3722"/>
  </w:style>
  <w:style w:type="character" w:customStyle="1" w:styleId="CommentTextChar">
    <w:name w:val="Comment Text Char"/>
    <w:basedOn w:val="DefaultParagraphFont"/>
    <w:link w:val="CommentText"/>
    <w:uiPriority w:val="99"/>
    <w:rsid w:val="007F3722"/>
    <w:rPr>
      <w:rFonts w:ascii="Times New Roman" w:eastAsia="Times New Roman" w:hAnsi="Times New Roman"/>
      <w:color w:val="000000"/>
    </w:rPr>
  </w:style>
  <w:style w:type="paragraph" w:styleId="CommentSubject">
    <w:name w:val="annotation subject"/>
    <w:basedOn w:val="CommentText"/>
    <w:next w:val="CommentText"/>
    <w:link w:val="CommentSubjectChar"/>
    <w:uiPriority w:val="99"/>
    <w:semiHidden/>
    <w:unhideWhenUsed/>
    <w:rsid w:val="007F3722"/>
    <w:rPr>
      <w:b/>
      <w:bCs/>
    </w:rPr>
  </w:style>
  <w:style w:type="character" w:customStyle="1" w:styleId="CommentSubjectChar">
    <w:name w:val="Comment Subject Char"/>
    <w:basedOn w:val="CommentTextChar"/>
    <w:link w:val="CommentSubject"/>
    <w:uiPriority w:val="99"/>
    <w:semiHidden/>
    <w:rsid w:val="007F3722"/>
    <w:rPr>
      <w:rFonts w:ascii="Times New Roman" w:eastAsia="Times New Roman" w:hAnsi="Times New Roman"/>
      <w:b/>
      <w:bCs/>
      <w:color w:val="000000"/>
    </w:rPr>
  </w:style>
  <w:style w:type="paragraph" w:styleId="NormalWeb">
    <w:name w:val="Normal (Web)"/>
    <w:basedOn w:val="Normal"/>
    <w:uiPriority w:val="99"/>
    <w:unhideWhenUsed/>
    <w:rsid w:val="00124D8A"/>
    <w:pPr>
      <w:spacing w:before="100" w:beforeAutospacing="1" w:after="100" w:afterAutospacing="1"/>
    </w:pPr>
    <w:rPr>
      <w:rFonts w:eastAsiaTheme="minorEastAsia"/>
    </w:rPr>
  </w:style>
  <w:style w:type="character" w:customStyle="1" w:styleId="Heading7Char">
    <w:name w:val="Heading 7 Char"/>
    <w:basedOn w:val="DefaultParagraphFont"/>
    <w:link w:val="Heading7"/>
    <w:uiPriority w:val="9"/>
    <w:rsid w:val="00FC3F7D"/>
    <w:rPr>
      <w:rFonts w:asciiTheme="majorHAnsi" w:eastAsiaTheme="majorEastAsia" w:hAnsiTheme="majorHAnsi" w:cstheme="majorBidi"/>
      <w:i/>
      <w:iCs/>
      <w:color w:val="1F4D78" w:themeColor="accent1" w:themeShade="7F"/>
      <w:sz w:val="24"/>
      <w:szCs w:val="24"/>
    </w:rPr>
  </w:style>
  <w:style w:type="character" w:customStyle="1" w:styleId="Heading8Char">
    <w:name w:val="Heading 8 Char"/>
    <w:basedOn w:val="DefaultParagraphFont"/>
    <w:link w:val="Heading8"/>
    <w:uiPriority w:val="9"/>
    <w:rsid w:val="00FC3F7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FC3F7D"/>
    <w:rPr>
      <w:rFonts w:asciiTheme="majorHAnsi" w:eastAsiaTheme="majorEastAsia" w:hAnsiTheme="majorHAnsi" w:cstheme="majorBidi"/>
      <w:i/>
      <w:iCs/>
      <w:color w:val="272727" w:themeColor="text1" w:themeTint="D8"/>
      <w:sz w:val="21"/>
      <w:szCs w:val="21"/>
    </w:rPr>
  </w:style>
  <w:style w:type="paragraph" w:customStyle="1" w:styleId="Level1Text">
    <w:name w:val="Level 1 Text"/>
    <w:basedOn w:val="Normal"/>
    <w:qFormat/>
    <w:rsid w:val="00013A2D"/>
    <w:pPr>
      <w:tabs>
        <w:tab w:val="clear" w:pos="2250"/>
      </w:tabs>
    </w:pPr>
  </w:style>
  <w:style w:type="paragraph" w:customStyle="1" w:styleId="Level2Heading">
    <w:name w:val="Level 2 Heading"/>
    <w:basedOn w:val="Heading2"/>
    <w:qFormat/>
    <w:rsid w:val="00013A2D"/>
  </w:style>
  <w:style w:type="paragraph" w:customStyle="1" w:styleId="Level2Text">
    <w:name w:val="Level 2 Text"/>
    <w:basedOn w:val="Normal"/>
    <w:qFormat/>
    <w:rsid w:val="00013A2D"/>
    <w:pPr>
      <w:tabs>
        <w:tab w:val="clear" w:pos="2250"/>
      </w:tabs>
      <w:ind w:left="540"/>
    </w:pPr>
  </w:style>
  <w:style w:type="paragraph" w:customStyle="1" w:styleId="Level2Bullet">
    <w:name w:val="Level 2 Bullet"/>
    <w:basedOn w:val="ListParagraph"/>
    <w:qFormat/>
    <w:rsid w:val="00013A2D"/>
    <w:pPr>
      <w:numPr>
        <w:numId w:val="12"/>
      </w:numPr>
      <w:tabs>
        <w:tab w:val="clear" w:pos="2250"/>
      </w:tabs>
    </w:pPr>
  </w:style>
  <w:style w:type="paragraph" w:customStyle="1" w:styleId="Level2Numbered">
    <w:name w:val="Level 2 Numbered"/>
    <w:basedOn w:val="ListParagraph"/>
    <w:qFormat/>
    <w:rsid w:val="00013A2D"/>
    <w:pPr>
      <w:numPr>
        <w:numId w:val="6"/>
      </w:numPr>
      <w:tabs>
        <w:tab w:val="clear" w:pos="2250"/>
      </w:tabs>
    </w:pPr>
  </w:style>
  <w:style w:type="paragraph" w:customStyle="1" w:styleId="Level3Heading">
    <w:name w:val="Level 3 Heading"/>
    <w:basedOn w:val="Heading3"/>
    <w:qFormat/>
    <w:rsid w:val="00013A2D"/>
  </w:style>
  <w:style w:type="paragraph" w:customStyle="1" w:styleId="Level3Text">
    <w:name w:val="Level 3 Text"/>
    <w:basedOn w:val="Normal"/>
    <w:qFormat/>
    <w:rsid w:val="00013A2D"/>
    <w:pPr>
      <w:tabs>
        <w:tab w:val="clear" w:pos="2250"/>
      </w:tabs>
      <w:ind w:left="180" w:firstLine="720"/>
    </w:pPr>
  </w:style>
  <w:style w:type="paragraph" w:customStyle="1" w:styleId="Level3Bullet">
    <w:name w:val="Level 3 Bullet"/>
    <w:basedOn w:val="ListParagraph"/>
    <w:qFormat/>
    <w:rsid w:val="00013A2D"/>
    <w:pPr>
      <w:numPr>
        <w:ilvl w:val="1"/>
        <w:numId w:val="13"/>
      </w:numPr>
      <w:tabs>
        <w:tab w:val="clear" w:pos="2250"/>
      </w:tabs>
    </w:pPr>
  </w:style>
  <w:style w:type="paragraph" w:customStyle="1" w:styleId="Level3Numbered">
    <w:name w:val="Level 3 Numbered"/>
    <w:basedOn w:val="ListParagraph"/>
    <w:qFormat/>
    <w:rsid w:val="00013A2D"/>
    <w:pPr>
      <w:numPr>
        <w:numId w:val="18"/>
      </w:numPr>
      <w:tabs>
        <w:tab w:val="clear" w:pos="2250"/>
      </w:tabs>
    </w:pPr>
  </w:style>
  <w:style w:type="paragraph" w:styleId="Revision">
    <w:name w:val="Revision"/>
    <w:hidden/>
    <w:uiPriority w:val="99"/>
    <w:semiHidden/>
    <w:rsid w:val="00990210"/>
    <w:rPr>
      <w:rFonts w:ascii="Lucida Sans" w:eastAsia="Times New Roman" w:hAnsi="Lucida Sans" w:cstheme="minorHAnsi"/>
    </w:rPr>
  </w:style>
  <w:style w:type="paragraph" w:customStyle="1" w:styleId="Level4Heading">
    <w:name w:val="Level 4 Heading"/>
    <w:basedOn w:val="Heading4"/>
    <w:qFormat/>
    <w:rsid w:val="00223BE2"/>
  </w:style>
  <w:style w:type="paragraph" w:customStyle="1" w:styleId="Level4Text">
    <w:name w:val="Level 4 Text"/>
    <w:basedOn w:val="Normal"/>
    <w:qFormat/>
    <w:rsid w:val="00223BE2"/>
    <w:pPr>
      <w:tabs>
        <w:tab w:val="clear" w:pos="2250"/>
      </w:tabs>
      <w:ind w:left="540" w:firstLine="720"/>
    </w:pPr>
  </w:style>
  <w:style w:type="paragraph" w:customStyle="1" w:styleId="Level4Bullet">
    <w:name w:val="Level 4 Bullet"/>
    <w:basedOn w:val="ListParagraph"/>
    <w:qFormat/>
    <w:rsid w:val="00223BE2"/>
    <w:pPr>
      <w:tabs>
        <w:tab w:val="clear" w:pos="2250"/>
      </w:tabs>
      <w:ind w:left="1800" w:hanging="360"/>
    </w:pPr>
  </w:style>
  <w:style w:type="paragraph" w:customStyle="1" w:styleId="Level5Heading">
    <w:name w:val="Level 5 Heading"/>
    <w:basedOn w:val="Heading5"/>
    <w:qFormat/>
    <w:rsid w:val="00223BE2"/>
    <w:pPr>
      <w:ind w:left="1620" w:hanging="1080"/>
    </w:pPr>
  </w:style>
  <w:style w:type="paragraph" w:customStyle="1" w:styleId="Level5Text">
    <w:name w:val="Level 5 Text"/>
    <w:basedOn w:val="Normal"/>
    <w:qFormat/>
    <w:rsid w:val="00223BE2"/>
    <w:pPr>
      <w:tabs>
        <w:tab w:val="clear" w:pos="2250"/>
      </w:tabs>
      <w:ind w:left="1980" w:hanging="360"/>
    </w:pPr>
  </w:style>
  <w:style w:type="paragraph" w:customStyle="1" w:styleId="Level5Bullet">
    <w:name w:val="Level 5 Bullet"/>
    <w:basedOn w:val="ListParagraph"/>
    <w:qFormat/>
    <w:rsid w:val="00223BE2"/>
    <w:pPr>
      <w:tabs>
        <w:tab w:val="clear" w:pos="2250"/>
      </w:tabs>
      <w:ind w:left="2160" w:hanging="360"/>
    </w:pPr>
  </w:style>
  <w:style w:type="paragraph" w:customStyle="1" w:styleId="Level5Numbered">
    <w:name w:val="Level 5 Numbered"/>
    <w:basedOn w:val="Level3Numbered"/>
    <w:qFormat/>
    <w:rsid w:val="00223BE2"/>
    <w:pPr>
      <w:numPr>
        <w:numId w:val="21"/>
      </w:numPr>
    </w:pPr>
  </w:style>
  <w:style w:type="paragraph" w:customStyle="1" w:styleId="Procedure1">
    <w:name w:val="Procedure 1"/>
    <w:basedOn w:val="ListParagraph"/>
    <w:link w:val="Procedure1Char"/>
    <w:qFormat/>
    <w:rsid w:val="00046456"/>
    <w:pPr>
      <w:numPr>
        <w:numId w:val="22"/>
      </w:numPr>
      <w:tabs>
        <w:tab w:val="clear" w:pos="2250"/>
      </w:tabs>
      <w:spacing w:before="60" w:after="60"/>
    </w:pPr>
    <w:rPr>
      <w:rFonts w:ascii="Times" w:hAnsi="Times" w:cs="Times New Roman"/>
      <w:b/>
      <w:caps/>
      <w:color w:val="000000"/>
      <w:sz w:val="24"/>
      <w:szCs w:val="24"/>
    </w:rPr>
  </w:style>
  <w:style w:type="paragraph" w:customStyle="1" w:styleId="Procedure11">
    <w:name w:val="Procedure 1.1"/>
    <w:basedOn w:val="Procedure1"/>
    <w:link w:val="Procedure11Char"/>
    <w:qFormat/>
    <w:rsid w:val="00046456"/>
    <w:pPr>
      <w:numPr>
        <w:ilvl w:val="1"/>
      </w:numPr>
      <w:ind w:left="1800" w:hanging="360"/>
    </w:pPr>
    <w:rPr>
      <w:b w:val="0"/>
      <w:caps w:val="0"/>
    </w:rPr>
  </w:style>
  <w:style w:type="character" w:customStyle="1" w:styleId="Procedure1Char">
    <w:name w:val="Procedure 1 Char"/>
    <w:basedOn w:val="DefaultParagraphFont"/>
    <w:link w:val="Procedure1"/>
    <w:rsid w:val="00046456"/>
    <w:rPr>
      <w:rFonts w:ascii="Times" w:eastAsia="Times New Roman" w:hAnsi="Times"/>
      <w:b/>
      <w:caps/>
      <w:color w:val="000000"/>
      <w:sz w:val="24"/>
      <w:szCs w:val="24"/>
    </w:rPr>
  </w:style>
  <w:style w:type="paragraph" w:customStyle="1" w:styleId="Procedure111">
    <w:name w:val="Procedure 1.1.1"/>
    <w:basedOn w:val="Procedure11"/>
    <w:link w:val="Procedure111Char"/>
    <w:qFormat/>
    <w:rsid w:val="00046456"/>
    <w:pPr>
      <w:numPr>
        <w:ilvl w:val="2"/>
      </w:numPr>
      <w:ind w:left="1440" w:hanging="720"/>
    </w:pPr>
  </w:style>
  <w:style w:type="paragraph" w:customStyle="1" w:styleId="FigureCaption">
    <w:name w:val="Figure Caption"/>
    <w:basedOn w:val="Normal"/>
    <w:link w:val="FigureCaptionChar"/>
    <w:qFormat/>
    <w:rsid w:val="00046456"/>
    <w:pPr>
      <w:tabs>
        <w:tab w:val="clear" w:pos="2250"/>
      </w:tabs>
      <w:spacing w:before="60" w:after="60"/>
      <w:jc w:val="center"/>
    </w:pPr>
    <w:rPr>
      <w:rFonts w:ascii="Times New Roman" w:hAnsi="Times New Roman" w:cs="Times New Roman"/>
      <w:b/>
      <w:color w:val="000000"/>
      <w:szCs w:val="24"/>
    </w:rPr>
  </w:style>
  <w:style w:type="character" w:customStyle="1" w:styleId="FigureCaptionChar">
    <w:name w:val="Figure Caption Char"/>
    <w:basedOn w:val="DefaultParagraphFont"/>
    <w:link w:val="FigureCaption"/>
    <w:rsid w:val="00046456"/>
    <w:rPr>
      <w:rFonts w:ascii="Times New Roman" w:eastAsia="Times New Roman" w:hAnsi="Times New Roman"/>
      <w:b/>
      <w:color w:val="000000"/>
      <w:szCs w:val="24"/>
    </w:rPr>
  </w:style>
  <w:style w:type="character" w:customStyle="1" w:styleId="ListParagraphChar">
    <w:name w:val="List Paragraph Char"/>
    <w:basedOn w:val="DefaultParagraphFont"/>
    <w:link w:val="ListParagraph"/>
    <w:uiPriority w:val="34"/>
    <w:rsid w:val="00046456"/>
    <w:rPr>
      <w:rFonts w:ascii="Lucida Sans" w:eastAsia="Times New Roman" w:hAnsi="Lucida Sans" w:cstheme="minorHAnsi"/>
    </w:rPr>
  </w:style>
  <w:style w:type="character" w:customStyle="1" w:styleId="Procedure11Char">
    <w:name w:val="Procedure 1.1 Char"/>
    <w:basedOn w:val="Procedure1Char"/>
    <w:link w:val="Procedure11"/>
    <w:rsid w:val="00046456"/>
    <w:rPr>
      <w:rFonts w:ascii="Times" w:eastAsia="Times New Roman" w:hAnsi="Times"/>
      <w:b w:val="0"/>
      <w:caps w:val="0"/>
      <w:color w:val="000000"/>
      <w:sz w:val="24"/>
      <w:szCs w:val="24"/>
    </w:rPr>
  </w:style>
  <w:style w:type="character" w:customStyle="1" w:styleId="Procedure111Char">
    <w:name w:val="Procedure 1.1.1 Char"/>
    <w:basedOn w:val="Procedure11Char"/>
    <w:link w:val="Procedure111"/>
    <w:rsid w:val="00046456"/>
    <w:rPr>
      <w:rFonts w:ascii="Times" w:eastAsia="Times New Roman" w:hAnsi="Times"/>
      <w:b w:val="0"/>
      <w:cap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212576">
      <w:bodyDiv w:val="1"/>
      <w:marLeft w:val="0"/>
      <w:marRight w:val="0"/>
      <w:marTop w:val="0"/>
      <w:marBottom w:val="0"/>
      <w:divBdr>
        <w:top w:val="none" w:sz="0" w:space="0" w:color="auto"/>
        <w:left w:val="none" w:sz="0" w:space="0" w:color="auto"/>
        <w:bottom w:val="none" w:sz="0" w:space="0" w:color="auto"/>
        <w:right w:val="none" w:sz="0" w:space="0" w:color="auto"/>
      </w:divBdr>
    </w:div>
    <w:div w:id="270165822">
      <w:bodyDiv w:val="1"/>
      <w:marLeft w:val="0"/>
      <w:marRight w:val="0"/>
      <w:marTop w:val="0"/>
      <w:marBottom w:val="0"/>
      <w:divBdr>
        <w:top w:val="none" w:sz="0" w:space="0" w:color="auto"/>
        <w:left w:val="none" w:sz="0" w:space="0" w:color="auto"/>
        <w:bottom w:val="none" w:sz="0" w:space="0" w:color="auto"/>
        <w:right w:val="none" w:sz="0" w:space="0" w:color="auto"/>
      </w:divBdr>
    </w:div>
    <w:div w:id="537933812">
      <w:bodyDiv w:val="1"/>
      <w:marLeft w:val="0"/>
      <w:marRight w:val="0"/>
      <w:marTop w:val="0"/>
      <w:marBottom w:val="0"/>
      <w:divBdr>
        <w:top w:val="none" w:sz="0" w:space="0" w:color="auto"/>
        <w:left w:val="none" w:sz="0" w:space="0" w:color="auto"/>
        <w:bottom w:val="none" w:sz="0" w:space="0" w:color="auto"/>
        <w:right w:val="none" w:sz="0" w:space="0" w:color="auto"/>
      </w:divBdr>
    </w:div>
    <w:div w:id="585769938">
      <w:bodyDiv w:val="1"/>
      <w:marLeft w:val="0"/>
      <w:marRight w:val="0"/>
      <w:marTop w:val="0"/>
      <w:marBottom w:val="0"/>
      <w:divBdr>
        <w:top w:val="none" w:sz="0" w:space="0" w:color="auto"/>
        <w:left w:val="none" w:sz="0" w:space="0" w:color="auto"/>
        <w:bottom w:val="none" w:sz="0" w:space="0" w:color="auto"/>
        <w:right w:val="none" w:sz="0" w:space="0" w:color="auto"/>
      </w:divBdr>
    </w:div>
    <w:div w:id="658197597">
      <w:bodyDiv w:val="1"/>
      <w:marLeft w:val="0"/>
      <w:marRight w:val="0"/>
      <w:marTop w:val="0"/>
      <w:marBottom w:val="0"/>
      <w:divBdr>
        <w:top w:val="none" w:sz="0" w:space="0" w:color="auto"/>
        <w:left w:val="none" w:sz="0" w:space="0" w:color="auto"/>
        <w:bottom w:val="none" w:sz="0" w:space="0" w:color="auto"/>
        <w:right w:val="none" w:sz="0" w:space="0" w:color="auto"/>
      </w:divBdr>
      <w:divsChild>
        <w:div w:id="153498696">
          <w:marLeft w:val="547"/>
          <w:marRight w:val="0"/>
          <w:marTop w:val="0"/>
          <w:marBottom w:val="0"/>
          <w:divBdr>
            <w:top w:val="none" w:sz="0" w:space="0" w:color="auto"/>
            <w:left w:val="none" w:sz="0" w:space="0" w:color="auto"/>
            <w:bottom w:val="none" w:sz="0" w:space="0" w:color="auto"/>
            <w:right w:val="none" w:sz="0" w:space="0" w:color="auto"/>
          </w:divBdr>
        </w:div>
        <w:div w:id="544173742">
          <w:marLeft w:val="547"/>
          <w:marRight w:val="0"/>
          <w:marTop w:val="0"/>
          <w:marBottom w:val="0"/>
          <w:divBdr>
            <w:top w:val="none" w:sz="0" w:space="0" w:color="auto"/>
            <w:left w:val="none" w:sz="0" w:space="0" w:color="auto"/>
            <w:bottom w:val="none" w:sz="0" w:space="0" w:color="auto"/>
            <w:right w:val="none" w:sz="0" w:space="0" w:color="auto"/>
          </w:divBdr>
        </w:div>
        <w:div w:id="807891783">
          <w:marLeft w:val="547"/>
          <w:marRight w:val="0"/>
          <w:marTop w:val="0"/>
          <w:marBottom w:val="0"/>
          <w:divBdr>
            <w:top w:val="none" w:sz="0" w:space="0" w:color="auto"/>
            <w:left w:val="none" w:sz="0" w:space="0" w:color="auto"/>
            <w:bottom w:val="none" w:sz="0" w:space="0" w:color="auto"/>
            <w:right w:val="none" w:sz="0" w:space="0" w:color="auto"/>
          </w:divBdr>
        </w:div>
        <w:div w:id="904874731">
          <w:marLeft w:val="547"/>
          <w:marRight w:val="0"/>
          <w:marTop w:val="0"/>
          <w:marBottom w:val="0"/>
          <w:divBdr>
            <w:top w:val="none" w:sz="0" w:space="0" w:color="auto"/>
            <w:left w:val="none" w:sz="0" w:space="0" w:color="auto"/>
            <w:bottom w:val="none" w:sz="0" w:space="0" w:color="auto"/>
            <w:right w:val="none" w:sz="0" w:space="0" w:color="auto"/>
          </w:divBdr>
        </w:div>
        <w:div w:id="906304028">
          <w:marLeft w:val="547"/>
          <w:marRight w:val="0"/>
          <w:marTop w:val="0"/>
          <w:marBottom w:val="0"/>
          <w:divBdr>
            <w:top w:val="none" w:sz="0" w:space="0" w:color="auto"/>
            <w:left w:val="none" w:sz="0" w:space="0" w:color="auto"/>
            <w:bottom w:val="none" w:sz="0" w:space="0" w:color="auto"/>
            <w:right w:val="none" w:sz="0" w:space="0" w:color="auto"/>
          </w:divBdr>
        </w:div>
        <w:div w:id="1167138506">
          <w:marLeft w:val="547"/>
          <w:marRight w:val="0"/>
          <w:marTop w:val="0"/>
          <w:marBottom w:val="0"/>
          <w:divBdr>
            <w:top w:val="none" w:sz="0" w:space="0" w:color="auto"/>
            <w:left w:val="none" w:sz="0" w:space="0" w:color="auto"/>
            <w:bottom w:val="none" w:sz="0" w:space="0" w:color="auto"/>
            <w:right w:val="none" w:sz="0" w:space="0" w:color="auto"/>
          </w:divBdr>
        </w:div>
        <w:div w:id="1747221397">
          <w:marLeft w:val="547"/>
          <w:marRight w:val="0"/>
          <w:marTop w:val="0"/>
          <w:marBottom w:val="0"/>
          <w:divBdr>
            <w:top w:val="none" w:sz="0" w:space="0" w:color="auto"/>
            <w:left w:val="none" w:sz="0" w:space="0" w:color="auto"/>
            <w:bottom w:val="none" w:sz="0" w:space="0" w:color="auto"/>
            <w:right w:val="none" w:sz="0" w:space="0" w:color="auto"/>
          </w:divBdr>
        </w:div>
      </w:divsChild>
    </w:div>
    <w:div w:id="877008460">
      <w:bodyDiv w:val="1"/>
      <w:marLeft w:val="0"/>
      <w:marRight w:val="0"/>
      <w:marTop w:val="0"/>
      <w:marBottom w:val="0"/>
      <w:divBdr>
        <w:top w:val="none" w:sz="0" w:space="0" w:color="auto"/>
        <w:left w:val="none" w:sz="0" w:space="0" w:color="auto"/>
        <w:bottom w:val="none" w:sz="0" w:space="0" w:color="auto"/>
        <w:right w:val="none" w:sz="0" w:space="0" w:color="auto"/>
      </w:divBdr>
    </w:div>
    <w:div w:id="878010245">
      <w:bodyDiv w:val="1"/>
      <w:marLeft w:val="0"/>
      <w:marRight w:val="0"/>
      <w:marTop w:val="0"/>
      <w:marBottom w:val="0"/>
      <w:divBdr>
        <w:top w:val="none" w:sz="0" w:space="0" w:color="auto"/>
        <w:left w:val="none" w:sz="0" w:space="0" w:color="auto"/>
        <w:bottom w:val="none" w:sz="0" w:space="0" w:color="auto"/>
        <w:right w:val="none" w:sz="0" w:space="0" w:color="auto"/>
      </w:divBdr>
    </w:div>
    <w:div w:id="880244007">
      <w:bodyDiv w:val="1"/>
      <w:marLeft w:val="0"/>
      <w:marRight w:val="0"/>
      <w:marTop w:val="0"/>
      <w:marBottom w:val="0"/>
      <w:divBdr>
        <w:top w:val="none" w:sz="0" w:space="0" w:color="auto"/>
        <w:left w:val="none" w:sz="0" w:space="0" w:color="auto"/>
        <w:bottom w:val="none" w:sz="0" w:space="0" w:color="auto"/>
        <w:right w:val="none" w:sz="0" w:space="0" w:color="auto"/>
      </w:divBdr>
    </w:div>
    <w:div w:id="923614609">
      <w:bodyDiv w:val="1"/>
      <w:marLeft w:val="0"/>
      <w:marRight w:val="0"/>
      <w:marTop w:val="0"/>
      <w:marBottom w:val="0"/>
      <w:divBdr>
        <w:top w:val="none" w:sz="0" w:space="0" w:color="auto"/>
        <w:left w:val="none" w:sz="0" w:space="0" w:color="auto"/>
        <w:bottom w:val="none" w:sz="0" w:space="0" w:color="auto"/>
        <w:right w:val="none" w:sz="0" w:space="0" w:color="auto"/>
      </w:divBdr>
    </w:div>
    <w:div w:id="958804680">
      <w:bodyDiv w:val="1"/>
      <w:marLeft w:val="0"/>
      <w:marRight w:val="0"/>
      <w:marTop w:val="0"/>
      <w:marBottom w:val="0"/>
      <w:divBdr>
        <w:top w:val="none" w:sz="0" w:space="0" w:color="auto"/>
        <w:left w:val="none" w:sz="0" w:space="0" w:color="auto"/>
        <w:bottom w:val="none" w:sz="0" w:space="0" w:color="auto"/>
        <w:right w:val="none" w:sz="0" w:space="0" w:color="auto"/>
      </w:divBdr>
    </w:div>
    <w:div w:id="1100688451">
      <w:bodyDiv w:val="1"/>
      <w:marLeft w:val="0"/>
      <w:marRight w:val="0"/>
      <w:marTop w:val="0"/>
      <w:marBottom w:val="0"/>
      <w:divBdr>
        <w:top w:val="none" w:sz="0" w:space="0" w:color="auto"/>
        <w:left w:val="none" w:sz="0" w:space="0" w:color="auto"/>
        <w:bottom w:val="none" w:sz="0" w:space="0" w:color="auto"/>
        <w:right w:val="none" w:sz="0" w:space="0" w:color="auto"/>
      </w:divBdr>
    </w:div>
    <w:div w:id="1135293561">
      <w:bodyDiv w:val="1"/>
      <w:marLeft w:val="0"/>
      <w:marRight w:val="0"/>
      <w:marTop w:val="0"/>
      <w:marBottom w:val="0"/>
      <w:divBdr>
        <w:top w:val="none" w:sz="0" w:space="0" w:color="auto"/>
        <w:left w:val="none" w:sz="0" w:space="0" w:color="auto"/>
        <w:bottom w:val="none" w:sz="0" w:space="0" w:color="auto"/>
        <w:right w:val="none" w:sz="0" w:space="0" w:color="auto"/>
      </w:divBdr>
    </w:div>
    <w:div w:id="1498228682">
      <w:bodyDiv w:val="1"/>
      <w:marLeft w:val="0"/>
      <w:marRight w:val="0"/>
      <w:marTop w:val="0"/>
      <w:marBottom w:val="0"/>
      <w:divBdr>
        <w:top w:val="none" w:sz="0" w:space="0" w:color="auto"/>
        <w:left w:val="none" w:sz="0" w:space="0" w:color="auto"/>
        <w:bottom w:val="none" w:sz="0" w:space="0" w:color="auto"/>
        <w:right w:val="none" w:sz="0" w:space="0" w:color="auto"/>
      </w:divBdr>
    </w:div>
    <w:div w:id="1563367235">
      <w:bodyDiv w:val="1"/>
      <w:marLeft w:val="0"/>
      <w:marRight w:val="0"/>
      <w:marTop w:val="0"/>
      <w:marBottom w:val="0"/>
      <w:divBdr>
        <w:top w:val="none" w:sz="0" w:space="0" w:color="auto"/>
        <w:left w:val="none" w:sz="0" w:space="0" w:color="auto"/>
        <w:bottom w:val="none" w:sz="0" w:space="0" w:color="auto"/>
        <w:right w:val="none" w:sz="0" w:space="0" w:color="auto"/>
      </w:divBdr>
    </w:div>
    <w:div w:id="1673868916">
      <w:bodyDiv w:val="1"/>
      <w:marLeft w:val="0"/>
      <w:marRight w:val="0"/>
      <w:marTop w:val="0"/>
      <w:marBottom w:val="0"/>
      <w:divBdr>
        <w:top w:val="none" w:sz="0" w:space="0" w:color="auto"/>
        <w:left w:val="none" w:sz="0" w:space="0" w:color="auto"/>
        <w:bottom w:val="none" w:sz="0" w:space="0" w:color="auto"/>
        <w:right w:val="none" w:sz="0" w:space="0" w:color="auto"/>
      </w:divBdr>
    </w:div>
    <w:div w:id="1989237583">
      <w:bodyDiv w:val="1"/>
      <w:marLeft w:val="0"/>
      <w:marRight w:val="0"/>
      <w:marTop w:val="0"/>
      <w:marBottom w:val="0"/>
      <w:divBdr>
        <w:top w:val="none" w:sz="0" w:space="0" w:color="auto"/>
        <w:left w:val="none" w:sz="0" w:space="0" w:color="auto"/>
        <w:bottom w:val="none" w:sz="0" w:space="0" w:color="auto"/>
        <w:right w:val="none" w:sz="0" w:space="0" w:color="auto"/>
      </w:divBdr>
    </w:div>
    <w:div w:id="2011910876">
      <w:bodyDiv w:val="1"/>
      <w:marLeft w:val="0"/>
      <w:marRight w:val="0"/>
      <w:marTop w:val="0"/>
      <w:marBottom w:val="0"/>
      <w:divBdr>
        <w:top w:val="none" w:sz="0" w:space="0" w:color="auto"/>
        <w:left w:val="none" w:sz="0" w:space="0" w:color="auto"/>
        <w:bottom w:val="none" w:sz="0" w:space="0" w:color="auto"/>
        <w:right w:val="none" w:sz="0" w:space="0" w:color="auto"/>
      </w:divBdr>
    </w:div>
    <w:div w:id="2029090860">
      <w:bodyDiv w:val="1"/>
      <w:marLeft w:val="0"/>
      <w:marRight w:val="0"/>
      <w:marTop w:val="0"/>
      <w:marBottom w:val="0"/>
      <w:divBdr>
        <w:top w:val="none" w:sz="0" w:space="0" w:color="auto"/>
        <w:left w:val="none" w:sz="0" w:space="0" w:color="auto"/>
        <w:bottom w:val="none" w:sz="0" w:space="0" w:color="auto"/>
        <w:right w:val="none" w:sz="0" w:space="0" w:color="auto"/>
      </w:divBdr>
    </w:div>
    <w:div w:id="2093239682">
      <w:bodyDiv w:val="1"/>
      <w:marLeft w:val="0"/>
      <w:marRight w:val="0"/>
      <w:marTop w:val="0"/>
      <w:marBottom w:val="0"/>
      <w:divBdr>
        <w:top w:val="none" w:sz="0" w:space="0" w:color="auto"/>
        <w:left w:val="none" w:sz="0" w:space="0" w:color="auto"/>
        <w:bottom w:val="none" w:sz="0" w:space="0" w:color="auto"/>
        <w:right w:val="none" w:sz="0" w:space="0" w:color="auto"/>
      </w:divBdr>
    </w:div>
    <w:div w:id="2102025805">
      <w:bodyDiv w:val="1"/>
      <w:marLeft w:val="0"/>
      <w:marRight w:val="0"/>
      <w:marTop w:val="0"/>
      <w:marBottom w:val="0"/>
      <w:divBdr>
        <w:top w:val="none" w:sz="0" w:space="0" w:color="auto"/>
        <w:left w:val="none" w:sz="0" w:space="0" w:color="auto"/>
        <w:bottom w:val="none" w:sz="0" w:space="0" w:color="auto"/>
        <w:right w:val="none" w:sz="0" w:space="0" w:color="auto"/>
      </w:divBdr>
    </w:div>
    <w:div w:id="2121216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7.jpeg"/><Relationship Id="rId42" Type="http://schemas.openxmlformats.org/officeDocument/2006/relationships/image" Target="media/image28.jpeg"/><Relationship Id="rId47" Type="http://schemas.openxmlformats.org/officeDocument/2006/relationships/image" Target="media/image33.jpeg"/><Relationship Id="rId63" Type="http://schemas.openxmlformats.org/officeDocument/2006/relationships/image" Target="media/image49.jpeg"/><Relationship Id="rId68" Type="http://schemas.openxmlformats.org/officeDocument/2006/relationships/image" Target="media/image54.jpeg"/><Relationship Id="rId84" Type="http://schemas.openxmlformats.org/officeDocument/2006/relationships/hyperlink" Target="https://jlabdoc.jlab.org/docushare/dsweb/Get/Document-244733/L2HE-PR-CMA-FPCW-INSP-R1.pdf" TargetMode="External"/><Relationship Id="rId89" Type="http://schemas.openxmlformats.org/officeDocument/2006/relationships/footer" Target="footer3.xml"/><Relationship Id="rId16" Type="http://schemas.openxmlformats.org/officeDocument/2006/relationships/image" Target="media/image2.jpg"/><Relationship Id="rId11" Type="http://schemas.openxmlformats.org/officeDocument/2006/relationships/comments" Target="comments.xml"/><Relationship Id="rId32" Type="http://schemas.openxmlformats.org/officeDocument/2006/relationships/image" Target="media/image18.jpeg"/><Relationship Id="rId37" Type="http://schemas.openxmlformats.org/officeDocument/2006/relationships/image" Target="media/image23.jpeg"/><Relationship Id="rId53" Type="http://schemas.openxmlformats.org/officeDocument/2006/relationships/image" Target="media/image39.jpeg"/><Relationship Id="rId58" Type="http://schemas.openxmlformats.org/officeDocument/2006/relationships/image" Target="media/image44.jpeg"/><Relationship Id="rId74" Type="http://schemas.openxmlformats.org/officeDocument/2006/relationships/image" Target="media/image60.jpeg"/><Relationship Id="rId79" Type="http://schemas.openxmlformats.org/officeDocument/2006/relationships/image" Target="media/image65.png"/><Relationship Id="rId5" Type="http://schemas.openxmlformats.org/officeDocument/2006/relationships/numbering" Target="numbering.xml"/><Relationship Id="rId90" Type="http://schemas.openxmlformats.org/officeDocument/2006/relationships/fontTable" Target="fontTable.xml"/><Relationship Id="rId14" Type="http://schemas.microsoft.com/office/2018/08/relationships/commentsExtensible" Target="commentsExtensible.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jpeg"/><Relationship Id="rId64" Type="http://schemas.openxmlformats.org/officeDocument/2006/relationships/image" Target="media/image50.jpeg"/><Relationship Id="rId69" Type="http://schemas.openxmlformats.org/officeDocument/2006/relationships/image" Target="media/image55.jpeg"/><Relationship Id="rId77" Type="http://schemas.openxmlformats.org/officeDocument/2006/relationships/image" Target="media/image63.jpeg"/><Relationship Id="rId8" Type="http://schemas.openxmlformats.org/officeDocument/2006/relationships/webSettings" Target="webSettings.xml"/><Relationship Id="rId51" Type="http://schemas.openxmlformats.org/officeDocument/2006/relationships/image" Target="media/image37.jpeg"/><Relationship Id="rId72" Type="http://schemas.openxmlformats.org/officeDocument/2006/relationships/image" Target="media/image58.jpeg"/><Relationship Id="rId80" Type="http://schemas.openxmlformats.org/officeDocument/2006/relationships/image" Target="media/image66.jpeg"/><Relationship Id="rId85" Type="http://schemas.openxmlformats.org/officeDocument/2006/relationships/header" Target="header1.xml"/><Relationship Id="rId3" Type="http://schemas.openxmlformats.org/officeDocument/2006/relationships/customXml" Target="../customXml/item3.xml"/><Relationship Id="rId12" Type="http://schemas.microsoft.com/office/2011/relationships/commentsExtended" Target="commentsExtended.xml"/><Relationship Id="rId17" Type="http://schemas.openxmlformats.org/officeDocument/2006/relationships/image" Target="media/image3.jpeg"/><Relationship Id="rId25" Type="http://schemas.openxmlformats.org/officeDocument/2006/relationships/image" Target="media/image11.jp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5.jpeg"/><Relationship Id="rId67" Type="http://schemas.openxmlformats.org/officeDocument/2006/relationships/image" Target="media/image53.jpeg"/><Relationship Id="rId20" Type="http://schemas.openxmlformats.org/officeDocument/2006/relationships/image" Target="media/image6.jpeg"/><Relationship Id="rId41" Type="http://schemas.openxmlformats.org/officeDocument/2006/relationships/image" Target="media/image27.png"/><Relationship Id="rId54" Type="http://schemas.openxmlformats.org/officeDocument/2006/relationships/image" Target="media/image40.jpeg"/><Relationship Id="rId62" Type="http://schemas.openxmlformats.org/officeDocument/2006/relationships/image" Target="media/image48.jpeg"/><Relationship Id="rId70" Type="http://schemas.openxmlformats.org/officeDocument/2006/relationships/image" Target="media/image56.jpeg"/><Relationship Id="rId75" Type="http://schemas.openxmlformats.org/officeDocument/2006/relationships/image" Target="media/image61.jpeg"/><Relationship Id="rId83" Type="http://schemas.openxmlformats.org/officeDocument/2006/relationships/image" Target="media/image69.png"/><Relationship Id="rId88" Type="http://schemas.openxmlformats.org/officeDocument/2006/relationships/footer" Target="footer2.xml"/><Relationship Id="rId91"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jp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43.jpeg"/><Relationship Id="rId10" Type="http://schemas.openxmlformats.org/officeDocument/2006/relationships/endnotes" Target="endnotes.xml"/><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6.jpeg"/><Relationship Id="rId65" Type="http://schemas.openxmlformats.org/officeDocument/2006/relationships/image" Target="media/image51.jpeg"/><Relationship Id="rId73" Type="http://schemas.openxmlformats.org/officeDocument/2006/relationships/image" Target="media/image59.jpeg"/><Relationship Id="rId78" Type="http://schemas.openxmlformats.org/officeDocument/2006/relationships/image" Target="media/image64.jpeg"/><Relationship Id="rId81" Type="http://schemas.openxmlformats.org/officeDocument/2006/relationships/image" Target="media/image67.png"/><Relationship Id="rId86"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microsoft.com/office/2016/09/relationships/commentsIds" Target="commentsIds.xml"/><Relationship Id="rId18" Type="http://schemas.openxmlformats.org/officeDocument/2006/relationships/image" Target="media/image4.png"/><Relationship Id="rId39" Type="http://schemas.openxmlformats.org/officeDocument/2006/relationships/image" Target="media/image25.jpeg"/><Relationship Id="rId34" Type="http://schemas.openxmlformats.org/officeDocument/2006/relationships/image" Target="media/image20.png"/><Relationship Id="rId50" Type="http://schemas.openxmlformats.org/officeDocument/2006/relationships/image" Target="media/image36.jpeg"/><Relationship Id="rId55" Type="http://schemas.openxmlformats.org/officeDocument/2006/relationships/image" Target="media/image41.jpeg"/><Relationship Id="rId76" Type="http://schemas.openxmlformats.org/officeDocument/2006/relationships/image" Target="media/image62.jpeg"/><Relationship Id="rId7" Type="http://schemas.openxmlformats.org/officeDocument/2006/relationships/settings" Target="settings.xml"/><Relationship Id="rId71" Type="http://schemas.openxmlformats.org/officeDocument/2006/relationships/image" Target="media/image57.jpeg"/><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15.jpeg"/><Relationship Id="rId24" Type="http://schemas.openxmlformats.org/officeDocument/2006/relationships/image" Target="media/image10.jpeg"/><Relationship Id="rId40" Type="http://schemas.openxmlformats.org/officeDocument/2006/relationships/image" Target="media/image26.jpeg"/><Relationship Id="rId45" Type="http://schemas.openxmlformats.org/officeDocument/2006/relationships/image" Target="media/image31.jpeg"/><Relationship Id="rId66" Type="http://schemas.openxmlformats.org/officeDocument/2006/relationships/image" Target="media/image52.jpeg"/><Relationship Id="rId87" Type="http://schemas.openxmlformats.org/officeDocument/2006/relationships/header" Target="header2.xml"/><Relationship Id="rId61" Type="http://schemas.openxmlformats.org/officeDocument/2006/relationships/image" Target="media/image47.jpeg"/><Relationship Id="rId82" Type="http://schemas.openxmlformats.org/officeDocument/2006/relationships/image" Target="media/image68.png"/><Relationship Id="rId19" Type="http://schemas.openxmlformats.org/officeDocument/2006/relationships/image" Target="media/image5.jpeg"/></Relationships>
</file>

<file path=word/_rels/footer1.xml.rels><?xml version="1.0" encoding="UTF-8" standalone="yes"?>
<Relationships xmlns="http://schemas.openxmlformats.org/package/2006/relationships"><Relationship Id="rId2" Type="http://schemas.openxmlformats.org/officeDocument/2006/relationships/image" Target="media/image720.jpg"/><Relationship Id="rId1" Type="http://schemas.openxmlformats.org/officeDocument/2006/relationships/image" Target="media/image72.jpg"/></Relationships>
</file>

<file path=word/_rels/footer2.xml.rels><?xml version="1.0" encoding="UTF-8" standalone="yes"?>
<Relationships xmlns="http://schemas.openxmlformats.org/package/2006/relationships"><Relationship Id="rId2" Type="http://schemas.openxmlformats.org/officeDocument/2006/relationships/image" Target="media/image720.jpg"/><Relationship Id="rId1" Type="http://schemas.openxmlformats.org/officeDocument/2006/relationships/image" Target="media/image72.jpg"/></Relationships>
</file>

<file path=word/_rels/header1.xml.rels><?xml version="1.0" encoding="UTF-8" standalone="yes"?>
<Relationships xmlns="http://schemas.openxmlformats.org/package/2006/relationships"><Relationship Id="rId2" Type="http://schemas.openxmlformats.org/officeDocument/2006/relationships/image" Target="media/image71.png"/><Relationship Id="rId1" Type="http://schemas.openxmlformats.org/officeDocument/2006/relationships/image" Target="media/image70.png"/></Relationships>
</file>

<file path=word/_rels/header2.xml.rels><?xml version="1.0" encoding="UTF-8" standalone="yes"?>
<Relationships xmlns="http://schemas.openxmlformats.org/package/2006/relationships"><Relationship Id="rId2" Type="http://schemas.openxmlformats.org/officeDocument/2006/relationships/image" Target="media/image71.png"/><Relationship Id="rId1" Type="http://schemas.openxmlformats.org/officeDocument/2006/relationships/image" Target="media/image70.png"/></Relationships>
</file>

<file path=word/_rels/settings.xml.rels><?xml version="1.0" encoding="UTF-8" standalone="yes"?>
<Relationships xmlns="http://schemas.openxmlformats.org/package/2006/relationships"><Relationship Id="rId1" Type="http://schemas.openxmlformats.org/officeDocument/2006/relationships/attachedTemplate" Target="file:///M:\asd\asddocs\TravelerTemplates\SRF-07%20Document%20Management\SRF-07-FM-005%20SRF%20OPS%20Procedure%20Template%20R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520407EBAA4744DB3E22E2D5259322A" ma:contentTypeVersion="11" ma:contentTypeDescription="Create a new document." ma:contentTypeScope="" ma:versionID="fa4254e99214e5fa85e81e2b925e4692">
  <xsd:schema xmlns:xsd="http://www.w3.org/2001/XMLSchema" xmlns:xs="http://www.w3.org/2001/XMLSchema" xmlns:p="http://schemas.microsoft.com/office/2006/metadata/properties" xmlns:ns2="8d24de50-05d1-4ead-956f-39ed5306b4ae" xmlns:ns3="b3d45c07-3350-48b8-8699-306b33596a2c" targetNamespace="http://schemas.microsoft.com/office/2006/metadata/properties" ma:root="true" ma:fieldsID="bbff923bbcd4da2804ea791b346dc9a9" ns2:_="" ns3:_="">
    <xsd:import namespace="8d24de50-05d1-4ead-956f-39ed5306b4ae"/>
    <xsd:import namespace="b3d45c07-3350-48b8-8699-306b33596a2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24de50-05d1-4ead-956f-39ed5306b4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Notes" ma:index="18" nillable="true" ma:displayName="Notes" ma:format="Dropdown" ma:internalName="Not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3d45c07-3350-48b8-8699-306b33596a2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otes xmlns="8d24de50-05d1-4ead-956f-39ed5306b4ae"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FFD58C-6519-483F-8075-061B2AF811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24de50-05d1-4ead-956f-39ed5306b4ae"/>
    <ds:schemaRef ds:uri="b3d45c07-3350-48b8-8699-306b33596a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97087DD-CDE4-446B-890F-62A5A0F50A3E}">
  <ds:schemaRefs>
    <ds:schemaRef ds:uri="http://schemas.microsoft.com/sharepoint/v3/contenttype/forms"/>
  </ds:schemaRefs>
</ds:datastoreItem>
</file>

<file path=customXml/itemProps3.xml><?xml version="1.0" encoding="utf-8"?>
<ds:datastoreItem xmlns:ds="http://schemas.openxmlformats.org/officeDocument/2006/customXml" ds:itemID="{81635724-0894-46DB-99DA-75ACCEE04BC9}">
  <ds:schemaRefs>
    <ds:schemaRef ds:uri="http://schemas.microsoft.com/office/2006/metadata/properties"/>
    <ds:schemaRef ds:uri="http://schemas.microsoft.com/office/infopath/2007/PartnerControls"/>
    <ds:schemaRef ds:uri="8d24de50-05d1-4ead-956f-39ed5306b4ae"/>
  </ds:schemaRefs>
</ds:datastoreItem>
</file>

<file path=customXml/itemProps4.xml><?xml version="1.0" encoding="utf-8"?>
<ds:datastoreItem xmlns:ds="http://schemas.openxmlformats.org/officeDocument/2006/customXml" ds:itemID="{D5D337DA-D725-4A05-8AED-155AF8D24F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SRF-07-FM-005 SRF OPS Procedure Template R1</Template>
  <TotalTime>101</TotalTime>
  <Pages>39</Pages>
  <Words>3329</Words>
  <Characters>18981</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Jefferson Science Associates, LLC</Company>
  <LinksUpToDate>false</LinksUpToDate>
  <CharactersWithSpaces>22266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Allen Samuels</dc:creator>
  <cp:keywords/>
  <cp:lastModifiedBy>Allen Samuels</cp:lastModifiedBy>
  <cp:revision>5</cp:revision>
  <cp:lastPrinted>2025-04-03T14:36:00Z</cp:lastPrinted>
  <dcterms:created xsi:type="dcterms:W3CDTF">2025-06-05T15:53:00Z</dcterms:created>
  <dcterms:modified xsi:type="dcterms:W3CDTF">2025-06-25T19:36:00Z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0x010100E520407EBAA4744DB3E22E2D5259322A</vt:lpwstr>
  </property>
</Properties>
</file>